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1DF3FD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50ABD">
              <w:rPr>
                <w:rFonts w:ascii="Arial" w:hAnsi="Arial" w:cs="Arial"/>
                <w:color w:val="002060"/>
                <w:sz w:val="40"/>
                <w:szCs w:val="40"/>
              </w:rPr>
              <w:t>40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50ABD">
              <w:rPr>
                <w:rFonts w:ascii="Arial" w:hAnsi="Arial" w:cs="Arial"/>
                <w:color w:val="002060"/>
                <w:sz w:val="40"/>
                <w:szCs w:val="40"/>
              </w:rPr>
              <w:t>02</w:t>
            </w:r>
            <w:r w:rsidR="00CF4C7D" w:rsidRPr="000039D0">
              <w:rPr>
                <w:rFonts w:ascii="Arial" w:hAnsi="Arial" w:cs="Arial"/>
                <w:color w:val="002060"/>
                <w:sz w:val="40"/>
                <w:szCs w:val="40"/>
              </w:rPr>
              <w:t>/</w:t>
            </w:r>
            <w:r w:rsidR="00FB4E16">
              <w:rPr>
                <w:rFonts w:ascii="Arial" w:hAnsi="Arial" w:cs="Arial"/>
                <w:color w:val="002060"/>
                <w:sz w:val="40"/>
                <w:szCs w:val="40"/>
              </w:rPr>
              <w:t>1</w:t>
            </w:r>
            <w:r w:rsidR="00550ABD">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396BF8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112EDB38" w14:textId="600FCA2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4D9CAD43" w14:textId="7430136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0EAFCCD8" w14:textId="20428456"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0952245B" w14:textId="7C7FDB5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2B561DF1" w14:textId="52710CA5" w:rsidR="00515EE0" w:rsidRPr="0029305A" w:rsidRDefault="00C967AF" w:rsidP="0029305A">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1E59A179" w14:textId="77777777" w:rsidR="00B55C26" w:rsidRPr="00B55C26" w:rsidRDefault="00B55C26"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A8CB39" w14:textId="6EF37BB8" w:rsidR="00515EE0" w:rsidRDefault="00515EE0" w:rsidP="009D0C38">
      <w:pPr>
        <w:pStyle w:val="LndNormale1"/>
        <w:rPr>
          <w:b/>
          <w:color w:val="002060"/>
          <w:szCs w:val="22"/>
        </w:rPr>
      </w:pPr>
    </w:p>
    <w:p w14:paraId="0DDE4246" w14:textId="77777777" w:rsidR="00A72991" w:rsidRDefault="00A72991" w:rsidP="009D0C38">
      <w:pPr>
        <w:pStyle w:val="LndNormale1"/>
        <w:rPr>
          <w:b/>
          <w:color w:val="002060"/>
          <w:szCs w:val="22"/>
        </w:rPr>
      </w:pPr>
    </w:p>
    <w:p w14:paraId="7D12A9EC" w14:textId="1D0BED3C" w:rsidR="00A72991" w:rsidRPr="00A54891" w:rsidRDefault="00A72991" w:rsidP="00A72991">
      <w:pPr>
        <w:pStyle w:val="LndNormale1"/>
        <w:rPr>
          <w:b/>
          <w:color w:val="002060"/>
          <w:sz w:val="28"/>
          <w:szCs w:val="28"/>
        </w:rPr>
      </w:pPr>
      <w:r w:rsidRPr="00A54891">
        <w:rPr>
          <w:b/>
          <w:color w:val="002060"/>
          <w:sz w:val="28"/>
          <w:szCs w:val="28"/>
        </w:rPr>
        <w:t>FINALS CUP 20</w:t>
      </w:r>
      <w:r>
        <w:rPr>
          <w:b/>
          <w:color w:val="002060"/>
          <w:sz w:val="28"/>
          <w:szCs w:val="28"/>
        </w:rPr>
        <w:t>22</w:t>
      </w:r>
      <w:r w:rsidRPr="00A54891">
        <w:rPr>
          <w:b/>
          <w:color w:val="002060"/>
          <w:sz w:val="28"/>
          <w:szCs w:val="28"/>
        </w:rPr>
        <w:t>/202</w:t>
      </w:r>
      <w:r>
        <w:rPr>
          <w:b/>
          <w:color w:val="002060"/>
          <w:sz w:val="28"/>
          <w:szCs w:val="28"/>
        </w:rPr>
        <w:t>3</w:t>
      </w:r>
    </w:p>
    <w:p w14:paraId="500DB78C" w14:textId="77777777" w:rsidR="00A72991" w:rsidRPr="00A54891" w:rsidRDefault="00A72991" w:rsidP="00A72991">
      <w:pPr>
        <w:pStyle w:val="LndNormale1"/>
        <w:rPr>
          <w:color w:val="002060"/>
          <w:szCs w:val="22"/>
        </w:rPr>
      </w:pPr>
    </w:p>
    <w:p w14:paraId="39475698" w14:textId="2F1F87D0" w:rsidR="00A72991" w:rsidRDefault="00A72991" w:rsidP="00A7299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5</w:t>
      </w:r>
      <w:r w:rsidRPr="00A54891">
        <w:rPr>
          <w:color w:val="002060"/>
          <w:szCs w:val="22"/>
        </w:rPr>
        <w:t xml:space="preserve"> al </w:t>
      </w:r>
      <w:r>
        <w:rPr>
          <w:color w:val="002060"/>
          <w:szCs w:val="22"/>
        </w:rPr>
        <w:t>8</w:t>
      </w:r>
      <w:r w:rsidRPr="00A54891">
        <w:rPr>
          <w:color w:val="002060"/>
          <w:szCs w:val="22"/>
        </w:rPr>
        <w:t xml:space="preserve"> gennaio 202</w:t>
      </w:r>
      <w:r>
        <w:rPr>
          <w:color w:val="002060"/>
          <w:szCs w:val="22"/>
        </w:rPr>
        <w:t>2</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5</w:t>
      </w:r>
      <w:r w:rsidRPr="00A54891">
        <w:rPr>
          <w:color w:val="002060"/>
          <w:szCs w:val="22"/>
          <w:u w:val="single"/>
        </w:rPr>
        <w:t xml:space="preserve"> novembre p.v.</w:t>
      </w:r>
    </w:p>
    <w:p w14:paraId="67A9FDE4" w14:textId="7F7E1108" w:rsidR="00A72991" w:rsidRDefault="00A72991" w:rsidP="00A72991">
      <w:pPr>
        <w:pStyle w:val="LndNormale1"/>
        <w:rPr>
          <w:color w:val="002060"/>
          <w:szCs w:val="22"/>
          <w:u w:val="single"/>
        </w:rPr>
      </w:pPr>
    </w:p>
    <w:p w14:paraId="6393A3AD" w14:textId="3BAD6FFD" w:rsidR="00A72991" w:rsidRPr="00A4511C" w:rsidRDefault="00A72991" w:rsidP="00A72991">
      <w:pPr>
        <w:pStyle w:val="Nessunaspaziatura"/>
        <w:rPr>
          <w:rFonts w:ascii="Arial" w:hAnsi="Arial" w:cs="Arial"/>
          <w:b/>
          <w:bCs/>
          <w:color w:val="002060"/>
          <w:sz w:val="28"/>
          <w:szCs w:val="28"/>
        </w:rPr>
      </w:pPr>
      <w:r>
        <w:rPr>
          <w:rFonts w:ascii="Arial" w:hAnsi="Arial" w:cs="Arial"/>
          <w:b/>
          <w:bCs/>
          <w:color w:val="002060"/>
          <w:sz w:val="28"/>
          <w:szCs w:val="28"/>
        </w:rPr>
        <w:t>RIAPERTURA ISCRIZIONI</w:t>
      </w:r>
      <w:r>
        <w:rPr>
          <w:rFonts w:ascii="Arial" w:hAnsi="Arial" w:cs="Arial"/>
          <w:b/>
          <w:bCs/>
          <w:color w:val="002060"/>
          <w:sz w:val="28"/>
          <w:szCs w:val="28"/>
        </w:rPr>
        <w:t xml:space="preserve"> CAMPIONAT</w:t>
      </w:r>
      <w:r>
        <w:rPr>
          <w:rFonts w:ascii="Arial" w:hAnsi="Arial" w:cs="Arial"/>
          <w:b/>
          <w:bCs/>
          <w:color w:val="002060"/>
          <w:sz w:val="28"/>
          <w:szCs w:val="28"/>
        </w:rPr>
        <w:t>O</w:t>
      </w:r>
      <w:r>
        <w:rPr>
          <w:rFonts w:ascii="Arial" w:hAnsi="Arial" w:cs="Arial"/>
          <w:b/>
          <w:bCs/>
          <w:color w:val="002060"/>
          <w:sz w:val="28"/>
          <w:szCs w:val="28"/>
        </w:rPr>
        <w:t xml:space="preserve"> CALCIO A CINQUE</w:t>
      </w:r>
      <w:r>
        <w:rPr>
          <w:rFonts w:ascii="Arial" w:hAnsi="Arial" w:cs="Arial"/>
          <w:b/>
          <w:bCs/>
          <w:color w:val="002060"/>
          <w:sz w:val="28"/>
          <w:szCs w:val="28"/>
        </w:rPr>
        <w:t xml:space="preserve"> FEMMINILE</w:t>
      </w:r>
    </w:p>
    <w:p w14:paraId="31FB1763" w14:textId="77777777" w:rsidR="00A72991" w:rsidRPr="007036E7" w:rsidRDefault="00A72991" w:rsidP="00A72991">
      <w:pPr>
        <w:pStyle w:val="Nessunaspaziatura"/>
        <w:rPr>
          <w:rFonts w:ascii="Arial" w:hAnsi="Arial" w:cs="Arial"/>
          <w:bCs/>
          <w:color w:val="002060"/>
        </w:rPr>
      </w:pPr>
    </w:p>
    <w:p w14:paraId="08BD0E41" w14:textId="0701602C" w:rsidR="00A72991" w:rsidRDefault="00A72991" w:rsidP="00A72991">
      <w:pPr>
        <w:rPr>
          <w:rFonts w:ascii="Arial" w:hAnsi="Arial" w:cs="Arial"/>
          <w:bCs/>
          <w:color w:val="002060"/>
          <w:sz w:val="22"/>
          <w:szCs w:val="22"/>
        </w:rPr>
      </w:pPr>
      <w:r>
        <w:rPr>
          <w:rFonts w:ascii="Arial" w:hAnsi="Arial" w:cs="Arial"/>
          <w:bCs/>
          <w:color w:val="002060"/>
          <w:sz w:val="22"/>
          <w:szCs w:val="22"/>
        </w:rPr>
        <w:t>Preso atto di un congruo numero di nuove Società che negli ultimi giorni hanno depositato la domanda di affiliazione alla F.I.G.C. per disputare i</w:t>
      </w:r>
      <w:r>
        <w:rPr>
          <w:rFonts w:ascii="Arial" w:hAnsi="Arial" w:cs="Arial"/>
          <w:bCs/>
          <w:color w:val="002060"/>
          <w:sz w:val="22"/>
          <w:szCs w:val="22"/>
        </w:rPr>
        <w:t>l</w:t>
      </w:r>
      <w:r>
        <w:rPr>
          <w:rFonts w:ascii="Arial" w:hAnsi="Arial" w:cs="Arial"/>
          <w:bCs/>
          <w:color w:val="002060"/>
          <w:sz w:val="22"/>
          <w:szCs w:val="22"/>
        </w:rPr>
        <w:t xml:space="preserve"> campionat</w:t>
      </w:r>
      <w:r>
        <w:rPr>
          <w:rFonts w:ascii="Arial" w:hAnsi="Arial" w:cs="Arial"/>
          <w:bCs/>
          <w:color w:val="002060"/>
          <w:sz w:val="22"/>
          <w:szCs w:val="22"/>
        </w:rPr>
        <w:t>o</w:t>
      </w:r>
      <w:r>
        <w:rPr>
          <w:rFonts w:ascii="Arial" w:hAnsi="Arial" w:cs="Arial"/>
          <w:bCs/>
          <w:color w:val="002060"/>
          <w:sz w:val="22"/>
          <w:szCs w:val="22"/>
        </w:rPr>
        <w:t xml:space="preserve"> </w:t>
      </w:r>
      <w:r>
        <w:rPr>
          <w:rFonts w:ascii="Arial" w:hAnsi="Arial" w:cs="Arial"/>
          <w:bCs/>
          <w:color w:val="002060"/>
          <w:sz w:val="22"/>
          <w:szCs w:val="22"/>
        </w:rPr>
        <w:t>in epigrafe</w:t>
      </w:r>
      <w:r>
        <w:rPr>
          <w:rFonts w:ascii="Arial" w:hAnsi="Arial" w:cs="Arial"/>
          <w:bCs/>
          <w:color w:val="002060"/>
          <w:sz w:val="22"/>
          <w:szCs w:val="22"/>
        </w:rPr>
        <w:t>;</w:t>
      </w:r>
    </w:p>
    <w:p w14:paraId="7B1B95EC" w14:textId="6D63462D" w:rsidR="00A72991" w:rsidRDefault="00A72991" w:rsidP="00A72991">
      <w:pPr>
        <w:rPr>
          <w:rFonts w:ascii="Arial" w:hAnsi="Arial" w:cs="Arial"/>
          <w:bCs/>
          <w:color w:val="002060"/>
          <w:sz w:val="22"/>
          <w:szCs w:val="22"/>
        </w:rPr>
      </w:pPr>
      <w:r>
        <w:rPr>
          <w:rFonts w:ascii="Arial" w:hAnsi="Arial" w:cs="Arial"/>
          <w:bCs/>
          <w:color w:val="002060"/>
          <w:sz w:val="22"/>
          <w:szCs w:val="22"/>
        </w:rPr>
        <w:t xml:space="preserve">considerato l’inizio </w:t>
      </w:r>
      <w:r>
        <w:rPr>
          <w:rFonts w:ascii="Arial" w:hAnsi="Arial" w:cs="Arial"/>
          <w:bCs/>
          <w:color w:val="002060"/>
          <w:sz w:val="22"/>
          <w:szCs w:val="22"/>
        </w:rPr>
        <w:t>del Campionato Regionale di Calcio a Cinque Femminile</w:t>
      </w:r>
      <w:r>
        <w:rPr>
          <w:rFonts w:ascii="Arial" w:hAnsi="Arial" w:cs="Arial"/>
          <w:bCs/>
          <w:color w:val="002060"/>
          <w:sz w:val="22"/>
          <w:szCs w:val="22"/>
        </w:rPr>
        <w:t xml:space="preserve"> previsto per il </w:t>
      </w:r>
      <w:r>
        <w:rPr>
          <w:rFonts w:ascii="Arial" w:hAnsi="Arial" w:cs="Arial"/>
          <w:bCs/>
          <w:color w:val="002060"/>
          <w:sz w:val="22"/>
          <w:szCs w:val="22"/>
        </w:rPr>
        <w:t>18</w:t>
      </w:r>
      <w:r>
        <w:rPr>
          <w:rFonts w:ascii="Arial" w:hAnsi="Arial" w:cs="Arial"/>
          <w:bCs/>
          <w:color w:val="002060"/>
          <w:sz w:val="22"/>
          <w:szCs w:val="22"/>
        </w:rPr>
        <w:t xml:space="preserve"> </w:t>
      </w:r>
      <w:r>
        <w:rPr>
          <w:rFonts w:ascii="Arial" w:hAnsi="Arial" w:cs="Arial"/>
          <w:bCs/>
          <w:color w:val="002060"/>
          <w:sz w:val="22"/>
          <w:szCs w:val="22"/>
        </w:rPr>
        <w:t>novembre</w:t>
      </w:r>
      <w:r>
        <w:rPr>
          <w:rFonts w:ascii="Arial" w:hAnsi="Arial" w:cs="Arial"/>
          <w:bCs/>
          <w:color w:val="002060"/>
          <w:sz w:val="22"/>
          <w:szCs w:val="22"/>
        </w:rPr>
        <w:t xml:space="preserve"> p.v.</w:t>
      </w:r>
    </w:p>
    <w:p w14:paraId="14882D3A" w14:textId="77777777" w:rsidR="00A72991" w:rsidRDefault="00A72991" w:rsidP="00A72991">
      <w:pPr>
        <w:rPr>
          <w:rFonts w:ascii="Arial" w:hAnsi="Arial" w:cs="Arial"/>
          <w:bCs/>
          <w:color w:val="002060"/>
          <w:sz w:val="22"/>
          <w:szCs w:val="22"/>
        </w:rPr>
      </w:pPr>
    </w:p>
    <w:p w14:paraId="68BA37A8" w14:textId="48FC1D9C" w:rsidR="00A72991" w:rsidRDefault="00A72991" w:rsidP="00A72991">
      <w:pPr>
        <w:jc w:val="center"/>
        <w:rPr>
          <w:rFonts w:ascii="Arial" w:hAnsi="Arial" w:cs="Arial"/>
          <w:bCs/>
          <w:color w:val="002060"/>
          <w:sz w:val="22"/>
          <w:szCs w:val="22"/>
        </w:rPr>
      </w:pPr>
      <w:proofErr w:type="spellStart"/>
      <w:r>
        <w:rPr>
          <w:rFonts w:ascii="Arial" w:hAnsi="Arial" w:cs="Arial"/>
          <w:bCs/>
          <w:color w:val="002060"/>
          <w:sz w:val="22"/>
          <w:szCs w:val="22"/>
        </w:rPr>
        <w:t>si</w:t>
      </w:r>
      <w:proofErr w:type="spellEnd"/>
      <w:r>
        <w:rPr>
          <w:rFonts w:ascii="Arial" w:hAnsi="Arial" w:cs="Arial"/>
          <w:bCs/>
          <w:color w:val="002060"/>
          <w:sz w:val="22"/>
          <w:szCs w:val="22"/>
        </w:rPr>
        <w:t xml:space="preserve"> delibera</w:t>
      </w:r>
    </w:p>
    <w:p w14:paraId="0B08D86B" w14:textId="77777777" w:rsidR="00A72991" w:rsidRDefault="00A72991" w:rsidP="00A72991">
      <w:pPr>
        <w:jc w:val="center"/>
        <w:rPr>
          <w:rFonts w:ascii="Arial" w:hAnsi="Arial" w:cs="Arial"/>
          <w:bCs/>
          <w:color w:val="002060"/>
          <w:sz w:val="22"/>
          <w:szCs w:val="22"/>
        </w:rPr>
      </w:pPr>
    </w:p>
    <w:p w14:paraId="2F75795A" w14:textId="5E7DD15C" w:rsidR="00A72991" w:rsidRPr="00A72991" w:rsidRDefault="00A72991" w:rsidP="00A72991">
      <w:pPr>
        <w:pStyle w:val="Paragrafoelenco"/>
        <w:numPr>
          <w:ilvl w:val="0"/>
          <w:numId w:val="45"/>
        </w:numPr>
        <w:jc w:val="both"/>
        <w:rPr>
          <w:rFonts w:ascii="Arial" w:hAnsi="Arial" w:cs="Arial"/>
          <w:bCs/>
          <w:color w:val="002060"/>
          <w:sz w:val="22"/>
          <w:szCs w:val="22"/>
        </w:rPr>
      </w:pPr>
      <w:r w:rsidRPr="00A72991">
        <w:rPr>
          <w:rFonts w:ascii="Arial" w:hAnsi="Arial" w:cs="Arial"/>
          <w:b/>
          <w:color w:val="002060"/>
          <w:sz w:val="22"/>
          <w:szCs w:val="22"/>
        </w:rPr>
        <w:t>la riapertura delle iscrizioni del Campionato di Calcio a Cinque Femminile dal 2 al 4 novembre ore 19:00</w:t>
      </w:r>
      <w:r w:rsidRPr="00A72991">
        <w:rPr>
          <w:rFonts w:ascii="Arial" w:hAnsi="Arial" w:cs="Arial"/>
          <w:bCs/>
          <w:color w:val="002060"/>
          <w:sz w:val="22"/>
          <w:szCs w:val="22"/>
        </w:rPr>
        <w:t>.</w:t>
      </w:r>
    </w:p>
    <w:p w14:paraId="717DAAE9" w14:textId="77777777" w:rsidR="00A72991" w:rsidRPr="0080625D" w:rsidRDefault="00A72991" w:rsidP="009D0C38">
      <w:pPr>
        <w:pStyle w:val="LndNormale1"/>
        <w:rPr>
          <w:b/>
          <w:color w:val="002060"/>
          <w:szCs w:val="22"/>
        </w:rPr>
      </w:pPr>
    </w:p>
    <w:p w14:paraId="355E0FAF" w14:textId="77777777" w:rsidR="00EC3E10" w:rsidRPr="0080625D" w:rsidRDefault="00EC3E10" w:rsidP="009D0C38">
      <w:pPr>
        <w:pStyle w:val="LndNormale1"/>
        <w:rPr>
          <w:b/>
          <w:color w:val="002060"/>
          <w:szCs w:val="22"/>
        </w:rPr>
      </w:pPr>
    </w:p>
    <w:p w14:paraId="649A90ED" w14:textId="18FFB8E6" w:rsidR="000346F7" w:rsidRPr="00D97834" w:rsidRDefault="00546679" w:rsidP="00D97834">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bookmarkEnd w:id="8"/>
      <w:bookmarkEnd w:id="9"/>
      <w:bookmarkEnd w:id="10"/>
    </w:p>
    <w:p w14:paraId="160C648F" w14:textId="77777777" w:rsidR="00BE20A5" w:rsidRPr="00D248B3" w:rsidRDefault="00BE20A5" w:rsidP="00BE20A5">
      <w:pPr>
        <w:pStyle w:val="breakline"/>
        <w:rPr>
          <w:color w:val="002060"/>
        </w:rPr>
      </w:pPr>
    </w:p>
    <w:p w14:paraId="747A73EC" w14:textId="77777777" w:rsidR="00BE20A5" w:rsidRPr="00D248B3" w:rsidRDefault="00BE20A5" w:rsidP="00BE20A5">
      <w:pPr>
        <w:pStyle w:val="titolocampionato0"/>
        <w:shd w:val="clear" w:color="auto" w:fill="CCCCCC"/>
        <w:spacing w:before="80" w:after="40"/>
        <w:rPr>
          <w:color w:val="002060"/>
        </w:rPr>
      </w:pPr>
      <w:r w:rsidRPr="00D248B3">
        <w:rPr>
          <w:color w:val="002060"/>
        </w:rPr>
        <w:t>CALCIO A CINQUE SERIE C1</w:t>
      </w:r>
    </w:p>
    <w:p w14:paraId="18BE2ADC" w14:textId="77777777" w:rsidR="00BE20A5" w:rsidRPr="00D248B3" w:rsidRDefault="00BE20A5" w:rsidP="00BE20A5">
      <w:pPr>
        <w:pStyle w:val="titoloprinc0"/>
        <w:rPr>
          <w:color w:val="002060"/>
        </w:rPr>
      </w:pPr>
      <w:r w:rsidRPr="00D248B3">
        <w:rPr>
          <w:color w:val="002060"/>
        </w:rPr>
        <w:t>RISULTATI</w:t>
      </w:r>
    </w:p>
    <w:p w14:paraId="527EF2CB" w14:textId="77777777" w:rsidR="00BE20A5" w:rsidRPr="00D248B3" w:rsidRDefault="00BE20A5" w:rsidP="00BE20A5">
      <w:pPr>
        <w:pStyle w:val="breakline"/>
        <w:rPr>
          <w:color w:val="002060"/>
        </w:rPr>
      </w:pPr>
    </w:p>
    <w:p w14:paraId="6B352A6A" w14:textId="77777777" w:rsidR="00BE20A5" w:rsidRPr="00D248B3" w:rsidRDefault="00BE20A5" w:rsidP="00BE20A5">
      <w:pPr>
        <w:pStyle w:val="sottotitolocampionato10"/>
        <w:rPr>
          <w:color w:val="002060"/>
        </w:rPr>
      </w:pPr>
      <w:r w:rsidRPr="00D248B3">
        <w:rPr>
          <w:color w:val="002060"/>
        </w:rPr>
        <w:t>RISULTATI UFFICIALI GARE DEL 28/10/2022</w:t>
      </w:r>
    </w:p>
    <w:p w14:paraId="71A90816"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7CA81D43"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5F6BAA07"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7F94BF88"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79B7C" w14:textId="77777777" w:rsidR="00BE20A5" w:rsidRPr="00D248B3" w:rsidRDefault="00BE20A5" w:rsidP="007E2FFB">
                  <w:pPr>
                    <w:pStyle w:val="headertabella0"/>
                    <w:rPr>
                      <w:color w:val="002060"/>
                    </w:rPr>
                  </w:pPr>
                  <w:r w:rsidRPr="00D248B3">
                    <w:rPr>
                      <w:color w:val="002060"/>
                    </w:rPr>
                    <w:t>GIRONE A - 6 Giornata - A</w:t>
                  </w:r>
                </w:p>
              </w:tc>
            </w:tr>
            <w:tr w:rsidR="00BE20A5" w:rsidRPr="00D248B3" w14:paraId="2196342D"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84BC4C" w14:textId="77777777" w:rsidR="00BE20A5" w:rsidRPr="00D248B3" w:rsidRDefault="00BE20A5" w:rsidP="007E2FFB">
                  <w:pPr>
                    <w:pStyle w:val="rowtabella0"/>
                    <w:rPr>
                      <w:color w:val="002060"/>
                    </w:rPr>
                  </w:pPr>
                  <w:r w:rsidRPr="00D248B3">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854B2" w14:textId="77777777" w:rsidR="00BE20A5" w:rsidRPr="00D248B3" w:rsidRDefault="00BE20A5" w:rsidP="007E2FFB">
                  <w:pPr>
                    <w:pStyle w:val="rowtabella0"/>
                    <w:rPr>
                      <w:color w:val="002060"/>
                    </w:rPr>
                  </w:pPr>
                  <w:r w:rsidRPr="00D248B3">
                    <w:rPr>
                      <w:color w:val="002060"/>
                    </w:rPr>
                    <w:t xml:space="preserve">- AUDAX 1970 </w:t>
                  </w:r>
                  <w:proofErr w:type="gramStart"/>
                  <w:r w:rsidRPr="00D248B3">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62D7E" w14:textId="77777777" w:rsidR="00BE20A5" w:rsidRPr="00D248B3" w:rsidRDefault="00BE20A5" w:rsidP="007E2FFB">
                  <w:pPr>
                    <w:pStyle w:val="rowtabella0"/>
                    <w:jc w:val="center"/>
                    <w:rPr>
                      <w:color w:val="002060"/>
                    </w:rPr>
                  </w:pPr>
                  <w:r w:rsidRPr="00D248B3">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C2C24" w14:textId="77777777" w:rsidR="00BE20A5" w:rsidRPr="00D248B3" w:rsidRDefault="00BE20A5" w:rsidP="007E2FFB">
                  <w:pPr>
                    <w:pStyle w:val="rowtabella0"/>
                    <w:jc w:val="center"/>
                    <w:rPr>
                      <w:color w:val="002060"/>
                    </w:rPr>
                  </w:pPr>
                  <w:r w:rsidRPr="00D248B3">
                    <w:rPr>
                      <w:color w:val="002060"/>
                    </w:rPr>
                    <w:t> </w:t>
                  </w:r>
                </w:p>
              </w:tc>
            </w:tr>
            <w:tr w:rsidR="00BE20A5" w:rsidRPr="00D248B3" w14:paraId="0B7B8EFD"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C66AF" w14:textId="77777777" w:rsidR="00BE20A5" w:rsidRPr="00D248B3" w:rsidRDefault="00BE20A5" w:rsidP="007E2FFB">
                  <w:pPr>
                    <w:pStyle w:val="rowtabella0"/>
                    <w:rPr>
                      <w:color w:val="002060"/>
                    </w:rPr>
                  </w:pPr>
                  <w:r w:rsidRPr="00D248B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DC1439" w14:textId="77777777" w:rsidR="00BE20A5" w:rsidRPr="00D248B3" w:rsidRDefault="00BE20A5" w:rsidP="007E2FFB">
                  <w:pPr>
                    <w:pStyle w:val="rowtabella0"/>
                    <w:rPr>
                      <w:color w:val="002060"/>
                    </w:rPr>
                  </w:pPr>
                  <w:r w:rsidRPr="00D248B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00C7F1" w14:textId="77777777" w:rsidR="00BE20A5" w:rsidRPr="00D248B3" w:rsidRDefault="00BE20A5" w:rsidP="007E2FFB">
                  <w:pPr>
                    <w:pStyle w:val="rowtabella0"/>
                    <w:jc w:val="center"/>
                    <w:rPr>
                      <w:color w:val="002060"/>
                    </w:rPr>
                  </w:pPr>
                  <w:r w:rsidRPr="00D248B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033E59" w14:textId="77777777" w:rsidR="00BE20A5" w:rsidRPr="00D248B3" w:rsidRDefault="00BE20A5" w:rsidP="007E2FFB">
                  <w:pPr>
                    <w:pStyle w:val="rowtabella0"/>
                    <w:jc w:val="center"/>
                    <w:rPr>
                      <w:color w:val="002060"/>
                    </w:rPr>
                  </w:pPr>
                  <w:r w:rsidRPr="00D248B3">
                    <w:rPr>
                      <w:color w:val="002060"/>
                    </w:rPr>
                    <w:t> </w:t>
                  </w:r>
                </w:p>
              </w:tc>
            </w:tr>
            <w:tr w:rsidR="00BE20A5" w:rsidRPr="00D248B3" w14:paraId="6DA93BAB"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92B4C" w14:textId="77777777" w:rsidR="00BE20A5" w:rsidRPr="00D248B3" w:rsidRDefault="00BE20A5" w:rsidP="007E2FFB">
                  <w:pPr>
                    <w:pStyle w:val="rowtabella0"/>
                    <w:rPr>
                      <w:color w:val="002060"/>
                    </w:rPr>
                  </w:pPr>
                  <w:r w:rsidRPr="00D248B3">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6EBC9B" w14:textId="77777777" w:rsidR="00BE20A5" w:rsidRPr="00D248B3" w:rsidRDefault="00BE20A5" w:rsidP="007E2FFB">
                  <w:pPr>
                    <w:pStyle w:val="rowtabella0"/>
                    <w:rPr>
                      <w:color w:val="002060"/>
                    </w:rPr>
                  </w:pPr>
                  <w:r w:rsidRPr="00D248B3">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6506A" w14:textId="77777777" w:rsidR="00BE20A5" w:rsidRPr="00D248B3" w:rsidRDefault="00BE20A5" w:rsidP="007E2FFB">
                  <w:pPr>
                    <w:pStyle w:val="rowtabella0"/>
                    <w:jc w:val="center"/>
                    <w:rPr>
                      <w:color w:val="002060"/>
                    </w:rPr>
                  </w:pPr>
                  <w:r w:rsidRPr="00D248B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87BEA3" w14:textId="77777777" w:rsidR="00BE20A5" w:rsidRPr="00D248B3" w:rsidRDefault="00BE20A5" w:rsidP="007E2FFB">
                  <w:pPr>
                    <w:pStyle w:val="rowtabella0"/>
                    <w:jc w:val="center"/>
                    <w:rPr>
                      <w:color w:val="002060"/>
                    </w:rPr>
                  </w:pPr>
                  <w:r w:rsidRPr="00D248B3">
                    <w:rPr>
                      <w:color w:val="002060"/>
                    </w:rPr>
                    <w:t> </w:t>
                  </w:r>
                </w:p>
              </w:tc>
            </w:tr>
            <w:tr w:rsidR="00BE20A5" w:rsidRPr="00D248B3" w14:paraId="0F1E9128"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6301C4" w14:textId="77777777" w:rsidR="00BE20A5" w:rsidRPr="00D248B3" w:rsidRDefault="00BE20A5" w:rsidP="007E2FFB">
                  <w:pPr>
                    <w:pStyle w:val="rowtabella0"/>
                    <w:rPr>
                      <w:color w:val="002060"/>
                    </w:rPr>
                  </w:pPr>
                  <w:r w:rsidRPr="00D248B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76C62" w14:textId="77777777" w:rsidR="00BE20A5" w:rsidRPr="00D248B3" w:rsidRDefault="00BE20A5" w:rsidP="007E2FFB">
                  <w:pPr>
                    <w:pStyle w:val="rowtabella0"/>
                    <w:rPr>
                      <w:color w:val="002060"/>
                    </w:rPr>
                  </w:pPr>
                  <w:r w:rsidRPr="00D248B3">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15BD92" w14:textId="77777777" w:rsidR="00BE20A5" w:rsidRPr="00D248B3" w:rsidRDefault="00BE20A5" w:rsidP="007E2FFB">
                  <w:pPr>
                    <w:pStyle w:val="rowtabella0"/>
                    <w:jc w:val="center"/>
                    <w:rPr>
                      <w:color w:val="002060"/>
                    </w:rPr>
                  </w:pPr>
                  <w:r w:rsidRPr="00D248B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167F4E" w14:textId="77777777" w:rsidR="00BE20A5" w:rsidRPr="00D248B3" w:rsidRDefault="00BE20A5" w:rsidP="007E2FFB">
                  <w:pPr>
                    <w:pStyle w:val="rowtabella0"/>
                    <w:jc w:val="center"/>
                    <w:rPr>
                      <w:color w:val="002060"/>
                    </w:rPr>
                  </w:pPr>
                  <w:r w:rsidRPr="00D248B3">
                    <w:rPr>
                      <w:color w:val="002060"/>
                    </w:rPr>
                    <w:t> </w:t>
                  </w:r>
                </w:p>
              </w:tc>
            </w:tr>
            <w:tr w:rsidR="00BE20A5" w:rsidRPr="00D248B3" w14:paraId="401F94A8"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B35964" w14:textId="77777777" w:rsidR="00BE20A5" w:rsidRPr="00D248B3" w:rsidRDefault="00BE20A5" w:rsidP="007E2FFB">
                  <w:pPr>
                    <w:pStyle w:val="rowtabella0"/>
                    <w:rPr>
                      <w:color w:val="002060"/>
                    </w:rPr>
                  </w:pPr>
                  <w:r w:rsidRPr="00D248B3">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790B19" w14:textId="77777777" w:rsidR="00BE20A5" w:rsidRPr="00D248B3" w:rsidRDefault="00BE20A5" w:rsidP="007E2FFB">
                  <w:pPr>
                    <w:pStyle w:val="rowtabella0"/>
                    <w:rPr>
                      <w:color w:val="002060"/>
                    </w:rPr>
                  </w:pPr>
                  <w:r w:rsidRPr="00D248B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AB99A6" w14:textId="77777777" w:rsidR="00BE20A5" w:rsidRPr="00D248B3" w:rsidRDefault="00BE20A5" w:rsidP="007E2FFB">
                  <w:pPr>
                    <w:pStyle w:val="rowtabella0"/>
                    <w:jc w:val="center"/>
                    <w:rPr>
                      <w:color w:val="002060"/>
                    </w:rPr>
                  </w:pPr>
                  <w:r w:rsidRPr="00D248B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32276F" w14:textId="77777777" w:rsidR="00BE20A5" w:rsidRPr="00D248B3" w:rsidRDefault="00BE20A5" w:rsidP="007E2FFB">
                  <w:pPr>
                    <w:pStyle w:val="rowtabella0"/>
                    <w:jc w:val="center"/>
                    <w:rPr>
                      <w:color w:val="002060"/>
                    </w:rPr>
                  </w:pPr>
                  <w:r w:rsidRPr="00D248B3">
                    <w:rPr>
                      <w:color w:val="002060"/>
                    </w:rPr>
                    <w:t> </w:t>
                  </w:r>
                </w:p>
              </w:tc>
            </w:tr>
            <w:tr w:rsidR="00BE20A5" w:rsidRPr="00D248B3" w14:paraId="674E00FF"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6C7E0" w14:textId="77777777" w:rsidR="00BE20A5" w:rsidRPr="00D248B3" w:rsidRDefault="00BE20A5" w:rsidP="007E2FFB">
                  <w:pPr>
                    <w:pStyle w:val="rowtabella0"/>
                    <w:rPr>
                      <w:color w:val="002060"/>
                    </w:rPr>
                  </w:pPr>
                  <w:r w:rsidRPr="00D248B3">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EA3DC" w14:textId="77777777" w:rsidR="00BE20A5" w:rsidRPr="00D248B3" w:rsidRDefault="00BE20A5" w:rsidP="007E2FFB">
                  <w:pPr>
                    <w:pStyle w:val="rowtabella0"/>
                    <w:rPr>
                      <w:color w:val="002060"/>
                    </w:rPr>
                  </w:pPr>
                  <w:r w:rsidRPr="00D248B3">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0ED56" w14:textId="77777777" w:rsidR="00BE20A5" w:rsidRPr="00D248B3" w:rsidRDefault="00BE20A5" w:rsidP="007E2FFB">
                  <w:pPr>
                    <w:pStyle w:val="rowtabella0"/>
                    <w:jc w:val="center"/>
                    <w:rPr>
                      <w:color w:val="002060"/>
                    </w:rPr>
                  </w:pPr>
                  <w:r w:rsidRPr="00D248B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DE1D8" w14:textId="77777777" w:rsidR="00BE20A5" w:rsidRPr="00D248B3" w:rsidRDefault="00BE20A5" w:rsidP="007E2FFB">
                  <w:pPr>
                    <w:pStyle w:val="rowtabella0"/>
                    <w:jc w:val="center"/>
                    <w:rPr>
                      <w:color w:val="002060"/>
                    </w:rPr>
                  </w:pPr>
                  <w:r w:rsidRPr="00D248B3">
                    <w:rPr>
                      <w:color w:val="002060"/>
                    </w:rPr>
                    <w:t> </w:t>
                  </w:r>
                </w:p>
              </w:tc>
            </w:tr>
            <w:tr w:rsidR="00BE20A5" w:rsidRPr="00D248B3" w14:paraId="29B0D88C"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891532" w14:textId="77777777" w:rsidR="00BE20A5" w:rsidRPr="00D248B3" w:rsidRDefault="00BE20A5" w:rsidP="007E2FFB">
                  <w:pPr>
                    <w:pStyle w:val="rowtabella0"/>
                    <w:rPr>
                      <w:color w:val="002060"/>
                    </w:rPr>
                  </w:pPr>
                  <w:r w:rsidRPr="00D248B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F01D8" w14:textId="77777777" w:rsidR="00BE20A5" w:rsidRPr="00D248B3" w:rsidRDefault="00BE20A5" w:rsidP="007E2FFB">
                  <w:pPr>
                    <w:pStyle w:val="rowtabella0"/>
                    <w:rPr>
                      <w:color w:val="002060"/>
                    </w:rPr>
                  </w:pPr>
                  <w:r w:rsidRPr="00D248B3">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69DC7" w14:textId="77777777" w:rsidR="00BE20A5" w:rsidRPr="00D248B3" w:rsidRDefault="00BE20A5" w:rsidP="007E2FFB">
                  <w:pPr>
                    <w:pStyle w:val="rowtabella0"/>
                    <w:jc w:val="center"/>
                    <w:rPr>
                      <w:color w:val="002060"/>
                    </w:rPr>
                  </w:pPr>
                  <w:r w:rsidRPr="00D248B3">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F9AC3" w14:textId="77777777" w:rsidR="00BE20A5" w:rsidRPr="00D248B3" w:rsidRDefault="00BE20A5" w:rsidP="007E2FFB">
                  <w:pPr>
                    <w:pStyle w:val="rowtabella0"/>
                    <w:jc w:val="center"/>
                    <w:rPr>
                      <w:color w:val="002060"/>
                    </w:rPr>
                  </w:pPr>
                  <w:r w:rsidRPr="00D248B3">
                    <w:rPr>
                      <w:color w:val="002060"/>
                    </w:rPr>
                    <w:t> </w:t>
                  </w:r>
                </w:p>
              </w:tc>
            </w:tr>
            <w:tr w:rsidR="00BE20A5" w:rsidRPr="00D248B3" w14:paraId="6E160DE3"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0070450F" w14:textId="77777777" w:rsidR="00BE20A5" w:rsidRPr="00D248B3" w:rsidRDefault="00BE20A5" w:rsidP="007E2FFB">
                  <w:pPr>
                    <w:pStyle w:val="rowtabella0"/>
                    <w:rPr>
                      <w:color w:val="002060"/>
                    </w:rPr>
                  </w:pPr>
                  <w:r w:rsidRPr="00D248B3">
                    <w:rPr>
                      <w:color w:val="002060"/>
                    </w:rPr>
                    <w:t>(1) - disputata il 29/10/2022</w:t>
                  </w:r>
                </w:p>
              </w:tc>
            </w:tr>
          </w:tbl>
          <w:p w14:paraId="5F1FBB92" w14:textId="77777777" w:rsidR="00BE20A5" w:rsidRPr="00D248B3" w:rsidRDefault="00BE20A5" w:rsidP="007E2FFB">
            <w:pPr>
              <w:rPr>
                <w:color w:val="002060"/>
              </w:rPr>
            </w:pPr>
          </w:p>
        </w:tc>
      </w:tr>
    </w:tbl>
    <w:p w14:paraId="4066AE27" w14:textId="77777777" w:rsidR="00BE20A5" w:rsidRPr="00D248B3" w:rsidRDefault="00BE20A5" w:rsidP="00BE20A5">
      <w:pPr>
        <w:pStyle w:val="breakline"/>
        <w:rPr>
          <w:rFonts w:eastAsiaTheme="minorEastAsia"/>
          <w:color w:val="002060"/>
        </w:rPr>
      </w:pPr>
    </w:p>
    <w:p w14:paraId="3E33DF51" w14:textId="77777777" w:rsidR="00BE20A5" w:rsidRPr="00D248B3" w:rsidRDefault="00BE20A5" w:rsidP="00BE20A5">
      <w:pPr>
        <w:pStyle w:val="breakline"/>
        <w:rPr>
          <w:color w:val="002060"/>
        </w:rPr>
      </w:pPr>
    </w:p>
    <w:p w14:paraId="670AF566" w14:textId="77777777" w:rsidR="00BE20A5" w:rsidRPr="00D248B3" w:rsidRDefault="00BE20A5" w:rsidP="00BE20A5">
      <w:pPr>
        <w:pStyle w:val="titoloprinc0"/>
        <w:rPr>
          <w:color w:val="002060"/>
        </w:rPr>
      </w:pPr>
      <w:r w:rsidRPr="00D248B3">
        <w:rPr>
          <w:color w:val="002060"/>
        </w:rPr>
        <w:t>GIUDICE SPORTIVO</w:t>
      </w:r>
    </w:p>
    <w:p w14:paraId="2A753521"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6D83FC1E" w14:textId="77777777" w:rsidR="00BE20A5" w:rsidRPr="00D248B3" w:rsidRDefault="00BE20A5" w:rsidP="00BE20A5">
      <w:pPr>
        <w:pStyle w:val="titolo10"/>
        <w:rPr>
          <w:color w:val="002060"/>
        </w:rPr>
      </w:pPr>
      <w:r w:rsidRPr="00D248B3">
        <w:rPr>
          <w:color w:val="002060"/>
        </w:rPr>
        <w:t xml:space="preserve">GARE DEL 28/10/2022 </w:t>
      </w:r>
    </w:p>
    <w:p w14:paraId="7B6BEF86" w14:textId="77777777" w:rsidR="00BE20A5" w:rsidRPr="00D248B3" w:rsidRDefault="00BE20A5" w:rsidP="00BE20A5">
      <w:pPr>
        <w:pStyle w:val="titolo7a"/>
        <w:rPr>
          <w:color w:val="002060"/>
        </w:rPr>
      </w:pPr>
      <w:r w:rsidRPr="00D248B3">
        <w:rPr>
          <w:color w:val="002060"/>
        </w:rPr>
        <w:t xml:space="preserve">PROVVEDIMENTI DISCIPLINARI </w:t>
      </w:r>
    </w:p>
    <w:p w14:paraId="76D0E5C8"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470C1E78" w14:textId="77777777" w:rsidR="00BE20A5" w:rsidRPr="00D248B3" w:rsidRDefault="00BE20A5" w:rsidP="00BE20A5">
      <w:pPr>
        <w:pStyle w:val="titolo30"/>
        <w:rPr>
          <w:color w:val="002060"/>
        </w:rPr>
      </w:pPr>
      <w:r w:rsidRPr="00D248B3">
        <w:rPr>
          <w:color w:val="002060"/>
        </w:rPr>
        <w:t xml:space="preserve">DIRIGENTI </w:t>
      </w:r>
    </w:p>
    <w:p w14:paraId="36F9C254" w14:textId="77777777" w:rsidR="00BE20A5" w:rsidRPr="00D248B3" w:rsidRDefault="00BE20A5" w:rsidP="00BE20A5">
      <w:pPr>
        <w:pStyle w:val="titolo20"/>
        <w:rPr>
          <w:color w:val="002060"/>
        </w:rPr>
      </w:pPr>
      <w:r w:rsidRPr="00D248B3">
        <w:rPr>
          <w:color w:val="002060"/>
        </w:rPr>
        <w:t xml:space="preserve">INIBIZIONE A SVOLGERE OGNI ATTIVITA' FINO AL 9/11/2022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2A09473" w14:textId="77777777" w:rsidTr="007E2FFB">
        <w:tc>
          <w:tcPr>
            <w:tcW w:w="2200" w:type="dxa"/>
            <w:tcMar>
              <w:top w:w="20" w:type="dxa"/>
              <w:left w:w="20" w:type="dxa"/>
              <w:bottom w:w="20" w:type="dxa"/>
              <w:right w:w="20" w:type="dxa"/>
            </w:tcMar>
            <w:vAlign w:val="center"/>
            <w:hideMark/>
          </w:tcPr>
          <w:p w14:paraId="26A0D71A" w14:textId="77777777" w:rsidR="00BE20A5" w:rsidRPr="00D248B3" w:rsidRDefault="00BE20A5" w:rsidP="007E2FFB">
            <w:pPr>
              <w:pStyle w:val="movimento"/>
              <w:rPr>
                <w:color w:val="002060"/>
              </w:rPr>
            </w:pPr>
            <w:r w:rsidRPr="00D248B3">
              <w:rPr>
                <w:color w:val="002060"/>
              </w:rPr>
              <w:t>CARLETTI STEFANO</w:t>
            </w:r>
          </w:p>
        </w:tc>
        <w:tc>
          <w:tcPr>
            <w:tcW w:w="2200" w:type="dxa"/>
            <w:tcMar>
              <w:top w:w="20" w:type="dxa"/>
              <w:left w:w="20" w:type="dxa"/>
              <w:bottom w:w="20" w:type="dxa"/>
              <w:right w:w="20" w:type="dxa"/>
            </w:tcMar>
            <w:vAlign w:val="center"/>
            <w:hideMark/>
          </w:tcPr>
          <w:p w14:paraId="0368B7F9" w14:textId="77777777" w:rsidR="00BE20A5" w:rsidRPr="00D248B3" w:rsidRDefault="00BE20A5" w:rsidP="007E2FFB">
            <w:pPr>
              <w:pStyle w:val="movimento2"/>
              <w:rPr>
                <w:color w:val="002060"/>
              </w:rPr>
            </w:pPr>
            <w:r w:rsidRPr="00D248B3">
              <w:rPr>
                <w:color w:val="002060"/>
              </w:rPr>
              <w:t xml:space="preserve">(PIETRALACROCE 73) </w:t>
            </w:r>
          </w:p>
        </w:tc>
        <w:tc>
          <w:tcPr>
            <w:tcW w:w="800" w:type="dxa"/>
            <w:tcMar>
              <w:top w:w="20" w:type="dxa"/>
              <w:left w:w="20" w:type="dxa"/>
              <w:bottom w:w="20" w:type="dxa"/>
              <w:right w:w="20" w:type="dxa"/>
            </w:tcMar>
            <w:vAlign w:val="center"/>
            <w:hideMark/>
          </w:tcPr>
          <w:p w14:paraId="63666F6C"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BCD634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1660A29" w14:textId="77777777" w:rsidR="00BE20A5" w:rsidRPr="00D248B3" w:rsidRDefault="00BE20A5" w:rsidP="007E2FFB">
            <w:pPr>
              <w:pStyle w:val="movimento2"/>
              <w:rPr>
                <w:color w:val="002060"/>
              </w:rPr>
            </w:pPr>
            <w:r w:rsidRPr="00D248B3">
              <w:rPr>
                <w:color w:val="002060"/>
              </w:rPr>
              <w:t> </w:t>
            </w:r>
          </w:p>
        </w:tc>
      </w:tr>
    </w:tbl>
    <w:p w14:paraId="656BB32D" w14:textId="77777777" w:rsidR="00BE20A5" w:rsidRPr="00D248B3" w:rsidRDefault="00BE20A5" w:rsidP="00BE20A5">
      <w:pPr>
        <w:pStyle w:val="diffida"/>
        <w:spacing w:before="80" w:beforeAutospacing="0" w:after="40" w:afterAutospacing="0"/>
        <w:rPr>
          <w:rFonts w:eastAsiaTheme="minorEastAsia"/>
          <w:color w:val="002060"/>
        </w:rPr>
      </w:pPr>
      <w:r w:rsidRPr="00D248B3">
        <w:rPr>
          <w:color w:val="002060"/>
        </w:rPr>
        <w:t xml:space="preserve">Per proteste nei confronti dell'arbitro. Allontanato. </w:t>
      </w:r>
    </w:p>
    <w:p w14:paraId="6FC5B66A" w14:textId="77777777" w:rsidR="00BE20A5" w:rsidRPr="00D248B3" w:rsidRDefault="00BE20A5" w:rsidP="00BE20A5">
      <w:pPr>
        <w:pStyle w:val="titolo20"/>
        <w:rPr>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FCA5775" w14:textId="77777777" w:rsidTr="007E2FFB">
        <w:tc>
          <w:tcPr>
            <w:tcW w:w="2200" w:type="dxa"/>
            <w:tcMar>
              <w:top w:w="20" w:type="dxa"/>
              <w:left w:w="20" w:type="dxa"/>
              <w:bottom w:w="20" w:type="dxa"/>
              <w:right w:w="20" w:type="dxa"/>
            </w:tcMar>
            <w:vAlign w:val="center"/>
            <w:hideMark/>
          </w:tcPr>
          <w:p w14:paraId="0EF3F506" w14:textId="77777777" w:rsidR="00BE20A5" w:rsidRPr="00D248B3" w:rsidRDefault="00BE20A5" w:rsidP="007E2FFB">
            <w:pPr>
              <w:pStyle w:val="movimento"/>
              <w:rPr>
                <w:color w:val="002060"/>
              </w:rPr>
            </w:pPr>
            <w:r w:rsidRPr="00D248B3">
              <w:rPr>
                <w:color w:val="002060"/>
              </w:rPr>
              <w:t>JIMENEZ DIEGO</w:t>
            </w:r>
          </w:p>
        </w:tc>
        <w:tc>
          <w:tcPr>
            <w:tcW w:w="2200" w:type="dxa"/>
            <w:tcMar>
              <w:top w:w="20" w:type="dxa"/>
              <w:left w:w="20" w:type="dxa"/>
              <w:bottom w:w="20" w:type="dxa"/>
              <w:right w:w="20" w:type="dxa"/>
            </w:tcMar>
            <w:vAlign w:val="center"/>
            <w:hideMark/>
          </w:tcPr>
          <w:p w14:paraId="400BAC0A" w14:textId="77777777" w:rsidR="00BE20A5" w:rsidRPr="00D248B3" w:rsidRDefault="00BE20A5" w:rsidP="007E2FFB">
            <w:pPr>
              <w:pStyle w:val="movimento2"/>
              <w:rPr>
                <w:color w:val="002060"/>
              </w:rPr>
            </w:pPr>
            <w:r w:rsidRPr="00D248B3">
              <w:rPr>
                <w:color w:val="002060"/>
              </w:rPr>
              <w:t xml:space="preserve">(NUOVA OTTRANO 98) </w:t>
            </w:r>
          </w:p>
        </w:tc>
        <w:tc>
          <w:tcPr>
            <w:tcW w:w="800" w:type="dxa"/>
            <w:tcMar>
              <w:top w:w="20" w:type="dxa"/>
              <w:left w:w="20" w:type="dxa"/>
              <w:bottom w:w="20" w:type="dxa"/>
              <w:right w:w="20" w:type="dxa"/>
            </w:tcMar>
            <w:vAlign w:val="center"/>
            <w:hideMark/>
          </w:tcPr>
          <w:p w14:paraId="1AD3D2B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B46F96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CDB2FEB" w14:textId="77777777" w:rsidR="00BE20A5" w:rsidRPr="00D248B3" w:rsidRDefault="00BE20A5" w:rsidP="007E2FFB">
            <w:pPr>
              <w:pStyle w:val="movimento2"/>
              <w:rPr>
                <w:color w:val="002060"/>
              </w:rPr>
            </w:pPr>
            <w:r w:rsidRPr="00D248B3">
              <w:rPr>
                <w:color w:val="002060"/>
              </w:rPr>
              <w:t> </w:t>
            </w:r>
          </w:p>
        </w:tc>
      </w:tr>
    </w:tbl>
    <w:p w14:paraId="108A24E9"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490EDA60" w14:textId="77777777" w:rsidTr="007E2FFB">
        <w:tc>
          <w:tcPr>
            <w:tcW w:w="2200" w:type="dxa"/>
            <w:tcMar>
              <w:top w:w="20" w:type="dxa"/>
              <w:left w:w="20" w:type="dxa"/>
              <w:bottom w:w="20" w:type="dxa"/>
              <w:right w:w="20" w:type="dxa"/>
            </w:tcMar>
            <w:vAlign w:val="center"/>
            <w:hideMark/>
          </w:tcPr>
          <w:p w14:paraId="1EB6A66F" w14:textId="77777777" w:rsidR="00BE20A5" w:rsidRPr="00D248B3" w:rsidRDefault="00BE20A5" w:rsidP="007E2FFB">
            <w:pPr>
              <w:pStyle w:val="movimento"/>
              <w:rPr>
                <w:color w:val="002060"/>
              </w:rPr>
            </w:pPr>
            <w:r w:rsidRPr="00D248B3">
              <w:rPr>
                <w:color w:val="002060"/>
              </w:rPr>
              <w:t>CIUTI FABRIZIO</w:t>
            </w:r>
          </w:p>
        </w:tc>
        <w:tc>
          <w:tcPr>
            <w:tcW w:w="2200" w:type="dxa"/>
            <w:tcMar>
              <w:top w:w="20" w:type="dxa"/>
              <w:left w:w="20" w:type="dxa"/>
              <w:bottom w:w="20" w:type="dxa"/>
              <w:right w:w="20" w:type="dxa"/>
            </w:tcMar>
            <w:vAlign w:val="center"/>
            <w:hideMark/>
          </w:tcPr>
          <w:p w14:paraId="601BB51B" w14:textId="77777777" w:rsidR="00BE20A5" w:rsidRPr="00D248B3" w:rsidRDefault="00BE20A5" w:rsidP="007E2FFB">
            <w:pPr>
              <w:pStyle w:val="movimento2"/>
              <w:rPr>
                <w:color w:val="002060"/>
              </w:rPr>
            </w:pPr>
            <w:r w:rsidRPr="00D248B3">
              <w:rPr>
                <w:color w:val="002060"/>
              </w:rPr>
              <w:t xml:space="preserve">(SANGIORGIO) </w:t>
            </w:r>
          </w:p>
        </w:tc>
        <w:tc>
          <w:tcPr>
            <w:tcW w:w="800" w:type="dxa"/>
            <w:tcMar>
              <w:top w:w="20" w:type="dxa"/>
              <w:left w:w="20" w:type="dxa"/>
              <w:bottom w:w="20" w:type="dxa"/>
              <w:right w:w="20" w:type="dxa"/>
            </w:tcMar>
            <w:vAlign w:val="center"/>
            <w:hideMark/>
          </w:tcPr>
          <w:p w14:paraId="21FFC346"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BF30E9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682F571" w14:textId="77777777" w:rsidR="00BE20A5" w:rsidRPr="00D248B3" w:rsidRDefault="00BE20A5" w:rsidP="007E2FFB">
            <w:pPr>
              <w:pStyle w:val="movimento2"/>
              <w:rPr>
                <w:color w:val="002060"/>
              </w:rPr>
            </w:pPr>
            <w:r w:rsidRPr="00D248B3">
              <w:rPr>
                <w:color w:val="002060"/>
              </w:rPr>
              <w:t> </w:t>
            </w:r>
          </w:p>
        </w:tc>
      </w:tr>
    </w:tbl>
    <w:p w14:paraId="59DC650C" w14:textId="77777777" w:rsidR="00BE20A5" w:rsidRPr="00D248B3" w:rsidRDefault="00BE20A5" w:rsidP="00BE20A5">
      <w:pPr>
        <w:pStyle w:val="titolo30"/>
        <w:rPr>
          <w:rFonts w:eastAsiaTheme="minorEastAsia"/>
          <w:color w:val="002060"/>
        </w:rPr>
      </w:pPr>
      <w:r w:rsidRPr="00D248B3">
        <w:rPr>
          <w:color w:val="002060"/>
        </w:rPr>
        <w:lastRenderedPageBreak/>
        <w:t xml:space="preserve">ALLENATORI </w:t>
      </w:r>
    </w:p>
    <w:p w14:paraId="771D64D5" w14:textId="77777777" w:rsidR="00BE20A5" w:rsidRPr="00D248B3" w:rsidRDefault="00BE20A5" w:rsidP="00BE20A5">
      <w:pPr>
        <w:pStyle w:val="titolo20"/>
        <w:rPr>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3566C1E" w14:textId="77777777" w:rsidTr="007E2FFB">
        <w:tc>
          <w:tcPr>
            <w:tcW w:w="2200" w:type="dxa"/>
            <w:tcMar>
              <w:top w:w="20" w:type="dxa"/>
              <w:left w:w="20" w:type="dxa"/>
              <w:bottom w:w="20" w:type="dxa"/>
              <w:right w:w="20" w:type="dxa"/>
            </w:tcMar>
            <w:vAlign w:val="center"/>
            <w:hideMark/>
          </w:tcPr>
          <w:p w14:paraId="3DB239AA" w14:textId="77777777" w:rsidR="00BE20A5" w:rsidRPr="00D248B3" w:rsidRDefault="00BE20A5" w:rsidP="007E2FFB">
            <w:pPr>
              <w:pStyle w:val="movimento"/>
              <w:rPr>
                <w:color w:val="002060"/>
              </w:rPr>
            </w:pPr>
            <w:r w:rsidRPr="00D248B3">
              <w:rPr>
                <w:color w:val="002060"/>
              </w:rPr>
              <w:t>VECCHIOLA FEDERICO</w:t>
            </w:r>
          </w:p>
        </w:tc>
        <w:tc>
          <w:tcPr>
            <w:tcW w:w="2200" w:type="dxa"/>
            <w:tcMar>
              <w:top w:w="20" w:type="dxa"/>
              <w:left w:w="20" w:type="dxa"/>
              <w:bottom w:w="20" w:type="dxa"/>
              <w:right w:w="20" w:type="dxa"/>
            </w:tcMar>
            <w:vAlign w:val="center"/>
            <w:hideMark/>
          </w:tcPr>
          <w:p w14:paraId="795AF304" w14:textId="77777777" w:rsidR="00BE20A5" w:rsidRPr="00D248B3" w:rsidRDefault="00BE20A5" w:rsidP="007E2FFB">
            <w:pPr>
              <w:pStyle w:val="movimento2"/>
              <w:rPr>
                <w:color w:val="002060"/>
              </w:rPr>
            </w:pPr>
            <w:r w:rsidRPr="00D248B3">
              <w:rPr>
                <w:color w:val="002060"/>
              </w:rPr>
              <w:t xml:space="preserve">(REAL SAN GIORGIO) </w:t>
            </w:r>
          </w:p>
        </w:tc>
        <w:tc>
          <w:tcPr>
            <w:tcW w:w="800" w:type="dxa"/>
            <w:tcMar>
              <w:top w:w="20" w:type="dxa"/>
              <w:left w:w="20" w:type="dxa"/>
              <w:bottom w:w="20" w:type="dxa"/>
              <w:right w:w="20" w:type="dxa"/>
            </w:tcMar>
            <w:vAlign w:val="center"/>
            <w:hideMark/>
          </w:tcPr>
          <w:p w14:paraId="3129CC8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B9721A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FF273EE" w14:textId="77777777" w:rsidR="00BE20A5" w:rsidRPr="00D248B3" w:rsidRDefault="00BE20A5" w:rsidP="007E2FFB">
            <w:pPr>
              <w:pStyle w:val="movimento2"/>
              <w:rPr>
                <w:color w:val="002060"/>
              </w:rPr>
            </w:pPr>
            <w:r w:rsidRPr="00D248B3">
              <w:rPr>
                <w:color w:val="002060"/>
              </w:rPr>
              <w:t> </w:t>
            </w:r>
          </w:p>
        </w:tc>
      </w:tr>
    </w:tbl>
    <w:p w14:paraId="557EA200" w14:textId="77777777" w:rsidR="00BE20A5" w:rsidRPr="00D248B3" w:rsidRDefault="00BE20A5" w:rsidP="00BE20A5">
      <w:pPr>
        <w:pStyle w:val="titolo30"/>
        <w:rPr>
          <w:rFonts w:eastAsiaTheme="minorEastAsia"/>
          <w:color w:val="002060"/>
        </w:rPr>
      </w:pPr>
      <w:r w:rsidRPr="00D248B3">
        <w:rPr>
          <w:color w:val="002060"/>
        </w:rPr>
        <w:t xml:space="preserve">CALCIATORI ESPULSI </w:t>
      </w:r>
    </w:p>
    <w:p w14:paraId="7619B170" w14:textId="77777777" w:rsidR="00BE20A5" w:rsidRPr="00D248B3" w:rsidRDefault="00BE20A5" w:rsidP="00BE20A5">
      <w:pPr>
        <w:pStyle w:val="titolo20"/>
        <w:rPr>
          <w:color w:val="002060"/>
        </w:rPr>
      </w:pPr>
      <w:r w:rsidRPr="00D248B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3D0F20B" w14:textId="77777777" w:rsidTr="007E2FFB">
        <w:tc>
          <w:tcPr>
            <w:tcW w:w="2200" w:type="dxa"/>
            <w:tcMar>
              <w:top w:w="20" w:type="dxa"/>
              <w:left w:w="20" w:type="dxa"/>
              <w:bottom w:w="20" w:type="dxa"/>
              <w:right w:w="20" w:type="dxa"/>
            </w:tcMar>
            <w:vAlign w:val="center"/>
            <w:hideMark/>
          </w:tcPr>
          <w:p w14:paraId="52B914EA" w14:textId="77777777" w:rsidR="00BE20A5" w:rsidRPr="00D248B3" w:rsidRDefault="00BE20A5" w:rsidP="007E2FFB">
            <w:pPr>
              <w:pStyle w:val="movimento"/>
              <w:rPr>
                <w:color w:val="002060"/>
              </w:rPr>
            </w:pPr>
            <w:r w:rsidRPr="00D248B3">
              <w:rPr>
                <w:color w:val="002060"/>
              </w:rPr>
              <w:t>LOMBARDI MICHELE</w:t>
            </w:r>
          </w:p>
        </w:tc>
        <w:tc>
          <w:tcPr>
            <w:tcW w:w="2200" w:type="dxa"/>
            <w:tcMar>
              <w:top w:w="20" w:type="dxa"/>
              <w:left w:w="20" w:type="dxa"/>
              <w:bottom w:w="20" w:type="dxa"/>
              <w:right w:w="20" w:type="dxa"/>
            </w:tcMar>
            <w:vAlign w:val="center"/>
            <w:hideMark/>
          </w:tcPr>
          <w:p w14:paraId="21643F55" w14:textId="77777777" w:rsidR="00BE20A5" w:rsidRPr="00D248B3" w:rsidRDefault="00BE20A5" w:rsidP="007E2FFB">
            <w:pPr>
              <w:pStyle w:val="movimento2"/>
              <w:rPr>
                <w:color w:val="002060"/>
              </w:rPr>
            </w:pPr>
            <w:r w:rsidRPr="00D248B3">
              <w:rPr>
                <w:color w:val="002060"/>
              </w:rPr>
              <w:t xml:space="preserve">(PIETRALACROCE 73) </w:t>
            </w:r>
          </w:p>
        </w:tc>
        <w:tc>
          <w:tcPr>
            <w:tcW w:w="800" w:type="dxa"/>
            <w:tcMar>
              <w:top w:w="20" w:type="dxa"/>
              <w:left w:w="20" w:type="dxa"/>
              <w:bottom w:w="20" w:type="dxa"/>
              <w:right w:w="20" w:type="dxa"/>
            </w:tcMar>
            <w:vAlign w:val="center"/>
            <w:hideMark/>
          </w:tcPr>
          <w:p w14:paraId="1DDE700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97D8A3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02B9A72" w14:textId="77777777" w:rsidR="00BE20A5" w:rsidRPr="00D248B3" w:rsidRDefault="00BE20A5" w:rsidP="007E2FFB">
            <w:pPr>
              <w:pStyle w:val="movimento2"/>
              <w:rPr>
                <w:color w:val="002060"/>
              </w:rPr>
            </w:pPr>
            <w:r w:rsidRPr="00D248B3">
              <w:rPr>
                <w:color w:val="002060"/>
              </w:rPr>
              <w:t> </w:t>
            </w:r>
          </w:p>
        </w:tc>
      </w:tr>
    </w:tbl>
    <w:p w14:paraId="01E22F52"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5D3E0D6B" w14:textId="77777777" w:rsidR="00BE20A5" w:rsidRPr="00D248B3" w:rsidRDefault="00BE20A5" w:rsidP="00BE20A5">
      <w:pPr>
        <w:pStyle w:val="titolo20"/>
        <w:rPr>
          <w:color w:val="002060"/>
        </w:rPr>
      </w:pPr>
      <w:r w:rsidRPr="00D248B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3820930" w14:textId="77777777" w:rsidTr="007E2FFB">
        <w:tc>
          <w:tcPr>
            <w:tcW w:w="2200" w:type="dxa"/>
            <w:tcMar>
              <w:top w:w="20" w:type="dxa"/>
              <w:left w:w="20" w:type="dxa"/>
              <w:bottom w:w="20" w:type="dxa"/>
              <w:right w:w="20" w:type="dxa"/>
            </w:tcMar>
            <w:vAlign w:val="center"/>
            <w:hideMark/>
          </w:tcPr>
          <w:p w14:paraId="3095974B" w14:textId="77777777" w:rsidR="00BE20A5" w:rsidRPr="00D248B3" w:rsidRDefault="00BE20A5" w:rsidP="007E2FFB">
            <w:pPr>
              <w:pStyle w:val="movimento"/>
              <w:rPr>
                <w:color w:val="002060"/>
              </w:rPr>
            </w:pPr>
            <w:r w:rsidRPr="00D248B3">
              <w:rPr>
                <w:color w:val="002060"/>
              </w:rPr>
              <w:t>MORELLI NICLI</w:t>
            </w:r>
          </w:p>
        </w:tc>
        <w:tc>
          <w:tcPr>
            <w:tcW w:w="2200" w:type="dxa"/>
            <w:tcMar>
              <w:top w:w="20" w:type="dxa"/>
              <w:left w:w="20" w:type="dxa"/>
              <w:bottom w:w="20" w:type="dxa"/>
              <w:right w:w="20" w:type="dxa"/>
            </w:tcMar>
            <w:vAlign w:val="center"/>
            <w:hideMark/>
          </w:tcPr>
          <w:p w14:paraId="75D9E56B" w14:textId="77777777" w:rsidR="00BE20A5" w:rsidRPr="00D248B3" w:rsidRDefault="00BE20A5" w:rsidP="007E2FFB">
            <w:pPr>
              <w:pStyle w:val="movimento2"/>
              <w:rPr>
                <w:color w:val="002060"/>
              </w:rPr>
            </w:pPr>
            <w:r w:rsidRPr="00D248B3">
              <w:rPr>
                <w:color w:val="002060"/>
              </w:rPr>
              <w:t xml:space="preserve">(FUTSAL MONTURANO) </w:t>
            </w:r>
          </w:p>
        </w:tc>
        <w:tc>
          <w:tcPr>
            <w:tcW w:w="800" w:type="dxa"/>
            <w:tcMar>
              <w:top w:w="20" w:type="dxa"/>
              <w:left w:w="20" w:type="dxa"/>
              <w:bottom w:w="20" w:type="dxa"/>
              <w:right w:w="20" w:type="dxa"/>
            </w:tcMar>
            <w:vAlign w:val="center"/>
            <w:hideMark/>
          </w:tcPr>
          <w:p w14:paraId="43433D8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59BF6B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B5413A2" w14:textId="77777777" w:rsidR="00BE20A5" w:rsidRPr="00D248B3" w:rsidRDefault="00BE20A5" w:rsidP="007E2FFB">
            <w:pPr>
              <w:pStyle w:val="movimento2"/>
              <w:rPr>
                <w:color w:val="002060"/>
              </w:rPr>
            </w:pPr>
            <w:r w:rsidRPr="00D248B3">
              <w:rPr>
                <w:color w:val="002060"/>
              </w:rPr>
              <w:t> </w:t>
            </w:r>
          </w:p>
        </w:tc>
      </w:tr>
    </w:tbl>
    <w:p w14:paraId="5EA76062" w14:textId="77777777" w:rsidR="00BE20A5" w:rsidRPr="00D248B3" w:rsidRDefault="00BE20A5" w:rsidP="00BE20A5">
      <w:pPr>
        <w:pStyle w:val="titolo20"/>
        <w:rPr>
          <w:rFonts w:eastAsiaTheme="minorEastAsia"/>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13807634" w14:textId="77777777" w:rsidTr="007E2FFB">
        <w:tc>
          <w:tcPr>
            <w:tcW w:w="2200" w:type="dxa"/>
            <w:tcMar>
              <w:top w:w="20" w:type="dxa"/>
              <w:left w:w="20" w:type="dxa"/>
              <w:bottom w:w="20" w:type="dxa"/>
              <w:right w:w="20" w:type="dxa"/>
            </w:tcMar>
            <w:vAlign w:val="center"/>
            <w:hideMark/>
          </w:tcPr>
          <w:p w14:paraId="562989CF" w14:textId="77777777" w:rsidR="00BE20A5" w:rsidRPr="00D248B3" w:rsidRDefault="00BE20A5" w:rsidP="007E2FFB">
            <w:pPr>
              <w:pStyle w:val="movimento"/>
              <w:rPr>
                <w:color w:val="002060"/>
              </w:rPr>
            </w:pPr>
            <w:r w:rsidRPr="00D248B3">
              <w:rPr>
                <w:color w:val="002060"/>
              </w:rPr>
              <w:t>IESARI MATTEO</w:t>
            </w:r>
          </w:p>
        </w:tc>
        <w:tc>
          <w:tcPr>
            <w:tcW w:w="2200" w:type="dxa"/>
            <w:tcMar>
              <w:top w:w="20" w:type="dxa"/>
              <w:left w:w="20" w:type="dxa"/>
              <w:bottom w:w="20" w:type="dxa"/>
              <w:right w:w="20" w:type="dxa"/>
            </w:tcMar>
            <w:vAlign w:val="center"/>
            <w:hideMark/>
          </w:tcPr>
          <w:p w14:paraId="1298ADDB" w14:textId="77777777" w:rsidR="00BE20A5" w:rsidRPr="00D248B3" w:rsidRDefault="00BE20A5" w:rsidP="007E2FFB">
            <w:pPr>
              <w:pStyle w:val="movimento2"/>
              <w:rPr>
                <w:color w:val="002060"/>
              </w:rPr>
            </w:pPr>
            <w:r w:rsidRPr="00D248B3">
              <w:rPr>
                <w:color w:val="002060"/>
              </w:rPr>
              <w:t xml:space="preserve">(INVICTA FUTSAL MACERATA) </w:t>
            </w:r>
          </w:p>
        </w:tc>
        <w:tc>
          <w:tcPr>
            <w:tcW w:w="800" w:type="dxa"/>
            <w:tcMar>
              <w:top w:w="20" w:type="dxa"/>
              <w:left w:w="20" w:type="dxa"/>
              <w:bottom w:w="20" w:type="dxa"/>
              <w:right w:w="20" w:type="dxa"/>
            </w:tcMar>
            <w:vAlign w:val="center"/>
            <w:hideMark/>
          </w:tcPr>
          <w:p w14:paraId="0652745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446EA67" w14:textId="77777777" w:rsidR="00BE20A5" w:rsidRPr="00D248B3" w:rsidRDefault="00BE20A5" w:rsidP="007E2FFB">
            <w:pPr>
              <w:pStyle w:val="movimento"/>
              <w:rPr>
                <w:color w:val="002060"/>
              </w:rPr>
            </w:pPr>
            <w:r w:rsidRPr="00D248B3">
              <w:rPr>
                <w:color w:val="002060"/>
              </w:rPr>
              <w:t>PASQUI GIACOMO</w:t>
            </w:r>
          </w:p>
        </w:tc>
        <w:tc>
          <w:tcPr>
            <w:tcW w:w="2200" w:type="dxa"/>
            <w:tcMar>
              <w:top w:w="20" w:type="dxa"/>
              <w:left w:w="20" w:type="dxa"/>
              <w:bottom w:w="20" w:type="dxa"/>
              <w:right w:w="20" w:type="dxa"/>
            </w:tcMar>
            <w:vAlign w:val="center"/>
            <w:hideMark/>
          </w:tcPr>
          <w:p w14:paraId="4F9B4A5B" w14:textId="77777777" w:rsidR="00BE20A5" w:rsidRPr="00D248B3" w:rsidRDefault="00BE20A5" w:rsidP="007E2FFB">
            <w:pPr>
              <w:pStyle w:val="movimento2"/>
              <w:rPr>
                <w:color w:val="002060"/>
              </w:rPr>
            </w:pPr>
            <w:r w:rsidRPr="00D248B3">
              <w:rPr>
                <w:color w:val="002060"/>
              </w:rPr>
              <w:t xml:space="preserve">(MONTELUPONE CALCIO A 5) </w:t>
            </w:r>
          </w:p>
        </w:tc>
      </w:tr>
      <w:tr w:rsidR="00BE20A5" w:rsidRPr="00D248B3" w14:paraId="7C2AB3BE" w14:textId="77777777" w:rsidTr="007E2FFB">
        <w:tc>
          <w:tcPr>
            <w:tcW w:w="2200" w:type="dxa"/>
            <w:tcMar>
              <w:top w:w="20" w:type="dxa"/>
              <w:left w:w="20" w:type="dxa"/>
              <w:bottom w:w="20" w:type="dxa"/>
              <w:right w:w="20" w:type="dxa"/>
            </w:tcMar>
            <w:vAlign w:val="center"/>
            <w:hideMark/>
          </w:tcPr>
          <w:p w14:paraId="42436702" w14:textId="77777777" w:rsidR="00BE20A5" w:rsidRPr="00D248B3" w:rsidRDefault="00BE20A5" w:rsidP="007E2FFB">
            <w:pPr>
              <w:pStyle w:val="movimento"/>
              <w:rPr>
                <w:color w:val="002060"/>
              </w:rPr>
            </w:pPr>
            <w:r w:rsidRPr="00D248B3">
              <w:rPr>
                <w:color w:val="002060"/>
              </w:rPr>
              <w:t>MATTIOLI GIULIO</w:t>
            </w:r>
          </w:p>
        </w:tc>
        <w:tc>
          <w:tcPr>
            <w:tcW w:w="2200" w:type="dxa"/>
            <w:tcMar>
              <w:top w:w="20" w:type="dxa"/>
              <w:left w:w="20" w:type="dxa"/>
              <w:bottom w:w="20" w:type="dxa"/>
              <w:right w:w="20" w:type="dxa"/>
            </w:tcMar>
            <w:vAlign w:val="center"/>
            <w:hideMark/>
          </w:tcPr>
          <w:p w14:paraId="2ED38175" w14:textId="77777777" w:rsidR="00BE20A5" w:rsidRPr="00D248B3" w:rsidRDefault="00BE20A5" w:rsidP="007E2FFB">
            <w:pPr>
              <w:pStyle w:val="movimento2"/>
              <w:rPr>
                <w:color w:val="002060"/>
              </w:rPr>
            </w:pPr>
            <w:r w:rsidRPr="00D248B3">
              <w:rPr>
                <w:color w:val="002060"/>
              </w:rPr>
              <w:t xml:space="preserve">(PIANACCIO) </w:t>
            </w:r>
          </w:p>
        </w:tc>
        <w:tc>
          <w:tcPr>
            <w:tcW w:w="800" w:type="dxa"/>
            <w:tcMar>
              <w:top w:w="20" w:type="dxa"/>
              <w:left w:w="20" w:type="dxa"/>
              <w:bottom w:w="20" w:type="dxa"/>
              <w:right w:w="20" w:type="dxa"/>
            </w:tcMar>
            <w:vAlign w:val="center"/>
            <w:hideMark/>
          </w:tcPr>
          <w:p w14:paraId="031A352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F75F63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B73FFD8" w14:textId="77777777" w:rsidR="00BE20A5" w:rsidRPr="00D248B3" w:rsidRDefault="00BE20A5" w:rsidP="007E2FFB">
            <w:pPr>
              <w:pStyle w:val="movimento2"/>
              <w:rPr>
                <w:color w:val="002060"/>
              </w:rPr>
            </w:pPr>
            <w:r w:rsidRPr="00D248B3">
              <w:rPr>
                <w:color w:val="002060"/>
              </w:rPr>
              <w:t> </w:t>
            </w:r>
          </w:p>
        </w:tc>
      </w:tr>
    </w:tbl>
    <w:p w14:paraId="0D3E7BA9" w14:textId="77777777" w:rsidR="00BE20A5" w:rsidRPr="00D248B3" w:rsidRDefault="00BE20A5" w:rsidP="00BE20A5">
      <w:pPr>
        <w:pStyle w:val="titolo20"/>
        <w:rPr>
          <w:rFonts w:eastAsiaTheme="minorEastAsia"/>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2196A4D" w14:textId="77777777" w:rsidTr="007E2FFB">
        <w:tc>
          <w:tcPr>
            <w:tcW w:w="2200" w:type="dxa"/>
            <w:tcMar>
              <w:top w:w="20" w:type="dxa"/>
              <w:left w:w="20" w:type="dxa"/>
              <w:bottom w:w="20" w:type="dxa"/>
              <w:right w:w="20" w:type="dxa"/>
            </w:tcMar>
            <w:vAlign w:val="center"/>
            <w:hideMark/>
          </w:tcPr>
          <w:p w14:paraId="311AAAC8" w14:textId="77777777" w:rsidR="00BE20A5" w:rsidRPr="00D248B3" w:rsidRDefault="00BE20A5" w:rsidP="007E2FFB">
            <w:pPr>
              <w:pStyle w:val="movimento"/>
              <w:rPr>
                <w:color w:val="002060"/>
              </w:rPr>
            </w:pPr>
            <w:r w:rsidRPr="00D248B3">
              <w:rPr>
                <w:color w:val="002060"/>
              </w:rPr>
              <w:t>DE CARLONIS NICOLO</w:t>
            </w:r>
          </w:p>
        </w:tc>
        <w:tc>
          <w:tcPr>
            <w:tcW w:w="2200" w:type="dxa"/>
            <w:tcMar>
              <w:top w:w="20" w:type="dxa"/>
              <w:left w:w="20" w:type="dxa"/>
              <w:bottom w:w="20" w:type="dxa"/>
              <w:right w:w="20" w:type="dxa"/>
            </w:tcMar>
            <w:vAlign w:val="center"/>
            <w:hideMark/>
          </w:tcPr>
          <w:p w14:paraId="671690D2" w14:textId="77777777" w:rsidR="00BE20A5" w:rsidRPr="00D248B3" w:rsidRDefault="00BE20A5" w:rsidP="007E2FFB">
            <w:pPr>
              <w:pStyle w:val="movimento2"/>
              <w:rPr>
                <w:color w:val="002060"/>
              </w:rPr>
            </w:pPr>
            <w:r w:rsidRPr="00D248B3">
              <w:rPr>
                <w:color w:val="002060"/>
              </w:rPr>
              <w:t xml:space="preserve">(REAL SAN GIORGIO) </w:t>
            </w:r>
          </w:p>
        </w:tc>
        <w:tc>
          <w:tcPr>
            <w:tcW w:w="800" w:type="dxa"/>
            <w:tcMar>
              <w:top w:w="20" w:type="dxa"/>
              <w:left w:w="20" w:type="dxa"/>
              <w:bottom w:w="20" w:type="dxa"/>
              <w:right w:w="20" w:type="dxa"/>
            </w:tcMar>
            <w:vAlign w:val="center"/>
            <w:hideMark/>
          </w:tcPr>
          <w:p w14:paraId="67BEC42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C77A2F3" w14:textId="77777777" w:rsidR="00BE20A5" w:rsidRPr="00D248B3" w:rsidRDefault="00BE20A5" w:rsidP="007E2FFB">
            <w:pPr>
              <w:pStyle w:val="movimento"/>
              <w:rPr>
                <w:color w:val="002060"/>
              </w:rPr>
            </w:pPr>
            <w:r w:rsidRPr="00D248B3">
              <w:rPr>
                <w:color w:val="002060"/>
              </w:rPr>
              <w:t>DE RUGGIERO RICCARDO</w:t>
            </w:r>
          </w:p>
        </w:tc>
        <w:tc>
          <w:tcPr>
            <w:tcW w:w="2200" w:type="dxa"/>
            <w:tcMar>
              <w:top w:w="20" w:type="dxa"/>
              <w:left w:w="20" w:type="dxa"/>
              <w:bottom w:w="20" w:type="dxa"/>
              <w:right w:w="20" w:type="dxa"/>
            </w:tcMar>
            <w:vAlign w:val="center"/>
            <w:hideMark/>
          </w:tcPr>
          <w:p w14:paraId="34B30025" w14:textId="77777777" w:rsidR="00BE20A5" w:rsidRPr="00D248B3" w:rsidRDefault="00BE20A5" w:rsidP="007E2FFB">
            <w:pPr>
              <w:pStyle w:val="movimento2"/>
              <w:rPr>
                <w:color w:val="002060"/>
              </w:rPr>
            </w:pPr>
            <w:r w:rsidRPr="00D248B3">
              <w:rPr>
                <w:color w:val="002060"/>
              </w:rPr>
              <w:t xml:space="preserve">(REAL SAN GIORGIO) </w:t>
            </w:r>
          </w:p>
        </w:tc>
      </w:tr>
      <w:tr w:rsidR="00BE20A5" w:rsidRPr="00D248B3" w14:paraId="0774765F" w14:textId="77777777" w:rsidTr="007E2FFB">
        <w:tc>
          <w:tcPr>
            <w:tcW w:w="2200" w:type="dxa"/>
            <w:tcMar>
              <w:top w:w="20" w:type="dxa"/>
              <w:left w:w="20" w:type="dxa"/>
              <w:bottom w:w="20" w:type="dxa"/>
              <w:right w:w="20" w:type="dxa"/>
            </w:tcMar>
            <w:vAlign w:val="center"/>
            <w:hideMark/>
          </w:tcPr>
          <w:p w14:paraId="340FE42A" w14:textId="77777777" w:rsidR="00BE20A5" w:rsidRPr="00D248B3" w:rsidRDefault="00BE20A5" w:rsidP="007E2FFB">
            <w:pPr>
              <w:pStyle w:val="movimento"/>
              <w:rPr>
                <w:color w:val="002060"/>
              </w:rPr>
            </w:pPr>
            <w:r w:rsidRPr="00D248B3">
              <w:rPr>
                <w:color w:val="002060"/>
              </w:rPr>
              <w:t>TULLI DAVID</w:t>
            </w:r>
          </w:p>
        </w:tc>
        <w:tc>
          <w:tcPr>
            <w:tcW w:w="2200" w:type="dxa"/>
            <w:tcMar>
              <w:top w:w="20" w:type="dxa"/>
              <w:left w:w="20" w:type="dxa"/>
              <w:bottom w:w="20" w:type="dxa"/>
              <w:right w:w="20" w:type="dxa"/>
            </w:tcMar>
            <w:vAlign w:val="center"/>
            <w:hideMark/>
          </w:tcPr>
          <w:p w14:paraId="60B0F114" w14:textId="77777777" w:rsidR="00BE20A5" w:rsidRPr="00D248B3" w:rsidRDefault="00BE20A5" w:rsidP="007E2FFB">
            <w:pPr>
              <w:pStyle w:val="movimento2"/>
              <w:rPr>
                <w:color w:val="002060"/>
              </w:rPr>
            </w:pPr>
            <w:r w:rsidRPr="00D248B3">
              <w:rPr>
                <w:color w:val="002060"/>
              </w:rPr>
              <w:t xml:space="preserve">(REAL SAN GIORGIO) </w:t>
            </w:r>
          </w:p>
        </w:tc>
        <w:tc>
          <w:tcPr>
            <w:tcW w:w="800" w:type="dxa"/>
            <w:tcMar>
              <w:top w:w="20" w:type="dxa"/>
              <w:left w:w="20" w:type="dxa"/>
              <w:bottom w:w="20" w:type="dxa"/>
              <w:right w:w="20" w:type="dxa"/>
            </w:tcMar>
            <w:vAlign w:val="center"/>
            <w:hideMark/>
          </w:tcPr>
          <w:p w14:paraId="7F1D7397"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7E85434" w14:textId="77777777" w:rsidR="00BE20A5" w:rsidRPr="00D248B3" w:rsidRDefault="00BE20A5" w:rsidP="007E2FFB">
            <w:pPr>
              <w:pStyle w:val="movimento"/>
              <w:rPr>
                <w:color w:val="002060"/>
              </w:rPr>
            </w:pPr>
            <w:r w:rsidRPr="00D248B3">
              <w:rPr>
                <w:color w:val="002060"/>
              </w:rPr>
              <w:t>CAMARRI JACOPO</w:t>
            </w:r>
          </w:p>
        </w:tc>
        <w:tc>
          <w:tcPr>
            <w:tcW w:w="2200" w:type="dxa"/>
            <w:tcMar>
              <w:top w:w="20" w:type="dxa"/>
              <w:left w:w="20" w:type="dxa"/>
              <w:bottom w:w="20" w:type="dxa"/>
              <w:right w:w="20" w:type="dxa"/>
            </w:tcMar>
            <w:vAlign w:val="center"/>
            <w:hideMark/>
          </w:tcPr>
          <w:p w14:paraId="16F31B8C" w14:textId="77777777" w:rsidR="00BE20A5" w:rsidRPr="00D248B3" w:rsidRDefault="00BE20A5" w:rsidP="007E2FFB">
            <w:pPr>
              <w:pStyle w:val="movimento2"/>
              <w:rPr>
                <w:color w:val="002060"/>
              </w:rPr>
            </w:pPr>
            <w:r w:rsidRPr="00D248B3">
              <w:rPr>
                <w:color w:val="002060"/>
              </w:rPr>
              <w:t xml:space="preserve">(SANGIORGIO) </w:t>
            </w:r>
          </w:p>
        </w:tc>
      </w:tr>
      <w:tr w:rsidR="00BE20A5" w:rsidRPr="00D248B3" w14:paraId="7B2D5747" w14:textId="77777777" w:rsidTr="007E2FFB">
        <w:tc>
          <w:tcPr>
            <w:tcW w:w="2200" w:type="dxa"/>
            <w:tcMar>
              <w:top w:w="20" w:type="dxa"/>
              <w:left w:w="20" w:type="dxa"/>
              <w:bottom w:w="20" w:type="dxa"/>
              <w:right w:w="20" w:type="dxa"/>
            </w:tcMar>
            <w:vAlign w:val="center"/>
            <w:hideMark/>
          </w:tcPr>
          <w:p w14:paraId="19EDC9F2" w14:textId="77777777" w:rsidR="00BE20A5" w:rsidRPr="00D248B3" w:rsidRDefault="00BE20A5" w:rsidP="007E2FFB">
            <w:pPr>
              <w:pStyle w:val="movimento"/>
              <w:rPr>
                <w:color w:val="002060"/>
              </w:rPr>
            </w:pPr>
            <w:r w:rsidRPr="00D248B3">
              <w:rPr>
                <w:color w:val="002060"/>
              </w:rPr>
              <w:t>GABELLA AGUSTIN</w:t>
            </w:r>
          </w:p>
        </w:tc>
        <w:tc>
          <w:tcPr>
            <w:tcW w:w="2200" w:type="dxa"/>
            <w:tcMar>
              <w:top w:w="20" w:type="dxa"/>
              <w:left w:w="20" w:type="dxa"/>
              <w:bottom w:w="20" w:type="dxa"/>
              <w:right w:w="20" w:type="dxa"/>
            </w:tcMar>
            <w:vAlign w:val="center"/>
            <w:hideMark/>
          </w:tcPr>
          <w:p w14:paraId="5268FB91" w14:textId="77777777" w:rsidR="00BE20A5" w:rsidRPr="00D248B3" w:rsidRDefault="00BE20A5" w:rsidP="007E2FFB">
            <w:pPr>
              <w:pStyle w:val="movimento2"/>
              <w:rPr>
                <w:color w:val="002060"/>
              </w:rPr>
            </w:pPr>
            <w:r w:rsidRPr="00D248B3">
              <w:rPr>
                <w:color w:val="002060"/>
              </w:rPr>
              <w:t xml:space="preserve">(SANGIORGIO) </w:t>
            </w:r>
          </w:p>
        </w:tc>
        <w:tc>
          <w:tcPr>
            <w:tcW w:w="800" w:type="dxa"/>
            <w:tcMar>
              <w:top w:w="20" w:type="dxa"/>
              <w:left w:w="20" w:type="dxa"/>
              <w:bottom w:w="20" w:type="dxa"/>
              <w:right w:w="20" w:type="dxa"/>
            </w:tcMar>
            <w:vAlign w:val="center"/>
            <w:hideMark/>
          </w:tcPr>
          <w:p w14:paraId="2087BB6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22DFE9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98CD754" w14:textId="77777777" w:rsidR="00BE20A5" w:rsidRPr="00D248B3" w:rsidRDefault="00BE20A5" w:rsidP="007E2FFB">
            <w:pPr>
              <w:pStyle w:val="movimento2"/>
              <w:rPr>
                <w:color w:val="002060"/>
              </w:rPr>
            </w:pPr>
            <w:r w:rsidRPr="00D248B3">
              <w:rPr>
                <w:color w:val="002060"/>
              </w:rPr>
              <w:t> </w:t>
            </w:r>
          </w:p>
        </w:tc>
      </w:tr>
    </w:tbl>
    <w:p w14:paraId="157A2D9D"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24BE81D" w14:textId="77777777" w:rsidTr="007E2FFB">
        <w:tc>
          <w:tcPr>
            <w:tcW w:w="2200" w:type="dxa"/>
            <w:tcMar>
              <w:top w:w="20" w:type="dxa"/>
              <w:left w:w="20" w:type="dxa"/>
              <w:bottom w:w="20" w:type="dxa"/>
              <w:right w:w="20" w:type="dxa"/>
            </w:tcMar>
            <w:vAlign w:val="center"/>
            <w:hideMark/>
          </w:tcPr>
          <w:p w14:paraId="0B34AC64" w14:textId="77777777" w:rsidR="00BE20A5" w:rsidRPr="00D248B3" w:rsidRDefault="00BE20A5" w:rsidP="007E2FFB">
            <w:pPr>
              <w:pStyle w:val="movimento"/>
              <w:rPr>
                <w:color w:val="002060"/>
              </w:rPr>
            </w:pPr>
            <w:r w:rsidRPr="00D248B3">
              <w:rPr>
                <w:color w:val="002060"/>
              </w:rPr>
              <w:t>BIKAI LUCIEN</w:t>
            </w:r>
          </w:p>
        </w:tc>
        <w:tc>
          <w:tcPr>
            <w:tcW w:w="2200" w:type="dxa"/>
            <w:tcMar>
              <w:top w:w="20" w:type="dxa"/>
              <w:left w:w="20" w:type="dxa"/>
              <w:bottom w:w="20" w:type="dxa"/>
              <w:right w:w="20" w:type="dxa"/>
            </w:tcMar>
            <w:vAlign w:val="center"/>
            <w:hideMark/>
          </w:tcPr>
          <w:p w14:paraId="7EC62F52" w14:textId="77777777" w:rsidR="00BE20A5" w:rsidRPr="00D248B3" w:rsidRDefault="00BE20A5" w:rsidP="007E2FFB">
            <w:pPr>
              <w:pStyle w:val="movimento2"/>
              <w:rPr>
                <w:color w:val="002060"/>
              </w:rPr>
            </w:pPr>
            <w:r w:rsidRPr="00D248B3">
              <w:rPr>
                <w:color w:val="002060"/>
              </w:rPr>
              <w:t xml:space="preserve">(AUDAX 1970 </w:t>
            </w:r>
            <w:proofErr w:type="gramStart"/>
            <w:r w:rsidRPr="00D248B3">
              <w:rPr>
                <w:color w:val="002060"/>
              </w:rPr>
              <w:t>S.ANGELO</w:t>
            </w:r>
            <w:proofErr w:type="gramEnd"/>
            <w:r w:rsidRPr="00D248B3">
              <w:rPr>
                <w:color w:val="002060"/>
              </w:rPr>
              <w:t xml:space="preserve">) </w:t>
            </w:r>
          </w:p>
        </w:tc>
        <w:tc>
          <w:tcPr>
            <w:tcW w:w="800" w:type="dxa"/>
            <w:tcMar>
              <w:top w:w="20" w:type="dxa"/>
              <w:left w:w="20" w:type="dxa"/>
              <w:bottom w:w="20" w:type="dxa"/>
              <w:right w:w="20" w:type="dxa"/>
            </w:tcMar>
            <w:vAlign w:val="center"/>
            <w:hideMark/>
          </w:tcPr>
          <w:p w14:paraId="1412696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163788E" w14:textId="77777777" w:rsidR="00BE20A5" w:rsidRPr="00D248B3" w:rsidRDefault="00BE20A5" w:rsidP="007E2FFB">
            <w:pPr>
              <w:pStyle w:val="movimento"/>
              <w:rPr>
                <w:color w:val="002060"/>
              </w:rPr>
            </w:pPr>
            <w:r w:rsidRPr="00D248B3">
              <w:rPr>
                <w:color w:val="002060"/>
              </w:rPr>
              <w:t>SECCO DIEGO HENRIQUE</w:t>
            </w:r>
          </w:p>
        </w:tc>
        <w:tc>
          <w:tcPr>
            <w:tcW w:w="2200" w:type="dxa"/>
            <w:tcMar>
              <w:top w:w="20" w:type="dxa"/>
              <w:left w:w="20" w:type="dxa"/>
              <w:bottom w:w="20" w:type="dxa"/>
              <w:right w:w="20" w:type="dxa"/>
            </w:tcMar>
            <w:vAlign w:val="center"/>
            <w:hideMark/>
          </w:tcPr>
          <w:p w14:paraId="0014A007" w14:textId="77777777" w:rsidR="00BE20A5" w:rsidRPr="00D248B3" w:rsidRDefault="00BE20A5" w:rsidP="007E2FFB">
            <w:pPr>
              <w:pStyle w:val="movimento2"/>
              <w:rPr>
                <w:color w:val="002060"/>
              </w:rPr>
            </w:pPr>
            <w:r w:rsidRPr="00D248B3">
              <w:rPr>
                <w:color w:val="002060"/>
              </w:rPr>
              <w:t xml:space="preserve">(GROTTACCIA 2005) </w:t>
            </w:r>
          </w:p>
        </w:tc>
      </w:tr>
      <w:tr w:rsidR="00BE20A5" w:rsidRPr="00D248B3" w14:paraId="3CF32693" w14:textId="77777777" w:rsidTr="007E2FFB">
        <w:tc>
          <w:tcPr>
            <w:tcW w:w="2200" w:type="dxa"/>
            <w:tcMar>
              <w:top w:w="20" w:type="dxa"/>
              <w:left w:w="20" w:type="dxa"/>
              <w:bottom w:w="20" w:type="dxa"/>
              <w:right w:w="20" w:type="dxa"/>
            </w:tcMar>
            <w:vAlign w:val="center"/>
            <w:hideMark/>
          </w:tcPr>
          <w:p w14:paraId="25146386" w14:textId="77777777" w:rsidR="00BE20A5" w:rsidRPr="00D248B3" w:rsidRDefault="00BE20A5" w:rsidP="007E2FFB">
            <w:pPr>
              <w:pStyle w:val="movimento"/>
              <w:rPr>
                <w:color w:val="002060"/>
              </w:rPr>
            </w:pPr>
            <w:r w:rsidRPr="00D248B3">
              <w:rPr>
                <w:color w:val="002060"/>
              </w:rPr>
              <w:t>LAPPONI LUCA</w:t>
            </w:r>
          </w:p>
        </w:tc>
        <w:tc>
          <w:tcPr>
            <w:tcW w:w="2200" w:type="dxa"/>
            <w:tcMar>
              <w:top w:w="20" w:type="dxa"/>
              <w:left w:w="20" w:type="dxa"/>
              <w:bottom w:w="20" w:type="dxa"/>
              <w:right w:w="20" w:type="dxa"/>
            </w:tcMar>
            <w:vAlign w:val="center"/>
            <w:hideMark/>
          </w:tcPr>
          <w:p w14:paraId="1A3ADBA1" w14:textId="77777777" w:rsidR="00BE20A5" w:rsidRPr="00D248B3" w:rsidRDefault="00BE20A5" w:rsidP="007E2FFB">
            <w:pPr>
              <w:pStyle w:val="movimento2"/>
              <w:rPr>
                <w:color w:val="002060"/>
              </w:rPr>
            </w:pPr>
            <w:r w:rsidRPr="00D248B3">
              <w:rPr>
                <w:color w:val="002060"/>
              </w:rPr>
              <w:t xml:space="preserve">(INVICTA FUTSAL MACERATA) </w:t>
            </w:r>
          </w:p>
        </w:tc>
        <w:tc>
          <w:tcPr>
            <w:tcW w:w="800" w:type="dxa"/>
            <w:tcMar>
              <w:top w:w="20" w:type="dxa"/>
              <w:left w:w="20" w:type="dxa"/>
              <w:bottom w:w="20" w:type="dxa"/>
              <w:right w:w="20" w:type="dxa"/>
            </w:tcMar>
            <w:vAlign w:val="center"/>
            <w:hideMark/>
          </w:tcPr>
          <w:p w14:paraId="5F08820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47259BB" w14:textId="77777777" w:rsidR="00BE20A5" w:rsidRPr="00D248B3" w:rsidRDefault="00BE20A5" w:rsidP="007E2FFB">
            <w:pPr>
              <w:pStyle w:val="movimento"/>
              <w:rPr>
                <w:color w:val="002060"/>
              </w:rPr>
            </w:pPr>
            <w:r w:rsidRPr="00D248B3">
              <w:rPr>
                <w:color w:val="002060"/>
              </w:rPr>
              <w:t>GIORDANO RENATO</w:t>
            </w:r>
          </w:p>
        </w:tc>
        <w:tc>
          <w:tcPr>
            <w:tcW w:w="2200" w:type="dxa"/>
            <w:tcMar>
              <w:top w:w="20" w:type="dxa"/>
              <w:left w:w="20" w:type="dxa"/>
              <w:bottom w:w="20" w:type="dxa"/>
              <w:right w:w="20" w:type="dxa"/>
            </w:tcMar>
            <w:vAlign w:val="center"/>
            <w:hideMark/>
          </w:tcPr>
          <w:p w14:paraId="11E94470" w14:textId="77777777" w:rsidR="00BE20A5" w:rsidRPr="00D248B3" w:rsidRDefault="00BE20A5" w:rsidP="007E2FFB">
            <w:pPr>
              <w:pStyle w:val="movimento2"/>
              <w:rPr>
                <w:color w:val="002060"/>
              </w:rPr>
            </w:pPr>
            <w:r w:rsidRPr="00D248B3">
              <w:rPr>
                <w:color w:val="002060"/>
              </w:rPr>
              <w:t xml:space="preserve">(PIETRALACROCE 73) </w:t>
            </w:r>
          </w:p>
        </w:tc>
      </w:tr>
      <w:tr w:rsidR="00BE20A5" w:rsidRPr="00D248B3" w14:paraId="2A26C8BA" w14:textId="77777777" w:rsidTr="007E2FFB">
        <w:tc>
          <w:tcPr>
            <w:tcW w:w="2200" w:type="dxa"/>
            <w:tcMar>
              <w:top w:w="20" w:type="dxa"/>
              <w:left w:w="20" w:type="dxa"/>
              <w:bottom w:w="20" w:type="dxa"/>
              <w:right w:w="20" w:type="dxa"/>
            </w:tcMar>
            <w:vAlign w:val="center"/>
            <w:hideMark/>
          </w:tcPr>
          <w:p w14:paraId="571B9D7B" w14:textId="77777777" w:rsidR="00BE20A5" w:rsidRPr="00D248B3" w:rsidRDefault="00BE20A5" w:rsidP="007E2FFB">
            <w:pPr>
              <w:pStyle w:val="movimento"/>
              <w:rPr>
                <w:color w:val="002060"/>
              </w:rPr>
            </w:pPr>
            <w:r w:rsidRPr="00D248B3">
              <w:rPr>
                <w:color w:val="002060"/>
              </w:rPr>
              <w:t>RIPA LUCA</w:t>
            </w:r>
          </w:p>
        </w:tc>
        <w:tc>
          <w:tcPr>
            <w:tcW w:w="2200" w:type="dxa"/>
            <w:tcMar>
              <w:top w:w="20" w:type="dxa"/>
              <w:left w:w="20" w:type="dxa"/>
              <w:bottom w:w="20" w:type="dxa"/>
              <w:right w:w="20" w:type="dxa"/>
            </w:tcMar>
            <w:vAlign w:val="center"/>
            <w:hideMark/>
          </w:tcPr>
          <w:p w14:paraId="59756DD8" w14:textId="77777777" w:rsidR="00BE20A5" w:rsidRPr="00D248B3" w:rsidRDefault="00BE20A5" w:rsidP="007E2FFB">
            <w:pPr>
              <w:pStyle w:val="movimento2"/>
              <w:rPr>
                <w:color w:val="002060"/>
              </w:rPr>
            </w:pPr>
            <w:r w:rsidRPr="00D248B3">
              <w:rPr>
                <w:color w:val="002060"/>
              </w:rPr>
              <w:t xml:space="preserve">(REAL SAN GIORGIO) </w:t>
            </w:r>
          </w:p>
        </w:tc>
        <w:tc>
          <w:tcPr>
            <w:tcW w:w="800" w:type="dxa"/>
            <w:tcMar>
              <w:top w:w="20" w:type="dxa"/>
              <w:left w:w="20" w:type="dxa"/>
              <w:bottom w:w="20" w:type="dxa"/>
              <w:right w:w="20" w:type="dxa"/>
            </w:tcMar>
            <w:vAlign w:val="center"/>
            <w:hideMark/>
          </w:tcPr>
          <w:p w14:paraId="0903E27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513D7C1" w14:textId="77777777" w:rsidR="00BE20A5" w:rsidRPr="00D248B3" w:rsidRDefault="00BE20A5" w:rsidP="007E2FFB">
            <w:pPr>
              <w:pStyle w:val="movimento"/>
              <w:rPr>
                <w:color w:val="002060"/>
              </w:rPr>
            </w:pPr>
            <w:r w:rsidRPr="00D248B3">
              <w:rPr>
                <w:color w:val="002060"/>
              </w:rPr>
              <w:t>ROSETTI FABIO</w:t>
            </w:r>
          </w:p>
        </w:tc>
        <w:tc>
          <w:tcPr>
            <w:tcW w:w="2200" w:type="dxa"/>
            <w:tcMar>
              <w:top w:w="20" w:type="dxa"/>
              <w:left w:w="20" w:type="dxa"/>
              <w:bottom w:w="20" w:type="dxa"/>
              <w:right w:w="20" w:type="dxa"/>
            </w:tcMar>
            <w:vAlign w:val="center"/>
            <w:hideMark/>
          </w:tcPr>
          <w:p w14:paraId="1548EFDE" w14:textId="77777777" w:rsidR="00BE20A5" w:rsidRPr="00D248B3" w:rsidRDefault="00BE20A5" w:rsidP="007E2FFB">
            <w:pPr>
              <w:pStyle w:val="movimento2"/>
              <w:rPr>
                <w:color w:val="002060"/>
              </w:rPr>
            </w:pPr>
            <w:r w:rsidRPr="00D248B3">
              <w:rPr>
                <w:color w:val="002060"/>
              </w:rPr>
              <w:t xml:space="preserve">(SANGIORGIO) </w:t>
            </w:r>
          </w:p>
        </w:tc>
      </w:tr>
    </w:tbl>
    <w:p w14:paraId="2CEF6070" w14:textId="77777777" w:rsidR="00BE20A5" w:rsidRPr="00D248B3" w:rsidRDefault="00BE20A5" w:rsidP="00BE20A5">
      <w:pPr>
        <w:pStyle w:val="titolo10"/>
        <w:rPr>
          <w:rFonts w:eastAsiaTheme="minorEastAsia"/>
          <w:color w:val="002060"/>
        </w:rPr>
      </w:pPr>
      <w:r w:rsidRPr="00D248B3">
        <w:rPr>
          <w:color w:val="002060"/>
        </w:rPr>
        <w:t xml:space="preserve">GARE DEL 29/10/2022 </w:t>
      </w:r>
    </w:p>
    <w:p w14:paraId="76536C7F" w14:textId="77777777" w:rsidR="00BE20A5" w:rsidRPr="00D248B3" w:rsidRDefault="00BE20A5" w:rsidP="00BE20A5">
      <w:pPr>
        <w:pStyle w:val="titolo7a"/>
        <w:rPr>
          <w:color w:val="002060"/>
        </w:rPr>
      </w:pPr>
      <w:r w:rsidRPr="00D248B3">
        <w:rPr>
          <w:color w:val="002060"/>
        </w:rPr>
        <w:t xml:space="preserve">PROVVEDIMENTI DISCIPLINARI </w:t>
      </w:r>
    </w:p>
    <w:p w14:paraId="79762CBC"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459F1804" w14:textId="77777777" w:rsidR="00BE20A5" w:rsidRPr="00D248B3" w:rsidRDefault="00BE20A5" w:rsidP="00BE20A5">
      <w:pPr>
        <w:pStyle w:val="titolo30"/>
        <w:rPr>
          <w:color w:val="002060"/>
        </w:rPr>
      </w:pPr>
      <w:r w:rsidRPr="00D248B3">
        <w:rPr>
          <w:color w:val="002060"/>
        </w:rPr>
        <w:t xml:space="preserve">CALCIATORI NON ESPULSI </w:t>
      </w:r>
    </w:p>
    <w:p w14:paraId="036924B4" w14:textId="77777777" w:rsidR="00BE20A5" w:rsidRPr="00D248B3" w:rsidRDefault="00BE20A5" w:rsidP="00BE20A5">
      <w:pPr>
        <w:pStyle w:val="titolo20"/>
        <w:rPr>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6A66752E" w14:textId="77777777" w:rsidTr="007E2FFB">
        <w:tc>
          <w:tcPr>
            <w:tcW w:w="2200" w:type="dxa"/>
            <w:tcMar>
              <w:top w:w="20" w:type="dxa"/>
              <w:left w:w="20" w:type="dxa"/>
              <w:bottom w:w="20" w:type="dxa"/>
              <w:right w:w="20" w:type="dxa"/>
            </w:tcMar>
            <w:vAlign w:val="center"/>
            <w:hideMark/>
          </w:tcPr>
          <w:p w14:paraId="73B1B94C" w14:textId="77777777" w:rsidR="00BE20A5" w:rsidRPr="00D248B3" w:rsidRDefault="00BE20A5" w:rsidP="007E2FFB">
            <w:pPr>
              <w:pStyle w:val="movimento"/>
              <w:rPr>
                <w:color w:val="002060"/>
              </w:rPr>
            </w:pPr>
            <w:r w:rsidRPr="00D248B3">
              <w:rPr>
                <w:color w:val="002060"/>
              </w:rPr>
              <w:t>ROCCHETTI RICCARDO</w:t>
            </w:r>
          </w:p>
        </w:tc>
        <w:tc>
          <w:tcPr>
            <w:tcW w:w="2200" w:type="dxa"/>
            <w:tcMar>
              <w:top w:w="20" w:type="dxa"/>
              <w:left w:w="20" w:type="dxa"/>
              <w:bottom w:w="20" w:type="dxa"/>
              <w:right w:w="20" w:type="dxa"/>
            </w:tcMar>
            <w:vAlign w:val="center"/>
            <w:hideMark/>
          </w:tcPr>
          <w:p w14:paraId="041E8363" w14:textId="77777777" w:rsidR="00BE20A5" w:rsidRPr="00D248B3" w:rsidRDefault="00BE20A5" w:rsidP="007E2FFB">
            <w:pPr>
              <w:pStyle w:val="movimento2"/>
              <w:rPr>
                <w:color w:val="002060"/>
              </w:rPr>
            </w:pPr>
            <w:r w:rsidRPr="00D248B3">
              <w:rPr>
                <w:color w:val="002060"/>
              </w:rPr>
              <w:t xml:space="preserve">(DINAMIS 1990) </w:t>
            </w:r>
          </w:p>
        </w:tc>
        <w:tc>
          <w:tcPr>
            <w:tcW w:w="800" w:type="dxa"/>
            <w:tcMar>
              <w:top w:w="20" w:type="dxa"/>
              <w:left w:w="20" w:type="dxa"/>
              <w:bottom w:w="20" w:type="dxa"/>
              <w:right w:w="20" w:type="dxa"/>
            </w:tcMar>
            <w:vAlign w:val="center"/>
            <w:hideMark/>
          </w:tcPr>
          <w:p w14:paraId="21A31A4C"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934AB5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49D8790" w14:textId="77777777" w:rsidR="00BE20A5" w:rsidRPr="00D248B3" w:rsidRDefault="00BE20A5" w:rsidP="007E2FFB">
            <w:pPr>
              <w:pStyle w:val="movimento2"/>
              <w:rPr>
                <w:color w:val="002060"/>
              </w:rPr>
            </w:pPr>
            <w:r w:rsidRPr="00D248B3">
              <w:rPr>
                <w:color w:val="002060"/>
              </w:rPr>
              <w:t> </w:t>
            </w:r>
          </w:p>
        </w:tc>
      </w:tr>
    </w:tbl>
    <w:p w14:paraId="77AA45B1" w14:textId="77777777" w:rsidR="00BE20A5" w:rsidRDefault="00BE20A5" w:rsidP="00BE20A5">
      <w:pPr>
        <w:pStyle w:val="breakline"/>
        <w:rPr>
          <w:color w:val="002060"/>
        </w:rPr>
      </w:pPr>
    </w:p>
    <w:p w14:paraId="5A408B4A"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792C769D"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39CF51FB" w14:textId="77777777" w:rsidR="00BE20A5" w:rsidRPr="00D248B3" w:rsidRDefault="00BE20A5" w:rsidP="00BE20A5">
      <w:pPr>
        <w:pStyle w:val="breakline"/>
        <w:rPr>
          <w:rFonts w:eastAsiaTheme="minorEastAsia"/>
          <w:color w:val="002060"/>
        </w:rPr>
      </w:pPr>
    </w:p>
    <w:p w14:paraId="6188E838" w14:textId="77777777" w:rsidR="00BE20A5" w:rsidRPr="00D248B3" w:rsidRDefault="00BE20A5" w:rsidP="00BE20A5">
      <w:pPr>
        <w:pStyle w:val="titoloprinc0"/>
        <w:rPr>
          <w:color w:val="002060"/>
        </w:rPr>
      </w:pPr>
      <w:r w:rsidRPr="00D248B3">
        <w:rPr>
          <w:color w:val="002060"/>
        </w:rPr>
        <w:t>CLASSIFICA</w:t>
      </w:r>
    </w:p>
    <w:p w14:paraId="5C41849C" w14:textId="77777777" w:rsidR="00BE20A5" w:rsidRPr="00D248B3" w:rsidRDefault="00BE20A5" w:rsidP="00BE20A5">
      <w:pPr>
        <w:pStyle w:val="breakline"/>
        <w:rPr>
          <w:color w:val="002060"/>
        </w:rPr>
      </w:pPr>
    </w:p>
    <w:p w14:paraId="58892D76" w14:textId="77777777" w:rsidR="00BE20A5" w:rsidRPr="00D248B3" w:rsidRDefault="00BE20A5" w:rsidP="00BE20A5">
      <w:pPr>
        <w:pStyle w:val="breakline"/>
        <w:rPr>
          <w:color w:val="002060"/>
        </w:rPr>
      </w:pPr>
    </w:p>
    <w:p w14:paraId="21A1EB13"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6FF5C913"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3FE42"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1953"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357C"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68F97"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80E1"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F64E"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8DB84"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A0DE0"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329B0"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2FA36" w14:textId="77777777" w:rsidR="00BE20A5" w:rsidRPr="00D248B3" w:rsidRDefault="00BE20A5" w:rsidP="007E2FFB">
            <w:pPr>
              <w:pStyle w:val="headertabella0"/>
              <w:rPr>
                <w:color w:val="002060"/>
              </w:rPr>
            </w:pPr>
            <w:r w:rsidRPr="00D248B3">
              <w:rPr>
                <w:color w:val="002060"/>
              </w:rPr>
              <w:t>PE</w:t>
            </w:r>
          </w:p>
        </w:tc>
      </w:tr>
      <w:tr w:rsidR="00BE20A5" w:rsidRPr="00D248B3" w14:paraId="6D6F9145"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FC77A" w14:textId="77777777" w:rsidR="00BE20A5" w:rsidRPr="00D248B3" w:rsidRDefault="00BE20A5" w:rsidP="007E2FFB">
            <w:pPr>
              <w:pStyle w:val="rowtabella0"/>
              <w:rPr>
                <w:color w:val="002060"/>
              </w:rPr>
            </w:pPr>
            <w:r w:rsidRPr="00D248B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6A9D"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D3F7"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76C8"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BE8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51A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3D25"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7BFF"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D163"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7E3B" w14:textId="77777777" w:rsidR="00BE20A5" w:rsidRPr="00D248B3" w:rsidRDefault="00BE20A5" w:rsidP="007E2FFB">
            <w:pPr>
              <w:pStyle w:val="rowtabella0"/>
              <w:jc w:val="center"/>
              <w:rPr>
                <w:color w:val="002060"/>
              </w:rPr>
            </w:pPr>
            <w:r w:rsidRPr="00D248B3">
              <w:rPr>
                <w:color w:val="002060"/>
              </w:rPr>
              <w:t>0</w:t>
            </w:r>
          </w:p>
        </w:tc>
      </w:tr>
      <w:tr w:rsidR="00BE20A5" w:rsidRPr="00D248B3" w14:paraId="1B773C9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4FD39" w14:textId="77777777" w:rsidR="00BE20A5" w:rsidRPr="00D248B3" w:rsidRDefault="00BE20A5" w:rsidP="007E2FFB">
            <w:pPr>
              <w:pStyle w:val="rowtabella0"/>
              <w:rPr>
                <w:color w:val="002060"/>
              </w:rPr>
            </w:pPr>
            <w:r w:rsidRPr="00D248B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68F8"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D64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0FA6"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336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2B4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0EE4"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161A"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8BAF"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80CD" w14:textId="77777777" w:rsidR="00BE20A5" w:rsidRPr="00D248B3" w:rsidRDefault="00BE20A5" w:rsidP="007E2FFB">
            <w:pPr>
              <w:pStyle w:val="rowtabella0"/>
              <w:jc w:val="center"/>
              <w:rPr>
                <w:color w:val="002060"/>
              </w:rPr>
            </w:pPr>
            <w:r w:rsidRPr="00D248B3">
              <w:rPr>
                <w:color w:val="002060"/>
              </w:rPr>
              <w:t>0</w:t>
            </w:r>
          </w:p>
        </w:tc>
      </w:tr>
      <w:tr w:rsidR="00BE20A5" w:rsidRPr="00D248B3" w14:paraId="7E0355E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B8FDF" w14:textId="77777777" w:rsidR="00BE20A5" w:rsidRPr="00D248B3" w:rsidRDefault="00BE20A5" w:rsidP="007E2FFB">
            <w:pPr>
              <w:pStyle w:val="rowtabella0"/>
              <w:rPr>
                <w:color w:val="002060"/>
              </w:rPr>
            </w:pPr>
            <w:r w:rsidRPr="00D248B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27E3"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336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3E68"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C79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B5D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D0D9"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E335"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41F2"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A4A5" w14:textId="77777777" w:rsidR="00BE20A5" w:rsidRPr="00D248B3" w:rsidRDefault="00BE20A5" w:rsidP="007E2FFB">
            <w:pPr>
              <w:pStyle w:val="rowtabella0"/>
              <w:jc w:val="center"/>
              <w:rPr>
                <w:color w:val="002060"/>
              </w:rPr>
            </w:pPr>
            <w:r w:rsidRPr="00D248B3">
              <w:rPr>
                <w:color w:val="002060"/>
              </w:rPr>
              <w:t>0</w:t>
            </w:r>
          </w:p>
        </w:tc>
      </w:tr>
      <w:tr w:rsidR="00BE20A5" w:rsidRPr="00D248B3" w14:paraId="46F2261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4A5BD" w14:textId="77777777" w:rsidR="00BE20A5" w:rsidRPr="00D248B3" w:rsidRDefault="00BE20A5" w:rsidP="007E2FFB">
            <w:pPr>
              <w:pStyle w:val="rowtabella0"/>
              <w:rPr>
                <w:color w:val="002060"/>
                <w:lang w:val="es-ES"/>
              </w:rPr>
            </w:pPr>
            <w:r w:rsidRPr="00D248B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1D81"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892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366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CF1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E43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4480"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E9BF"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18FB"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31CC" w14:textId="77777777" w:rsidR="00BE20A5" w:rsidRPr="00D248B3" w:rsidRDefault="00BE20A5" w:rsidP="007E2FFB">
            <w:pPr>
              <w:pStyle w:val="rowtabella0"/>
              <w:jc w:val="center"/>
              <w:rPr>
                <w:color w:val="002060"/>
              </w:rPr>
            </w:pPr>
            <w:r w:rsidRPr="00D248B3">
              <w:rPr>
                <w:color w:val="002060"/>
              </w:rPr>
              <w:t>0</w:t>
            </w:r>
          </w:p>
        </w:tc>
      </w:tr>
      <w:tr w:rsidR="00BE20A5" w:rsidRPr="00D248B3" w14:paraId="0649456A"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B348A" w14:textId="77777777" w:rsidR="00BE20A5" w:rsidRPr="00D248B3" w:rsidRDefault="00BE20A5" w:rsidP="007E2FFB">
            <w:pPr>
              <w:pStyle w:val="rowtabella0"/>
              <w:rPr>
                <w:color w:val="002060"/>
                <w:lang w:val="es-ES"/>
              </w:rPr>
            </w:pPr>
            <w:r w:rsidRPr="00D248B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6E39"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3D4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9119"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458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E10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9DB7" w14:textId="77777777" w:rsidR="00BE20A5" w:rsidRPr="00D248B3" w:rsidRDefault="00BE20A5" w:rsidP="007E2FFB">
            <w:pPr>
              <w:pStyle w:val="rowtabella0"/>
              <w:jc w:val="center"/>
              <w:rPr>
                <w:color w:val="002060"/>
              </w:rPr>
            </w:pPr>
            <w:r w:rsidRPr="00D248B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6833"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239A"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91D4" w14:textId="77777777" w:rsidR="00BE20A5" w:rsidRPr="00D248B3" w:rsidRDefault="00BE20A5" w:rsidP="007E2FFB">
            <w:pPr>
              <w:pStyle w:val="rowtabella0"/>
              <w:jc w:val="center"/>
              <w:rPr>
                <w:color w:val="002060"/>
              </w:rPr>
            </w:pPr>
            <w:r w:rsidRPr="00D248B3">
              <w:rPr>
                <w:color w:val="002060"/>
              </w:rPr>
              <w:t>0</w:t>
            </w:r>
          </w:p>
        </w:tc>
      </w:tr>
      <w:tr w:rsidR="00BE20A5" w:rsidRPr="00D248B3" w14:paraId="11CD89B9"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8AD5A" w14:textId="77777777" w:rsidR="00BE20A5" w:rsidRPr="00D248B3" w:rsidRDefault="00BE20A5" w:rsidP="007E2FFB">
            <w:pPr>
              <w:pStyle w:val="rowtabella0"/>
              <w:rPr>
                <w:color w:val="002060"/>
              </w:rPr>
            </w:pPr>
            <w:r w:rsidRPr="00D248B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383A"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DD70"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FFC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88C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D359"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E3FC"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0E8A"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B5BA"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6221" w14:textId="77777777" w:rsidR="00BE20A5" w:rsidRPr="00D248B3" w:rsidRDefault="00BE20A5" w:rsidP="007E2FFB">
            <w:pPr>
              <w:pStyle w:val="rowtabella0"/>
              <w:jc w:val="center"/>
              <w:rPr>
                <w:color w:val="002060"/>
              </w:rPr>
            </w:pPr>
            <w:r w:rsidRPr="00D248B3">
              <w:rPr>
                <w:color w:val="002060"/>
              </w:rPr>
              <w:t>0</w:t>
            </w:r>
          </w:p>
        </w:tc>
      </w:tr>
      <w:tr w:rsidR="00BE20A5" w:rsidRPr="00D248B3" w14:paraId="42505A1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929E5" w14:textId="77777777" w:rsidR="00BE20A5" w:rsidRPr="00D248B3" w:rsidRDefault="00BE20A5" w:rsidP="007E2FFB">
            <w:pPr>
              <w:pStyle w:val="rowtabella0"/>
              <w:rPr>
                <w:color w:val="002060"/>
              </w:rPr>
            </w:pPr>
            <w:r w:rsidRPr="00D248B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E5B2"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BDA7"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56E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C932"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49B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0245"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01D6"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307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B772" w14:textId="77777777" w:rsidR="00BE20A5" w:rsidRPr="00D248B3" w:rsidRDefault="00BE20A5" w:rsidP="007E2FFB">
            <w:pPr>
              <w:pStyle w:val="rowtabella0"/>
              <w:jc w:val="center"/>
              <w:rPr>
                <w:color w:val="002060"/>
              </w:rPr>
            </w:pPr>
            <w:r w:rsidRPr="00D248B3">
              <w:rPr>
                <w:color w:val="002060"/>
              </w:rPr>
              <w:t>0</w:t>
            </w:r>
          </w:p>
        </w:tc>
      </w:tr>
      <w:tr w:rsidR="00BE20A5" w:rsidRPr="00D248B3" w14:paraId="79392C9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C2D39" w14:textId="77777777" w:rsidR="00BE20A5" w:rsidRPr="00D248B3" w:rsidRDefault="00BE20A5" w:rsidP="007E2FFB">
            <w:pPr>
              <w:pStyle w:val="rowtabella0"/>
              <w:rPr>
                <w:color w:val="002060"/>
              </w:rPr>
            </w:pPr>
            <w:r w:rsidRPr="00D248B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9E87"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6B1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7D1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B9B6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173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0C6C"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6AD8"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B19E"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C95F" w14:textId="77777777" w:rsidR="00BE20A5" w:rsidRPr="00D248B3" w:rsidRDefault="00BE20A5" w:rsidP="007E2FFB">
            <w:pPr>
              <w:pStyle w:val="rowtabella0"/>
              <w:jc w:val="center"/>
              <w:rPr>
                <w:color w:val="002060"/>
              </w:rPr>
            </w:pPr>
            <w:r w:rsidRPr="00D248B3">
              <w:rPr>
                <w:color w:val="002060"/>
              </w:rPr>
              <w:t>0</w:t>
            </w:r>
          </w:p>
        </w:tc>
      </w:tr>
      <w:tr w:rsidR="00BE20A5" w:rsidRPr="00D248B3" w14:paraId="74916EA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03FA0" w14:textId="77777777" w:rsidR="00BE20A5" w:rsidRPr="00D248B3" w:rsidRDefault="00BE20A5" w:rsidP="007E2FFB">
            <w:pPr>
              <w:pStyle w:val="rowtabella0"/>
              <w:rPr>
                <w:color w:val="002060"/>
              </w:rPr>
            </w:pPr>
            <w:r w:rsidRPr="00D248B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9B63"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22F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580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7BC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778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8E1A"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5DAE"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94C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9BD0" w14:textId="77777777" w:rsidR="00BE20A5" w:rsidRPr="00D248B3" w:rsidRDefault="00BE20A5" w:rsidP="007E2FFB">
            <w:pPr>
              <w:pStyle w:val="rowtabella0"/>
              <w:jc w:val="center"/>
              <w:rPr>
                <w:color w:val="002060"/>
              </w:rPr>
            </w:pPr>
            <w:r w:rsidRPr="00D248B3">
              <w:rPr>
                <w:color w:val="002060"/>
              </w:rPr>
              <w:t>0</w:t>
            </w:r>
          </w:p>
        </w:tc>
      </w:tr>
      <w:tr w:rsidR="00BE20A5" w:rsidRPr="00D248B3" w14:paraId="0327CDE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DD7E7" w14:textId="77777777" w:rsidR="00BE20A5" w:rsidRPr="00D248B3" w:rsidRDefault="00BE20A5" w:rsidP="007E2FFB">
            <w:pPr>
              <w:pStyle w:val="rowtabella0"/>
              <w:rPr>
                <w:color w:val="002060"/>
              </w:rPr>
            </w:pPr>
            <w:r w:rsidRPr="00D248B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0826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4A57"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D50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5D4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A68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BAE5"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ABB9"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AB74"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5369" w14:textId="77777777" w:rsidR="00BE20A5" w:rsidRPr="00D248B3" w:rsidRDefault="00BE20A5" w:rsidP="007E2FFB">
            <w:pPr>
              <w:pStyle w:val="rowtabella0"/>
              <w:jc w:val="center"/>
              <w:rPr>
                <w:color w:val="002060"/>
              </w:rPr>
            </w:pPr>
            <w:r w:rsidRPr="00D248B3">
              <w:rPr>
                <w:color w:val="002060"/>
              </w:rPr>
              <w:t>0</w:t>
            </w:r>
          </w:p>
        </w:tc>
      </w:tr>
      <w:tr w:rsidR="00BE20A5" w:rsidRPr="00D248B3" w14:paraId="1943122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38411" w14:textId="77777777" w:rsidR="00BE20A5" w:rsidRPr="00D248B3" w:rsidRDefault="00BE20A5" w:rsidP="007E2FFB">
            <w:pPr>
              <w:pStyle w:val="rowtabella0"/>
              <w:rPr>
                <w:color w:val="002060"/>
              </w:rPr>
            </w:pPr>
            <w:r w:rsidRPr="00D248B3">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55E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1B3D"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E67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9EB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24B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C18A"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B528"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9A45"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21A1" w14:textId="77777777" w:rsidR="00BE20A5" w:rsidRPr="00D248B3" w:rsidRDefault="00BE20A5" w:rsidP="007E2FFB">
            <w:pPr>
              <w:pStyle w:val="rowtabella0"/>
              <w:jc w:val="center"/>
              <w:rPr>
                <w:color w:val="002060"/>
              </w:rPr>
            </w:pPr>
            <w:r w:rsidRPr="00D248B3">
              <w:rPr>
                <w:color w:val="002060"/>
              </w:rPr>
              <w:t>0</w:t>
            </w:r>
          </w:p>
        </w:tc>
      </w:tr>
      <w:tr w:rsidR="00BE20A5" w:rsidRPr="00D248B3" w14:paraId="730DCF1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C34F7" w14:textId="77777777" w:rsidR="00BE20A5" w:rsidRPr="00D248B3" w:rsidRDefault="00BE20A5" w:rsidP="007E2FFB">
            <w:pPr>
              <w:pStyle w:val="rowtabella0"/>
              <w:rPr>
                <w:color w:val="002060"/>
                <w:lang w:val="es-ES"/>
              </w:rPr>
            </w:pPr>
            <w:r w:rsidRPr="00D248B3">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8B68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42B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84A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E59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B37D"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8FE4"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CA43" w14:textId="77777777" w:rsidR="00BE20A5" w:rsidRPr="00D248B3" w:rsidRDefault="00BE20A5" w:rsidP="007E2FFB">
            <w:pPr>
              <w:pStyle w:val="rowtabella0"/>
              <w:jc w:val="center"/>
              <w:rPr>
                <w:color w:val="002060"/>
              </w:rPr>
            </w:pPr>
            <w:r w:rsidRPr="00D248B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3B2B"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9764" w14:textId="77777777" w:rsidR="00BE20A5" w:rsidRPr="00D248B3" w:rsidRDefault="00BE20A5" w:rsidP="007E2FFB">
            <w:pPr>
              <w:pStyle w:val="rowtabella0"/>
              <w:jc w:val="center"/>
              <w:rPr>
                <w:color w:val="002060"/>
              </w:rPr>
            </w:pPr>
            <w:r w:rsidRPr="00D248B3">
              <w:rPr>
                <w:color w:val="002060"/>
              </w:rPr>
              <w:t>0</w:t>
            </w:r>
          </w:p>
        </w:tc>
      </w:tr>
      <w:tr w:rsidR="00BE20A5" w:rsidRPr="00D248B3" w14:paraId="6366B14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D7CD7" w14:textId="77777777" w:rsidR="00BE20A5" w:rsidRPr="00D248B3" w:rsidRDefault="00BE20A5" w:rsidP="007E2FFB">
            <w:pPr>
              <w:pStyle w:val="rowtabella0"/>
              <w:rPr>
                <w:color w:val="002060"/>
              </w:rPr>
            </w:pPr>
            <w:r w:rsidRPr="00D248B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30D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FE1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D63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3E5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7075"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19D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FEB4" w14:textId="77777777" w:rsidR="00BE20A5" w:rsidRPr="00D248B3" w:rsidRDefault="00BE20A5" w:rsidP="007E2FFB">
            <w:pPr>
              <w:pStyle w:val="rowtabella0"/>
              <w:jc w:val="center"/>
              <w:rPr>
                <w:color w:val="002060"/>
              </w:rPr>
            </w:pPr>
            <w:r w:rsidRPr="00D248B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4908"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0ABAC" w14:textId="77777777" w:rsidR="00BE20A5" w:rsidRPr="00D248B3" w:rsidRDefault="00BE20A5" w:rsidP="007E2FFB">
            <w:pPr>
              <w:pStyle w:val="rowtabella0"/>
              <w:jc w:val="center"/>
              <w:rPr>
                <w:color w:val="002060"/>
              </w:rPr>
            </w:pPr>
            <w:r w:rsidRPr="00D248B3">
              <w:rPr>
                <w:color w:val="002060"/>
              </w:rPr>
              <w:t>0</w:t>
            </w:r>
          </w:p>
        </w:tc>
      </w:tr>
      <w:tr w:rsidR="00BE20A5" w:rsidRPr="00D248B3" w14:paraId="062BF87D"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AD1D01" w14:textId="77777777" w:rsidR="00BE20A5" w:rsidRPr="00D248B3" w:rsidRDefault="00BE20A5" w:rsidP="007E2FFB">
            <w:pPr>
              <w:pStyle w:val="rowtabella0"/>
              <w:rPr>
                <w:color w:val="002060"/>
              </w:rPr>
            </w:pPr>
            <w:r w:rsidRPr="00D248B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B27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3A74"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543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FD1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6AE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DA55"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C93D"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2B9D"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E2A8" w14:textId="77777777" w:rsidR="00BE20A5" w:rsidRPr="00D248B3" w:rsidRDefault="00BE20A5" w:rsidP="007E2FFB">
            <w:pPr>
              <w:pStyle w:val="rowtabella0"/>
              <w:jc w:val="center"/>
              <w:rPr>
                <w:color w:val="002060"/>
              </w:rPr>
            </w:pPr>
            <w:r w:rsidRPr="00D248B3">
              <w:rPr>
                <w:color w:val="002060"/>
              </w:rPr>
              <w:t>0</w:t>
            </w:r>
          </w:p>
        </w:tc>
      </w:tr>
    </w:tbl>
    <w:p w14:paraId="5FE88263" w14:textId="77777777" w:rsidR="00BE20A5" w:rsidRPr="00D248B3" w:rsidRDefault="00BE20A5" w:rsidP="00BE20A5">
      <w:pPr>
        <w:pStyle w:val="breakline"/>
        <w:rPr>
          <w:color w:val="002060"/>
        </w:rPr>
      </w:pPr>
    </w:p>
    <w:p w14:paraId="75DF0BE5" w14:textId="77777777" w:rsidR="00BE20A5" w:rsidRPr="00D248B3" w:rsidRDefault="00BE20A5" w:rsidP="00BE20A5">
      <w:pPr>
        <w:pStyle w:val="titoloprinc0"/>
        <w:rPr>
          <w:color w:val="002060"/>
        </w:rPr>
      </w:pPr>
      <w:r w:rsidRPr="00D248B3">
        <w:rPr>
          <w:color w:val="002060"/>
        </w:rPr>
        <w:t>PROGRAMMA GARE</w:t>
      </w:r>
    </w:p>
    <w:p w14:paraId="08D83AAB" w14:textId="77777777" w:rsidR="00BE20A5" w:rsidRPr="00D248B3" w:rsidRDefault="00BE20A5" w:rsidP="00BE20A5">
      <w:pPr>
        <w:pStyle w:val="breakline"/>
        <w:rPr>
          <w:color w:val="002060"/>
        </w:rPr>
      </w:pPr>
    </w:p>
    <w:p w14:paraId="6A4F69F1" w14:textId="77777777" w:rsidR="00BE20A5" w:rsidRPr="00D248B3" w:rsidRDefault="00BE20A5" w:rsidP="00BE20A5">
      <w:pPr>
        <w:pStyle w:val="sottotitolocampionato10"/>
        <w:rPr>
          <w:color w:val="002060"/>
        </w:rPr>
      </w:pPr>
      <w:r w:rsidRPr="00D248B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BE20A5" w:rsidRPr="00D248B3" w14:paraId="25EFD1EC"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028C2"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844AA"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EEB5A"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79B03"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28839"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0CD26"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AE77F"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3EAF7F5C"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51BF4" w14:textId="77777777" w:rsidR="00BE20A5" w:rsidRPr="00D248B3" w:rsidRDefault="00BE20A5" w:rsidP="007E2FFB">
            <w:pPr>
              <w:pStyle w:val="rowtabella0"/>
              <w:rPr>
                <w:color w:val="002060"/>
              </w:rPr>
            </w:pPr>
            <w:r w:rsidRPr="00D248B3">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E5BF2" w14:textId="77777777" w:rsidR="00BE20A5" w:rsidRPr="00D248B3" w:rsidRDefault="00BE20A5" w:rsidP="007E2FFB">
            <w:pPr>
              <w:pStyle w:val="rowtabella0"/>
              <w:rPr>
                <w:color w:val="002060"/>
              </w:rPr>
            </w:pPr>
            <w:r w:rsidRPr="00D248B3">
              <w:rPr>
                <w:color w:val="002060"/>
              </w:rPr>
              <w:t>INVICTA FUTSAL MACERATA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A39F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DA306" w14:textId="77777777" w:rsidR="00BE20A5" w:rsidRPr="00D248B3" w:rsidRDefault="00BE20A5" w:rsidP="007E2FFB">
            <w:pPr>
              <w:pStyle w:val="rowtabella0"/>
              <w:rPr>
                <w:color w:val="002060"/>
              </w:rPr>
            </w:pPr>
            <w:r w:rsidRPr="00D248B3">
              <w:rPr>
                <w:color w:val="002060"/>
              </w:rPr>
              <w:t>04/11/2022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3FA50" w14:textId="77777777" w:rsidR="00BE20A5" w:rsidRPr="00D248B3" w:rsidRDefault="00BE20A5" w:rsidP="007E2FFB">
            <w:pPr>
              <w:pStyle w:val="rowtabella0"/>
              <w:rPr>
                <w:color w:val="002060"/>
              </w:rPr>
            </w:pPr>
            <w:r w:rsidRPr="00D248B3">
              <w:rPr>
                <w:color w:val="002060"/>
              </w:rPr>
              <w:t xml:space="preserve">5454 </w:t>
            </w:r>
            <w:proofErr w:type="gramStart"/>
            <w:r w:rsidRPr="00D248B3">
              <w:rPr>
                <w:color w:val="002060"/>
              </w:rPr>
              <w:t>C.COPERTO</w:t>
            </w:r>
            <w:proofErr w:type="gramEnd"/>
            <w:r w:rsidRPr="00D248B3">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6C6CD" w14:textId="77777777" w:rsidR="00BE20A5" w:rsidRPr="00D248B3" w:rsidRDefault="00BE20A5" w:rsidP="007E2FFB">
            <w:pPr>
              <w:pStyle w:val="rowtabella0"/>
              <w:rPr>
                <w:color w:val="002060"/>
              </w:rPr>
            </w:pPr>
            <w:r w:rsidRPr="00D248B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56424" w14:textId="77777777" w:rsidR="00BE20A5" w:rsidRPr="00D248B3" w:rsidRDefault="00BE20A5" w:rsidP="007E2FFB">
            <w:pPr>
              <w:pStyle w:val="rowtabella0"/>
              <w:rPr>
                <w:color w:val="002060"/>
              </w:rPr>
            </w:pPr>
            <w:r w:rsidRPr="00D248B3">
              <w:rPr>
                <w:color w:val="002060"/>
              </w:rPr>
              <w:t>VIA VILLA TOMBARI</w:t>
            </w:r>
          </w:p>
        </w:tc>
      </w:tr>
      <w:tr w:rsidR="00BE20A5" w:rsidRPr="00D248B3" w14:paraId="3A5650A2"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B5D4CB"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B170EB" w14:textId="77777777" w:rsidR="00BE20A5" w:rsidRPr="00D248B3" w:rsidRDefault="00BE20A5" w:rsidP="007E2FFB">
            <w:pPr>
              <w:pStyle w:val="rowtabella0"/>
              <w:rPr>
                <w:color w:val="002060"/>
              </w:rPr>
            </w:pPr>
            <w:r w:rsidRPr="00D248B3">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45ED44"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AC3A53"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4635EE" w14:textId="77777777" w:rsidR="00BE20A5" w:rsidRPr="00D248B3" w:rsidRDefault="00BE20A5" w:rsidP="007E2FFB">
            <w:pPr>
              <w:pStyle w:val="rowtabella0"/>
              <w:rPr>
                <w:color w:val="002060"/>
              </w:rPr>
            </w:pPr>
            <w:r w:rsidRPr="00D248B3">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FB2A4" w14:textId="77777777" w:rsidR="00BE20A5" w:rsidRPr="00D248B3" w:rsidRDefault="00BE20A5" w:rsidP="007E2FFB">
            <w:pPr>
              <w:pStyle w:val="rowtabella0"/>
              <w:rPr>
                <w:color w:val="002060"/>
              </w:rPr>
            </w:pPr>
            <w:r w:rsidRPr="00D248B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52CD9" w14:textId="77777777" w:rsidR="00BE20A5" w:rsidRPr="00D248B3" w:rsidRDefault="00BE20A5" w:rsidP="007E2FFB">
            <w:pPr>
              <w:pStyle w:val="rowtabella0"/>
              <w:rPr>
                <w:color w:val="002060"/>
              </w:rPr>
            </w:pPr>
            <w:r w:rsidRPr="00D248B3">
              <w:rPr>
                <w:color w:val="002060"/>
              </w:rPr>
              <w:t>VIA CAPANNA SNC</w:t>
            </w:r>
          </w:p>
        </w:tc>
      </w:tr>
      <w:tr w:rsidR="00BE20A5" w:rsidRPr="00D248B3" w14:paraId="52779E1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01B7D" w14:textId="77777777" w:rsidR="00BE20A5" w:rsidRPr="00D248B3" w:rsidRDefault="00BE20A5" w:rsidP="007E2FFB">
            <w:pPr>
              <w:pStyle w:val="rowtabella0"/>
              <w:rPr>
                <w:color w:val="002060"/>
              </w:rPr>
            </w:pPr>
            <w:r w:rsidRPr="00D248B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B4C93" w14:textId="77777777" w:rsidR="00BE20A5" w:rsidRPr="00D248B3" w:rsidRDefault="00BE20A5" w:rsidP="007E2FFB">
            <w:pPr>
              <w:pStyle w:val="rowtabella0"/>
              <w:rPr>
                <w:color w:val="002060"/>
              </w:rPr>
            </w:pPr>
            <w:r w:rsidRPr="00D248B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8565C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9ECDAC"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4530C8" w14:textId="77777777" w:rsidR="00BE20A5" w:rsidRPr="00D248B3" w:rsidRDefault="00BE20A5" w:rsidP="007E2FFB">
            <w:pPr>
              <w:pStyle w:val="rowtabella0"/>
              <w:rPr>
                <w:color w:val="002060"/>
              </w:rPr>
            </w:pPr>
            <w:r w:rsidRPr="00D248B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D2559" w14:textId="77777777" w:rsidR="00BE20A5" w:rsidRPr="00D248B3" w:rsidRDefault="00BE20A5" w:rsidP="007E2FFB">
            <w:pPr>
              <w:pStyle w:val="rowtabella0"/>
              <w:rPr>
                <w:color w:val="002060"/>
              </w:rPr>
            </w:pPr>
            <w:r w:rsidRPr="00D248B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EA61D" w14:textId="77777777" w:rsidR="00BE20A5" w:rsidRPr="00D248B3" w:rsidRDefault="00BE20A5" w:rsidP="007E2FFB">
            <w:pPr>
              <w:pStyle w:val="rowtabella0"/>
              <w:rPr>
                <w:color w:val="002060"/>
              </w:rPr>
            </w:pPr>
            <w:r w:rsidRPr="00D248B3">
              <w:rPr>
                <w:color w:val="002060"/>
              </w:rPr>
              <w:t>VIA DELLO STADIO</w:t>
            </w:r>
          </w:p>
        </w:tc>
      </w:tr>
      <w:tr w:rsidR="00BE20A5" w:rsidRPr="00D248B3" w14:paraId="2F94B5E8"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9E134" w14:textId="77777777" w:rsidR="00BE20A5" w:rsidRPr="00D248B3" w:rsidRDefault="00BE20A5" w:rsidP="007E2FFB">
            <w:pPr>
              <w:pStyle w:val="rowtabella0"/>
              <w:rPr>
                <w:color w:val="002060"/>
              </w:rPr>
            </w:pPr>
            <w:r w:rsidRPr="00D248B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416ED7" w14:textId="77777777" w:rsidR="00BE20A5" w:rsidRPr="00D248B3" w:rsidRDefault="00BE20A5" w:rsidP="007E2FFB">
            <w:pPr>
              <w:pStyle w:val="rowtabella0"/>
              <w:rPr>
                <w:color w:val="002060"/>
              </w:rPr>
            </w:pPr>
            <w:r w:rsidRPr="00D248B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61DF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F8BAA4"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1CEF9B" w14:textId="77777777" w:rsidR="00BE20A5" w:rsidRPr="00D248B3" w:rsidRDefault="00BE20A5" w:rsidP="007E2FFB">
            <w:pPr>
              <w:pStyle w:val="rowtabella0"/>
              <w:rPr>
                <w:color w:val="002060"/>
              </w:rPr>
            </w:pPr>
            <w:r w:rsidRPr="00D248B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0F8D4" w14:textId="77777777" w:rsidR="00BE20A5" w:rsidRPr="00D248B3" w:rsidRDefault="00BE20A5" w:rsidP="007E2FFB">
            <w:pPr>
              <w:pStyle w:val="rowtabella0"/>
              <w:rPr>
                <w:color w:val="002060"/>
              </w:rPr>
            </w:pPr>
            <w:r w:rsidRPr="00D248B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6CFF4" w14:textId="77777777" w:rsidR="00BE20A5" w:rsidRPr="00D248B3" w:rsidRDefault="00BE20A5" w:rsidP="007E2FFB">
            <w:pPr>
              <w:pStyle w:val="rowtabella0"/>
              <w:rPr>
                <w:color w:val="002060"/>
              </w:rPr>
            </w:pPr>
            <w:r w:rsidRPr="00D248B3">
              <w:rPr>
                <w:color w:val="002060"/>
              </w:rPr>
              <w:t>VIA CERQUATTI</w:t>
            </w:r>
          </w:p>
        </w:tc>
      </w:tr>
      <w:tr w:rsidR="00BE20A5" w:rsidRPr="00D248B3" w14:paraId="3580E5D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135F44" w14:textId="77777777" w:rsidR="00BE20A5" w:rsidRPr="00D248B3" w:rsidRDefault="00BE20A5" w:rsidP="007E2FFB">
            <w:pPr>
              <w:pStyle w:val="rowtabella0"/>
              <w:rPr>
                <w:color w:val="002060"/>
              </w:rPr>
            </w:pPr>
            <w:r w:rsidRPr="00D248B3">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AB9AD" w14:textId="77777777" w:rsidR="00BE20A5" w:rsidRPr="00D248B3" w:rsidRDefault="00BE20A5" w:rsidP="007E2FFB">
            <w:pPr>
              <w:pStyle w:val="rowtabella0"/>
              <w:rPr>
                <w:color w:val="002060"/>
              </w:rPr>
            </w:pPr>
            <w:r w:rsidRPr="00D248B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F1F30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3EF9D"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C1EBF" w14:textId="77777777" w:rsidR="00BE20A5" w:rsidRPr="00D248B3" w:rsidRDefault="00BE20A5" w:rsidP="007E2FFB">
            <w:pPr>
              <w:pStyle w:val="rowtabella0"/>
              <w:rPr>
                <w:color w:val="002060"/>
              </w:rPr>
            </w:pPr>
            <w:r w:rsidRPr="00D248B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44E84" w14:textId="77777777" w:rsidR="00BE20A5" w:rsidRPr="00D248B3" w:rsidRDefault="00BE20A5" w:rsidP="007E2FFB">
            <w:pPr>
              <w:pStyle w:val="rowtabella0"/>
              <w:rPr>
                <w:color w:val="002060"/>
              </w:rPr>
            </w:pPr>
            <w:r w:rsidRPr="00D248B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50296" w14:textId="77777777" w:rsidR="00BE20A5" w:rsidRPr="00D248B3" w:rsidRDefault="00BE20A5" w:rsidP="007E2FFB">
            <w:pPr>
              <w:pStyle w:val="rowtabella0"/>
              <w:rPr>
                <w:color w:val="002060"/>
              </w:rPr>
            </w:pPr>
            <w:r w:rsidRPr="00D248B3">
              <w:rPr>
                <w:color w:val="002060"/>
              </w:rPr>
              <w:t>VIA DEI TESSITORI</w:t>
            </w:r>
          </w:p>
        </w:tc>
      </w:tr>
      <w:tr w:rsidR="00BE20A5" w:rsidRPr="00D248B3" w14:paraId="5AE4C50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F6A63" w14:textId="77777777" w:rsidR="00BE20A5" w:rsidRPr="00D248B3" w:rsidRDefault="00BE20A5" w:rsidP="007E2FFB">
            <w:pPr>
              <w:pStyle w:val="rowtabella0"/>
              <w:rPr>
                <w:color w:val="002060"/>
              </w:rPr>
            </w:pPr>
            <w:r w:rsidRPr="00D248B3">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131A7" w14:textId="77777777" w:rsidR="00BE20A5" w:rsidRPr="00D248B3" w:rsidRDefault="00BE20A5" w:rsidP="007E2FFB">
            <w:pPr>
              <w:pStyle w:val="rowtabella0"/>
              <w:rPr>
                <w:color w:val="002060"/>
              </w:rPr>
            </w:pPr>
            <w:r w:rsidRPr="00D248B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FABDC5"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4EE9D6"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D8438" w14:textId="77777777" w:rsidR="00BE20A5" w:rsidRPr="00D248B3" w:rsidRDefault="00BE20A5" w:rsidP="007E2FFB">
            <w:pPr>
              <w:pStyle w:val="rowtabella0"/>
              <w:rPr>
                <w:color w:val="002060"/>
              </w:rPr>
            </w:pPr>
            <w:r w:rsidRPr="00D248B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62B24" w14:textId="77777777" w:rsidR="00BE20A5" w:rsidRPr="00D248B3" w:rsidRDefault="00BE20A5" w:rsidP="007E2FFB">
            <w:pPr>
              <w:pStyle w:val="rowtabella0"/>
              <w:rPr>
                <w:color w:val="002060"/>
              </w:rPr>
            </w:pPr>
            <w:r w:rsidRPr="00D248B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1D2E8" w14:textId="77777777" w:rsidR="00BE20A5" w:rsidRPr="00D248B3" w:rsidRDefault="00BE20A5" w:rsidP="007E2FFB">
            <w:pPr>
              <w:pStyle w:val="rowtabella0"/>
              <w:rPr>
                <w:color w:val="002060"/>
              </w:rPr>
            </w:pPr>
            <w:r w:rsidRPr="00D248B3">
              <w:rPr>
                <w:color w:val="002060"/>
              </w:rPr>
              <w:t>VIA GEMME, 13</w:t>
            </w:r>
          </w:p>
        </w:tc>
      </w:tr>
      <w:tr w:rsidR="00BE20A5" w:rsidRPr="00D248B3" w14:paraId="25CDCE8A"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87B76" w14:textId="77777777" w:rsidR="00BE20A5" w:rsidRPr="00D248B3" w:rsidRDefault="00BE20A5" w:rsidP="007E2FFB">
            <w:pPr>
              <w:pStyle w:val="rowtabella0"/>
              <w:rPr>
                <w:color w:val="002060"/>
              </w:rPr>
            </w:pPr>
            <w:r w:rsidRPr="00D248B3">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51B62" w14:textId="77777777" w:rsidR="00BE20A5" w:rsidRPr="00D248B3" w:rsidRDefault="00BE20A5" w:rsidP="007E2FFB">
            <w:pPr>
              <w:pStyle w:val="rowtabella0"/>
              <w:rPr>
                <w:color w:val="002060"/>
              </w:rPr>
            </w:pPr>
            <w:r w:rsidRPr="00D248B3">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85D5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09051"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D4D7D" w14:textId="77777777" w:rsidR="00BE20A5" w:rsidRPr="00D248B3" w:rsidRDefault="00BE20A5" w:rsidP="007E2FFB">
            <w:pPr>
              <w:pStyle w:val="rowtabella0"/>
              <w:rPr>
                <w:color w:val="002060"/>
              </w:rPr>
            </w:pPr>
            <w:r w:rsidRPr="00D248B3">
              <w:rPr>
                <w:color w:val="002060"/>
              </w:rPr>
              <w:t xml:space="preserve">5429 PAL.COM. </w:t>
            </w:r>
            <w:proofErr w:type="gramStart"/>
            <w:r w:rsidRPr="00D248B3">
              <w:rPr>
                <w:color w:val="002060"/>
              </w:rPr>
              <w:t>S.MICHELE</w:t>
            </w:r>
            <w:proofErr w:type="gramEnd"/>
            <w:r w:rsidRPr="00D248B3">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29AFC" w14:textId="77777777" w:rsidR="00BE20A5" w:rsidRPr="00D248B3" w:rsidRDefault="00BE20A5" w:rsidP="007E2FFB">
            <w:pPr>
              <w:pStyle w:val="rowtabella0"/>
              <w:rPr>
                <w:color w:val="002060"/>
              </w:rPr>
            </w:pPr>
            <w:r w:rsidRPr="00D248B3">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0A8F0" w14:textId="77777777" w:rsidR="00BE20A5" w:rsidRPr="00D248B3" w:rsidRDefault="00BE20A5" w:rsidP="007E2FFB">
            <w:pPr>
              <w:pStyle w:val="rowtabella0"/>
              <w:rPr>
                <w:color w:val="002060"/>
              </w:rPr>
            </w:pPr>
            <w:r w:rsidRPr="00D248B3">
              <w:rPr>
                <w:color w:val="002060"/>
              </w:rPr>
              <w:t>VIA LORETO</w:t>
            </w:r>
          </w:p>
        </w:tc>
      </w:tr>
    </w:tbl>
    <w:p w14:paraId="63794552" w14:textId="77777777" w:rsidR="00BE20A5" w:rsidRPr="00D248B3" w:rsidRDefault="00BE20A5" w:rsidP="00BE20A5">
      <w:pPr>
        <w:pStyle w:val="breakline"/>
        <w:rPr>
          <w:rFonts w:eastAsiaTheme="minorEastAsia"/>
          <w:color w:val="002060"/>
        </w:rPr>
      </w:pPr>
    </w:p>
    <w:p w14:paraId="3E6535AD" w14:textId="77777777" w:rsidR="00BE20A5" w:rsidRPr="00D248B3" w:rsidRDefault="00BE20A5" w:rsidP="00BE20A5">
      <w:pPr>
        <w:pStyle w:val="breakline"/>
        <w:rPr>
          <w:color w:val="002060"/>
        </w:rPr>
      </w:pPr>
    </w:p>
    <w:p w14:paraId="4BC91459" w14:textId="77777777" w:rsidR="00BE20A5" w:rsidRPr="00D248B3" w:rsidRDefault="00BE20A5" w:rsidP="00BE20A5">
      <w:pPr>
        <w:pStyle w:val="titolocampionato0"/>
        <w:shd w:val="clear" w:color="auto" w:fill="CCCCCC"/>
        <w:spacing w:before="80" w:after="40"/>
        <w:rPr>
          <w:color w:val="002060"/>
        </w:rPr>
      </w:pPr>
      <w:r w:rsidRPr="00D248B3">
        <w:rPr>
          <w:color w:val="002060"/>
        </w:rPr>
        <w:t>CALCIO A CINQUE SERIE C2</w:t>
      </w:r>
    </w:p>
    <w:p w14:paraId="7C1E86C0" w14:textId="77777777" w:rsidR="00BE20A5" w:rsidRPr="00D248B3" w:rsidRDefault="00BE20A5" w:rsidP="00BE20A5">
      <w:pPr>
        <w:pStyle w:val="breakline"/>
        <w:rPr>
          <w:color w:val="002060"/>
        </w:rPr>
      </w:pPr>
    </w:p>
    <w:p w14:paraId="3A246D96" w14:textId="77777777" w:rsidR="00BE20A5" w:rsidRPr="00D248B3" w:rsidRDefault="00BE20A5" w:rsidP="00BE20A5">
      <w:pPr>
        <w:pStyle w:val="titoloprinc0"/>
        <w:rPr>
          <w:color w:val="002060"/>
        </w:rPr>
      </w:pPr>
      <w:r w:rsidRPr="00D248B3">
        <w:rPr>
          <w:color w:val="002060"/>
        </w:rPr>
        <w:t>RISULTATI</w:t>
      </w:r>
    </w:p>
    <w:p w14:paraId="228CD475" w14:textId="77777777" w:rsidR="00BE20A5" w:rsidRPr="00D248B3" w:rsidRDefault="00BE20A5" w:rsidP="00BE20A5">
      <w:pPr>
        <w:pStyle w:val="breakline"/>
        <w:rPr>
          <w:color w:val="002060"/>
        </w:rPr>
      </w:pPr>
    </w:p>
    <w:p w14:paraId="0FBF527D" w14:textId="77777777" w:rsidR="00BE20A5" w:rsidRPr="00D248B3" w:rsidRDefault="00BE20A5" w:rsidP="00BE20A5">
      <w:pPr>
        <w:pStyle w:val="sottotitolocampionato10"/>
        <w:rPr>
          <w:color w:val="002060"/>
        </w:rPr>
      </w:pPr>
      <w:r w:rsidRPr="00D248B3">
        <w:rPr>
          <w:color w:val="002060"/>
        </w:rPr>
        <w:t>RISULTATI UFFICIALI GARE DEL 31/10/2022</w:t>
      </w:r>
    </w:p>
    <w:p w14:paraId="24F212DB"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6E6F42F0"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6DDCBD48"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584553D5"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7F596" w14:textId="77777777" w:rsidR="00BE20A5" w:rsidRPr="00D248B3" w:rsidRDefault="00BE20A5" w:rsidP="007E2FFB">
                  <w:pPr>
                    <w:pStyle w:val="headertabella0"/>
                    <w:rPr>
                      <w:color w:val="002060"/>
                    </w:rPr>
                  </w:pPr>
                  <w:r w:rsidRPr="00D248B3">
                    <w:rPr>
                      <w:color w:val="002060"/>
                    </w:rPr>
                    <w:t>GIRONE B - 2 Giornata - A</w:t>
                  </w:r>
                </w:p>
              </w:tc>
            </w:tr>
            <w:tr w:rsidR="00BE20A5" w:rsidRPr="00D248B3" w14:paraId="5B459075" w14:textId="77777777" w:rsidTr="007E2FF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ADF222" w14:textId="77777777" w:rsidR="00BE20A5" w:rsidRPr="00D248B3" w:rsidRDefault="00BE20A5" w:rsidP="007E2FFB">
                  <w:pPr>
                    <w:pStyle w:val="rowtabella0"/>
                    <w:rPr>
                      <w:color w:val="002060"/>
                    </w:rPr>
                  </w:pPr>
                  <w:r w:rsidRPr="00D248B3">
                    <w:rPr>
                      <w:color w:val="002060"/>
                    </w:rPr>
                    <w:t>POLVERIGI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F07CD" w14:textId="77777777" w:rsidR="00BE20A5" w:rsidRPr="00D248B3" w:rsidRDefault="00BE20A5" w:rsidP="007E2FFB">
                  <w:pPr>
                    <w:pStyle w:val="rowtabella0"/>
                    <w:rPr>
                      <w:color w:val="002060"/>
                    </w:rPr>
                  </w:pPr>
                  <w:r w:rsidRPr="00D248B3">
                    <w:rPr>
                      <w:color w:val="002060"/>
                    </w:rPr>
                    <w:t>- CALCETTO CASTRUM LAURI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B0A48" w14:textId="77777777" w:rsidR="00BE20A5" w:rsidRPr="00D248B3" w:rsidRDefault="00BE20A5" w:rsidP="007E2FFB">
                  <w:pPr>
                    <w:pStyle w:val="rowtabella0"/>
                    <w:jc w:val="center"/>
                    <w:rPr>
                      <w:color w:val="002060"/>
                    </w:rPr>
                  </w:pPr>
                  <w:r w:rsidRPr="00D248B3">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D63895" w14:textId="77777777" w:rsidR="00BE20A5" w:rsidRPr="00D248B3" w:rsidRDefault="00BE20A5" w:rsidP="007E2FFB">
                  <w:pPr>
                    <w:pStyle w:val="rowtabella0"/>
                    <w:jc w:val="center"/>
                    <w:rPr>
                      <w:color w:val="002060"/>
                    </w:rPr>
                  </w:pPr>
                  <w:r w:rsidRPr="00D248B3">
                    <w:rPr>
                      <w:color w:val="002060"/>
                    </w:rPr>
                    <w:t> </w:t>
                  </w:r>
                </w:p>
              </w:tc>
            </w:tr>
          </w:tbl>
          <w:p w14:paraId="16C3BAAA" w14:textId="77777777" w:rsidR="00BE20A5" w:rsidRPr="00D248B3" w:rsidRDefault="00BE20A5" w:rsidP="007E2FFB">
            <w:pPr>
              <w:rPr>
                <w:color w:val="002060"/>
              </w:rPr>
            </w:pPr>
          </w:p>
        </w:tc>
      </w:tr>
    </w:tbl>
    <w:p w14:paraId="485675D5" w14:textId="77777777" w:rsidR="00BE20A5" w:rsidRPr="00D248B3" w:rsidRDefault="00BE20A5" w:rsidP="00BE20A5">
      <w:pPr>
        <w:pStyle w:val="breakline"/>
        <w:rPr>
          <w:rFonts w:eastAsiaTheme="minorEastAsia"/>
          <w:color w:val="002060"/>
        </w:rPr>
      </w:pPr>
    </w:p>
    <w:p w14:paraId="37F33DD4" w14:textId="77777777" w:rsidR="00BE20A5" w:rsidRPr="00D248B3" w:rsidRDefault="00BE20A5" w:rsidP="00BE20A5">
      <w:pPr>
        <w:pStyle w:val="breakline"/>
        <w:rPr>
          <w:color w:val="002060"/>
        </w:rPr>
      </w:pPr>
    </w:p>
    <w:p w14:paraId="0997B281" w14:textId="77777777" w:rsidR="00BE20A5" w:rsidRPr="00D248B3" w:rsidRDefault="00BE20A5" w:rsidP="00BE20A5">
      <w:pPr>
        <w:pStyle w:val="sottotitolocampionato10"/>
        <w:rPr>
          <w:color w:val="002060"/>
        </w:rPr>
      </w:pPr>
      <w:r w:rsidRPr="00D248B3">
        <w:rPr>
          <w:color w:val="002060"/>
        </w:rPr>
        <w:t>RISULTATI UFFICIALI GARE DEL 28/10/2022</w:t>
      </w:r>
    </w:p>
    <w:p w14:paraId="75CA34CC"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0B8E43FD"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E20A5" w:rsidRPr="00D248B3" w14:paraId="2B2CD73E"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1677D154"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2F116" w14:textId="77777777" w:rsidR="00BE20A5" w:rsidRPr="00D248B3" w:rsidRDefault="00BE20A5" w:rsidP="007E2FFB">
                  <w:pPr>
                    <w:pStyle w:val="headertabella0"/>
                    <w:rPr>
                      <w:color w:val="002060"/>
                    </w:rPr>
                  </w:pPr>
                  <w:r w:rsidRPr="00D248B3">
                    <w:rPr>
                      <w:color w:val="002060"/>
                    </w:rPr>
                    <w:t>GIRONE A - 6 Giornata - A</w:t>
                  </w:r>
                </w:p>
              </w:tc>
            </w:tr>
            <w:tr w:rsidR="00BE20A5" w:rsidRPr="00D248B3" w14:paraId="5B1CFDDB"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A65292" w14:textId="77777777" w:rsidR="00BE20A5" w:rsidRPr="00D248B3" w:rsidRDefault="00BE20A5" w:rsidP="007E2FFB">
                  <w:pPr>
                    <w:pStyle w:val="rowtabella0"/>
                    <w:rPr>
                      <w:color w:val="002060"/>
                    </w:rPr>
                  </w:pPr>
                  <w:r w:rsidRPr="00D248B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A505B" w14:textId="77777777" w:rsidR="00BE20A5" w:rsidRPr="00D248B3" w:rsidRDefault="00BE20A5" w:rsidP="007E2FFB">
                  <w:pPr>
                    <w:pStyle w:val="rowtabella0"/>
                    <w:rPr>
                      <w:color w:val="002060"/>
                    </w:rPr>
                  </w:pPr>
                  <w:r w:rsidRPr="00D248B3">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97811" w14:textId="77777777" w:rsidR="00BE20A5" w:rsidRPr="00D248B3" w:rsidRDefault="00BE20A5" w:rsidP="007E2FFB">
                  <w:pPr>
                    <w:pStyle w:val="rowtabella0"/>
                    <w:jc w:val="center"/>
                    <w:rPr>
                      <w:color w:val="002060"/>
                    </w:rPr>
                  </w:pPr>
                  <w:r w:rsidRPr="00D248B3">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0092D" w14:textId="77777777" w:rsidR="00BE20A5" w:rsidRPr="00D248B3" w:rsidRDefault="00BE20A5" w:rsidP="007E2FFB">
                  <w:pPr>
                    <w:pStyle w:val="rowtabella0"/>
                    <w:jc w:val="center"/>
                    <w:rPr>
                      <w:color w:val="002060"/>
                    </w:rPr>
                  </w:pPr>
                  <w:r w:rsidRPr="00D248B3">
                    <w:rPr>
                      <w:color w:val="002060"/>
                    </w:rPr>
                    <w:t> </w:t>
                  </w:r>
                </w:p>
              </w:tc>
            </w:tr>
            <w:tr w:rsidR="00BE20A5" w:rsidRPr="00D248B3" w14:paraId="48613D51"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4393CD" w14:textId="77777777" w:rsidR="00BE20A5" w:rsidRPr="00D248B3" w:rsidRDefault="00BE20A5" w:rsidP="007E2FFB">
                  <w:pPr>
                    <w:pStyle w:val="rowtabella0"/>
                    <w:rPr>
                      <w:color w:val="002060"/>
                    </w:rPr>
                  </w:pPr>
                  <w:r w:rsidRPr="00D248B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89DFC2" w14:textId="77777777" w:rsidR="00BE20A5" w:rsidRPr="00D248B3" w:rsidRDefault="00BE20A5" w:rsidP="007E2FFB">
                  <w:pPr>
                    <w:pStyle w:val="rowtabella0"/>
                    <w:rPr>
                      <w:color w:val="002060"/>
                    </w:rPr>
                  </w:pPr>
                  <w:r w:rsidRPr="00D248B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5A0FD6" w14:textId="77777777" w:rsidR="00BE20A5" w:rsidRPr="00D248B3" w:rsidRDefault="00BE20A5" w:rsidP="007E2FFB">
                  <w:pPr>
                    <w:pStyle w:val="rowtabella0"/>
                    <w:jc w:val="center"/>
                    <w:rPr>
                      <w:color w:val="002060"/>
                    </w:rPr>
                  </w:pPr>
                  <w:r w:rsidRPr="00D248B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1E66FA" w14:textId="77777777" w:rsidR="00BE20A5" w:rsidRPr="00D248B3" w:rsidRDefault="00BE20A5" w:rsidP="007E2FFB">
                  <w:pPr>
                    <w:pStyle w:val="rowtabella0"/>
                    <w:jc w:val="center"/>
                    <w:rPr>
                      <w:color w:val="002060"/>
                    </w:rPr>
                  </w:pPr>
                  <w:r w:rsidRPr="00D248B3">
                    <w:rPr>
                      <w:color w:val="002060"/>
                    </w:rPr>
                    <w:t> </w:t>
                  </w:r>
                </w:p>
              </w:tc>
            </w:tr>
            <w:tr w:rsidR="00BE20A5" w:rsidRPr="00D248B3" w14:paraId="47206618"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7A249E" w14:textId="77777777" w:rsidR="00BE20A5" w:rsidRPr="00D248B3" w:rsidRDefault="00BE20A5" w:rsidP="007E2FFB">
                  <w:pPr>
                    <w:pStyle w:val="rowtabella0"/>
                    <w:rPr>
                      <w:color w:val="002060"/>
                    </w:rPr>
                  </w:pPr>
                  <w:r w:rsidRPr="00D248B3">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DB9338" w14:textId="77777777" w:rsidR="00BE20A5" w:rsidRPr="00D248B3" w:rsidRDefault="00BE20A5" w:rsidP="007E2FFB">
                  <w:pPr>
                    <w:pStyle w:val="rowtabella0"/>
                    <w:rPr>
                      <w:color w:val="002060"/>
                    </w:rPr>
                  </w:pPr>
                  <w:r w:rsidRPr="00D248B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ABB2AC" w14:textId="77777777" w:rsidR="00BE20A5" w:rsidRPr="00D248B3" w:rsidRDefault="00BE20A5" w:rsidP="007E2FFB">
                  <w:pPr>
                    <w:pStyle w:val="rowtabella0"/>
                    <w:jc w:val="center"/>
                    <w:rPr>
                      <w:color w:val="002060"/>
                    </w:rPr>
                  </w:pPr>
                  <w:r w:rsidRPr="00D248B3">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23677" w14:textId="77777777" w:rsidR="00BE20A5" w:rsidRPr="00D248B3" w:rsidRDefault="00BE20A5" w:rsidP="007E2FFB">
                  <w:pPr>
                    <w:pStyle w:val="rowtabella0"/>
                    <w:jc w:val="center"/>
                    <w:rPr>
                      <w:color w:val="002060"/>
                    </w:rPr>
                  </w:pPr>
                  <w:r w:rsidRPr="00D248B3">
                    <w:rPr>
                      <w:color w:val="002060"/>
                    </w:rPr>
                    <w:t> </w:t>
                  </w:r>
                </w:p>
              </w:tc>
            </w:tr>
            <w:tr w:rsidR="00BE20A5" w:rsidRPr="00D248B3" w14:paraId="5883D16B"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F99204" w14:textId="77777777" w:rsidR="00BE20A5" w:rsidRPr="00D248B3" w:rsidRDefault="00BE20A5" w:rsidP="007E2FFB">
                  <w:pPr>
                    <w:pStyle w:val="rowtabella0"/>
                    <w:rPr>
                      <w:color w:val="002060"/>
                    </w:rPr>
                  </w:pPr>
                  <w:r w:rsidRPr="00D248B3">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63817D" w14:textId="77777777" w:rsidR="00BE20A5" w:rsidRPr="00D248B3" w:rsidRDefault="00BE20A5" w:rsidP="007E2FFB">
                  <w:pPr>
                    <w:pStyle w:val="rowtabella0"/>
                    <w:rPr>
                      <w:color w:val="002060"/>
                    </w:rPr>
                  </w:pPr>
                  <w:r w:rsidRPr="00D248B3">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6B70AE" w14:textId="77777777" w:rsidR="00BE20A5" w:rsidRPr="00D248B3" w:rsidRDefault="00BE20A5" w:rsidP="007E2FFB">
                  <w:pPr>
                    <w:pStyle w:val="rowtabella0"/>
                    <w:jc w:val="center"/>
                    <w:rPr>
                      <w:color w:val="002060"/>
                    </w:rPr>
                  </w:pPr>
                  <w:r w:rsidRPr="00D248B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CE75A4" w14:textId="77777777" w:rsidR="00BE20A5" w:rsidRPr="00D248B3" w:rsidRDefault="00BE20A5" w:rsidP="007E2FFB">
                  <w:pPr>
                    <w:pStyle w:val="rowtabella0"/>
                    <w:jc w:val="center"/>
                    <w:rPr>
                      <w:color w:val="002060"/>
                    </w:rPr>
                  </w:pPr>
                  <w:r w:rsidRPr="00D248B3">
                    <w:rPr>
                      <w:color w:val="002060"/>
                    </w:rPr>
                    <w:t> </w:t>
                  </w:r>
                </w:p>
              </w:tc>
            </w:tr>
            <w:tr w:rsidR="00BE20A5" w:rsidRPr="00D248B3" w14:paraId="77B928C5"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05E297" w14:textId="77777777" w:rsidR="00BE20A5" w:rsidRPr="00D248B3" w:rsidRDefault="00BE20A5" w:rsidP="007E2FFB">
                  <w:pPr>
                    <w:pStyle w:val="rowtabella0"/>
                    <w:rPr>
                      <w:color w:val="002060"/>
                    </w:rPr>
                  </w:pPr>
                  <w:r w:rsidRPr="00D248B3">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D2AA34" w14:textId="77777777" w:rsidR="00BE20A5" w:rsidRPr="00D248B3" w:rsidRDefault="00BE20A5" w:rsidP="007E2FFB">
                  <w:pPr>
                    <w:pStyle w:val="rowtabella0"/>
                    <w:rPr>
                      <w:color w:val="002060"/>
                    </w:rPr>
                  </w:pPr>
                  <w:r w:rsidRPr="00D248B3">
                    <w:rPr>
                      <w:color w:val="002060"/>
                    </w:rPr>
                    <w:t xml:space="preserve">- </w:t>
                  </w:r>
                  <w:proofErr w:type="gramStart"/>
                  <w:r w:rsidRPr="00D248B3">
                    <w:rPr>
                      <w:color w:val="002060"/>
                    </w:rPr>
                    <w:t>CITTA</w:t>
                  </w:r>
                  <w:proofErr w:type="gramEnd"/>
                  <w:r w:rsidRPr="00D248B3">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D83D39" w14:textId="77777777" w:rsidR="00BE20A5" w:rsidRPr="00D248B3" w:rsidRDefault="00BE20A5" w:rsidP="007E2FFB">
                  <w:pPr>
                    <w:pStyle w:val="rowtabella0"/>
                    <w:jc w:val="center"/>
                    <w:rPr>
                      <w:color w:val="002060"/>
                    </w:rPr>
                  </w:pPr>
                  <w:r w:rsidRPr="00D248B3">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B16D40" w14:textId="77777777" w:rsidR="00BE20A5" w:rsidRPr="00D248B3" w:rsidRDefault="00BE20A5" w:rsidP="007E2FFB">
                  <w:pPr>
                    <w:pStyle w:val="rowtabella0"/>
                    <w:jc w:val="center"/>
                    <w:rPr>
                      <w:color w:val="002060"/>
                    </w:rPr>
                  </w:pPr>
                  <w:r w:rsidRPr="00D248B3">
                    <w:rPr>
                      <w:color w:val="002060"/>
                    </w:rPr>
                    <w:t> </w:t>
                  </w:r>
                </w:p>
              </w:tc>
            </w:tr>
            <w:tr w:rsidR="00BE20A5" w:rsidRPr="00D248B3" w14:paraId="2686C9BE"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5E012F" w14:textId="77777777" w:rsidR="00BE20A5" w:rsidRPr="00D248B3" w:rsidRDefault="00BE20A5" w:rsidP="007E2FFB">
                  <w:pPr>
                    <w:pStyle w:val="rowtabella0"/>
                    <w:rPr>
                      <w:color w:val="002060"/>
                    </w:rPr>
                  </w:pPr>
                  <w:r w:rsidRPr="00D248B3">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0260A" w14:textId="77777777" w:rsidR="00BE20A5" w:rsidRPr="00D248B3" w:rsidRDefault="00BE20A5" w:rsidP="007E2FFB">
                  <w:pPr>
                    <w:pStyle w:val="rowtabella0"/>
                    <w:rPr>
                      <w:color w:val="002060"/>
                    </w:rPr>
                  </w:pPr>
                  <w:r w:rsidRPr="00D248B3">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A02FCA" w14:textId="77777777" w:rsidR="00BE20A5" w:rsidRPr="00D248B3" w:rsidRDefault="00BE20A5" w:rsidP="007E2FFB">
                  <w:pPr>
                    <w:pStyle w:val="rowtabella0"/>
                    <w:jc w:val="center"/>
                    <w:rPr>
                      <w:color w:val="002060"/>
                    </w:rPr>
                  </w:pPr>
                  <w:r w:rsidRPr="00D248B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563047" w14:textId="77777777" w:rsidR="00BE20A5" w:rsidRPr="00D248B3" w:rsidRDefault="00BE20A5" w:rsidP="007E2FFB">
                  <w:pPr>
                    <w:pStyle w:val="rowtabella0"/>
                    <w:jc w:val="center"/>
                    <w:rPr>
                      <w:color w:val="002060"/>
                    </w:rPr>
                  </w:pPr>
                  <w:r w:rsidRPr="00D248B3">
                    <w:rPr>
                      <w:color w:val="002060"/>
                    </w:rPr>
                    <w:t> </w:t>
                  </w:r>
                </w:p>
              </w:tc>
            </w:tr>
            <w:tr w:rsidR="00BE20A5" w:rsidRPr="00D248B3" w14:paraId="4D8DBBCC"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64F79" w14:textId="77777777" w:rsidR="00BE20A5" w:rsidRPr="00D248B3" w:rsidRDefault="00BE20A5" w:rsidP="007E2FFB">
                  <w:pPr>
                    <w:pStyle w:val="rowtabella0"/>
                    <w:rPr>
                      <w:color w:val="002060"/>
                    </w:rPr>
                  </w:pPr>
                  <w:r w:rsidRPr="00D248B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39971" w14:textId="77777777" w:rsidR="00BE20A5" w:rsidRPr="00D248B3" w:rsidRDefault="00BE20A5" w:rsidP="007E2FFB">
                  <w:pPr>
                    <w:pStyle w:val="rowtabella0"/>
                    <w:rPr>
                      <w:color w:val="002060"/>
                    </w:rPr>
                  </w:pPr>
                  <w:r w:rsidRPr="00D248B3">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25EA4" w14:textId="77777777" w:rsidR="00BE20A5" w:rsidRPr="00D248B3" w:rsidRDefault="00BE20A5" w:rsidP="007E2FFB">
                  <w:pPr>
                    <w:pStyle w:val="rowtabella0"/>
                    <w:jc w:val="center"/>
                    <w:rPr>
                      <w:color w:val="002060"/>
                    </w:rPr>
                  </w:pPr>
                  <w:r w:rsidRPr="00D248B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58435" w14:textId="77777777" w:rsidR="00BE20A5" w:rsidRPr="00D248B3" w:rsidRDefault="00BE20A5" w:rsidP="007E2FFB">
                  <w:pPr>
                    <w:pStyle w:val="rowtabella0"/>
                    <w:jc w:val="center"/>
                    <w:rPr>
                      <w:color w:val="002060"/>
                    </w:rPr>
                  </w:pPr>
                  <w:r w:rsidRPr="00D248B3">
                    <w:rPr>
                      <w:color w:val="002060"/>
                    </w:rPr>
                    <w:t> </w:t>
                  </w:r>
                </w:p>
              </w:tc>
            </w:tr>
          </w:tbl>
          <w:p w14:paraId="516A5315" w14:textId="77777777" w:rsidR="00BE20A5" w:rsidRPr="00D248B3" w:rsidRDefault="00BE20A5" w:rsidP="007E2FF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26E6EE26"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1B86" w14:textId="77777777" w:rsidR="00BE20A5" w:rsidRPr="00D248B3" w:rsidRDefault="00BE20A5" w:rsidP="007E2FFB">
                  <w:pPr>
                    <w:pStyle w:val="headertabella0"/>
                    <w:rPr>
                      <w:color w:val="002060"/>
                    </w:rPr>
                  </w:pPr>
                  <w:r w:rsidRPr="00D248B3">
                    <w:rPr>
                      <w:color w:val="002060"/>
                    </w:rPr>
                    <w:t>GIRONE B - 6 Giornata - A</w:t>
                  </w:r>
                </w:p>
              </w:tc>
            </w:tr>
            <w:tr w:rsidR="00BE20A5" w:rsidRPr="00D248B3" w14:paraId="74CCB369"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4AF50F" w14:textId="77777777" w:rsidR="00BE20A5" w:rsidRPr="00D248B3" w:rsidRDefault="00BE20A5" w:rsidP="007E2FFB">
                  <w:pPr>
                    <w:pStyle w:val="rowtabella0"/>
                    <w:rPr>
                      <w:color w:val="002060"/>
                    </w:rPr>
                  </w:pPr>
                  <w:r w:rsidRPr="00D248B3">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7FE57" w14:textId="77777777" w:rsidR="00BE20A5" w:rsidRPr="00D248B3" w:rsidRDefault="00BE20A5" w:rsidP="007E2FFB">
                  <w:pPr>
                    <w:pStyle w:val="rowtabella0"/>
                    <w:rPr>
                      <w:color w:val="002060"/>
                    </w:rPr>
                  </w:pPr>
                  <w:r w:rsidRPr="00D248B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52ACB" w14:textId="77777777" w:rsidR="00BE20A5" w:rsidRPr="00D248B3" w:rsidRDefault="00BE20A5" w:rsidP="007E2FFB">
                  <w:pPr>
                    <w:pStyle w:val="rowtabella0"/>
                    <w:jc w:val="center"/>
                    <w:rPr>
                      <w:color w:val="002060"/>
                    </w:rPr>
                  </w:pPr>
                  <w:r w:rsidRPr="00D248B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789C1" w14:textId="77777777" w:rsidR="00BE20A5" w:rsidRPr="00D248B3" w:rsidRDefault="00BE20A5" w:rsidP="007E2FFB">
                  <w:pPr>
                    <w:pStyle w:val="rowtabella0"/>
                    <w:jc w:val="center"/>
                    <w:rPr>
                      <w:color w:val="002060"/>
                    </w:rPr>
                  </w:pPr>
                  <w:r w:rsidRPr="00D248B3">
                    <w:rPr>
                      <w:color w:val="002060"/>
                    </w:rPr>
                    <w:t> </w:t>
                  </w:r>
                </w:p>
              </w:tc>
            </w:tr>
            <w:tr w:rsidR="00BE20A5" w:rsidRPr="00D248B3" w14:paraId="4A847BD6"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BBE8D" w14:textId="77777777" w:rsidR="00BE20A5" w:rsidRPr="00D248B3" w:rsidRDefault="00BE20A5" w:rsidP="007E2FFB">
                  <w:pPr>
                    <w:pStyle w:val="rowtabella0"/>
                    <w:rPr>
                      <w:color w:val="002060"/>
                    </w:rPr>
                  </w:pPr>
                  <w:r w:rsidRPr="00D248B3">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A075C" w14:textId="77777777" w:rsidR="00BE20A5" w:rsidRPr="00D248B3" w:rsidRDefault="00BE20A5" w:rsidP="007E2FFB">
                  <w:pPr>
                    <w:pStyle w:val="rowtabella0"/>
                    <w:rPr>
                      <w:color w:val="002060"/>
                    </w:rPr>
                  </w:pPr>
                  <w:r w:rsidRPr="00D248B3">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1909B2" w14:textId="77777777" w:rsidR="00BE20A5" w:rsidRPr="00D248B3" w:rsidRDefault="00BE20A5" w:rsidP="007E2FFB">
                  <w:pPr>
                    <w:pStyle w:val="rowtabella0"/>
                    <w:jc w:val="center"/>
                    <w:rPr>
                      <w:color w:val="002060"/>
                    </w:rPr>
                  </w:pPr>
                  <w:r w:rsidRPr="00D248B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95D11F" w14:textId="77777777" w:rsidR="00BE20A5" w:rsidRPr="00D248B3" w:rsidRDefault="00BE20A5" w:rsidP="007E2FFB">
                  <w:pPr>
                    <w:pStyle w:val="rowtabella0"/>
                    <w:jc w:val="center"/>
                    <w:rPr>
                      <w:color w:val="002060"/>
                    </w:rPr>
                  </w:pPr>
                  <w:r w:rsidRPr="00D248B3">
                    <w:rPr>
                      <w:color w:val="002060"/>
                    </w:rPr>
                    <w:t> </w:t>
                  </w:r>
                </w:p>
              </w:tc>
            </w:tr>
            <w:tr w:rsidR="00BE20A5" w:rsidRPr="00D248B3" w14:paraId="1786DACD"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F9808" w14:textId="77777777" w:rsidR="00BE20A5" w:rsidRPr="00D248B3" w:rsidRDefault="00BE20A5" w:rsidP="007E2FFB">
                  <w:pPr>
                    <w:pStyle w:val="rowtabella0"/>
                    <w:rPr>
                      <w:color w:val="002060"/>
                    </w:rPr>
                  </w:pPr>
                  <w:r w:rsidRPr="00D248B3">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C85C33" w14:textId="77777777" w:rsidR="00BE20A5" w:rsidRPr="00D248B3" w:rsidRDefault="00BE20A5" w:rsidP="007E2FFB">
                  <w:pPr>
                    <w:pStyle w:val="rowtabella0"/>
                    <w:rPr>
                      <w:color w:val="002060"/>
                    </w:rPr>
                  </w:pPr>
                  <w:r w:rsidRPr="00D248B3">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5DC95" w14:textId="77777777" w:rsidR="00BE20A5" w:rsidRPr="00D248B3" w:rsidRDefault="00BE20A5" w:rsidP="007E2FFB">
                  <w:pPr>
                    <w:pStyle w:val="rowtabella0"/>
                    <w:jc w:val="center"/>
                    <w:rPr>
                      <w:color w:val="002060"/>
                    </w:rPr>
                  </w:pPr>
                  <w:r w:rsidRPr="00D248B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6C019E" w14:textId="77777777" w:rsidR="00BE20A5" w:rsidRPr="00D248B3" w:rsidRDefault="00BE20A5" w:rsidP="007E2FFB">
                  <w:pPr>
                    <w:pStyle w:val="rowtabella0"/>
                    <w:jc w:val="center"/>
                    <w:rPr>
                      <w:color w:val="002060"/>
                    </w:rPr>
                  </w:pPr>
                  <w:r w:rsidRPr="00D248B3">
                    <w:rPr>
                      <w:color w:val="002060"/>
                    </w:rPr>
                    <w:t> </w:t>
                  </w:r>
                </w:p>
              </w:tc>
            </w:tr>
            <w:tr w:rsidR="00BE20A5" w:rsidRPr="00D248B3" w14:paraId="30FB1F44"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49A21" w14:textId="77777777" w:rsidR="00BE20A5" w:rsidRPr="00D248B3" w:rsidRDefault="00BE20A5" w:rsidP="007E2FFB">
                  <w:pPr>
                    <w:pStyle w:val="rowtabella0"/>
                    <w:rPr>
                      <w:color w:val="002060"/>
                    </w:rPr>
                  </w:pPr>
                  <w:r w:rsidRPr="00D248B3">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19AB8C" w14:textId="77777777" w:rsidR="00BE20A5" w:rsidRPr="00D248B3" w:rsidRDefault="00BE20A5" w:rsidP="007E2FFB">
                  <w:pPr>
                    <w:pStyle w:val="rowtabella0"/>
                    <w:rPr>
                      <w:color w:val="002060"/>
                    </w:rPr>
                  </w:pPr>
                  <w:r w:rsidRPr="00D248B3">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D6DF3F" w14:textId="77777777" w:rsidR="00BE20A5" w:rsidRPr="00D248B3" w:rsidRDefault="00BE20A5" w:rsidP="007E2FFB">
                  <w:pPr>
                    <w:pStyle w:val="rowtabella0"/>
                    <w:jc w:val="center"/>
                    <w:rPr>
                      <w:color w:val="002060"/>
                    </w:rPr>
                  </w:pPr>
                  <w:r w:rsidRPr="00D248B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F2F02" w14:textId="77777777" w:rsidR="00BE20A5" w:rsidRPr="00D248B3" w:rsidRDefault="00BE20A5" w:rsidP="007E2FFB">
                  <w:pPr>
                    <w:pStyle w:val="rowtabella0"/>
                    <w:jc w:val="center"/>
                    <w:rPr>
                      <w:color w:val="002060"/>
                    </w:rPr>
                  </w:pPr>
                  <w:r w:rsidRPr="00D248B3">
                    <w:rPr>
                      <w:color w:val="002060"/>
                    </w:rPr>
                    <w:t> </w:t>
                  </w:r>
                </w:p>
              </w:tc>
            </w:tr>
            <w:tr w:rsidR="00BE20A5" w:rsidRPr="00D248B3" w14:paraId="618F0015"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EB4EBE" w14:textId="77777777" w:rsidR="00BE20A5" w:rsidRPr="00D248B3" w:rsidRDefault="00BE20A5" w:rsidP="007E2FFB">
                  <w:pPr>
                    <w:pStyle w:val="rowtabella0"/>
                    <w:rPr>
                      <w:color w:val="002060"/>
                    </w:rPr>
                  </w:pPr>
                  <w:r w:rsidRPr="00D248B3">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389D19" w14:textId="77777777" w:rsidR="00BE20A5" w:rsidRPr="00D248B3" w:rsidRDefault="00BE20A5" w:rsidP="007E2FFB">
                  <w:pPr>
                    <w:pStyle w:val="rowtabella0"/>
                    <w:rPr>
                      <w:color w:val="002060"/>
                    </w:rPr>
                  </w:pPr>
                  <w:r w:rsidRPr="00D248B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EFAC43" w14:textId="77777777" w:rsidR="00BE20A5" w:rsidRPr="00D248B3" w:rsidRDefault="00BE20A5" w:rsidP="007E2FFB">
                  <w:pPr>
                    <w:pStyle w:val="rowtabella0"/>
                    <w:jc w:val="center"/>
                    <w:rPr>
                      <w:color w:val="002060"/>
                    </w:rPr>
                  </w:pPr>
                  <w:r w:rsidRPr="00D248B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B05A90" w14:textId="77777777" w:rsidR="00BE20A5" w:rsidRPr="00D248B3" w:rsidRDefault="00BE20A5" w:rsidP="007E2FFB">
                  <w:pPr>
                    <w:pStyle w:val="rowtabella0"/>
                    <w:jc w:val="center"/>
                    <w:rPr>
                      <w:color w:val="002060"/>
                    </w:rPr>
                  </w:pPr>
                  <w:r w:rsidRPr="00D248B3">
                    <w:rPr>
                      <w:color w:val="002060"/>
                    </w:rPr>
                    <w:t> </w:t>
                  </w:r>
                </w:p>
              </w:tc>
            </w:tr>
            <w:tr w:rsidR="00BE20A5" w:rsidRPr="00D248B3" w14:paraId="01038128"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030131" w14:textId="77777777" w:rsidR="00BE20A5" w:rsidRPr="00D248B3" w:rsidRDefault="00BE20A5" w:rsidP="007E2FFB">
                  <w:pPr>
                    <w:pStyle w:val="rowtabella0"/>
                    <w:rPr>
                      <w:color w:val="002060"/>
                    </w:rPr>
                  </w:pPr>
                  <w:r w:rsidRPr="00D248B3">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518D4A" w14:textId="77777777" w:rsidR="00BE20A5" w:rsidRPr="00D248B3" w:rsidRDefault="00BE20A5" w:rsidP="007E2FFB">
                  <w:pPr>
                    <w:pStyle w:val="rowtabella0"/>
                    <w:rPr>
                      <w:color w:val="002060"/>
                    </w:rPr>
                  </w:pPr>
                  <w:r w:rsidRPr="00D248B3">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63D94" w14:textId="77777777" w:rsidR="00BE20A5" w:rsidRPr="00D248B3" w:rsidRDefault="00BE20A5" w:rsidP="007E2FFB">
                  <w:pPr>
                    <w:pStyle w:val="rowtabella0"/>
                    <w:jc w:val="center"/>
                    <w:rPr>
                      <w:color w:val="002060"/>
                    </w:rPr>
                  </w:pPr>
                  <w:r w:rsidRPr="00D248B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952D9C" w14:textId="77777777" w:rsidR="00BE20A5" w:rsidRPr="00D248B3" w:rsidRDefault="00BE20A5" w:rsidP="007E2FFB">
                  <w:pPr>
                    <w:pStyle w:val="rowtabella0"/>
                    <w:jc w:val="center"/>
                    <w:rPr>
                      <w:color w:val="002060"/>
                    </w:rPr>
                  </w:pPr>
                  <w:r w:rsidRPr="00D248B3">
                    <w:rPr>
                      <w:color w:val="002060"/>
                    </w:rPr>
                    <w:t> </w:t>
                  </w:r>
                </w:p>
              </w:tc>
            </w:tr>
            <w:tr w:rsidR="00BE20A5" w:rsidRPr="00D248B3" w14:paraId="0087645F"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E99F1" w14:textId="77777777" w:rsidR="00BE20A5" w:rsidRPr="00D248B3" w:rsidRDefault="00BE20A5" w:rsidP="007E2FFB">
                  <w:pPr>
                    <w:pStyle w:val="rowtabella0"/>
                    <w:rPr>
                      <w:color w:val="002060"/>
                    </w:rPr>
                  </w:pPr>
                  <w:r w:rsidRPr="00D248B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4BE84" w14:textId="77777777" w:rsidR="00BE20A5" w:rsidRPr="00D248B3" w:rsidRDefault="00BE20A5" w:rsidP="007E2FFB">
                  <w:pPr>
                    <w:pStyle w:val="rowtabella0"/>
                    <w:rPr>
                      <w:color w:val="002060"/>
                    </w:rPr>
                  </w:pPr>
                  <w:r w:rsidRPr="00D248B3">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DBF05" w14:textId="77777777" w:rsidR="00BE20A5" w:rsidRPr="00D248B3" w:rsidRDefault="00BE20A5" w:rsidP="007E2FFB">
                  <w:pPr>
                    <w:pStyle w:val="rowtabella0"/>
                    <w:jc w:val="center"/>
                    <w:rPr>
                      <w:color w:val="002060"/>
                    </w:rPr>
                  </w:pPr>
                  <w:r w:rsidRPr="00D248B3">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60055" w14:textId="77777777" w:rsidR="00BE20A5" w:rsidRPr="00D248B3" w:rsidRDefault="00BE20A5" w:rsidP="007E2FFB">
                  <w:pPr>
                    <w:pStyle w:val="rowtabella0"/>
                    <w:jc w:val="center"/>
                    <w:rPr>
                      <w:color w:val="002060"/>
                    </w:rPr>
                  </w:pPr>
                  <w:r w:rsidRPr="00D248B3">
                    <w:rPr>
                      <w:color w:val="002060"/>
                    </w:rPr>
                    <w:t> </w:t>
                  </w:r>
                </w:p>
              </w:tc>
            </w:tr>
            <w:tr w:rsidR="00BE20A5" w:rsidRPr="00D248B3" w14:paraId="6D01C4D1"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6522396C" w14:textId="77777777" w:rsidR="00BE20A5" w:rsidRPr="00D248B3" w:rsidRDefault="00BE20A5" w:rsidP="007E2FFB">
                  <w:pPr>
                    <w:pStyle w:val="rowtabella0"/>
                    <w:rPr>
                      <w:color w:val="002060"/>
                    </w:rPr>
                  </w:pPr>
                  <w:r w:rsidRPr="00D248B3">
                    <w:rPr>
                      <w:color w:val="002060"/>
                    </w:rPr>
                    <w:t>(1) - disputata il 29/10/2022</w:t>
                  </w:r>
                </w:p>
              </w:tc>
            </w:tr>
          </w:tbl>
          <w:p w14:paraId="77E87065" w14:textId="77777777" w:rsidR="00BE20A5" w:rsidRPr="00D248B3" w:rsidRDefault="00BE20A5" w:rsidP="007E2FFB">
            <w:pPr>
              <w:rPr>
                <w:color w:val="002060"/>
              </w:rPr>
            </w:pPr>
          </w:p>
        </w:tc>
      </w:tr>
    </w:tbl>
    <w:p w14:paraId="724A256F" w14:textId="77777777" w:rsidR="00BE20A5" w:rsidRPr="00D248B3" w:rsidRDefault="00BE20A5" w:rsidP="00BE20A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2F2B05E4"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6F1FD7B9"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B1135" w14:textId="77777777" w:rsidR="00BE20A5" w:rsidRPr="00D248B3" w:rsidRDefault="00BE20A5" w:rsidP="007E2FFB">
                  <w:pPr>
                    <w:pStyle w:val="headertabella0"/>
                    <w:rPr>
                      <w:color w:val="002060"/>
                    </w:rPr>
                  </w:pPr>
                  <w:r w:rsidRPr="00D248B3">
                    <w:rPr>
                      <w:color w:val="002060"/>
                    </w:rPr>
                    <w:t>GIRONE C - 6 Giornata - A</w:t>
                  </w:r>
                </w:p>
              </w:tc>
            </w:tr>
            <w:tr w:rsidR="00BE20A5" w:rsidRPr="00D248B3" w14:paraId="4A7DFC0C"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3BA43" w14:textId="77777777" w:rsidR="00BE20A5" w:rsidRPr="00D248B3" w:rsidRDefault="00BE20A5" w:rsidP="007E2FFB">
                  <w:pPr>
                    <w:pStyle w:val="rowtabella0"/>
                    <w:rPr>
                      <w:color w:val="002060"/>
                    </w:rPr>
                  </w:pPr>
                  <w:r w:rsidRPr="00D248B3">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D5F1A" w14:textId="77777777" w:rsidR="00BE20A5" w:rsidRPr="00D248B3" w:rsidRDefault="00BE20A5" w:rsidP="007E2FFB">
                  <w:pPr>
                    <w:pStyle w:val="rowtabella0"/>
                    <w:rPr>
                      <w:color w:val="002060"/>
                    </w:rPr>
                  </w:pPr>
                  <w:r w:rsidRPr="00D248B3">
                    <w:rPr>
                      <w:color w:val="002060"/>
                    </w:rPr>
                    <w:t xml:space="preserve">- </w:t>
                  </w:r>
                  <w:proofErr w:type="gramStart"/>
                  <w:r w:rsidRPr="00D248B3">
                    <w:rPr>
                      <w:color w:val="002060"/>
                    </w:rPr>
                    <w:t>U.MANDOLESI</w:t>
                  </w:r>
                  <w:proofErr w:type="gramEnd"/>
                  <w:r w:rsidRPr="00D248B3">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63C38" w14:textId="77777777" w:rsidR="00BE20A5" w:rsidRPr="00D248B3" w:rsidRDefault="00BE20A5" w:rsidP="007E2FFB">
                  <w:pPr>
                    <w:pStyle w:val="rowtabella0"/>
                    <w:jc w:val="center"/>
                    <w:rPr>
                      <w:color w:val="002060"/>
                    </w:rPr>
                  </w:pPr>
                  <w:r w:rsidRPr="00D248B3">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0E6AB" w14:textId="77777777" w:rsidR="00BE20A5" w:rsidRPr="00D248B3" w:rsidRDefault="00BE20A5" w:rsidP="007E2FFB">
                  <w:pPr>
                    <w:pStyle w:val="rowtabella0"/>
                    <w:jc w:val="center"/>
                    <w:rPr>
                      <w:color w:val="002060"/>
                    </w:rPr>
                  </w:pPr>
                  <w:r w:rsidRPr="00D248B3">
                    <w:rPr>
                      <w:color w:val="002060"/>
                    </w:rPr>
                    <w:t> </w:t>
                  </w:r>
                </w:p>
              </w:tc>
            </w:tr>
            <w:tr w:rsidR="00BE20A5" w:rsidRPr="00D248B3" w14:paraId="49926D9F"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3B2E9A" w14:textId="77777777" w:rsidR="00BE20A5" w:rsidRPr="00D248B3" w:rsidRDefault="00BE20A5" w:rsidP="007E2FFB">
                  <w:pPr>
                    <w:pStyle w:val="rowtabella0"/>
                    <w:rPr>
                      <w:color w:val="002060"/>
                    </w:rPr>
                  </w:pPr>
                  <w:r w:rsidRPr="00D248B3">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77A669" w14:textId="77777777" w:rsidR="00BE20A5" w:rsidRPr="00D248B3" w:rsidRDefault="00BE20A5" w:rsidP="007E2FFB">
                  <w:pPr>
                    <w:pStyle w:val="rowtabella0"/>
                    <w:rPr>
                      <w:color w:val="002060"/>
                    </w:rPr>
                  </w:pPr>
                  <w:r w:rsidRPr="00D248B3">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7C32A" w14:textId="77777777" w:rsidR="00BE20A5" w:rsidRPr="00D248B3" w:rsidRDefault="00BE20A5" w:rsidP="007E2FFB">
                  <w:pPr>
                    <w:pStyle w:val="rowtabella0"/>
                    <w:jc w:val="center"/>
                    <w:rPr>
                      <w:color w:val="002060"/>
                    </w:rPr>
                  </w:pPr>
                  <w:r w:rsidRPr="00D248B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4704DE" w14:textId="77777777" w:rsidR="00BE20A5" w:rsidRPr="00D248B3" w:rsidRDefault="00BE20A5" w:rsidP="007E2FFB">
                  <w:pPr>
                    <w:pStyle w:val="rowtabella0"/>
                    <w:jc w:val="center"/>
                    <w:rPr>
                      <w:color w:val="002060"/>
                    </w:rPr>
                  </w:pPr>
                  <w:r w:rsidRPr="00D248B3">
                    <w:rPr>
                      <w:color w:val="002060"/>
                    </w:rPr>
                    <w:t> </w:t>
                  </w:r>
                </w:p>
              </w:tc>
            </w:tr>
            <w:tr w:rsidR="00BE20A5" w:rsidRPr="00D248B3" w14:paraId="470EC8C2"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456B7" w14:textId="77777777" w:rsidR="00BE20A5" w:rsidRPr="00D248B3" w:rsidRDefault="00BE20A5" w:rsidP="007E2FFB">
                  <w:pPr>
                    <w:pStyle w:val="rowtabella0"/>
                    <w:rPr>
                      <w:color w:val="002060"/>
                    </w:rPr>
                  </w:pPr>
                  <w:r w:rsidRPr="00D248B3">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FF57D1" w14:textId="77777777" w:rsidR="00BE20A5" w:rsidRPr="00D248B3" w:rsidRDefault="00BE20A5" w:rsidP="007E2FFB">
                  <w:pPr>
                    <w:pStyle w:val="rowtabella0"/>
                    <w:rPr>
                      <w:color w:val="002060"/>
                    </w:rPr>
                  </w:pPr>
                  <w:r w:rsidRPr="00D248B3">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89C49" w14:textId="77777777" w:rsidR="00BE20A5" w:rsidRPr="00D248B3" w:rsidRDefault="00BE20A5" w:rsidP="007E2FFB">
                  <w:pPr>
                    <w:pStyle w:val="rowtabella0"/>
                    <w:jc w:val="center"/>
                    <w:rPr>
                      <w:color w:val="002060"/>
                    </w:rPr>
                  </w:pPr>
                  <w:r w:rsidRPr="00D248B3">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F04834" w14:textId="77777777" w:rsidR="00BE20A5" w:rsidRPr="00D248B3" w:rsidRDefault="00BE20A5" w:rsidP="007E2FFB">
                  <w:pPr>
                    <w:pStyle w:val="rowtabella0"/>
                    <w:jc w:val="center"/>
                    <w:rPr>
                      <w:color w:val="002060"/>
                    </w:rPr>
                  </w:pPr>
                  <w:r w:rsidRPr="00D248B3">
                    <w:rPr>
                      <w:color w:val="002060"/>
                    </w:rPr>
                    <w:t> </w:t>
                  </w:r>
                </w:p>
              </w:tc>
            </w:tr>
            <w:tr w:rsidR="00BE20A5" w:rsidRPr="00D248B3" w14:paraId="2956F816"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389A76" w14:textId="77777777" w:rsidR="00BE20A5" w:rsidRPr="00D248B3" w:rsidRDefault="00BE20A5" w:rsidP="007E2FFB">
                  <w:pPr>
                    <w:pStyle w:val="rowtabella0"/>
                    <w:rPr>
                      <w:color w:val="002060"/>
                    </w:rPr>
                  </w:pPr>
                  <w:r w:rsidRPr="00D248B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8A6E7F" w14:textId="77777777" w:rsidR="00BE20A5" w:rsidRPr="00D248B3" w:rsidRDefault="00BE20A5" w:rsidP="007E2FFB">
                  <w:pPr>
                    <w:pStyle w:val="rowtabella0"/>
                    <w:rPr>
                      <w:color w:val="002060"/>
                    </w:rPr>
                  </w:pPr>
                  <w:r w:rsidRPr="00D248B3">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BDB882" w14:textId="77777777" w:rsidR="00BE20A5" w:rsidRPr="00D248B3" w:rsidRDefault="00BE20A5" w:rsidP="007E2FFB">
                  <w:pPr>
                    <w:pStyle w:val="rowtabella0"/>
                    <w:jc w:val="center"/>
                    <w:rPr>
                      <w:color w:val="002060"/>
                    </w:rPr>
                  </w:pPr>
                  <w:r w:rsidRPr="00D248B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5C19CF" w14:textId="77777777" w:rsidR="00BE20A5" w:rsidRPr="00D248B3" w:rsidRDefault="00BE20A5" w:rsidP="007E2FFB">
                  <w:pPr>
                    <w:pStyle w:val="rowtabella0"/>
                    <w:jc w:val="center"/>
                    <w:rPr>
                      <w:color w:val="002060"/>
                    </w:rPr>
                  </w:pPr>
                  <w:r w:rsidRPr="00D248B3">
                    <w:rPr>
                      <w:color w:val="002060"/>
                    </w:rPr>
                    <w:t> </w:t>
                  </w:r>
                </w:p>
              </w:tc>
            </w:tr>
            <w:tr w:rsidR="00BE20A5" w:rsidRPr="00D248B3" w14:paraId="2C715736"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782E53" w14:textId="77777777" w:rsidR="00BE20A5" w:rsidRPr="00D248B3" w:rsidRDefault="00BE20A5" w:rsidP="007E2FFB">
                  <w:pPr>
                    <w:pStyle w:val="rowtabella0"/>
                    <w:rPr>
                      <w:color w:val="002060"/>
                    </w:rPr>
                  </w:pPr>
                  <w:r w:rsidRPr="00D248B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95E0D3" w14:textId="77777777" w:rsidR="00BE20A5" w:rsidRPr="00D248B3" w:rsidRDefault="00BE20A5" w:rsidP="007E2FFB">
                  <w:pPr>
                    <w:pStyle w:val="rowtabella0"/>
                    <w:rPr>
                      <w:color w:val="002060"/>
                    </w:rPr>
                  </w:pPr>
                  <w:r w:rsidRPr="00D248B3">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DEBABE" w14:textId="77777777" w:rsidR="00BE20A5" w:rsidRPr="00D248B3" w:rsidRDefault="00BE20A5" w:rsidP="007E2FFB">
                  <w:pPr>
                    <w:pStyle w:val="rowtabella0"/>
                    <w:jc w:val="center"/>
                    <w:rPr>
                      <w:color w:val="002060"/>
                    </w:rPr>
                  </w:pPr>
                  <w:r w:rsidRPr="00D248B3">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EFECA" w14:textId="77777777" w:rsidR="00BE20A5" w:rsidRPr="00D248B3" w:rsidRDefault="00BE20A5" w:rsidP="007E2FFB">
                  <w:pPr>
                    <w:pStyle w:val="rowtabella0"/>
                    <w:jc w:val="center"/>
                    <w:rPr>
                      <w:color w:val="002060"/>
                    </w:rPr>
                  </w:pPr>
                  <w:r w:rsidRPr="00D248B3">
                    <w:rPr>
                      <w:color w:val="002060"/>
                    </w:rPr>
                    <w:t> </w:t>
                  </w:r>
                </w:p>
              </w:tc>
            </w:tr>
            <w:tr w:rsidR="00BE20A5" w:rsidRPr="00D248B3" w14:paraId="2BB7A745"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2B8591" w14:textId="77777777" w:rsidR="00BE20A5" w:rsidRPr="00D248B3" w:rsidRDefault="00BE20A5" w:rsidP="007E2FFB">
                  <w:pPr>
                    <w:pStyle w:val="rowtabella0"/>
                    <w:rPr>
                      <w:color w:val="002060"/>
                    </w:rPr>
                  </w:pPr>
                  <w:r w:rsidRPr="00D248B3">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AFC214" w14:textId="77777777" w:rsidR="00BE20A5" w:rsidRPr="00D248B3" w:rsidRDefault="00BE20A5" w:rsidP="007E2FFB">
                  <w:pPr>
                    <w:pStyle w:val="rowtabella0"/>
                    <w:rPr>
                      <w:color w:val="002060"/>
                    </w:rPr>
                  </w:pPr>
                  <w:r w:rsidRPr="00D248B3">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B527CB" w14:textId="77777777" w:rsidR="00BE20A5" w:rsidRPr="00D248B3" w:rsidRDefault="00BE20A5" w:rsidP="007E2FFB">
                  <w:pPr>
                    <w:pStyle w:val="rowtabella0"/>
                    <w:jc w:val="center"/>
                    <w:rPr>
                      <w:color w:val="002060"/>
                    </w:rPr>
                  </w:pPr>
                  <w:r w:rsidRPr="00D248B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C48F3B" w14:textId="77777777" w:rsidR="00BE20A5" w:rsidRPr="00D248B3" w:rsidRDefault="00BE20A5" w:rsidP="007E2FFB">
                  <w:pPr>
                    <w:pStyle w:val="rowtabella0"/>
                    <w:jc w:val="center"/>
                    <w:rPr>
                      <w:color w:val="002060"/>
                    </w:rPr>
                  </w:pPr>
                  <w:r w:rsidRPr="00D248B3">
                    <w:rPr>
                      <w:color w:val="002060"/>
                    </w:rPr>
                    <w:t> </w:t>
                  </w:r>
                </w:p>
              </w:tc>
            </w:tr>
            <w:tr w:rsidR="00BE20A5" w:rsidRPr="00D248B3" w14:paraId="7090E610"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98DDEE" w14:textId="77777777" w:rsidR="00BE20A5" w:rsidRPr="00D248B3" w:rsidRDefault="00BE20A5" w:rsidP="007E2FFB">
                  <w:pPr>
                    <w:pStyle w:val="rowtabella0"/>
                    <w:rPr>
                      <w:color w:val="002060"/>
                    </w:rPr>
                  </w:pPr>
                  <w:r w:rsidRPr="00D248B3">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6C176" w14:textId="77777777" w:rsidR="00BE20A5" w:rsidRPr="00D248B3" w:rsidRDefault="00BE20A5" w:rsidP="007E2FFB">
                  <w:pPr>
                    <w:pStyle w:val="rowtabella0"/>
                    <w:rPr>
                      <w:color w:val="002060"/>
                    </w:rPr>
                  </w:pPr>
                  <w:r w:rsidRPr="00D248B3">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8A914" w14:textId="77777777" w:rsidR="00BE20A5" w:rsidRPr="00D248B3" w:rsidRDefault="00BE20A5" w:rsidP="007E2FFB">
                  <w:pPr>
                    <w:pStyle w:val="rowtabella0"/>
                    <w:jc w:val="center"/>
                    <w:rPr>
                      <w:color w:val="002060"/>
                    </w:rPr>
                  </w:pPr>
                  <w:r w:rsidRPr="00D248B3">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B3C9A" w14:textId="77777777" w:rsidR="00BE20A5" w:rsidRPr="00D248B3" w:rsidRDefault="00BE20A5" w:rsidP="007E2FFB">
                  <w:pPr>
                    <w:pStyle w:val="rowtabella0"/>
                    <w:jc w:val="center"/>
                    <w:rPr>
                      <w:color w:val="002060"/>
                    </w:rPr>
                  </w:pPr>
                  <w:r w:rsidRPr="00D248B3">
                    <w:rPr>
                      <w:color w:val="002060"/>
                    </w:rPr>
                    <w:t> </w:t>
                  </w:r>
                </w:p>
              </w:tc>
            </w:tr>
          </w:tbl>
          <w:p w14:paraId="01D6F96A" w14:textId="77777777" w:rsidR="00BE20A5" w:rsidRPr="00D248B3" w:rsidRDefault="00BE20A5" w:rsidP="007E2FFB">
            <w:pPr>
              <w:rPr>
                <w:color w:val="002060"/>
              </w:rPr>
            </w:pPr>
          </w:p>
        </w:tc>
      </w:tr>
    </w:tbl>
    <w:p w14:paraId="208DC004" w14:textId="77777777" w:rsidR="00BE20A5" w:rsidRPr="00D248B3" w:rsidRDefault="00BE20A5" w:rsidP="00BE20A5">
      <w:pPr>
        <w:pStyle w:val="breakline"/>
        <w:rPr>
          <w:rFonts w:eastAsiaTheme="minorEastAsia"/>
          <w:color w:val="002060"/>
        </w:rPr>
      </w:pPr>
    </w:p>
    <w:p w14:paraId="790C2F2B" w14:textId="77777777" w:rsidR="00BE20A5" w:rsidRPr="00D248B3" w:rsidRDefault="00BE20A5" w:rsidP="00BE20A5">
      <w:pPr>
        <w:pStyle w:val="breakline"/>
        <w:rPr>
          <w:color w:val="002060"/>
        </w:rPr>
      </w:pPr>
    </w:p>
    <w:p w14:paraId="637A7D07" w14:textId="77777777" w:rsidR="00BE20A5" w:rsidRPr="00D248B3" w:rsidRDefault="00BE20A5" w:rsidP="00BE20A5">
      <w:pPr>
        <w:pStyle w:val="titoloprinc0"/>
        <w:rPr>
          <w:color w:val="002060"/>
        </w:rPr>
      </w:pPr>
      <w:r w:rsidRPr="00D248B3">
        <w:rPr>
          <w:color w:val="002060"/>
        </w:rPr>
        <w:t>GIUDICE SPORTIVO</w:t>
      </w:r>
    </w:p>
    <w:p w14:paraId="6D1B71D9"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50EB78C8" w14:textId="77777777" w:rsidR="00BE20A5" w:rsidRPr="00D248B3" w:rsidRDefault="00BE20A5" w:rsidP="00BE20A5">
      <w:pPr>
        <w:pStyle w:val="titolo10"/>
        <w:rPr>
          <w:color w:val="002060"/>
        </w:rPr>
      </w:pPr>
      <w:r w:rsidRPr="00D248B3">
        <w:rPr>
          <w:color w:val="002060"/>
        </w:rPr>
        <w:lastRenderedPageBreak/>
        <w:t xml:space="preserve">GARE DEL 28/10/2022 </w:t>
      </w:r>
    </w:p>
    <w:p w14:paraId="748580AC" w14:textId="77777777" w:rsidR="00BE20A5" w:rsidRPr="00D248B3" w:rsidRDefault="00BE20A5" w:rsidP="00BE20A5">
      <w:pPr>
        <w:pStyle w:val="titolo7a"/>
        <w:rPr>
          <w:color w:val="002060"/>
        </w:rPr>
      </w:pPr>
      <w:r w:rsidRPr="00D248B3">
        <w:rPr>
          <w:color w:val="002060"/>
        </w:rPr>
        <w:t xml:space="preserve">PROVVEDIMENTI DISCIPLINARI </w:t>
      </w:r>
    </w:p>
    <w:p w14:paraId="40A63587"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43605D60" w14:textId="77777777" w:rsidR="00BE20A5" w:rsidRPr="00D248B3" w:rsidRDefault="00BE20A5" w:rsidP="00BE20A5">
      <w:pPr>
        <w:pStyle w:val="titolo30"/>
        <w:rPr>
          <w:color w:val="002060"/>
        </w:rPr>
      </w:pPr>
      <w:r w:rsidRPr="00D248B3">
        <w:rPr>
          <w:color w:val="002060"/>
        </w:rPr>
        <w:t xml:space="preserve">DIRIGENTI </w:t>
      </w:r>
    </w:p>
    <w:p w14:paraId="62EB03D7" w14:textId="77777777" w:rsidR="00BE20A5" w:rsidRPr="00D248B3" w:rsidRDefault="00BE20A5" w:rsidP="00BE20A5">
      <w:pPr>
        <w:pStyle w:val="titolo20"/>
        <w:rPr>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10778342" w14:textId="77777777" w:rsidTr="007E2FFB">
        <w:tc>
          <w:tcPr>
            <w:tcW w:w="2200" w:type="dxa"/>
            <w:tcMar>
              <w:top w:w="20" w:type="dxa"/>
              <w:left w:w="20" w:type="dxa"/>
              <w:bottom w:w="20" w:type="dxa"/>
              <w:right w:w="20" w:type="dxa"/>
            </w:tcMar>
            <w:vAlign w:val="center"/>
            <w:hideMark/>
          </w:tcPr>
          <w:p w14:paraId="6CFF3262" w14:textId="77777777" w:rsidR="00BE20A5" w:rsidRPr="00D248B3" w:rsidRDefault="00BE20A5" w:rsidP="007E2FFB">
            <w:pPr>
              <w:pStyle w:val="movimento"/>
              <w:rPr>
                <w:color w:val="002060"/>
              </w:rPr>
            </w:pPr>
            <w:r w:rsidRPr="00D248B3">
              <w:rPr>
                <w:color w:val="002060"/>
              </w:rPr>
              <w:t>MARROCCHI SILVIO MARCELO</w:t>
            </w:r>
          </w:p>
        </w:tc>
        <w:tc>
          <w:tcPr>
            <w:tcW w:w="2200" w:type="dxa"/>
            <w:tcMar>
              <w:top w:w="20" w:type="dxa"/>
              <w:left w:w="20" w:type="dxa"/>
              <w:bottom w:w="20" w:type="dxa"/>
              <w:right w:w="20" w:type="dxa"/>
            </w:tcMar>
            <w:vAlign w:val="center"/>
            <w:hideMark/>
          </w:tcPr>
          <w:p w14:paraId="153CCD4B" w14:textId="77777777" w:rsidR="00BE20A5" w:rsidRPr="00D248B3" w:rsidRDefault="00BE20A5" w:rsidP="007E2FFB">
            <w:pPr>
              <w:pStyle w:val="movimento2"/>
              <w:rPr>
                <w:color w:val="002060"/>
              </w:rPr>
            </w:pPr>
            <w:r w:rsidRPr="00D248B3">
              <w:rPr>
                <w:color w:val="002060"/>
              </w:rPr>
              <w:t xml:space="preserve">(SERRALTA) </w:t>
            </w:r>
          </w:p>
        </w:tc>
        <w:tc>
          <w:tcPr>
            <w:tcW w:w="800" w:type="dxa"/>
            <w:tcMar>
              <w:top w:w="20" w:type="dxa"/>
              <w:left w:w="20" w:type="dxa"/>
              <w:bottom w:w="20" w:type="dxa"/>
              <w:right w:w="20" w:type="dxa"/>
            </w:tcMar>
            <w:vAlign w:val="center"/>
            <w:hideMark/>
          </w:tcPr>
          <w:p w14:paraId="589C7B1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62B91E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0881AC3" w14:textId="77777777" w:rsidR="00BE20A5" w:rsidRPr="00D248B3" w:rsidRDefault="00BE20A5" w:rsidP="007E2FFB">
            <w:pPr>
              <w:pStyle w:val="movimento2"/>
              <w:rPr>
                <w:color w:val="002060"/>
              </w:rPr>
            </w:pPr>
            <w:r w:rsidRPr="00D248B3">
              <w:rPr>
                <w:color w:val="002060"/>
              </w:rPr>
              <w:t> </w:t>
            </w:r>
          </w:p>
        </w:tc>
      </w:tr>
    </w:tbl>
    <w:p w14:paraId="53F33B57"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885EC24" w14:textId="77777777" w:rsidTr="007E2FFB">
        <w:tc>
          <w:tcPr>
            <w:tcW w:w="2200" w:type="dxa"/>
            <w:tcMar>
              <w:top w:w="20" w:type="dxa"/>
              <w:left w:w="20" w:type="dxa"/>
              <w:bottom w:w="20" w:type="dxa"/>
              <w:right w:w="20" w:type="dxa"/>
            </w:tcMar>
            <w:vAlign w:val="center"/>
            <w:hideMark/>
          </w:tcPr>
          <w:p w14:paraId="35385392" w14:textId="77777777" w:rsidR="00BE20A5" w:rsidRPr="00D248B3" w:rsidRDefault="00BE20A5" w:rsidP="007E2FFB">
            <w:pPr>
              <w:pStyle w:val="movimento"/>
              <w:rPr>
                <w:color w:val="002060"/>
              </w:rPr>
            </w:pPr>
            <w:r w:rsidRPr="00D248B3">
              <w:rPr>
                <w:color w:val="002060"/>
              </w:rPr>
              <w:t>CARLONI ANDREA</w:t>
            </w:r>
          </w:p>
        </w:tc>
        <w:tc>
          <w:tcPr>
            <w:tcW w:w="2200" w:type="dxa"/>
            <w:tcMar>
              <w:top w:w="20" w:type="dxa"/>
              <w:left w:w="20" w:type="dxa"/>
              <w:bottom w:w="20" w:type="dxa"/>
              <w:right w:w="20" w:type="dxa"/>
            </w:tcMar>
            <w:vAlign w:val="center"/>
            <w:hideMark/>
          </w:tcPr>
          <w:p w14:paraId="4CEACF25" w14:textId="77777777" w:rsidR="00BE20A5" w:rsidRPr="00D248B3" w:rsidRDefault="00BE20A5" w:rsidP="007E2FFB">
            <w:pPr>
              <w:pStyle w:val="movimento2"/>
              <w:rPr>
                <w:color w:val="002060"/>
              </w:rPr>
            </w:pPr>
            <w:r w:rsidRPr="00D248B3">
              <w:rPr>
                <w:color w:val="002060"/>
              </w:rPr>
              <w:t xml:space="preserve">(SERRALTA) </w:t>
            </w:r>
          </w:p>
        </w:tc>
        <w:tc>
          <w:tcPr>
            <w:tcW w:w="800" w:type="dxa"/>
            <w:tcMar>
              <w:top w:w="20" w:type="dxa"/>
              <w:left w:w="20" w:type="dxa"/>
              <w:bottom w:w="20" w:type="dxa"/>
              <w:right w:w="20" w:type="dxa"/>
            </w:tcMar>
            <w:vAlign w:val="center"/>
            <w:hideMark/>
          </w:tcPr>
          <w:p w14:paraId="6719A6B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E1E9AD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7281A4D" w14:textId="77777777" w:rsidR="00BE20A5" w:rsidRPr="00D248B3" w:rsidRDefault="00BE20A5" w:rsidP="007E2FFB">
            <w:pPr>
              <w:pStyle w:val="movimento2"/>
              <w:rPr>
                <w:color w:val="002060"/>
              </w:rPr>
            </w:pPr>
            <w:r w:rsidRPr="00D248B3">
              <w:rPr>
                <w:color w:val="002060"/>
              </w:rPr>
              <w:t> </w:t>
            </w:r>
          </w:p>
        </w:tc>
      </w:tr>
    </w:tbl>
    <w:p w14:paraId="04C0F7B3" w14:textId="77777777" w:rsidR="00BE20A5" w:rsidRPr="00D248B3" w:rsidRDefault="00BE20A5" w:rsidP="00BE20A5">
      <w:pPr>
        <w:pStyle w:val="titolo30"/>
        <w:rPr>
          <w:rFonts w:eastAsiaTheme="minorEastAsia"/>
          <w:color w:val="002060"/>
        </w:rPr>
      </w:pPr>
      <w:r w:rsidRPr="00D248B3">
        <w:rPr>
          <w:color w:val="002060"/>
        </w:rPr>
        <w:t xml:space="preserve">CALCIATORI ESPULSI </w:t>
      </w:r>
    </w:p>
    <w:p w14:paraId="79EB409A" w14:textId="77777777" w:rsidR="00BE20A5" w:rsidRPr="00D248B3" w:rsidRDefault="00BE20A5" w:rsidP="00BE20A5">
      <w:pPr>
        <w:pStyle w:val="titolo20"/>
        <w:rPr>
          <w:color w:val="002060"/>
        </w:rPr>
      </w:pPr>
      <w:r w:rsidRPr="00D248B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1DFBE83" w14:textId="77777777" w:rsidTr="007E2FFB">
        <w:tc>
          <w:tcPr>
            <w:tcW w:w="2200" w:type="dxa"/>
            <w:tcMar>
              <w:top w:w="20" w:type="dxa"/>
              <w:left w:w="20" w:type="dxa"/>
              <w:bottom w:w="20" w:type="dxa"/>
              <w:right w:w="20" w:type="dxa"/>
            </w:tcMar>
            <w:vAlign w:val="center"/>
            <w:hideMark/>
          </w:tcPr>
          <w:p w14:paraId="511A4516" w14:textId="77777777" w:rsidR="00BE20A5" w:rsidRPr="00D248B3" w:rsidRDefault="00BE20A5" w:rsidP="007E2FFB">
            <w:pPr>
              <w:pStyle w:val="movimento"/>
              <w:rPr>
                <w:color w:val="002060"/>
              </w:rPr>
            </w:pPr>
            <w:r w:rsidRPr="00D248B3">
              <w:rPr>
                <w:color w:val="002060"/>
              </w:rPr>
              <w:t>EVANDRI ANDREA</w:t>
            </w:r>
          </w:p>
        </w:tc>
        <w:tc>
          <w:tcPr>
            <w:tcW w:w="2200" w:type="dxa"/>
            <w:tcMar>
              <w:top w:w="20" w:type="dxa"/>
              <w:left w:w="20" w:type="dxa"/>
              <w:bottom w:w="20" w:type="dxa"/>
              <w:right w:w="20" w:type="dxa"/>
            </w:tcMar>
            <w:vAlign w:val="center"/>
            <w:hideMark/>
          </w:tcPr>
          <w:p w14:paraId="77D9419E" w14:textId="77777777" w:rsidR="00BE20A5" w:rsidRPr="00D248B3" w:rsidRDefault="00BE20A5" w:rsidP="007E2FFB">
            <w:pPr>
              <w:pStyle w:val="movimento2"/>
              <w:rPr>
                <w:color w:val="002060"/>
              </w:rPr>
            </w:pPr>
            <w:r w:rsidRPr="00D248B3">
              <w:rPr>
                <w:color w:val="002060"/>
              </w:rPr>
              <w:t xml:space="preserve">(FUTSAL CAMPIGLIONE) </w:t>
            </w:r>
          </w:p>
        </w:tc>
        <w:tc>
          <w:tcPr>
            <w:tcW w:w="800" w:type="dxa"/>
            <w:tcMar>
              <w:top w:w="20" w:type="dxa"/>
              <w:left w:w="20" w:type="dxa"/>
              <w:bottom w:w="20" w:type="dxa"/>
              <w:right w:w="20" w:type="dxa"/>
            </w:tcMar>
            <w:vAlign w:val="center"/>
            <w:hideMark/>
          </w:tcPr>
          <w:p w14:paraId="64B7486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6626B84" w14:textId="77777777" w:rsidR="00BE20A5" w:rsidRPr="00D248B3" w:rsidRDefault="00BE20A5" w:rsidP="007E2FFB">
            <w:pPr>
              <w:pStyle w:val="movimento"/>
              <w:rPr>
                <w:color w:val="002060"/>
              </w:rPr>
            </w:pPr>
            <w:r w:rsidRPr="00D248B3">
              <w:rPr>
                <w:color w:val="002060"/>
              </w:rPr>
              <w:t>CORNELL PABLO</w:t>
            </w:r>
          </w:p>
        </w:tc>
        <w:tc>
          <w:tcPr>
            <w:tcW w:w="2200" w:type="dxa"/>
            <w:tcMar>
              <w:top w:w="20" w:type="dxa"/>
              <w:left w:w="20" w:type="dxa"/>
              <w:bottom w:w="20" w:type="dxa"/>
              <w:right w:w="20" w:type="dxa"/>
            </w:tcMar>
            <w:vAlign w:val="center"/>
            <w:hideMark/>
          </w:tcPr>
          <w:p w14:paraId="68C392B3" w14:textId="77777777" w:rsidR="00BE20A5" w:rsidRPr="00D248B3" w:rsidRDefault="00BE20A5" w:rsidP="007E2FFB">
            <w:pPr>
              <w:pStyle w:val="movimento2"/>
              <w:rPr>
                <w:color w:val="002060"/>
              </w:rPr>
            </w:pPr>
            <w:r w:rsidRPr="00D248B3">
              <w:rPr>
                <w:color w:val="002060"/>
              </w:rPr>
              <w:t xml:space="preserve">(GAGLIOLE F.C.) </w:t>
            </w:r>
          </w:p>
        </w:tc>
      </w:tr>
    </w:tbl>
    <w:p w14:paraId="6F9C6720"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5E2D3806" w14:textId="77777777" w:rsidR="00BE20A5" w:rsidRPr="00D248B3" w:rsidRDefault="00BE20A5" w:rsidP="00BE20A5">
      <w:pPr>
        <w:pStyle w:val="titolo20"/>
        <w:rPr>
          <w:color w:val="002060"/>
        </w:rPr>
      </w:pPr>
      <w:r w:rsidRPr="00D248B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09FE855" w14:textId="77777777" w:rsidTr="007E2FFB">
        <w:tc>
          <w:tcPr>
            <w:tcW w:w="2200" w:type="dxa"/>
            <w:tcMar>
              <w:top w:w="20" w:type="dxa"/>
              <w:left w:w="20" w:type="dxa"/>
              <w:bottom w:w="20" w:type="dxa"/>
              <w:right w:w="20" w:type="dxa"/>
            </w:tcMar>
            <w:vAlign w:val="center"/>
            <w:hideMark/>
          </w:tcPr>
          <w:p w14:paraId="07CB32B2" w14:textId="77777777" w:rsidR="00BE20A5" w:rsidRPr="00D248B3" w:rsidRDefault="00BE20A5" w:rsidP="007E2FFB">
            <w:pPr>
              <w:pStyle w:val="movimento"/>
              <w:rPr>
                <w:color w:val="002060"/>
              </w:rPr>
            </w:pPr>
            <w:r w:rsidRPr="00D248B3">
              <w:rPr>
                <w:color w:val="002060"/>
              </w:rPr>
              <w:t>BACALONI RUDY</w:t>
            </w:r>
          </w:p>
        </w:tc>
        <w:tc>
          <w:tcPr>
            <w:tcW w:w="2200" w:type="dxa"/>
            <w:tcMar>
              <w:top w:w="20" w:type="dxa"/>
              <w:left w:w="20" w:type="dxa"/>
              <w:bottom w:w="20" w:type="dxa"/>
              <w:right w:w="20" w:type="dxa"/>
            </w:tcMar>
            <w:vAlign w:val="center"/>
            <w:hideMark/>
          </w:tcPr>
          <w:p w14:paraId="19649B73" w14:textId="77777777" w:rsidR="00BE20A5" w:rsidRPr="00D248B3" w:rsidRDefault="00BE20A5" w:rsidP="007E2FFB">
            <w:pPr>
              <w:pStyle w:val="movimento2"/>
              <w:rPr>
                <w:color w:val="002060"/>
              </w:rPr>
            </w:pPr>
            <w:r w:rsidRPr="00D248B3">
              <w:rPr>
                <w:color w:val="002060"/>
              </w:rPr>
              <w:t xml:space="preserve">(NUOVA JUVENTINA FFC) </w:t>
            </w:r>
          </w:p>
        </w:tc>
        <w:tc>
          <w:tcPr>
            <w:tcW w:w="800" w:type="dxa"/>
            <w:tcMar>
              <w:top w:w="20" w:type="dxa"/>
              <w:left w:w="20" w:type="dxa"/>
              <w:bottom w:w="20" w:type="dxa"/>
              <w:right w:w="20" w:type="dxa"/>
            </w:tcMar>
            <w:vAlign w:val="center"/>
            <w:hideMark/>
          </w:tcPr>
          <w:p w14:paraId="43AC5AE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62723E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6986D24" w14:textId="77777777" w:rsidR="00BE20A5" w:rsidRPr="00D248B3" w:rsidRDefault="00BE20A5" w:rsidP="007E2FFB">
            <w:pPr>
              <w:pStyle w:val="movimento2"/>
              <w:rPr>
                <w:color w:val="002060"/>
              </w:rPr>
            </w:pPr>
            <w:r w:rsidRPr="00D248B3">
              <w:rPr>
                <w:color w:val="002060"/>
              </w:rPr>
              <w:t> </w:t>
            </w:r>
          </w:p>
        </w:tc>
      </w:tr>
    </w:tbl>
    <w:p w14:paraId="11A0A7B9" w14:textId="77777777" w:rsidR="00BE20A5" w:rsidRPr="00D248B3" w:rsidRDefault="00BE20A5" w:rsidP="00BE20A5">
      <w:pPr>
        <w:pStyle w:val="titolo20"/>
        <w:rPr>
          <w:rFonts w:eastAsiaTheme="minorEastAsia"/>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44AEA216" w14:textId="77777777" w:rsidTr="007E2FFB">
        <w:tc>
          <w:tcPr>
            <w:tcW w:w="2200" w:type="dxa"/>
            <w:tcMar>
              <w:top w:w="20" w:type="dxa"/>
              <w:left w:w="20" w:type="dxa"/>
              <w:bottom w:w="20" w:type="dxa"/>
              <w:right w:w="20" w:type="dxa"/>
            </w:tcMar>
            <w:vAlign w:val="center"/>
            <w:hideMark/>
          </w:tcPr>
          <w:p w14:paraId="5B4F2971" w14:textId="77777777" w:rsidR="00BE20A5" w:rsidRPr="00D248B3" w:rsidRDefault="00BE20A5" w:rsidP="007E2FFB">
            <w:pPr>
              <w:pStyle w:val="movimento"/>
              <w:rPr>
                <w:color w:val="002060"/>
              </w:rPr>
            </w:pPr>
            <w:r w:rsidRPr="00D248B3">
              <w:rPr>
                <w:color w:val="002060"/>
              </w:rPr>
              <w:t>GIAMMARIA LUIGI</w:t>
            </w:r>
          </w:p>
        </w:tc>
        <w:tc>
          <w:tcPr>
            <w:tcW w:w="2200" w:type="dxa"/>
            <w:tcMar>
              <w:top w:w="20" w:type="dxa"/>
              <w:left w:w="20" w:type="dxa"/>
              <w:bottom w:w="20" w:type="dxa"/>
              <w:right w:w="20" w:type="dxa"/>
            </w:tcMar>
            <w:vAlign w:val="center"/>
            <w:hideMark/>
          </w:tcPr>
          <w:p w14:paraId="06F5B31A" w14:textId="77777777" w:rsidR="00BE20A5" w:rsidRPr="00D248B3" w:rsidRDefault="00BE20A5" w:rsidP="007E2FFB">
            <w:pPr>
              <w:pStyle w:val="movimento2"/>
              <w:rPr>
                <w:color w:val="002060"/>
              </w:rPr>
            </w:pPr>
            <w:r w:rsidRPr="00D248B3">
              <w:rPr>
                <w:color w:val="002060"/>
              </w:rPr>
              <w:t xml:space="preserve">(ACLI AUDAX MONTECOSARO C5) </w:t>
            </w:r>
          </w:p>
        </w:tc>
        <w:tc>
          <w:tcPr>
            <w:tcW w:w="800" w:type="dxa"/>
            <w:tcMar>
              <w:top w:w="20" w:type="dxa"/>
              <w:left w:w="20" w:type="dxa"/>
              <w:bottom w:w="20" w:type="dxa"/>
              <w:right w:w="20" w:type="dxa"/>
            </w:tcMar>
            <w:vAlign w:val="center"/>
            <w:hideMark/>
          </w:tcPr>
          <w:p w14:paraId="1AE49C8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F56983A" w14:textId="77777777" w:rsidR="00BE20A5" w:rsidRPr="00D248B3" w:rsidRDefault="00BE20A5" w:rsidP="007E2FFB">
            <w:pPr>
              <w:pStyle w:val="movimento"/>
              <w:rPr>
                <w:color w:val="002060"/>
              </w:rPr>
            </w:pPr>
            <w:r w:rsidRPr="00D248B3">
              <w:rPr>
                <w:color w:val="002060"/>
              </w:rPr>
              <w:t>CARACINI NICOLA</w:t>
            </w:r>
          </w:p>
        </w:tc>
        <w:tc>
          <w:tcPr>
            <w:tcW w:w="2200" w:type="dxa"/>
            <w:tcMar>
              <w:top w:w="20" w:type="dxa"/>
              <w:left w:w="20" w:type="dxa"/>
              <w:bottom w:w="20" w:type="dxa"/>
              <w:right w:w="20" w:type="dxa"/>
            </w:tcMar>
            <w:vAlign w:val="center"/>
            <w:hideMark/>
          </w:tcPr>
          <w:p w14:paraId="481ABC17" w14:textId="77777777" w:rsidR="00BE20A5" w:rsidRPr="00D248B3" w:rsidRDefault="00BE20A5" w:rsidP="007E2FFB">
            <w:pPr>
              <w:pStyle w:val="movimento2"/>
              <w:rPr>
                <w:color w:val="002060"/>
              </w:rPr>
            </w:pPr>
            <w:r w:rsidRPr="00D248B3">
              <w:rPr>
                <w:color w:val="002060"/>
              </w:rPr>
              <w:t xml:space="preserve">(AURORA TREIA) </w:t>
            </w:r>
          </w:p>
        </w:tc>
      </w:tr>
      <w:tr w:rsidR="00BE20A5" w:rsidRPr="00D248B3" w14:paraId="2081E9B9" w14:textId="77777777" w:rsidTr="007E2FFB">
        <w:tc>
          <w:tcPr>
            <w:tcW w:w="2200" w:type="dxa"/>
            <w:tcMar>
              <w:top w:w="20" w:type="dxa"/>
              <w:left w:w="20" w:type="dxa"/>
              <w:bottom w:w="20" w:type="dxa"/>
              <w:right w:w="20" w:type="dxa"/>
            </w:tcMar>
            <w:vAlign w:val="center"/>
            <w:hideMark/>
          </w:tcPr>
          <w:p w14:paraId="7A8CF6C3" w14:textId="77777777" w:rsidR="00BE20A5" w:rsidRPr="00D248B3" w:rsidRDefault="00BE20A5" w:rsidP="007E2FFB">
            <w:pPr>
              <w:pStyle w:val="movimento"/>
              <w:rPr>
                <w:color w:val="002060"/>
              </w:rPr>
            </w:pPr>
            <w:r w:rsidRPr="00D248B3">
              <w:rPr>
                <w:color w:val="002060"/>
              </w:rPr>
              <w:t>CAMELI ANDREA</w:t>
            </w:r>
          </w:p>
        </w:tc>
        <w:tc>
          <w:tcPr>
            <w:tcW w:w="2200" w:type="dxa"/>
            <w:tcMar>
              <w:top w:w="20" w:type="dxa"/>
              <w:left w:w="20" w:type="dxa"/>
              <w:bottom w:w="20" w:type="dxa"/>
              <w:right w:w="20" w:type="dxa"/>
            </w:tcMar>
            <w:vAlign w:val="center"/>
            <w:hideMark/>
          </w:tcPr>
          <w:p w14:paraId="0CE38FB4" w14:textId="77777777" w:rsidR="00BE20A5" w:rsidRPr="00D248B3" w:rsidRDefault="00BE20A5" w:rsidP="007E2FFB">
            <w:pPr>
              <w:pStyle w:val="movimento2"/>
              <w:rPr>
                <w:color w:val="002060"/>
              </w:rPr>
            </w:pPr>
            <w:r w:rsidRPr="00D248B3">
              <w:rPr>
                <w:color w:val="002060"/>
              </w:rPr>
              <w:t xml:space="preserve">(FUTSAL PRANDONE) </w:t>
            </w:r>
          </w:p>
        </w:tc>
        <w:tc>
          <w:tcPr>
            <w:tcW w:w="800" w:type="dxa"/>
            <w:tcMar>
              <w:top w:w="20" w:type="dxa"/>
              <w:left w:w="20" w:type="dxa"/>
              <w:bottom w:w="20" w:type="dxa"/>
              <w:right w:w="20" w:type="dxa"/>
            </w:tcMar>
            <w:vAlign w:val="center"/>
            <w:hideMark/>
          </w:tcPr>
          <w:p w14:paraId="110C9F6C"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C4C9A19" w14:textId="77777777" w:rsidR="00BE20A5" w:rsidRPr="00D248B3" w:rsidRDefault="00BE20A5" w:rsidP="007E2FFB">
            <w:pPr>
              <w:pStyle w:val="movimento"/>
              <w:rPr>
                <w:color w:val="002060"/>
              </w:rPr>
            </w:pPr>
            <w:r w:rsidRPr="00D248B3">
              <w:rPr>
                <w:color w:val="002060"/>
              </w:rPr>
              <w:t>LO MUZIO ANTONIO</w:t>
            </w:r>
          </w:p>
        </w:tc>
        <w:tc>
          <w:tcPr>
            <w:tcW w:w="2200" w:type="dxa"/>
            <w:tcMar>
              <w:top w:w="20" w:type="dxa"/>
              <w:left w:w="20" w:type="dxa"/>
              <w:bottom w:w="20" w:type="dxa"/>
              <w:right w:w="20" w:type="dxa"/>
            </w:tcMar>
            <w:vAlign w:val="center"/>
            <w:hideMark/>
          </w:tcPr>
          <w:p w14:paraId="11C07CD6" w14:textId="77777777" w:rsidR="00BE20A5" w:rsidRPr="00D248B3" w:rsidRDefault="00BE20A5" w:rsidP="007E2FFB">
            <w:pPr>
              <w:pStyle w:val="movimento2"/>
              <w:rPr>
                <w:color w:val="002060"/>
              </w:rPr>
            </w:pPr>
            <w:r w:rsidRPr="00D248B3">
              <w:rPr>
                <w:color w:val="002060"/>
              </w:rPr>
              <w:t xml:space="preserve">(GAGLIOLE F.C.) </w:t>
            </w:r>
          </w:p>
        </w:tc>
      </w:tr>
      <w:tr w:rsidR="00BE20A5" w:rsidRPr="00D248B3" w14:paraId="5C176938" w14:textId="77777777" w:rsidTr="007E2FFB">
        <w:tc>
          <w:tcPr>
            <w:tcW w:w="2200" w:type="dxa"/>
            <w:tcMar>
              <w:top w:w="20" w:type="dxa"/>
              <w:left w:w="20" w:type="dxa"/>
              <w:bottom w:w="20" w:type="dxa"/>
              <w:right w:w="20" w:type="dxa"/>
            </w:tcMar>
            <w:vAlign w:val="center"/>
            <w:hideMark/>
          </w:tcPr>
          <w:p w14:paraId="32F018BA" w14:textId="77777777" w:rsidR="00BE20A5" w:rsidRPr="00D248B3" w:rsidRDefault="00BE20A5" w:rsidP="007E2FFB">
            <w:pPr>
              <w:pStyle w:val="movimento"/>
              <w:rPr>
                <w:color w:val="002060"/>
              </w:rPr>
            </w:pPr>
            <w:r w:rsidRPr="00D248B3">
              <w:rPr>
                <w:color w:val="002060"/>
              </w:rPr>
              <w:t>CUCCIOLONI ALESSANDRO</w:t>
            </w:r>
          </w:p>
        </w:tc>
        <w:tc>
          <w:tcPr>
            <w:tcW w:w="2200" w:type="dxa"/>
            <w:tcMar>
              <w:top w:w="20" w:type="dxa"/>
              <w:left w:w="20" w:type="dxa"/>
              <w:bottom w:w="20" w:type="dxa"/>
              <w:right w:w="20" w:type="dxa"/>
            </w:tcMar>
            <w:vAlign w:val="center"/>
            <w:hideMark/>
          </w:tcPr>
          <w:p w14:paraId="3FF16C17" w14:textId="77777777" w:rsidR="00BE20A5" w:rsidRPr="00D248B3" w:rsidRDefault="00BE20A5" w:rsidP="007E2FFB">
            <w:pPr>
              <w:pStyle w:val="movimento2"/>
              <w:rPr>
                <w:color w:val="002060"/>
              </w:rPr>
            </w:pPr>
            <w:r w:rsidRPr="00D248B3">
              <w:rPr>
                <w:color w:val="002060"/>
              </w:rPr>
              <w:t xml:space="preserve">(PICENO UNITED MMX A R.L.) </w:t>
            </w:r>
          </w:p>
        </w:tc>
        <w:tc>
          <w:tcPr>
            <w:tcW w:w="800" w:type="dxa"/>
            <w:tcMar>
              <w:top w:w="20" w:type="dxa"/>
              <w:left w:w="20" w:type="dxa"/>
              <w:bottom w:w="20" w:type="dxa"/>
              <w:right w:w="20" w:type="dxa"/>
            </w:tcMar>
            <w:vAlign w:val="center"/>
            <w:hideMark/>
          </w:tcPr>
          <w:p w14:paraId="2BCC840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FF0BF14" w14:textId="77777777" w:rsidR="00BE20A5" w:rsidRPr="00D248B3" w:rsidRDefault="00BE20A5" w:rsidP="007E2FFB">
            <w:pPr>
              <w:pStyle w:val="movimento"/>
              <w:rPr>
                <w:color w:val="002060"/>
              </w:rPr>
            </w:pPr>
            <w:r w:rsidRPr="00D248B3">
              <w:rPr>
                <w:color w:val="002060"/>
              </w:rPr>
              <w:t>BRUNO SIMONE</w:t>
            </w:r>
          </w:p>
        </w:tc>
        <w:tc>
          <w:tcPr>
            <w:tcW w:w="2200" w:type="dxa"/>
            <w:tcMar>
              <w:top w:w="20" w:type="dxa"/>
              <w:left w:w="20" w:type="dxa"/>
              <w:bottom w:w="20" w:type="dxa"/>
              <w:right w:w="20" w:type="dxa"/>
            </w:tcMar>
            <w:vAlign w:val="center"/>
            <w:hideMark/>
          </w:tcPr>
          <w:p w14:paraId="31DF3C41" w14:textId="77777777" w:rsidR="00BE20A5" w:rsidRPr="00D248B3" w:rsidRDefault="00BE20A5" w:rsidP="007E2FFB">
            <w:pPr>
              <w:pStyle w:val="movimento2"/>
              <w:rPr>
                <w:color w:val="002060"/>
              </w:rPr>
            </w:pPr>
            <w:r w:rsidRPr="00D248B3">
              <w:rPr>
                <w:color w:val="002060"/>
              </w:rPr>
              <w:t xml:space="preserve">(REAL EAGLES VIRTUS PAGLIA) </w:t>
            </w:r>
          </w:p>
        </w:tc>
      </w:tr>
      <w:tr w:rsidR="00BE20A5" w:rsidRPr="00D248B3" w14:paraId="4B6BCA77" w14:textId="77777777" w:rsidTr="007E2FFB">
        <w:tc>
          <w:tcPr>
            <w:tcW w:w="2200" w:type="dxa"/>
            <w:tcMar>
              <w:top w:w="20" w:type="dxa"/>
              <w:left w:w="20" w:type="dxa"/>
              <w:bottom w:w="20" w:type="dxa"/>
              <w:right w:w="20" w:type="dxa"/>
            </w:tcMar>
            <w:vAlign w:val="center"/>
            <w:hideMark/>
          </w:tcPr>
          <w:p w14:paraId="092C80DC" w14:textId="77777777" w:rsidR="00BE20A5" w:rsidRPr="00D248B3" w:rsidRDefault="00BE20A5" w:rsidP="007E2FFB">
            <w:pPr>
              <w:pStyle w:val="movimento"/>
              <w:rPr>
                <w:color w:val="002060"/>
              </w:rPr>
            </w:pPr>
            <w:r w:rsidRPr="00D248B3">
              <w:rPr>
                <w:color w:val="002060"/>
              </w:rPr>
              <w:t>BAMI ARMANDO</w:t>
            </w:r>
          </w:p>
        </w:tc>
        <w:tc>
          <w:tcPr>
            <w:tcW w:w="2200" w:type="dxa"/>
            <w:tcMar>
              <w:top w:w="20" w:type="dxa"/>
              <w:left w:w="20" w:type="dxa"/>
              <w:bottom w:w="20" w:type="dxa"/>
              <w:right w:w="20" w:type="dxa"/>
            </w:tcMar>
            <w:vAlign w:val="center"/>
            <w:hideMark/>
          </w:tcPr>
          <w:p w14:paraId="0B582089" w14:textId="77777777" w:rsidR="00BE20A5" w:rsidRPr="00D248B3" w:rsidRDefault="00BE20A5" w:rsidP="007E2FFB">
            <w:pPr>
              <w:pStyle w:val="movimento2"/>
              <w:rPr>
                <w:color w:val="002060"/>
              </w:rPr>
            </w:pPr>
            <w:r w:rsidRPr="00D248B3">
              <w:rPr>
                <w:color w:val="002060"/>
              </w:rPr>
              <w:t xml:space="preserve">(SERRALTA) </w:t>
            </w:r>
          </w:p>
        </w:tc>
        <w:tc>
          <w:tcPr>
            <w:tcW w:w="800" w:type="dxa"/>
            <w:tcMar>
              <w:top w:w="20" w:type="dxa"/>
              <w:left w:w="20" w:type="dxa"/>
              <w:bottom w:w="20" w:type="dxa"/>
              <w:right w:w="20" w:type="dxa"/>
            </w:tcMar>
            <w:vAlign w:val="center"/>
            <w:hideMark/>
          </w:tcPr>
          <w:p w14:paraId="4EE4EC7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F50F3D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FA65732" w14:textId="77777777" w:rsidR="00BE20A5" w:rsidRPr="00D248B3" w:rsidRDefault="00BE20A5" w:rsidP="007E2FFB">
            <w:pPr>
              <w:pStyle w:val="movimento2"/>
              <w:rPr>
                <w:color w:val="002060"/>
              </w:rPr>
            </w:pPr>
            <w:r w:rsidRPr="00D248B3">
              <w:rPr>
                <w:color w:val="002060"/>
              </w:rPr>
              <w:t> </w:t>
            </w:r>
          </w:p>
        </w:tc>
      </w:tr>
    </w:tbl>
    <w:p w14:paraId="01432501" w14:textId="77777777" w:rsidR="00BE20A5" w:rsidRPr="00D248B3" w:rsidRDefault="00BE20A5" w:rsidP="00BE20A5">
      <w:pPr>
        <w:pStyle w:val="titolo20"/>
        <w:rPr>
          <w:rFonts w:eastAsiaTheme="minorEastAsia"/>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20DC8B8D" w14:textId="77777777" w:rsidTr="007E2FFB">
        <w:tc>
          <w:tcPr>
            <w:tcW w:w="2200" w:type="dxa"/>
            <w:tcMar>
              <w:top w:w="20" w:type="dxa"/>
              <w:left w:w="20" w:type="dxa"/>
              <w:bottom w:w="20" w:type="dxa"/>
              <w:right w:w="20" w:type="dxa"/>
            </w:tcMar>
            <w:vAlign w:val="center"/>
            <w:hideMark/>
          </w:tcPr>
          <w:p w14:paraId="07EF4ED0" w14:textId="77777777" w:rsidR="00BE20A5" w:rsidRPr="00D248B3" w:rsidRDefault="00BE20A5" w:rsidP="007E2FFB">
            <w:pPr>
              <w:pStyle w:val="movimento"/>
              <w:rPr>
                <w:color w:val="002060"/>
              </w:rPr>
            </w:pPr>
            <w:r w:rsidRPr="00D248B3">
              <w:rPr>
                <w:color w:val="002060"/>
              </w:rPr>
              <w:t>CARACINI FILIPPO</w:t>
            </w:r>
          </w:p>
        </w:tc>
        <w:tc>
          <w:tcPr>
            <w:tcW w:w="2200" w:type="dxa"/>
            <w:tcMar>
              <w:top w:w="20" w:type="dxa"/>
              <w:left w:w="20" w:type="dxa"/>
              <w:bottom w:w="20" w:type="dxa"/>
              <w:right w:w="20" w:type="dxa"/>
            </w:tcMar>
            <w:vAlign w:val="center"/>
            <w:hideMark/>
          </w:tcPr>
          <w:p w14:paraId="02AF44EE" w14:textId="77777777" w:rsidR="00BE20A5" w:rsidRPr="00D248B3" w:rsidRDefault="00BE20A5" w:rsidP="007E2FFB">
            <w:pPr>
              <w:pStyle w:val="movimento2"/>
              <w:rPr>
                <w:color w:val="002060"/>
              </w:rPr>
            </w:pPr>
            <w:r w:rsidRPr="00D248B3">
              <w:rPr>
                <w:color w:val="002060"/>
              </w:rPr>
              <w:t xml:space="preserve">(AURORA TREIA) </w:t>
            </w:r>
          </w:p>
        </w:tc>
        <w:tc>
          <w:tcPr>
            <w:tcW w:w="800" w:type="dxa"/>
            <w:tcMar>
              <w:top w:w="20" w:type="dxa"/>
              <w:left w:w="20" w:type="dxa"/>
              <w:bottom w:w="20" w:type="dxa"/>
              <w:right w:w="20" w:type="dxa"/>
            </w:tcMar>
            <w:vAlign w:val="center"/>
            <w:hideMark/>
          </w:tcPr>
          <w:p w14:paraId="18F4026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40C80B2" w14:textId="77777777" w:rsidR="00BE20A5" w:rsidRPr="00D248B3" w:rsidRDefault="00BE20A5" w:rsidP="007E2FFB">
            <w:pPr>
              <w:pStyle w:val="movimento"/>
              <w:rPr>
                <w:color w:val="002060"/>
              </w:rPr>
            </w:pPr>
            <w:r w:rsidRPr="00D248B3">
              <w:rPr>
                <w:color w:val="002060"/>
              </w:rPr>
              <w:t>CANCRINI GIANLUCA</w:t>
            </w:r>
          </w:p>
        </w:tc>
        <w:tc>
          <w:tcPr>
            <w:tcW w:w="2200" w:type="dxa"/>
            <w:tcMar>
              <w:top w:w="20" w:type="dxa"/>
              <w:left w:w="20" w:type="dxa"/>
              <w:bottom w:w="20" w:type="dxa"/>
              <w:right w:w="20" w:type="dxa"/>
            </w:tcMar>
            <w:vAlign w:val="center"/>
            <w:hideMark/>
          </w:tcPr>
          <w:p w14:paraId="4EB21500" w14:textId="77777777" w:rsidR="00BE20A5" w:rsidRPr="00D248B3" w:rsidRDefault="00BE20A5" w:rsidP="007E2FFB">
            <w:pPr>
              <w:pStyle w:val="movimento2"/>
              <w:rPr>
                <w:color w:val="002060"/>
              </w:rPr>
            </w:pPr>
            <w:r w:rsidRPr="00D248B3">
              <w:rPr>
                <w:color w:val="002060"/>
              </w:rPr>
              <w:t xml:space="preserve">(CSI STELLA A.S.D.) </w:t>
            </w:r>
          </w:p>
        </w:tc>
      </w:tr>
      <w:tr w:rsidR="00BE20A5" w:rsidRPr="00D248B3" w14:paraId="61F5D96D" w14:textId="77777777" w:rsidTr="007E2FFB">
        <w:tc>
          <w:tcPr>
            <w:tcW w:w="2200" w:type="dxa"/>
            <w:tcMar>
              <w:top w:w="20" w:type="dxa"/>
              <w:left w:w="20" w:type="dxa"/>
              <w:bottom w:w="20" w:type="dxa"/>
              <w:right w:w="20" w:type="dxa"/>
            </w:tcMar>
            <w:vAlign w:val="center"/>
            <w:hideMark/>
          </w:tcPr>
          <w:p w14:paraId="47E25EF0" w14:textId="77777777" w:rsidR="00BE20A5" w:rsidRPr="00D248B3" w:rsidRDefault="00BE20A5" w:rsidP="007E2FFB">
            <w:pPr>
              <w:pStyle w:val="movimento"/>
              <w:rPr>
                <w:color w:val="002060"/>
              </w:rPr>
            </w:pPr>
            <w:proofErr w:type="gramStart"/>
            <w:r w:rsidRPr="00D248B3">
              <w:rPr>
                <w:color w:val="002060"/>
              </w:rPr>
              <w:t>LO</w:t>
            </w:r>
            <w:proofErr w:type="gramEnd"/>
            <w:r w:rsidRPr="00D248B3">
              <w:rPr>
                <w:color w:val="002060"/>
              </w:rPr>
              <w:t xml:space="preserve"> GIUDICE NICOLAS JESUS</w:t>
            </w:r>
          </w:p>
        </w:tc>
        <w:tc>
          <w:tcPr>
            <w:tcW w:w="2200" w:type="dxa"/>
            <w:tcMar>
              <w:top w:w="20" w:type="dxa"/>
              <w:left w:w="20" w:type="dxa"/>
              <w:bottom w:w="20" w:type="dxa"/>
              <w:right w:w="20" w:type="dxa"/>
            </w:tcMar>
            <w:vAlign w:val="center"/>
            <w:hideMark/>
          </w:tcPr>
          <w:p w14:paraId="5260F84D" w14:textId="77777777" w:rsidR="00BE20A5" w:rsidRPr="00D248B3" w:rsidRDefault="00BE20A5" w:rsidP="007E2FFB">
            <w:pPr>
              <w:pStyle w:val="movimento2"/>
              <w:rPr>
                <w:color w:val="002060"/>
              </w:rPr>
            </w:pPr>
            <w:r w:rsidRPr="00D248B3">
              <w:rPr>
                <w:color w:val="002060"/>
              </w:rPr>
              <w:t xml:space="preserve">(GAGLIOLE F.C.) </w:t>
            </w:r>
          </w:p>
        </w:tc>
        <w:tc>
          <w:tcPr>
            <w:tcW w:w="800" w:type="dxa"/>
            <w:tcMar>
              <w:top w:w="20" w:type="dxa"/>
              <w:left w:w="20" w:type="dxa"/>
              <w:bottom w:w="20" w:type="dxa"/>
              <w:right w:w="20" w:type="dxa"/>
            </w:tcMar>
            <w:vAlign w:val="center"/>
            <w:hideMark/>
          </w:tcPr>
          <w:p w14:paraId="6D22770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E3CB482" w14:textId="77777777" w:rsidR="00BE20A5" w:rsidRPr="00D248B3" w:rsidRDefault="00BE20A5" w:rsidP="007E2FFB">
            <w:pPr>
              <w:pStyle w:val="movimento"/>
              <w:rPr>
                <w:color w:val="002060"/>
              </w:rPr>
            </w:pPr>
            <w:r w:rsidRPr="00D248B3">
              <w:rPr>
                <w:color w:val="002060"/>
              </w:rPr>
              <w:t>GABBANINI PAOLO</w:t>
            </w:r>
          </w:p>
        </w:tc>
        <w:tc>
          <w:tcPr>
            <w:tcW w:w="2200" w:type="dxa"/>
            <w:tcMar>
              <w:top w:w="20" w:type="dxa"/>
              <w:left w:w="20" w:type="dxa"/>
              <w:bottom w:w="20" w:type="dxa"/>
              <w:right w:w="20" w:type="dxa"/>
            </w:tcMar>
            <w:vAlign w:val="center"/>
            <w:hideMark/>
          </w:tcPr>
          <w:p w14:paraId="59E5DA55" w14:textId="77777777" w:rsidR="00BE20A5" w:rsidRPr="00D248B3" w:rsidRDefault="00BE20A5" w:rsidP="007E2FFB">
            <w:pPr>
              <w:pStyle w:val="movimento2"/>
              <w:rPr>
                <w:color w:val="002060"/>
              </w:rPr>
            </w:pPr>
            <w:r w:rsidRPr="00D248B3">
              <w:rPr>
                <w:color w:val="002060"/>
              </w:rPr>
              <w:t xml:space="preserve">(GNANO 04) </w:t>
            </w:r>
          </w:p>
        </w:tc>
      </w:tr>
      <w:tr w:rsidR="00BE20A5" w:rsidRPr="00D248B3" w14:paraId="0E9484BD" w14:textId="77777777" w:rsidTr="007E2FFB">
        <w:tc>
          <w:tcPr>
            <w:tcW w:w="2200" w:type="dxa"/>
            <w:tcMar>
              <w:top w:w="20" w:type="dxa"/>
              <w:left w:w="20" w:type="dxa"/>
              <w:bottom w:w="20" w:type="dxa"/>
              <w:right w:w="20" w:type="dxa"/>
            </w:tcMar>
            <w:vAlign w:val="center"/>
            <w:hideMark/>
          </w:tcPr>
          <w:p w14:paraId="2FA30FAD" w14:textId="77777777" w:rsidR="00BE20A5" w:rsidRPr="00D248B3" w:rsidRDefault="00BE20A5" w:rsidP="007E2FFB">
            <w:pPr>
              <w:pStyle w:val="movimento"/>
              <w:rPr>
                <w:color w:val="002060"/>
              </w:rPr>
            </w:pPr>
            <w:r w:rsidRPr="00D248B3">
              <w:rPr>
                <w:color w:val="002060"/>
              </w:rPr>
              <w:t>RAGAINI TOMMASO</w:t>
            </w:r>
          </w:p>
        </w:tc>
        <w:tc>
          <w:tcPr>
            <w:tcW w:w="2200" w:type="dxa"/>
            <w:tcMar>
              <w:top w:w="20" w:type="dxa"/>
              <w:left w:w="20" w:type="dxa"/>
              <w:bottom w:w="20" w:type="dxa"/>
              <w:right w:w="20" w:type="dxa"/>
            </w:tcMar>
            <w:vAlign w:val="center"/>
            <w:hideMark/>
          </w:tcPr>
          <w:p w14:paraId="1D9D3AF6" w14:textId="77777777" w:rsidR="00BE20A5" w:rsidRPr="00D248B3" w:rsidRDefault="00BE20A5" w:rsidP="007E2FFB">
            <w:pPr>
              <w:pStyle w:val="movimento2"/>
              <w:rPr>
                <w:color w:val="002060"/>
              </w:rPr>
            </w:pPr>
            <w:r w:rsidRPr="00D248B3">
              <w:rPr>
                <w:color w:val="002060"/>
              </w:rPr>
              <w:t xml:space="preserve">(LUCREZIA CALCIO A 5) </w:t>
            </w:r>
          </w:p>
        </w:tc>
        <w:tc>
          <w:tcPr>
            <w:tcW w:w="800" w:type="dxa"/>
            <w:tcMar>
              <w:top w:w="20" w:type="dxa"/>
              <w:left w:w="20" w:type="dxa"/>
              <w:bottom w:w="20" w:type="dxa"/>
              <w:right w:w="20" w:type="dxa"/>
            </w:tcMar>
            <w:vAlign w:val="center"/>
            <w:hideMark/>
          </w:tcPr>
          <w:p w14:paraId="33EBC46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6DAD033" w14:textId="77777777" w:rsidR="00BE20A5" w:rsidRPr="00D248B3" w:rsidRDefault="00BE20A5" w:rsidP="007E2FFB">
            <w:pPr>
              <w:pStyle w:val="movimento"/>
              <w:rPr>
                <w:color w:val="002060"/>
              </w:rPr>
            </w:pPr>
            <w:r w:rsidRPr="00D248B3">
              <w:rPr>
                <w:color w:val="002060"/>
              </w:rPr>
              <w:t>HALIMI MENSUR</w:t>
            </w:r>
          </w:p>
        </w:tc>
        <w:tc>
          <w:tcPr>
            <w:tcW w:w="2200" w:type="dxa"/>
            <w:tcMar>
              <w:top w:w="20" w:type="dxa"/>
              <w:left w:w="20" w:type="dxa"/>
              <w:bottom w:w="20" w:type="dxa"/>
              <w:right w:w="20" w:type="dxa"/>
            </w:tcMar>
            <w:vAlign w:val="center"/>
            <w:hideMark/>
          </w:tcPr>
          <w:p w14:paraId="43722F7C" w14:textId="77777777" w:rsidR="00BE20A5" w:rsidRPr="00D248B3" w:rsidRDefault="00BE20A5" w:rsidP="007E2FFB">
            <w:pPr>
              <w:pStyle w:val="movimento2"/>
              <w:rPr>
                <w:color w:val="002060"/>
              </w:rPr>
            </w:pPr>
            <w:r w:rsidRPr="00D248B3">
              <w:rPr>
                <w:color w:val="002060"/>
              </w:rPr>
              <w:t xml:space="preserve">(OLIMPIA JUVENTU FALCONARA) </w:t>
            </w:r>
          </w:p>
        </w:tc>
      </w:tr>
      <w:tr w:rsidR="00BE20A5" w:rsidRPr="00D248B3" w14:paraId="692BFD7C" w14:textId="77777777" w:rsidTr="007E2FFB">
        <w:tc>
          <w:tcPr>
            <w:tcW w:w="2200" w:type="dxa"/>
            <w:tcMar>
              <w:top w:w="20" w:type="dxa"/>
              <w:left w:w="20" w:type="dxa"/>
              <w:bottom w:w="20" w:type="dxa"/>
              <w:right w:w="20" w:type="dxa"/>
            </w:tcMar>
            <w:vAlign w:val="center"/>
            <w:hideMark/>
          </w:tcPr>
          <w:p w14:paraId="72B4EE38" w14:textId="77777777" w:rsidR="00BE20A5" w:rsidRPr="00D248B3" w:rsidRDefault="00BE20A5" w:rsidP="007E2FFB">
            <w:pPr>
              <w:pStyle w:val="movimento"/>
              <w:rPr>
                <w:color w:val="002060"/>
              </w:rPr>
            </w:pPr>
            <w:r w:rsidRPr="00D248B3">
              <w:rPr>
                <w:color w:val="002060"/>
              </w:rPr>
              <w:t>BELABID AHMED</w:t>
            </w:r>
          </w:p>
        </w:tc>
        <w:tc>
          <w:tcPr>
            <w:tcW w:w="2200" w:type="dxa"/>
            <w:tcMar>
              <w:top w:w="20" w:type="dxa"/>
              <w:left w:w="20" w:type="dxa"/>
              <w:bottom w:w="20" w:type="dxa"/>
              <w:right w:w="20" w:type="dxa"/>
            </w:tcMar>
            <w:vAlign w:val="center"/>
            <w:hideMark/>
          </w:tcPr>
          <w:p w14:paraId="2223D6F4" w14:textId="77777777" w:rsidR="00BE20A5" w:rsidRPr="00D248B3" w:rsidRDefault="00BE20A5" w:rsidP="007E2FFB">
            <w:pPr>
              <w:pStyle w:val="movimento2"/>
              <w:rPr>
                <w:color w:val="002060"/>
              </w:rPr>
            </w:pPr>
            <w:r w:rsidRPr="00D248B3">
              <w:rPr>
                <w:color w:val="002060"/>
              </w:rPr>
              <w:t xml:space="preserve">(REAL EAGLES VIRTUS PAGLIA) </w:t>
            </w:r>
          </w:p>
        </w:tc>
        <w:tc>
          <w:tcPr>
            <w:tcW w:w="800" w:type="dxa"/>
            <w:tcMar>
              <w:top w:w="20" w:type="dxa"/>
              <w:left w:w="20" w:type="dxa"/>
              <w:bottom w:w="20" w:type="dxa"/>
              <w:right w:w="20" w:type="dxa"/>
            </w:tcMar>
            <w:vAlign w:val="center"/>
            <w:hideMark/>
          </w:tcPr>
          <w:p w14:paraId="53FA04D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99785EA" w14:textId="77777777" w:rsidR="00BE20A5" w:rsidRPr="00D248B3" w:rsidRDefault="00BE20A5" w:rsidP="007E2FFB">
            <w:pPr>
              <w:pStyle w:val="movimento"/>
              <w:rPr>
                <w:color w:val="002060"/>
              </w:rPr>
            </w:pPr>
            <w:r w:rsidRPr="00D248B3">
              <w:rPr>
                <w:color w:val="002060"/>
              </w:rPr>
              <w:t>COCCIO PIER CARLO</w:t>
            </w:r>
          </w:p>
        </w:tc>
        <w:tc>
          <w:tcPr>
            <w:tcW w:w="2200" w:type="dxa"/>
            <w:tcMar>
              <w:top w:w="20" w:type="dxa"/>
              <w:left w:w="20" w:type="dxa"/>
              <w:bottom w:w="20" w:type="dxa"/>
              <w:right w:w="20" w:type="dxa"/>
            </w:tcMar>
            <w:vAlign w:val="center"/>
            <w:hideMark/>
          </w:tcPr>
          <w:p w14:paraId="04F9407F" w14:textId="77777777" w:rsidR="00BE20A5" w:rsidRPr="00D248B3" w:rsidRDefault="00BE20A5" w:rsidP="007E2FFB">
            <w:pPr>
              <w:pStyle w:val="movimento2"/>
              <w:rPr>
                <w:color w:val="002060"/>
              </w:rPr>
            </w:pPr>
            <w:r w:rsidRPr="00D248B3">
              <w:rPr>
                <w:color w:val="002060"/>
              </w:rPr>
              <w:t xml:space="preserve">(RIVIERA DELLE PALME) </w:t>
            </w:r>
          </w:p>
        </w:tc>
      </w:tr>
      <w:tr w:rsidR="00BE20A5" w:rsidRPr="00D248B3" w14:paraId="756C5854" w14:textId="77777777" w:rsidTr="007E2FFB">
        <w:tc>
          <w:tcPr>
            <w:tcW w:w="2200" w:type="dxa"/>
            <w:tcMar>
              <w:top w:w="20" w:type="dxa"/>
              <w:left w:w="20" w:type="dxa"/>
              <w:bottom w:w="20" w:type="dxa"/>
              <w:right w:w="20" w:type="dxa"/>
            </w:tcMar>
            <w:vAlign w:val="center"/>
            <w:hideMark/>
          </w:tcPr>
          <w:p w14:paraId="57A86479" w14:textId="77777777" w:rsidR="00BE20A5" w:rsidRPr="00D248B3" w:rsidRDefault="00BE20A5" w:rsidP="007E2FFB">
            <w:pPr>
              <w:pStyle w:val="movimento"/>
              <w:rPr>
                <w:color w:val="002060"/>
              </w:rPr>
            </w:pPr>
            <w:r w:rsidRPr="00D248B3">
              <w:rPr>
                <w:color w:val="002060"/>
              </w:rPr>
              <w:t>CURI ANDREA</w:t>
            </w:r>
          </w:p>
        </w:tc>
        <w:tc>
          <w:tcPr>
            <w:tcW w:w="2200" w:type="dxa"/>
            <w:tcMar>
              <w:top w:w="20" w:type="dxa"/>
              <w:left w:w="20" w:type="dxa"/>
              <w:bottom w:w="20" w:type="dxa"/>
              <w:right w:w="20" w:type="dxa"/>
            </w:tcMar>
            <w:vAlign w:val="center"/>
            <w:hideMark/>
          </w:tcPr>
          <w:p w14:paraId="72235B68" w14:textId="77777777" w:rsidR="00BE20A5" w:rsidRPr="00D248B3" w:rsidRDefault="00BE20A5" w:rsidP="007E2FFB">
            <w:pPr>
              <w:pStyle w:val="movimento2"/>
              <w:rPr>
                <w:color w:val="002060"/>
              </w:rPr>
            </w:pPr>
            <w:r w:rsidRPr="00D248B3">
              <w:rPr>
                <w:color w:val="002060"/>
              </w:rPr>
              <w:t xml:space="preserve">(TRE TORRI A.S.D.) </w:t>
            </w:r>
          </w:p>
        </w:tc>
        <w:tc>
          <w:tcPr>
            <w:tcW w:w="800" w:type="dxa"/>
            <w:tcMar>
              <w:top w:w="20" w:type="dxa"/>
              <w:left w:w="20" w:type="dxa"/>
              <w:bottom w:w="20" w:type="dxa"/>
              <w:right w:w="20" w:type="dxa"/>
            </w:tcMar>
            <w:vAlign w:val="center"/>
            <w:hideMark/>
          </w:tcPr>
          <w:p w14:paraId="5176A2BC"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F4DED2C" w14:textId="77777777" w:rsidR="00BE20A5" w:rsidRPr="00D248B3" w:rsidRDefault="00BE20A5" w:rsidP="007E2FFB">
            <w:pPr>
              <w:pStyle w:val="movimento"/>
              <w:rPr>
                <w:color w:val="002060"/>
              </w:rPr>
            </w:pPr>
            <w:r w:rsidRPr="00D248B3">
              <w:rPr>
                <w:color w:val="002060"/>
              </w:rPr>
              <w:t>TORQUATI LUCA</w:t>
            </w:r>
          </w:p>
        </w:tc>
        <w:tc>
          <w:tcPr>
            <w:tcW w:w="2200" w:type="dxa"/>
            <w:tcMar>
              <w:top w:w="20" w:type="dxa"/>
              <w:left w:w="20" w:type="dxa"/>
              <w:bottom w:w="20" w:type="dxa"/>
              <w:right w:w="20" w:type="dxa"/>
            </w:tcMar>
            <w:vAlign w:val="center"/>
            <w:hideMark/>
          </w:tcPr>
          <w:p w14:paraId="7B9099E1" w14:textId="77777777" w:rsidR="00BE20A5" w:rsidRPr="00D248B3" w:rsidRDefault="00BE20A5" w:rsidP="007E2FFB">
            <w:pPr>
              <w:pStyle w:val="movimento2"/>
              <w:rPr>
                <w:color w:val="002060"/>
              </w:rPr>
            </w:pPr>
            <w:r w:rsidRPr="00D248B3">
              <w:rPr>
                <w:color w:val="002060"/>
              </w:rPr>
              <w:t xml:space="preserve">(TRE TORRI A.S.D.) </w:t>
            </w:r>
          </w:p>
        </w:tc>
      </w:tr>
      <w:tr w:rsidR="00BE20A5" w:rsidRPr="00D248B3" w14:paraId="0A788D8A" w14:textId="77777777" w:rsidTr="007E2FFB">
        <w:tc>
          <w:tcPr>
            <w:tcW w:w="2200" w:type="dxa"/>
            <w:tcMar>
              <w:top w:w="20" w:type="dxa"/>
              <w:left w:w="20" w:type="dxa"/>
              <w:bottom w:w="20" w:type="dxa"/>
              <w:right w:w="20" w:type="dxa"/>
            </w:tcMar>
            <w:vAlign w:val="center"/>
            <w:hideMark/>
          </w:tcPr>
          <w:p w14:paraId="588577A4" w14:textId="77777777" w:rsidR="00BE20A5" w:rsidRPr="00D248B3" w:rsidRDefault="00BE20A5" w:rsidP="007E2FFB">
            <w:pPr>
              <w:pStyle w:val="movimento"/>
              <w:rPr>
                <w:color w:val="002060"/>
              </w:rPr>
            </w:pPr>
            <w:r w:rsidRPr="00D248B3">
              <w:rPr>
                <w:color w:val="002060"/>
              </w:rPr>
              <w:t>DIOMEDI MARCO</w:t>
            </w:r>
          </w:p>
        </w:tc>
        <w:tc>
          <w:tcPr>
            <w:tcW w:w="2200" w:type="dxa"/>
            <w:tcMar>
              <w:top w:w="20" w:type="dxa"/>
              <w:left w:w="20" w:type="dxa"/>
              <w:bottom w:w="20" w:type="dxa"/>
              <w:right w:w="20" w:type="dxa"/>
            </w:tcMar>
            <w:vAlign w:val="center"/>
            <w:hideMark/>
          </w:tcPr>
          <w:p w14:paraId="134BA26D" w14:textId="77777777" w:rsidR="00BE20A5" w:rsidRPr="00D248B3" w:rsidRDefault="00BE20A5" w:rsidP="007E2FFB">
            <w:pPr>
              <w:pStyle w:val="movimento2"/>
              <w:rPr>
                <w:color w:val="002060"/>
              </w:rPr>
            </w:pPr>
            <w:r w:rsidRPr="00D248B3">
              <w:rPr>
                <w:color w:val="002060"/>
              </w:rPr>
              <w:t>(</w:t>
            </w:r>
            <w:proofErr w:type="gramStart"/>
            <w:r w:rsidRPr="00D248B3">
              <w:rPr>
                <w:color w:val="002060"/>
              </w:rPr>
              <w:t>U.MANDOLESI</w:t>
            </w:r>
            <w:proofErr w:type="gramEnd"/>
            <w:r w:rsidRPr="00D248B3">
              <w:rPr>
                <w:color w:val="002060"/>
              </w:rPr>
              <w:t xml:space="preserve"> CALCIO) </w:t>
            </w:r>
          </w:p>
        </w:tc>
        <w:tc>
          <w:tcPr>
            <w:tcW w:w="800" w:type="dxa"/>
            <w:tcMar>
              <w:top w:w="20" w:type="dxa"/>
              <w:left w:w="20" w:type="dxa"/>
              <w:bottom w:w="20" w:type="dxa"/>
              <w:right w:w="20" w:type="dxa"/>
            </w:tcMar>
            <w:vAlign w:val="center"/>
            <w:hideMark/>
          </w:tcPr>
          <w:p w14:paraId="57A2ECE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066B0A2" w14:textId="77777777" w:rsidR="00BE20A5" w:rsidRPr="00D248B3" w:rsidRDefault="00BE20A5" w:rsidP="007E2FFB">
            <w:pPr>
              <w:pStyle w:val="movimento"/>
              <w:rPr>
                <w:color w:val="002060"/>
              </w:rPr>
            </w:pPr>
            <w:r w:rsidRPr="00D248B3">
              <w:rPr>
                <w:color w:val="002060"/>
              </w:rPr>
              <w:t>QORRI EUGJEN</w:t>
            </w:r>
          </w:p>
        </w:tc>
        <w:tc>
          <w:tcPr>
            <w:tcW w:w="2200" w:type="dxa"/>
            <w:tcMar>
              <w:top w:w="20" w:type="dxa"/>
              <w:left w:w="20" w:type="dxa"/>
              <w:bottom w:w="20" w:type="dxa"/>
              <w:right w:w="20" w:type="dxa"/>
            </w:tcMar>
            <w:vAlign w:val="center"/>
            <w:hideMark/>
          </w:tcPr>
          <w:p w14:paraId="1E930D79" w14:textId="77777777" w:rsidR="00BE20A5" w:rsidRPr="00D248B3" w:rsidRDefault="00BE20A5" w:rsidP="007E2FFB">
            <w:pPr>
              <w:pStyle w:val="movimento2"/>
              <w:rPr>
                <w:color w:val="002060"/>
              </w:rPr>
            </w:pPr>
            <w:r w:rsidRPr="00D248B3">
              <w:rPr>
                <w:color w:val="002060"/>
              </w:rPr>
              <w:t xml:space="preserve">(VERBENA C5 ANCONA) </w:t>
            </w:r>
          </w:p>
        </w:tc>
      </w:tr>
    </w:tbl>
    <w:p w14:paraId="4DDA8B8C"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638C026F" w14:textId="77777777" w:rsidTr="007E2FFB">
        <w:tc>
          <w:tcPr>
            <w:tcW w:w="2200" w:type="dxa"/>
            <w:tcMar>
              <w:top w:w="20" w:type="dxa"/>
              <w:left w:w="20" w:type="dxa"/>
              <w:bottom w:w="20" w:type="dxa"/>
              <w:right w:w="20" w:type="dxa"/>
            </w:tcMar>
            <w:vAlign w:val="center"/>
            <w:hideMark/>
          </w:tcPr>
          <w:p w14:paraId="54285E56" w14:textId="77777777" w:rsidR="00BE20A5" w:rsidRPr="00D248B3" w:rsidRDefault="00BE20A5" w:rsidP="007E2FFB">
            <w:pPr>
              <w:pStyle w:val="movimento"/>
              <w:rPr>
                <w:color w:val="002060"/>
              </w:rPr>
            </w:pPr>
            <w:r w:rsidRPr="00D248B3">
              <w:rPr>
                <w:color w:val="002060"/>
              </w:rPr>
              <w:t>FULIGNI PIERPAOLO</w:t>
            </w:r>
          </w:p>
        </w:tc>
        <w:tc>
          <w:tcPr>
            <w:tcW w:w="2200" w:type="dxa"/>
            <w:tcMar>
              <w:top w:w="20" w:type="dxa"/>
              <w:left w:w="20" w:type="dxa"/>
              <w:bottom w:w="20" w:type="dxa"/>
              <w:right w:w="20" w:type="dxa"/>
            </w:tcMar>
            <w:vAlign w:val="center"/>
            <w:hideMark/>
          </w:tcPr>
          <w:p w14:paraId="2BB7F956" w14:textId="77777777" w:rsidR="00BE20A5" w:rsidRPr="00D248B3" w:rsidRDefault="00BE20A5" w:rsidP="007E2FFB">
            <w:pPr>
              <w:pStyle w:val="movimento2"/>
              <w:rPr>
                <w:color w:val="002060"/>
              </w:rPr>
            </w:pPr>
            <w:r w:rsidRPr="00D248B3">
              <w:rPr>
                <w:color w:val="002060"/>
              </w:rPr>
              <w:t xml:space="preserve">(AMICI DEL CENTROSOCIO SP.) </w:t>
            </w:r>
          </w:p>
        </w:tc>
        <w:tc>
          <w:tcPr>
            <w:tcW w:w="800" w:type="dxa"/>
            <w:tcMar>
              <w:top w:w="20" w:type="dxa"/>
              <w:left w:w="20" w:type="dxa"/>
              <w:bottom w:w="20" w:type="dxa"/>
              <w:right w:w="20" w:type="dxa"/>
            </w:tcMar>
            <w:vAlign w:val="center"/>
            <w:hideMark/>
          </w:tcPr>
          <w:p w14:paraId="4BE527E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13832E4" w14:textId="77777777" w:rsidR="00BE20A5" w:rsidRPr="00D248B3" w:rsidRDefault="00BE20A5" w:rsidP="007E2FFB">
            <w:pPr>
              <w:pStyle w:val="movimento"/>
              <w:rPr>
                <w:color w:val="002060"/>
              </w:rPr>
            </w:pPr>
            <w:r w:rsidRPr="00D248B3">
              <w:rPr>
                <w:color w:val="002060"/>
              </w:rPr>
              <w:t>MAIELLARO AGOSTINO</w:t>
            </w:r>
          </w:p>
        </w:tc>
        <w:tc>
          <w:tcPr>
            <w:tcW w:w="2200" w:type="dxa"/>
            <w:tcMar>
              <w:top w:w="20" w:type="dxa"/>
              <w:left w:w="20" w:type="dxa"/>
              <w:bottom w:w="20" w:type="dxa"/>
              <w:right w:w="20" w:type="dxa"/>
            </w:tcMar>
            <w:vAlign w:val="center"/>
            <w:hideMark/>
          </w:tcPr>
          <w:p w14:paraId="54051F3B" w14:textId="77777777" w:rsidR="00BE20A5" w:rsidRPr="00D248B3" w:rsidRDefault="00BE20A5" w:rsidP="007E2FFB">
            <w:pPr>
              <w:pStyle w:val="movimento2"/>
              <w:rPr>
                <w:color w:val="002060"/>
              </w:rPr>
            </w:pPr>
            <w:r w:rsidRPr="00D248B3">
              <w:rPr>
                <w:color w:val="002060"/>
              </w:rPr>
              <w:t xml:space="preserve">(ANCONITANA CALCIO A 5) </w:t>
            </w:r>
          </w:p>
        </w:tc>
      </w:tr>
      <w:tr w:rsidR="00BE20A5" w:rsidRPr="00D248B3" w14:paraId="29A6A047" w14:textId="77777777" w:rsidTr="007E2FFB">
        <w:tc>
          <w:tcPr>
            <w:tcW w:w="2200" w:type="dxa"/>
            <w:tcMar>
              <w:top w:w="20" w:type="dxa"/>
              <w:left w:w="20" w:type="dxa"/>
              <w:bottom w:w="20" w:type="dxa"/>
              <w:right w:w="20" w:type="dxa"/>
            </w:tcMar>
            <w:vAlign w:val="center"/>
            <w:hideMark/>
          </w:tcPr>
          <w:p w14:paraId="0D463AAA" w14:textId="77777777" w:rsidR="00BE20A5" w:rsidRPr="00D248B3" w:rsidRDefault="00BE20A5" w:rsidP="007E2FFB">
            <w:pPr>
              <w:pStyle w:val="movimento"/>
              <w:rPr>
                <w:color w:val="002060"/>
              </w:rPr>
            </w:pPr>
            <w:r w:rsidRPr="00D248B3">
              <w:rPr>
                <w:color w:val="002060"/>
              </w:rPr>
              <w:t>BALESTRA LORENZO</w:t>
            </w:r>
          </w:p>
        </w:tc>
        <w:tc>
          <w:tcPr>
            <w:tcW w:w="2200" w:type="dxa"/>
            <w:tcMar>
              <w:top w:w="20" w:type="dxa"/>
              <w:left w:w="20" w:type="dxa"/>
              <w:bottom w:w="20" w:type="dxa"/>
              <w:right w:w="20" w:type="dxa"/>
            </w:tcMar>
            <w:vAlign w:val="center"/>
            <w:hideMark/>
          </w:tcPr>
          <w:p w14:paraId="5A45332B" w14:textId="77777777" w:rsidR="00BE20A5" w:rsidRPr="00D248B3" w:rsidRDefault="00BE20A5" w:rsidP="007E2FFB">
            <w:pPr>
              <w:pStyle w:val="movimento2"/>
              <w:rPr>
                <w:color w:val="002060"/>
              </w:rPr>
            </w:pPr>
            <w:r w:rsidRPr="00D248B3">
              <w:rPr>
                <w:color w:val="002060"/>
              </w:rPr>
              <w:t xml:space="preserve">(AURORA TREIA) </w:t>
            </w:r>
          </w:p>
        </w:tc>
        <w:tc>
          <w:tcPr>
            <w:tcW w:w="800" w:type="dxa"/>
            <w:tcMar>
              <w:top w:w="20" w:type="dxa"/>
              <w:left w:w="20" w:type="dxa"/>
              <w:bottom w:w="20" w:type="dxa"/>
              <w:right w:w="20" w:type="dxa"/>
            </w:tcMar>
            <w:vAlign w:val="center"/>
            <w:hideMark/>
          </w:tcPr>
          <w:p w14:paraId="2BC8E74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55DE696" w14:textId="77777777" w:rsidR="00BE20A5" w:rsidRPr="00D248B3" w:rsidRDefault="00BE20A5" w:rsidP="007E2FFB">
            <w:pPr>
              <w:pStyle w:val="movimento"/>
              <w:rPr>
                <w:color w:val="002060"/>
              </w:rPr>
            </w:pPr>
            <w:r w:rsidRPr="00D248B3">
              <w:rPr>
                <w:color w:val="002060"/>
              </w:rPr>
              <w:t>DIOP MAMADOU</w:t>
            </w:r>
          </w:p>
        </w:tc>
        <w:tc>
          <w:tcPr>
            <w:tcW w:w="2200" w:type="dxa"/>
            <w:tcMar>
              <w:top w:w="20" w:type="dxa"/>
              <w:left w:w="20" w:type="dxa"/>
              <w:bottom w:w="20" w:type="dxa"/>
              <w:right w:w="20" w:type="dxa"/>
            </w:tcMar>
            <w:vAlign w:val="center"/>
            <w:hideMark/>
          </w:tcPr>
          <w:p w14:paraId="0E63E721" w14:textId="77777777" w:rsidR="00BE20A5" w:rsidRPr="00D248B3" w:rsidRDefault="00BE20A5" w:rsidP="007E2FFB">
            <w:pPr>
              <w:pStyle w:val="movimento2"/>
              <w:rPr>
                <w:color w:val="002060"/>
              </w:rPr>
            </w:pPr>
            <w:r w:rsidRPr="00D248B3">
              <w:rPr>
                <w:color w:val="002060"/>
              </w:rPr>
              <w:t xml:space="preserve">(AURORA TREIA) </w:t>
            </w:r>
          </w:p>
        </w:tc>
      </w:tr>
      <w:tr w:rsidR="00BE20A5" w:rsidRPr="00D248B3" w14:paraId="69D7ACC0" w14:textId="77777777" w:rsidTr="007E2FFB">
        <w:tc>
          <w:tcPr>
            <w:tcW w:w="2200" w:type="dxa"/>
            <w:tcMar>
              <w:top w:w="20" w:type="dxa"/>
              <w:left w:w="20" w:type="dxa"/>
              <w:bottom w:w="20" w:type="dxa"/>
              <w:right w:w="20" w:type="dxa"/>
            </w:tcMar>
            <w:vAlign w:val="center"/>
            <w:hideMark/>
          </w:tcPr>
          <w:p w14:paraId="785F7B9D" w14:textId="77777777" w:rsidR="00BE20A5" w:rsidRPr="00D248B3" w:rsidRDefault="00BE20A5" w:rsidP="007E2FFB">
            <w:pPr>
              <w:pStyle w:val="movimento"/>
              <w:rPr>
                <w:color w:val="002060"/>
              </w:rPr>
            </w:pPr>
            <w:r w:rsidRPr="00D248B3">
              <w:rPr>
                <w:color w:val="002060"/>
              </w:rPr>
              <w:t>LEONARDI LORENZO</w:t>
            </w:r>
          </w:p>
        </w:tc>
        <w:tc>
          <w:tcPr>
            <w:tcW w:w="2200" w:type="dxa"/>
            <w:tcMar>
              <w:top w:w="20" w:type="dxa"/>
              <w:left w:w="20" w:type="dxa"/>
              <w:bottom w:w="20" w:type="dxa"/>
              <w:right w:w="20" w:type="dxa"/>
            </w:tcMar>
            <w:vAlign w:val="center"/>
            <w:hideMark/>
          </w:tcPr>
          <w:p w14:paraId="02161C3E" w14:textId="77777777" w:rsidR="00BE20A5" w:rsidRPr="00D248B3" w:rsidRDefault="00BE20A5" w:rsidP="007E2FFB">
            <w:pPr>
              <w:pStyle w:val="movimento2"/>
              <w:rPr>
                <w:color w:val="002060"/>
              </w:rPr>
            </w:pPr>
            <w:r w:rsidRPr="00D248B3">
              <w:rPr>
                <w:color w:val="002060"/>
              </w:rPr>
              <w:t xml:space="preserve">(AURORA TREIA) </w:t>
            </w:r>
          </w:p>
        </w:tc>
        <w:tc>
          <w:tcPr>
            <w:tcW w:w="800" w:type="dxa"/>
            <w:tcMar>
              <w:top w:w="20" w:type="dxa"/>
              <w:left w:w="20" w:type="dxa"/>
              <w:bottom w:w="20" w:type="dxa"/>
              <w:right w:w="20" w:type="dxa"/>
            </w:tcMar>
            <w:vAlign w:val="center"/>
            <w:hideMark/>
          </w:tcPr>
          <w:p w14:paraId="254620B6"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E61A3B7" w14:textId="77777777" w:rsidR="00BE20A5" w:rsidRPr="00D248B3" w:rsidRDefault="00BE20A5" w:rsidP="007E2FFB">
            <w:pPr>
              <w:pStyle w:val="movimento"/>
              <w:rPr>
                <w:color w:val="002060"/>
              </w:rPr>
            </w:pPr>
            <w:r w:rsidRPr="00D248B3">
              <w:rPr>
                <w:color w:val="002060"/>
              </w:rPr>
              <w:t>FATTORI FEDERICO</w:t>
            </w:r>
          </w:p>
        </w:tc>
        <w:tc>
          <w:tcPr>
            <w:tcW w:w="2200" w:type="dxa"/>
            <w:tcMar>
              <w:top w:w="20" w:type="dxa"/>
              <w:left w:w="20" w:type="dxa"/>
              <w:bottom w:w="20" w:type="dxa"/>
              <w:right w:w="20" w:type="dxa"/>
            </w:tcMar>
            <w:vAlign w:val="center"/>
            <w:hideMark/>
          </w:tcPr>
          <w:p w14:paraId="52D2536F" w14:textId="77777777" w:rsidR="00BE20A5" w:rsidRPr="00D248B3" w:rsidRDefault="00BE20A5" w:rsidP="007E2FFB">
            <w:pPr>
              <w:pStyle w:val="movimento2"/>
              <w:rPr>
                <w:color w:val="002060"/>
              </w:rPr>
            </w:pPr>
            <w:r w:rsidRPr="00D248B3">
              <w:rPr>
                <w:color w:val="002060"/>
              </w:rPr>
              <w:t xml:space="preserve">(AVIS ARCEVIA 1964) </w:t>
            </w:r>
          </w:p>
        </w:tc>
      </w:tr>
      <w:tr w:rsidR="00BE20A5" w:rsidRPr="00D248B3" w14:paraId="7DA90AFC" w14:textId="77777777" w:rsidTr="007E2FFB">
        <w:tc>
          <w:tcPr>
            <w:tcW w:w="2200" w:type="dxa"/>
            <w:tcMar>
              <w:top w:w="20" w:type="dxa"/>
              <w:left w:w="20" w:type="dxa"/>
              <w:bottom w:w="20" w:type="dxa"/>
              <w:right w:w="20" w:type="dxa"/>
            </w:tcMar>
            <w:vAlign w:val="center"/>
            <w:hideMark/>
          </w:tcPr>
          <w:p w14:paraId="120B4361" w14:textId="77777777" w:rsidR="00BE20A5" w:rsidRPr="00D248B3" w:rsidRDefault="00BE20A5" w:rsidP="007E2FFB">
            <w:pPr>
              <w:pStyle w:val="movimento"/>
              <w:rPr>
                <w:color w:val="002060"/>
              </w:rPr>
            </w:pPr>
            <w:r w:rsidRPr="00D248B3">
              <w:rPr>
                <w:color w:val="002060"/>
              </w:rPr>
              <w:t>PAZIANI MANUELE</w:t>
            </w:r>
          </w:p>
        </w:tc>
        <w:tc>
          <w:tcPr>
            <w:tcW w:w="2200" w:type="dxa"/>
            <w:tcMar>
              <w:top w:w="20" w:type="dxa"/>
              <w:left w:w="20" w:type="dxa"/>
              <w:bottom w:w="20" w:type="dxa"/>
              <w:right w:w="20" w:type="dxa"/>
            </w:tcMar>
            <w:vAlign w:val="center"/>
            <w:hideMark/>
          </w:tcPr>
          <w:p w14:paraId="55249CDB" w14:textId="77777777" w:rsidR="00BE20A5" w:rsidRPr="00D248B3" w:rsidRDefault="00BE20A5" w:rsidP="007E2FFB">
            <w:pPr>
              <w:pStyle w:val="movimento2"/>
              <w:rPr>
                <w:color w:val="002060"/>
              </w:rPr>
            </w:pPr>
            <w:r w:rsidRPr="00D248B3">
              <w:rPr>
                <w:color w:val="002060"/>
              </w:rPr>
              <w:t xml:space="preserve">(CASTELBELLINO CALCIO A 5) </w:t>
            </w:r>
          </w:p>
        </w:tc>
        <w:tc>
          <w:tcPr>
            <w:tcW w:w="800" w:type="dxa"/>
            <w:tcMar>
              <w:top w:w="20" w:type="dxa"/>
              <w:left w:w="20" w:type="dxa"/>
              <w:bottom w:w="20" w:type="dxa"/>
              <w:right w:w="20" w:type="dxa"/>
            </w:tcMar>
            <w:vAlign w:val="center"/>
            <w:hideMark/>
          </w:tcPr>
          <w:p w14:paraId="78A2555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6B21939" w14:textId="77777777" w:rsidR="00BE20A5" w:rsidRPr="00D248B3" w:rsidRDefault="00BE20A5" w:rsidP="007E2FFB">
            <w:pPr>
              <w:pStyle w:val="movimento"/>
              <w:rPr>
                <w:color w:val="002060"/>
              </w:rPr>
            </w:pPr>
            <w:r w:rsidRPr="00D248B3">
              <w:rPr>
                <w:color w:val="002060"/>
              </w:rPr>
              <w:t>CAIMMI MATTEO</w:t>
            </w:r>
          </w:p>
        </w:tc>
        <w:tc>
          <w:tcPr>
            <w:tcW w:w="2200" w:type="dxa"/>
            <w:tcMar>
              <w:top w:w="20" w:type="dxa"/>
              <w:left w:w="20" w:type="dxa"/>
              <w:bottom w:w="20" w:type="dxa"/>
              <w:right w:w="20" w:type="dxa"/>
            </w:tcMar>
            <w:vAlign w:val="center"/>
            <w:hideMark/>
          </w:tcPr>
          <w:p w14:paraId="797E4EFC" w14:textId="77777777" w:rsidR="00BE20A5" w:rsidRPr="00D248B3" w:rsidRDefault="00BE20A5" w:rsidP="007E2FFB">
            <w:pPr>
              <w:pStyle w:val="movimento2"/>
              <w:rPr>
                <w:color w:val="002060"/>
              </w:rPr>
            </w:pPr>
            <w:r w:rsidRPr="00D248B3">
              <w:rPr>
                <w:color w:val="002060"/>
              </w:rPr>
              <w:t xml:space="preserve">(CHIARAVALLE FUTSAL) </w:t>
            </w:r>
          </w:p>
        </w:tc>
      </w:tr>
      <w:tr w:rsidR="00BE20A5" w:rsidRPr="00D248B3" w14:paraId="7407BE66" w14:textId="77777777" w:rsidTr="007E2FFB">
        <w:tc>
          <w:tcPr>
            <w:tcW w:w="2200" w:type="dxa"/>
            <w:tcMar>
              <w:top w:w="20" w:type="dxa"/>
              <w:left w:w="20" w:type="dxa"/>
              <w:bottom w:w="20" w:type="dxa"/>
              <w:right w:w="20" w:type="dxa"/>
            </w:tcMar>
            <w:vAlign w:val="center"/>
            <w:hideMark/>
          </w:tcPr>
          <w:p w14:paraId="5917660C" w14:textId="77777777" w:rsidR="00BE20A5" w:rsidRPr="00D248B3" w:rsidRDefault="00BE20A5" w:rsidP="007E2FFB">
            <w:pPr>
              <w:pStyle w:val="movimento"/>
              <w:rPr>
                <w:color w:val="002060"/>
              </w:rPr>
            </w:pPr>
            <w:r w:rsidRPr="00D248B3">
              <w:rPr>
                <w:color w:val="002060"/>
              </w:rPr>
              <w:t>CRISTIANI GIANLUCA</w:t>
            </w:r>
          </w:p>
        </w:tc>
        <w:tc>
          <w:tcPr>
            <w:tcW w:w="2200" w:type="dxa"/>
            <w:tcMar>
              <w:top w:w="20" w:type="dxa"/>
              <w:left w:w="20" w:type="dxa"/>
              <w:bottom w:w="20" w:type="dxa"/>
              <w:right w:w="20" w:type="dxa"/>
            </w:tcMar>
            <w:vAlign w:val="center"/>
            <w:hideMark/>
          </w:tcPr>
          <w:p w14:paraId="71B2C7FA" w14:textId="77777777" w:rsidR="00BE20A5" w:rsidRPr="00D248B3" w:rsidRDefault="00BE20A5" w:rsidP="007E2FFB">
            <w:pPr>
              <w:pStyle w:val="movimento2"/>
              <w:rPr>
                <w:color w:val="002060"/>
              </w:rPr>
            </w:pPr>
            <w:r w:rsidRPr="00D248B3">
              <w:rPr>
                <w:color w:val="002060"/>
              </w:rPr>
              <w:t xml:space="preserve">(CHIARAVALLE FUTSAL) </w:t>
            </w:r>
          </w:p>
        </w:tc>
        <w:tc>
          <w:tcPr>
            <w:tcW w:w="800" w:type="dxa"/>
            <w:tcMar>
              <w:top w:w="20" w:type="dxa"/>
              <w:left w:w="20" w:type="dxa"/>
              <w:bottom w:w="20" w:type="dxa"/>
              <w:right w:w="20" w:type="dxa"/>
            </w:tcMar>
            <w:vAlign w:val="center"/>
            <w:hideMark/>
          </w:tcPr>
          <w:p w14:paraId="72AEB80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3D7E334" w14:textId="77777777" w:rsidR="00BE20A5" w:rsidRPr="00D248B3" w:rsidRDefault="00BE20A5" w:rsidP="007E2FFB">
            <w:pPr>
              <w:pStyle w:val="movimento"/>
              <w:rPr>
                <w:color w:val="002060"/>
              </w:rPr>
            </w:pPr>
            <w:r w:rsidRPr="00D248B3">
              <w:rPr>
                <w:color w:val="002060"/>
              </w:rPr>
              <w:t>IOIO ALESSIO</w:t>
            </w:r>
          </w:p>
        </w:tc>
        <w:tc>
          <w:tcPr>
            <w:tcW w:w="2200" w:type="dxa"/>
            <w:tcMar>
              <w:top w:w="20" w:type="dxa"/>
              <w:left w:w="20" w:type="dxa"/>
              <w:bottom w:w="20" w:type="dxa"/>
              <w:right w:w="20" w:type="dxa"/>
            </w:tcMar>
            <w:vAlign w:val="center"/>
            <w:hideMark/>
          </w:tcPr>
          <w:p w14:paraId="7C340DF1" w14:textId="77777777" w:rsidR="00BE20A5" w:rsidRPr="00D248B3" w:rsidRDefault="00BE20A5" w:rsidP="007E2FFB">
            <w:pPr>
              <w:pStyle w:val="movimento2"/>
              <w:rPr>
                <w:color w:val="002060"/>
              </w:rPr>
            </w:pPr>
            <w:r w:rsidRPr="00D248B3">
              <w:rPr>
                <w:color w:val="002060"/>
              </w:rPr>
              <w:t xml:space="preserve">(FUTSAL MONTEMARCIANO C5) </w:t>
            </w:r>
          </w:p>
        </w:tc>
      </w:tr>
      <w:tr w:rsidR="00BE20A5" w:rsidRPr="00D248B3" w14:paraId="13711BF3" w14:textId="77777777" w:rsidTr="007E2FFB">
        <w:tc>
          <w:tcPr>
            <w:tcW w:w="2200" w:type="dxa"/>
            <w:tcMar>
              <w:top w:w="20" w:type="dxa"/>
              <w:left w:w="20" w:type="dxa"/>
              <w:bottom w:w="20" w:type="dxa"/>
              <w:right w:w="20" w:type="dxa"/>
            </w:tcMar>
            <w:vAlign w:val="center"/>
            <w:hideMark/>
          </w:tcPr>
          <w:p w14:paraId="682045F7" w14:textId="77777777" w:rsidR="00BE20A5" w:rsidRPr="00D248B3" w:rsidRDefault="00BE20A5" w:rsidP="007E2FFB">
            <w:pPr>
              <w:pStyle w:val="movimento"/>
              <w:rPr>
                <w:color w:val="002060"/>
              </w:rPr>
            </w:pPr>
            <w:r w:rsidRPr="00D248B3">
              <w:rPr>
                <w:color w:val="002060"/>
              </w:rPr>
              <w:t>SORCINELLI ALEX</w:t>
            </w:r>
          </w:p>
        </w:tc>
        <w:tc>
          <w:tcPr>
            <w:tcW w:w="2200" w:type="dxa"/>
            <w:tcMar>
              <w:top w:w="20" w:type="dxa"/>
              <w:left w:w="20" w:type="dxa"/>
              <w:bottom w:w="20" w:type="dxa"/>
              <w:right w:w="20" w:type="dxa"/>
            </w:tcMar>
            <w:vAlign w:val="center"/>
            <w:hideMark/>
          </w:tcPr>
          <w:p w14:paraId="3928F8C3" w14:textId="77777777" w:rsidR="00BE20A5" w:rsidRPr="00D248B3" w:rsidRDefault="00BE20A5" w:rsidP="007E2FFB">
            <w:pPr>
              <w:pStyle w:val="movimento2"/>
              <w:rPr>
                <w:color w:val="002060"/>
              </w:rPr>
            </w:pPr>
            <w:r w:rsidRPr="00D248B3">
              <w:rPr>
                <w:color w:val="002060"/>
              </w:rPr>
              <w:t xml:space="preserve">(FUTSAL MONTEMARCIANO C5) </w:t>
            </w:r>
          </w:p>
        </w:tc>
        <w:tc>
          <w:tcPr>
            <w:tcW w:w="800" w:type="dxa"/>
            <w:tcMar>
              <w:top w:w="20" w:type="dxa"/>
              <w:left w:w="20" w:type="dxa"/>
              <w:bottom w:w="20" w:type="dxa"/>
              <w:right w:w="20" w:type="dxa"/>
            </w:tcMar>
            <w:vAlign w:val="center"/>
            <w:hideMark/>
          </w:tcPr>
          <w:p w14:paraId="73DC171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D6FE8A3" w14:textId="77777777" w:rsidR="00BE20A5" w:rsidRPr="00D248B3" w:rsidRDefault="00BE20A5" w:rsidP="007E2FFB">
            <w:pPr>
              <w:pStyle w:val="movimento"/>
              <w:rPr>
                <w:color w:val="002060"/>
              </w:rPr>
            </w:pPr>
            <w:r w:rsidRPr="00D248B3">
              <w:rPr>
                <w:color w:val="002060"/>
              </w:rPr>
              <w:t>MIGLIETTA RICCARDO</w:t>
            </w:r>
          </w:p>
        </w:tc>
        <w:tc>
          <w:tcPr>
            <w:tcW w:w="2200" w:type="dxa"/>
            <w:tcMar>
              <w:top w:w="20" w:type="dxa"/>
              <w:left w:w="20" w:type="dxa"/>
              <w:bottom w:w="20" w:type="dxa"/>
              <w:right w:w="20" w:type="dxa"/>
            </w:tcMar>
            <w:vAlign w:val="center"/>
            <w:hideMark/>
          </w:tcPr>
          <w:p w14:paraId="293C901B" w14:textId="77777777" w:rsidR="00BE20A5" w:rsidRPr="00D248B3" w:rsidRDefault="00BE20A5" w:rsidP="007E2FFB">
            <w:pPr>
              <w:pStyle w:val="movimento2"/>
              <w:rPr>
                <w:color w:val="002060"/>
              </w:rPr>
            </w:pPr>
            <w:r w:rsidRPr="00D248B3">
              <w:rPr>
                <w:color w:val="002060"/>
              </w:rPr>
              <w:t xml:space="preserve">(FUTSAL PRANDONE) </w:t>
            </w:r>
          </w:p>
        </w:tc>
      </w:tr>
      <w:tr w:rsidR="00BE20A5" w:rsidRPr="00D248B3" w14:paraId="528150E2" w14:textId="77777777" w:rsidTr="007E2FFB">
        <w:tc>
          <w:tcPr>
            <w:tcW w:w="2200" w:type="dxa"/>
            <w:tcMar>
              <w:top w:w="20" w:type="dxa"/>
              <w:left w:w="20" w:type="dxa"/>
              <w:bottom w:w="20" w:type="dxa"/>
              <w:right w:w="20" w:type="dxa"/>
            </w:tcMar>
            <w:vAlign w:val="center"/>
            <w:hideMark/>
          </w:tcPr>
          <w:p w14:paraId="7549FF55" w14:textId="77777777" w:rsidR="00BE20A5" w:rsidRPr="00D248B3" w:rsidRDefault="00BE20A5" w:rsidP="007E2FFB">
            <w:pPr>
              <w:pStyle w:val="movimento"/>
              <w:rPr>
                <w:color w:val="002060"/>
              </w:rPr>
            </w:pPr>
            <w:r w:rsidRPr="00D248B3">
              <w:rPr>
                <w:color w:val="002060"/>
              </w:rPr>
              <w:t>MONCERI MATTIA</w:t>
            </w:r>
          </w:p>
        </w:tc>
        <w:tc>
          <w:tcPr>
            <w:tcW w:w="2200" w:type="dxa"/>
            <w:tcMar>
              <w:top w:w="20" w:type="dxa"/>
              <w:left w:w="20" w:type="dxa"/>
              <w:bottom w:w="20" w:type="dxa"/>
              <w:right w:w="20" w:type="dxa"/>
            </w:tcMar>
            <w:vAlign w:val="center"/>
            <w:hideMark/>
          </w:tcPr>
          <w:p w14:paraId="32D559B7" w14:textId="77777777" w:rsidR="00BE20A5" w:rsidRPr="00D248B3" w:rsidRDefault="00BE20A5" w:rsidP="007E2FFB">
            <w:pPr>
              <w:pStyle w:val="movimento2"/>
              <w:rPr>
                <w:color w:val="002060"/>
              </w:rPr>
            </w:pPr>
            <w:r w:rsidRPr="00D248B3">
              <w:rPr>
                <w:color w:val="002060"/>
              </w:rPr>
              <w:t xml:space="preserve">(GNANO 04) </w:t>
            </w:r>
          </w:p>
        </w:tc>
        <w:tc>
          <w:tcPr>
            <w:tcW w:w="800" w:type="dxa"/>
            <w:tcMar>
              <w:top w:w="20" w:type="dxa"/>
              <w:left w:w="20" w:type="dxa"/>
              <w:bottom w:w="20" w:type="dxa"/>
              <w:right w:w="20" w:type="dxa"/>
            </w:tcMar>
            <w:vAlign w:val="center"/>
            <w:hideMark/>
          </w:tcPr>
          <w:p w14:paraId="3DDF827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29C1566" w14:textId="77777777" w:rsidR="00BE20A5" w:rsidRPr="00D248B3" w:rsidRDefault="00BE20A5" w:rsidP="007E2FFB">
            <w:pPr>
              <w:pStyle w:val="movimento"/>
              <w:rPr>
                <w:color w:val="002060"/>
              </w:rPr>
            </w:pPr>
            <w:r w:rsidRPr="00D248B3">
              <w:rPr>
                <w:color w:val="002060"/>
              </w:rPr>
              <w:t>ALLEGREZZA NICOLO</w:t>
            </w:r>
          </w:p>
        </w:tc>
        <w:tc>
          <w:tcPr>
            <w:tcW w:w="2200" w:type="dxa"/>
            <w:tcMar>
              <w:top w:w="20" w:type="dxa"/>
              <w:left w:w="20" w:type="dxa"/>
              <w:bottom w:w="20" w:type="dxa"/>
              <w:right w:w="20" w:type="dxa"/>
            </w:tcMar>
            <w:vAlign w:val="center"/>
            <w:hideMark/>
          </w:tcPr>
          <w:p w14:paraId="78EDB68E" w14:textId="77777777" w:rsidR="00BE20A5" w:rsidRPr="00D248B3" w:rsidRDefault="00BE20A5" w:rsidP="007E2FFB">
            <w:pPr>
              <w:pStyle w:val="movimento2"/>
              <w:rPr>
                <w:color w:val="002060"/>
              </w:rPr>
            </w:pPr>
            <w:r w:rsidRPr="00D248B3">
              <w:rPr>
                <w:color w:val="002060"/>
              </w:rPr>
              <w:t xml:space="preserve">(LUCREZIA CALCIO A 5) </w:t>
            </w:r>
          </w:p>
        </w:tc>
      </w:tr>
      <w:tr w:rsidR="00BE20A5" w:rsidRPr="00D248B3" w14:paraId="137EADE2" w14:textId="77777777" w:rsidTr="007E2FFB">
        <w:tc>
          <w:tcPr>
            <w:tcW w:w="2200" w:type="dxa"/>
            <w:tcMar>
              <w:top w:w="20" w:type="dxa"/>
              <w:left w:w="20" w:type="dxa"/>
              <w:bottom w:w="20" w:type="dxa"/>
              <w:right w:w="20" w:type="dxa"/>
            </w:tcMar>
            <w:vAlign w:val="center"/>
            <w:hideMark/>
          </w:tcPr>
          <w:p w14:paraId="4608CC23" w14:textId="77777777" w:rsidR="00BE20A5" w:rsidRPr="00D248B3" w:rsidRDefault="00BE20A5" w:rsidP="007E2FFB">
            <w:pPr>
              <w:pStyle w:val="movimento"/>
              <w:rPr>
                <w:color w:val="002060"/>
              </w:rPr>
            </w:pPr>
            <w:r w:rsidRPr="00D248B3">
              <w:rPr>
                <w:color w:val="002060"/>
              </w:rPr>
              <w:t>BACCHIOCCHI DAVIDE</w:t>
            </w:r>
          </w:p>
        </w:tc>
        <w:tc>
          <w:tcPr>
            <w:tcW w:w="2200" w:type="dxa"/>
            <w:tcMar>
              <w:top w:w="20" w:type="dxa"/>
              <w:left w:w="20" w:type="dxa"/>
              <w:bottom w:w="20" w:type="dxa"/>
              <w:right w:w="20" w:type="dxa"/>
            </w:tcMar>
            <w:vAlign w:val="center"/>
            <w:hideMark/>
          </w:tcPr>
          <w:p w14:paraId="5A8C32FB" w14:textId="77777777" w:rsidR="00BE20A5" w:rsidRPr="00D248B3" w:rsidRDefault="00BE20A5" w:rsidP="007E2FFB">
            <w:pPr>
              <w:pStyle w:val="movimento2"/>
              <w:rPr>
                <w:color w:val="002060"/>
              </w:rPr>
            </w:pPr>
            <w:r w:rsidRPr="00D248B3">
              <w:rPr>
                <w:color w:val="002060"/>
              </w:rPr>
              <w:t xml:space="preserve">(NEW ACADEMY) </w:t>
            </w:r>
          </w:p>
        </w:tc>
        <w:tc>
          <w:tcPr>
            <w:tcW w:w="800" w:type="dxa"/>
            <w:tcMar>
              <w:top w:w="20" w:type="dxa"/>
              <w:left w:w="20" w:type="dxa"/>
              <w:bottom w:w="20" w:type="dxa"/>
              <w:right w:w="20" w:type="dxa"/>
            </w:tcMar>
            <w:vAlign w:val="center"/>
            <w:hideMark/>
          </w:tcPr>
          <w:p w14:paraId="4F8C9FF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0E1F6A9" w14:textId="77777777" w:rsidR="00BE20A5" w:rsidRPr="00D248B3" w:rsidRDefault="00BE20A5" w:rsidP="007E2FFB">
            <w:pPr>
              <w:pStyle w:val="movimento"/>
              <w:rPr>
                <w:color w:val="002060"/>
              </w:rPr>
            </w:pPr>
            <w:r w:rsidRPr="00D248B3">
              <w:rPr>
                <w:color w:val="002060"/>
              </w:rPr>
              <w:t>GUERRI GIOVANNI</w:t>
            </w:r>
          </w:p>
        </w:tc>
        <w:tc>
          <w:tcPr>
            <w:tcW w:w="2200" w:type="dxa"/>
            <w:tcMar>
              <w:top w:w="20" w:type="dxa"/>
              <w:left w:w="20" w:type="dxa"/>
              <w:bottom w:w="20" w:type="dxa"/>
              <w:right w:w="20" w:type="dxa"/>
            </w:tcMar>
            <w:vAlign w:val="center"/>
            <w:hideMark/>
          </w:tcPr>
          <w:p w14:paraId="57C09E1D" w14:textId="77777777" w:rsidR="00BE20A5" w:rsidRPr="00D248B3" w:rsidRDefault="00BE20A5" w:rsidP="007E2FFB">
            <w:pPr>
              <w:pStyle w:val="movimento2"/>
              <w:rPr>
                <w:color w:val="002060"/>
              </w:rPr>
            </w:pPr>
            <w:r w:rsidRPr="00D248B3">
              <w:rPr>
                <w:color w:val="002060"/>
              </w:rPr>
              <w:t xml:space="preserve">(NEW ACADEMY) </w:t>
            </w:r>
          </w:p>
        </w:tc>
      </w:tr>
      <w:tr w:rsidR="00BE20A5" w:rsidRPr="00D248B3" w14:paraId="152155F4" w14:textId="77777777" w:rsidTr="007E2FFB">
        <w:tc>
          <w:tcPr>
            <w:tcW w:w="2200" w:type="dxa"/>
            <w:tcMar>
              <w:top w:w="20" w:type="dxa"/>
              <w:left w:w="20" w:type="dxa"/>
              <w:bottom w:w="20" w:type="dxa"/>
              <w:right w:w="20" w:type="dxa"/>
            </w:tcMar>
            <w:vAlign w:val="center"/>
            <w:hideMark/>
          </w:tcPr>
          <w:p w14:paraId="7DE1676D" w14:textId="77777777" w:rsidR="00BE20A5" w:rsidRPr="00D248B3" w:rsidRDefault="00BE20A5" w:rsidP="007E2FFB">
            <w:pPr>
              <w:pStyle w:val="movimento"/>
              <w:rPr>
                <w:color w:val="002060"/>
              </w:rPr>
            </w:pPr>
            <w:r w:rsidRPr="00D248B3">
              <w:rPr>
                <w:color w:val="002060"/>
              </w:rPr>
              <w:t>FAVETTI CLEVERSON</w:t>
            </w:r>
          </w:p>
        </w:tc>
        <w:tc>
          <w:tcPr>
            <w:tcW w:w="2200" w:type="dxa"/>
            <w:tcMar>
              <w:top w:w="20" w:type="dxa"/>
              <w:left w:w="20" w:type="dxa"/>
              <w:bottom w:w="20" w:type="dxa"/>
              <w:right w:w="20" w:type="dxa"/>
            </w:tcMar>
            <w:vAlign w:val="center"/>
            <w:hideMark/>
          </w:tcPr>
          <w:p w14:paraId="4B49C6DE" w14:textId="77777777" w:rsidR="00BE20A5" w:rsidRPr="00D248B3" w:rsidRDefault="00BE20A5" w:rsidP="007E2FFB">
            <w:pPr>
              <w:pStyle w:val="movimento2"/>
              <w:rPr>
                <w:color w:val="002060"/>
              </w:rPr>
            </w:pPr>
            <w:r w:rsidRPr="00D248B3">
              <w:rPr>
                <w:color w:val="002060"/>
              </w:rPr>
              <w:t xml:space="preserve">(NUOVA JUVENTINA FFC) </w:t>
            </w:r>
          </w:p>
        </w:tc>
        <w:tc>
          <w:tcPr>
            <w:tcW w:w="800" w:type="dxa"/>
            <w:tcMar>
              <w:top w:w="20" w:type="dxa"/>
              <w:left w:w="20" w:type="dxa"/>
              <w:bottom w:w="20" w:type="dxa"/>
              <w:right w:w="20" w:type="dxa"/>
            </w:tcMar>
            <w:vAlign w:val="center"/>
            <w:hideMark/>
          </w:tcPr>
          <w:p w14:paraId="685F1FA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44EC7FA" w14:textId="77777777" w:rsidR="00BE20A5" w:rsidRPr="00D248B3" w:rsidRDefault="00BE20A5" w:rsidP="007E2FFB">
            <w:pPr>
              <w:pStyle w:val="movimento"/>
              <w:rPr>
                <w:color w:val="002060"/>
              </w:rPr>
            </w:pPr>
            <w:r w:rsidRPr="00D248B3">
              <w:rPr>
                <w:color w:val="002060"/>
              </w:rPr>
              <w:t>FABBRONI MARCO</w:t>
            </w:r>
          </w:p>
        </w:tc>
        <w:tc>
          <w:tcPr>
            <w:tcW w:w="2200" w:type="dxa"/>
            <w:tcMar>
              <w:top w:w="20" w:type="dxa"/>
              <w:left w:w="20" w:type="dxa"/>
              <w:bottom w:w="20" w:type="dxa"/>
              <w:right w:w="20" w:type="dxa"/>
            </w:tcMar>
            <w:vAlign w:val="center"/>
            <w:hideMark/>
          </w:tcPr>
          <w:p w14:paraId="7D5A8806" w14:textId="77777777" w:rsidR="00BE20A5" w:rsidRPr="00D248B3" w:rsidRDefault="00BE20A5" w:rsidP="007E2FFB">
            <w:pPr>
              <w:pStyle w:val="movimento2"/>
              <w:rPr>
                <w:color w:val="002060"/>
              </w:rPr>
            </w:pPr>
            <w:r w:rsidRPr="00D248B3">
              <w:rPr>
                <w:color w:val="002060"/>
              </w:rPr>
              <w:t xml:space="preserve">(OLYMPIA FANO C5) </w:t>
            </w:r>
          </w:p>
        </w:tc>
      </w:tr>
      <w:tr w:rsidR="00BE20A5" w:rsidRPr="00D248B3" w14:paraId="2BDD1F6B" w14:textId="77777777" w:rsidTr="007E2FFB">
        <w:tc>
          <w:tcPr>
            <w:tcW w:w="2200" w:type="dxa"/>
            <w:tcMar>
              <w:top w:w="20" w:type="dxa"/>
              <w:left w:w="20" w:type="dxa"/>
              <w:bottom w:w="20" w:type="dxa"/>
              <w:right w:w="20" w:type="dxa"/>
            </w:tcMar>
            <w:vAlign w:val="center"/>
            <w:hideMark/>
          </w:tcPr>
          <w:p w14:paraId="3AEB2A36" w14:textId="77777777" w:rsidR="00BE20A5" w:rsidRPr="00D248B3" w:rsidRDefault="00BE20A5" w:rsidP="007E2FFB">
            <w:pPr>
              <w:pStyle w:val="movimento"/>
              <w:rPr>
                <w:color w:val="002060"/>
              </w:rPr>
            </w:pPr>
            <w:r w:rsidRPr="00D248B3">
              <w:rPr>
                <w:color w:val="002060"/>
              </w:rPr>
              <w:t>BERTOZZI SAMUELE</w:t>
            </w:r>
          </w:p>
        </w:tc>
        <w:tc>
          <w:tcPr>
            <w:tcW w:w="2200" w:type="dxa"/>
            <w:tcMar>
              <w:top w:w="20" w:type="dxa"/>
              <w:left w:w="20" w:type="dxa"/>
              <w:bottom w:w="20" w:type="dxa"/>
              <w:right w:w="20" w:type="dxa"/>
            </w:tcMar>
            <w:vAlign w:val="center"/>
            <w:hideMark/>
          </w:tcPr>
          <w:p w14:paraId="6ABF38C6" w14:textId="77777777" w:rsidR="00BE20A5" w:rsidRPr="00D248B3" w:rsidRDefault="00BE20A5" w:rsidP="007E2FFB">
            <w:pPr>
              <w:pStyle w:val="movimento2"/>
              <w:rPr>
                <w:color w:val="002060"/>
              </w:rPr>
            </w:pPr>
            <w:r w:rsidRPr="00D248B3">
              <w:rPr>
                <w:color w:val="002060"/>
              </w:rPr>
              <w:t xml:space="preserve">(PIEVE D ICO CALCIO A 5) </w:t>
            </w:r>
          </w:p>
        </w:tc>
        <w:tc>
          <w:tcPr>
            <w:tcW w:w="800" w:type="dxa"/>
            <w:tcMar>
              <w:top w:w="20" w:type="dxa"/>
              <w:left w:w="20" w:type="dxa"/>
              <w:bottom w:w="20" w:type="dxa"/>
              <w:right w:w="20" w:type="dxa"/>
            </w:tcMar>
            <w:vAlign w:val="center"/>
            <w:hideMark/>
          </w:tcPr>
          <w:p w14:paraId="44F1F7F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1C3B2FA" w14:textId="77777777" w:rsidR="00BE20A5" w:rsidRPr="00D248B3" w:rsidRDefault="00BE20A5" w:rsidP="007E2FFB">
            <w:pPr>
              <w:pStyle w:val="movimento"/>
              <w:rPr>
                <w:color w:val="002060"/>
              </w:rPr>
            </w:pPr>
            <w:r w:rsidRPr="00D248B3">
              <w:rPr>
                <w:color w:val="002060"/>
              </w:rPr>
              <w:t>SACCHI GIULIO</w:t>
            </w:r>
          </w:p>
        </w:tc>
        <w:tc>
          <w:tcPr>
            <w:tcW w:w="2200" w:type="dxa"/>
            <w:tcMar>
              <w:top w:w="20" w:type="dxa"/>
              <w:left w:w="20" w:type="dxa"/>
              <w:bottom w:w="20" w:type="dxa"/>
              <w:right w:w="20" w:type="dxa"/>
            </w:tcMar>
            <w:vAlign w:val="center"/>
            <w:hideMark/>
          </w:tcPr>
          <w:p w14:paraId="1BB5E349" w14:textId="77777777" w:rsidR="00BE20A5" w:rsidRPr="00D248B3" w:rsidRDefault="00BE20A5" w:rsidP="007E2FFB">
            <w:pPr>
              <w:pStyle w:val="movimento2"/>
              <w:rPr>
                <w:color w:val="002060"/>
              </w:rPr>
            </w:pPr>
            <w:r w:rsidRPr="00D248B3">
              <w:rPr>
                <w:color w:val="002060"/>
              </w:rPr>
              <w:t xml:space="preserve">(PIEVE D ICO CALCIO A 5) </w:t>
            </w:r>
          </w:p>
        </w:tc>
      </w:tr>
      <w:tr w:rsidR="00BE20A5" w:rsidRPr="00D248B3" w14:paraId="329D2443" w14:textId="77777777" w:rsidTr="007E2FFB">
        <w:tc>
          <w:tcPr>
            <w:tcW w:w="2200" w:type="dxa"/>
            <w:tcMar>
              <w:top w:w="20" w:type="dxa"/>
              <w:left w:w="20" w:type="dxa"/>
              <w:bottom w:w="20" w:type="dxa"/>
              <w:right w:w="20" w:type="dxa"/>
            </w:tcMar>
            <w:vAlign w:val="center"/>
            <w:hideMark/>
          </w:tcPr>
          <w:p w14:paraId="5D0B12AD" w14:textId="77777777" w:rsidR="00BE20A5" w:rsidRPr="00D248B3" w:rsidRDefault="00BE20A5" w:rsidP="007E2FFB">
            <w:pPr>
              <w:pStyle w:val="movimento"/>
              <w:rPr>
                <w:color w:val="002060"/>
              </w:rPr>
            </w:pPr>
            <w:r w:rsidRPr="00D248B3">
              <w:rPr>
                <w:color w:val="002060"/>
              </w:rPr>
              <w:t>CICCARELLI DENIS</w:t>
            </w:r>
          </w:p>
        </w:tc>
        <w:tc>
          <w:tcPr>
            <w:tcW w:w="2200" w:type="dxa"/>
            <w:tcMar>
              <w:top w:w="20" w:type="dxa"/>
              <w:left w:w="20" w:type="dxa"/>
              <w:bottom w:w="20" w:type="dxa"/>
              <w:right w:w="20" w:type="dxa"/>
            </w:tcMar>
            <w:vAlign w:val="center"/>
            <w:hideMark/>
          </w:tcPr>
          <w:p w14:paraId="0CD869A4" w14:textId="77777777" w:rsidR="00BE20A5" w:rsidRPr="00D248B3" w:rsidRDefault="00BE20A5" w:rsidP="007E2FFB">
            <w:pPr>
              <w:pStyle w:val="movimento2"/>
              <w:rPr>
                <w:color w:val="002060"/>
              </w:rPr>
            </w:pPr>
            <w:r w:rsidRPr="00D248B3">
              <w:rPr>
                <w:color w:val="002060"/>
              </w:rPr>
              <w:t xml:space="preserve">(REAL EAGLES VIRTUS PAGLIA) </w:t>
            </w:r>
          </w:p>
        </w:tc>
        <w:tc>
          <w:tcPr>
            <w:tcW w:w="800" w:type="dxa"/>
            <w:tcMar>
              <w:top w:w="20" w:type="dxa"/>
              <w:left w:w="20" w:type="dxa"/>
              <w:bottom w:w="20" w:type="dxa"/>
              <w:right w:w="20" w:type="dxa"/>
            </w:tcMar>
            <w:vAlign w:val="center"/>
            <w:hideMark/>
          </w:tcPr>
          <w:p w14:paraId="6559768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42594A7" w14:textId="77777777" w:rsidR="00BE20A5" w:rsidRPr="00D248B3" w:rsidRDefault="00BE20A5" w:rsidP="007E2FFB">
            <w:pPr>
              <w:pStyle w:val="movimento"/>
              <w:rPr>
                <w:color w:val="002060"/>
              </w:rPr>
            </w:pPr>
            <w:r w:rsidRPr="00D248B3">
              <w:rPr>
                <w:color w:val="002060"/>
              </w:rPr>
              <w:t>CLEMENTI DANILO</w:t>
            </w:r>
          </w:p>
        </w:tc>
        <w:tc>
          <w:tcPr>
            <w:tcW w:w="2200" w:type="dxa"/>
            <w:tcMar>
              <w:top w:w="20" w:type="dxa"/>
              <w:left w:w="20" w:type="dxa"/>
              <w:bottom w:w="20" w:type="dxa"/>
              <w:right w:w="20" w:type="dxa"/>
            </w:tcMar>
            <w:vAlign w:val="center"/>
            <w:hideMark/>
          </w:tcPr>
          <w:p w14:paraId="20C4A290" w14:textId="77777777" w:rsidR="00BE20A5" w:rsidRPr="00D248B3" w:rsidRDefault="00BE20A5" w:rsidP="007E2FFB">
            <w:pPr>
              <w:pStyle w:val="movimento2"/>
              <w:rPr>
                <w:color w:val="002060"/>
              </w:rPr>
            </w:pPr>
            <w:r w:rsidRPr="00D248B3">
              <w:rPr>
                <w:color w:val="002060"/>
              </w:rPr>
              <w:t xml:space="preserve">(RIVIERA DELLE PALME) </w:t>
            </w:r>
          </w:p>
        </w:tc>
      </w:tr>
      <w:tr w:rsidR="00BE20A5" w:rsidRPr="00D248B3" w14:paraId="1A84A3F6" w14:textId="77777777" w:rsidTr="007E2FFB">
        <w:tc>
          <w:tcPr>
            <w:tcW w:w="2200" w:type="dxa"/>
            <w:tcMar>
              <w:top w:w="20" w:type="dxa"/>
              <w:left w:w="20" w:type="dxa"/>
              <w:bottom w:w="20" w:type="dxa"/>
              <w:right w:w="20" w:type="dxa"/>
            </w:tcMar>
            <w:vAlign w:val="center"/>
            <w:hideMark/>
          </w:tcPr>
          <w:p w14:paraId="5184EFC9" w14:textId="77777777" w:rsidR="00BE20A5" w:rsidRPr="00D248B3" w:rsidRDefault="00BE20A5" w:rsidP="007E2FFB">
            <w:pPr>
              <w:pStyle w:val="movimento"/>
              <w:rPr>
                <w:color w:val="002060"/>
              </w:rPr>
            </w:pPr>
            <w:r w:rsidRPr="00D248B3">
              <w:rPr>
                <w:color w:val="002060"/>
              </w:rPr>
              <w:t>CAPRIOTTI MATTEO</w:t>
            </w:r>
          </w:p>
        </w:tc>
        <w:tc>
          <w:tcPr>
            <w:tcW w:w="2200" w:type="dxa"/>
            <w:tcMar>
              <w:top w:w="20" w:type="dxa"/>
              <w:left w:w="20" w:type="dxa"/>
              <w:bottom w:w="20" w:type="dxa"/>
              <w:right w:w="20" w:type="dxa"/>
            </w:tcMar>
            <w:vAlign w:val="center"/>
            <w:hideMark/>
          </w:tcPr>
          <w:p w14:paraId="73EFDCDD" w14:textId="77777777" w:rsidR="00BE20A5" w:rsidRPr="00D248B3" w:rsidRDefault="00BE20A5" w:rsidP="007E2FFB">
            <w:pPr>
              <w:pStyle w:val="movimento2"/>
              <w:rPr>
                <w:color w:val="002060"/>
              </w:rPr>
            </w:pPr>
            <w:r w:rsidRPr="00D248B3">
              <w:rPr>
                <w:color w:val="002060"/>
              </w:rPr>
              <w:t xml:space="preserve">(ROCCAFLUVIONE) </w:t>
            </w:r>
          </w:p>
        </w:tc>
        <w:tc>
          <w:tcPr>
            <w:tcW w:w="800" w:type="dxa"/>
            <w:tcMar>
              <w:top w:w="20" w:type="dxa"/>
              <w:left w:w="20" w:type="dxa"/>
              <w:bottom w:w="20" w:type="dxa"/>
              <w:right w:w="20" w:type="dxa"/>
            </w:tcMar>
            <w:vAlign w:val="center"/>
            <w:hideMark/>
          </w:tcPr>
          <w:p w14:paraId="53F90B3C"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430EDDE" w14:textId="77777777" w:rsidR="00BE20A5" w:rsidRPr="00D248B3" w:rsidRDefault="00BE20A5" w:rsidP="007E2FFB">
            <w:pPr>
              <w:pStyle w:val="movimento"/>
              <w:rPr>
                <w:color w:val="002060"/>
              </w:rPr>
            </w:pPr>
            <w:r w:rsidRPr="00D248B3">
              <w:rPr>
                <w:color w:val="002060"/>
              </w:rPr>
              <w:t>PIZZICHINI NICOLAS</w:t>
            </w:r>
          </w:p>
        </w:tc>
        <w:tc>
          <w:tcPr>
            <w:tcW w:w="2200" w:type="dxa"/>
            <w:tcMar>
              <w:top w:w="20" w:type="dxa"/>
              <w:left w:w="20" w:type="dxa"/>
              <w:bottom w:w="20" w:type="dxa"/>
              <w:right w:w="20" w:type="dxa"/>
            </w:tcMar>
            <w:vAlign w:val="center"/>
            <w:hideMark/>
          </w:tcPr>
          <w:p w14:paraId="342214CC" w14:textId="77777777" w:rsidR="00BE20A5" w:rsidRPr="00D248B3" w:rsidRDefault="00BE20A5" w:rsidP="007E2FFB">
            <w:pPr>
              <w:pStyle w:val="movimento2"/>
              <w:rPr>
                <w:color w:val="002060"/>
              </w:rPr>
            </w:pPr>
            <w:r w:rsidRPr="00D248B3">
              <w:rPr>
                <w:color w:val="002060"/>
              </w:rPr>
              <w:t xml:space="preserve">(SERRALTA) </w:t>
            </w:r>
          </w:p>
        </w:tc>
      </w:tr>
      <w:tr w:rsidR="00BE20A5" w:rsidRPr="00D248B3" w14:paraId="3550DE77" w14:textId="77777777" w:rsidTr="007E2FFB">
        <w:tc>
          <w:tcPr>
            <w:tcW w:w="2200" w:type="dxa"/>
            <w:tcMar>
              <w:top w:w="20" w:type="dxa"/>
              <w:left w:w="20" w:type="dxa"/>
              <w:bottom w:w="20" w:type="dxa"/>
              <w:right w:w="20" w:type="dxa"/>
            </w:tcMar>
            <w:vAlign w:val="center"/>
            <w:hideMark/>
          </w:tcPr>
          <w:p w14:paraId="6D92E3A4" w14:textId="77777777" w:rsidR="00BE20A5" w:rsidRPr="00D248B3" w:rsidRDefault="00BE20A5" w:rsidP="007E2FFB">
            <w:pPr>
              <w:pStyle w:val="movimento"/>
              <w:rPr>
                <w:color w:val="002060"/>
              </w:rPr>
            </w:pPr>
            <w:r w:rsidRPr="00D248B3">
              <w:rPr>
                <w:color w:val="002060"/>
              </w:rPr>
              <w:t>MASSUCCI MIRKO</w:t>
            </w:r>
          </w:p>
        </w:tc>
        <w:tc>
          <w:tcPr>
            <w:tcW w:w="2200" w:type="dxa"/>
            <w:tcMar>
              <w:top w:w="20" w:type="dxa"/>
              <w:left w:w="20" w:type="dxa"/>
              <w:bottom w:w="20" w:type="dxa"/>
              <w:right w:w="20" w:type="dxa"/>
            </w:tcMar>
            <w:vAlign w:val="center"/>
            <w:hideMark/>
          </w:tcPr>
          <w:p w14:paraId="3733EB29" w14:textId="77777777" w:rsidR="00BE20A5" w:rsidRPr="00D248B3" w:rsidRDefault="00BE20A5" w:rsidP="007E2FFB">
            <w:pPr>
              <w:pStyle w:val="movimento2"/>
              <w:rPr>
                <w:color w:val="002060"/>
              </w:rPr>
            </w:pPr>
            <w:r w:rsidRPr="00D248B3">
              <w:rPr>
                <w:color w:val="002060"/>
              </w:rPr>
              <w:t xml:space="preserve">(TRE TORRI A.S.D.) </w:t>
            </w:r>
          </w:p>
        </w:tc>
        <w:tc>
          <w:tcPr>
            <w:tcW w:w="800" w:type="dxa"/>
            <w:tcMar>
              <w:top w:w="20" w:type="dxa"/>
              <w:left w:w="20" w:type="dxa"/>
              <w:bottom w:w="20" w:type="dxa"/>
              <w:right w:w="20" w:type="dxa"/>
            </w:tcMar>
            <w:vAlign w:val="center"/>
            <w:hideMark/>
          </w:tcPr>
          <w:p w14:paraId="5DD162F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4CEFDE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3EFE5D4" w14:textId="77777777" w:rsidR="00BE20A5" w:rsidRPr="00D248B3" w:rsidRDefault="00BE20A5" w:rsidP="007E2FFB">
            <w:pPr>
              <w:pStyle w:val="movimento2"/>
              <w:rPr>
                <w:color w:val="002060"/>
              </w:rPr>
            </w:pPr>
            <w:r w:rsidRPr="00D248B3">
              <w:rPr>
                <w:color w:val="002060"/>
              </w:rPr>
              <w:t> </w:t>
            </w:r>
          </w:p>
        </w:tc>
      </w:tr>
    </w:tbl>
    <w:p w14:paraId="7A735D02" w14:textId="77777777" w:rsidR="00BE20A5" w:rsidRPr="00D248B3" w:rsidRDefault="00BE20A5" w:rsidP="00BE20A5">
      <w:pPr>
        <w:pStyle w:val="titolo10"/>
        <w:rPr>
          <w:rFonts w:eastAsiaTheme="minorEastAsia"/>
          <w:color w:val="002060"/>
        </w:rPr>
      </w:pPr>
      <w:r w:rsidRPr="00D248B3">
        <w:rPr>
          <w:color w:val="002060"/>
        </w:rPr>
        <w:t xml:space="preserve">GARE DEL 29/10/2022 </w:t>
      </w:r>
    </w:p>
    <w:p w14:paraId="36C41781" w14:textId="77777777" w:rsidR="00BE20A5" w:rsidRPr="00D248B3" w:rsidRDefault="00BE20A5" w:rsidP="00BE20A5">
      <w:pPr>
        <w:pStyle w:val="titolo7a"/>
        <w:rPr>
          <w:color w:val="002060"/>
        </w:rPr>
      </w:pPr>
      <w:r w:rsidRPr="00D248B3">
        <w:rPr>
          <w:color w:val="002060"/>
        </w:rPr>
        <w:lastRenderedPageBreak/>
        <w:t xml:space="preserve">PROVVEDIMENTI DISCIPLINARI </w:t>
      </w:r>
    </w:p>
    <w:p w14:paraId="1BC67A6B"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28532A72" w14:textId="77777777" w:rsidR="00BE20A5" w:rsidRPr="00D248B3" w:rsidRDefault="00BE20A5" w:rsidP="00BE20A5">
      <w:pPr>
        <w:pStyle w:val="titolo30"/>
        <w:rPr>
          <w:color w:val="002060"/>
        </w:rPr>
      </w:pPr>
      <w:r w:rsidRPr="00D248B3">
        <w:rPr>
          <w:color w:val="002060"/>
        </w:rPr>
        <w:t xml:space="preserve">CALCIATORI NON ESPULSI </w:t>
      </w:r>
    </w:p>
    <w:p w14:paraId="19902D82" w14:textId="77777777" w:rsidR="00BE20A5" w:rsidRPr="00D248B3" w:rsidRDefault="00BE20A5" w:rsidP="00BE20A5">
      <w:pPr>
        <w:pStyle w:val="titolo20"/>
        <w:rPr>
          <w:color w:val="002060"/>
        </w:rPr>
      </w:pPr>
      <w:r w:rsidRPr="00D248B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2BA6FFBE" w14:textId="77777777" w:rsidTr="007E2FFB">
        <w:tc>
          <w:tcPr>
            <w:tcW w:w="2200" w:type="dxa"/>
            <w:tcMar>
              <w:top w:w="20" w:type="dxa"/>
              <w:left w:w="20" w:type="dxa"/>
              <w:bottom w:w="20" w:type="dxa"/>
              <w:right w:w="20" w:type="dxa"/>
            </w:tcMar>
            <w:vAlign w:val="center"/>
            <w:hideMark/>
          </w:tcPr>
          <w:p w14:paraId="4B2EA2C0" w14:textId="77777777" w:rsidR="00BE20A5" w:rsidRPr="00D248B3" w:rsidRDefault="00BE20A5" w:rsidP="007E2FFB">
            <w:pPr>
              <w:pStyle w:val="movimento"/>
              <w:rPr>
                <w:color w:val="002060"/>
              </w:rPr>
            </w:pPr>
            <w:r w:rsidRPr="00D248B3">
              <w:rPr>
                <w:color w:val="002060"/>
              </w:rPr>
              <w:t>ACCATTOLI DAVIDE</w:t>
            </w:r>
          </w:p>
        </w:tc>
        <w:tc>
          <w:tcPr>
            <w:tcW w:w="2200" w:type="dxa"/>
            <w:tcMar>
              <w:top w:w="20" w:type="dxa"/>
              <w:left w:w="20" w:type="dxa"/>
              <w:bottom w:w="20" w:type="dxa"/>
              <w:right w:w="20" w:type="dxa"/>
            </w:tcMar>
            <w:vAlign w:val="center"/>
            <w:hideMark/>
          </w:tcPr>
          <w:p w14:paraId="57268760" w14:textId="77777777" w:rsidR="00BE20A5" w:rsidRPr="00D248B3" w:rsidRDefault="00BE20A5" w:rsidP="007E2FFB">
            <w:pPr>
              <w:pStyle w:val="movimento2"/>
              <w:rPr>
                <w:color w:val="002060"/>
              </w:rPr>
            </w:pPr>
            <w:r w:rsidRPr="00D248B3">
              <w:rPr>
                <w:color w:val="002060"/>
              </w:rPr>
              <w:t xml:space="preserve">(OSIMO FIVE) </w:t>
            </w:r>
          </w:p>
        </w:tc>
        <w:tc>
          <w:tcPr>
            <w:tcW w:w="800" w:type="dxa"/>
            <w:tcMar>
              <w:top w:w="20" w:type="dxa"/>
              <w:left w:w="20" w:type="dxa"/>
              <w:bottom w:w="20" w:type="dxa"/>
              <w:right w:w="20" w:type="dxa"/>
            </w:tcMar>
            <w:vAlign w:val="center"/>
            <w:hideMark/>
          </w:tcPr>
          <w:p w14:paraId="7C244FB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8139B5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33A38EF" w14:textId="77777777" w:rsidR="00BE20A5" w:rsidRPr="00D248B3" w:rsidRDefault="00BE20A5" w:rsidP="007E2FFB">
            <w:pPr>
              <w:pStyle w:val="movimento2"/>
              <w:rPr>
                <w:color w:val="002060"/>
              </w:rPr>
            </w:pPr>
            <w:r w:rsidRPr="00D248B3">
              <w:rPr>
                <w:color w:val="002060"/>
              </w:rPr>
              <w:t> </w:t>
            </w:r>
          </w:p>
        </w:tc>
      </w:tr>
    </w:tbl>
    <w:p w14:paraId="40ADEA79" w14:textId="77777777" w:rsidR="00BE20A5" w:rsidRPr="00D248B3" w:rsidRDefault="00BE20A5" w:rsidP="00BE20A5">
      <w:pPr>
        <w:pStyle w:val="titolo20"/>
        <w:rPr>
          <w:rFonts w:eastAsiaTheme="minorEastAsia"/>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1B5ED38E" w14:textId="77777777" w:rsidTr="007E2FFB">
        <w:tc>
          <w:tcPr>
            <w:tcW w:w="2200" w:type="dxa"/>
            <w:tcMar>
              <w:top w:w="20" w:type="dxa"/>
              <w:left w:w="20" w:type="dxa"/>
              <w:bottom w:w="20" w:type="dxa"/>
              <w:right w:w="20" w:type="dxa"/>
            </w:tcMar>
            <w:vAlign w:val="center"/>
            <w:hideMark/>
          </w:tcPr>
          <w:p w14:paraId="6B09049D" w14:textId="77777777" w:rsidR="00BE20A5" w:rsidRPr="00D248B3" w:rsidRDefault="00BE20A5" w:rsidP="007E2FFB">
            <w:pPr>
              <w:pStyle w:val="movimento"/>
              <w:rPr>
                <w:color w:val="002060"/>
              </w:rPr>
            </w:pPr>
            <w:r w:rsidRPr="00D248B3">
              <w:rPr>
                <w:color w:val="002060"/>
              </w:rPr>
              <w:t>LERRO DAVIDE</w:t>
            </w:r>
          </w:p>
        </w:tc>
        <w:tc>
          <w:tcPr>
            <w:tcW w:w="2200" w:type="dxa"/>
            <w:tcMar>
              <w:top w:w="20" w:type="dxa"/>
              <w:left w:w="20" w:type="dxa"/>
              <w:bottom w:w="20" w:type="dxa"/>
              <w:right w:w="20" w:type="dxa"/>
            </w:tcMar>
            <w:vAlign w:val="center"/>
            <w:hideMark/>
          </w:tcPr>
          <w:p w14:paraId="5402E103" w14:textId="77777777" w:rsidR="00BE20A5" w:rsidRPr="00D248B3" w:rsidRDefault="00BE20A5" w:rsidP="007E2FFB">
            <w:pPr>
              <w:pStyle w:val="movimento2"/>
              <w:rPr>
                <w:color w:val="002060"/>
              </w:rPr>
            </w:pPr>
            <w:r w:rsidRPr="00D248B3">
              <w:rPr>
                <w:color w:val="002060"/>
              </w:rPr>
              <w:t xml:space="preserve">(ACLI VILLA MUSONE) </w:t>
            </w:r>
          </w:p>
        </w:tc>
        <w:tc>
          <w:tcPr>
            <w:tcW w:w="800" w:type="dxa"/>
            <w:tcMar>
              <w:top w:w="20" w:type="dxa"/>
              <w:left w:w="20" w:type="dxa"/>
              <w:bottom w:w="20" w:type="dxa"/>
              <w:right w:w="20" w:type="dxa"/>
            </w:tcMar>
            <w:vAlign w:val="center"/>
            <w:hideMark/>
          </w:tcPr>
          <w:p w14:paraId="0D7F122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EE8F2E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9BB8EB7" w14:textId="77777777" w:rsidR="00BE20A5" w:rsidRPr="00D248B3" w:rsidRDefault="00BE20A5" w:rsidP="007E2FFB">
            <w:pPr>
              <w:pStyle w:val="movimento2"/>
              <w:rPr>
                <w:color w:val="002060"/>
              </w:rPr>
            </w:pPr>
            <w:r w:rsidRPr="00D248B3">
              <w:rPr>
                <w:color w:val="002060"/>
              </w:rPr>
              <w:t> </w:t>
            </w:r>
          </w:p>
        </w:tc>
      </w:tr>
    </w:tbl>
    <w:p w14:paraId="1FE6B698" w14:textId="77777777" w:rsidR="00BE20A5" w:rsidRPr="00D248B3" w:rsidRDefault="00BE20A5" w:rsidP="00BE20A5">
      <w:pPr>
        <w:pStyle w:val="titolo20"/>
        <w:rPr>
          <w:rFonts w:eastAsiaTheme="minorEastAsia"/>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EDD9612" w14:textId="77777777" w:rsidTr="007E2FFB">
        <w:tc>
          <w:tcPr>
            <w:tcW w:w="2200" w:type="dxa"/>
            <w:tcMar>
              <w:top w:w="20" w:type="dxa"/>
              <w:left w:w="20" w:type="dxa"/>
              <w:bottom w:w="20" w:type="dxa"/>
              <w:right w:w="20" w:type="dxa"/>
            </w:tcMar>
            <w:vAlign w:val="center"/>
            <w:hideMark/>
          </w:tcPr>
          <w:p w14:paraId="70F7AE0C" w14:textId="77777777" w:rsidR="00BE20A5" w:rsidRPr="00D248B3" w:rsidRDefault="00BE20A5" w:rsidP="007E2FFB">
            <w:pPr>
              <w:pStyle w:val="movimento"/>
              <w:rPr>
                <w:color w:val="002060"/>
              </w:rPr>
            </w:pPr>
            <w:r w:rsidRPr="00D248B3">
              <w:rPr>
                <w:color w:val="002060"/>
              </w:rPr>
              <w:t>GATTAFONI FILIPPO</w:t>
            </w:r>
          </w:p>
        </w:tc>
        <w:tc>
          <w:tcPr>
            <w:tcW w:w="2200" w:type="dxa"/>
            <w:tcMar>
              <w:top w:w="20" w:type="dxa"/>
              <w:left w:w="20" w:type="dxa"/>
              <w:bottom w:w="20" w:type="dxa"/>
              <w:right w:w="20" w:type="dxa"/>
            </w:tcMar>
            <w:vAlign w:val="center"/>
            <w:hideMark/>
          </w:tcPr>
          <w:p w14:paraId="68DCF17A" w14:textId="77777777" w:rsidR="00BE20A5" w:rsidRPr="00D248B3" w:rsidRDefault="00BE20A5" w:rsidP="007E2FFB">
            <w:pPr>
              <w:pStyle w:val="movimento2"/>
              <w:rPr>
                <w:color w:val="002060"/>
              </w:rPr>
            </w:pPr>
            <w:r w:rsidRPr="00D248B3">
              <w:rPr>
                <w:color w:val="002060"/>
              </w:rPr>
              <w:t xml:space="preserve">(BAYER CAPPUCCINI) </w:t>
            </w:r>
          </w:p>
        </w:tc>
        <w:tc>
          <w:tcPr>
            <w:tcW w:w="800" w:type="dxa"/>
            <w:tcMar>
              <w:top w:w="20" w:type="dxa"/>
              <w:left w:w="20" w:type="dxa"/>
              <w:bottom w:w="20" w:type="dxa"/>
              <w:right w:w="20" w:type="dxa"/>
            </w:tcMar>
            <w:vAlign w:val="center"/>
            <w:hideMark/>
          </w:tcPr>
          <w:p w14:paraId="7F28BD8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8FC70BC" w14:textId="77777777" w:rsidR="00BE20A5" w:rsidRPr="00D248B3" w:rsidRDefault="00BE20A5" w:rsidP="007E2FFB">
            <w:pPr>
              <w:pStyle w:val="movimento"/>
              <w:rPr>
                <w:color w:val="002060"/>
              </w:rPr>
            </w:pPr>
            <w:r w:rsidRPr="00D248B3">
              <w:rPr>
                <w:color w:val="002060"/>
              </w:rPr>
              <w:t>BUSILACCHI FILIPPO</w:t>
            </w:r>
          </w:p>
        </w:tc>
        <w:tc>
          <w:tcPr>
            <w:tcW w:w="2200" w:type="dxa"/>
            <w:tcMar>
              <w:top w:w="20" w:type="dxa"/>
              <w:left w:w="20" w:type="dxa"/>
              <w:bottom w:w="20" w:type="dxa"/>
              <w:right w:w="20" w:type="dxa"/>
            </w:tcMar>
            <w:vAlign w:val="center"/>
            <w:hideMark/>
          </w:tcPr>
          <w:p w14:paraId="677DC438" w14:textId="77777777" w:rsidR="00BE20A5" w:rsidRPr="00D248B3" w:rsidRDefault="00BE20A5" w:rsidP="007E2FFB">
            <w:pPr>
              <w:pStyle w:val="movimento2"/>
              <w:rPr>
                <w:color w:val="002060"/>
              </w:rPr>
            </w:pPr>
            <w:r w:rsidRPr="00D248B3">
              <w:rPr>
                <w:color w:val="002060"/>
              </w:rPr>
              <w:t xml:space="preserve">(POLVERIGI C5) </w:t>
            </w:r>
          </w:p>
        </w:tc>
      </w:tr>
      <w:tr w:rsidR="00BE20A5" w:rsidRPr="00D248B3" w14:paraId="6E77E8D1" w14:textId="77777777" w:rsidTr="007E2FFB">
        <w:tc>
          <w:tcPr>
            <w:tcW w:w="2200" w:type="dxa"/>
            <w:tcMar>
              <w:top w:w="20" w:type="dxa"/>
              <w:left w:w="20" w:type="dxa"/>
              <w:bottom w:w="20" w:type="dxa"/>
              <w:right w:w="20" w:type="dxa"/>
            </w:tcMar>
            <w:vAlign w:val="center"/>
            <w:hideMark/>
          </w:tcPr>
          <w:p w14:paraId="75D328CC" w14:textId="77777777" w:rsidR="00BE20A5" w:rsidRPr="00D248B3" w:rsidRDefault="00BE20A5" w:rsidP="007E2FFB">
            <w:pPr>
              <w:pStyle w:val="movimento"/>
              <w:rPr>
                <w:color w:val="002060"/>
              </w:rPr>
            </w:pPr>
            <w:r w:rsidRPr="00D248B3">
              <w:rPr>
                <w:color w:val="002060"/>
              </w:rPr>
              <w:t>INNOCENZI TEO</w:t>
            </w:r>
          </w:p>
        </w:tc>
        <w:tc>
          <w:tcPr>
            <w:tcW w:w="2200" w:type="dxa"/>
            <w:tcMar>
              <w:top w:w="20" w:type="dxa"/>
              <w:left w:w="20" w:type="dxa"/>
              <w:bottom w:w="20" w:type="dxa"/>
              <w:right w:w="20" w:type="dxa"/>
            </w:tcMar>
            <w:vAlign w:val="center"/>
            <w:hideMark/>
          </w:tcPr>
          <w:p w14:paraId="40D10867" w14:textId="77777777" w:rsidR="00BE20A5" w:rsidRPr="00D248B3" w:rsidRDefault="00BE20A5" w:rsidP="007E2FFB">
            <w:pPr>
              <w:pStyle w:val="movimento2"/>
              <w:rPr>
                <w:color w:val="002060"/>
              </w:rPr>
            </w:pPr>
            <w:r w:rsidRPr="00D248B3">
              <w:rPr>
                <w:color w:val="002060"/>
              </w:rPr>
              <w:t xml:space="preserve">(REAL FABRIANO) </w:t>
            </w:r>
          </w:p>
        </w:tc>
        <w:tc>
          <w:tcPr>
            <w:tcW w:w="800" w:type="dxa"/>
            <w:tcMar>
              <w:top w:w="20" w:type="dxa"/>
              <w:left w:w="20" w:type="dxa"/>
              <w:bottom w:w="20" w:type="dxa"/>
              <w:right w:w="20" w:type="dxa"/>
            </w:tcMar>
            <w:vAlign w:val="center"/>
            <w:hideMark/>
          </w:tcPr>
          <w:p w14:paraId="2E3C3FA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86269D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2825EB3" w14:textId="77777777" w:rsidR="00BE20A5" w:rsidRPr="00D248B3" w:rsidRDefault="00BE20A5" w:rsidP="007E2FFB">
            <w:pPr>
              <w:pStyle w:val="movimento2"/>
              <w:rPr>
                <w:color w:val="002060"/>
              </w:rPr>
            </w:pPr>
            <w:r w:rsidRPr="00D248B3">
              <w:rPr>
                <w:color w:val="002060"/>
              </w:rPr>
              <w:t> </w:t>
            </w:r>
          </w:p>
        </w:tc>
      </w:tr>
    </w:tbl>
    <w:p w14:paraId="092B9A6E"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122E28FF" w14:textId="77777777" w:rsidTr="007E2FFB">
        <w:tc>
          <w:tcPr>
            <w:tcW w:w="2200" w:type="dxa"/>
            <w:tcMar>
              <w:top w:w="20" w:type="dxa"/>
              <w:left w:w="20" w:type="dxa"/>
              <w:bottom w:w="20" w:type="dxa"/>
              <w:right w:w="20" w:type="dxa"/>
            </w:tcMar>
            <w:vAlign w:val="center"/>
            <w:hideMark/>
          </w:tcPr>
          <w:p w14:paraId="68D03537" w14:textId="77777777" w:rsidR="00BE20A5" w:rsidRPr="00D248B3" w:rsidRDefault="00BE20A5" w:rsidP="007E2FFB">
            <w:pPr>
              <w:pStyle w:val="movimento"/>
              <w:rPr>
                <w:color w:val="002060"/>
              </w:rPr>
            </w:pPr>
            <w:r w:rsidRPr="00D248B3">
              <w:rPr>
                <w:color w:val="002060"/>
              </w:rPr>
              <w:t>CENSORI NICO</w:t>
            </w:r>
          </w:p>
        </w:tc>
        <w:tc>
          <w:tcPr>
            <w:tcW w:w="2200" w:type="dxa"/>
            <w:tcMar>
              <w:top w:w="20" w:type="dxa"/>
              <w:left w:w="20" w:type="dxa"/>
              <w:bottom w:w="20" w:type="dxa"/>
              <w:right w:w="20" w:type="dxa"/>
            </w:tcMar>
            <w:vAlign w:val="center"/>
            <w:hideMark/>
          </w:tcPr>
          <w:p w14:paraId="16967538" w14:textId="77777777" w:rsidR="00BE20A5" w:rsidRPr="00D248B3" w:rsidRDefault="00BE20A5" w:rsidP="007E2FFB">
            <w:pPr>
              <w:pStyle w:val="movimento2"/>
              <w:rPr>
                <w:color w:val="002060"/>
              </w:rPr>
            </w:pPr>
            <w:r w:rsidRPr="00D248B3">
              <w:rPr>
                <w:color w:val="002060"/>
              </w:rPr>
              <w:t xml:space="preserve">(ACLI VILLA MUSONE) </w:t>
            </w:r>
          </w:p>
        </w:tc>
        <w:tc>
          <w:tcPr>
            <w:tcW w:w="800" w:type="dxa"/>
            <w:tcMar>
              <w:top w:w="20" w:type="dxa"/>
              <w:left w:w="20" w:type="dxa"/>
              <w:bottom w:w="20" w:type="dxa"/>
              <w:right w:w="20" w:type="dxa"/>
            </w:tcMar>
            <w:vAlign w:val="center"/>
            <w:hideMark/>
          </w:tcPr>
          <w:p w14:paraId="251BB0F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2601852" w14:textId="77777777" w:rsidR="00BE20A5" w:rsidRPr="00D248B3" w:rsidRDefault="00BE20A5" w:rsidP="007E2FFB">
            <w:pPr>
              <w:pStyle w:val="movimento"/>
              <w:rPr>
                <w:color w:val="002060"/>
              </w:rPr>
            </w:pPr>
            <w:r w:rsidRPr="00D248B3">
              <w:rPr>
                <w:color w:val="002060"/>
              </w:rPr>
              <w:t>PAPA LORENZO</w:t>
            </w:r>
          </w:p>
        </w:tc>
        <w:tc>
          <w:tcPr>
            <w:tcW w:w="2200" w:type="dxa"/>
            <w:tcMar>
              <w:top w:w="20" w:type="dxa"/>
              <w:left w:w="20" w:type="dxa"/>
              <w:bottom w:w="20" w:type="dxa"/>
              <w:right w:w="20" w:type="dxa"/>
            </w:tcMar>
            <w:vAlign w:val="center"/>
            <w:hideMark/>
          </w:tcPr>
          <w:p w14:paraId="2B91C48D" w14:textId="77777777" w:rsidR="00BE20A5" w:rsidRPr="00D248B3" w:rsidRDefault="00BE20A5" w:rsidP="007E2FFB">
            <w:pPr>
              <w:pStyle w:val="movimento2"/>
              <w:rPr>
                <w:color w:val="002060"/>
              </w:rPr>
            </w:pPr>
            <w:r w:rsidRPr="00D248B3">
              <w:rPr>
                <w:color w:val="002060"/>
              </w:rPr>
              <w:t xml:space="preserve">(ACLI VILLA MUSONE) </w:t>
            </w:r>
          </w:p>
        </w:tc>
      </w:tr>
      <w:tr w:rsidR="00BE20A5" w:rsidRPr="00D248B3" w14:paraId="3A51D44C" w14:textId="77777777" w:rsidTr="007E2FFB">
        <w:tc>
          <w:tcPr>
            <w:tcW w:w="2200" w:type="dxa"/>
            <w:tcMar>
              <w:top w:w="20" w:type="dxa"/>
              <w:left w:w="20" w:type="dxa"/>
              <w:bottom w:w="20" w:type="dxa"/>
              <w:right w:w="20" w:type="dxa"/>
            </w:tcMar>
            <w:vAlign w:val="center"/>
            <w:hideMark/>
          </w:tcPr>
          <w:p w14:paraId="0FE774F7" w14:textId="77777777" w:rsidR="00BE20A5" w:rsidRPr="00D248B3" w:rsidRDefault="00BE20A5" w:rsidP="007E2FFB">
            <w:pPr>
              <w:pStyle w:val="movimento"/>
              <w:rPr>
                <w:color w:val="002060"/>
              </w:rPr>
            </w:pPr>
            <w:r w:rsidRPr="00D248B3">
              <w:rPr>
                <w:color w:val="002060"/>
              </w:rPr>
              <w:t>PISCOPO EDOARDO</w:t>
            </w:r>
          </w:p>
        </w:tc>
        <w:tc>
          <w:tcPr>
            <w:tcW w:w="2200" w:type="dxa"/>
            <w:tcMar>
              <w:top w:w="20" w:type="dxa"/>
              <w:left w:w="20" w:type="dxa"/>
              <w:bottom w:w="20" w:type="dxa"/>
              <w:right w:w="20" w:type="dxa"/>
            </w:tcMar>
            <w:vAlign w:val="center"/>
            <w:hideMark/>
          </w:tcPr>
          <w:p w14:paraId="3D7ECF4B" w14:textId="77777777" w:rsidR="00BE20A5" w:rsidRPr="00D248B3" w:rsidRDefault="00BE20A5" w:rsidP="007E2FFB">
            <w:pPr>
              <w:pStyle w:val="movimento2"/>
              <w:rPr>
                <w:color w:val="002060"/>
              </w:rPr>
            </w:pPr>
            <w:r w:rsidRPr="00D248B3">
              <w:rPr>
                <w:color w:val="002060"/>
              </w:rPr>
              <w:t xml:space="preserve">(ACLI VILLA MUSONE) </w:t>
            </w:r>
          </w:p>
        </w:tc>
        <w:tc>
          <w:tcPr>
            <w:tcW w:w="800" w:type="dxa"/>
            <w:tcMar>
              <w:top w:w="20" w:type="dxa"/>
              <w:left w:w="20" w:type="dxa"/>
              <w:bottom w:w="20" w:type="dxa"/>
              <w:right w:w="20" w:type="dxa"/>
            </w:tcMar>
            <w:vAlign w:val="center"/>
            <w:hideMark/>
          </w:tcPr>
          <w:p w14:paraId="44E3467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E1405DF" w14:textId="77777777" w:rsidR="00BE20A5" w:rsidRPr="00D248B3" w:rsidRDefault="00BE20A5" w:rsidP="007E2FFB">
            <w:pPr>
              <w:pStyle w:val="movimento"/>
              <w:rPr>
                <w:color w:val="002060"/>
              </w:rPr>
            </w:pPr>
            <w:r w:rsidRPr="00D248B3">
              <w:rPr>
                <w:color w:val="002060"/>
              </w:rPr>
              <w:t>CIAVATTINI MICHELE</w:t>
            </w:r>
          </w:p>
        </w:tc>
        <w:tc>
          <w:tcPr>
            <w:tcW w:w="2200" w:type="dxa"/>
            <w:tcMar>
              <w:top w:w="20" w:type="dxa"/>
              <w:left w:w="20" w:type="dxa"/>
              <w:bottom w:w="20" w:type="dxa"/>
              <w:right w:w="20" w:type="dxa"/>
            </w:tcMar>
            <w:vAlign w:val="center"/>
            <w:hideMark/>
          </w:tcPr>
          <w:p w14:paraId="41321B65" w14:textId="77777777" w:rsidR="00BE20A5" w:rsidRPr="00D248B3" w:rsidRDefault="00BE20A5" w:rsidP="007E2FFB">
            <w:pPr>
              <w:pStyle w:val="movimento2"/>
              <w:rPr>
                <w:color w:val="002060"/>
              </w:rPr>
            </w:pPr>
            <w:r w:rsidRPr="00D248B3">
              <w:rPr>
                <w:color w:val="002060"/>
              </w:rPr>
              <w:t xml:space="preserve">(OSIMO FIVE) </w:t>
            </w:r>
          </w:p>
        </w:tc>
      </w:tr>
      <w:tr w:rsidR="00BE20A5" w:rsidRPr="00D248B3" w14:paraId="263144E5" w14:textId="77777777" w:rsidTr="007E2FFB">
        <w:tc>
          <w:tcPr>
            <w:tcW w:w="2200" w:type="dxa"/>
            <w:tcMar>
              <w:top w:w="20" w:type="dxa"/>
              <w:left w:w="20" w:type="dxa"/>
              <w:bottom w:w="20" w:type="dxa"/>
              <w:right w:w="20" w:type="dxa"/>
            </w:tcMar>
            <w:vAlign w:val="center"/>
            <w:hideMark/>
          </w:tcPr>
          <w:p w14:paraId="704A42F2" w14:textId="77777777" w:rsidR="00BE20A5" w:rsidRPr="00D248B3" w:rsidRDefault="00BE20A5" w:rsidP="007E2FFB">
            <w:pPr>
              <w:pStyle w:val="movimento"/>
              <w:rPr>
                <w:color w:val="002060"/>
              </w:rPr>
            </w:pPr>
            <w:r w:rsidRPr="00D248B3">
              <w:rPr>
                <w:color w:val="002060"/>
              </w:rPr>
              <w:t>BARIGELLI DAVIDE</w:t>
            </w:r>
          </w:p>
        </w:tc>
        <w:tc>
          <w:tcPr>
            <w:tcW w:w="2200" w:type="dxa"/>
            <w:tcMar>
              <w:top w:w="20" w:type="dxa"/>
              <w:left w:w="20" w:type="dxa"/>
              <w:bottom w:w="20" w:type="dxa"/>
              <w:right w:w="20" w:type="dxa"/>
            </w:tcMar>
            <w:vAlign w:val="center"/>
            <w:hideMark/>
          </w:tcPr>
          <w:p w14:paraId="6BF727DC" w14:textId="77777777" w:rsidR="00BE20A5" w:rsidRPr="00D248B3" w:rsidRDefault="00BE20A5" w:rsidP="007E2FFB">
            <w:pPr>
              <w:pStyle w:val="movimento2"/>
              <w:rPr>
                <w:color w:val="002060"/>
              </w:rPr>
            </w:pPr>
            <w:r w:rsidRPr="00D248B3">
              <w:rPr>
                <w:color w:val="002060"/>
              </w:rPr>
              <w:t xml:space="preserve">(POLISPORTIVA VICTORIA) </w:t>
            </w:r>
          </w:p>
        </w:tc>
        <w:tc>
          <w:tcPr>
            <w:tcW w:w="800" w:type="dxa"/>
            <w:tcMar>
              <w:top w:w="20" w:type="dxa"/>
              <w:left w:w="20" w:type="dxa"/>
              <w:bottom w:w="20" w:type="dxa"/>
              <w:right w:w="20" w:type="dxa"/>
            </w:tcMar>
            <w:vAlign w:val="center"/>
            <w:hideMark/>
          </w:tcPr>
          <w:p w14:paraId="03C11D2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2875EB8" w14:textId="77777777" w:rsidR="00BE20A5" w:rsidRPr="00D248B3" w:rsidRDefault="00BE20A5" w:rsidP="007E2FFB">
            <w:pPr>
              <w:pStyle w:val="movimento"/>
              <w:rPr>
                <w:color w:val="002060"/>
              </w:rPr>
            </w:pPr>
            <w:r w:rsidRPr="00D248B3">
              <w:rPr>
                <w:color w:val="002060"/>
              </w:rPr>
              <w:t>MESCHINI MARTIN</w:t>
            </w:r>
          </w:p>
        </w:tc>
        <w:tc>
          <w:tcPr>
            <w:tcW w:w="2200" w:type="dxa"/>
            <w:tcMar>
              <w:top w:w="20" w:type="dxa"/>
              <w:left w:w="20" w:type="dxa"/>
              <w:bottom w:w="20" w:type="dxa"/>
              <w:right w:w="20" w:type="dxa"/>
            </w:tcMar>
            <w:vAlign w:val="center"/>
            <w:hideMark/>
          </w:tcPr>
          <w:p w14:paraId="3E49899E" w14:textId="77777777" w:rsidR="00BE20A5" w:rsidRPr="00D248B3" w:rsidRDefault="00BE20A5" w:rsidP="007E2FFB">
            <w:pPr>
              <w:pStyle w:val="movimento2"/>
              <w:rPr>
                <w:color w:val="002060"/>
              </w:rPr>
            </w:pPr>
            <w:r w:rsidRPr="00D248B3">
              <w:rPr>
                <w:color w:val="002060"/>
              </w:rPr>
              <w:t xml:space="preserve">(POLISPORTIVA VICTORIA) </w:t>
            </w:r>
          </w:p>
        </w:tc>
      </w:tr>
      <w:tr w:rsidR="00BE20A5" w:rsidRPr="00D248B3" w14:paraId="0E547B12" w14:textId="77777777" w:rsidTr="007E2FFB">
        <w:tc>
          <w:tcPr>
            <w:tcW w:w="2200" w:type="dxa"/>
            <w:tcMar>
              <w:top w:w="20" w:type="dxa"/>
              <w:left w:w="20" w:type="dxa"/>
              <w:bottom w:w="20" w:type="dxa"/>
              <w:right w:w="20" w:type="dxa"/>
            </w:tcMar>
            <w:vAlign w:val="center"/>
            <w:hideMark/>
          </w:tcPr>
          <w:p w14:paraId="4B2CDE81" w14:textId="77777777" w:rsidR="00BE20A5" w:rsidRPr="00D248B3" w:rsidRDefault="00BE20A5" w:rsidP="007E2FFB">
            <w:pPr>
              <w:pStyle w:val="movimento"/>
              <w:rPr>
                <w:color w:val="002060"/>
              </w:rPr>
            </w:pPr>
            <w:r w:rsidRPr="00D248B3">
              <w:rPr>
                <w:color w:val="002060"/>
              </w:rPr>
              <w:t>ALIANELLO FILIPPO</w:t>
            </w:r>
          </w:p>
        </w:tc>
        <w:tc>
          <w:tcPr>
            <w:tcW w:w="2200" w:type="dxa"/>
            <w:tcMar>
              <w:top w:w="20" w:type="dxa"/>
              <w:left w:w="20" w:type="dxa"/>
              <w:bottom w:w="20" w:type="dxa"/>
              <w:right w:w="20" w:type="dxa"/>
            </w:tcMar>
            <w:vAlign w:val="center"/>
            <w:hideMark/>
          </w:tcPr>
          <w:p w14:paraId="1360E87D" w14:textId="77777777" w:rsidR="00BE20A5" w:rsidRPr="00D248B3" w:rsidRDefault="00BE20A5" w:rsidP="007E2FFB">
            <w:pPr>
              <w:pStyle w:val="movimento2"/>
              <w:rPr>
                <w:color w:val="002060"/>
              </w:rPr>
            </w:pPr>
            <w:r w:rsidRPr="00D248B3">
              <w:rPr>
                <w:color w:val="002060"/>
              </w:rPr>
              <w:t xml:space="preserve">(REAL FABRIANO) </w:t>
            </w:r>
          </w:p>
        </w:tc>
        <w:tc>
          <w:tcPr>
            <w:tcW w:w="800" w:type="dxa"/>
            <w:tcMar>
              <w:top w:w="20" w:type="dxa"/>
              <w:left w:w="20" w:type="dxa"/>
              <w:bottom w:w="20" w:type="dxa"/>
              <w:right w:w="20" w:type="dxa"/>
            </w:tcMar>
            <w:vAlign w:val="center"/>
            <w:hideMark/>
          </w:tcPr>
          <w:p w14:paraId="07C3ACE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8CDA55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44CB8A6" w14:textId="77777777" w:rsidR="00BE20A5" w:rsidRPr="00D248B3" w:rsidRDefault="00BE20A5" w:rsidP="007E2FFB">
            <w:pPr>
              <w:pStyle w:val="movimento2"/>
              <w:rPr>
                <w:color w:val="002060"/>
              </w:rPr>
            </w:pPr>
            <w:r w:rsidRPr="00D248B3">
              <w:rPr>
                <w:color w:val="002060"/>
              </w:rPr>
              <w:t> </w:t>
            </w:r>
          </w:p>
        </w:tc>
      </w:tr>
    </w:tbl>
    <w:p w14:paraId="5A020EF2" w14:textId="77777777" w:rsidR="00BE20A5" w:rsidRPr="00D248B3" w:rsidRDefault="00BE20A5" w:rsidP="00BE20A5">
      <w:pPr>
        <w:pStyle w:val="titolo10"/>
        <w:rPr>
          <w:rFonts w:eastAsiaTheme="minorEastAsia"/>
          <w:color w:val="002060"/>
        </w:rPr>
      </w:pPr>
      <w:r w:rsidRPr="00D248B3">
        <w:rPr>
          <w:color w:val="002060"/>
        </w:rPr>
        <w:t xml:space="preserve">GARE DEL 31/10/2022 </w:t>
      </w:r>
    </w:p>
    <w:p w14:paraId="1C04369A" w14:textId="77777777" w:rsidR="00BE20A5" w:rsidRPr="00D248B3" w:rsidRDefault="00BE20A5" w:rsidP="00BE20A5">
      <w:pPr>
        <w:pStyle w:val="titolo7a"/>
        <w:rPr>
          <w:color w:val="002060"/>
        </w:rPr>
      </w:pPr>
      <w:r w:rsidRPr="00D248B3">
        <w:rPr>
          <w:color w:val="002060"/>
        </w:rPr>
        <w:t xml:space="preserve">PROVVEDIMENTI DISCIPLINARI </w:t>
      </w:r>
    </w:p>
    <w:p w14:paraId="68AF7FDE"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2FC96441" w14:textId="77777777" w:rsidR="00BE20A5" w:rsidRPr="00D248B3" w:rsidRDefault="00BE20A5" w:rsidP="00BE20A5">
      <w:pPr>
        <w:pStyle w:val="titolo30"/>
        <w:rPr>
          <w:color w:val="002060"/>
        </w:rPr>
      </w:pPr>
      <w:r w:rsidRPr="00D248B3">
        <w:rPr>
          <w:color w:val="002060"/>
        </w:rPr>
        <w:t xml:space="preserve">CALCIATORI NON ESPULSI </w:t>
      </w:r>
    </w:p>
    <w:p w14:paraId="5C17EE13" w14:textId="77777777" w:rsidR="00BE20A5" w:rsidRPr="00D248B3" w:rsidRDefault="00BE20A5" w:rsidP="00BE20A5">
      <w:pPr>
        <w:pStyle w:val="titolo20"/>
        <w:rPr>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0918BFB" w14:textId="77777777" w:rsidTr="007E2FFB">
        <w:tc>
          <w:tcPr>
            <w:tcW w:w="2200" w:type="dxa"/>
            <w:tcMar>
              <w:top w:w="20" w:type="dxa"/>
              <w:left w:w="20" w:type="dxa"/>
              <w:bottom w:w="20" w:type="dxa"/>
              <w:right w:w="20" w:type="dxa"/>
            </w:tcMar>
            <w:vAlign w:val="center"/>
            <w:hideMark/>
          </w:tcPr>
          <w:p w14:paraId="1D152E4A" w14:textId="77777777" w:rsidR="00BE20A5" w:rsidRPr="00D248B3" w:rsidRDefault="00BE20A5" w:rsidP="007E2FFB">
            <w:pPr>
              <w:pStyle w:val="movimento"/>
              <w:rPr>
                <w:color w:val="002060"/>
              </w:rPr>
            </w:pPr>
            <w:r w:rsidRPr="00D248B3">
              <w:rPr>
                <w:color w:val="002060"/>
              </w:rPr>
              <w:t>PARRUCCI DANILO</w:t>
            </w:r>
          </w:p>
        </w:tc>
        <w:tc>
          <w:tcPr>
            <w:tcW w:w="2200" w:type="dxa"/>
            <w:tcMar>
              <w:top w:w="20" w:type="dxa"/>
              <w:left w:w="20" w:type="dxa"/>
              <w:bottom w:w="20" w:type="dxa"/>
              <w:right w:w="20" w:type="dxa"/>
            </w:tcMar>
            <w:vAlign w:val="center"/>
            <w:hideMark/>
          </w:tcPr>
          <w:p w14:paraId="509D8920" w14:textId="77777777" w:rsidR="00BE20A5" w:rsidRPr="00D248B3" w:rsidRDefault="00BE20A5" w:rsidP="007E2FFB">
            <w:pPr>
              <w:pStyle w:val="movimento2"/>
              <w:rPr>
                <w:color w:val="002060"/>
              </w:rPr>
            </w:pPr>
            <w:r w:rsidRPr="00D248B3">
              <w:rPr>
                <w:color w:val="002060"/>
              </w:rPr>
              <w:t xml:space="preserve">(CALCETTO CASTRUM LAURI) </w:t>
            </w:r>
          </w:p>
        </w:tc>
        <w:tc>
          <w:tcPr>
            <w:tcW w:w="800" w:type="dxa"/>
            <w:tcMar>
              <w:top w:w="20" w:type="dxa"/>
              <w:left w:w="20" w:type="dxa"/>
              <w:bottom w:w="20" w:type="dxa"/>
              <w:right w:w="20" w:type="dxa"/>
            </w:tcMar>
            <w:vAlign w:val="center"/>
            <w:hideMark/>
          </w:tcPr>
          <w:p w14:paraId="46A26BF6"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014A65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33D4520" w14:textId="77777777" w:rsidR="00BE20A5" w:rsidRPr="00D248B3" w:rsidRDefault="00BE20A5" w:rsidP="007E2FFB">
            <w:pPr>
              <w:pStyle w:val="movimento2"/>
              <w:rPr>
                <w:color w:val="002060"/>
              </w:rPr>
            </w:pPr>
            <w:r w:rsidRPr="00D248B3">
              <w:rPr>
                <w:color w:val="002060"/>
              </w:rPr>
              <w:t> </w:t>
            </w:r>
          </w:p>
        </w:tc>
      </w:tr>
    </w:tbl>
    <w:p w14:paraId="5AB3EE3B" w14:textId="77777777" w:rsidR="00BE20A5" w:rsidRPr="00D248B3" w:rsidRDefault="00BE20A5" w:rsidP="00BE20A5">
      <w:pPr>
        <w:pStyle w:val="titolo20"/>
        <w:rPr>
          <w:rFonts w:eastAsiaTheme="minorEastAsia"/>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7FDBEA3" w14:textId="77777777" w:rsidTr="007E2FFB">
        <w:tc>
          <w:tcPr>
            <w:tcW w:w="2200" w:type="dxa"/>
            <w:tcMar>
              <w:top w:w="20" w:type="dxa"/>
              <w:left w:w="20" w:type="dxa"/>
              <w:bottom w:w="20" w:type="dxa"/>
              <w:right w:w="20" w:type="dxa"/>
            </w:tcMar>
            <w:vAlign w:val="center"/>
            <w:hideMark/>
          </w:tcPr>
          <w:p w14:paraId="43C7234D" w14:textId="77777777" w:rsidR="00BE20A5" w:rsidRPr="00D248B3" w:rsidRDefault="00BE20A5" w:rsidP="007E2FFB">
            <w:pPr>
              <w:pStyle w:val="movimento"/>
              <w:rPr>
                <w:color w:val="002060"/>
              </w:rPr>
            </w:pPr>
            <w:r w:rsidRPr="00D248B3">
              <w:rPr>
                <w:color w:val="002060"/>
              </w:rPr>
              <w:t>FERMANI EDOARDO</w:t>
            </w:r>
          </w:p>
        </w:tc>
        <w:tc>
          <w:tcPr>
            <w:tcW w:w="2200" w:type="dxa"/>
            <w:tcMar>
              <w:top w:w="20" w:type="dxa"/>
              <w:left w:w="20" w:type="dxa"/>
              <w:bottom w:w="20" w:type="dxa"/>
              <w:right w:w="20" w:type="dxa"/>
            </w:tcMar>
            <w:vAlign w:val="center"/>
            <w:hideMark/>
          </w:tcPr>
          <w:p w14:paraId="49A220F5" w14:textId="77777777" w:rsidR="00BE20A5" w:rsidRPr="00D248B3" w:rsidRDefault="00BE20A5" w:rsidP="007E2FFB">
            <w:pPr>
              <w:pStyle w:val="movimento2"/>
              <w:rPr>
                <w:color w:val="002060"/>
              </w:rPr>
            </w:pPr>
            <w:r w:rsidRPr="00D248B3">
              <w:rPr>
                <w:color w:val="002060"/>
              </w:rPr>
              <w:t xml:space="preserve">(POLVERIGI C5) </w:t>
            </w:r>
          </w:p>
        </w:tc>
        <w:tc>
          <w:tcPr>
            <w:tcW w:w="800" w:type="dxa"/>
            <w:tcMar>
              <w:top w:w="20" w:type="dxa"/>
              <w:left w:w="20" w:type="dxa"/>
              <w:bottom w:w="20" w:type="dxa"/>
              <w:right w:w="20" w:type="dxa"/>
            </w:tcMar>
            <w:vAlign w:val="center"/>
            <w:hideMark/>
          </w:tcPr>
          <w:p w14:paraId="6BD724A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7A5153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32BF25D" w14:textId="77777777" w:rsidR="00BE20A5" w:rsidRPr="00D248B3" w:rsidRDefault="00BE20A5" w:rsidP="007E2FFB">
            <w:pPr>
              <w:pStyle w:val="movimento2"/>
              <w:rPr>
                <w:color w:val="002060"/>
              </w:rPr>
            </w:pPr>
            <w:r w:rsidRPr="00D248B3">
              <w:rPr>
                <w:color w:val="002060"/>
              </w:rPr>
              <w:t> </w:t>
            </w:r>
          </w:p>
        </w:tc>
      </w:tr>
    </w:tbl>
    <w:p w14:paraId="3C875FC9"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662E953A" w14:textId="77777777" w:rsidTr="007E2FFB">
        <w:tc>
          <w:tcPr>
            <w:tcW w:w="2200" w:type="dxa"/>
            <w:tcMar>
              <w:top w:w="20" w:type="dxa"/>
              <w:left w:w="20" w:type="dxa"/>
              <w:bottom w:w="20" w:type="dxa"/>
              <w:right w:w="20" w:type="dxa"/>
            </w:tcMar>
            <w:vAlign w:val="center"/>
            <w:hideMark/>
          </w:tcPr>
          <w:p w14:paraId="3072836D" w14:textId="77777777" w:rsidR="00BE20A5" w:rsidRPr="00D248B3" w:rsidRDefault="00BE20A5" w:rsidP="007E2FFB">
            <w:pPr>
              <w:pStyle w:val="movimento"/>
              <w:rPr>
                <w:color w:val="002060"/>
              </w:rPr>
            </w:pPr>
            <w:r w:rsidRPr="00D248B3">
              <w:rPr>
                <w:color w:val="002060"/>
              </w:rPr>
              <w:t>PAOLELLA SIMONE</w:t>
            </w:r>
          </w:p>
        </w:tc>
        <w:tc>
          <w:tcPr>
            <w:tcW w:w="2200" w:type="dxa"/>
            <w:tcMar>
              <w:top w:w="20" w:type="dxa"/>
              <w:left w:w="20" w:type="dxa"/>
              <w:bottom w:w="20" w:type="dxa"/>
              <w:right w:w="20" w:type="dxa"/>
            </w:tcMar>
            <w:vAlign w:val="center"/>
            <w:hideMark/>
          </w:tcPr>
          <w:p w14:paraId="3428CB88" w14:textId="77777777" w:rsidR="00BE20A5" w:rsidRPr="00D248B3" w:rsidRDefault="00BE20A5" w:rsidP="007E2FFB">
            <w:pPr>
              <w:pStyle w:val="movimento2"/>
              <w:rPr>
                <w:color w:val="002060"/>
              </w:rPr>
            </w:pPr>
            <w:r w:rsidRPr="00D248B3">
              <w:rPr>
                <w:color w:val="002060"/>
              </w:rPr>
              <w:t xml:space="preserve">(CALCETTO CASTRUM LAURI) </w:t>
            </w:r>
          </w:p>
        </w:tc>
        <w:tc>
          <w:tcPr>
            <w:tcW w:w="800" w:type="dxa"/>
            <w:tcMar>
              <w:top w:w="20" w:type="dxa"/>
              <w:left w:w="20" w:type="dxa"/>
              <w:bottom w:w="20" w:type="dxa"/>
              <w:right w:w="20" w:type="dxa"/>
            </w:tcMar>
            <w:vAlign w:val="center"/>
            <w:hideMark/>
          </w:tcPr>
          <w:p w14:paraId="1C14FF9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C9D2B60" w14:textId="77777777" w:rsidR="00BE20A5" w:rsidRPr="00D248B3" w:rsidRDefault="00BE20A5" w:rsidP="007E2FFB">
            <w:pPr>
              <w:pStyle w:val="movimento"/>
              <w:rPr>
                <w:color w:val="002060"/>
              </w:rPr>
            </w:pPr>
            <w:r w:rsidRPr="00D248B3">
              <w:rPr>
                <w:color w:val="002060"/>
              </w:rPr>
              <w:t>QUINTILI MATTEO</w:t>
            </w:r>
          </w:p>
        </w:tc>
        <w:tc>
          <w:tcPr>
            <w:tcW w:w="2200" w:type="dxa"/>
            <w:tcMar>
              <w:top w:w="20" w:type="dxa"/>
              <w:left w:w="20" w:type="dxa"/>
              <w:bottom w:w="20" w:type="dxa"/>
              <w:right w:w="20" w:type="dxa"/>
            </w:tcMar>
            <w:vAlign w:val="center"/>
            <w:hideMark/>
          </w:tcPr>
          <w:p w14:paraId="6495E993" w14:textId="77777777" w:rsidR="00BE20A5" w:rsidRPr="00D248B3" w:rsidRDefault="00BE20A5" w:rsidP="007E2FFB">
            <w:pPr>
              <w:pStyle w:val="movimento2"/>
              <w:rPr>
                <w:color w:val="002060"/>
              </w:rPr>
            </w:pPr>
            <w:r w:rsidRPr="00D248B3">
              <w:rPr>
                <w:color w:val="002060"/>
              </w:rPr>
              <w:t xml:space="preserve">(CALCETTO CASTRUM LAURI) </w:t>
            </w:r>
          </w:p>
        </w:tc>
      </w:tr>
    </w:tbl>
    <w:p w14:paraId="241FB055" w14:textId="77777777" w:rsidR="00BE20A5" w:rsidRDefault="00BE20A5" w:rsidP="00BE20A5">
      <w:pPr>
        <w:pStyle w:val="breakline"/>
        <w:rPr>
          <w:color w:val="002060"/>
        </w:rPr>
      </w:pPr>
    </w:p>
    <w:p w14:paraId="6EBC73AF"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4EAEF35D"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28BB1B1E" w14:textId="77777777" w:rsidR="00BE20A5" w:rsidRPr="00D248B3" w:rsidRDefault="00BE20A5" w:rsidP="00BE20A5">
      <w:pPr>
        <w:pStyle w:val="breakline"/>
        <w:rPr>
          <w:rFonts w:eastAsiaTheme="minorEastAsia"/>
          <w:color w:val="002060"/>
        </w:rPr>
      </w:pPr>
    </w:p>
    <w:p w14:paraId="2D0C09B1" w14:textId="77777777" w:rsidR="00BE20A5" w:rsidRPr="00D248B3" w:rsidRDefault="00BE20A5" w:rsidP="00BE20A5">
      <w:pPr>
        <w:pStyle w:val="titoloprinc0"/>
        <w:rPr>
          <w:color w:val="002060"/>
        </w:rPr>
      </w:pPr>
      <w:r w:rsidRPr="00D248B3">
        <w:rPr>
          <w:color w:val="002060"/>
        </w:rPr>
        <w:t>CLASSIFICA</w:t>
      </w:r>
    </w:p>
    <w:p w14:paraId="41DCA331" w14:textId="77777777" w:rsidR="00BE20A5" w:rsidRPr="00D248B3" w:rsidRDefault="00BE20A5" w:rsidP="00BE20A5">
      <w:pPr>
        <w:pStyle w:val="breakline"/>
        <w:rPr>
          <w:color w:val="002060"/>
        </w:rPr>
      </w:pPr>
    </w:p>
    <w:p w14:paraId="486D6B1D" w14:textId="77777777" w:rsidR="00BE20A5" w:rsidRPr="00D248B3" w:rsidRDefault="00BE20A5" w:rsidP="00BE20A5">
      <w:pPr>
        <w:pStyle w:val="breakline"/>
        <w:rPr>
          <w:color w:val="002060"/>
        </w:rPr>
      </w:pPr>
    </w:p>
    <w:p w14:paraId="28B308FC"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53FF773A"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C7007"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2BD7F"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C7BD7"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C49D"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EAF3F"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5F986"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26A6A"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92B17"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6EF3E"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4E7DB" w14:textId="77777777" w:rsidR="00BE20A5" w:rsidRPr="00D248B3" w:rsidRDefault="00BE20A5" w:rsidP="007E2FFB">
            <w:pPr>
              <w:pStyle w:val="headertabella0"/>
              <w:rPr>
                <w:color w:val="002060"/>
              </w:rPr>
            </w:pPr>
            <w:r w:rsidRPr="00D248B3">
              <w:rPr>
                <w:color w:val="002060"/>
              </w:rPr>
              <w:t>PE</w:t>
            </w:r>
          </w:p>
        </w:tc>
      </w:tr>
      <w:tr w:rsidR="00BE20A5" w:rsidRPr="00D248B3" w14:paraId="71145DD9"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DCE88" w14:textId="77777777" w:rsidR="00BE20A5" w:rsidRPr="00D248B3" w:rsidRDefault="00BE20A5" w:rsidP="007E2FFB">
            <w:pPr>
              <w:pStyle w:val="rowtabella0"/>
              <w:rPr>
                <w:color w:val="002060"/>
              </w:rPr>
            </w:pPr>
            <w:r w:rsidRPr="00D248B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DE71"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873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287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605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57F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FDC3"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FEAC"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0EB6"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2A44" w14:textId="77777777" w:rsidR="00BE20A5" w:rsidRPr="00D248B3" w:rsidRDefault="00BE20A5" w:rsidP="007E2FFB">
            <w:pPr>
              <w:pStyle w:val="rowtabella0"/>
              <w:jc w:val="center"/>
              <w:rPr>
                <w:color w:val="002060"/>
              </w:rPr>
            </w:pPr>
            <w:r w:rsidRPr="00D248B3">
              <w:rPr>
                <w:color w:val="002060"/>
              </w:rPr>
              <w:t>0</w:t>
            </w:r>
          </w:p>
        </w:tc>
      </w:tr>
      <w:tr w:rsidR="00BE20A5" w:rsidRPr="00D248B3" w14:paraId="02586CC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14472" w14:textId="77777777" w:rsidR="00BE20A5" w:rsidRPr="00D248B3" w:rsidRDefault="00BE20A5" w:rsidP="007E2FFB">
            <w:pPr>
              <w:pStyle w:val="rowtabella0"/>
              <w:rPr>
                <w:color w:val="002060"/>
              </w:rPr>
            </w:pPr>
            <w:r w:rsidRPr="00D248B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9191"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64C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19D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03C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069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8668"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27AA"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5D2F"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7EF0" w14:textId="77777777" w:rsidR="00BE20A5" w:rsidRPr="00D248B3" w:rsidRDefault="00BE20A5" w:rsidP="007E2FFB">
            <w:pPr>
              <w:pStyle w:val="rowtabella0"/>
              <w:jc w:val="center"/>
              <w:rPr>
                <w:color w:val="002060"/>
              </w:rPr>
            </w:pPr>
            <w:r w:rsidRPr="00D248B3">
              <w:rPr>
                <w:color w:val="002060"/>
              </w:rPr>
              <w:t>0</w:t>
            </w:r>
          </w:p>
        </w:tc>
      </w:tr>
      <w:tr w:rsidR="00BE20A5" w:rsidRPr="00D248B3" w14:paraId="173ED64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18228" w14:textId="77777777" w:rsidR="00BE20A5" w:rsidRPr="00D248B3" w:rsidRDefault="00BE20A5" w:rsidP="007E2FFB">
            <w:pPr>
              <w:pStyle w:val="rowtabella0"/>
              <w:rPr>
                <w:color w:val="002060"/>
              </w:rPr>
            </w:pPr>
            <w:r w:rsidRPr="00D248B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0209"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0B6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68A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5F8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B8F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57D6"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7580"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714A"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E9CB" w14:textId="77777777" w:rsidR="00BE20A5" w:rsidRPr="00D248B3" w:rsidRDefault="00BE20A5" w:rsidP="007E2FFB">
            <w:pPr>
              <w:pStyle w:val="rowtabella0"/>
              <w:jc w:val="center"/>
              <w:rPr>
                <w:color w:val="002060"/>
              </w:rPr>
            </w:pPr>
            <w:r w:rsidRPr="00D248B3">
              <w:rPr>
                <w:color w:val="002060"/>
              </w:rPr>
              <w:t>0</w:t>
            </w:r>
          </w:p>
        </w:tc>
      </w:tr>
      <w:tr w:rsidR="00BE20A5" w:rsidRPr="00D248B3" w14:paraId="375356CA"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F5136" w14:textId="77777777" w:rsidR="00BE20A5" w:rsidRPr="00D248B3" w:rsidRDefault="00BE20A5" w:rsidP="007E2FFB">
            <w:pPr>
              <w:pStyle w:val="rowtabella0"/>
              <w:rPr>
                <w:color w:val="002060"/>
              </w:rPr>
            </w:pPr>
            <w:r w:rsidRPr="00D248B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624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1994"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302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763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670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A7B4"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594B"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4EDD"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4C1A" w14:textId="77777777" w:rsidR="00BE20A5" w:rsidRPr="00D248B3" w:rsidRDefault="00BE20A5" w:rsidP="007E2FFB">
            <w:pPr>
              <w:pStyle w:val="rowtabella0"/>
              <w:jc w:val="center"/>
              <w:rPr>
                <w:color w:val="002060"/>
              </w:rPr>
            </w:pPr>
            <w:r w:rsidRPr="00D248B3">
              <w:rPr>
                <w:color w:val="002060"/>
              </w:rPr>
              <w:t>0</w:t>
            </w:r>
          </w:p>
        </w:tc>
      </w:tr>
      <w:tr w:rsidR="00BE20A5" w:rsidRPr="00D248B3" w14:paraId="490008C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558F4" w14:textId="77777777" w:rsidR="00BE20A5" w:rsidRPr="00D248B3" w:rsidRDefault="00BE20A5" w:rsidP="007E2FFB">
            <w:pPr>
              <w:pStyle w:val="rowtabella0"/>
              <w:rPr>
                <w:color w:val="002060"/>
              </w:rPr>
            </w:pPr>
            <w:r w:rsidRPr="00D248B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4CC1"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3FDC"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BA2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70D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C51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C710"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78E4"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B8FD"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3ACFC" w14:textId="77777777" w:rsidR="00BE20A5" w:rsidRPr="00D248B3" w:rsidRDefault="00BE20A5" w:rsidP="007E2FFB">
            <w:pPr>
              <w:pStyle w:val="rowtabella0"/>
              <w:jc w:val="center"/>
              <w:rPr>
                <w:color w:val="002060"/>
              </w:rPr>
            </w:pPr>
            <w:r w:rsidRPr="00D248B3">
              <w:rPr>
                <w:color w:val="002060"/>
              </w:rPr>
              <w:t>0</w:t>
            </w:r>
          </w:p>
        </w:tc>
      </w:tr>
      <w:tr w:rsidR="00BE20A5" w:rsidRPr="00D248B3" w14:paraId="339BFD1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C9959" w14:textId="77777777" w:rsidR="00BE20A5" w:rsidRPr="00D248B3" w:rsidRDefault="00BE20A5" w:rsidP="007E2FFB">
            <w:pPr>
              <w:pStyle w:val="rowtabella0"/>
              <w:rPr>
                <w:color w:val="002060"/>
              </w:rPr>
            </w:pPr>
            <w:r w:rsidRPr="00D248B3">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BEE0"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E858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19C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E42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2469"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7B01"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AB4F"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B64B"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FE63" w14:textId="77777777" w:rsidR="00BE20A5" w:rsidRPr="00D248B3" w:rsidRDefault="00BE20A5" w:rsidP="007E2FFB">
            <w:pPr>
              <w:pStyle w:val="rowtabella0"/>
              <w:jc w:val="center"/>
              <w:rPr>
                <w:color w:val="002060"/>
              </w:rPr>
            </w:pPr>
            <w:r w:rsidRPr="00D248B3">
              <w:rPr>
                <w:color w:val="002060"/>
              </w:rPr>
              <w:t>0</w:t>
            </w:r>
          </w:p>
        </w:tc>
      </w:tr>
      <w:tr w:rsidR="00BE20A5" w:rsidRPr="00D248B3" w14:paraId="130E1C6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884F8" w14:textId="77777777" w:rsidR="00BE20A5" w:rsidRPr="00D248B3" w:rsidRDefault="00BE20A5" w:rsidP="007E2FFB">
            <w:pPr>
              <w:pStyle w:val="rowtabella0"/>
              <w:rPr>
                <w:color w:val="002060"/>
              </w:rPr>
            </w:pPr>
            <w:r w:rsidRPr="00D248B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C103"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5C4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8FA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9EE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34E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5CEA"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374D"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6AF4"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D9E6" w14:textId="77777777" w:rsidR="00BE20A5" w:rsidRPr="00D248B3" w:rsidRDefault="00BE20A5" w:rsidP="007E2FFB">
            <w:pPr>
              <w:pStyle w:val="rowtabella0"/>
              <w:jc w:val="center"/>
              <w:rPr>
                <w:color w:val="002060"/>
              </w:rPr>
            </w:pPr>
            <w:r w:rsidRPr="00D248B3">
              <w:rPr>
                <w:color w:val="002060"/>
              </w:rPr>
              <w:t>0</w:t>
            </w:r>
          </w:p>
        </w:tc>
      </w:tr>
      <w:tr w:rsidR="00BE20A5" w:rsidRPr="00D248B3" w14:paraId="1240901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57391" w14:textId="77777777" w:rsidR="00BE20A5" w:rsidRPr="00D248B3" w:rsidRDefault="00BE20A5" w:rsidP="007E2FFB">
            <w:pPr>
              <w:pStyle w:val="rowtabella0"/>
              <w:rPr>
                <w:color w:val="002060"/>
              </w:rPr>
            </w:pPr>
            <w:r w:rsidRPr="00D248B3">
              <w:rPr>
                <w:color w:val="002060"/>
              </w:rPr>
              <w:t xml:space="preserve">A.S.D. </w:t>
            </w:r>
            <w:proofErr w:type="gramStart"/>
            <w:r w:rsidRPr="00D248B3">
              <w:rPr>
                <w:color w:val="002060"/>
              </w:rPr>
              <w:t>CITTA</w:t>
            </w:r>
            <w:proofErr w:type="gramEnd"/>
            <w:r w:rsidRPr="00D248B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3FB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389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6614"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EA1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C35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7BB4"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5F3D"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7F8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3142" w14:textId="77777777" w:rsidR="00BE20A5" w:rsidRPr="00D248B3" w:rsidRDefault="00BE20A5" w:rsidP="007E2FFB">
            <w:pPr>
              <w:pStyle w:val="rowtabella0"/>
              <w:jc w:val="center"/>
              <w:rPr>
                <w:color w:val="002060"/>
              </w:rPr>
            </w:pPr>
            <w:r w:rsidRPr="00D248B3">
              <w:rPr>
                <w:color w:val="002060"/>
              </w:rPr>
              <w:t>0</w:t>
            </w:r>
          </w:p>
        </w:tc>
      </w:tr>
      <w:tr w:rsidR="00BE20A5" w:rsidRPr="00D248B3" w14:paraId="145712C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37C8B" w14:textId="77777777" w:rsidR="00BE20A5" w:rsidRPr="00D248B3" w:rsidRDefault="00BE20A5" w:rsidP="007E2FFB">
            <w:pPr>
              <w:pStyle w:val="rowtabella0"/>
              <w:rPr>
                <w:color w:val="002060"/>
              </w:rPr>
            </w:pPr>
            <w:r w:rsidRPr="00D248B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CC52"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27E0"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9E2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3FF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F17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582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3FB7"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1E01"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F3FE" w14:textId="77777777" w:rsidR="00BE20A5" w:rsidRPr="00D248B3" w:rsidRDefault="00BE20A5" w:rsidP="007E2FFB">
            <w:pPr>
              <w:pStyle w:val="rowtabella0"/>
              <w:jc w:val="center"/>
              <w:rPr>
                <w:color w:val="002060"/>
              </w:rPr>
            </w:pPr>
            <w:r w:rsidRPr="00D248B3">
              <w:rPr>
                <w:color w:val="002060"/>
              </w:rPr>
              <w:t>0</w:t>
            </w:r>
          </w:p>
        </w:tc>
      </w:tr>
      <w:tr w:rsidR="00BE20A5" w:rsidRPr="00D248B3" w14:paraId="12B179D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7CB95" w14:textId="77777777" w:rsidR="00BE20A5" w:rsidRPr="00D248B3" w:rsidRDefault="00BE20A5" w:rsidP="007E2FFB">
            <w:pPr>
              <w:pStyle w:val="rowtabella0"/>
              <w:rPr>
                <w:color w:val="002060"/>
              </w:rPr>
            </w:pPr>
            <w:r w:rsidRPr="00D248B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FFE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F70B"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5A0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BFB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AF4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502C"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7ADA"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F95A"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CAB6" w14:textId="77777777" w:rsidR="00BE20A5" w:rsidRPr="00D248B3" w:rsidRDefault="00BE20A5" w:rsidP="007E2FFB">
            <w:pPr>
              <w:pStyle w:val="rowtabella0"/>
              <w:jc w:val="center"/>
              <w:rPr>
                <w:color w:val="002060"/>
              </w:rPr>
            </w:pPr>
            <w:r w:rsidRPr="00D248B3">
              <w:rPr>
                <w:color w:val="002060"/>
              </w:rPr>
              <w:t>0</w:t>
            </w:r>
          </w:p>
        </w:tc>
      </w:tr>
      <w:tr w:rsidR="00BE20A5" w:rsidRPr="00D248B3" w14:paraId="14892C8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CF3A5" w14:textId="77777777" w:rsidR="00BE20A5" w:rsidRPr="00D248B3" w:rsidRDefault="00BE20A5" w:rsidP="007E2FFB">
            <w:pPr>
              <w:pStyle w:val="rowtabella0"/>
              <w:rPr>
                <w:color w:val="002060"/>
                <w:lang w:val="es-ES"/>
              </w:rPr>
            </w:pPr>
            <w:r w:rsidRPr="00D248B3">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CB0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577D"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1ED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F6E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B87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7DCF"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4558" w14:textId="77777777" w:rsidR="00BE20A5" w:rsidRPr="00D248B3" w:rsidRDefault="00BE20A5" w:rsidP="007E2FFB">
            <w:pPr>
              <w:pStyle w:val="rowtabella0"/>
              <w:jc w:val="center"/>
              <w:rPr>
                <w:color w:val="002060"/>
              </w:rPr>
            </w:pPr>
            <w:r w:rsidRPr="00D248B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FDF6"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9AA9" w14:textId="77777777" w:rsidR="00BE20A5" w:rsidRPr="00D248B3" w:rsidRDefault="00BE20A5" w:rsidP="007E2FFB">
            <w:pPr>
              <w:pStyle w:val="rowtabella0"/>
              <w:jc w:val="center"/>
              <w:rPr>
                <w:color w:val="002060"/>
              </w:rPr>
            </w:pPr>
            <w:r w:rsidRPr="00D248B3">
              <w:rPr>
                <w:color w:val="002060"/>
              </w:rPr>
              <w:t>0</w:t>
            </w:r>
          </w:p>
        </w:tc>
      </w:tr>
      <w:tr w:rsidR="00BE20A5" w:rsidRPr="00D248B3" w14:paraId="184D4FC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CDB93" w14:textId="77777777" w:rsidR="00BE20A5" w:rsidRPr="00D248B3" w:rsidRDefault="00BE20A5" w:rsidP="007E2FFB">
            <w:pPr>
              <w:pStyle w:val="rowtabella0"/>
              <w:rPr>
                <w:color w:val="002060"/>
                <w:lang w:val="es-ES"/>
              </w:rPr>
            </w:pPr>
            <w:r w:rsidRPr="00D248B3">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95A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2BD0"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9AB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05C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50D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7F75"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7131"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156F"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F262" w14:textId="77777777" w:rsidR="00BE20A5" w:rsidRPr="00D248B3" w:rsidRDefault="00BE20A5" w:rsidP="007E2FFB">
            <w:pPr>
              <w:pStyle w:val="rowtabella0"/>
              <w:jc w:val="center"/>
              <w:rPr>
                <w:color w:val="002060"/>
              </w:rPr>
            </w:pPr>
            <w:r w:rsidRPr="00D248B3">
              <w:rPr>
                <w:color w:val="002060"/>
              </w:rPr>
              <w:t>0</w:t>
            </w:r>
          </w:p>
        </w:tc>
      </w:tr>
      <w:tr w:rsidR="00BE20A5" w:rsidRPr="00D248B3" w14:paraId="1DBAAB3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A50C8" w14:textId="77777777" w:rsidR="00BE20A5" w:rsidRPr="00D248B3" w:rsidRDefault="00BE20A5" w:rsidP="007E2FFB">
            <w:pPr>
              <w:pStyle w:val="rowtabella0"/>
              <w:rPr>
                <w:color w:val="002060"/>
                <w:lang w:val="es-ES"/>
              </w:rPr>
            </w:pPr>
            <w:r w:rsidRPr="00D248B3">
              <w:rPr>
                <w:color w:val="002060"/>
                <w:lang w:val="es-ES"/>
              </w:rPr>
              <w:lastRenderedPageBreak/>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F5C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228B"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185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C13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1B00"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A0BF"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9FBE"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2C7D"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A9F9" w14:textId="77777777" w:rsidR="00BE20A5" w:rsidRPr="00D248B3" w:rsidRDefault="00BE20A5" w:rsidP="007E2FFB">
            <w:pPr>
              <w:pStyle w:val="rowtabella0"/>
              <w:jc w:val="center"/>
              <w:rPr>
                <w:color w:val="002060"/>
              </w:rPr>
            </w:pPr>
            <w:r w:rsidRPr="00D248B3">
              <w:rPr>
                <w:color w:val="002060"/>
              </w:rPr>
              <w:t>0</w:t>
            </w:r>
          </w:p>
        </w:tc>
      </w:tr>
      <w:tr w:rsidR="00BE20A5" w:rsidRPr="00D248B3" w14:paraId="06747602"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48580C" w14:textId="77777777" w:rsidR="00BE20A5" w:rsidRPr="00D248B3" w:rsidRDefault="00BE20A5" w:rsidP="007E2FFB">
            <w:pPr>
              <w:pStyle w:val="rowtabella0"/>
              <w:rPr>
                <w:color w:val="002060"/>
              </w:rPr>
            </w:pPr>
            <w:r w:rsidRPr="00D248B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74C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43B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AC7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CA5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2A2B"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A72A"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AD55" w14:textId="77777777" w:rsidR="00BE20A5" w:rsidRPr="00D248B3" w:rsidRDefault="00BE20A5" w:rsidP="007E2FFB">
            <w:pPr>
              <w:pStyle w:val="rowtabella0"/>
              <w:jc w:val="center"/>
              <w:rPr>
                <w:color w:val="002060"/>
              </w:rPr>
            </w:pPr>
            <w:r w:rsidRPr="00D248B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5CC4"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783D" w14:textId="77777777" w:rsidR="00BE20A5" w:rsidRPr="00D248B3" w:rsidRDefault="00BE20A5" w:rsidP="007E2FFB">
            <w:pPr>
              <w:pStyle w:val="rowtabella0"/>
              <w:jc w:val="center"/>
              <w:rPr>
                <w:color w:val="002060"/>
              </w:rPr>
            </w:pPr>
            <w:r w:rsidRPr="00D248B3">
              <w:rPr>
                <w:color w:val="002060"/>
              </w:rPr>
              <w:t>0</w:t>
            </w:r>
          </w:p>
        </w:tc>
      </w:tr>
    </w:tbl>
    <w:p w14:paraId="3CDFE6E6" w14:textId="77777777" w:rsidR="00BE20A5" w:rsidRPr="00D248B3" w:rsidRDefault="00BE20A5" w:rsidP="00BE20A5">
      <w:pPr>
        <w:pStyle w:val="breakline"/>
        <w:rPr>
          <w:rFonts w:eastAsiaTheme="minorEastAsia"/>
          <w:color w:val="002060"/>
        </w:rPr>
      </w:pPr>
    </w:p>
    <w:p w14:paraId="74A9CA8D" w14:textId="77777777" w:rsidR="00BE20A5" w:rsidRPr="00D248B3" w:rsidRDefault="00BE20A5" w:rsidP="00BE20A5">
      <w:pPr>
        <w:pStyle w:val="breakline"/>
        <w:rPr>
          <w:color w:val="002060"/>
        </w:rPr>
      </w:pPr>
    </w:p>
    <w:p w14:paraId="30CC7F4E" w14:textId="77777777" w:rsidR="00BE20A5" w:rsidRPr="00D248B3" w:rsidRDefault="00BE20A5" w:rsidP="00BE20A5">
      <w:pPr>
        <w:pStyle w:val="sottotitolocampionato10"/>
        <w:rPr>
          <w:color w:val="002060"/>
        </w:rPr>
      </w:pPr>
      <w:r w:rsidRPr="00D248B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523658F3"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CA562"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17679"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AB994"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E3065"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34D10"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02565"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77195"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D0518"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94AC1"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5A136" w14:textId="77777777" w:rsidR="00BE20A5" w:rsidRPr="00D248B3" w:rsidRDefault="00BE20A5" w:rsidP="007E2FFB">
            <w:pPr>
              <w:pStyle w:val="headertabella0"/>
              <w:rPr>
                <w:color w:val="002060"/>
              </w:rPr>
            </w:pPr>
            <w:r w:rsidRPr="00D248B3">
              <w:rPr>
                <w:color w:val="002060"/>
              </w:rPr>
              <w:t>PE</w:t>
            </w:r>
          </w:p>
        </w:tc>
      </w:tr>
      <w:tr w:rsidR="00BE20A5" w:rsidRPr="00D248B3" w14:paraId="53983F34"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F554C" w14:textId="77777777" w:rsidR="00BE20A5" w:rsidRPr="00D248B3" w:rsidRDefault="00BE20A5" w:rsidP="007E2FFB">
            <w:pPr>
              <w:pStyle w:val="rowtabella0"/>
              <w:rPr>
                <w:color w:val="002060"/>
              </w:rPr>
            </w:pPr>
            <w:r w:rsidRPr="00D248B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7F11E"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E1B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1C5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212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755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7B13" w14:textId="77777777" w:rsidR="00BE20A5" w:rsidRPr="00D248B3" w:rsidRDefault="00BE20A5" w:rsidP="007E2FFB">
            <w:pPr>
              <w:pStyle w:val="rowtabella0"/>
              <w:jc w:val="center"/>
              <w:rPr>
                <w:color w:val="002060"/>
              </w:rPr>
            </w:pPr>
            <w:r w:rsidRPr="00D248B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540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7F5D"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6DF11" w14:textId="77777777" w:rsidR="00BE20A5" w:rsidRPr="00D248B3" w:rsidRDefault="00BE20A5" w:rsidP="007E2FFB">
            <w:pPr>
              <w:pStyle w:val="rowtabella0"/>
              <w:jc w:val="center"/>
              <w:rPr>
                <w:color w:val="002060"/>
              </w:rPr>
            </w:pPr>
            <w:r w:rsidRPr="00D248B3">
              <w:rPr>
                <w:color w:val="002060"/>
              </w:rPr>
              <w:t>0</w:t>
            </w:r>
          </w:p>
        </w:tc>
      </w:tr>
      <w:tr w:rsidR="00BE20A5" w:rsidRPr="00D248B3" w14:paraId="0F924DF9"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D984B" w14:textId="77777777" w:rsidR="00BE20A5" w:rsidRPr="00D248B3" w:rsidRDefault="00BE20A5" w:rsidP="007E2FFB">
            <w:pPr>
              <w:pStyle w:val="rowtabella0"/>
              <w:rPr>
                <w:color w:val="002060"/>
              </w:rPr>
            </w:pPr>
            <w:r w:rsidRPr="00D248B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2607"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978A"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3710"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47E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B37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1BA4" w14:textId="77777777" w:rsidR="00BE20A5" w:rsidRPr="00D248B3" w:rsidRDefault="00BE20A5" w:rsidP="007E2FFB">
            <w:pPr>
              <w:pStyle w:val="rowtabella0"/>
              <w:jc w:val="center"/>
              <w:rPr>
                <w:color w:val="002060"/>
              </w:rPr>
            </w:pPr>
            <w:r w:rsidRPr="00D248B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4CC0"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4A59"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280E" w14:textId="77777777" w:rsidR="00BE20A5" w:rsidRPr="00D248B3" w:rsidRDefault="00BE20A5" w:rsidP="007E2FFB">
            <w:pPr>
              <w:pStyle w:val="rowtabella0"/>
              <w:jc w:val="center"/>
              <w:rPr>
                <w:color w:val="002060"/>
              </w:rPr>
            </w:pPr>
            <w:r w:rsidRPr="00D248B3">
              <w:rPr>
                <w:color w:val="002060"/>
              </w:rPr>
              <w:t>0</w:t>
            </w:r>
          </w:p>
        </w:tc>
      </w:tr>
      <w:tr w:rsidR="00BE20A5" w:rsidRPr="00D248B3" w14:paraId="523DFE5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5F55D" w14:textId="77777777" w:rsidR="00BE20A5" w:rsidRPr="00D248B3" w:rsidRDefault="00BE20A5" w:rsidP="007E2FFB">
            <w:pPr>
              <w:pStyle w:val="rowtabella0"/>
              <w:rPr>
                <w:color w:val="002060"/>
              </w:rPr>
            </w:pPr>
            <w:r w:rsidRPr="00D248B3">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DB90"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D0A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1FA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687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8CE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F35A"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B7C2"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752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282D" w14:textId="77777777" w:rsidR="00BE20A5" w:rsidRPr="00D248B3" w:rsidRDefault="00BE20A5" w:rsidP="007E2FFB">
            <w:pPr>
              <w:pStyle w:val="rowtabella0"/>
              <w:jc w:val="center"/>
              <w:rPr>
                <w:color w:val="002060"/>
              </w:rPr>
            </w:pPr>
            <w:r w:rsidRPr="00D248B3">
              <w:rPr>
                <w:color w:val="002060"/>
              </w:rPr>
              <w:t>0</w:t>
            </w:r>
          </w:p>
        </w:tc>
      </w:tr>
      <w:tr w:rsidR="00BE20A5" w:rsidRPr="00D248B3" w14:paraId="2216370A"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25D91" w14:textId="77777777" w:rsidR="00BE20A5" w:rsidRPr="00D248B3" w:rsidRDefault="00BE20A5" w:rsidP="007E2FFB">
            <w:pPr>
              <w:pStyle w:val="rowtabella0"/>
              <w:rPr>
                <w:color w:val="002060"/>
              </w:rPr>
            </w:pPr>
            <w:r w:rsidRPr="00D248B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4BFC"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C0E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A31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DFC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C6F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B9FD"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1633"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5C9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2AA8" w14:textId="77777777" w:rsidR="00BE20A5" w:rsidRPr="00D248B3" w:rsidRDefault="00BE20A5" w:rsidP="007E2FFB">
            <w:pPr>
              <w:pStyle w:val="rowtabella0"/>
              <w:jc w:val="center"/>
              <w:rPr>
                <w:color w:val="002060"/>
              </w:rPr>
            </w:pPr>
            <w:r w:rsidRPr="00D248B3">
              <w:rPr>
                <w:color w:val="002060"/>
              </w:rPr>
              <w:t>0</w:t>
            </w:r>
          </w:p>
        </w:tc>
      </w:tr>
      <w:tr w:rsidR="00BE20A5" w:rsidRPr="00D248B3" w14:paraId="5E9EDF1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A4376" w14:textId="77777777" w:rsidR="00BE20A5" w:rsidRPr="00D248B3" w:rsidRDefault="00BE20A5" w:rsidP="007E2FFB">
            <w:pPr>
              <w:pStyle w:val="rowtabella0"/>
              <w:rPr>
                <w:color w:val="002060"/>
              </w:rPr>
            </w:pPr>
            <w:r w:rsidRPr="00D248B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F4FC"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4FB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4BF0"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FBB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B14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3500"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1CC9"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386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1BD7" w14:textId="77777777" w:rsidR="00BE20A5" w:rsidRPr="00D248B3" w:rsidRDefault="00BE20A5" w:rsidP="007E2FFB">
            <w:pPr>
              <w:pStyle w:val="rowtabella0"/>
              <w:jc w:val="center"/>
              <w:rPr>
                <w:color w:val="002060"/>
              </w:rPr>
            </w:pPr>
            <w:r w:rsidRPr="00D248B3">
              <w:rPr>
                <w:color w:val="002060"/>
              </w:rPr>
              <w:t>0</w:t>
            </w:r>
          </w:p>
        </w:tc>
      </w:tr>
      <w:tr w:rsidR="00BE20A5" w:rsidRPr="00D248B3" w14:paraId="141B3E6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098D3" w14:textId="77777777" w:rsidR="00BE20A5" w:rsidRPr="00D248B3" w:rsidRDefault="00BE20A5" w:rsidP="007E2FFB">
            <w:pPr>
              <w:pStyle w:val="rowtabella0"/>
              <w:rPr>
                <w:color w:val="002060"/>
              </w:rPr>
            </w:pPr>
            <w:r w:rsidRPr="00D248B3">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7D9E"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DB4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4A0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646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DC1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4C0E"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6591"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332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6A4F" w14:textId="77777777" w:rsidR="00BE20A5" w:rsidRPr="00D248B3" w:rsidRDefault="00BE20A5" w:rsidP="007E2FFB">
            <w:pPr>
              <w:pStyle w:val="rowtabella0"/>
              <w:jc w:val="center"/>
              <w:rPr>
                <w:color w:val="002060"/>
              </w:rPr>
            </w:pPr>
            <w:r w:rsidRPr="00D248B3">
              <w:rPr>
                <w:color w:val="002060"/>
              </w:rPr>
              <w:t>0</w:t>
            </w:r>
          </w:p>
        </w:tc>
      </w:tr>
      <w:tr w:rsidR="00BE20A5" w:rsidRPr="00D248B3" w14:paraId="455DA56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4D55E" w14:textId="77777777" w:rsidR="00BE20A5" w:rsidRPr="00D248B3" w:rsidRDefault="00BE20A5" w:rsidP="007E2FFB">
            <w:pPr>
              <w:pStyle w:val="rowtabella0"/>
              <w:rPr>
                <w:color w:val="002060"/>
                <w:lang w:val="es-ES"/>
              </w:rPr>
            </w:pPr>
            <w:r w:rsidRPr="00D248B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77F4"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886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E389"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CBD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0054"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79F3"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1441"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5C53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0938" w14:textId="77777777" w:rsidR="00BE20A5" w:rsidRPr="00D248B3" w:rsidRDefault="00BE20A5" w:rsidP="007E2FFB">
            <w:pPr>
              <w:pStyle w:val="rowtabella0"/>
              <w:jc w:val="center"/>
              <w:rPr>
                <w:color w:val="002060"/>
              </w:rPr>
            </w:pPr>
            <w:r w:rsidRPr="00D248B3">
              <w:rPr>
                <w:color w:val="002060"/>
              </w:rPr>
              <w:t>0</w:t>
            </w:r>
          </w:p>
        </w:tc>
      </w:tr>
      <w:tr w:rsidR="00BE20A5" w:rsidRPr="00D248B3" w14:paraId="797000F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018A5" w14:textId="77777777" w:rsidR="00BE20A5" w:rsidRPr="00D248B3" w:rsidRDefault="00BE20A5" w:rsidP="007E2FFB">
            <w:pPr>
              <w:pStyle w:val="rowtabella0"/>
              <w:rPr>
                <w:color w:val="002060"/>
              </w:rPr>
            </w:pPr>
            <w:r w:rsidRPr="00D248B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47CE"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B02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4C8C7"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3BB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582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DD36"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4E2A"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6A50"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5CB9" w14:textId="77777777" w:rsidR="00BE20A5" w:rsidRPr="00D248B3" w:rsidRDefault="00BE20A5" w:rsidP="007E2FFB">
            <w:pPr>
              <w:pStyle w:val="rowtabella0"/>
              <w:jc w:val="center"/>
              <w:rPr>
                <w:color w:val="002060"/>
              </w:rPr>
            </w:pPr>
            <w:r w:rsidRPr="00D248B3">
              <w:rPr>
                <w:color w:val="002060"/>
              </w:rPr>
              <w:t>0</w:t>
            </w:r>
          </w:p>
        </w:tc>
      </w:tr>
      <w:tr w:rsidR="00BE20A5" w:rsidRPr="00D248B3" w14:paraId="57C70039"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2FDAB" w14:textId="77777777" w:rsidR="00BE20A5" w:rsidRPr="00D248B3" w:rsidRDefault="00BE20A5" w:rsidP="007E2FFB">
            <w:pPr>
              <w:pStyle w:val="rowtabella0"/>
              <w:rPr>
                <w:color w:val="002060"/>
              </w:rPr>
            </w:pPr>
            <w:r w:rsidRPr="00D248B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6A75"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BC1B"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3B1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AEA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347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5D63"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A1B6"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C1F9"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534C9" w14:textId="77777777" w:rsidR="00BE20A5" w:rsidRPr="00D248B3" w:rsidRDefault="00BE20A5" w:rsidP="007E2FFB">
            <w:pPr>
              <w:pStyle w:val="rowtabella0"/>
              <w:jc w:val="center"/>
              <w:rPr>
                <w:color w:val="002060"/>
              </w:rPr>
            </w:pPr>
            <w:r w:rsidRPr="00D248B3">
              <w:rPr>
                <w:color w:val="002060"/>
              </w:rPr>
              <w:t>0</w:t>
            </w:r>
          </w:p>
        </w:tc>
      </w:tr>
      <w:tr w:rsidR="00BE20A5" w:rsidRPr="00D248B3" w14:paraId="55D4B0B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078A1" w14:textId="77777777" w:rsidR="00BE20A5" w:rsidRPr="00D248B3" w:rsidRDefault="00BE20A5" w:rsidP="007E2FFB">
            <w:pPr>
              <w:pStyle w:val="rowtabella0"/>
              <w:rPr>
                <w:color w:val="002060"/>
              </w:rPr>
            </w:pPr>
            <w:r w:rsidRPr="00D248B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7DDE"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B57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88C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0FC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4F6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1383"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7FA7"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F545"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3C78" w14:textId="77777777" w:rsidR="00BE20A5" w:rsidRPr="00D248B3" w:rsidRDefault="00BE20A5" w:rsidP="007E2FFB">
            <w:pPr>
              <w:pStyle w:val="rowtabella0"/>
              <w:jc w:val="center"/>
              <w:rPr>
                <w:color w:val="002060"/>
              </w:rPr>
            </w:pPr>
            <w:r w:rsidRPr="00D248B3">
              <w:rPr>
                <w:color w:val="002060"/>
              </w:rPr>
              <w:t>0</w:t>
            </w:r>
          </w:p>
        </w:tc>
      </w:tr>
      <w:tr w:rsidR="00BE20A5" w:rsidRPr="00D248B3" w14:paraId="3ADB062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C56B0" w14:textId="77777777" w:rsidR="00BE20A5" w:rsidRPr="00D248B3" w:rsidRDefault="00BE20A5" w:rsidP="007E2FFB">
            <w:pPr>
              <w:pStyle w:val="rowtabella0"/>
              <w:rPr>
                <w:color w:val="002060"/>
                <w:lang w:val="es-ES"/>
              </w:rPr>
            </w:pPr>
            <w:r w:rsidRPr="00D248B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8198"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6E0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7B2C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150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5E8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38FA"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BEEB"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F50B"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7F42" w14:textId="77777777" w:rsidR="00BE20A5" w:rsidRPr="00D248B3" w:rsidRDefault="00BE20A5" w:rsidP="007E2FFB">
            <w:pPr>
              <w:pStyle w:val="rowtabella0"/>
              <w:jc w:val="center"/>
              <w:rPr>
                <w:color w:val="002060"/>
              </w:rPr>
            </w:pPr>
            <w:r w:rsidRPr="00D248B3">
              <w:rPr>
                <w:color w:val="002060"/>
              </w:rPr>
              <w:t>0</w:t>
            </w:r>
          </w:p>
        </w:tc>
      </w:tr>
      <w:tr w:rsidR="00BE20A5" w:rsidRPr="00D248B3" w14:paraId="3D6E3AA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70344" w14:textId="77777777" w:rsidR="00BE20A5" w:rsidRPr="00D248B3" w:rsidRDefault="00BE20A5" w:rsidP="007E2FFB">
            <w:pPr>
              <w:pStyle w:val="rowtabella0"/>
              <w:rPr>
                <w:color w:val="002060"/>
              </w:rPr>
            </w:pPr>
            <w:r w:rsidRPr="00D248B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3B6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568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365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713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263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FB82"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5BAE" w14:textId="77777777" w:rsidR="00BE20A5" w:rsidRPr="00D248B3" w:rsidRDefault="00BE20A5" w:rsidP="007E2FFB">
            <w:pPr>
              <w:pStyle w:val="rowtabella0"/>
              <w:jc w:val="center"/>
              <w:rPr>
                <w:color w:val="002060"/>
              </w:rPr>
            </w:pPr>
            <w:r w:rsidRPr="00D248B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F78E"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D827" w14:textId="77777777" w:rsidR="00BE20A5" w:rsidRPr="00D248B3" w:rsidRDefault="00BE20A5" w:rsidP="007E2FFB">
            <w:pPr>
              <w:pStyle w:val="rowtabella0"/>
              <w:jc w:val="center"/>
              <w:rPr>
                <w:color w:val="002060"/>
              </w:rPr>
            </w:pPr>
            <w:r w:rsidRPr="00D248B3">
              <w:rPr>
                <w:color w:val="002060"/>
              </w:rPr>
              <w:t>0</w:t>
            </w:r>
          </w:p>
        </w:tc>
      </w:tr>
      <w:tr w:rsidR="00BE20A5" w:rsidRPr="00D248B3" w14:paraId="3B10A75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C83B0" w14:textId="77777777" w:rsidR="00BE20A5" w:rsidRPr="00D248B3" w:rsidRDefault="00BE20A5" w:rsidP="007E2FFB">
            <w:pPr>
              <w:pStyle w:val="rowtabella0"/>
              <w:rPr>
                <w:color w:val="002060"/>
              </w:rPr>
            </w:pPr>
            <w:r w:rsidRPr="00D248B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D62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2AA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2C3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561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64BB"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3293"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06AB"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C315"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EB4D" w14:textId="77777777" w:rsidR="00BE20A5" w:rsidRPr="00D248B3" w:rsidRDefault="00BE20A5" w:rsidP="007E2FFB">
            <w:pPr>
              <w:pStyle w:val="rowtabella0"/>
              <w:jc w:val="center"/>
              <w:rPr>
                <w:color w:val="002060"/>
              </w:rPr>
            </w:pPr>
            <w:r w:rsidRPr="00D248B3">
              <w:rPr>
                <w:color w:val="002060"/>
              </w:rPr>
              <w:t>0</w:t>
            </w:r>
          </w:p>
        </w:tc>
      </w:tr>
      <w:tr w:rsidR="00BE20A5" w:rsidRPr="00D248B3" w14:paraId="6EC24DED"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EF86B4" w14:textId="77777777" w:rsidR="00BE20A5" w:rsidRPr="00D248B3" w:rsidRDefault="00BE20A5" w:rsidP="007E2FFB">
            <w:pPr>
              <w:pStyle w:val="rowtabella0"/>
              <w:rPr>
                <w:color w:val="002060"/>
              </w:rPr>
            </w:pPr>
            <w:r w:rsidRPr="00D248B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5B5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078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468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5327"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DC2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ADF7"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C8DA"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3127"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9CD4" w14:textId="77777777" w:rsidR="00BE20A5" w:rsidRPr="00D248B3" w:rsidRDefault="00BE20A5" w:rsidP="007E2FFB">
            <w:pPr>
              <w:pStyle w:val="rowtabella0"/>
              <w:jc w:val="center"/>
              <w:rPr>
                <w:color w:val="002060"/>
              </w:rPr>
            </w:pPr>
            <w:r w:rsidRPr="00D248B3">
              <w:rPr>
                <w:color w:val="002060"/>
              </w:rPr>
              <w:t>0</w:t>
            </w:r>
          </w:p>
        </w:tc>
      </w:tr>
    </w:tbl>
    <w:p w14:paraId="2F345FEE" w14:textId="77777777" w:rsidR="00BE20A5" w:rsidRPr="00D248B3" w:rsidRDefault="00BE20A5" w:rsidP="00BE20A5">
      <w:pPr>
        <w:pStyle w:val="breakline"/>
        <w:rPr>
          <w:rFonts w:eastAsiaTheme="minorEastAsia"/>
          <w:color w:val="002060"/>
        </w:rPr>
      </w:pPr>
    </w:p>
    <w:p w14:paraId="0750F76B" w14:textId="77777777" w:rsidR="00BE20A5" w:rsidRPr="00D248B3" w:rsidRDefault="00BE20A5" w:rsidP="00BE20A5">
      <w:pPr>
        <w:pStyle w:val="breakline"/>
        <w:rPr>
          <w:color w:val="002060"/>
        </w:rPr>
      </w:pPr>
    </w:p>
    <w:p w14:paraId="48308210" w14:textId="77777777" w:rsidR="00BE20A5" w:rsidRPr="00D248B3" w:rsidRDefault="00BE20A5" w:rsidP="00BE20A5">
      <w:pPr>
        <w:pStyle w:val="sottotitolocampionato10"/>
        <w:rPr>
          <w:color w:val="002060"/>
        </w:rPr>
      </w:pPr>
      <w:r w:rsidRPr="00D248B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31804D6A"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7084"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B1D1E"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8E555"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2DB20"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2E2B"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115C4"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CDAA4"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CA8A3"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E2DCA"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F572D" w14:textId="77777777" w:rsidR="00BE20A5" w:rsidRPr="00D248B3" w:rsidRDefault="00BE20A5" w:rsidP="007E2FFB">
            <w:pPr>
              <w:pStyle w:val="headertabella0"/>
              <w:rPr>
                <w:color w:val="002060"/>
              </w:rPr>
            </w:pPr>
            <w:r w:rsidRPr="00D248B3">
              <w:rPr>
                <w:color w:val="002060"/>
              </w:rPr>
              <w:t>PE</w:t>
            </w:r>
          </w:p>
        </w:tc>
      </w:tr>
      <w:tr w:rsidR="00BE20A5" w:rsidRPr="00D248B3" w14:paraId="7D1EAF35"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69CEC" w14:textId="77777777" w:rsidR="00BE20A5" w:rsidRPr="00D248B3" w:rsidRDefault="00BE20A5" w:rsidP="007E2FFB">
            <w:pPr>
              <w:pStyle w:val="rowtabella0"/>
              <w:rPr>
                <w:color w:val="002060"/>
              </w:rPr>
            </w:pPr>
            <w:r w:rsidRPr="00D248B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D32A"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CC6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2C3D"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E91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400E7"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5B95" w14:textId="77777777" w:rsidR="00BE20A5" w:rsidRPr="00D248B3" w:rsidRDefault="00BE20A5" w:rsidP="007E2FFB">
            <w:pPr>
              <w:pStyle w:val="rowtabella0"/>
              <w:jc w:val="center"/>
              <w:rPr>
                <w:color w:val="002060"/>
              </w:rPr>
            </w:pPr>
            <w:r w:rsidRPr="00D248B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4FC6"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474E"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5639" w14:textId="77777777" w:rsidR="00BE20A5" w:rsidRPr="00D248B3" w:rsidRDefault="00BE20A5" w:rsidP="007E2FFB">
            <w:pPr>
              <w:pStyle w:val="rowtabella0"/>
              <w:jc w:val="center"/>
              <w:rPr>
                <w:color w:val="002060"/>
              </w:rPr>
            </w:pPr>
            <w:r w:rsidRPr="00D248B3">
              <w:rPr>
                <w:color w:val="002060"/>
              </w:rPr>
              <w:t>0</w:t>
            </w:r>
          </w:p>
        </w:tc>
      </w:tr>
      <w:tr w:rsidR="00BE20A5" w:rsidRPr="00D248B3" w14:paraId="44C91AE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470AD" w14:textId="77777777" w:rsidR="00BE20A5" w:rsidRPr="00D248B3" w:rsidRDefault="00BE20A5" w:rsidP="007E2FFB">
            <w:pPr>
              <w:pStyle w:val="rowtabella0"/>
              <w:rPr>
                <w:color w:val="002060"/>
              </w:rPr>
            </w:pPr>
            <w:r w:rsidRPr="00D248B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7064"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9A7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1EE66"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7BD3"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0D0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2C1A"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917A"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B95C"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AF32" w14:textId="77777777" w:rsidR="00BE20A5" w:rsidRPr="00D248B3" w:rsidRDefault="00BE20A5" w:rsidP="007E2FFB">
            <w:pPr>
              <w:pStyle w:val="rowtabella0"/>
              <w:jc w:val="center"/>
              <w:rPr>
                <w:color w:val="002060"/>
              </w:rPr>
            </w:pPr>
            <w:r w:rsidRPr="00D248B3">
              <w:rPr>
                <w:color w:val="002060"/>
              </w:rPr>
              <w:t>0</w:t>
            </w:r>
          </w:p>
        </w:tc>
      </w:tr>
      <w:tr w:rsidR="00BE20A5" w:rsidRPr="00D248B3" w14:paraId="5A4F852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9248B" w14:textId="77777777" w:rsidR="00BE20A5" w:rsidRPr="00D248B3" w:rsidRDefault="00BE20A5" w:rsidP="007E2FFB">
            <w:pPr>
              <w:pStyle w:val="rowtabella0"/>
              <w:rPr>
                <w:color w:val="002060"/>
                <w:lang w:val="es-ES"/>
              </w:rPr>
            </w:pPr>
            <w:r w:rsidRPr="00D248B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DD89"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A01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18673"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C4D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540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682D"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80EF"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0A98"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44C8" w14:textId="77777777" w:rsidR="00BE20A5" w:rsidRPr="00D248B3" w:rsidRDefault="00BE20A5" w:rsidP="007E2FFB">
            <w:pPr>
              <w:pStyle w:val="rowtabella0"/>
              <w:jc w:val="center"/>
              <w:rPr>
                <w:color w:val="002060"/>
              </w:rPr>
            </w:pPr>
            <w:r w:rsidRPr="00D248B3">
              <w:rPr>
                <w:color w:val="002060"/>
              </w:rPr>
              <w:t>0</w:t>
            </w:r>
          </w:p>
        </w:tc>
      </w:tr>
      <w:tr w:rsidR="00BE20A5" w:rsidRPr="00D248B3" w14:paraId="18E7605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3CA23" w14:textId="77777777" w:rsidR="00BE20A5" w:rsidRPr="00D248B3" w:rsidRDefault="00BE20A5" w:rsidP="007E2FFB">
            <w:pPr>
              <w:pStyle w:val="rowtabella0"/>
              <w:rPr>
                <w:color w:val="002060"/>
              </w:rPr>
            </w:pPr>
            <w:r w:rsidRPr="00D248B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778F"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706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10BD"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084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D7D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3E49"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B39CE"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7205"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41005" w14:textId="77777777" w:rsidR="00BE20A5" w:rsidRPr="00D248B3" w:rsidRDefault="00BE20A5" w:rsidP="007E2FFB">
            <w:pPr>
              <w:pStyle w:val="rowtabella0"/>
              <w:jc w:val="center"/>
              <w:rPr>
                <w:color w:val="002060"/>
              </w:rPr>
            </w:pPr>
            <w:r w:rsidRPr="00D248B3">
              <w:rPr>
                <w:color w:val="002060"/>
              </w:rPr>
              <w:t>0</w:t>
            </w:r>
          </w:p>
        </w:tc>
      </w:tr>
      <w:tr w:rsidR="00BE20A5" w:rsidRPr="00D248B3" w14:paraId="192BE00A"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8B3BC" w14:textId="77777777" w:rsidR="00BE20A5" w:rsidRPr="00D248B3" w:rsidRDefault="00BE20A5" w:rsidP="007E2FFB">
            <w:pPr>
              <w:pStyle w:val="rowtabella0"/>
              <w:rPr>
                <w:color w:val="002060"/>
              </w:rPr>
            </w:pPr>
            <w:r w:rsidRPr="00D248B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3F56"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B2C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B70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06F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607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7F30"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12A0"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7B2F"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AC0B" w14:textId="77777777" w:rsidR="00BE20A5" w:rsidRPr="00D248B3" w:rsidRDefault="00BE20A5" w:rsidP="007E2FFB">
            <w:pPr>
              <w:pStyle w:val="rowtabella0"/>
              <w:jc w:val="center"/>
              <w:rPr>
                <w:color w:val="002060"/>
              </w:rPr>
            </w:pPr>
            <w:r w:rsidRPr="00D248B3">
              <w:rPr>
                <w:color w:val="002060"/>
              </w:rPr>
              <w:t>0</w:t>
            </w:r>
          </w:p>
        </w:tc>
      </w:tr>
      <w:tr w:rsidR="00BE20A5" w:rsidRPr="00D248B3" w14:paraId="431E5EE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EA265" w14:textId="77777777" w:rsidR="00BE20A5" w:rsidRPr="00D248B3" w:rsidRDefault="00BE20A5" w:rsidP="007E2FFB">
            <w:pPr>
              <w:pStyle w:val="rowtabella0"/>
              <w:rPr>
                <w:color w:val="002060"/>
              </w:rPr>
            </w:pPr>
            <w:r w:rsidRPr="00D248B3">
              <w:rPr>
                <w:color w:val="002060"/>
              </w:rPr>
              <w:t xml:space="preserve">POL.D. </w:t>
            </w:r>
            <w:proofErr w:type="gramStart"/>
            <w:r w:rsidRPr="00D248B3">
              <w:rPr>
                <w:color w:val="002060"/>
              </w:rPr>
              <w:t>U.MANDOLESI</w:t>
            </w:r>
            <w:proofErr w:type="gramEnd"/>
            <w:r w:rsidRPr="00D248B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D076"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1B8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E483"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4BD7"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1DD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BDC9"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AB73"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360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009E" w14:textId="77777777" w:rsidR="00BE20A5" w:rsidRPr="00D248B3" w:rsidRDefault="00BE20A5" w:rsidP="007E2FFB">
            <w:pPr>
              <w:pStyle w:val="rowtabella0"/>
              <w:jc w:val="center"/>
              <w:rPr>
                <w:color w:val="002060"/>
              </w:rPr>
            </w:pPr>
            <w:r w:rsidRPr="00D248B3">
              <w:rPr>
                <w:color w:val="002060"/>
              </w:rPr>
              <w:t>0</w:t>
            </w:r>
          </w:p>
        </w:tc>
      </w:tr>
      <w:tr w:rsidR="00BE20A5" w:rsidRPr="00D248B3" w14:paraId="302A6B0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C8668" w14:textId="77777777" w:rsidR="00BE20A5" w:rsidRPr="00D248B3" w:rsidRDefault="00BE20A5" w:rsidP="007E2FFB">
            <w:pPr>
              <w:pStyle w:val="rowtabella0"/>
              <w:rPr>
                <w:color w:val="002060"/>
                <w:lang w:val="es-ES"/>
              </w:rPr>
            </w:pPr>
            <w:r w:rsidRPr="00D248B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3B97"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FAC7"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85D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C2B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4A4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8725"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9D76" w14:textId="77777777" w:rsidR="00BE20A5" w:rsidRPr="00D248B3" w:rsidRDefault="00BE20A5" w:rsidP="007E2FFB">
            <w:pPr>
              <w:pStyle w:val="rowtabella0"/>
              <w:jc w:val="center"/>
              <w:rPr>
                <w:color w:val="002060"/>
              </w:rPr>
            </w:pPr>
            <w:r w:rsidRPr="00D248B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9E0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0938" w14:textId="77777777" w:rsidR="00BE20A5" w:rsidRPr="00D248B3" w:rsidRDefault="00BE20A5" w:rsidP="007E2FFB">
            <w:pPr>
              <w:pStyle w:val="rowtabella0"/>
              <w:jc w:val="center"/>
              <w:rPr>
                <w:color w:val="002060"/>
              </w:rPr>
            </w:pPr>
            <w:r w:rsidRPr="00D248B3">
              <w:rPr>
                <w:color w:val="002060"/>
              </w:rPr>
              <w:t>0</w:t>
            </w:r>
          </w:p>
        </w:tc>
      </w:tr>
      <w:tr w:rsidR="00BE20A5" w:rsidRPr="00D248B3" w14:paraId="17268DF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9DD63" w14:textId="77777777" w:rsidR="00BE20A5" w:rsidRPr="00D248B3" w:rsidRDefault="00BE20A5" w:rsidP="007E2FFB">
            <w:pPr>
              <w:pStyle w:val="rowtabella0"/>
              <w:rPr>
                <w:color w:val="002060"/>
              </w:rPr>
            </w:pPr>
            <w:r w:rsidRPr="00D248B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0EF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A23B"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6C4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C3A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561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F006"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E215"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198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C223" w14:textId="77777777" w:rsidR="00BE20A5" w:rsidRPr="00D248B3" w:rsidRDefault="00BE20A5" w:rsidP="007E2FFB">
            <w:pPr>
              <w:pStyle w:val="rowtabella0"/>
              <w:jc w:val="center"/>
              <w:rPr>
                <w:color w:val="002060"/>
              </w:rPr>
            </w:pPr>
            <w:r w:rsidRPr="00D248B3">
              <w:rPr>
                <w:color w:val="002060"/>
              </w:rPr>
              <w:t>0</w:t>
            </w:r>
          </w:p>
        </w:tc>
      </w:tr>
      <w:tr w:rsidR="00BE20A5" w:rsidRPr="00D248B3" w14:paraId="25B60B86"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1CB26" w14:textId="77777777" w:rsidR="00BE20A5" w:rsidRPr="00D248B3" w:rsidRDefault="00BE20A5" w:rsidP="007E2FFB">
            <w:pPr>
              <w:pStyle w:val="rowtabella0"/>
              <w:rPr>
                <w:color w:val="002060"/>
              </w:rPr>
            </w:pPr>
            <w:r w:rsidRPr="00D248B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390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EC0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C51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F92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EEB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D0BF"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FE0F"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7B0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FBB5" w14:textId="77777777" w:rsidR="00BE20A5" w:rsidRPr="00D248B3" w:rsidRDefault="00BE20A5" w:rsidP="007E2FFB">
            <w:pPr>
              <w:pStyle w:val="rowtabella0"/>
              <w:jc w:val="center"/>
              <w:rPr>
                <w:color w:val="002060"/>
              </w:rPr>
            </w:pPr>
            <w:r w:rsidRPr="00D248B3">
              <w:rPr>
                <w:color w:val="002060"/>
              </w:rPr>
              <w:t>0</w:t>
            </w:r>
          </w:p>
        </w:tc>
      </w:tr>
      <w:tr w:rsidR="00BE20A5" w:rsidRPr="00D248B3" w14:paraId="0BA5266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4D311" w14:textId="77777777" w:rsidR="00BE20A5" w:rsidRPr="00D248B3" w:rsidRDefault="00BE20A5" w:rsidP="007E2FFB">
            <w:pPr>
              <w:pStyle w:val="rowtabella0"/>
              <w:rPr>
                <w:color w:val="002060"/>
              </w:rPr>
            </w:pPr>
            <w:r w:rsidRPr="00D248B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26A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37E4"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2F9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C21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230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BD99"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9E29"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91FD"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83ED" w14:textId="77777777" w:rsidR="00BE20A5" w:rsidRPr="00D248B3" w:rsidRDefault="00BE20A5" w:rsidP="007E2FFB">
            <w:pPr>
              <w:pStyle w:val="rowtabella0"/>
              <w:jc w:val="center"/>
              <w:rPr>
                <w:color w:val="002060"/>
              </w:rPr>
            </w:pPr>
            <w:r w:rsidRPr="00D248B3">
              <w:rPr>
                <w:color w:val="002060"/>
              </w:rPr>
              <w:t>0</w:t>
            </w:r>
          </w:p>
        </w:tc>
      </w:tr>
      <w:tr w:rsidR="00BE20A5" w:rsidRPr="00D248B3" w14:paraId="56303F3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E9794" w14:textId="77777777" w:rsidR="00BE20A5" w:rsidRPr="00D248B3" w:rsidRDefault="00BE20A5" w:rsidP="007E2FFB">
            <w:pPr>
              <w:pStyle w:val="rowtabella0"/>
              <w:rPr>
                <w:color w:val="002060"/>
              </w:rPr>
            </w:pPr>
            <w:r w:rsidRPr="00D248B3">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ED0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B40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667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2CA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11E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72E3"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345F"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0C69"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E134" w14:textId="77777777" w:rsidR="00BE20A5" w:rsidRPr="00D248B3" w:rsidRDefault="00BE20A5" w:rsidP="007E2FFB">
            <w:pPr>
              <w:pStyle w:val="rowtabella0"/>
              <w:jc w:val="center"/>
              <w:rPr>
                <w:color w:val="002060"/>
              </w:rPr>
            </w:pPr>
            <w:r w:rsidRPr="00D248B3">
              <w:rPr>
                <w:color w:val="002060"/>
              </w:rPr>
              <w:t>0</w:t>
            </w:r>
          </w:p>
        </w:tc>
      </w:tr>
      <w:tr w:rsidR="00BE20A5" w:rsidRPr="00D248B3" w14:paraId="1D3248E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4F03A" w14:textId="77777777" w:rsidR="00BE20A5" w:rsidRPr="00D248B3" w:rsidRDefault="00BE20A5" w:rsidP="007E2FFB">
            <w:pPr>
              <w:pStyle w:val="rowtabella0"/>
              <w:rPr>
                <w:color w:val="002060"/>
              </w:rPr>
            </w:pPr>
            <w:r w:rsidRPr="00D248B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A81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CEC7"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8043"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474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7C4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8131"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323B"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DDF9"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5972" w14:textId="77777777" w:rsidR="00BE20A5" w:rsidRPr="00D248B3" w:rsidRDefault="00BE20A5" w:rsidP="007E2FFB">
            <w:pPr>
              <w:pStyle w:val="rowtabella0"/>
              <w:jc w:val="center"/>
              <w:rPr>
                <w:color w:val="002060"/>
              </w:rPr>
            </w:pPr>
            <w:r w:rsidRPr="00D248B3">
              <w:rPr>
                <w:color w:val="002060"/>
              </w:rPr>
              <w:t>0</w:t>
            </w:r>
          </w:p>
        </w:tc>
      </w:tr>
      <w:tr w:rsidR="00BE20A5" w:rsidRPr="00D248B3" w14:paraId="1C45AFB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37B45" w14:textId="77777777" w:rsidR="00BE20A5" w:rsidRPr="00D248B3" w:rsidRDefault="00BE20A5" w:rsidP="007E2FFB">
            <w:pPr>
              <w:pStyle w:val="rowtabella0"/>
              <w:rPr>
                <w:color w:val="002060"/>
              </w:rPr>
            </w:pPr>
            <w:r w:rsidRPr="00D248B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C62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C57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857A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156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0C2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B6F8"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30EB" w14:textId="77777777" w:rsidR="00BE20A5" w:rsidRPr="00D248B3" w:rsidRDefault="00BE20A5" w:rsidP="007E2FFB">
            <w:pPr>
              <w:pStyle w:val="rowtabella0"/>
              <w:jc w:val="center"/>
              <w:rPr>
                <w:color w:val="002060"/>
              </w:rPr>
            </w:pPr>
            <w:r w:rsidRPr="00D248B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85B6"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3E87" w14:textId="77777777" w:rsidR="00BE20A5" w:rsidRPr="00D248B3" w:rsidRDefault="00BE20A5" w:rsidP="007E2FFB">
            <w:pPr>
              <w:pStyle w:val="rowtabella0"/>
              <w:jc w:val="center"/>
              <w:rPr>
                <w:color w:val="002060"/>
              </w:rPr>
            </w:pPr>
            <w:r w:rsidRPr="00D248B3">
              <w:rPr>
                <w:color w:val="002060"/>
              </w:rPr>
              <w:t>0</w:t>
            </w:r>
          </w:p>
        </w:tc>
      </w:tr>
      <w:tr w:rsidR="00BE20A5" w:rsidRPr="00D248B3" w14:paraId="02BB8197"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72BDD2" w14:textId="77777777" w:rsidR="00BE20A5" w:rsidRPr="00D248B3" w:rsidRDefault="00BE20A5" w:rsidP="007E2FFB">
            <w:pPr>
              <w:pStyle w:val="rowtabella0"/>
              <w:rPr>
                <w:color w:val="002060"/>
              </w:rPr>
            </w:pPr>
            <w:r w:rsidRPr="00D248B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FFE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EA63"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8FC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F83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734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68A4"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483A" w14:textId="77777777" w:rsidR="00BE20A5" w:rsidRPr="00D248B3" w:rsidRDefault="00BE20A5" w:rsidP="007E2FFB">
            <w:pPr>
              <w:pStyle w:val="rowtabella0"/>
              <w:jc w:val="center"/>
              <w:rPr>
                <w:color w:val="002060"/>
              </w:rPr>
            </w:pPr>
            <w:r w:rsidRPr="00D248B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9B15"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4F72" w14:textId="77777777" w:rsidR="00BE20A5" w:rsidRPr="00D248B3" w:rsidRDefault="00BE20A5" w:rsidP="007E2FFB">
            <w:pPr>
              <w:pStyle w:val="rowtabella0"/>
              <w:jc w:val="center"/>
              <w:rPr>
                <w:color w:val="002060"/>
              </w:rPr>
            </w:pPr>
            <w:r w:rsidRPr="00D248B3">
              <w:rPr>
                <w:color w:val="002060"/>
              </w:rPr>
              <w:t>0</w:t>
            </w:r>
          </w:p>
        </w:tc>
      </w:tr>
    </w:tbl>
    <w:p w14:paraId="6E6721AB" w14:textId="77777777" w:rsidR="00BE20A5" w:rsidRPr="00D248B3" w:rsidRDefault="00BE20A5" w:rsidP="00BE20A5">
      <w:pPr>
        <w:pStyle w:val="breakline"/>
        <w:rPr>
          <w:color w:val="002060"/>
        </w:rPr>
      </w:pPr>
    </w:p>
    <w:p w14:paraId="05839696" w14:textId="77777777" w:rsidR="00BE20A5" w:rsidRPr="00D248B3" w:rsidRDefault="00BE20A5" w:rsidP="00BE20A5">
      <w:pPr>
        <w:pStyle w:val="titoloprinc0"/>
        <w:rPr>
          <w:color w:val="002060"/>
        </w:rPr>
      </w:pPr>
      <w:r w:rsidRPr="00D248B3">
        <w:rPr>
          <w:color w:val="002060"/>
        </w:rPr>
        <w:t>PROGRAMMA GARE</w:t>
      </w:r>
    </w:p>
    <w:p w14:paraId="2434AD78" w14:textId="77777777" w:rsidR="00BE20A5" w:rsidRPr="00D248B3" w:rsidRDefault="00BE20A5" w:rsidP="00BE20A5">
      <w:pPr>
        <w:pStyle w:val="breakline"/>
        <w:rPr>
          <w:color w:val="002060"/>
        </w:rPr>
      </w:pPr>
    </w:p>
    <w:p w14:paraId="13EF982F" w14:textId="77777777" w:rsidR="00BE20A5" w:rsidRPr="00D248B3" w:rsidRDefault="00BE20A5" w:rsidP="00BE20A5">
      <w:pPr>
        <w:pStyle w:val="sottotitolocampionato10"/>
        <w:rPr>
          <w:color w:val="002060"/>
        </w:rPr>
      </w:pPr>
      <w:r w:rsidRPr="00D248B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BE20A5" w:rsidRPr="00D248B3" w14:paraId="04C58648"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DF067"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C9B80"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64F8C"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683BB"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568E"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D5337"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E1F59"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34276131"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BD2FAE" w14:textId="77777777" w:rsidR="00BE20A5" w:rsidRPr="00D248B3" w:rsidRDefault="00BE20A5" w:rsidP="007E2FFB">
            <w:pPr>
              <w:pStyle w:val="rowtabella0"/>
              <w:rPr>
                <w:color w:val="002060"/>
              </w:rPr>
            </w:pPr>
            <w:r w:rsidRPr="00D248B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AF089" w14:textId="77777777" w:rsidR="00BE20A5" w:rsidRPr="00D248B3" w:rsidRDefault="00BE20A5" w:rsidP="007E2FFB">
            <w:pPr>
              <w:pStyle w:val="rowtabella0"/>
              <w:rPr>
                <w:color w:val="002060"/>
              </w:rPr>
            </w:pPr>
            <w:proofErr w:type="gramStart"/>
            <w:r w:rsidRPr="00D248B3">
              <w:rPr>
                <w:color w:val="002060"/>
              </w:rPr>
              <w:t>CITTA</w:t>
            </w:r>
            <w:proofErr w:type="gramEnd"/>
            <w:r w:rsidRPr="00D248B3">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ABF2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490CA" w14:textId="77777777" w:rsidR="00BE20A5" w:rsidRPr="00D248B3" w:rsidRDefault="00BE20A5" w:rsidP="007E2FFB">
            <w:pPr>
              <w:pStyle w:val="rowtabella0"/>
              <w:rPr>
                <w:color w:val="002060"/>
              </w:rPr>
            </w:pPr>
            <w:r w:rsidRPr="00D248B3">
              <w:rPr>
                <w:color w:val="002060"/>
              </w:rPr>
              <w:t>04/11/2022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369D3" w14:textId="77777777" w:rsidR="00BE20A5" w:rsidRPr="00D248B3" w:rsidRDefault="00BE20A5" w:rsidP="007E2FFB">
            <w:pPr>
              <w:pStyle w:val="rowtabella0"/>
              <w:rPr>
                <w:color w:val="002060"/>
              </w:rPr>
            </w:pPr>
            <w:r w:rsidRPr="00D248B3">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FB8B0" w14:textId="77777777" w:rsidR="00BE20A5" w:rsidRPr="00D248B3" w:rsidRDefault="00BE20A5" w:rsidP="007E2FFB">
            <w:pPr>
              <w:pStyle w:val="rowtabella0"/>
              <w:rPr>
                <w:color w:val="002060"/>
              </w:rPr>
            </w:pPr>
            <w:r w:rsidRPr="00D248B3">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D2D81" w14:textId="77777777" w:rsidR="00BE20A5" w:rsidRPr="00D248B3" w:rsidRDefault="00BE20A5" w:rsidP="007E2FFB">
            <w:pPr>
              <w:pStyle w:val="rowtabella0"/>
              <w:rPr>
                <w:color w:val="002060"/>
              </w:rPr>
            </w:pPr>
            <w:r w:rsidRPr="00D248B3">
              <w:rPr>
                <w:color w:val="002060"/>
              </w:rPr>
              <w:t>VIA RISORGIMENTO 16</w:t>
            </w:r>
          </w:p>
        </w:tc>
      </w:tr>
      <w:tr w:rsidR="00BE20A5" w:rsidRPr="00D248B3" w14:paraId="2475988C"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C85889" w14:textId="77777777" w:rsidR="00BE20A5" w:rsidRPr="00D248B3" w:rsidRDefault="00BE20A5" w:rsidP="007E2FFB">
            <w:pPr>
              <w:pStyle w:val="rowtabella0"/>
              <w:rPr>
                <w:color w:val="002060"/>
              </w:rPr>
            </w:pPr>
            <w:r w:rsidRPr="00D248B3">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F96166" w14:textId="77777777" w:rsidR="00BE20A5" w:rsidRPr="00D248B3" w:rsidRDefault="00BE20A5" w:rsidP="007E2FFB">
            <w:pPr>
              <w:pStyle w:val="rowtabella0"/>
              <w:rPr>
                <w:color w:val="002060"/>
              </w:rPr>
            </w:pPr>
            <w:r w:rsidRPr="00D248B3">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1A79E4"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318FC"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A270BC" w14:textId="77777777" w:rsidR="00BE20A5" w:rsidRPr="00D248B3" w:rsidRDefault="00BE20A5" w:rsidP="007E2FFB">
            <w:pPr>
              <w:pStyle w:val="rowtabella0"/>
              <w:rPr>
                <w:color w:val="002060"/>
              </w:rPr>
            </w:pPr>
            <w:r w:rsidRPr="00D248B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BB96F"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5A8B2" w14:textId="77777777" w:rsidR="00BE20A5" w:rsidRPr="00D248B3" w:rsidRDefault="00BE20A5" w:rsidP="007E2FFB">
            <w:pPr>
              <w:pStyle w:val="rowtabella0"/>
              <w:rPr>
                <w:color w:val="002060"/>
              </w:rPr>
            </w:pPr>
            <w:r w:rsidRPr="00D248B3">
              <w:rPr>
                <w:color w:val="002060"/>
              </w:rPr>
              <w:t>VIA GROTTE DI POSATORA 19/A</w:t>
            </w:r>
          </w:p>
        </w:tc>
      </w:tr>
      <w:tr w:rsidR="00BE20A5" w:rsidRPr="00D248B3" w14:paraId="76B26455"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69EB34" w14:textId="77777777" w:rsidR="00BE20A5" w:rsidRPr="00D248B3" w:rsidRDefault="00BE20A5" w:rsidP="007E2FFB">
            <w:pPr>
              <w:pStyle w:val="rowtabella0"/>
              <w:rPr>
                <w:color w:val="002060"/>
              </w:rPr>
            </w:pPr>
            <w:r w:rsidRPr="00D248B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11A82" w14:textId="77777777" w:rsidR="00BE20A5" w:rsidRPr="00D248B3" w:rsidRDefault="00BE20A5" w:rsidP="007E2FFB">
            <w:pPr>
              <w:pStyle w:val="rowtabella0"/>
              <w:rPr>
                <w:color w:val="002060"/>
              </w:rPr>
            </w:pPr>
            <w:r w:rsidRPr="00D248B3">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12C74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44875"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0CA3E4" w14:textId="77777777" w:rsidR="00BE20A5" w:rsidRPr="00D248B3" w:rsidRDefault="00BE20A5" w:rsidP="007E2FFB">
            <w:pPr>
              <w:pStyle w:val="rowtabella0"/>
              <w:rPr>
                <w:color w:val="002060"/>
              </w:rPr>
            </w:pPr>
            <w:r w:rsidRPr="00D248B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8578B" w14:textId="77777777" w:rsidR="00BE20A5" w:rsidRPr="00D248B3" w:rsidRDefault="00BE20A5" w:rsidP="007E2FFB">
            <w:pPr>
              <w:pStyle w:val="rowtabella0"/>
              <w:rPr>
                <w:color w:val="002060"/>
              </w:rPr>
            </w:pPr>
            <w:r w:rsidRPr="00D248B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330C2" w14:textId="77777777" w:rsidR="00BE20A5" w:rsidRPr="00D248B3" w:rsidRDefault="00BE20A5" w:rsidP="007E2FFB">
            <w:pPr>
              <w:pStyle w:val="rowtabella0"/>
              <w:rPr>
                <w:color w:val="002060"/>
              </w:rPr>
            </w:pPr>
            <w:r w:rsidRPr="00D248B3">
              <w:rPr>
                <w:color w:val="002060"/>
              </w:rPr>
              <w:t>VIA ROSSINI</w:t>
            </w:r>
          </w:p>
        </w:tc>
      </w:tr>
      <w:tr w:rsidR="00BE20A5" w:rsidRPr="00D248B3" w14:paraId="7AA0116C"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BFFEBA" w14:textId="77777777" w:rsidR="00BE20A5" w:rsidRPr="00D248B3" w:rsidRDefault="00BE20A5" w:rsidP="007E2FFB">
            <w:pPr>
              <w:pStyle w:val="rowtabella0"/>
              <w:rPr>
                <w:color w:val="002060"/>
              </w:rPr>
            </w:pPr>
            <w:r w:rsidRPr="00D248B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9BE423" w14:textId="77777777" w:rsidR="00BE20A5" w:rsidRPr="00D248B3" w:rsidRDefault="00BE20A5" w:rsidP="007E2FFB">
            <w:pPr>
              <w:pStyle w:val="rowtabella0"/>
              <w:rPr>
                <w:color w:val="002060"/>
              </w:rPr>
            </w:pPr>
            <w:r w:rsidRPr="00D248B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BDFE4"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190B1D"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CC36D8" w14:textId="77777777" w:rsidR="00BE20A5" w:rsidRPr="00D248B3" w:rsidRDefault="00BE20A5" w:rsidP="007E2FFB">
            <w:pPr>
              <w:pStyle w:val="rowtabella0"/>
              <w:rPr>
                <w:color w:val="002060"/>
              </w:rPr>
            </w:pPr>
            <w:r w:rsidRPr="00D248B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0D81A" w14:textId="77777777" w:rsidR="00BE20A5" w:rsidRPr="00D248B3" w:rsidRDefault="00BE20A5" w:rsidP="007E2FFB">
            <w:pPr>
              <w:pStyle w:val="rowtabella0"/>
              <w:rPr>
                <w:color w:val="002060"/>
              </w:rPr>
            </w:pPr>
            <w:r w:rsidRPr="00D248B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F6344" w14:textId="77777777" w:rsidR="00BE20A5" w:rsidRPr="00D248B3" w:rsidRDefault="00BE20A5" w:rsidP="007E2FFB">
            <w:pPr>
              <w:pStyle w:val="rowtabella0"/>
              <w:rPr>
                <w:color w:val="002060"/>
              </w:rPr>
            </w:pPr>
            <w:r w:rsidRPr="00D248B3">
              <w:rPr>
                <w:color w:val="002060"/>
              </w:rPr>
              <w:t>VIA NAZARIO SAURO</w:t>
            </w:r>
          </w:p>
        </w:tc>
      </w:tr>
      <w:tr w:rsidR="00BE20A5" w:rsidRPr="00D248B3" w14:paraId="793254C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967C0" w14:textId="77777777" w:rsidR="00BE20A5" w:rsidRPr="00D248B3" w:rsidRDefault="00BE20A5" w:rsidP="007E2FFB">
            <w:pPr>
              <w:pStyle w:val="rowtabella0"/>
              <w:rPr>
                <w:color w:val="002060"/>
              </w:rPr>
            </w:pPr>
            <w:r w:rsidRPr="00D248B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E12FA" w14:textId="77777777" w:rsidR="00BE20A5" w:rsidRPr="00D248B3" w:rsidRDefault="00BE20A5" w:rsidP="007E2FFB">
            <w:pPr>
              <w:pStyle w:val="rowtabella0"/>
              <w:rPr>
                <w:color w:val="002060"/>
              </w:rPr>
            </w:pPr>
            <w:r w:rsidRPr="00D248B3">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B060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33AC55" w14:textId="77777777" w:rsidR="00BE20A5" w:rsidRPr="00D248B3" w:rsidRDefault="00BE20A5" w:rsidP="007E2FFB">
            <w:pPr>
              <w:pStyle w:val="rowtabella0"/>
              <w:rPr>
                <w:color w:val="002060"/>
              </w:rPr>
            </w:pPr>
            <w:r w:rsidRPr="00D248B3">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673F00" w14:textId="77777777" w:rsidR="00BE20A5" w:rsidRPr="00D248B3" w:rsidRDefault="00BE20A5" w:rsidP="007E2FFB">
            <w:pPr>
              <w:pStyle w:val="rowtabella0"/>
              <w:rPr>
                <w:color w:val="002060"/>
              </w:rPr>
            </w:pPr>
            <w:r w:rsidRPr="00D248B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8C23D" w14:textId="77777777" w:rsidR="00BE20A5" w:rsidRPr="00D248B3" w:rsidRDefault="00BE20A5" w:rsidP="007E2FFB">
            <w:pPr>
              <w:pStyle w:val="rowtabella0"/>
              <w:rPr>
                <w:color w:val="002060"/>
              </w:rPr>
            </w:pPr>
            <w:r w:rsidRPr="00D248B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04C78" w14:textId="77777777" w:rsidR="00BE20A5" w:rsidRPr="00D248B3" w:rsidRDefault="00BE20A5" w:rsidP="007E2FFB">
            <w:pPr>
              <w:pStyle w:val="rowtabella0"/>
              <w:rPr>
                <w:color w:val="002060"/>
              </w:rPr>
            </w:pPr>
            <w:r w:rsidRPr="00D248B3">
              <w:rPr>
                <w:color w:val="002060"/>
              </w:rPr>
              <w:t>VIA DELL'INDUSTRIA</w:t>
            </w:r>
          </w:p>
        </w:tc>
      </w:tr>
      <w:tr w:rsidR="00BE20A5" w:rsidRPr="00D248B3" w14:paraId="49B38B33"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EC7267" w14:textId="77777777" w:rsidR="00BE20A5" w:rsidRPr="00D248B3" w:rsidRDefault="00BE20A5" w:rsidP="007E2FFB">
            <w:pPr>
              <w:pStyle w:val="rowtabella0"/>
              <w:rPr>
                <w:color w:val="002060"/>
              </w:rPr>
            </w:pPr>
            <w:r w:rsidRPr="00D248B3">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D8DCA" w14:textId="77777777" w:rsidR="00BE20A5" w:rsidRPr="00D248B3" w:rsidRDefault="00BE20A5" w:rsidP="007E2FFB">
            <w:pPr>
              <w:pStyle w:val="rowtabella0"/>
              <w:rPr>
                <w:color w:val="002060"/>
              </w:rPr>
            </w:pPr>
            <w:r w:rsidRPr="00D248B3">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657D4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53483" w14:textId="77777777" w:rsidR="00BE20A5" w:rsidRPr="00D248B3" w:rsidRDefault="00BE20A5" w:rsidP="007E2FFB">
            <w:pPr>
              <w:pStyle w:val="rowtabella0"/>
              <w:rPr>
                <w:color w:val="002060"/>
              </w:rPr>
            </w:pPr>
            <w:r w:rsidRPr="00D248B3">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C663F" w14:textId="77777777" w:rsidR="00BE20A5" w:rsidRPr="00D248B3" w:rsidRDefault="00BE20A5" w:rsidP="007E2FFB">
            <w:pPr>
              <w:pStyle w:val="rowtabella0"/>
              <w:rPr>
                <w:color w:val="002060"/>
              </w:rPr>
            </w:pPr>
            <w:r w:rsidRPr="00D248B3">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B64DE"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9544A" w14:textId="77777777" w:rsidR="00BE20A5" w:rsidRPr="00D248B3" w:rsidRDefault="00BE20A5" w:rsidP="007E2FFB">
            <w:pPr>
              <w:pStyle w:val="rowtabella0"/>
              <w:rPr>
                <w:color w:val="002060"/>
              </w:rPr>
            </w:pPr>
            <w:r w:rsidRPr="00D248B3">
              <w:rPr>
                <w:color w:val="002060"/>
              </w:rPr>
              <w:t>VIA PETRARCA</w:t>
            </w:r>
          </w:p>
        </w:tc>
      </w:tr>
      <w:tr w:rsidR="00BE20A5" w:rsidRPr="00D248B3" w14:paraId="3A91901F"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F00816" w14:textId="77777777" w:rsidR="00BE20A5" w:rsidRPr="00D248B3" w:rsidRDefault="00BE20A5" w:rsidP="007E2FFB">
            <w:pPr>
              <w:pStyle w:val="rowtabella0"/>
              <w:rPr>
                <w:color w:val="002060"/>
              </w:rPr>
            </w:pPr>
            <w:r w:rsidRPr="00D248B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2DE54" w14:textId="77777777" w:rsidR="00BE20A5" w:rsidRPr="00D248B3" w:rsidRDefault="00BE20A5" w:rsidP="007E2FFB">
            <w:pPr>
              <w:pStyle w:val="rowtabella0"/>
              <w:rPr>
                <w:color w:val="002060"/>
              </w:rPr>
            </w:pPr>
            <w:r w:rsidRPr="00D248B3">
              <w:rPr>
                <w:color w:val="002060"/>
              </w:rPr>
              <w:t>NEW ACADEMY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8080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96B6F" w14:textId="77777777" w:rsidR="00BE20A5" w:rsidRPr="00D248B3" w:rsidRDefault="00BE20A5" w:rsidP="007E2FFB">
            <w:pPr>
              <w:pStyle w:val="rowtabella0"/>
              <w:rPr>
                <w:color w:val="002060"/>
              </w:rPr>
            </w:pPr>
            <w:r w:rsidRPr="00D248B3">
              <w:rPr>
                <w:color w:val="002060"/>
              </w:rPr>
              <w:t>07/11/2022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B4836" w14:textId="77777777" w:rsidR="00BE20A5" w:rsidRPr="00D248B3" w:rsidRDefault="00BE20A5" w:rsidP="007E2FFB">
            <w:pPr>
              <w:pStyle w:val="rowtabella0"/>
              <w:rPr>
                <w:color w:val="002060"/>
              </w:rPr>
            </w:pPr>
            <w:r w:rsidRPr="00D248B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DECA5" w14:textId="77777777" w:rsidR="00BE20A5" w:rsidRPr="00D248B3" w:rsidRDefault="00BE20A5" w:rsidP="007E2FFB">
            <w:pPr>
              <w:pStyle w:val="rowtabella0"/>
              <w:rPr>
                <w:color w:val="002060"/>
              </w:rPr>
            </w:pPr>
            <w:r w:rsidRPr="00D248B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C7C83" w14:textId="77777777" w:rsidR="00BE20A5" w:rsidRPr="00D248B3" w:rsidRDefault="00BE20A5" w:rsidP="007E2FFB">
            <w:pPr>
              <w:pStyle w:val="rowtabella0"/>
              <w:rPr>
                <w:color w:val="002060"/>
              </w:rPr>
            </w:pPr>
            <w:r w:rsidRPr="00D248B3">
              <w:rPr>
                <w:color w:val="002060"/>
              </w:rPr>
              <w:t>VIA FALCONARA</w:t>
            </w:r>
          </w:p>
        </w:tc>
      </w:tr>
    </w:tbl>
    <w:p w14:paraId="7D52C9A1" w14:textId="77777777" w:rsidR="00BE20A5" w:rsidRPr="00D248B3" w:rsidRDefault="00BE20A5" w:rsidP="00BE20A5">
      <w:pPr>
        <w:pStyle w:val="breakline"/>
        <w:rPr>
          <w:rFonts w:eastAsiaTheme="minorEastAsia"/>
          <w:color w:val="002060"/>
        </w:rPr>
      </w:pPr>
    </w:p>
    <w:p w14:paraId="6C0E138E" w14:textId="77777777" w:rsidR="00BE20A5" w:rsidRPr="00D248B3" w:rsidRDefault="00BE20A5" w:rsidP="00BE20A5">
      <w:pPr>
        <w:pStyle w:val="breakline"/>
        <w:rPr>
          <w:color w:val="002060"/>
        </w:rPr>
      </w:pPr>
    </w:p>
    <w:p w14:paraId="73112857" w14:textId="77777777" w:rsidR="00BE20A5" w:rsidRPr="00D248B3" w:rsidRDefault="00BE20A5" w:rsidP="00BE20A5">
      <w:pPr>
        <w:pStyle w:val="breakline"/>
        <w:rPr>
          <w:color w:val="002060"/>
        </w:rPr>
      </w:pPr>
    </w:p>
    <w:p w14:paraId="74459840" w14:textId="77777777" w:rsidR="00BE20A5" w:rsidRPr="00D248B3" w:rsidRDefault="00BE20A5" w:rsidP="00BE20A5">
      <w:pPr>
        <w:pStyle w:val="sottotitolocampionato10"/>
        <w:rPr>
          <w:color w:val="002060"/>
        </w:rPr>
      </w:pPr>
      <w:r w:rsidRPr="00D248B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E20A5" w:rsidRPr="00D248B3" w14:paraId="7822BF4C"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EB8D3"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54DF1"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07D7"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5B585"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1972B"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11D04"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31ED5"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057E14FA" w14:textId="77777777" w:rsidTr="007E2FF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11B25B" w14:textId="77777777" w:rsidR="00BE20A5" w:rsidRPr="00D248B3" w:rsidRDefault="00BE20A5" w:rsidP="007E2FFB">
            <w:pPr>
              <w:pStyle w:val="rowtabella0"/>
              <w:rPr>
                <w:color w:val="002060"/>
              </w:rPr>
            </w:pPr>
            <w:proofErr w:type="gramStart"/>
            <w:r w:rsidRPr="00D248B3">
              <w:rPr>
                <w:color w:val="002060"/>
              </w:rPr>
              <w:t>CITTA</w:t>
            </w:r>
            <w:proofErr w:type="gramEnd"/>
            <w:r w:rsidRPr="00D248B3">
              <w:rPr>
                <w:color w:val="002060"/>
              </w:rPr>
              <w:t xml:space="preserve">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42EB2" w14:textId="77777777" w:rsidR="00BE20A5" w:rsidRPr="00D248B3" w:rsidRDefault="00BE20A5" w:rsidP="007E2FFB">
            <w:pPr>
              <w:pStyle w:val="rowtabella0"/>
              <w:rPr>
                <w:color w:val="002060"/>
              </w:rPr>
            </w:pPr>
            <w:r w:rsidRPr="00D248B3">
              <w:rPr>
                <w:color w:val="002060"/>
              </w:rPr>
              <w:t>PIEVE D ICO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009C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73EA17" w14:textId="77777777" w:rsidR="00BE20A5" w:rsidRPr="00D248B3" w:rsidRDefault="00BE20A5" w:rsidP="007E2FFB">
            <w:pPr>
              <w:pStyle w:val="rowtabella0"/>
              <w:rPr>
                <w:color w:val="002060"/>
              </w:rPr>
            </w:pPr>
            <w:r w:rsidRPr="00D248B3">
              <w:rPr>
                <w:color w:val="002060"/>
              </w:rPr>
              <w:t>09/11/2022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84341" w14:textId="77777777" w:rsidR="00BE20A5" w:rsidRPr="00D248B3" w:rsidRDefault="00BE20A5" w:rsidP="007E2FFB">
            <w:pPr>
              <w:pStyle w:val="rowtabella0"/>
              <w:rPr>
                <w:color w:val="002060"/>
              </w:rPr>
            </w:pPr>
            <w:r w:rsidRPr="00D248B3">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8F8B9" w14:textId="77777777" w:rsidR="00BE20A5" w:rsidRPr="00D248B3" w:rsidRDefault="00BE20A5" w:rsidP="007E2FFB">
            <w:pPr>
              <w:pStyle w:val="rowtabella0"/>
              <w:rPr>
                <w:color w:val="002060"/>
              </w:rPr>
            </w:pPr>
            <w:r w:rsidRPr="00D248B3">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A7819" w14:textId="77777777" w:rsidR="00BE20A5" w:rsidRPr="00D248B3" w:rsidRDefault="00BE20A5" w:rsidP="007E2FFB">
            <w:pPr>
              <w:pStyle w:val="rowtabella0"/>
              <w:rPr>
                <w:color w:val="002060"/>
              </w:rPr>
            </w:pPr>
            <w:r w:rsidRPr="00D248B3">
              <w:rPr>
                <w:color w:val="002060"/>
              </w:rPr>
              <w:t>VIA MATTEOTTI</w:t>
            </w:r>
          </w:p>
        </w:tc>
      </w:tr>
    </w:tbl>
    <w:p w14:paraId="50F76FA5" w14:textId="77777777" w:rsidR="00BE20A5" w:rsidRPr="00D248B3" w:rsidRDefault="00BE20A5" w:rsidP="00BE20A5">
      <w:pPr>
        <w:pStyle w:val="breakline"/>
        <w:rPr>
          <w:rFonts w:eastAsiaTheme="minorEastAsia"/>
          <w:color w:val="002060"/>
        </w:rPr>
      </w:pPr>
    </w:p>
    <w:p w14:paraId="3F82E8F4" w14:textId="77777777" w:rsidR="00BE20A5" w:rsidRPr="00D248B3" w:rsidRDefault="00BE20A5" w:rsidP="00BE20A5">
      <w:pPr>
        <w:pStyle w:val="breakline"/>
        <w:rPr>
          <w:color w:val="002060"/>
        </w:rPr>
      </w:pPr>
    </w:p>
    <w:p w14:paraId="1C2FB495" w14:textId="77777777" w:rsidR="00BE20A5" w:rsidRPr="00D248B3" w:rsidRDefault="00BE20A5" w:rsidP="00BE20A5">
      <w:pPr>
        <w:pStyle w:val="breakline"/>
        <w:rPr>
          <w:color w:val="002060"/>
        </w:rPr>
      </w:pPr>
    </w:p>
    <w:p w14:paraId="6D2F66BB" w14:textId="77777777" w:rsidR="00BE20A5" w:rsidRPr="00D248B3" w:rsidRDefault="00BE20A5" w:rsidP="00BE20A5">
      <w:pPr>
        <w:pStyle w:val="sottotitolocampionato10"/>
        <w:rPr>
          <w:color w:val="002060"/>
        </w:rPr>
      </w:pPr>
      <w:r w:rsidRPr="00D248B3">
        <w:rPr>
          <w:color w:val="002060"/>
        </w:rPr>
        <w:lastRenderedPageBreak/>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6"/>
        <w:gridCol w:w="385"/>
        <w:gridCol w:w="898"/>
        <w:gridCol w:w="1191"/>
        <w:gridCol w:w="1553"/>
        <w:gridCol w:w="1553"/>
      </w:tblGrid>
      <w:tr w:rsidR="00BE20A5" w:rsidRPr="00D248B3" w14:paraId="1509A034"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51363"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595C1"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EF052"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64025"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7BAC8"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587B7"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43106"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39F7C904"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3A962" w14:textId="77777777" w:rsidR="00BE20A5" w:rsidRPr="00D248B3" w:rsidRDefault="00BE20A5" w:rsidP="007E2FFB">
            <w:pPr>
              <w:pStyle w:val="rowtabella0"/>
              <w:rPr>
                <w:color w:val="002060"/>
              </w:rPr>
            </w:pPr>
            <w:r w:rsidRPr="00D248B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5DACE" w14:textId="77777777" w:rsidR="00BE20A5" w:rsidRPr="00D248B3" w:rsidRDefault="00BE20A5" w:rsidP="007E2FFB">
            <w:pPr>
              <w:pStyle w:val="rowtabella0"/>
              <w:rPr>
                <w:color w:val="002060"/>
              </w:rPr>
            </w:pPr>
            <w:r w:rsidRPr="00D248B3">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8189A"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4D13E" w14:textId="77777777" w:rsidR="00BE20A5" w:rsidRPr="00D248B3" w:rsidRDefault="00BE20A5" w:rsidP="007E2FFB">
            <w:pPr>
              <w:pStyle w:val="rowtabella0"/>
              <w:rPr>
                <w:color w:val="002060"/>
              </w:rPr>
            </w:pPr>
            <w:r w:rsidRPr="00D248B3">
              <w:rPr>
                <w:color w:val="002060"/>
              </w:rPr>
              <w:t>04/11/2022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C16C1" w14:textId="77777777" w:rsidR="00BE20A5" w:rsidRPr="00D248B3" w:rsidRDefault="00BE20A5" w:rsidP="007E2FFB">
            <w:pPr>
              <w:pStyle w:val="rowtabella0"/>
              <w:rPr>
                <w:color w:val="002060"/>
              </w:rPr>
            </w:pPr>
            <w:r w:rsidRPr="00D248B3">
              <w:rPr>
                <w:color w:val="002060"/>
              </w:rPr>
              <w:t xml:space="preserve">5220 PALESTRA POLIVALENTE </w:t>
            </w:r>
            <w:proofErr w:type="gramStart"/>
            <w:r w:rsidRPr="00D248B3">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1E525" w14:textId="77777777" w:rsidR="00BE20A5" w:rsidRPr="00D248B3" w:rsidRDefault="00BE20A5" w:rsidP="007E2FFB">
            <w:pPr>
              <w:pStyle w:val="rowtabella0"/>
              <w:rPr>
                <w:color w:val="002060"/>
              </w:rPr>
            </w:pPr>
            <w:r w:rsidRPr="00D248B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0A005" w14:textId="77777777" w:rsidR="00BE20A5" w:rsidRPr="00D248B3" w:rsidRDefault="00BE20A5" w:rsidP="007E2FFB">
            <w:pPr>
              <w:pStyle w:val="rowtabella0"/>
              <w:rPr>
                <w:color w:val="002060"/>
              </w:rPr>
            </w:pPr>
            <w:r w:rsidRPr="00D248B3">
              <w:rPr>
                <w:color w:val="002060"/>
              </w:rPr>
              <w:t>VIA NICOLO' V</w:t>
            </w:r>
          </w:p>
        </w:tc>
      </w:tr>
      <w:tr w:rsidR="00BE20A5" w:rsidRPr="00D248B3" w14:paraId="5E14D172"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77930" w14:textId="77777777" w:rsidR="00BE20A5" w:rsidRPr="00D248B3" w:rsidRDefault="00BE20A5" w:rsidP="007E2FFB">
            <w:pPr>
              <w:pStyle w:val="rowtabella0"/>
              <w:rPr>
                <w:color w:val="002060"/>
              </w:rPr>
            </w:pPr>
            <w:r w:rsidRPr="00D248B3">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21255D" w14:textId="77777777" w:rsidR="00BE20A5" w:rsidRPr="00D248B3" w:rsidRDefault="00BE20A5" w:rsidP="007E2FFB">
            <w:pPr>
              <w:pStyle w:val="rowtabella0"/>
              <w:rPr>
                <w:color w:val="002060"/>
              </w:rPr>
            </w:pPr>
            <w:r w:rsidRPr="00D248B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3559A"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17AF3E"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AA9D24" w14:textId="77777777" w:rsidR="00BE20A5" w:rsidRPr="00D248B3" w:rsidRDefault="00BE20A5" w:rsidP="007E2FFB">
            <w:pPr>
              <w:pStyle w:val="rowtabella0"/>
              <w:rPr>
                <w:color w:val="002060"/>
              </w:rPr>
            </w:pPr>
            <w:r w:rsidRPr="00D248B3">
              <w:rPr>
                <w:color w:val="002060"/>
              </w:rPr>
              <w:t xml:space="preserve">5286 PALESTRA </w:t>
            </w:r>
            <w:proofErr w:type="gramStart"/>
            <w:r w:rsidRPr="00D248B3">
              <w:rPr>
                <w:color w:val="002060"/>
              </w:rPr>
              <w:t>C.SPORTIVO</w:t>
            </w:r>
            <w:proofErr w:type="gramEnd"/>
            <w:r w:rsidRPr="00D248B3">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B29BA" w14:textId="77777777" w:rsidR="00BE20A5" w:rsidRPr="00D248B3" w:rsidRDefault="00BE20A5" w:rsidP="007E2FFB">
            <w:pPr>
              <w:pStyle w:val="rowtabella0"/>
              <w:rPr>
                <w:color w:val="002060"/>
              </w:rPr>
            </w:pPr>
            <w:r w:rsidRPr="00D248B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C6829" w14:textId="77777777" w:rsidR="00BE20A5" w:rsidRPr="00D248B3" w:rsidRDefault="00BE20A5" w:rsidP="007E2FFB">
            <w:pPr>
              <w:pStyle w:val="rowtabella0"/>
              <w:rPr>
                <w:color w:val="002060"/>
              </w:rPr>
            </w:pPr>
            <w:r w:rsidRPr="00D248B3">
              <w:rPr>
                <w:color w:val="002060"/>
              </w:rPr>
              <w:t>VIA ALFIERI SNC</w:t>
            </w:r>
          </w:p>
        </w:tc>
      </w:tr>
      <w:tr w:rsidR="00BE20A5" w:rsidRPr="00D248B3" w14:paraId="2E2A1799"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B3F9A0" w14:textId="77777777" w:rsidR="00BE20A5" w:rsidRPr="00D248B3" w:rsidRDefault="00BE20A5" w:rsidP="007E2FFB">
            <w:pPr>
              <w:pStyle w:val="rowtabella0"/>
              <w:rPr>
                <w:color w:val="002060"/>
              </w:rPr>
            </w:pPr>
            <w:r w:rsidRPr="00D248B3">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7C4898" w14:textId="77777777" w:rsidR="00BE20A5" w:rsidRPr="00D248B3" w:rsidRDefault="00BE20A5" w:rsidP="007E2FFB">
            <w:pPr>
              <w:pStyle w:val="rowtabella0"/>
              <w:rPr>
                <w:color w:val="002060"/>
              </w:rPr>
            </w:pPr>
            <w:r w:rsidRPr="00D248B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F99E0D"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31205A"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B30F6A" w14:textId="77777777" w:rsidR="00BE20A5" w:rsidRPr="00D248B3" w:rsidRDefault="00BE20A5" w:rsidP="007E2FFB">
            <w:pPr>
              <w:pStyle w:val="rowtabella0"/>
              <w:rPr>
                <w:color w:val="002060"/>
              </w:rPr>
            </w:pPr>
            <w:r w:rsidRPr="00D248B3">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30C82" w14:textId="77777777" w:rsidR="00BE20A5" w:rsidRPr="00D248B3" w:rsidRDefault="00BE20A5" w:rsidP="007E2FFB">
            <w:pPr>
              <w:pStyle w:val="rowtabella0"/>
              <w:rPr>
                <w:color w:val="002060"/>
              </w:rPr>
            </w:pPr>
            <w:r w:rsidRPr="00D248B3">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39724" w14:textId="77777777" w:rsidR="00BE20A5" w:rsidRPr="00D248B3" w:rsidRDefault="00BE20A5" w:rsidP="007E2FFB">
            <w:pPr>
              <w:pStyle w:val="rowtabella0"/>
              <w:rPr>
                <w:color w:val="002060"/>
              </w:rPr>
            </w:pPr>
            <w:r w:rsidRPr="00D248B3">
              <w:rPr>
                <w:color w:val="002060"/>
              </w:rPr>
              <w:t>VIA TOBAGI STAZ. CASTELBELLINO</w:t>
            </w:r>
          </w:p>
        </w:tc>
      </w:tr>
      <w:tr w:rsidR="00BE20A5" w:rsidRPr="00D248B3" w14:paraId="00D6857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D8020E" w14:textId="77777777" w:rsidR="00BE20A5" w:rsidRPr="00D248B3" w:rsidRDefault="00BE20A5" w:rsidP="007E2FFB">
            <w:pPr>
              <w:pStyle w:val="rowtabella0"/>
              <w:rPr>
                <w:color w:val="002060"/>
              </w:rPr>
            </w:pPr>
            <w:r w:rsidRPr="00D248B3">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D392C7" w14:textId="77777777" w:rsidR="00BE20A5" w:rsidRPr="00D248B3" w:rsidRDefault="00BE20A5" w:rsidP="007E2FFB">
            <w:pPr>
              <w:pStyle w:val="rowtabella0"/>
              <w:rPr>
                <w:color w:val="002060"/>
              </w:rPr>
            </w:pPr>
            <w:r w:rsidRPr="00D248B3">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B29EE8"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6F01E" w14:textId="77777777" w:rsidR="00BE20A5" w:rsidRPr="00D248B3" w:rsidRDefault="00BE20A5" w:rsidP="007E2FFB">
            <w:pPr>
              <w:pStyle w:val="rowtabella0"/>
              <w:rPr>
                <w:color w:val="002060"/>
              </w:rPr>
            </w:pPr>
            <w:r w:rsidRPr="00D248B3">
              <w:rPr>
                <w:color w:val="002060"/>
              </w:rPr>
              <w:t>04/11/2022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66D78" w14:textId="77777777" w:rsidR="00BE20A5" w:rsidRPr="00D248B3" w:rsidRDefault="00BE20A5" w:rsidP="007E2FFB">
            <w:pPr>
              <w:pStyle w:val="rowtabella0"/>
              <w:rPr>
                <w:color w:val="002060"/>
              </w:rPr>
            </w:pPr>
            <w:r w:rsidRPr="00D248B3">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23B68" w14:textId="77777777" w:rsidR="00BE20A5" w:rsidRPr="00D248B3" w:rsidRDefault="00BE20A5" w:rsidP="007E2FFB">
            <w:pPr>
              <w:pStyle w:val="rowtabella0"/>
              <w:rPr>
                <w:color w:val="002060"/>
              </w:rPr>
            </w:pPr>
            <w:r w:rsidRPr="00D248B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FDE212" w14:textId="77777777" w:rsidR="00BE20A5" w:rsidRPr="00D248B3" w:rsidRDefault="00BE20A5" w:rsidP="007E2FFB">
            <w:pPr>
              <w:pStyle w:val="rowtabella0"/>
              <w:rPr>
                <w:color w:val="002060"/>
              </w:rPr>
            </w:pPr>
            <w:r w:rsidRPr="00D248B3">
              <w:rPr>
                <w:color w:val="002060"/>
              </w:rPr>
              <w:t>LOC. "LE CALVIE"</w:t>
            </w:r>
          </w:p>
        </w:tc>
      </w:tr>
      <w:tr w:rsidR="00BE20A5" w:rsidRPr="00D248B3" w14:paraId="25F42ADE"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BC1AF" w14:textId="77777777" w:rsidR="00BE20A5" w:rsidRPr="00D248B3" w:rsidRDefault="00BE20A5" w:rsidP="007E2FFB">
            <w:pPr>
              <w:pStyle w:val="rowtabella0"/>
              <w:rPr>
                <w:color w:val="002060"/>
              </w:rPr>
            </w:pPr>
            <w:r w:rsidRPr="00D248B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23608" w14:textId="77777777" w:rsidR="00BE20A5" w:rsidRPr="00D248B3" w:rsidRDefault="00BE20A5" w:rsidP="007E2FFB">
            <w:pPr>
              <w:pStyle w:val="rowtabella0"/>
              <w:rPr>
                <w:color w:val="002060"/>
              </w:rPr>
            </w:pPr>
            <w:r w:rsidRPr="00D248B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FC5F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09A41D"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E9C626" w14:textId="77777777" w:rsidR="00BE20A5" w:rsidRPr="00D248B3" w:rsidRDefault="00BE20A5" w:rsidP="007E2FFB">
            <w:pPr>
              <w:pStyle w:val="rowtabella0"/>
              <w:rPr>
                <w:color w:val="002060"/>
              </w:rPr>
            </w:pPr>
            <w:r w:rsidRPr="00D248B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382EF"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2F094" w14:textId="77777777" w:rsidR="00BE20A5" w:rsidRPr="00D248B3" w:rsidRDefault="00BE20A5" w:rsidP="007E2FFB">
            <w:pPr>
              <w:pStyle w:val="rowtabella0"/>
              <w:rPr>
                <w:color w:val="002060"/>
              </w:rPr>
            </w:pPr>
            <w:r w:rsidRPr="00D248B3">
              <w:rPr>
                <w:color w:val="002060"/>
              </w:rPr>
              <w:t>LOCALITA' NONTESICURO</w:t>
            </w:r>
          </w:p>
        </w:tc>
      </w:tr>
      <w:tr w:rsidR="00BE20A5" w:rsidRPr="00D248B3" w14:paraId="47C1CB38"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1D5CF8" w14:textId="77777777" w:rsidR="00BE20A5" w:rsidRPr="00D248B3" w:rsidRDefault="00BE20A5" w:rsidP="007E2FFB">
            <w:pPr>
              <w:pStyle w:val="rowtabella0"/>
              <w:rPr>
                <w:color w:val="002060"/>
              </w:rPr>
            </w:pPr>
            <w:r w:rsidRPr="00D248B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845329" w14:textId="77777777" w:rsidR="00BE20A5" w:rsidRPr="00D248B3" w:rsidRDefault="00BE20A5" w:rsidP="007E2FFB">
            <w:pPr>
              <w:pStyle w:val="rowtabella0"/>
              <w:rPr>
                <w:color w:val="002060"/>
              </w:rPr>
            </w:pPr>
            <w:r w:rsidRPr="00D248B3">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72728"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60C83"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AD567" w14:textId="77777777" w:rsidR="00BE20A5" w:rsidRPr="00D248B3" w:rsidRDefault="00BE20A5" w:rsidP="007E2FFB">
            <w:pPr>
              <w:pStyle w:val="rowtabella0"/>
              <w:rPr>
                <w:color w:val="002060"/>
              </w:rPr>
            </w:pPr>
            <w:r w:rsidRPr="00D248B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9CC1F" w14:textId="77777777" w:rsidR="00BE20A5" w:rsidRPr="00D248B3" w:rsidRDefault="00BE20A5" w:rsidP="007E2FFB">
            <w:pPr>
              <w:pStyle w:val="rowtabella0"/>
              <w:rPr>
                <w:color w:val="002060"/>
              </w:rPr>
            </w:pPr>
            <w:r w:rsidRPr="00D248B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8BD45"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B.BUOZZI</w:t>
            </w:r>
            <w:proofErr w:type="gramEnd"/>
          </w:p>
        </w:tc>
      </w:tr>
      <w:tr w:rsidR="00BE20A5" w:rsidRPr="00D248B3" w14:paraId="205FB962"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E044C" w14:textId="77777777" w:rsidR="00BE20A5" w:rsidRPr="00D248B3" w:rsidRDefault="00BE20A5" w:rsidP="007E2FFB">
            <w:pPr>
              <w:pStyle w:val="rowtabella0"/>
              <w:rPr>
                <w:color w:val="002060"/>
              </w:rPr>
            </w:pPr>
            <w:r w:rsidRPr="00D248B3">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7D975" w14:textId="77777777" w:rsidR="00BE20A5" w:rsidRPr="00D248B3" w:rsidRDefault="00BE20A5" w:rsidP="007E2FFB">
            <w:pPr>
              <w:pStyle w:val="rowtabella0"/>
              <w:rPr>
                <w:color w:val="002060"/>
              </w:rPr>
            </w:pPr>
            <w:r w:rsidRPr="00D248B3">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E5577"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188BB" w14:textId="77777777" w:rsidR="00BE20A5" w:rsidRPr="00D248B3" w:rsidRDefault="00BE20A5" w:rsidP="007E2FFB">
            <w:pPr>
              <w:pStyle w:val="rowtabella0"/>
              <w:rPr>
                <w:color w:val="002060"/>
              </w:rPr>
            </w:pPr>
            <w:r w:rsidRPr="00D248B3">
              <w:rPr>
                <w:color w:val="002060"/>
              </w:rPr>
              <w:t>05/11/2022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720E3" w14:textId="77777777" w:rsidR="00BE20A5" w:rsidRPr="00D248B3" w:rsidRDefault="00BE20A5" w:rsidP="007E2FFB">
            <w:pPr>
              <w:pStyle w:val="rowtabella0"/>
              <w:rPr>
                <w:color w:val="002060"/>
              </w:rPr>
            </w:pPr>
            <w:r w:rsidRPr="00D248B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56BB8" w14:textId="77777777" w:rsidR="00BE20A5" w:rsidRPr="00D248B3" w:rsidRDefault="00BE20A5" w:rsidP="007E2FFB">
            <w:pPr>
              <w:pStyle w:val="rowtabella0"/>
              <w:rPr>
                <w:color w:val="002060"/>
              </w:rPr>
            </w:pPr>
            <w:r w:rsidRPr="00D248B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26815" w14:textId="77777777" w:rsidR="00BE20A5" w:rsidRPr="00D248B3" w:rsidRDefault="00BE20A5" w:rsidP="007E2FFB">
            <w:pPr>
              <w:pStyle w:val="rowtabella0"/>
              <w:rPr>
                <w:color w:val="002060"/>
              </w:rPr>
            </w:pPr>
            <w:r w:rsidRPr="00D248B3">
              <w:rPr>
                <w:color w:val="002060"/>
              </w:rPr>
              <w:t>VIA FAVETO</w:t>
            </w:r>
          </w:p>
        </w:tc>
      </w:tr>
    </w:tbl>
    <w:p w14:paraId="1357B095" w14:textId="77777777" w:rsidR="00BE20A5" w:rsidRPr="00D248B3" w:rsidRDefault="00BE20A5" w:rsidP="00BE20A5">
      <w:pPr>
        <w:pStyle w:val="breakline"/>
        <w:rPr>
          <w:rFonts w:eastAsiaTheme="minorEastAsia"/>
          <w:color w:val="002060"/>
        </w:rPr>
      </w:pPr>
    </w:p>
    <w:p w14:paraId="261DFEA6" w14:textId="77777777" w:rsidR="00BE20A5" w:rsidRPr="00D248B3" w:rsidRDefault="00BE20A5" w:rsidP="00BE20A5">
      <w:pPr>
        <w:pStyle w:val="breakline"/>
        <w:rPr>
          <w:color w:val="002060"/>
        </w:rPr>
      </w:pPr>
    </w:p>
    <w:p w14:paraId="67BEFAD2" w14:textId="77777777" w:rsidR="00BE20A5" w:rsidRPr="00D248B3" w:rsidRDefault="00BE20A5" w:rsidP="00BE20A5">
      <w:pPr>
        <w:pStyle w:val="breakline"/>
        <w:rPr>
          <w:color w:val="002060"/>
        </w:rPr>
      </w:pPr>
    </w:p>
    <w:p w14:paraId="24A9464C" w14:textId="77777777" w:rsidR="00BE20A5" w:rsidRPr="00D248B3" w:rsidRDefault="00BE20A5" w:rsidP="00BE20A5">
      <w:pPr>
        <w:pStyle w:val="sottotitolocampionato10"/>
        <w:rPr>
          <w:color w:val="002060"/>
        </w:rPr>
      </w:pPr>
      <w:r w:rsidRPr="00D248B3">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2"/>
        <w:gridCol w:w="385"/>
        <w:gridCol w:w="898"/>
        <w:gridCol w:w="1198"/>
        <w:gridCol w:w="1555"/>
        <w:gridCol w:w="1547"/>
      </w:tblGrid>
      <w:tr w:rsidR="00BE20A5" w:rsidRPr="00D248B3" w14:paraId="26D8A8FD"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A9CB1"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9E5EE"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94B4"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B4E7"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FD0E4"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DA5E6"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580D"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0609DD98"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D7C993" w14:textId="77777777" w:rsidR="00BE20A5" w:rsidRPr="00D248B3" w:rsidRDefault="00BE20A5" w:rsidP="007E2FFB">
            <w:pPr>
              <w:pStyle w:val="rowtabella0"/>
              <w:rPr>
                <w:color w:val="002060"/>
              </w:rPr>
            </w:pPr>
            <w:r w:rsidRPr="00D248B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CFA2C" w14:textId="77777777" w:rsidR="00BE20A5" w:rsidRPr="00D248B3" w:rsidRDefault="00BE20A5" w:rsidP="007E2FFB">
            <w:pPr>
              <w:pStyle w:val="rowtabella0"/>
              <w:rPr>
                <w:color w:val="002060"/>
              </w:rPr>
            </w:pPr>
            <w:r w:rsidRPr="00D248B3">
              <w:rPr>
                <w:color w:val="002060"/>
              </w:rPr>
              <w:t>FUTSAL PRANDONE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647C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D2078" w14:textId="77777777" w:rsidR="00BE20A5" w:rsidRPr="00D248B3" w:rsidRDefault="00BE20A5" w:rsidP="007E2FFB">
            <w:pPr>
              <w:pStyle w:val="rowtabella0"/>
              <w:rPr>
                <w:color w:val="002060"/>
              </w:rPr>
            </w:pPr>
            <w:r w:rsidRPr="00D248B3">
              <w:rPr>
                <w:color w:val="002060"/>
              </w:rPr>
              <w:t>04/11/2022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380D3" w14:textId="77777777" w:rsidR="00BE20A5" w:rsidRPr="00D248B3" w:rsidRDefault="00BE20A5" w:rsidP="007E2FFB">
            <w:pPr>
              <w:pStyle w:val="rowtabella0"/>
              <w:rPr>
                <w:color w:val="002060"/>
              </w:rPr>
            </w:pPr>
            <w:r w:rsidRPr="00D248B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1E158" w14:textId="77777777" w:rsidR="00BE20A5" w:rsidRPr="00D248B3" w:rsidRDefault="00BE20A5" w:rsidP="007E2FFB">
            <w:pPr>
              <w:pStyle w:val="rowtabella0"/>
              <w:rPr>
                <w:color w:val="002060"/>
              </w:rPr>
            </w:pPr>
            <w:r w:rsidRPr="00D248B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E9368" w14:textId="77777777" w:rsidR="00BE20A5" w:rsidRPr="00D248B3" w:rsidRDefault="00BE20A5" w:rsidP="007E2FFB">
            <w:pPr>
              <w:pStyle w:val="rowtabella0"/>
              <w:rPr>
                <w:color w:val="002060"/>
              </w:rPr>
            </w:pPr>
            <w:r w:rsidRPr="00D248B3">
              <w:rPr>
                <w:color w:val="002060"/>
              </w:rPr>
              <w:t>VIA ROSSINI</w:t>
            </w:r>
          </w:p>
        </w:tc>
      </w:tr>
      <w:tr w:rsidR="00BE20A5" w:rsidRPr="00D248B3" w14:paraId="2D9DCB83"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86B768" w14:textId="77777777" w:rsidR="00BE20A5" w:rsidRPr="00D248B3" w:rsidRDefault="00BE20A5" w:rsidP="007E2FFB">
            <w:pPr>
              <w:pStyle w:val="rowtabella0"/>
              <w:rPr>
                <w:color w:val="002060"/>
              </w:rPr>
            </w:pPr>
            <w:r w:rsidRPr="00D248B3">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36EA8C" w14:textId="77777777" w:rsidR="00BE20A5" w:rsidRPr="00D248B3" w:rsidRDefault="00BE20A5" w:rsidP="007E2FFB">
            <w:pPr>
              <w:pStyle w:val="rowtabella0"/>
              <w:rPr>
                <w:color w:val="002060"/>
              </w:rPr>
            </w:pPr>
            <w:r w:rsidRPr="00D248B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0C79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84BCD2"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4CB881" w14:textId="77777777" w:rsidR="00BE20A5" w:rsidRPr="00D248B3" w:rsidRDefault="00BE20A5" w:rsidP="007E2FFB">
            <w:pPr>
              <w:pStyle w:val="rowtabella0"/>
              <w:rPr>
                <w:color w:val="002060"/>
              </w:rPr>
            </w:pPr>
            <w:r w:rsidRPr="00D248B3">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EFC37" w14:textId="77777777" w:rsidR="00BE20A5" w:rsidRPr="00D248B3" w:rsidRDefault="00BE20A5" w:rsidP="007E2FFB">
            <w:pPr>
              <w:pStyle w:val="rowtabella0"/>
              <w:rPr>
                <w:color w:val="002060"/>
              </w:rPr>
            </w:pPr>
            <w:r w:rsidRPr="00D248B3">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E8B2A" w14:textId="77777777" w:rsidR="00BE20A5" w:rsidRPr="00D248B3" w:rsidRDefault="00BE20A5" w:rsidP="007E2FFB">
            <w:pPr>
              <w:pStyle w:val="rowtabella0"/>
              <w:rPr>
                <w:color w:val="002060"/>
              </w:rPr>
            </w:pPr>
            <w:r w:rsidRPr="00D248B3">
              <w:rPr>
                <w:color w:val="002060"/>
              </w:rPr>
              <w:t>VIA MANZONI</w:t>
            </w:r>
          </w:p>
        </w:tc>
      </w:tr>
      <w:tr w:rsidR="00BE20A5" w:rsidRPr="00D248B3" w14:paraId="0E44E6BB"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9520CE" w14:textId="77777777" w:rsidR="00BE20A5" w:rsidRPr="00D248B3" w:rsidRDefault="00BE20A5" w:rsidP="007E2FFB">
            <w:pPr>
              <w:pStyle w:val="rowtabella0"/>
              <w:rPr>
                <w:color w:val="002060"/>
              </w:rPr>
            </w:pPr>
            <w:proofErr w:type="gramStart"/>
            <w:r w:rsidRPr="00D248B3">
              <w:rPr>
                <w:color w:val="002060"/>
              </w:rPr>
              <w:t>L ALTRO</w:t>
            </w:r>
            <w:proofErr w:type="gramEnd"/>
            <w:r w:rsidRPr="00D248B3">
              <w:rPr>
                <w:color w:val="002060"/>
              </w:rPr>
              <w:t xml:space="preserve">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84BDE" w14:textId="77777777" w:rsidR="00BE20A5" w:rsidRPr="00D248B3" w:rsidRDefault="00BE20A5" w:rsidP="007E2FFB">
            <w:pPr>
              <w:pStyle w:val="rowtabella0"/>
              <w:rPr>
                <w:color w:val="002060"/>
              </w:rPr>
            </w:pPr>
            <w:r w:rsidRPr="00D248B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232CA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42A67"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8B8C4F" w14:textId="77777777" w:rsidR="00BE20A5" w:rsidRPr="00D248B3" w:rsidRDefault="00BE20A5" w:rsidP="007E2FFB">
            <w:pPr>
              <w:pStyle w:val="rowtabella0"/>
              <w:rPr>
                <w:color w:val="002060"/>
              </w:rPr>
            </w:pPr>
            <w:r w:rsidRPr="00D248B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272D7" w14:textId="77777777" w:rsidR="00BE20A5" w:rsidRPr="00D248B3" w:rsidRDefault="00BE20A5" w:rsidP="007E2FFB">
            <w:pPr>
              <w:pStyle w:val="rowtabella0"/>
              <w:rPr>
                <w:color w:val="002060"/>
              </w:rPr>
            </w:pPr>
            <w:r w:rsidRPr="00D248B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4C682B" w14:textId="77777777" w:rsidR="00BE20A5" w:rsidRPr="00D248B3" w:rsidRDefault="00BE20A5" w:rsidP="007E2FFB">
            <w:pPr>
              <w:pStyle w:val="rowtabella0"/>
              <w:rPr>
                <w:color w:val="002060"/>
              </w:rPr>
            </w:pPr>
            <w:r w:rsidRPr="00D248B3">
              <w:rPr>
                <w:color w:val="002060"/>
              </w:rPr>
              <w:t>VIA SALVO D'ACQUISTO</w:t>
            </w:r>
          </w:p>
        </w:tc>
      </w:tr>
      <w:tr w:rsidR="00BE20A5" w:rsidRPr="00D248B3" w14:paraId="4E06198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5454C1" w14:textId="77777777" w:rsidR="00BE20A5" w:rsidRPr="00D248B3" w:rsidRDefault="00BE20A5" w:rsidP="007E2FFB">
            <w:pPr>
              <w:pStyle w:val="rowtabella0"/>
              <w:rPr>
                <w:color w:val="002060"/>
              </w:rPr>
            </w:pPr>
            <w:r w:rsidRPr="00D248B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4102A" w14:textId="77777777" w:rsidR="00BE20A5" w:rsidRPr="00D248B3" w:rsidRDefault="00BE20A5" w:rsidP="007E2FFB">
            <w:pPr>
              <w:pStyle w:val="rowtabella0"/>
              <w:rPr>
                <w:color w:val="002060"/>
              </w:rPr>
            </w:pPr>
            <w:r w:rsidRPr="00D248B3">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CF30D"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53D4B"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D64F2" w14:textId="77777777" w:rsidR="00BE20A5" w:rsidRPr="00D248B3" w:rsidRDefault="00BE20A5" w:rsidP="007E2FFB">
            <w:pPr>
              <w:pStyle w:val="rowtabella0"/>
              <w:rPr>
                <w:color w:val="002060"/>
              </w:rPr>
            </w:pPr>
            <w:r w:rsidRPr="00D248B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69E1D" w14:textId="77777777" w:rsidR="00BE20A5" w:rsidRPr="00D248B3" w:rsidRDefault="00BE20A5" w:rsidP="007E2FFB">
            <w:pPr>
              <w:pStyle w:val="rowtabella0"/>
              <w:rPr>
                <w:color w:val="002060"/>
              </w:rPr>
            </w:pPr>
            <w:r w:rsidRPr="00D248B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C7E4E"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B.ROSSI</w:t>
            </w:r>
            <w:proofErr w:type="gramEnd"/>
            <w:r w:rsidRPr="00D248B3">
              <w:rPr>
                <w:color w:val="002060"/>
              </w:rPr>
              <w:t xml:space="preserve"> SNC</w:t>
            </w:r>
          </w:p>
        </w:tc>
      </w:tr>
      <w:tr w:rsidR="00BE20A5" w:rsidRPr="00D248B3" w14:paraId="4C677D59"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0F1E4C" w14:textId="77777777" w:rsidR="00BE20A5" w:rsidRPr="00D248B3" w:rsidRDefault="00BE20A5" w:rsidP="007E2FFB">
            <w:pPr>
              <w:pStyle w:val="rowtabella0"/>
              <w:rPr>
                <w:color w:val="002060"/>
              </w:rPr>
            </w:pPr>
            <w:r w:rsidRPr="00D248B3">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0A2EE9" w14:textId="77777777" w:rsidR="00BE20A5" w:rsidRPr="00D248B3" w:rsidRDefault="00BE20A5" w:rsidP="007E2FFB">
            <w:pPr>
              <w:pStyle w:val="rowtabella0"/>
              <w:rPr>
                <w:color w:val="002060"/>
              </w:rPr>
            </w:pPr>
            <w:r w:rsidRPr="00D248B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B690AA"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D89283"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993BD" w14:textId="77777777" w:rsidR="00BE20A5" w:rsidRPr="00D248B3" w:rsidRDefault="00BE20A5" w:rsidP="007E2FFB">
            <w:pPr>
              <w:pStyle w:val="rowtabella0"/>
              <w:rPr>
                <w:color w:val="002060"/>
              </w:rPr>
            </w:pPr>
            <w:r w:rsidRPr="00D248B3">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5A5EE" w14:textId="77777777" w:rsidR="00BE20A5" w:rsidRPr="00D248B3" w:rsidRDefault="00BE20A5" w:rsidP="007E2FFB">
            <w:pPr>
              <w:pStyle w:val="rowtabella0"/>
              <w:rPr>
                <w:color w:val="002060"/>
              </w:rPr>
            </w:pPr>
            <w:r w:rsidRPr="00D248B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5B876F" w14:textId="77777777" w:rsidR="00BE20A5" w:rsidRPr="00D248B3" w:rsidRDefault="00BE20A5" w:rsidP="007E2FFB">
            <w:pPr>
              <w:pStyle w:val="rowtabella0"/>
              <w:rPr>
                <w:color w:val="002060"/>
              </w:rPr>
            </w:pPr>
            <w:r w:rsidRPr="00D248B3">
              <w:rPr>
                <w:color w:val="002060"/>
              </w:rPr>
              <w:t>VIA DELL IRIS</w:t>
            </w:r>
          </w:p>
        </w:tc>
      </w:tr>
      <w:tr w:rsidR="00BE20A5" w:rsidRPr="00D248B3" w14:paraId="77E375B0"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098DF" w14:textId="77777777" w:rsidR="00BE20A5" w:rsidRPr="00D248B3" w:rsidRDefault="00BE20A5" w:rsidP="007E2FFB">
            <w:pPr>
              <w:pStyle w:val="rowtabella0"/>
              <w:rPr>
                <w:color w:val="002060"/>
              </w:rPr>
            </w:pPr>
            <w:r w:rsidRPr="00D248B3">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357F2C" w14:textId="77777777" w:rsidR="00BE20A5" w:rsidRPr="00D248B3" w:rsidRDefault="00BE20A5" w:rsidP="007E2FFB">
            <w:pPr>
              <w:pStyle w:val="rowtabella0"/>
              <w:rPr>
                <w:color w:val="002060"/>
              </w:rPr>
            </w:pPr>
            <w:r w:rsidRPr="00D248B3">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5CA4D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D58BA"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19204" w14:textId="77777777" w:rsidR="00BE20A5" w:rsidRPr="00D248B3" w:rsidRDefault="00BE20A5" w:rsidP="007E2FFB">
            <w:pPr>
              <w:pStyle w:val="rowtabella0"/>
              <w:rPr>
                <w:color w:val="002060"/>
              </w:rPr>
            </w:pPr>
            <w:r w:rsidRPr="00D248B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B7101" w14:textId="77777777" w:rsidR="00BE20A5" w:rsidRPr="00D248B3" w:rsidRDefault="00BE20A5" w:rsidP="007E2FFB">
            <w:pPr>
              <w:pStyle w:val="rowtabella0"/>
              <w:rPr>
                <w:color w:val="002060"/>
              </w:rPr>
            </w:pPr>
            <w:r w:rsidRPr="00D248B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B0D20" w14:textId="77777777" w:rsidR="00BE20A5" w:rsidRPr="00D248B3" w:rsidRDefault="00BE20A5" w:rsidP="007E2FFB">
            <w:pPr>
              <w:pStyle w:val="rowtabella0"/>
              <w:rPr>
                <w:color w:val="002060"/>
              </w:rPr>
            </w:pPr>
            <w:r w:rsidRPr="00D248B3">
              <w:rPr>
                <w:color w:val="002060"/>
              </w:rPr>
              <w:t>FRAZ.PAGLIARE VIA VECCHI</w:t>
            </w:r>
          </w:p>
        </w:tc>
      </w:tr>
      <w:tr w:rsidR="00BE20A5" w:rsidRPr="00D248B3" w14:paraId="7B258A92"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6E4E2" w14:textId="77777777" w:rsidR="00BE20A5" w:rsidRPr="00D248B3" w:rsidRDefault="00BE20A5" w:rsidP="007E2FFB">
            <w:pPr>
              <w:pStyle w:val="rowtabella0"/>
              <w:rPr>
                <w:color w:val="002060"/>
              </w:rPr>
            </w:pPr>
            <w:proofErr w:type="gramStart"/>
            <w:r w:rsidRPr="00D248B3">
              <w:rPr>
                <w:color w:val="002060"/>
              </w:rPr>
              <w:t>U.MANDOLESI</w:t>
            </w:r>
            <w:proofErr w:type="gramEnd"/>
            <w:r w:rsidRPr="00D248B3">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7AD5C" w14:textId="77777777" w:rsidR="00BE20A5" w:rsidRPr="00D248B3" w:rsidRDefault="00BE20A5" w:rsidP="007E2FFB">
            <w:pPr>
              <w:pStyle w:val="rowtabella0"/>
              <w:rPr>
                <w:color w:val="002060"/>
              </w:rPr>
            </w:pPr>
            <w:r w:rsidRPr="00D248B3">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2749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0B534"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463A1" w14:textId="77777777" w:rsidR="00BE20A5" w:rsidRPr="00D248B3" w:rsidRDefault="00BE20A5" w:rsidP="007E2FFB">
            <w:pPr>
              <w:pStyle w:val="rowtabella0"/>
              <w:rPr>
                <w:color w:val="002060"/>
              </w:rPr>
            </w:pPr>
            <w:r w:rsidRPr="00D248B3">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F0C3A" w14:textId="77777777" w:rsidR="00BE20A5" w:rsidRPr="00D248B3" w:rsidRDefault="00BE20A5" w:rsidP="007E2FFB">
            <w:pPr>
              <w:pStyle w:val="rowtabella0"/>
              <w:rPr>
                <w:color w:val="002060"/>
              </w:rPr>
            </w:pPr>
            <w:r w:rsidRPr="00D248B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4E6C2"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S.VITTORIA</w:t>
            </w:r>
            <w:proofErr w:type="gramEnd"/>
            <w:r w:rsidRPr="00D248B3">
              <w:rPr>
                <w:color w:val="002060"/>
              </w:rPr>
              <w:t>, 5</w:t>
            </w:r>
          </w:p>
        </w:tc>
      </w:tr>
    </w:tbl>
    <w:p w14:paraId="6A420B08" w14:textId="77777777" w:rsidR="00BE20A5" w:rsidRPr="00D248B3" w:rsidRDefault="00BE20A5" w:rsidP="00BE20A5">
      <w:pPr>
        <w:pStyle w:val="breakline"/>
        <w:rPr>
          <w:rFonts w:eastAsiaTheme="minorEastAsia"/>
          <w:color w:val="002060"/>
        </w:rPr>
      </w:pPr>
    </w:p>
    <w:p w14:paraId="02AE25D3" w14:textId="77777777" w:rsidR="00BE20A5" w:rsidRPr="00D248B3" w:rsidRDefault="00BE20A5" w:rsidP="00BE20A5">
      <w:pPr>
        <w:pStyle w:val="breakline"/>
        <w:rPr>
          <w:color w:val="002060"/>
        </w:rPr>
      </w:pPr>
    </w:p>
    <w:p w14:paraId="6DEDC30D" w14:textId="77777777" w:rsidR="00BE20A5" w:rsidRPr="00D248B3" w:rsidRDefault="00BE20A5" w:rsidP="00BE20A5">
      <w:pPr>
        <w:pStyle w:val="titolocampionato0"/>
        <w:shd w:val="clear" w:color="auto" w:fill="CCCCCC"/>
        <w:spacing w:before="80" w:after="40"/>
        <w:rPr>
          <w:color w:val="002060"/>
        </w:rPr>
      </w:pPr>
      <w:r w:rsidRPr="00D248B3">
        <w:rPr>
          <w:color w:val="002060"/>
        </w:rPr>
        <w:t>CALCIO A CINQUE SERIE D</w:t>
      </w:r>
    </w:p>
    <w:p w14:paraId="5560BACA" w14:textId="77777777" w:rsidR="00BE20A5" w:rsidRPr="000E0A70" w:rsidRDefault="00BE20A5" w:rsidP="00BE20A5">
      <w:pPr>
        <w:pStyle w:val="TITOLOPRINC"/>
        <w:spacing w:before="0" w:beforeAutospacing="0"/>
        <w:rPr>
          <w:color w:val="002060"/>
        </w:rPr>
      </w:pPr>
      <w:r w:rsidRPr="000E0A70">
        <w:rPr>
          <w:color w:val="002060"/>
        </w:rPr>
        <w:t>ANAGRAFICA/INDIRIZZARIO/VARIAZIONI CALENDARIO</w:t>
      </w:r>
    </w:p>
    <w:p w14:paraId="7AEACBE5" w14:textId="77777777" w:rsidR="00BE20A5" w:rsidRPr="00D248B3" w:rsidRDefault="00BE20A5" w:rsidP="00BE20A5">
      <w:pPr>
        <w:pStyle w:val="Corpodeltesto21"/>
        <w:rPr>
          <w:rFonts w:ascii="Arial" w:hAnsi="Arial" w:cs="Arial"/>
          <w:b/>
          <w:color w:val="002060"/>
          <w:sz w:val="22"/>
          <w:szCs w:val="22"/>
        </w:rPr>
      </w:pPr>
      <w:r w:rsidRPr="00D248B3">
        <w:rPr>
          <w:rFonts w:ascii="Arial" w:hAnsi="Arial" w:cs="Arial"/>
          <w:b/>
          <w:color w:val="002060"/>
          <w:sz w:val="22"/>
          <w:szCs w:val="22"/>
        </w:rPr>
        <w:t>GIRONE “D”</w:t>
      </w:r>
    </w:p>
    <w:p w14:paraId="1C9CFB57" w14:textId="77777777" w:rsidR="00BE20A5" w:rsidRPr="00D248B3" w:rsidRDefault="00BE20A5" w:rsidP="00BE20A5">
      <w:pPr>
        <w:pStyle w:val="Corpodeltesto21"/>
        <w:rPr>
          <w:rFonts w:ascii="Arial" w:hAnsi="Arial" w:cs="Arial"/>
          <w:color w:val="002060"/>
          <w:sz w:val="22"/>
          <w:szCs w:val="22"/>
        </w:rPr>
      </w:pPr>
    </w:p>
    <w:p w14:paraId="4D6308DA" w14:textId="77777777" w:rsidR="00BE20A5" w:rsidRDefault="00BE20A5" w:rsidP="00BE20A5">
      <w:pPr>
        <w:pStyle w:val="Corpodeltesto21"/>
        <w:rPr>
          <w:rFonts w:ascii="Arial" w:hAnsi="Arial" w:cs="Arial"/>
          <w:color w:val="002060"/>
          <w:sz w:val="22"/>
          <w:szCs w:val="22"/>
        </w:rPr>
      </w:pPr>
      <w:r w:rsidRPr="00D248B3">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VAL TENNA UNITED</w:t>
      </w:r>
      <w:r w:rsidRPr="00D248B3">
        <w:rPr>
          <w:rFonts w:ascii="Arial" w:hAnsi="Arial" w:cs="Arial"/>
          <w:color w:val="002060"/>
          <w:sz w:val="22"/>
          <w:szCs w:val="22"/>
        </w:rPr>
        <w:t xml:space="preserve"> comunica che disputerà tutte le gare interne il </w:t>
      </w:r>
      <w:r w:rsidRPr="00D248B3">
        <w:rPr>
          <w:rFonts w:ascii="Arial" w:hAnsi="Arial" w:cs="Arial"/>
          <w:b/>
          <w:color w:val="002060"/>
          <w:sz w:val="22"/>
          <w:szCs w:val="22"/>
        </w:rPr>
        <w:t xml:space="preserve">VENERDI’ </w:t>
      </w:r>
      <w:r w:rsidRPr="00D248B3">
        <w:rPr>
          <w:rFonts w:ascii="Arial" w:hAnsi="Arial" w:cs="Arial"/>
          <w:color w:val="002060"/>
          <w:sz w:val="22"/>
          <w:szCs w:val="22"/>
        </w:rPr>
        <w:t xml:space="preserve">alle </w:t>
      </w:r>
      <w:r w:rsidRPr="00D248B3">
        <w:rPr>
          <w:rFonts w:ascii="Arial" w:hAnsi="Arial" w:cs="Arial"/>
          <w:b/>
          <w:color w:val="002060"/>
          <w:sz w:val="22"/>
          <w:szCs w:val="22"/>
        </w:rPr>
        <w:t>ore 21:</w:t>
      </w:r>
      <w:r>
        <w:rPr>
          <w:rFonts w:ascii="Arial" w:hAnsi="Arial" w:cs="Arial"/>
          <w:b/>
          <w:color w:val="002060"/>
          <w:sz w:val="22"/>
          <w:szCs w:val="22"/>
        </w:rPr>
        <w:t>30</w:t>
      </w:r>
      <w:r w:rsidRPr="00D248B3">
        <w:rPr>
          <w:rFonts w:ascii="Arial" w:hAnsi="Arial" w:cs="Arial"/>
          <w:color w:val="002060"/>
          <w:sz w:val="22"/>
          <w:szCs w:val="22"/>
        </w:rPr>
        <w:t xml:space="preserve">, </w:t>
      </w:r>
      <w:r>
        <w:rPr>
          <w:rFonts w:ascii="Arial" w:hAnsi="Arial" w:cs="Arial"/>
          <w:b/>
          <w:bCs/>
          <w:color w:val="002060"/>
          <w:sz w:val="22"/>
          <w:szCs w:val="22"/>
        </w:rPr>
        <w:t>Campo Coperto Rione Murato</w:t>
      </w:r>
      <w:r w:rsidRPr="00D248B3">
        <w:rPr>
          <w:rFonts w:ascii="Arial" w:hAnsi="Arial" w:cs="Arial"/>
          <w:b/>
          <w:bCs/>
          <w:color w:val="002060"/>
          <w:sz w:val="22"/>
          <w:szCs w:val="22"/>
        </w:rPr>
        <w:t xml:space="preserve"> </w:t>
      </w:r>
      <w:r w:rsidRPr="00D248B3">
        <w:rPr>
          <w:rFonts w:ascii="Arial" w:hAnsi="Arial" w:cs="Arial"/>
          <w:color w:val="002060"/>
          <w:sz w:val="22"/>
          <w:szCs w:val="22"/>
        </w:rPr>
        <w:t xml:space="preserve">via </w:t>
      </w:r>
      <w:r>
        <w:rPr>
          <w:rFonts w:ascii="Arial" w:hAnsi="Arial" w:cs="Arial"/>
          <w:color w:val="002060"/>
          <w:sz w:val="22"/>
          <w:szCs w:val="22"/>
        </w:rPr>
        <w:t>Sibilla, 26</w:t>
      </w:r>
      <w:r w:rsidRPr="00D248B3">
        <w:rPr>
          <w:rFonts w:ascii="Arial" w:hAnsi="Arial" w:cs="Arial"/>
          <w:color w:val="002060"/>
          <w:sz w:val="22"/>
          <w:szCs w:val="22"/>
        </w:rPr>
        <w:t xml:space="preserve"> di </w:t>
      </w:r>
      <w:r w:rsidRPr="00D248B3">
        <w:rPr>
          <w:rFonts w:ascii="Arial" w:hAnsi="Arial" w:cs="Arial"/>
          <w:b/>
          <w:bCs/>
          <w:color w:val="002060"/>
          <w:sz w:val="22"/>
          <w:szCs w:val="22"/>
        </w:rPr>
        <w:t>FERMO</w:t>
      </w:r>
      <w:r w:rsidRPr="00D248B3">
        <w:rPr>
          <w:rFonts w:ascii="Arial" w:hAnsi="Arial" w:cs="Arial"/>
          <w:color w:val="002060"/>
          <w:sz w:val="22"/>
          <w:szCs w:val="22"/>
        </w:rPr>
        <w:t>.</w:t>
      </w:r>
    </w:p>
    <w:p w14:paraId="6B5781A3" w14:textId="77777777" w:rsidR="00BE20A5" w:rsidRDefault="00BE20A5" w:rsidP="00BE20A5">
      <w:pPr>
        <w:pStyle w:val="Corpodeltesto21"/>
        <w:rPr>
          <w:rFonts w:ascii="Arial" w:hAnsi="Arial" w:cs="Arial"/>
          <w:color w:val="002060"/>
          <w:sz w:val="22"/>
          <w:szCs w:val="22"/>
        </w:rPr>
      </w:pPr>
    </w:p>
    <w:p w14:paraId="17154061" w14:textId="77777777" w:rsidR="00BE20A5" w:rsidRPr="00D248B3" w:rsidRDefault="00BE20A5" w:rsidP="00BE20A5">
      <w:pPr>
        <w:pStyle w:val="titoloprinc0"/>
        <w:rPr>
          <w:color w:val="002060"/>
        </w:rPr>
      </w:pPr>
      <w:r w:rsidRPr="00D248B3">
        <w:rPr>
          <w:color w:val="002060"/>
        </w:rPr>
        <w:t>VARIAZIONI AL PROGRAMMA GARE</w:t>
      </w:r>
    </w:p>
    <w:p w14:paraId="25538DF3" w14:textId="77777777" w:rsidR="00BE20A5" w:rsidRPr="00D248B3" w:rsidRDefault="00BE20A5" w:rsidP="00BE20A5">
      <w:pPr>
        <w:pStyle w:val="breakline"/>
        <w:rPr>
          <w:color w:val="002060"/>
        </w:rPr>
      </w:pPr>
    </w:p>
    <w:p w14:paraId="11796C69" w14:textId="77777777" w:rsidR="00BE20A5" w:rsidRPr="00D248B3" w:rsidRDefault="00BE20A5" w:rsidP="00BE20A5">
      <w:pPr>
        <w:pStyle w:val="breakline"/>
        <w:rPr>
          <w:color w:val="002060"/>
        </w:rPr>
      </w:pPr>
    </w:p>
    <w:p w14:paraId="7A40B668" w14:textId="77777777" w:rsidR="00BE20A5" w:rsidRPr="00D248B3" w:rsidRDefault="00BE20A5" w:rsidP="00BE20A5">
      <w:pPr>
        <w:pStyle w:val="sottotitolocampionato10"/>
        <w:rPr>
          <w:color w:val="002060"/>
        </w:rPr>
      </w:pPr>
      <w:r w:rsidRPr="00D248B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BE20A5" w:rsidRPr="00D248B3" w14:paraId="79F415DD" w14:textId="77777777" w:rsidTr="007E2F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2B1D0" w14:textId="77777777" w:rsidR="00BE20A5" w:rsidRPr="00D248B3" w:rsidRDefault="00BE20A5" w:rsidP="007E2FFB">
            <w:pPr>
              <w:pStyle w:val="headertabella0"/>
              <w:rPr>
                <w:color w:val="002060"/>
              </w:rPr>
            </w:pPr>
            <w:r w:rsidRPr="00D248B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C401F" w14:textId="77777777" w:rsidR="00BE20A5" w:rsidRPr="00D248B3" w:rsidRDefault="00BE20A5" w:rsidP="007E2FFB">
            <w:pPr>
              <w:pStyle w:val="headertabella0"/>
              <w:rPr>
                <w:color w:val="002060"/>
              </w:rPr>
            </w:pPr>
            <w:r w:rsidRPr="00D248B3">
              <w:rPr>
                <w:color w:val="002060"/>
              </w:rPr>
              <w:t xml:space="preserve">N° </w:t>
            </w:r>
            <w:proofErr w:type="spellStart"/>
            <w:r w:rsidRPr="00D248B3">
              <w:rPr>
                <w:color w:val="002060"/>
              </w:rPr>
              <w:t>Gior</w:t>
            </w:r>
            <w:proofErr w:type="spellEnd"/>
            <w:r w:rsidRPr="00D248B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4AAA6" w14:textId="77777777" w:rsidR="00BE20A5" w:rsidRPr="00D248B3" w:rsidRDefault="00BE20A5" w:rsidP="007E2FFB">
            <w:pPr>
              <w:pStyle w:val="headertabella0"/>
              <w:rPr>
                <w:color w:val="002060"/>
              </w:rPr>
            </w:pPr>
            <w:r w:rsidRPr="00D248B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5D6D" w14:textId="77777777" w:rsidR="00BE20A5" w:rsidRPr="00D248B3" w:rsidRDefault="00BE20A5" w:rsidP="007E2FFB">
            <w:pPr>
              <w:pStyle w:val="headertabella0"/>
              <w:rPr>
                <w:color w:val="002060"/>
              </w:rPr>
            </w:pPr>
            <w:r w:rsidRPr="00D248B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3DE23" w14:textId="77777777" w:rsidR="00BE20A5" w:rsidRPr="00D248B3" w:rsidRDefault="00BE20A5" w:rsidP="007E2FFB">
            <w:pPr>
              <w:pStyle w:val="headertabella0"/>
              <w:rPr>
                <w:color w:val="002060"/>
              </w:rPr>
            </w:pPr>
            <w:r w:rsidRPr="00D248B3">
              <w:rPr>
                <w:color w:val="002060"/>
              </w:rPr>
              <w:t xml:space="preserve">Data </w:t>
            </w:r>
            <w:proofErr w:type="spellStart"/>
            <w:r w:rsidRPr="00D248B3">
              <w:rPr>
                <w:color w:val="002060"/>
              </w:rPr>
              <w:t>Orig</w:t>
            </w:r>
            <w:proofErr w:type="spellEnd"/>
            <w:r w:rsidRPr="00D248B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DD6C1" w14:textId="77777777" w:rsidR="00BE20A5" w:rsidRPr="00D248B3" w:rsidRDefault="00BE20A5" w:rsidP="007E2FFB">
            <w:pPr>
              <w:pStyle w:val="headertabella0"/>
              <w:rPr>
                <w:color w:val="002060"/>
              </w:rPr>
            </w:pPr>
            <w:r w:rsidRPr="00D248B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4957C" w14:textId="77777777" w:rsidR="00BE20A5" w:rsidRPr="00D248B3" w:rsidRDefault="00BE20A5" w:rsidP="007E2FFB">
            <w:pPr>
              <w:pStyle w:val="headertabella0"/>
              <w:rPr>
                <w:color w:val="002060"/>
              </w:rPr>
            </w:pPr>
            <w:r w:rsidRPr="00D248B3">
              <w:rPr>
                <w:color w:val="002060"/>
              </w:rPr>
              <w:t xml:space="preserve">Ora </w:t>
            </w:r>
            <w:proofErr w:type="spellStart"/>
            <w:r w:rsidRPr="00D248B3">
              <w:rPr>
                <w:color w:val="002060"/>
              </w:rPr>
              <w:t>Orig</w:t>
            </w:r>
            <w:proofErr w:type="spellEnd"/>
            <w:r w:rsidRPr="00D248B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79B0D" w14:textId="77777777" w:rsidR="00BE20A5" w:rsidRPr="00D248B3" w:rsidRDefault="00BE20A5" w:rsidP="007E2FFB">
            <w:pPr>
              <w:pStyle w:val="headertabella0"/>
              <w:rPr>
                <w:color w:val="002060"/>
              </w:rPr>
            </w:pPr>
            <w:r w:rsidRPr="00D248B3">
              <w:rPr>
                <w:color w:val="002060"/>
              </w:rPr>
              <w:t>Impianto</w:t>
            </w:r>
          </w:p>
        </w:tc>
      </w:tr>
      <w:tr w:rsidR="00BE20A5" w:rsidRPr="00D248B3" w14:paraId="17887585"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7BED1" w14:textId="77777777" w:rsidR="00BE20A5" w:rsidRPr="00D248B3" w:rsidRDefault="00BE20A5" w:rsidP="007E2FFB">
            <w:pPr>
              <w:pStyle w:val="rowtabella0"/>
              <w:rPr>
                <w:color w:val="002060"/>
                <w:highlight w:val="yellow"/>
              </w:rPr>
            </w:pPr>
            <w:r w:rsidRPr="00D248B3">
              <w:rPr>
                <w:color w:val="002060"/>
                <w:highlight w:val="yellow"/>
              </w:rPr>
              <w:t>04/11/2022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1165" w14:textId="77777777" w:rsidR="00BE20A5" w:rsidRPr="00D248B3" w:rsidRDefault="00BE20A5" w:rsidP="007E2FFB">
            <w:pPr>
              <w:pStyle w:val="rowtabella0"/>
              <w:jc w:val="center"/>
              <w:rPr>
                <w:color w:val="002060"/>
                <w:highlight w:val="yellow"/>
              </w:rPr>
            </w:pPr>
            <w:r w:rsidRPr="00D248B3">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35BE" w14:textId="77777777" w:rsidR="00BE20A5" w:rsidRPr="00D248B3" w:rsidRDefault="00BE20A5" w:rsidP="007E2FFB">
            <w:pPr>
              <w:pStyle w:val="rowtabella0"/>
              <w:rPr>
                <w:color w:val="002060"/>
                <w:highlight w:val="yellow"/>
              </w:rPr>
            </w:pPr>
            <w:r w:rsidRPr="00D248B3">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A327" w14:textId="77777777" w:rsidR="00BE20A5" w:rsidRPr="00D248B3" w:rsidRDefault="00BE20A5" w:rsidP="007E2FFB">
            <w:pPr>
              <w:pStyle w:val="rowtabella0"/>
              <w:rPr>
                <w:color w:val="002060"/>
                <w:highlight w:val="yellow"/>
              </w:rPr>
            </w:pPr>
            <w:r w:rsidRPr="00D248B3">
              <w:rPr>
                <w:color w:val="002060"/>
                <w:highlight w:val="yellow"/>
              </w:rPr>
              <w:t>SAN GINESIO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BC93" w14:textId="77777777" w:rsidR="00BE20A5" w:rsidRPr="00D248B3" w:rsidRDefault="00BE20A5" w:rsidP="007E2FF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3016" w14:textId="77777777" w:rsidR="00BE20A5" w:rsidRPr="00D248B3" w:rsidRDefault="00BE20A5" w:rsidP="007E2FFB">
            <w:pPr>
              <w:pStyle w:val="rowtabella0"/>
              <w:jc w:val="center"/>
              <w:rPr>
                <w:color w:val="002060"/>
              </w:rPr>
            </w:pPr>
            <w:r w:rsidRPr="00D248B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B048" w14:textId="77777777" w:rsidR="00BE20A5" w:rsidRPr="00D248B3" w:rsidRDefault="00BE20A5" w:rsidP="007E2FFB">
            <w:pPr>
              <w:pStyle w:val="rowtabella0"/>
              <w:jc w:val="center"/>
              <w:rPr>
                <w:color w:val="002060"/>
              </w:rPr>
            </w:pPr>
            <w:r w:rsidRPr="00D248B3">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9066" w14:textId="77777777" w:rsidR="00BE20A5" w:rsidRPr="00D248B3" w:rsidRDefault="00BE20A5" w:rsidP="007E2FFB">
            <w:pPr>
              <w:pStyle w:val="rowtabella0"/>
              <w:rPr>
                <w:color w:val="002060"/>
              </w:rPr>
            </w:pPr>
            <w:r w:rsidRPr="00D248B3">
              <w:rPr>
                <w:color w:val="002060"/>
                <w:highlight w:val="yellow"/>
              </w:rPr>
              <w:t>PALAZZETTO POLIFUNZIONALE RIPE SAN GINESIO VIA FAVETO</w:t>
            </w:r>
          </w:p>
        </w:tc>
      </w:tr>
      <w:tr w:rsidR="00BE20A5" w:rsidRPr="00D248B3" w14:paraId="212D153A"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2856" w14:textId="77777777" w:rsidR="00BE20A5" w:rsidRPr="00D248B3" w:rsidRDefault="00BE20A5" w:rsidP="007E2FFB">
            <w:pPr>
              <w:pStyle w:val="rowtabella0"/>
              <w:rPr>
                <w:color w:val="002060"/>
                <w:highlight w:val="yellow"/>
              </w:rPr>
            </w:pPr>
            <w:r w:rsidRPr="00D248B3">
              <w:rPr>
                <w:color w:val="002060"/>
                <w:highlight w:val="yellow"/>
              </w:rPr>
              <w:t>05/11/2022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4DD9" w14:textId="77777777" w:rsidR="00BE20A5" w:rsidRPr="00D248B3" w:rsidRDefault="00BE20A5" w:rsidP="007E2FFB">
            <w:pPr>
              <w:pStyle w:val="rowtabella0"/>
              <w:jc w:val="center"/>
              <w:rPr>
                <w:color w:val="002060"/>
                <w:highlight w:val="yellow"/>
              </w:rPr>
            </w:pPr>
            <w:r w:rsidRPr="00D248B3">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592B" w14:textId="77777777" w:rsidR="00BE20A5" w:rsidRPr="00D248B3" w:rsidRDefault="00BE20A5" w:rsidP="007E2FFB">
            <w:pPr>
              <w:pStyle w:val="rowtabella0"/>
              <w:rPr>
                <w:color w:val="002060"/>
                <w:highlight w:val="yellow"/>
              </w:rPr>
            </w:pPr>
            <w:r w:rsidRPr="00D248B3">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B091" w14:textId="77777777" w:rsidR="00BE20A5" w:rsidRPr="00D248B3" w:rsidRDefault="00BE20A5" w:rsidP="007E2FFB">
            <w:pPr>
              <w:pStyle w:val="rowtabella0"/>
              <w:rPr>
                <w:color w:val="002060"/>
                <w:highlight w:val="yellow"/>
              </w:rPr>
            </w:pPr>
            <w:r w:rsidRPr="00D248B3">
              <w:rPr>
                <w:color w:val="002060"/>
                <w:highlight w:val="yellow"/>
              </w:rPr>
              <w:t>FUTSAL RECANATI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A4BB"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9617" w14:textId="77777777" w:rsidR="00BE20A5" w:rsidRPr="00D248B3" w:rsidRDefault="00BE20A5" w:rsidP="007E2FFB">
            <w:pPr>
              <w:pStyle w:val="rowtabella0"/>
              <w:jc w:val="center"/>
              <w:rPr>
                <w:color w:val="002060"/>
              </w:rPr>
            </w:pPr>
            <w:r w:rsidRPr="00D248B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C972" w14:textId="77777777" w:rsidR="00BE20A5" w:rsidRPr="00D248B3" w:rsidRDefault="00BE20A5" w:rsidP="007E2FFB">
            <w:pPr>
              <w:pStyle w:val="rowtabella0"/>
              <w:jc w:val="center"/>
              <w:rPr>
                <w:color w:val="002060"/>
              </w:rPr>
            </w:pPr>
            <w:r w:rsidRPr="00D248B3">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F321" w14:textId="77777777" w:rsidR="00BE20A5" w:rsidRPr="00D248B3" w:rsidRDefault="00BE20A5" w:rsidP="007E2FFB">
            <w:pPr>
              <w:rPr>
                <w:color w:val="002060"/>
              </w:rPr>
            </w:pPr>
          </w:p>
        </w:tc>
      </w:tr>
    </w:tbl>
    <w:p w14:paraId="59941C8C" w14:textId="77777777" w:rsidR="00BE20A5" w:rsidRPr="00D248B3" w:rsidRDefault="00BE20A5" w:rsidP="00BE20A5">
      <w:pPr>
        <w:pStyle w:val="breakline"/>
        <w:rPr>
          <w:rFonts w:eastAsiaTheme="minorEastAsia"/>
          <w:color w:val="002060"/>
        </w:rPr>
      </w:pPr>
    </w:p>
    <w:p w14:paraId="221815D5" w14:textId="77777777" w:rsidR="00BE20A5" w:rsidRPr="00D248B3" w:rsidRDefault="00BE20A5" w:rsidP="00BE20A5">
      <w:pPr>
        <w:pStyle w:val="breakline"/>
        <w:rPr>
          <w:color w:val="002060"/>
        </w:rPr>
      </w:pPr>
    </w:p>
    <w:p w14:paraId="110A403C" w14:textId="77777777" w:rsidR="00BE20A5" w:rsidRPr="00D248B3" w:rsidRDefault="00BE20A5" w:rsidP="00BE20A5">
      <w:pPr>
        <w:pStyle w:val="sottotitolocampionato10"/>
        <w:rPr>
          <w:color w:val="002060"/>
        </w:rPr>
      </w:pPr>
      <w:r w:rsidRPr="00D248B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BE20A5" w:rsidRPr="00D248B3" w14:paraId="2EFD88FD" w14:textId="77777777" w:rsidTr="007E2FF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E595" w14:textId="77777777" w:rsidR="00BE20A5" w:rsidRPr="00D248B3" w:rsidRDefault="00BE20A5" w:rsidP="007E2FFB">
            <w:pPr>
              <w:pStyle w:val="headertabella0"/>
              <w:rPr>
                <w:color w:val="002060"/>
              </w:rPr>
            </w:pPr>
            <w:r w:rsidRPr="00D248B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A7046" w14:textId="77777777" w:rsidR="00BE20A5" w:rsidRPr="00D248B3" w:rsidRDefault="00BE20A5" w:rsidP="007E2FFB">
            <w:pPr>
              <w:pStyle w:val="headertabella0"/>
              <w:rPr>
                <w:color w:val="002060"/>
              </w:rPr>
            </w:pPr>
            <w:r w:rsidRPr="00D248B3">
              <w:rPr>
                <w:color w:val="002060"/>
              </w:rPr>
              <w:t xml:space="preserve">N° </w:t>
            </w:r>
            <w:proofErr w:type="spellStart"/>
            <w:r w:rsidRPr="00D248B3">
              <w:rPr>
                <w:color w:val="002060"/>
              </w:rPr>
              <w:t>Gior</w:t>
            </w:r>
            <w:proofErr w:type="spellEnd"/>
            <w:r w:rsidRPr="00D248B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223E5" w14:textId="77777777" w:rsidR="00BE20A5" w:rsidRPr="00D248B3" w:rsidRDefault="00BE20A5" w:rsidP="007E2FFB">
            <w:pPr>
              <w:pStyle w:val="headertabella0"/>
              <w:rPr>
                <w:color w:val="002060"/>
              </w:rPr>
            </w:pPr>
            <w:r w:rsidRPr="00D248B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7C256" w14:textId="77777777" w:rsidR="00BE20A5" w:rsidRPr="00D248B3" w:rsidRDefault="00BE20A5" w:rsidP="007E2FFB">
            <w:pPr>
              <w:pStyle w:val="headertabella0"/>
              <w:rPr>
                <w:color w:val="002060"/>
              </w:rPr>
            </w:pPr>
            <w:r w:rsidRPr="00D248B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3549" w14:textId="77777777" w:rsidR="00BE20A5" w:rsidRPr="00D248B3" w:rsidRDefault="00BE20A5" w:rsidP="007E2FFB">
            <w:pPr>
              <w:pStyle w:val="headertabella0"/>
              <w:rPr>
                <w:color w:val="002060"/>
              </w:rPr>
            </w:pPr>
            <w:r w:rsidRPr="00D248B3">
              <w:rPr>
                <w:color w:val="002060"/>
              </w:rPr>
              <w:t xml:space="preserve">Data </w:t>
            </w:r>
            <w:proofErr w:type="spellStart"/>
            <w:r w:rsidRPr="00D248B3">
              <w:rPr>
                <w:color w:val="002060"/>
              </w:rPr>
              <w:t>Orig</w:t>
            </w:r>
            <w:proofErr w:type="spellEnd"/>
            <w:r w:rsidRPr="00D248B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3F568" w14:textId="77777777" w:rsidR="00BE20A5" w:rsidRPr="00D248B3" w:rsidRDefault="00BE20A5" w:rsidP="007E2FFB">
            <w:pPr>
              <w:pStyle w:val="headertabella0"/>
              <w:rPr>
                <w:color w:val="002060"/>
              </w:rPr>
            </w:pPr>
            <w:r w:rsidRPr="00D248B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5FFC" w14:textId="77777777" w:rsidR="00BE20A5" w:rsidRPr="00D248B3" w:rsidRDefault="00BE20A5" w:rsidP="007E2FFB">
            <w:pPr>
              <w:pStyle w:val="headertabella0"/>
              <w:rPr>
                <w:color w:val="002060"/>
              </w:rPr>
            </w:pPr>
            <w:r w:rsidRPr="00D248B3">
              <w:rPr>
                <w:color w:val="002060"/>
              </w:rPr>
              <w:t xml:space="preserve">Ora </w:t>
            </w:r>
            <w:proofErr w:type="spellStart"/>
            <w:r w:rsidRPr="00D248B3">
              <w:rPr>
                <w:color w:val="002060"/>
              </w:rPr>
              <w:t>Orig</w:t>
            </w:r>
            <w:proofErr w:type="spellEnd"/>
            <w:r w:rsidRPr="00D248B3">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13224" w14:textId="77777777" w:rsidR="00BE20A5" w:rsidRPr="00D248B3" w:rsidRDefault="00BE20A5" w:rsidP="007E2FFB">
            <w:pPr>
              <w:pStyle w:val="headertabella0"/>
              <w:rPr>
                <w:color w:val="002060"/>
              </w:rPr>
            </w:pPr>
            <w:r w:rsidRPr="00D248B3">
              <w:rPr>
                <w:color w:val="002060"/>
              </w:rPr>
              <w:t>Impianto</w:t>
            </w:r>
          </w:p>
        </w:tc>
      </w:tr>
      <w:tr w:rsidR="00BE20A5" w:rsidRPr="00D248B3" w14:paraId="2AC85112" w14:textId="77777777" w:rsidTr="007E2FF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19C4" w14:textId="77777777" w:rsidR="00BE20A5" w:rsidRPr="00D248B3" w:rsidRDefault="00BE20A5" w:rsidP="007E2FFB">
            <w:pPr>
              <w:pStyle w:val="rowtabella0"/>
              <w:rPr>
                <w:color w:val="002060"/>
                <w:highlight w:val="yellow"/>
              </w:rPr>
            </w:pPr>
            <w:r w:rsidRPr="00D248B3">
              <w:rPr>
                <w:color w:val="002060"/>
                <w:highlight w:val="yellow"/>
              </w:rPr>
              <w:t>04/11/2022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5577" w14:textId="77777777" w:rsidR="00BE20A5" w:rsidRPr="00D248B3" w:rsidRDefault="00BE20A5" w:rsidP="007E2FFB">
            <w:pPr>
              <w:pStyle w:val="rowtabella0"/>
              <w:jc w:val="center"/>
              <w:rPr>
                <w:color w:val="002060"/>
                <w:highlight w:val="yellow"/>
              </w:rPr>
            </w:pPr>
            <w:r w:rsidRPr="00D248B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60DE" w14:textId="77777777" w:rsidR="00BE20A5" w:rsidRPr="00D248B3" w:rsidRDefault="00BE20A5" w:rsidP="007E2FFB">
            <w:pPr>
              <w:pStyle w:val="rowtabella0"/>
              <w:rPr>
                <w:color w:val="002060"/>
                <w:highlight w:val="yellow"/>
              </w:rPr>
            </w:pPr>
            <w:r w:rsidRPr="00D248B3">
              <w:rPr>
                <w:color w:val="002060"/>
                <w:highlight w:val="yellow"/>
              </w:rPr>
              <w:t>TRIBALCIO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E5B0" w14:textId="77777777" w:rsidR="00BE20A5" w:rsidRPr="00D248B3" w:rsidRDefault="00BE20A5" w:rsidP="007E2FFB">
            <w:pPr>
              <w:pStyle w:val="rowtabella0"/>
              <w:rPr>
                <w:color w:val="002060"/>
                <w:highlight w:val="yellow"/>
              </w:rPr>
            </w:pPr>
            <w:r w:rsidRPr="00D248B3">
              <w:rPr>
                <w:color w:val="002060"/>
                <w:highlight w:val="yellow"/>
              </w:rPr>
              <w:t>BOCASTRUM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5DE5" w14:textId="77777777" w:rsidR="00BE20A5" w:rsidRPr="00D248B3" w:rsidRDefault="00BE20A5" w:rsidP="007E2FF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BC35" w14:textId="77777777" w:rsidR="00BE20A5" w:rsidRPr="00D248B3" w:rsidRDefault="00BE20A5" w:rsidP="007E2FFB">
            <w:pPr>
              <w:pStyle w:val="rowtabella0"/>
              <w:jc w:val="center"/>
              <w:rPr>
                <w:color w:val="002060"/>
              </w:rPr>
            </w:pPr>
            <w:r w:rsidRPr="00D248B3">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28ED" w14:textId="77777777" w:rsidR="00BE20A5" w:rsidRPr="00D248B3" w:rsidRDefault="00BE20A5" w:rsidP="007E2FFB">
            <w:pPr>
              <w:pStyle w:val="rowtabella0"/>
              <w:jc w:val="center"/>
              <w:rPr>
                <w:color w:val="002060"/>
              </w:rPr>
            </w:pPr>
            <w:r w:rsidRPr="00D248B3">
              <w:rPr>
                <w:color w:val="002060"/>
              </w:rPr>
              <w:t>21:30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FD9D" w14:textId="77777777" w:rsidR="00BE20A5" w:rsidRPr="00D248B3" w:rsidRDefault="00BE20A5" w:rsidP="007E2FFB">
            <w:pPr>
              <w:pStyle w:val="rowtabella0"/>
              <w:rPr>
                <w:color w:val="002060"/>
              </w:rPr>
            </w:pPr>
            <w:r w:rsidRPr="00D248B3">
              <w:rPr>
                <w:color w:val="002060"/>
                <w:highlight w:val="yellow"/>
              </w:rPr>
              <w:t>CAMPO COPERTO PORTO D'ASCOLI SAN BENEDETTO DEL TRONTO VIA VAL CUVIA LOCALITA'AGRARIA</w:t>
            </w:r>
          </w:p>
        </w:tc>
      </w:tr>
    </w:tbl>
    <w:p w14:paraId="61DADBA1" w14:textId="77777777" w:rsidR="00BE20A5" w:rsidRPr="00D248B3" w:rsidRDefault="00BE20A5" w:rsidP="00BE20A5">
      <w:pPr>
        <w:pStyle w:val="breakline"/>
        <w:rPr>
          <w:rFonts w:eastAsiaTheme="minorEastAsia"/>
          <w:color w:val="002060"/>
        </w:rPr>
      </w:pPr>
    </w:p>
    <w:p w14:paraId="2428A341" w14:textId="77777777" w:rsidR="00BE20A5" w:rsidRPr="00D248B3" w:rsidRDefault="00BE20A5" w:rsidP="00BE20A5">
      <w:pPr>
        <w:pStyle w:val="breakline"/>
        <w:rPr>
          <w:color w:val="002060"/>
        </w:rPr>
      </w:pPr>
    </w:p>
    <w:p w14:paraId="460BC071" w14:textId="77777777" w:rsidR="00BE20A5" w:rsidRPr="00D248B3" w:rsidRDefault="00BE20A5" w:rsidP="00BE20A5">
      <w:pPr>
        <w:pStyle w:val="titoloprinc0"/>
        <w:rPr>
          <w:color w:val="002060"/>
        </w:rPr>
      </w:pPr>
      <w:r w:rsidRPr="00D248B3">
        <w:rPr>
          <w:color w:val="002060"/>
        </w:rPr>
        <w:lastRenderedPageBreak/>
        <w:t>RISULTATI</w:t>
      </w:r>
    </w:p>
    <w:p w14:paraId="4BE281FF" w14:textId="77777777" w:rsidR="00BE20A5" w:rsidRPr="00D248B3" w:rsidRDefault="00BE20A5" w:rsidP="00BE20A5">
      <w:pPr>
        <w:pStyle w:val="breakline"/>
        <w:rPr>
          <w:color w:val="002060"/>
        </w:rPr>
      </w:pPr>
    </w:p>
    <w:p w14:paraId="4BA1F066" w14:textId="77777777" w:rsidR="00BE20A5" w:rsidRPr="00D248B3" w:rsidRDefault="00BE20A5" w:rsidP="00BE20A5">
      <w:pPr>
        <w:pStyle w:val="sottotitolocampionato10"/>
        <w:rPr>
          <w:color w:val="002060"/>
        </w:rPr>
      </w:pPr>
      <w:r w:rsidRPr="00D248B3">
        <w:rPr>
          <w:color w:val="002060"/>
        </w:rPr>
        <w:t>RISULTATI UFFICIALI GARE DEL 28/10/2022</w:t>
      </w:r>
    </w:p>
    <w:p w14:paraId="20102665"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210B3567"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E20A5" w:rsidRPr="00D248B3" w14:paraId="609C7198"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64D414B0"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C66E4" w14:textId="77777777" w:rsidR="00BE20A5" w:rsidRPr="00D248B3" w:rsidRDefault="00BE20A5" w:rsidP="007E2FFB">
                  <w:pPr>
                    <w:pStyle w:val="headertabella0"/>
                    <w:rPr>
                      <w:color w:val="002060"/>
                    </w:rPr>
                  </w:pPr>
                  <w:r w:rsidRPr="00D248B3">
                    <w:rPr>
                      <w:color w:val="002060"/>
                    </w:rPr>
                    <w:t>GIRONE A - 4 Giornata - A</w:t>
                  </w:r>
                </w:p>
              </w:tc>
            </w:tr>
            <w:tr w:rsidR="00BE20A5" w:rsidRPr="00D248B3" w14:paraId="316CBFA9"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2A984D" w14:textId="77777777" w:rsidR="00BE20A5" w:rsidRPr="00D248B3" w:rsidRDefault="00BE20A5" w:rsidP="007E2FFB">
                  <w:pPr>
                    <w:pStyle w:val="rowtabella0"/>
                    <w:rPr>
                      <w:color w:val="002060"/>
                    </w:rPr>
                  </w:pPr>
                  <w:r w:rsidRPr="00D248B3">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19F2E" w14:textId="77777777" w:rsidR="00BE20A5" w:rsidRPr="00D248B3" w:rsidRDefault="00BE20A5" w:rsidP="007E2FFB">
                  <w:pPr>
                    <w:pStyle w:val="rowtabella0"/>
                    <w:rPr>
                      <w:color w:val="002060"/>
                    </w:rPr>
                  </w:pPr>
                  <w:r w:rsidRPr="00D248B3">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4A66A" w14:textId="77777777" w:rsidR="00BE20A5" w:rsidRPr="00D248B3" w:rsidRDefault="00BE20A5" w:rsidP="007E2FFB">
                  <w:pPr>
                    <w:pStyle w:val="rowtabella0"/>
                    <w:jc w:val="center"/>
                    <w:rPr>
                      <w:color w:val="002060"/>
                    </w:rPr>
                  </w:pPr>
                  <w:r w:rsidRPr="00D248B3">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11058" w14:textId="77777777" w:rsidR="00BE20A5" w:rsidRPr="00D248B3" w:rsidRDefault="00BE20A5" w:rsidP="007E2FFB">
                  <w:pPr>
                    <w:pStyle w:val="rowtabella0"/>
                    <w:jc w:val="center"/>
                    <w:rPr>
                      <w:color w:val="002060"/>
                    </w:rPr>
                  </w:pPr>
                  <w:r w:rsidRPr="00D248B3">
                    <w:rPr>
                      <w:color w:val="002060"/>
                    </w:rPr>
                    <w:t> </w:t>
                  </w:r>
                </w:p>
              </w:tc>
            </w:tr>
            <w:tr w:rsidR="00BE20A5" w:rsidRPr="00D248B3" w14:paraId="755E674A"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017902" w14:textId="77777777" w:rsidR="00BE20A5" w:rsidRPr="00D248B3" w:rsidRDefault="00BE20A5" w:rsidP="007E2FFB">
                  <w:pPr>
                    <w:pStyle w:val="rowtabella0"/>
                    <w:rPr>
                      <w:color w:val="002060"/>
                    </w:rPr>
                  </w:pPr>
                  <w:r w:rsidRPr="00D248B3">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C0790" w14:textId="77777777" w:rsidR="00BE20A5" w:rsidRPr="00D248B3" w:rsidRDefault="00BE20A5" w:rsidP="007E2FFB">
                  <w:pPr>
                    <w:pStyle w:val="rowtabella0"/>
                    <w:rPr>
                      <w:color w:val="002060"/>
                    </w:rPr>
                  </w:pPr>
                  <w:r w:rsidRPr="00D248B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0ADDE1" w14:textId="77777777" w:rsidR="00BE20A5" w:rsidRPr="00D248B3" w:rsidRDefault="00BE20A5" w:rsidP="007E2FFB">
                  <w:pPr>
                    <w:pStyle w:val="rowtabella0"/>
                    <w:jc w:val="center"/>
                    <w:rPr>
                      <w:color w:val="002060"/>
                    </w:rPr>
                  </w:pPr>
                  <w:r w:rsidRPr="00D248B3">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EECDEA" w14:textId="77777777" w:rsidR="00BE20A5" w:rsidRPr="00D248B3" w:rsidRDefault="00BE20A5" w:rsidP="007E2FFB">
                  <w:pPr>
                    <w:pStyle w:val="rowtabella0"/>
                    <w:jc w:val="center"/>
                    <w:rPr>
                      <w:color w:val="002060"/>
                    </w:rPr>
                  </w:pPr>
                  <w:r w:rsidRPr="00D248B3">
                    <w:rPr>
                      <w:color w:val="002060"/>
                    </w:rPr>
                    <w:t> </w:t>
                  </w:r>
                </w:p>
              </w:tc>
            </w:tr>
            <w:tr w:rsidR="00BE20A5" w:rsidRPr="00D248B3" w14:paraId="4FEFC6AB"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AD878E" w14:textId="77777777" w:rsidR="00BE20A5" w:rsidRPr="00D248B3" w:rsidRDefault="00BE20A5" w:rsidP="007E2FFB">
                  <w:pPr>
                    <w:pStyle w:val="rowtabella0"/>
                    <w:rPr>
                      <w:color w:val="002060"/>
                    </w:rPr>
                  </w:pPr>
                  <w:r w:rsidRPr="00D248B3">
                    <w:rPr>
                      <w:color w:val="002060"/>
                    </w:rPr>
                    <w:t>(2)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362E39" w14:textId="77777777" w:rsidR="00BE20A5" w:rsidRPr="00D248B3" w:rsidRDefault="00BE20A5" w:rsidP="007E2FFB">
                  <w:pPr>
                    <w:pStyle w:val="rowtabella0"/>
                    <w:rPr>
                      <w:color w:val="002060"/>
                    </w:rPr>
                  </w:pPr>
                  <w:r w:rsidRPr="00D248B3">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98202A" w14:textId="77777777" w:rsidR="00BE20A5" w:rsidRPr="00D248B3" w:rsidRDefault="00BE20A5" w:rsidP="007E2FFB">
                  <w:pPr>
                    <w:pStyle w:val="rowtabella0"/>
                    <w:jc w:val="center"/>
                    <w:rPr>
                      <w:color w:val="002060"/>
                    </w:rPr>
                  </w:pPr>
                  <w:r w:rsidRPr="00D248B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16D4D5" w14:textId="77777777" w:rsidR="00BE20A5" w:rsidRPr="00D248B3" w:rsidRDefault="00BE20A5" w:rsidP="007E2FFB">
                  <w:pPr>
                    <w:pStyle w:val="rowtabella0"/>
                    <w:jc w:val="center"/>
                    <w:rPr>
                      <w:color w:val="002060"/>
                    </w:rPr>
                  </w:pPr>
                  <w:r w:rsidRPr="00D248B3">
                    <w:rPr>
                      <w:color w:val="002060"/>
                    </w:rPr>
                    <w:t> </w:t>
                  </w:r>
                </w:p>
              </w:tc>
            </w:tr>
            <w:tr w:rsidR="00BE20A5" w:rsidRPr="00D248B3" w14:paraId="54997B07"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A57F6A" w14:textId="77777777" w:rsidR="00BE20A5" w:rsidRPr="00D248B3" w:rsidRDefault="00BE20A5" w:rsidP="007E2FFB">
                  <w:pPr>
                    <w:pStyle w:val="rowtabella0"/>
                    <w:rPr>
                      <w:color w:val="002060"/>
                    </w:rPr>
                  </w:pPr>
                  <w:r w:rsidRPr="00D248B3">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15D190" w14:textId="77777777" w:rsidR="00BE20A5" w:rsidRPr="00D248B3" w:rsidRDefault="00BE20A5" w:rsidP="007E2FFB">
                  <w:pPr>
                    <w:pStyle w:val="rowtabella0"/>
                    <w:rPr>
                      <w:color w:val="002060"/>
                    </w:rPr>
                  </w:pPr>
                  <w:r w:rsidRPr="00D248B3">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1542CD" w14:textId="77777777" w:rsidR="00BE20A5" w:rsidRPr="00D248B3" w:rsidRDefault="00BE20A5" w:rsidP="007E2FFB">
                  <w:pPr>
                    <w:pStyle w:val="rowtabella0"/>
                    <w:jc w:val="center"/>
                    <w:rPr>
                      <w:color w:val="002060"/>
                    </w:rPr>
                  </w:pPr>
                  <w:r w:rsidRPr="00D248B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B082DE" w14:textId="77777777" w:rsidR="00BE20A5" w:rsidRPr="00D248B3" w:rsidRDefault="00BE20A5" w:rsidP="007E2FFB">
                  <w:pPr>
                    <w:pStyle w:val="rowtabella0"/>
                    <w:jc w:val="center"/>
                    <w:rPr>
                      <w:color w:val="002060"/>
                    </w:rPr>
                  </w:pPr>
                  <w:r w:rsidRPr="00D248B3">
                    <w:rPr>
                      <w:color w:val="002060"/>
                    </w:rPr>
                    <w:t> </w:t>
                  </w:r>
                </w:p>
              </w:tc>
            </w:tr>
            <w:tr w:rsidR="00BE20A5" w:rsidRPr="00D248B3" w14:paraId="0E6B289A"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1A977" w14:textId="77777777" w:rsidR="00BE20A5" w:rsidRPr="00D248B3" w:rsidRDefault="00BE20A5" w:rsidP="007E2FFB">
                  <w:pPr>
                    <w:pStyle w:val="rowtabella0"/>
                    <w:rPr>
                      <w:color w:val="002060"/>
                    </w:rPr>
                  </w:pPr>
                  <w:r w:rsidRPr="00D248B3">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EFF9E" w14:textId="77777777" w:rsidR="00BE20A5" w:rsidRPr="00D248B3" w:rsidRDefault="00BE20A5" w:rsidP="007E2FFB">
                  <w:pPr>
                    <w:pStyle w:val="rowtabella0"/>
                    <w:rPr>
                      <w:color w:val="002060"/>
                    </w:rPr>
                  </w:pPr>
                  <w:r w:rsidRPr="00D248B3">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C10B85" w14:textId="77777777" w:rsidR="00BE20A5" w:rsidRPr="00D248B3" w:rsidRDefault="00BE20A5" w:rsidP="007E2FFB">
                  <w:pPr>
                    <w:pStyle w:val="rowtabella0"/>
                    <w:jc w:val="center"/>
                    <w:rPr>
                      <w:color w:val="002060"/>
                    </w:rPr>
                  </w:pPr>
                  <w:r w:rsidRPr="00D248B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E3ACDB" w14:textId="77777777" w:rsidR="00BE20A5" w:rsidRPr="00D248B3" w:rsidRDefault="00BE20A5" w:rsidP="007E2FFB">
                  <w:pPr>
                    <w:pStyle w:val="rowtabella0"/>
                    <w:jc w:val="center"/>
                    <w:rPr>
                      <w:color w:val="002060"/>
                    </w:rPr>
                  </w:pPr>
                  <w:r w:rsidRPr="00D248B3">
                    <w:rPr>
                      <w:color w:val="002060"/>
                    </w:rPr>
                    <w:t> </w:t>
                  </w:r>
                </w:p>
              </w:tc>
            </w:tr>
            <w:tr w:rsidR="00BE20A5" w:rsidRPr="00D248B3" w14:paraId="1B3684F1"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0143A8" w14:textId="77777777" w:rsidR="00BE20A5" w:rsidRPr="00D248B3" w:rsidRDefault="00BE20A5" w:rsidP="007E2FFB">
                  <w:pPr>
                    <w:pStyle w:val="rowtabella0"/>
                    <w:rPr>
                      <w:color w:val="002060"/>
                    </w:rPr>
                  </w:pPr>
                  <w:r w:rsidRPr="00D248B3">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D6837" w14:textId="77777777" w:rsidR="00BE20A5" w:rsidRPr="00D248B3" w:rsidRDefault="00BE20A5" w:rsidP="007E2FFB">
                  <w:pPr>
                    <w:pStyle w:val="rowtabella0"/>
                    <w:rPr>
                      <w:color w:val="002060"/>
                    </w:rPr>
                  </w:pPr>
                  <w:r w:rsidRPr="00D248B3">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3B3D6" w14:textId="77777777" w:rsidR="00BE20A5" w:rsidRPr="00D248B3" w:rsidRDefault="00BE20A5" w:rsidP="007E2FFB">
                  <w:pPr>
                    <w:pStyle w:val="rowtabella0"/>
                    <w:jc w:val="center"/>
                    <w:rPr>
                      <w:color w:val="002060"/>
                    </w:rPr>
                  </w:pPr>
                  <w:r w:rsidRPr="00D248B3">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6F8E1" w14:textId="77777777" w:rsidR="00BE20A5" w:rsidRPr="00D248B3" w:rsidRDefault="00BE20A5" w:rsidP="007E2FFB">
                  <w:pPr>
                    <w:pStyle w:val="rowtabella0"/>
                    <w:jc w:val="center"/>
                    <w:rPr>
                      <w:color w:val="002060"/>
                    </w:rPr>
                  </w:pPr>
                  <w:r w:rsidRPr="00D248B3">
                    <w:rPr>
                      <w:color w:val="002060"/>
                    </w:rPr>
                    <w:t> </w:t>
                  </w:r>
                </w:p>
              </w:tc>
            </w:tr>
            <w:tr w:rsidR="00BE20A5" w:rsidRPr="00D248B3" w14:paraId="53DDB18B"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1596C3AE" w14:textId="77777777" w:rsidR="00BE20A5" w:rsidRPr="00D248B3" w:rsidRDefault="00BE20A5" w:rsidP="007E2FFB">
                  <w:pPr>
                    <w:pStyle w:val="rowtabella0"/>
                    <w:rPr>
                      <w:color w:val="002060"/>
                    </w:rPr>
                  </w:pPr>
                  <w:r w:rsidRPr="00D248B3">
                    <w:rPr>
                      <w:color w:val="002060"/>
                    </w:rPr>
                    <w:t>(1) - disputata il 29/10/2022</w:t>
                  </w:r>
                </w:p>
              </w:tc>
            </w:tr>
            <w:tr w:rsidR="00BE20A5" w:rsidRPr="00D248B3" w14:paraId="0973E917"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7AF0F856" w14:textId="77777777" w:rsidR="00BE20A5" w:rsidRPr="00D248B3" w:rsidRDefault="00BE20A5" w:rsidP="007E2FFB">
                  <w:pPr>
                    <w:pStyle w:val="rowtabella0"/>
                    <w:rPr>
                      <w:color w:val="002060"/>
                    </w:rPr>
                  </w:pPr>
                  <w:r w:rsidRPr="00D248B3">
                    <w:rPr>
                      <w:color w:val="002060"/>
                    </w:rPr>
                    <w:t>(2) - disputata il 31/10/2022</w:t>
                  </w:r>
                </w:p>
              </w:tc>
            </w:tr>
          </w:tbl>
          <w:p w14:paraId="3EC1D5EC" w14:textId="77777777" w:rsidR="00BE20A5" w:rsidRPr="00D248B3" w:rsidRDefault="00BE20A5" w:rsidP="007E2FF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6D5C46EE"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88BE9" w14:textId="77777777" w:rsidR="00BE20A5" w:rsidRPr="00D248B3" w:rsidRDefault="00BE20A5" w:rsidP="007E2FFB">
                  <w:pPr>
                    <w:pStyle w:val="headertabella0"/>
                    <w:rPr>
                      <w:color w:val="002060"/>
                    </w:rPr>
                  </w:pPr>
                  <w:r w:rsidRPr="00D248B3">
                    <w:rPr>
                      <w:color w:val="002060"/>
                    </w:rPr>
                    <w:t>GIRONE B - 4 Giornata - A</w:t>
                  </w:r>
                </w:p>
              </w:tc>
            </w:tr>
            <w:tr w:rsidR="00BE20A5" w:rsidRPr="00D248B3" w14:paraId="39FD8480"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19F7C6" w14:textId="77777777" w:rsidR="00BE20A5" w:rsidRPr="00D248B3" w:rsidRDefault="00BE20A5" w:rsidP="007E2FFB">
                  <w:pPr>
                    <w:pStyle w:val="rowtabella0"/>
                    <w:rPr>
                      <w:color w:val="002060"/>
                    </w:rPr>
                  </w:pPr>
                  <w:r w:rsidRPr="00D248B3">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31C34" w14:textId="77777777" w:rsidR="00BE20A5" w:rsidRPr="00D248B3" w:rsidRDefault="00BE20A5" w:rsidP="007E2FFB">
                  <w:pPr>
                    <w:pStyle w:val="rowtabella0"/>
                    <w:rPr>
                      <w:color w:val="002060"/>
                    </w:rPr>
                  </w:pPr>
                  <w:r w:rsidRPr="00D248B3">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DD65A" w14:textId="77777777" w:rsidR="00BE20A5" w:rsidRPr="00D248B3" w:rsidRDefault="00BE20A5" w:rsidP="007E2FFB">
                  <w:pPr>
                    <w:pStyle w:val="rowtabella0"/>
                    <w:jc w:val="center"/>
                    <w:rPr>
                      <w:color w:val="002060"/>
                    </w:rPr>
                  </w:pPr>
                  <w:r w:rsidRPr="00D248B3">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4FDE9" w14:textId="77777777" w:rsidR="00BE20A5" w:rsidRPr="00D248B3" w:rsidRDefault="00BE20A5" w:rsidP="007E2FFB">
                  <w:pPr>
                    <w:pStyle w:val="rowtabella0"/>
                    <w:jc w:val="center"/>
                    <w:rPr>
                      <w:color w:val="002060"/>
                    </w:rPr>
                  </w:pPr>
                  <w:r w:rsidRPr="00D248B3">
                    <w:rPr>
                      <w:color w:val="002060"/>
                    </w:rPr>
                    <w:t> </w:t>
                  </w:r>
                </w:p>
              </w:tc>
            </w:tr>
            <w:tr w:rsidR="00BE20A5" w:rsidRPr="00D248B3" w14:paraId="0C63AAFB"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D0E676" w14:textId="77777777" w:rsidR="00BE20A5" w:rsidRPr="00D248B3" w:rsidRDefault="00BE20A5" w:rsidP="007E2FFB">
                  <w:pPr>
                    <w:pStyle w:val="rowtabella0"/>
                    <w:rPr>
                      <w:color w:val="002060"/>
                    </w:rPr>
                  </w:pPr>
                  <w:r w:rsidRPr="00D248B3">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60D0A" w14:textId="77777777" w:rsidR="00BE20A5" w:rsidRPr="00D248B3" w:rsidRDefault="00BE20A5" w:rsidP="007E2FFB">
                  <w:pPr>
                    <w:pStyle w:val="rowtabella0"/>
                    <w:rPr>
                      <w:color w:val="002060"/>
                    </w:rPr>
                  </w:pPr>
                  <w:r w:rsidRPr="00D248B3">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CF201B" w14:textId="77777777" w:rsidR="00BE20A5" w:rsidRPr="00D248B3" w:rsidRDefault="00BE20A5" w:rsidP="007E2FFB">
                  <w:pPr>
                    <w:pStyle w:val="rowtabella0"/>
                    <w:jc w:val="center"/>
                    <w:rPr>
                      <w:color w:val="002060"/>
                    </w:rPr>
                  </w:pPr>
                  <w:r w:rsidRPr="00D248B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0FA617" w14:textId="77777777" w:rsidR="00BE20A5" w:rsidRPr="00D248B3" w:rsidRDefault="00BE20A5" w:rsidP="007E2FFB">
                  <w:pPr>
                    <w:pStyle w:val="rowtabella0"/>
                    <w:jc w:val="center"/>
                    <w:rPr>
                      <w:color w:val="002060"/>
                    </w:rPr>
                  </w:pPr>
                  <w:r w:rsidRPr="00D248B3">
                    <w:rPr>
                      <w:color w:val="002060"/>
                    </w:rPr>
                    <w:t> </w:t>
                  </w:r>
                </w:p>
              </w:tc>
            </w:tr>
            <w:tr w:rsidR="00BE20A5" w:rsidRPr="00D248B3" w14:paraId="5AE5CFB4"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A324F1" w14:textId="77777777" w:rsidR="00BE20A5" w:rsidRPr="00D248B3" w:rsidRDefault="00BE20A5" w:rsidP="007E2FFB">
                  <w:pPr>
                    <w:pStyle w:val="rowtabella0"/>
                    <w:rPr>
                      <w:color w:val="002060"/>
                    </w:rPr>
                  </w:pPr>
                  <w:r w:rsidRPr="00D248B3">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CD0F83" w14:textId="77777777" w:rsidR="00BE20A5" w:rsidRPr="00D248B3" w:rsidRDefault="00BE20A5" w:rsidP="007E2FFB">
                  <w:pPr>
                    <w:pStyle w:val="rowtabella0"/>
                    <w:rPr>
                      <w:color w:val="002060"/>
                    </w:rPr>
                  </w:pPr>
                  <w:r w:rsidRPr="00D248B3">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D8E5E4" w14:textId="77777777" w:rsidR="00BE20A5" w:rsidRPr="00D248B3" w:rsidRDefault="00BE20A5" w:rsidP="007E2FFB">
                  <w:pPr>
                    <w:pStyle w:val="rowtabella0"/>
                    <w:jc w:val="center"/>
                    <w:rPr>
                      <w:color w:val="002060"/>
                    </w:rPr>
                  </w:pPr>
                  <w:r w:rsidRPr="00D248B3">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F81261" w14:textId="77777777" w:rsidR="00BE20A5" w:rsidRPr="00D248B3" w:rsidRDefault="00BE20A5" w:rsidP="007E2FFB">
                  <w:pPr>
                    <w:pStyle w:val="rowtabella0"/>
                    <w:jc w:val="center"/>
                    <w:rPr>
                      <w:color w:val="002060"/>
                    </w:rPr>
                  </w:pPr>
                  <w:r w:rsidRPr="00D248B3">
                    <w:rPr>
                      <w:color w:val="002060"/>
                    </w:rPr>
                    <w:t> </w:t>
                  </w:r>
                </w:p>
              </w:tc>
            </w:tr>
            <w:tr w:rsidR="00BE20A5" w:rsidRPr="00D248B3" w14:paraId="3954AD32"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5E1CA2" w14:textId="77777777" w:rsidR="00BE20A5" w:rsidRPr="00D248B3" w:rsidRDefault="00BE20A5" w:rsidP="007E2FFB">
                  <w:pPr>
                    <w:pStyle w:val="rowtabella0"/>
                    <w:rPr>
                      <w:color w:val="002060"/>
                    </w:rPr>
                  </w:pPr>
                  <w:r w:rsidRPr="00D248B3">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7D506F" w14:textId="77777777" w:rsidR="00BE20A5" w:rsidRPr="00D248B3" w:rsidRDefault="00BE20A5" w:rsidP="007E2FFB">
                  <w:pPr>
                    <w:pStyle w:val="rowtabella0"/>
                    <w:rPr>
                      <w:color w:val="002060"/>
                    </w:rPr>
                  </w:pPr>
                  <w:r w:rsidRPr="00D248B3">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3AD83" w14:textId="77777777" w:rsidR="00BE20A5" w:rsidRPr="00D248B3" w:rsidRDefault="00BE20A5" w:rsidP="007E2FFB">
                  <w:pPr>
                    <w:pStyle w:val="rowtabella0"/>
                    <w:jc w:val="center"/>
                    <w:rPr>
                      <w:color w:val="002060"/>
                    </w:rPr>
                  </w:pPr>
                  <w:r w:rsidRPr="00D248B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A41F61" w14:textId="77777777" w:rsidR="00BE20A5" w:rsidRPr="00D248B3" w:rsidRDefault="00BE20A5" w:rsidP="007E2FFB">
                  <w:pPr>
                    <w:pStyle w:val="rowtabella0"/>
                    <w:jc w:val="center"/>
                    <w:rPr>
                      <w:color w:val="002060"/>
                    </w:rPr>
                  </w:pPr>
                  <w:r w:rsidRPr="00D248B3">
                    <w:rPr>
                      <w:color w:val="002060"/>
                    </w:rPr>
                    <w:t> </w:t>
                  </w:r>
                </w:p>
              </w:tc>
            </w:tr>
            <w:tr w:rsidR="00BE20A5" w:rsidRPr="00D248B3" w14:paraId="6FF475C7"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8532A8" w14:textId="77777777" w:rsidR="00BE20A5" w:rsidRPr="00D248B3" w:rsidRDefault="00BE20A5" w:rsidP="007E2FFB">
                  <w:pPr>
                    <w:pStyle w:val="rowtabella0"/>
                    <w:rPr>
                      <w:color w:val="002060"/>
                    </w:rPr>
                  </w:pPr>
                  <w:r w:rsidRPr="00D248B3">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50231" w14:textId="77777777" w:rsidR="00BE20A5" w:rsidRPr="00D248B3" w:rsidRDefault="00BE20A5" w:rsidP="007E2FFB">
                  <w:pPr>
                    <w:pStyle w:val="rowtabella0"/>
                    <w:rPr>
                      <w:color w:val="002060"/>
                    </w:rPr>
                  </w:pPr>
                  <w:r w:rsidRPr="00D248B3">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61DD42" w14:textId="77777777" w:rsidR="00BE20A5" w:rsidRPr="00D248B3" w:rsidRDefault="00BE20A5" w:rsidP="007E2FFB">
                  <w:pPr>
                    <w:pStyle w:val="rowtabella0"/>
                    <w:jc w:val="center"/>
                    <w:rPr>
                      <w:color w:val="002060"/>
                    </w:rPr>
                  </w:pPr>
                  <w:r w:rsidRPr="00D248B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71E896" w14:textId="77777777" w:rsidR="00BE20A5" w:rsidRPr="00D248B3" w:rsidRDefault="00BE20A5" w:rsidP="007E2FFB">
                  <w:pPr>
                    <w:pStyle w:val="rowtabella0"/>
                    <w:jc w:val="center"/>
                    <w:rPr>
                      <w:color w:val="002060"/>
                    </w:rPr>
                  </w:pPr>
                  <w:r w:rsidRPr="00D248B3">
                    <w:rPr>
                      <w:color w:val="002060"/>
                    </w:rPr>
                    <w:t> </w:t>
                  </w:r>
                </w:p>
              </w:tc>
            </w:tr>
            <w:tr w:rsidR="00BE20A5" w:rsidRPr="00D248B3" w14:paraId="3C85DACD"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574D18" w14:textId="77777777" w:rsidR="00BE20A5" w:rsidRPr="00D248B3" w:rsidRDefault="00BE20A5" w:rsidP="007E2FFB">
                  <w:pPr>
                    <w:pStyle w:val="rowtabella0"/>
                    <w:rPr>
                      <w:color w:val="002060"/>
                    </w:rPr>
                  </w:pPr>
                  <w:r w:rsidRPr="00D248B3">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53BE8" w14:textId="77777777" w:rsidR="00BE20A5" w:rsidRPr="00D248B3" w:rsidRDefault="00BE20A5" w:rsidP="007E2FFB">
                  <w:pPr>
                    <w:pStyle w:val="rowtabella0"/>
                    <w:rPr>
                      <w:color w:val="002060"/>
                    </w:rPr>
                  </w:pPr>
                  <w:r w:rsidRPr="00D248B3">
                    <w:rPr>
                      <w:color w:val="002060"/>
                    </w:rPr>
                    <w:t>- URBANITAS APIRO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7F0E0" w14:textId="77777777" w:rsidR="00BE20A5" w:rsidRPr="00D248B3" w:rsidRDefault="00BE20A5" w:rsidP="007E2FFB">
                  <w:pPr>
                    <w:pStyle w:val="rowtabella0"/>
                    <w:jc w:val="center"/>
                    <w:rPr>
                      <w:color w:val="002060"/>
                    </w:rPr>
                  </w:pPr>
                  <w:r w:rsidRPr="00D248B3">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080B2" w14:textId="77777777" w:rsidR="00BE20A5" w:rsidRPr="00D248B3" w:rsidRDefault="00BE20A5" w:rsidP="007E2FFB">
                  <w:pPr>
                    <w:pStyle w:val="rowtabella0"/>
                    <w:jc w:val="center"/>
                    <w:rPr>
                      <w:color w:val="002060"/>
                    </w:rPr>
                  </w:pPr>
                  <w:r w:rsidRPr="00D248B3">
                    <w:rPr>
                      <w:color w:val="002060"/>
                    </w:rPr>
                    <w:t> </w:t>
                  </w:r>
                </w:p>
              </w:tc>
            </w:tr>
            <w:tr w:rsidR="00BE20A5" w:rsidRPr="00D248B3" w14:paraId="6F2F2472"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7627C7F6" w14:textId="77777777" w:rsidR="00BE20A5" w:rsidRPr="00D248B3" w:rsidRDefault="00BE20A5" w:rsidP="007E2FFB">
                  <w:pPr>
                    <w:pStyle w:val="rowtabella0"/>
                    <w:rPr>
                      <w:color w:val="002060"/>
                    </w:rPr>
                  </w:pPr>
                  <w:r w:rsidRPr="00D248B3">
                    <w:rPr>
                      <w:color w:val="002060"/>
                    </w:rPr>
                    <w:t>(1) - disputata il 29/10/2022</w:t>
                  </w:r>
                </w:p>
              </w:tc>
            </w:tr>
          </w:tbl>
          <w:p w14:paraId="7E9621D2" w14:textId="77777777" w:rsidR="00BE20A5" w:rsidRPr="00D248B3" w:rsidRDefault="00BE20A5" w:rsidP="007E2FFB">
            <w:pPr>
              <w:rPr>
                <w:color w:val="002060"/>
              </w:rPr>
            </w:pPr>
          </w:p>
        </w:tc>
      </w:tr>
    </w:tbl>
    <w:p w14:paraId="6CBEBB3E" w14:textId="77777777" w:rsidR="00BE20A5" w:rsidRPr="00D248B3" w:rsidRDefault="00BE20A5" w:rsidP="00BE20A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E20A5" w:rsidRPr="00D248B3" w14:paraId="019C3630"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76A6168E"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2305B" w14:textId="77777777" w:rsidR="00BE20A5" w:rsidRPr="00D248B3" w:rsidRDefault="00BE20A5" w:rsidP="007E2FFB">
                  <w:pPr>
                    <w:pStyle w:val="headertabella0"/>
                    <w:rPr>
                      <w:color w:val="002060"/>
                    </w:rPr>
                  </w:pPr>
                  <w:r w:rsidRPr="00D248B3">
                    <w:rPr>
                      <w:color w:val="002060"/>
                    </w:rPr>
                    <w:t>GIRONE C - 4 Giornata - A</w:t>
                  </w:r>
                </w:p>
              </w:tc>
            </w:tr>
            <w:tr w:rsidR="00BE20A5" w:rsidRPr="00D248B3" w14:paraId="414BA57D"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BC3D65" w14:textId="77777777" w:rsidR="00BE20A5" w:rsidRPr="00D248B3" w:rsidRDefault="00BE20A5" w:rsidP="007E2FFB">
                  <w:pPr>
                    <w:pStyle w:val="rowtabella0"/>
                    <w:rPr>
                      <w:color w:val="002060"/>
                    </w:rPr>
                  </w:pPr>
                  <w:r w:rsidRPr="00D248B3">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C369D" w14:textId="77777777" w:rsidR="00BE20A5" w:rsidRPr="00D248B3" w:rsidRDefault="00BE20A5" w:rsidP="007E2FFB">
                  <w:pPr>
                    <w:pStyle w:val="rowtabella0"/>
                    <w:rPr>
                      <w:color w:val="002060"/>
                    </w:rPr>
                  </w:pPr>
                  <w:r w:rsidRPr="00D248B3">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80697" w14:textId="77777777" w:rsidR="00BE20A5" w:rsidRPr="00D248B3" w:rsidRDefault="00BE20A5" w:rsidP="007E2FFB">
                  <w:pPr>
                    <w:pStyle w:val="rowtabella0"/>
                    <w:jc w:val="center"/>
                    <w:rPr>
                      <w:color w:val="002060"/>
                    </w:rPr>
                  </w:pPr>
                  <w:r w:rsidRPr="00D248B3">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1BBBA" w14:textId="77777777" w:rsidR="00BE20A5" w:rsidRPr="00D248B3" w:rsidRDefault="00BE20A5" w:rsidP="007E2FFB">
                  <w:pPr>
                    <w:pStyle w:val="rowtabella0"/>
                    <w:jc w:val="center"/>
                    <w:rPr>
                      <w:color w:val="002060"/>
                    </w:rPr>
                  </w:pPr>
                  <w:r w:rsidRPr="00D248B3">
                    <w:rPr>
                      <w:color w:val="002060"/>
                    </w:rPr>
                    <w:t> </w:t>
                  </w:r>
                </w:p>
              </w:tc>
            </w:tr>
            <w:tr w:rsidR="00BE20A5" w:rsidRPr="00D248B3" w14:paraId="78DDC8DB"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87ADD" w14:textId="77777777" w:rsidR="00BE20A5" w:rsidRPr="00D248B3" w:rsidRDefault="00BE20A5" w:rsidP="007E2FFB">
                  <w:pPr>
                    <w:pStyle w:val="rowtabella0"/>
                    <w:rPr>
                      <w:color w:val="002060"/>
                    </w:rPr>
                  </w:pPr>
                  <w:r w:rsidRPr="00D248B3">
                    <w:rPr>
                      <w:color w:val="002060"/>
                    </w:rPr>
                    <w:t>(1) 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2E2A94" w14:textId="77777777" w:rsidR="00BE20A5" w:rsidRPr="00D248B3" w:rsidRDefault="00BE20A5" w:rsidP="007E2FFB">
                  <w:pPr>
                    <w:pStyle w:val="rowtabella0"/>
                    <w:rPr>
                      <w:color w:val="002060"/>
                    </w:rPr>
                  </w:pPr>
                  <w:r w:rsidRPr="00D248B3">
                    <w:rPr>
                      <w:color w:val="002060"/>
                    </w:rPr>
                    <w:t>- PEGASO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455BE" w14:textId="77777777" w:rsidR="00BE20A5" w:rsidRPr="00D248B3" w:rsidRDefault="00BE20A5" w:rsidP="007E2FFB">
                  <w:pPr>
                    <w:pStyle w:val="rowtabella0"/>
                    <w:jc w:val="center"/>
                    <w:rPr>
                      <w:color w:val="002060"/>
                    </w:rPr>
                  </w:pPr>
                  <w:r w:rsidRPr="00D248B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FA3C07" w14:textId="77777777" w:rsidR="00BE20A5" w:rsidRPr="00D248B3" w:rsidRDefault="00BE20A5" w:rsidP="007E2FFB">
                  <w:pPr>
                    <w:pStyle w:val="rowtabella0"/>
                    <w:jc w:val="center"/>
                    <w:rPr>
                      <w:color w:val="002060"/>
                    </w:rPr>
                  </w:pPr>
                  <w:r w:rsidRPr="00D248B3">
                    <w:rPr>
                      <w:color w:val="002060"/>
                    </w:rPr>
                    <w:t> </w:t>
                  </w:r>
                </w:p>
              </w:tc>
            </w:tr>
            <w:tr w:rsidR="00BE20A5" w:rsidRPr="00D248B3" w14:paraId="02400B21"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F848C" w14:textId="77777777" w:rsidR="00BE20A5" w:rsidRPr="00D248B3" w:rsidRDefault="00BE20A5" w:rsidP="007E2FFB">
                  <w:pPr>
                    <w:pStyle w:val="rowtabella0"/>
                    <w:rPr>
                      <w:color w:val="002060"/>
                    </w:rPr>
                  </w:pPr>
                  <w:r w:rsidRPr="00D248B3">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CECF7" w14:textId="77777777" w:rsidR="00BE20A5" w:rsidRPr="00D248B3" w:rsidRDefault="00BE20A5" w:rsidP="007E2FFB">
                  <w:pPr>
                    <w:pStyle w:val="rowtabella0"/>
                    <w:rPr>
                      <w:color w:val="002060"/>
                    </w:rPr>
                  </w:pPr>
                  <w:r w:rsidRPr="00D248B3">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5B8E2E" w14:textId="77777777" w:rsidR="00BE20A5" w:rsidRPr="00D248B3" w:rsidRDefault="00BE20A5" w:rsidP="007E2FFB">
                  <w:pPr>
                    <w:pStyle w:val="rowtabella0"/>
                    <w:jc w:val="center"/>
                    <w:rPr>
                      <w:color w:val="002060"/>
                    </w:rPr>
                  </w:pPr>
                  <w:r w:rsidRPr="00D248B3">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6A5B5E" w14:textId="77777777" w:rsidR="00BE20A5" w:rsidRPr="00D248B3" w:rsidRDefault="00BE20A5" w:rsidP="007E2FFB">
                  <w:pPr>
                    <w:pStyle w:val="rowtabella0"/>
                    <w:jc w:val="center"/>
                    <w:rPr>
                      <w:color w:val="002060"/>
                    </w:rPr>
                  </w:pPr>
                  <w:r w:rsidRPr="00D248B3">
                    <w:rPr>
                      <w:color w:val="002060"/>
                    </w:rPr>
                    <w:t> </w:t>
                  </w:r>
                </w:p>
              </w:tc>
            </w:tr>
            <w:tr w:rsidR="00BE20A5" w:rsidRPr="00D248B3" w14:paraId="0DFA2482"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F7ACA1" w14:textId="77777777" w:rsidR="00BE20A5" w:rsidRPr="00D248B3" w:rsidRDefault="00BE20A5" w:rsidP="007E2FFB">
                  <w:pPr>
                    <w:pStyle w:val="rowtabella0"/>
                    <w:rPr>
                      <w:color w:val="002060"/>
                    </w:rPr>
                  </w:pPr>
                  <w:r w:rsidRPr="00D248B3">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A68CCF" w14:textId="77777777" w:rsidR="00BE20A5" w:rsidRPr="00D248B3" w:rsidRDefault="00BE20A5" w:rsidP="007E2FFB">
                  <w:pPr>
                    <w:pStyle w:val="rowtabella0"/>
                    <w:rPr>
                      <w:color w:val="002060"/>
                    </w:rPr>
                  </w:pPr>
                  <w:r w:rsidRPr="00D248B3">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74B664" w14:textId="77777777" w:rsidR="00BE20A5" w:rsidRPr="00D248B3" w:rsidRDefault="00BE20A5" w:rsidP="007E2FFB">
                  <w:pPr>
                    <w:pStyle w:val="rowtabella0"/>
                    <w:jc w:val="center"/>
                    <w:rPr>
                      <w:color w:val="002060"/>
                    </w:rPr>
                  </w:pPr>
                  <w:r w:rsidRPr="00D248B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60854" w14:textId="77777777" w:rsidR="00BE20A5" w:rsidRPr="00D248B3" w:rsidRDefault="00BE20A5" w:rsidP="007E2FFB">
                  <w:pPr>
                    <w:pStyle w:val="rowtabella0"/>
                    <w:jc w:val="center"/>
                    <w:rPr>
                      <w:color w:val="002060"/>
                    </w:rPr>
                  </w:pPr>
                  <w:r w:rsidRPr="00D248B3">
                    <w:rPr>
                      <w:color w:val="002060"/>
                    </w:rPr>
                    <w:t> </w:t>
                  </w:r>
                </w:p>
              </w:tc>
            </w:tr>
            <w:tr w:rsidR="00BE20A5" w:rsidRPr="00D248B3" w14:paraId="0CD50611"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74639" w14:textId="77777777" w:rsidR="00BE20A5" w:rsidRPr="00D248B3" w:rsidRDefault="00BE20A5" w:rsidP="007E2FFB">
                  <w:pPr>
                    <w:pStyle w:val="rowtabella0"/>
                    <w:rPr>
                      <w:color w:val="002060"/>
                    </w:rPr>
                  </w:pPr>
                  <w:r w:rsidRPr="00D248B3">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DEA7C" w14:textId="77777777" w:rsidR="00BE20A5" w:rsidRPr="00D248B3" w:rsidRDefault="00BE20A5" w:rsidP="007E2FFB">
                  <w:pPr>
                    <w:pStyle w:val="rowtabella0"/>
                    <w:rPr>
                      <w:color w:val="002060"/>
                    </w:rPr>
                  </w:pPr>
                  <w:r w:rsidRPr="00D248B3">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897D3F" w14:textId="77777777" w:rsidR="00BE20A5" w:rsidRPr="00D248B3" w:rsidRDefault="00BE20A5" w:rsidP="007E2FFB">
                  <w:pPr>
                    <w:pStyle w:val="rowtabella0"/>
                    <w:jc w:val="center"/>
                    <w:rPr>
                      <w:color w:val="002060"/>
                    </w:rPr>
                  </w:pPr>
                  <w:r w:rsidRPr="00D248B3">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96D0CC" w14:textId="77777777" w:rsidR="00BE20A5" w:rsidRPr="00D248B3" w:rsidRDefault="00BE20A5" w:rsidP="007E2FFB">
                  <w:pPr>
                    <w:pStyle w:val="rowtabella0"/>
                    <w:jc w:val="center"/>
                    <w:rPr>
                      <w:color w:val="002060"/>
                    </w:rPr>
                  </w:pPr>
                  <w:r w:rsidRPr="00D248B3">
                    <w:rPr>
                      <w:color w:val="002060"/>
                    </w:rPr>
                    <w:t> </w:t>
                  </w:r>
                </w:p>
              </w:tc>
            </w:tr>
            <w:tr w:rsidR="00BE20A5" w:rsidRPr="00D248B3" w14:paraId="47A6F157"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6797D" w14:textId="77777777" w:rsidR="00BE20A5" w:rsidRPr="00D248B3" w:rsidRDefault="00BE20A5" w:rsidP="007E2FFB">
                  <w:pPr>
                    <w:pStyle w:val="rowtabella0"/>
                    <w:rPr>
                      <w:color w:val="002060"/>
                    </w:rPr>
                  </w:pPr>
                  <w:r w:rsidRPr="00D248B3">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F9CE9" w14:textId="77777777" w:rsidR="00BE20A5" w:rsidRPr="00D248B3" w:rsidRDefault="00BE20A5" w:rsidP="007E2FFB">
                  <w:pPr>
                    <w:pStyle w:val="rowtabella0"/>
                    <w:rPr>
                      <w:color w:val="002060"/>
                    </w:rPr>
                  </w:pPr>
                  <w:r w:rsidRPr="00D248B3">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34AB8" w14:textId="77777777" w:rsidR="00BE20A5" w:rsidRPr="00D248B3" w:rsidRDefault="00BE20A5" w:rsidP="007E2FFB">
                  <w:pPr>
                    <w:pStyle w:val="rowtabella0"/>
                    <w:jc w:val="center"/>
                    <w:rPr>
                      <w:color w:val="002060"/>
                    </w:rPr>
                  </w:pPr>
                  <w:r w:rsidRPr="00D248B3">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657E7" w14:textId="77777777" w:rsidR="00BE20A5" w:rsidRPr="00D248B3" w:rsidRDefault="00BE20A5" w:rsidP="007E2FFB">
                  <w:pPr>
                    <w:pStyle w:val="rowtabella0"/>
                    <w:jc w:val="center"/>
                    <w:rPr>
                      <w:color w:val="002060"/>
                    </w:rPr>
                  </w:pPr>
                  <w:r w:rsidRPr="00D248B3">
                    <w:rPr>
                      <w:color w:val="002060"/>
                    </w:rPr>
                    <w:t> </w:t>
                  </w:r>
                </w:p>
              </w:tc>
            </w:tr>
            <w:tr w:rsidR="00BE20A5" w:rsidRPr="00D248B3" w14:paraId="1AED05F6"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6A8567D3" w14:textId="77777777" w:rsidR="00BE20A5" w:rsidRPr="00D248B3" w:rsidRDefault="00BE20A5" w:rsidP="007E2FFB">
                  <w:pPr>
                    <w:pStyle w:val="rowtabella0"/>
                    <w:rPr>
                      <w:color w:val="002060"/>
                    </w:rPr>
                  </w:pPr>
                  <w:r w:rsidRPr="00D248B3">
                    <w:rPr>
                      <w:color w:val="002060"/>
                    </w:rPr>
                    <w:t>(1) - disputata il 29/10/2022</w:t>
                  </w:r>
                </w:p>
              </w:tc>
            </w:tr>
            <w:tr w:rsidR="00BE20A5" w:rsidRPr="00D248B3" w14:paraId="354F7682"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120A6EF5" w14:textId="77777777" w:rsidR="00BE20A5" w:rsidRPr="00D248B3" w:rsidRDefault="00BE20A5" w:rsidP="007E2FFB">
                  <w:pPr>
                    <w:pStyle w:val="rowtabella0"/>
                    <w:rPr>
                      <w:color w:val="002060"/>
                    </w:rPr>
                  </w:pPr>
                  <w:r w:rsidRPr="00D248B3">
                    <w:rPr>
                      <w:color w:val="002060"/>
                    </w:rPr>
                    <w:t>(2) - disputata il 31/10/2022</w:t>
                  </w:r>
                </w:p>
              </w:tc>
            </w:tr>
          </w:tbl>
          <w:p w14:paraId="44823A55" w14:textId="77777777" w:rsidR="00BE20A5" w:rsidRPr="00D248B3" w:rsidRDefault="00BE20A5" w:rsidP="007E2FF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771F519D"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4B84D" w14:textId="77777777" w:rsidR="00BE20A5" w:rsidRPr="00D248B3" w:rsidRDefault="00BE20A5" w:rsidP="007E2FFB">
                  <w:pPr>
                    <w:pStyle w:val="headertabella0"/>
                    <w:rPr>
                      <w:color w:val="002060"/>
                    </w:rPr>
                  </w:pPr>
                  <w:r w:rsidRPr="00D248B3">
                    <w:rPr>
                      <w:color w:val="002060"/>
                    </w:rPr>
                    <w:t>GIRONE D - 4 Giornata - A</w:t>
                  </w:r>
                </w:p>
              </w:tc>
            </w:tr>
            <w:tr w:rsidR="00BE20A5" w:rsidRPr="00D248B3" w14:paraId="5C1D728B"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8AE69B" w14:textId="77777777" w:rsidR="00BE20A5" w:rsidRPr="00D248B3" w:rsidRDefault="00BE20A5" w:rsidP="007E2FFB">
                  <w:pPr>
                    <w:pStyle w:val="rowtabella0"/>
                    <w:rPr>
                      <w:color w:val="002060"/>
                    </w:rPr>
                  </w:pPr>
                  <w:r w:rsidRPr="00D248B3">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D7171" w14:textId="77777777" w:rsidR="00BE20A5" w:rsidRPr="00D248B3" w:rsidRDefault="00BE20A5" w:rsidP="007E2FFB">
                  <w:pPr>
                    <w:pStyle w:val="rowtabella0"/>
                    <w:rPr>
                      <w:color w:val="002060"/>
                    </w:rPr>
                  </w:pPr>
                  <w:r w:rsidRPr="00D248B3">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5F189" w14:textId="77777777" w:rsidR="00BE20A5" w:rsidRPr="00D248B3" w:rsidRDefault="00BE20A5" w:rsidP="007E2FFB">
                  <w:pPr>
                    <w:pStyle w:val="rowtabella0"/>
                    <w:jc w:val="center"/>
                    <w:rPr>
                      <w:color w:val="002060"/>
                    </w:rPr>
                  </w:pPr>
                  <w:r w:rsidRPr="00D248B3">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00DC7" w14:textId="77777777" w:rsidR="00BE20A5" w:rsidRPr="00D248B3" w:rsidRDefault="00BE20A5" w:rsidP="007E2FFB">
                  <w:pPr>
                    <w:pStyle w:val="rowtabella0"/>
                    <w:jc w:val="center"/>
                    <w:rPr>
                      <w:color w:val="002060"/>
                    </w:rPr>
                  </w:pPr>
                  <w:r w:rsidRPr="00D248B3">
                    <w:rPr>
                      <w:color w:val="002060"/>
                    </w:rPr>
                    <w:t> </w:t>
                  </w:r>
                </w:p>
              </w:tc>
            </w:tr>
            <w:tr w:rsidR="00BE20A5" w:rsidRPr="00D248B3" w14:paraId="397455BC"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C023DF" w14:textId="77777777" w:rsidR="00BE20A5" w:rsidRPr="00D248B3" w:rsidRDefault="00BE20A5" w:rsidP="007E2FFB">
                  <w:pPr>
                    <w:pStyle w:val="rowtabella0"/>
                    <w:rPr>
                      <w:color w:val="002060"/>
                    </w:rPr>
                  </w:pPr>
                  <w:r w:rsidRPr="00D248B3">
                    <w:rPr>
                      <w:color w:val="002060"/>
                    </w:rPr>
                    <w:t xml:space="preserve">CALCIO </w:t>
                  </w:r>
                  <w:proofErr w:type="gramStart"/>
                  <w:r w:rsidRPr="00D248B3">
                    <w:rPr>
                      <w:color w:val="002060"/>
                    </w:rPr>
                    <w:t>S.ELPIDIO</w:t>
                  </w:r>
                  <w:proofErr w:type="gramEnd"/>
                  <w:r w:rsidRPr="00D248B3">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2D1900" w14:textId="77777777" w:rsidR="00BE20A5" w:rsidRPr="00D248B3" w:rsidRDefault="00BE20A5" w:rsidP="007E2FFB">
                  <w:pPr>
                    <w:pStyle w:val="rowtabella0"/>
                    <w:rPr>
                      <w:color w:val="002060"/>
                    </w:rPr>
                  </w:pPr>
                  <w:r w:rsidRPr="00D248B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24D98F" w14:textId="77777777" w:rsidR="00BE20A5" w:rsidRPr="00D248B3" w:rsidRDefault="00BE20A5" w:rsidP="007E2FFB">
                  <w:pPr>
                    <w:pStyle w:val="rowtabella0"/>
                    <w:jc w:val="center"/>
                    <w:rPr>
                      <w:color w:val="002060"/>
                    </w:rPr>
                  </w:pPr>
                  <w:r w:rsidRPr="00D248B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BB2482" w14:textId="77777777" w:rsidR="00BE20A5" w:rsidRPr="00D248B3" w:rsidRDefault="00BE20A5" w:rsidP="007E2FFB">
                  <w:pPr>
                    <w:pStyle w:val="rowtabella0"/>
                    <w:jc w:val="center"/>
                    <w:rPr>
                      <w:color w:val="002060"/>
                    </w:rPr>
                  </w:pPr>
                  <w:r w:rsidRPr="00D248B3">
                    <w:rPr>
                      <w:color w:val="002060"/>
                    </w:rPr>
                    <w:t> </w:t>
                  </w:r>
                </w:p>
              </w:tc>
            </w:tr>
            <w:tr w:rsidR="00BE20A5" w:rsidRPr="00D248B3" w14:paraId="4ECE07B2"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09E437" w14:textId="77777777" w:rsidR="00BE20A5" w:rsidRPr="00D248B3" w:rsidRDefault="00BE20A5" w:rsidP="007E2FFB">
                  <w:pPr>
                    <w:pStyle w:val="rowtabella0"/>
                    <w:rPr>
                      <w:color w:val="002060"/>
                    </w:rPr>
                  </w:pPr>
                  <w:r w:rsidRPr="00D248B3">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4E06D" w14:textId="77777777" w:rsidR="00BE20A5" w:rsidRPr="00D248B3" w:rsidRDefault="00BE20A5" w:rsidP="007E2FFB">
                  <w:pPr>
                    <w:pStyle w:val="rowtabella0"/>
                    <w:rPr>
                      <w:color w:val="002060"/>
                    </w:rPr>
                  </w:pPr>
                  <w:r w:rsidRPr="00D248B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A2BC9E" w14:textId="77777777" w:rsidR="00BE20A5" w:rsidRPr="00D248B3" w:rsidRDefault="00BE20A5" w:rsidP="007E2FFB">
                  <w:pPr>
                    <w:pStyle w:val="rowtabella0"/>
                    <w:jc w:val="center"/>
                    <w:rPr>
                      <w:color w:val="002060"/>
                    </w:rPr>
                  </w:pPr>
                  <w:r w:rsidRPr="00D248B3">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2ADF86" w14:textId="77777777" w:rsidR="00BE20A5" w:rsidRPr="00D248B3" w:rsidRDefault="00BE20A5" w:rsidP="007E2FFB">
                  <w:pPr>
                    <w:pStyle w:val="rowtabella0"/>
                    <w:jc w:val="center"/>
                    <w:rPr>
                      <w:color w:val="002060"/>
                    </w:rPr>
                  </w:pPr>
                  <w:r w:rsidRPr="00D248B3">
                    <w:rPr>
                      <w:color w:val="002060"/>
                    </w:rPr>
                    <w:t> </w:t>
                  </w:r>
                </w:p>
              </w:tc>
            </w:tr>
            <w:tr w:rsidR="00BE20A5" w:rsidRPr="00D248B3" w14:paraId="39A66CCF"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0A26C8" w14:textId="77777777" w:rsidR="00BE20A5" w:rsidRPr="00D248B3" w:rsidRDefault="00BE20A5" w:rsidP="007E2FFB">
                  <w:pPr>
                    <w:pStyle w:val="rowtabella0"/>
                    <w:rPr>
                      <w:color w:val="002060"/>
                    </w:rPr>
                  </w:pPr>
                  <w:r w:rsidRPr="00D248B3">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7EAECF" w14:textId="77777777" w:rsidR="00BE20A5" w:rsidRPr="00D248B3" w:rsidRDefault="00BE20A5" w:rsidP="007E2FFB">
                  <w:pPr>
                    <w:pStyle w:val="rowtabella0"/>
                    <w:rPr>
                      <w:color w:val="002060"/>
                    </w:rPr>
                  </w:pPr>
                  <w:r w:rsidRPr="00D248B3">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05011B" w14:textId="77777777" w:rsidR="00BE20A5" w:rsidRPr="00D248B3" w:rsidRDefault="00BE20A5" w:rsidP="007E2FFB">
                  <w:pPr>
                    <w:pStyle w:val="rowtabella0"/>
                    <w:jc w:val="center"/>
                    <w:rPr>
                      <w:color w:val="002060"/>
                    </w:rPr>
                  </w:pPr>
                  <w:r w:rsidRPr="00D248B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854B4" w14:textId="77777777" w:rsidR="00BE20A5" w:rsidRPr="00D248B3" w:rsidRDefault="00BE20A5" w:rsidP="007E2FFB">
                  <w:pPr>
                    <w:pStyle w:val="rowtabella0"/>
                    <w:jc w:val="center"/>
                    <w:rPr>
                      <w:color w:val="002060"/>
                    </w:rPr>
                  </w:pPr>
                  <w:r w:rsidRPr="00D248B3">
                    <w:rPr>
                      <w:color w:val="002060"/>
                    </w:rPr>
                    <w:t> </w:t>
                  </w:r>
                </w:p>
              </w:tc>
            </w:tr>
            <w:tr w:rsidR="00BE20A5" w:rsidRPr="00D248B3" w14:paraId="2330270D"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91EEF" w14:textId="77777777" w:rsidR="00BE20A5" w:rsidRPr="00D248B3" w:rsidRDefault="00BE20A5" w:rsidP="007E2FFB">
                  <w:pPr>
                    <w:pStyle w:val="rowtabella0"/>
                    <w:rPr>
                      <w:color w:val="002060"/>
                    </w:rPr>
                  </w:pPr>
                  <w:r w:rsidRPr="00D248B3">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149995" w14:textId="77777777" w:rsidR="00BE20A5" w:rsidRPr="00D248B3" w:rsidRDefault="00BE20A5" w:rsidP="007E2FFB">
                  <w:pPr>
                    <w:pStyle w:val="rowtabella0"/>
                    <w:rPr>
                      <w:color w:val="002060"/>
                    </w:rPr>
                  </w:pPr>
                  <w:r w:rsidRPr="00D248B3">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4AC0A" w14:textId="77777777" w:rsidR="00BE20A5" w:rsidRPr="00D248B3" w:rsidRDefault="00BE20A5" w:rsidP="007E2FFB">
                  <w:pPr>
                    <w:pStyle w:val="rowtabella0"/>
                    <w:jc w:val="center"/>
                    <w:rPr>
                      <w:color w:val="002060"/>
                    </w:rPr>
                  </w:pPr>
                  <w:r w:rsidRPr="00D248B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8DD57" w14:textId="77777777" w:rsidR="00BE20A5" w:rsidRPr="00D248B3" w:rsidRDefault="00BE20A5" w:rsidP="007E2FFB">
                  <w:pPr>
                    <w:pStyle w:val="rowtabella0"/>
                    <w:jc w:val="center"/>
                    <w:rPr>
                      <w:color w:val="002060"/>
                    </w:rPr>
                  </w:pPr>
                  <w:r w:rsidRPr="00D248B3">
                    <w:rPr>
                      <w:color w:val="002060"/>
                    </w:rPr>
                    <w:t> </w:t>
                  </w:r>
                </w:p>
              </w:tc>
            </w:tr>
            <w:tr w:rsidR="00BE20A5" w:rsidRPr="00D248B3" w14:paraId="1C520148"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56EC67" w14:textId="77777777" w:rsidR="00BE20A5" w:rsidRPr="00D248B3" w:rsidRDefault="00BE20A5" w:rsidP="007E2FFB">
                  <w:pPr>
                    <w:pStyle w:val="rowtabella0"/>
                    <w:rPr>
                      <w:color w:val="002060"/>
                    </w:rPr>
                  </w:pPr>
                  <w:r w:rsidRPr="00D248B3">
                    <w:rPr>
                      <w:color w:val="002060"/>
                    </w:rPr>
                    <w:t>(1) 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7D440" w14:textId="77777777" w:rsidR="00BE20A5" w:rsidRPr="00D248B3" w:rsidRDefault="00BE20A5" w:rsidP="007E2FFB">
                  <w:pPr>
                    <w:pStyle w:val="rowtabella0"/>
                    <w:rPr>
                      <w:color w:val="002060"/>
                    </w:rPr>
                  </w:pPr>
                  <w:r w:rsidRPr="00D248B3">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69B3A" w14:textId="77777777" w:rsidR="00BE20A5" w:rsidRPr="00D248B3" w:rsidRDefault="00BE20A5" w:rsidP="007E2FFB">
                  <w:pPr>
                    <w:pStyle w:val="rowtabella0"/>
                    <w:jc w:val="center"/>
                    <w:rPr>
                      <w:color w:val="002060"/>
                    </w:rPr>
                  </w:pPr>
                  <w:r w:rsidRPr="00D248B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DE333" w14:textId="77777777" w:rsidR="00BE20A5" w:rsidRPr="00D248B3" w:rsidRDefault="00BE20A5" w:rsidP="007E2FFB">
                  <w:pPr>
                    <w:pStyle w:val="rowtabella0"/>
                    <w:jc w:val="center"/>
                    <w:rPr>
                      <w:color w:val="002060"/>
                    </w:rPr>
                  </w:pPr>
                  <w:r w:rsidRPr="00D248B3">
                    <w:rPr>
                      <w:color w:val="002060"/>
                    </w:rPr>
                    <w:t> </w:t>
                  </w:r>
                </w:p>
              </w:tc>
            </w:tr>
            <w:tr w:rsidR="00BE20A5" w:rsidRPr="00D248B3" w14:paraId="79325E4A"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1107F443" w14:textId="77777777" w:rsidR="00BE20A5" w:rsidRPr="00D248B3" w:rsidRDefault="00BE20A5" w:rsidP="007E2FFB">
                  <w:pPr>
                    <w:pStyle w:val="rowtabella0"/>
                    <w:rPr>
                      <w:color w:val="002060"/>
                    </w:rPr>
                  </w:pPr>
                  <w:r w:rsidRPr="00D248B3">
                    <w:rPr>
                      <w:color w:val="002060"/>
                    </w:rPr>
                    <w:t>(1) - disputata il 29/10/2022</w:t>
                  </w:r>
                </w:p>
              </w:tc>
            </w:tr>
          </w:tbl>
          <w:p w14:paraId="1C5846AE" w14:textId="77777777" w:rsidR="00BE20A5" w:rsidRPr="00D248B3" w:rsidRDefault="00BE20A5" w:rsidP="007E2FFB">
            <w:pPr>
              <w:rPr>
                <w:color w:val="002060"/>
              </w:rPr>
            </w:pPr>
          </w:p>
        </w:tc>
      </w:tr>
    </w:tbl>
    <w:p w14:paraId="60D79305" w14:textId="77777777" w:rsidR="00BE20A5" w:rsidRPr="00D248B3" w:rsidRDefault="00BE20A5" w:rsidP="00BE20A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650E4E25"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566A128E"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20E0" w14:textId="77777777" w:rsidR="00BE20A5" w:rsidRPr="00D248B3" w:rsidRDefault="00BE20A5" w:rsidP="007E2FFB">
                  <w:pPr>
                    <w:pStyle w:val="headertabella0"/>
                    <w:rPr>
                      <w:color w:val="002060"/>
                    </w:rPr>
                  </w:pPr>
                  <w:r w:rsidRPr="00D248B3">
                    <w:rPr>
                      <w:color w:val="002060"/>
                    </w:rPr>
                    <w:t>GIRONE E - 4 Giornata - A</w:t>
                  </w:r>
                </w:p>
              </w:tc>
            </w:tr>
            <w:tr w:rsidR="00BE20A5" w:rsidRPr="00D248B3" w14:paraId="0B4C57D5"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6C1FB" w14:textId="77777777" w:rsidR="00BE20A5" w:rsidRPr="00D248B3" w:rsidRDefault="00BE20A5" w:rsidP="007E2FFB">
                  <w:pPr>
                    <w:pStyle w:val="rowtabella0"/>
                    <w:rPr>
                      <w:color w:val="002060"/>
                    </w:rPr>
                  </w:pPr>
                  <w:r w:rsidRPr="00D248B3">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C7F58" w14:textId="77777777" w:rsidR="00BE20A5" w:rsidRPr="00D248B3" w:rsidRDefault="00BE20A5" w:rsidP="007E2FFB">
                  <w:pPr>
                    <w:pStyle w:val="rowtabella0"/>
                    <w:rPr>
                      <w:color w:val="002060"/>
                    </w:rPr>
                  </w:pPr>
                  <w:r w:rsidRPr="00D248B3">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E1F8B" w14:textId="77777777" w:rsidR="00BE20A5" w:rsidRPr="00D248B3" w:rsidRDefault="00BE20A5" w:rsidP="007E2FFB">
                  <w:pPr>
                    <w:pStyle w:val="rowtabella0"/>
                    <w:jc w:val="center"/>
                    <w:rPr>
                      <w:color w:val="002060"/>
                    </w:rPr>
                  </w:pPr>
                  <w:r w:rsidRPr="00D248B3">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D09C4" w14:textId="77777777" w:rsidR="00BE20A5" w:rsidRPr="00D248B3" w:rsidRDefault="00BE20A5" w:rsidP="007E2FFB">
                  <w:pPr>
                    <w:pStyle w:val="rowtabella0"/>
                    <w:jc w:val="center"/>
                    <w:rPr>
                      <w:color w:val="002060"/>
                    </w:rPr>
                  </w:pPr>
                  <w:r w:rsidRPr="00D248B3">
                    <w:rPr>
                      <w:color w:val="002060"/>
                    </w:rPr>
                    <w:t> </w:t>
                  </w:r>
                </w:p>
              </w:tc>
            </w:tr>
            <w:tr w:rsidR="00BE20A5" w:rsidRPr="00D248B3" w14:paraId="3A7D6EE7"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D23FA1" w14:textId="77777777" w:rsidR="00BE20A5" w:rsidRPr="00D248B3" w:rsidRDefault="00BE20A5" w:rsidP="007E2FFB">
                  <w:pPr>
                    <w:pStyle w:val="rowtabella0"/>
                    <w:rPr>
                      <w:color w:val="002060"/>
                    </w:rPr>
                  </w:pPr>
                  <w:r w:rsidRPr="00D248B3">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DFAE46" w14:textId="77777777" w:rsidR="00BE20A5" w:rsidRPr="00D248B3" w:rsidRDefault="00BE20A5" w:rsidP="007E2FFB">
                  <w:pPr>
                    <w:pStyle w:val="rowtabella0"/>
                    <w:rPr>
                      <w:color w:val="002060"/>
                    </w:rPr>
                  </w:pPr>
                  <w:r w:rsidRPr="00D248B3">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2D8268" w14:textId="77777777" w:rsidR="00BE20A5" w:rsidRPr="00D248B3" w:rsidRDefault="00BE20A5" w:rsidP="007E2FFB">
                  <w:pPr>
                    <w:pStyle w:val="rowtabella0"/>
                    <w:jc w:val="center"/>
                    <w:rPr>
                      <w:color w:val="002060"/>
                    </w:rPr>
                  </w:pPr>
                  <w:r w:rsidRPr="00D248B3">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F0947E" w14:textId="77777777" w:rsidR="00BE20A5" w:rsidRPr="00D248B3" w:rsidRDefault="00BE20A5" w:rsidP="007E2FFB">
                  <w:pPr>
                    <w:pStyle w:val="rowtabella0"/>
                    <w:jc w:val="center"/>
                    <w:rPr>
                      <w:color w:val="002060"/>
                    </w:rPr>
                  </w:pPr>
                  <w:r w:rsidRPr="00D248B3">
                    <w:rPr>
                      <w:color w:val="002060"/>
                    </w:rPr>
                    <w:t> </w:t>
                  </w:r>
                </w:p>
              </w:tc>
            </w:tr>
            <w:tr w:rsidR="00BE20A5" w:rsidRPr="00D248B3" w14:paraId="1270F100"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14788B" w14:textId="77777777" w:rsidR="00BE20A5" w:rsidRPr="00D248B3" w:rsidRDefault="00BE20A5" w:rsidP="007E2FFB">
                  <w:pPr>
                    <w:pStyle w:val="rowtabella0"/>
                    <w:rPr>
                      <w:color w:val="002060"/>
                    </w:rPr>
                  </w:pPr>
                  <w:r w:rsidRPr="00D248B3">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616A87" w14:textId="77777777" w:rsidR="00BE20A5" w:rsidRPr="00D248B3" w:rsidRDefault="00BE20A5" w:rsidP="007E2FFB">
                  <w:pPr>
                    <w:pStyle w:val="rowtabella0"/>
                    <w:rPr>
                      <w:color w:val="002060"/>
                    </w:rPr>
                  </w:pPr>
                  <w:r w:rsidRPr="00D248B3">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40849A" w14:textId="77777777" w:rsidR="00BE20A5" w:rsidRPr="00D248B3" w:rsidRDefault="00BE20A5" w:rsidP="007E2FFB">
                  <w:pPr>
                    <w:pStyle w:val="rowtabella0"/>
                    <w:jc w:val="center"/>
                    <w:rPr>
                      <w:color w:val="002060"/>
                    </w:rPr>
                  </w:pPr>
                  <w:r w:rsidRPr="00D248B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2BCD55" w14:textId="77777777" w:rsidR="00BE20A5" w:rsidRPr="00D248B3" w:rsidRDefault="00BE20A5" w:rsidP="007E2FFB">
                  <w:pPr>
                    <w:pStyle w:val="rowtabella0"/>
                    <w:jc w:val="center"/>
                    <w:rPr>
                      <w:color w:val="002060"/>
                    </w:rPr>
                  </w:pPr>
                  <w:r w:rsidRPr="00D248B3">
                    <w:rPr>
                      <w:color w:val="002060"/>
                    </w:rPr>
                    <w:t> </w:t>
                  </w:r>
                </w:p>
              </w:tc>
            </w:tr>
            <w:tr w:rsidR="00BE20A5" w:rsidRPr="00D248B3" w14:paraId="6AE13A72"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DA4C8B" w14:textId="77777777" w:rsidR="00BE20A5" w:rsidRPr="00D248B3" w:rsidRDefault="00BE20A5" w:rsidP="007E2FFB">
                  <w:pPr>
                    <w:pStyle w:val="rowtabella0"/>
                    <w:rPr>
                      <w:color w:val="002060"/>
                    </w:rPr>
                  </w:pPr>
                  <w:r w:rsidRPr="00D248B3">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7252B" w14:textId="77777777" w:rsidR="00BE20A5" w:rsidRPr="00D248B3" w:rsidRDefault="00BE20A5" w:rsidP="007E2FFB">
                  <w:pPr>
                    <w:pStyle w:val="rowtabella0"/>
                    <w:rPr>
                      <w:color w:val="002060"/>
                    </w:rPr>
                  </w:pPr>
                  <w:r w:rsidRPr="00D248B3">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19D70F" w14:textId="77777777" w:rsidR="00BE20A5" w:rsidRPr="00D248B3" w:rsidRDefault="00BE20A5" w:rsidP="007E2FFB">
                  <w:pPr>
                    <w:pStyle w:val="rowtabella0"/>
                    <w:jc w:val="center"/>
                    <w:rPr>
                      <w:color w:val="002060"/>
                    </w:rPr>
                  </w:pPr>
                  <w:r w:rsidRPr="00D248B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5C3EC8" w14:textId="77777777" w:rsidR="00BE20A5" w:rsidRPr="00D248B3" w:rsidRDefault="00BE20A5" w:rsidP="007E2FFB">
                  <w:pPr>
                    <w:pStyle w:val="rowtabella0"/>
                    <w:jc w:val="center"/>
                    <w:rPr>
                      <w:color w:val="002060"/>
                    </w:rPr>
                  </w:pPr>
                  <w:r w:rsidRPr="00D248B3">
                    <w:rPr>
                      <w:color w:val="002060"/>
                    </w:rPr>
                    <w:t> </w:t>
                  </w:r>
                </w:p>
              </w:tc>
            </w:tr>
            <w:tr w:rsidR="00BE20A5" w:rsidRPr="00D248B3" w14:paraId="4D67A94C"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8C25AB" w14:textId="77777777" w:rsidR="00BE20A5" w:rsidRPr="00D248B3" w:rsidRDefault="00BE20A5" w:rsidP="007E2FFB">
                  <w:pPr>
                    <w:pStyle w:val="rowtabella0"/>
                    <w:rPr>
                      <w:color w:val="002060"/>
                    </w:rPr>
                  </w:pPr>
                  <w:r w:rsidRPr="00D248B3">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8DED81" w14:textId="77777777" w:rsidR="00BE20A5" w:rsidRPr="00D248B3" w:rsidRDefault="00BE20A5" w:rsidP="007E2FFB">
                  <w:pPr>
                    <w:pStyle w:val="rowtabella0"/>
                    <w:rPr>
                      <w:color w:val="002060"/>
                    </w:rPr>
                  </w:pPr>
                  <w:r w:rsidRPr="00D248B3">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DD6CA5" w14:textId="77777777" w:rsidR="00BE20A5" w:rsidRPr="00D248B3" w:rsidRDefault="00BE20A5" w:rsidP="007E2FFB">
                  <w:pPr>
                    <w:pStyle w:val="rowtabella0"/>
                    <w:jc w:val="center"/>
                    <w:rPr>
                      <w:color w:val="002060"/>
                    </w:rPr>
                  </w:pPr>
                  <w:r w:rsidRPr="00D248B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9DB64E" w14:textId="77777777" w:rsidR="00BE20A5" w:rsidRPr="00D248B3" w:rsidRDefault="00BE20A5" w:rsidP="007E2FFB">
                  <w:pPr>
                    <w:pStyle w:val="rowtabella0"/>
                    <w:jc w:val="center"/>
                    <w:rPr>
                      <w:color w:val="002060"/>
                    </w:rPr>
                  </w:pPr>
                  <w:r w:rsidRPr="00D248B3">
                    <w:rPr>
                      <w:color w:val="002060"/>
                    </w:rPr>
                    <w:t> </w:t>
                  </w:r>
                </w:p>
              </w:tc>
            </w:tr>
            <w:tr w:rsidR="00BE20A5" w:rsidRPr="00D248B3" w14:paraId="1F6A7E22"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D6B615" w14:textId="77777777" w:rsidR="00BE20A5" w:rsidRPr="00D248B3" w:rsidRDefault="00BE20A5" w:rsidP="007E2FFB">
                  <w:pPr>
                    <w:pStyle w:val="rowtabella0"/>
                    <w:rPr>
                      <w:color w:val="002060"/>
                    </w:rPr>
                  </w:pPr>
                  <w:r w:rsidRPr="00D248B3">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40590" w14:textId="77777777" w:rsidR="00BE20A5" w:rsidRPr="00D248B3" w:rsidRDefault="00BE20A5" w:rsidP="007E2FFB">
                  <w:pPr>
                    <w:pStyle w:val="rowtabella0"/>
                    <w:rPr>
                      <w:color w:val="002060"/>
                    </w:rPr>
                  </w:pPr>
                  <w:r w:rsidRPr="00D248B3">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65F85" w14:textId="77777777" w:rsidR="00BE20A5" w:rsidRPr="00D248B3" w:rsidRDefault="00BE20A5" w:rsidP="007E2FFB">
                  <w:pPr>
                    <w:pStyle w:val="rowtabella0"/>
                    <w:jc w:val="center"/>
                    <w:rPr>
                      <w:color w:val="002060"/>
                    </w:rPr>
                  </w:pPr>
                  <w:r w:rsidRPr="00D248B3">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B550C" w14:textId="77777777" w:rsidR="00BE20A5" w:rsidRPr="00D248B3" w:rsidRDefault="00BE20A5" w:rsidP="007E2FFB">
                  <w:pPr>
                    <w:pStyle w:val="rowtabella0"/>
                    <w:jc w:val="center"/>
                    <w:rPr>
                      <w:color w:val="002060"/>
                    </w:rPr>
                  </w:pPr>
                  <w:r w:rsidRPr="00D248B3">
                    <w:rPr>
                      <w:color w:val="002060"/>
                    </w:rPr>
                    <w:t> </w:t>
                  </w:r>
                </w:p>
              </w:tc>
            </w:tr>
          </w:tbl>
          <w:p w14:paraId="5375B0D9" w14:textId="77777777" w:rsidR="00BE20A5" w:rsidRPr="00D248B3" w:rsidRDefault="00BE20A5" w:rsidP="007E2FFB">
            <w:pPr>
              <w:rPr>
                <w:color w:val="002060"/>
              </w:rPr>
            </w:pPr>
          </w:p>
        </w:tc>
      </w:tr>
    </w:tbl>
    <w:p w14:paraId="70D8CF0F" w14:textId="77777777" w:rsidR="00BE20A5" w:rsidRPr="00D248B3" w:rsidRDefault="00BE20A5" w:rsidP="00BE20A5">
      <w:pPr>
        <w:pStyle w:val="breakline"/>
        <w:rPr>
          <w:rFonts w:eastAsiaTheme="minorEastAsia"/>
          <w:color w:val="002060"/>
        </w:rPr>
      </w:pPr>
    </w:p>
    <w:p w14:paraId="488C68B0" w14:textId="77777777" w:rsidR="00BE20A5" w:rsidRPr="00D248B3" w:rsidRDefault="00BE20A5" w:rsidP="00BE20A5">
      <w:pPr>
        <w:pStyle w:val="breakline"/>
        <w:rPr>
          <w:color w:val="002060"/>
        </w:rPr>
      </w:pPr>
    </w:p>
    <w:p w14:paraId="4D98F3B1" w14:textId="77777777" w:rsidR="00BE20A5" w:rsidRPr="00D248B3" w:rsidRDefault="00BE20A5" w:rsidP="00BE20A5">
      <w:pPr>
        <w:pStyle w:val="titoloprinc0"/>
        <w:rPr>
          <w:color w:val="002060"/>
        </w:rPr>
      </w:pPr>
      <w:r w:rsidRPr="00D248B3">
        <w:rPr>
          <w:color w:val="002060"/>
        </w:rPr>
        <w:t>GIUDICE SPORTIVO</w:t>
      </w:r>
    </w:p>
    <w:p w14:paraId="7FC99946"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740A19AC" w14:textId="77777777" w:rsidR="00BE20A5" w:rsidRPr="00D248B3" w:rsidRDefault="00BE20A5" w:rsidP="00BE20A5">
      <w:pPr>
        <w:pStyle w:val="titolo10"/>
        <w:rPr>
          <w:color w:val="002060"/>
        </w:rPr>
      </w:pPr>
      <w:r w:rsidRPr="00D248B3">
        <w:rPr>
          <w:color w:val="002060"/>
        </w:rPr>
        <w:t xml:space="preserve">GARE DEL 28/10/2022 </w:t>
      </w:r>
    </w:p>
    <w:p w14:paraId="4287D671" w14:textId="77777777" w:rsidR="00BE20A5" w:rsidRPr="00D248B3" w:rsidRDefault="00BE20A5" w:rsidP="00BE20A5">
      <w:pPr>
        <w:pStyle w:val="titolo7a"/>
        <w:rPr>
          <w:color w:val="002060"/>
        </w:rPr>
      </w:pPr>
      <w:r w:rsidRPr="00D248B3">
        <w:rPr>
          <w:color w:val="002060"/>
        </w:rPr>
        <w:t xml:space="preserve">PROVVEDIMENTI DISCIPLINARI </w:t>
      </w:r>
    </w:p>
    <w:p w14:paraId="703A89BC"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10C2E597" w14:textId="77777777" w:rsidR="00BE20A5" w:rsidRPr="00D248B3" w:rsidRDefault="00BE20A5" w:rsidP="00BE20A5">
      <w:pPr>
        <w:pStyle w:val="titolo30"/>
        <w:rPr>
          <w:color w:val="002060"/>
        </w:rPr>
      </w:pPr>
      <w:r w:rsidRPr="00D248B3">
        <w:rPr>
          <w:color w:val="002060"/>
        </w:rPr>
        <w:t xml:space="preserve">DIRIGENTI </w:t>
      </w:r>
    </w:p>
    <w:p w14:paraId="1FEE81BD" w14:textId="77777777" w:rsidR="00BE20A5" w:rsidRPr="00D248B3" w:rsidRDefault="00BE20A5" w:rsidP="00BE20A5">
      <w:pPr>
        <w:pStyle w:val="titolo20"/>
        <w:rPr>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3B81623" w14:textId="77777777" w:rsidTr="007E2FFB">
        <w:tc>
          <w:tcPr>
            <w:tcW w:w="2200" w:type="dxa"/>
            <w:tcMar>
              <w:top w:w="20" w:type="dxa"/>
              <w:left w:w="20" w:type="dxa"/>
              <w:bottom w:w="20" w:type="dxa"/>
              <w:right w:w="20" w:type="dxa"/>
            </w:tcMar>
            <w:vAlign w:val="center"/>
            <w:hideMark/>
          </w:tcPr>
          <w:p w14:paraId="1BF3E5C3" w14:textId="77777777" w:rsidR="00BE20A5" w:rsidRPr="00D248B3" w:rsidRDefault="00BE20A5" w:rsidP="007E2FFB">
            <w:pPr>
              <w:pStyle w:val="movimento"/>
              <w:rPr>
                <w:color w:val="002060"/>
              </w:rPr>
            </w:pPr>
            <w:r w:rsidRPr="00D248B3">
              <w:rPr>
                <w:color w:val="002060"/>
              </w:rPr>
              <w:t>ANNIBALLI GIUSEPPE</w:t>
            </w:r>
          </w:p>
        </w:tc>
        <w:tc>
          <w:tcPr>
            <w:tcW w:w="2200" w:type="dxa"/>
            <w:tcMar>
              <w:top w:w="20" w:type="dxa"/>
              <w:left w:w="20" w:type="dxa"/>
              <w:bottom w:w="20" w:type="dxa"/>
              <w:right w:w="20" w:type="dxa"/>
            </w:tcMar>
            <w:vAlign w:val="center"/>
            <w:hideMark/>
          </w:tcPr>
          <w:p w14:paraId="76C222DB" w14:textId="77777777" w:rsidR="00BE20A5" w:rsidRPr="00D248B3" w:rsidRDefault="00BE20A5" w:rsidP="007E2FFB">
            <w:pPr>
              <w:pStyle w:val="movimento2"/>
              <w:rPr>
                <w:color w:val="002060"/>
              </w:rPr>
            </w:pPr>
            <w:r w:rsidRPr="00D248B3">
              <w:rPr>
                <w:color w:val="002060"/>
              </w:rPr>
              <w:t xml:space="preserve">(AMICI 84) </w:t>
            </w:r>
          </w:p>
        </w:tc>
        <w:tc>
          <w:tcPr>
            <w:tcW w:w="800" w:type="dxa"/>
            <w:tcMar>
              <w:top w:w="20" w:type="dxa"/>
              <w:left w:w="20" w:type="dxa"/>
              <w:bottom w:w="20" w:type="dxa"/>
              <w:right w:w="20" w:type="dxa"/>
            </w:tcMar>
            <w:vAlign w:val="center"/>
            <w:hideMark/>
          </w:tcPr>
          <w:p w14:paraId="10C0348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8ABFA6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8B14530" w14:textId="77777777" w:rsidR="00BE20A5" w:rsidRPr="00D248B3" w:rsidRDefault="00BE20A5" w:rsidP="007E2FFB">
            <w:pPr>
              <w:pStyle w:val="movimento2"/>
              <w:rPr>
                <w:color w:val="002060"/>
              </w:rPr>
            </w:pPr>
            <w:r w:rsidRPr="00D248B3">
              <w:rPr>
                <w:color w:val="002060"/>
              </w:rPr>
              <w:t> </w:t>
            </w:r>
          </w:p>
        </w:tc>
      </w:tr>
    </w:tbl>
    <w:p w14:paraId="4835EC12"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03F0488" w14:textId="77777777" w:rsidTr="007E2FFB">
        <w:tc>
          <w:tcPr>
            <w:tcW w:w="2200" w:type="dxa"/>
            <w:tcMar>
              <w:top w:w="20" w:type="dxa"/>
              <w:left w:w="20" w:type="dxa"/>
              <w:bottom w:w="20" w:type="dxa"/>
              <w:right w:w="20" w:type="dxa"/>
            </w:tcMar>
            <w:vAlign w:val="center"/>
            <w:hideMark/>
          </w:tcPr>
          <w:p w14:paraId="57AE4096" w14:textId="77777777" w:rsidR="00BE20A5" w:rsidRPr="00D248B3" w:rsidRDefault="00BE20A5" w:rsidP="007E2FFB">
            <w:pPr>
              <w:pStyle w:val="movimento"/>
              <w:rPr>
                <w:color w:val="002060"/>
              </w:rPr>
            </w:pPr>
            <w:r w:rsidRPr="00D248B3">
              <w:rPr>
                <w:color w:val="002060"/>
              </w:rPr>
              <w:t>ROTATORI DANIELE</w:t>
            </w:r>
          </w:p>
        </w:tc>
        <w:tc>
          <w:tcPr>
            <w:tcW w:w="2200" w:type="dxa"/>
            <w:tcMar>
              <w:top w:w="20" w:type="dxa"/>
              <w:left w:w="20" w:type="dxa"/>
              <w:bottom w:w="20" w:type="dxa"/>
              <w:right w:w="20" w:type="dxa"/>
            </w:tcMar>
            <w:vAlign w:val="center"/>
            <w:hideMark/>
          </w:tcPr>
          <w:p w14:paraId="52F0905C" w14:textId="77777777" w:rsidR="00BE20A5" w:rsidRPr="00D248B3" w:rsidRDefault="00BE20A5" w:rsidP="007E2FFB">
            <w:pPr>
              <w:pStyle w:val="movimento2"/>
              <w:rPr>
                <w:color w:val="002060"/>
              </w:rPr>
            </w:pPr>
            <w:r w:rsidRPr="00D248B3">
              <w:rPr>
                <w:color w:val="002060"/>
              </w:rPr>
              <w:t xml:space="preserve">(ATLETICO NO BORDERS) </w:t>
            </w:r>
          </w:p>
        </w:tc>
        <w:tc>
          <w:tcPr>
            <w:tcW w:w="800" w:type="dxa"/>
            <w:tcMar>
              <w:top w:w="20" w:type="dxa"/>
              <w:left w:w="20" w:type="dxa"/>
              <w:bottom w:w="20" w:type="dxa"/>
              <w:right w:w="20" w:type="dxa"/>
            </w:tcMar>
            <w:vAlign w:val="center"/>
            <w:hideMark/>
          </w:tcPr>
          <w:p w14:paraId="71DEF967"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212D869" w14:textId="77777777" w:rsidR="00BE20A5" w:rsidRPr="00D248B3" w:rsidRDefault="00BE20A5" w:rsidP="007E2FFB">
            <w:pPr>
              <w:pStyle w:val="movimento"/>
              <w:rPr>
                <w:color w:val="002060"/>
              </w:rPr>
            </w:pPr>
            <w:r w:rsidRPr="00D248B3">
              <w:rPr>
                <w:color w:val="002060"/>
              </w:rPr>
              <w:t>MILANI LUCA</w:t>
            </w:r>
          </w:p>
        </w:tc>
        <w:tc>
          <w:tcPr>
            <w:tcW w:w="2200" w:type="dxa"/>
            <w:tcMar>
              <w:top w:w="20" w:type="dxa"/>
              <w:left w:w="20" w:type="dxa"/>
              <w:bottom w:w="20" w:type="dxa"/>
              <w:right w:w="20" w:type="dxa"/>
            </w:tcMar>
            <w:vAlign w:val="center"/>
            <w:hideMark/>
          </w:tcPr>
          <w:p w14:paraId="7804EE83" w14:textId="77777777" w:rsidR="00BE20A5" w:rsidRPr="00D248B3" w:rsidRDefault="00BE20A5" w:rsidP="007E2FFB">
            <w:pPr>
              <w:pStyle w:val="movimento2"/>
              <w:rPr>
                <w:color w:val="002060"/>
              </w:rPr>
            </w:pPr>
            <w:r w:rsidRPr="00D248B3">
              <w:rPr>
                <w:color w:val="002060"/>
              </w:rPr>
              <w:t xml:space="preserve">(TRUENTIN LAMA) </w:t>
            </w:r>
          </w:p>
        </w:tc>
      </w:tr>
    </w:tbl>
    <w:p w14:paraId="3C9DD9CE" w14:textId="77777777" w:rsidR="00BE20A5" w:rsidRPr="00D248B3" w:rsidRDefault="00BE20A5" w:rsidP="00BE20A5">
      <w:pPr>
        <w:pStyle w:val="titolo30"/>
        <w:rPr>
          <w:rFonts w:eastAsiaTheme="minorEastAsia"/>
          <w:color w:val="002060"/>
        </w:rPr>
      </w:pPr>
      <w:r w:rsidRPr="00D248B3">
        <w:rPr>
          <w:color w:val="002060"/>
        </w:rPr>
        <w:t xml:space="preserve">ALLENATORI </w:t>
      </w:r>
    </w:p>
    <w:p w14:paraId="0EB98C2E" w14:textId="77777777" w:rsidR="00BE20A5" w:rsidRPr="00D248B3" w:rsidRDefault="00BE20A5" w:rsidP="00BE20A5">
      <w:pPr>
        <w:pStyle w:val="titolo20"/>
        <w:rPr>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B9CBB41" w14:textId="77777777" w:rsidTr="007E2FFB">
        <w:tc>
          <w:tcPr>
            <w:tcW w:w="2200" w:type="dxa"/>
            <w:tcMar>
              <w:top w:w="20" w:type="dxa"/>
              <w:left w:w="20" w:type="dxa"/>
              <w:bottom w:w="20" w:type="dxa"/>
              <w:right w:w="20" w:type="dxa"/>
            </w:tcMar>
            <w:vAlign w:val="center"/>
            <w:hideMark/>
          </w:tcPr>
          <w:p w14:paraId="7F437A1A" w14:textId="77777777" w:rsidR="00BE20A5" w:rsidRPr="00D248B3" w:rsidRDefault="00BE20A5" w:rsidP="007E2FFB">
            <w:pPr>
              <w:pStyle w:val="movimento"/>
              <w:rPr>
                <w:color w:val="002060"/>
              </w:rPr>
            </w:pPr>
            <w:r w:rsidRPr="00D248B3">
              <w:rPr>
                <w:color w:val="002060"/>
              </w:rPr>
              <w:t>MARTEDI MARCO</w:t>
            </w:r>
          </w:p>
        </w:tc>
        <w:tc>
          <w:tcPr>
            <w:tcW w:w="2200" w:type="dxa"/>
            <w:tcMar>
              <w:top w:w="20" w:type="dxa"/>
              <w:left w:w="20" w:type="dxa"/>
              <w:bottom w:w="20" w:type="dxa"/>
              <w:right w:w="20" w:type="dxa"/>
            </w:tcMar>
            <w:vAlign w:val="center"/>
            <w:hideMark/>
          </w:tcPr>
          <w:p w14:paraId="5AB03CE4" w14:textId="77777777" w:rsidR="00BE20A5" w:rsidRPr="00D248B3" w:rsidRDefault="00BE20A5" w:rsidP="007E2FFB">
            <w:pPr>
              <w:pStyle w:val="movimento2"/>
              <w:rPr>
                <w:color w:val="002060"/>
              </w:rPr>
            </w:pPr>
            <w:r w:rsidRPr="00D248B3">
              <w:rPr>
                <w:color w:val="002060"/>
              </w:rPr>
              <w:t xml:space="preserve">(GLS DORICA AN.UR) </w:t>
            </w:r>
          </w:p>
        </w:tc>
        <w:tc>
          <w:tcPr>
            <w:tcW w:w="800" w:type="dxa"/>
            <w:tcMar>
              <w:top w:w="20" w:type="dxa"/>
              <w:left w:w="20" w:type="dxa"/>
              <w:bottom w:w="20" w:type="dxa"/>
              <w:right w:w="20" w:type="dxa"/>
            </w:tcMar>
            <w:vAlign w:val="center"/>
            <w:hideMark/>
          </w:tcPr>
          <w:p w14:paraId="361CE40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D63A06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20E59ED" w14:textId="77777777" w:rsidR="00BE20A5" w:rsidRPr="00D248B3" w:rsidRDefault="00BE20A5" w:rsidP="007E2FFB">
            <w:pPr>
              <w:pStyle w:val="movimento2"/>
              <w:rPr>
                <w:color w:val="002060"/>
              </w:rPr>
            </w:pPr>
            <w:r w:rsidRPr="00D248B3">
              <w:rPr>
                <w:color w:val="002060"/>
              </w:rPr>
              <w:t> </w:t>
            </w:r>
          </w:p>
        </w:tc>
      </w:tr>
    </w:tbl>
    <w:p w14:paraId="06C88482" w14:textId="77777777" w:rsidR="00BE20A5" w:rsidRPr="00D248B3" w:rsidRDefault="00BE20A5" w:rsidP="00BE20A5">
      <w:pPr>
        <w:pStyle w:val="titolo30"/>
        <w:rPr>
          <w:rFonts w:eastAsiaTheme="minorEastAsia"/>
          <w:color w:val="002060"/>
        </w:rPr>
      </w:pPr>
      <w:r w:rsidRPr="00D248B3">
        <w:rPr>
          <w:color w:val="002060"/>
        </w:rPr>
        <w:t xml:space="preserve">CALCIATORI ESPULSI </w:t>
      </w:r>
    </w:p>
    <w:p w14:paraId="5590252D" w14:textId="77777777" w:rsidR="00BE20A5" w:rsidRPr="00D248B3" w:rsidRDefault="00BE20A5" w:rsidP="00BE20A5">
      <w:pPr>
        <w:pStyle w:val="titolo20"/>
        <w:rPr>
          <w:color w:val="002060"/>
        </w:rPr>
      </w:pPr>
      <w:r w:rsidRPr="00D248B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84970EB" w14:textId="77777777" w:rsidTr="007E2FFB">
        <w:tc>
          <w:tcPr>
            <w:tcW w:w="2200" w:type="dxa"/>
            <w:tcMar>
              <w:top w:w="20" w:type="dxa"/>
              <w:left w:w="20" w:type="dxa"/>
              <w:bottom w:w="20" w:type="dxa"/>
              <w:right w:w="20" w:type="dxa"/>
            </w:tcMar>
            <w:vAlign w:val="center"/>
            <w:hideMark/>
          </w:tcPr>
          <w:p w14:paraId="15EF00CC" w14:textId="77777777" w:rsidR="00BE20A5" w:rsidRPr="00D248B3" w:rsidRDefault="00BE20A5" w:rsidP="007E2FFB">
            <w:pPr>
              <w:pStyle w:val="movimento"/>
              <w:rPr>
                <w:color w:val="002060"/>
              </w:rPr>
            </w:pPr>
            <w:r w:rsidRPr="00D248B3">
              <w:rPr>
                <w:color w:val="002060"/>
              </w:rPr>
              <w:t>MERCANTI SAMUELE</w:t>
            </w:r>
          </w:p>
        </w:tc>
        <w:tc>
          <w:tcPr>
            <w:tcW w:w="2200" w:type="dxa"/>
            <w:tcMar>
              <w:top w:w="20" w:type="dxa"/>
              <w:left w:w="20" w:type="dxa"/>
              <w:bottom w:w="20" w:type="dxa"/>
              <w:right w:w="20" w:type="dxa"/>
            </w:tcMar>
            <w:vAlign w:val="center"/>
            <w:hideMark/>
          </w:tcPr>
          <w:p w14:paraId="0CFE5699" w14:textId="77777777" w:rsidR="00BE20A5" w:rsidRPr="00D248B3" w:rsidRDefault="00BE20A5" w:rsidP="007E2FFB">
            <w:pPr>
              <w:pStyle w:val="movimento2"/>
              <w:rPr>
                <w:color w:val="002060"/>
              </w:rPr>
            </w:pPr>
            <w:r w:rsidRPr="00D248B3">
              <w:rPr>
                <w:color w:val="002060"/>
              </w:rPr>
              <w:t xml:space="preserve">(ATLETICO NO BORDERS) </w:t>
            </w:r>
          </w:p>
        </w:tc>
        <w:tc>
          <w:tcPr>
            <w:tcW w:w="800" w:type="dxa"/>
            <w:tcMar>
              <w:top w:w="20" w:type="dxa"/>
              <w:left w:w="20" w:type="dxa"/>
              <w:bottom w:w="20" w:type="dxa"/>
              <w:right w:w="20" w:type="dxa"/>
            </w:tcMar>
            <w:vAlign w:val="center"/>
            <w:hideMark/>
          </w:tcPr>
          <w:p w14:paraId="144CDFC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432D2D3" w14:textId="77777777" w:rsidR="00BE20A5" w:rsidRPr="00D248B3" w:rsidRDefault="00BE20A5" w:rsidP="007E2FFB">
            <w:pPr>
              <w:pStyle w:val="movimento"/>
              <w:rPr>
                <w:color w:val="002060"/>
              </w:rPr>
            </w:pPr>
            <w:r w:rsidRPr="00D248B3">
              <w:rPr>
                <w:color w:val="002060"/>
              </w:rPr>
              <w:t>FAVALE ANTONIO</w:t>
            </w:r>
          </w:p>
        </w:tc>
        <w:tc>
          <w:tcPr>
            <w:tcW w:w="2200" w:type="dxa"/>
            <w:tcMar>
              <w:top w:w="20" w:type="dxa"/>
              <w:left w:w="20" w:type="dxa"/>
              <w:bottom w:w="20" w:type="dxa"/>
              <w:right w:w="20" w:type="dxa"/>
            </w:tcMar>
            <w:vAlign w:val="center"/>
            <w:hideMark/>
          </w:tcPr>
          <w:p w14:paraId="0CCEE590" w14:textId="77777777" w:rsidR="00BE20A5" w:rsidRPr="00D248B3" w:rsidRDefault="00BE20A5" w:rsidP="007E2FFB">
            <w:pPr>
              <w:pStyle w:val="movimento2"/>
              <w:rPr>
                <w:color w:val="002060"/>
              </w:rPr>
            </w:pPr>
            <w:r w:rsidRPr="00D248B3">
              <w:rPr>
                <w:color w:val="002060"/>
              </w:rPr>
              <w:t xml:space="preserve">(BORGOROSSO TOLENTINO) </w:t>
            </w:r>
          </w:p>
        </w:tc>
      </w:tr>
      <w:tr w:rsidR="00BE20A5" w:rsidRPr="00D248B3" w14:paraId="6133FB1F" w14:textId="77777777" w:rsidTr="007E2FFB">
        <w:tc>
          <w:tcPr>
            <w:tcW w:w="2200" w:type="dxa"/>
            <w:tcMar>
              <w:top w:w="20" w:type="dxa"/>
              <w:left w:w="20" w:type="dxa"/>
              <w:bottom w:w="20" w:type="dxa"/>
              <w:right w:w="20" w:type="dxa"/>
            </w:tcMar>
            <w:vAlign w:val="center"/>
            <w:hideMark/>
          </w:tcPr>
          <w:p w14:paraId="347DDCA3" w14:textId="77777777" w:rsidR="00BE20A5" w:rsidRPr="00D248B3" w:rsidRDefault="00BE20A5" w:rsidP="007E2FFB">
            <w:pPr>
              <w:pStyle w:val="movimento"/>
              <w:rPr>
                <w:color w:val="002060"/>
              </w:rPr>
            </w:pPr>
            <w:r w:rsidRPr="00D248B3">
              <w:rPr>
                <w:color w:val="002060"/>
              </w:rPr>
              <w:t>MARCACCIO MARCO</w:t>
            </w:r>
          </w:p>
        </w:tc>
        <w:tc>
          <w:tcPr>
            <w:tcW w:w="2200" w:type="dxa"/>
            <w:tcMar>
              <w:top w:w="20" w:type="dxa"/>
              <w:left w:w="20" w:type="dxa"/>
              <w:bottom w:w="20" w:type="dxa"/>
              <w:right w:w="20" w:type="dxa"/>
            </w:tcMar>
            <w:vAlign w:val="center"/>
            <w:hideMark/>
          </w:tcPr>
          <w:p w14:paraId="5B861708" w14:textId="77777777" w:rsidR="00BE20A5" w:rsidRPr="00D248B3" w:rsidRDefault="00BE20A5" w:rsidP="007E2FFB">
            <w:pPr>
              <w:pStyle w:val="movimento2"/>
              <w:rPr>
                <w:color w:val="002060"/>
              </w:rPr>
            </w:pPr>
            <w:r w:rsidRPr="00D248B3">
              <w:rPr>
                <w:color w:val="002060"/>
              </w:rPr>
              <w:t xml:space="preserve">(CAPODARCO CASABIANCA C5) </w:t>
            </w:r>
          </w:p>
        </w:tc>
        <w:tc>
          <w:tcPr>
            <w:tcW w:w="800" w:type="dxa"/>
            <w:tcMar>
              <w:top w:w="20" w:type="dxa"/>
              <w:left w:w="20" w:type="dxa"/>
              <w:bottom w:w="20" w:type="dxa"/>
              <w:right w:w="20" w:type="dxa"/>
            </w:tcMar>
            <w:vAlign w:val="center"/>
            <w:hideMark/>
          </w:tcPr>
          <w:p w14:paraId="422E622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87745C3" w14:textId="77777777" w:rsidR="00BE20A5" w:rsidRPr="00D248B3" w:rsidRDefault="00BE20A5" w:rsidP="007E2FFB">
            <w:pPr>
              <w:pStyle w:val="movimento"/>
              <w:rPr>
                <w:color w:val="002060"/>
              </w:rPr>
            </w:pPr>
            <w:r w:rsidRPr="00D248B3">
              <w:rPr>
                <w:color w:val="002060"/>
              </w:rPr>
              <w:t>PALMIERI NICOLA</w:t>
            </w:r>
          </w:p>
        </w:tc>
        <w:tc>
          <w:tcPr>
            <w:tcW w:w="2200" w:type="dxa"/>
            <w:tcMar>
              <w:top w:w="20" w:type="dxa"/>
              <w:left w:w="20" w:type="dxa"/>
              <w:bottom w:w="20" w:type="dxa"/>
              <w:right w:w="20" w:type="dxa"/>
            </w:tcMar>
            <w:vAlign w:val="center"/>
            <w:hideMark/>
          </w:tcPr>
          <w:p w14:paraId="62BBFF0A" w14:textId="77777777" w:rsidR="00BE20A5" w:rsidRPr="00D248B3" w:rsidRDefault="00BE20A5" w:rsidP="007E2FFB">
            <w:pPr>
              <w:pStyle w:val="movimento2"/>
              <w:rPr>
                <w:color w:val="002060"/>
              </w:rPr>
            </w:pPr>
            <w:r w:rsidRPr="00D248B3">
              <w:rPr>
                <w:color w:val="002060"/>
              </w:rPr>
              <w:t xml:space="preserve">(SANTA MARIA NUOVA A.S.D.) </w:t>
            </w:r>
          </w:p>
        </w:tc>
      </w:tr>
      <w:tr w:rsidR="00BE20A5" w:rsidRPr="00D248B3" w14:paraId="56707D48" w14:textId="77777777" w:rsidTr="007E2FFB">
        <w:tc>
          <w:tcPr>
            <w:tcW w:w="2200" w:type="dxa"/>
            <w:tcMar>
              <w:top w:w="20" w:type="dxa"/>
              <w:left w:w="20" w:type="dxa"/>
              <w:bottom w:w="20" w:type="dxa"/>
              <w:right w:w="20" w:type="dxa"/>
            </w:tcMar>
            <w:vAlign w:val="center"/>
            <w:hideMark/>
          </w:tcPr>
          <w:p w14:paraId="2235C1F5" w14:textId="77777777" w:rsidR="00BE20A5" w:rsidRPr="00D248B3" w:rsidRDefault="00BE20A5" w:rsidP="007E2FFB">
            <w:pPr>
              <w:pStyle w:val="movimento"/>
              <w:rPr>
                <w:color w:val="002060"/>
              </w:rPr>
            </w:pPr>
            <w:r w:rsidRPr="00D248B3">
              <w:rPr>
                <w:color w:val="002060"/>
              </w:rPr>
              <w:lastRenderedPageBreak/>
              <w:t>SAVELLI MATTEO</w:t>
            </w:r>
          </w:p>
        </w:tc>
        <w:tc>
          <w:tcPr>
            <w:tcW w:w="2200" w:type="dxa"/>
            <w:tcMar>
              <w:top w:w="20" w:type="dxa"/>
              <w:left w:w="20" w:type="dxa"/>
              <w:bottom w:w="20" w:type="dxa"/>
              <w:right w:w="20" w:type="dxa"/>
            </w:tcMar>
            <w:vAlign w:val="center"/>
            <w:hideMark/>
          </w:tcPr>
          <w:p w14:paraId="035EAADA" w14:textId="77777777" w:rsidR="00BE20A5" w:rsidRPr="00D248B3" w:rsidRDefault="00BE20A5" w:rsidP="007E2FFB">
            <w:pPr>
              <w:pStyle w:val="movimento2"/>
              <w:rPr>
                <w:color w:val="002060"/>
              </w:rPr>
            </w:pPr>
            <w:r w:rsidRPr="00D248B3">
              <w:rPr>
                <w:color w:val="002060"/>
              </w:rPr>
              <w:t xml:space="preserve">(SPECIAL ONE SPORTING CLUB) </w:t>
            </w:r>
          </w:p>
        </w:tc>
        <w:tc>
          <w:tcPr>
            <w:tcW w:w="800" w:type="dxa"/>
            <w:tcMar>
              <w:top w:w="20" w:type="dxa"/>
              <w:left w:w="20" w:type="dxa"/>
              <w:bottom w:w="20" w:type="dxa"/>
              <w:right w:w="20" w:type="dxa"/>
            </w:tcMar>
            <w:vAlign w:val="center"/>
            <w:hideMark/>
          </w:tcPr>
          <w:p w14:paraId="61CD0E5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2AAF7D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3F2D8B5" w14:textId="77777777" w:rsidR="00BE20A5" w:rsidRPr="00D248B3" w:rsidRDefault="00BE20A5" w:rsidP="007E2FFB">
            <w:pPr>
              <w:pStyle w:val="movimento2"/>
              <w:rPr>
                <w:color w:val="002060"/>
              </w:rPr>
            </w:pPr>
            <w:r w:rsidRPr="00D248B3">
              <w:rPr>
                <w:color w:val="002060"/>
              </w:rPr>
              <w:t> </w:t>
            </w:r>
          </w:p>
        </w:tc>
      </w:tr>
    </w:tbl>
    <w:p w14:paraId="348311B7" w14:textId="77777777" w:rsidR="00BE20A5" w:rsidRPr="00D248B3" w:rsidRDefault="00BE20A5" w:rsidP="00BE20A5">
      <w:pPr>
        <w:pStyle w:val="titolo20"/>
        <w:rPr>
          <w:rFonts w:eastAsiaTheme="minorEastAsia"/>
          <w:color w:val="002060"/>
        </w:rPr>
      </w:pPr>
      <w:r w:rsidRPr="00D248B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5C4C6E2" w14:textId="77777777" w:rsidTr="007E2FFB">
        <w:tc>
          <w:tcPr>
            <w:tcW w:w="2200" w:type="dxa"/>
            <w:tcMar>
              <w:top w:w="20" w:type="dxa"/>
              <w:left w:w="20" w:type="dxa"/>
              <w:bottom w:w="20" w:type="dxa"/>
              <w:right w:w="20" w:type="dxa"/>
            </w:tcMar>
            <w:vAlign w:val="center"/>
            <w:hideMark/>
          </w:tcPr>
          <w:p w14:paraId="234B7C2A" w14:textId="77777777" w:rsidR="00BE20A5" w:rsidRPr="00D248B3" w:rsidRDefault="00BE20A5" w:rsidP="007E2FFB">
            <w:pPr>
              <w:pStyle w:val="movimento"/>
              <w:rPr>
                <w:color w:val="002060"/>
              </w:rPr>
            </w:pPr>
            <w:r w:rsidRPr="00D248B3">
              <w:rPr>
                <w:color w:val="002060"/>
              </w:rPr>
              <w:t>BRACCIONI MATTIA</w:t>
            </w:r>
          </w:p>
        </w:tc>
        <w:tc>
          <w:tcPr>
            <w:tcW w:w="2200" w:type="dxa"/>
            <w:tcMar>
              <w:top w:w="20" w:type="dxa"/>
              <w:left w:w="20" w:type="dxa"/>
              <w:bottom w:w="20" w:type="dxa"/>
              <w:right w:w="20" w:type="dxa"/>
            </w:tcMar>
            <w:vAlign w:val="center"/>
            <w:hideMark/>
          </w:tcPr>
          <w:p w14:paraId="21E71334" w14:textId="77777777" w:rsidR="00BE20A5" w:rsidRPr="00D248B3" w:rsidRDefault="00BE20A5" w:rsidP="007E2FFB">
            <w:pPr>
              <w:pStyle w:val="movimento2"/>
              <w:rPr>
                <w:color w:val="002060"/>
              </w:rPr>
            </w:pPr>
            <w:r w:rsidRPr="00D248B3">
              <w:rPr>
                <w:color w:val="002060"/>
              </w:rPr>
              <w:t xml:space="preserve">(URBANIA CALCIO) </w:t>
            </w:r>
          </w:p>
        </w:tc>
        <w:tc>
          <w:tcPr>
            <w:tcW w:w="800" w:type="dxa"/>
            <w:tcMar>
              <w:top w:w="20" w:type="dxa"/>
              <w:left w:w="20" w:type="dxa"/>
              <w:bottom w:w="20" w:type="dxa"/>
              <w:right w:w="20" w:type="dxa"/>
            </w:tcMar>
            <w:vAlign w:val="center"/>
            <w:hideMark/>
          </w:tcPr>
          <w:p w14:paraId="38D8715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281842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DB6B830" w14:textId="77777777" w:rsidR="00BE20A5" w:rsidRPr="00D248B3" w:rsidRDefault="00BE20A5" w:rsidP="007E2FFB">
            <w:pPr>
              <w:pStyle w:val="movimento2"/>
              <w:rPr>
                <w:color w:val="002060"/>
              </w:rPr>
            </w:pPr>
            <w:r w:rsidRPr="00D248B3">
              <w:rPr>
                <w:color w:val="002060"/>
              </w:rPr>
              <w:t> </w:t>
            </w:r>
          </w:p>
        </w:tc>
      </w:tr>
    </w:tbl>
    <w:p w14:paraId="690E7D7A"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6BF0A60E" w14:textId="77777777" w:rsidR="00BE20A5" w:rsidRPr="00D248B3" w:rsidRDefault="00BE20A5" w:rsidP="00BE20A5">
      <w:pPr>
        <w:pStyle w:val="titolo20"/>
        <w:rPr>
          <w:color w:val="002060"/>
        </w:rPr>
      </w:pPr>
      <w:r w:rsidRPr="00D248B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40693E12" w14:textId="77777777" w:rsidTr="007E2FFB">
        <w:tc>
          <w:tcPr>
            <w:tcW w:w="2200" w:type="dxa"/>
            <w:tcMar>
              <w:top w:w="20" w:type="dxa"/>
              <w:left w:w="20" w:type="dxa"/>
              <w:bottom w:w="20" w:type="dxa"/>
              <w:right w:w="20" w:type="dxa"/>
            </w:tcMar>
            <w:vAlign w:val="center"/>
            <w:hideMark/>
          </w:tcPr>
          <w:p w14:paraId="0A1F6724" w14:textId="77777777" w:rsidR="00BE20A5" w:rsidRPr="00D248B3" w:rsidRDefault="00BE20A5" w:rsidP="007E2FFB">
            <w:pPr>
              <w:pStyle w:val="movimento"/>
              <w:rPr>
                <w:color w:val="002060"/>
              </w:rPr>
            </w:pPr>
            <w:r w:rsidRPr="00D248B3">
              <w:rPr>
                <w:color w:val="002060"/>
              </w:rPr>
              <w:t>CARAMANTI LORENZO</w:t>
            </w:r>
          </w:p>
        </w:tc>
        <w:tc>
          <w:tcPr>
            <w:tcW w:w="2200" w:type="dxa"/>
            <w:tcMar>
              <w:top w:w="20" w:type="dxa"/>
              <w:left w:w="20" w:type="dxa"/>
              <w:bottom w:w="20" w:type="dxa"/>
              <w:right w:w="20" w:type="dxa"/>
            </w:tcMar>
            <w:vAlign w:val="center"/>
            <w:hideMark/>
          </w:tcPr>
          <w:p w14:paraId="71C493E3" w14:textId="77777777" w:rsidR="00BE20A5" w:rsidRPr="00D248B3" w:rsidRDefault="00BE20A5" w:rsidP="007E2FFB">
            <w:pPr>
              <w:pStyle w:val="movimento2"/>
              <w:rPr>
                <w:color w:val="002060"/>
              </w:rPr>
            </w:pPr>
            <w:r w:rsidRPr="00D248B3">
              <w:rPr>
                <w:color w:val="002060"/>
              </w:rPr>
              <w:t xml:space="preserve">(C.U.S. CAMERINO A.S.D.) </w:t>
            </w:r>
          </w:p>
        </w:tc>
        <w:tc>
          <w:tcPr>
            <w:tcW w:w="800" w:type="dxa"/>
            <w:tcMar>
              <w:top w:w="20" w:type="dxa"/>
              <w:left w:w="20" w:type="dxa"/>
              <w:bottom w:w="20" w:type="dxa"/>
              <w:right w:w="20" w:type="dxa"/>
            </w:tcMar>
            <w:vAlign w:val="center"/>
            <w:hideMark/>
          </w:tcPr>
          <w:p w14:paraId="1D6A541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327D98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AD10993" w14:textId="77777777" w:rsidR="00BE20A5" w:rsidRPr="00D248B3" w:rsidRDefault="00BE20A5" w:rsidP="007E2FFB">
            <w:pPr>
              <w:pStyle w:val="movimento2"/>
              <w:rPr>
                <w:color w:val="002060"/>
              </w:rPr>
            </w:pPr>
            <w:r w:rsidRPr="00D248B3">
              <w:rPr>
                <w:color w:val="002060"/>
              </w:rPr>
              <w:t> </w:t>
            </w:r>
          </w:p>
        </w:tc>
      </w:tr>
    </w:tbl>
    <w:p w14:paraId="207F0126" w14:textId="77777777" w:rsidR="00BE20A5" w:rsidRPr="00D248B3" w:rsidRDefault="00BE20A5" w:rsidP="00BE20A5">
      <w:pPr>
        <w:pStyle w:val="titolo20"/>
        <w:rPr>
          <w:rFonts w:eastAsiaTheme="minorEastAsia"/>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AEDE010" w14:textId="77777777" w:rsidTr="007E2FFB">
        <w:tc>
          <w:tcPr>
            <w:tcW w:w="2200" w:type="dxa"/>
            <w:tcMar>
              <w:top w:w="20" w:type="dxa"/>
              <w:left w:w="20" w:type="dxa"/>
              <w:bottom w:w="20" w:type="dxa"/>
              <w:right w:w="20" w:type="dxa"/>
            </w:tcMar>
            <w:vAlign w:val="center"/>
            <w:hideMark/>
          </w:tcPr>
          <w:p w14:paraId="435BC2A8" w14:textId="77777777" w:rsidR="00BE20A5" w:rsidRPr="00D248B3" w:rsidRDefault="00BE20A5" w:rsidP="007E2FFB">
            <w:pPr>
              <w:pStyle w:val="movimento"/>
              <w:rPr>
                <w:color w:val="002060"/>
              </w:rPr>
            </w:pPr>
            <w:r w:rsidRPr="00D248B3">
              <w:rPr>
                <w:color w:val="002060"/>
              </w:rPr>
              <w:t>CENTAMORE RICCARDO</w:t>
            </w:r>
          </w:p>
        </w:tc>
        <w:tc>
          <w:tcPr>
            <w:tcW w:w="2200" w:type="dxa"/>
            <w:tcMar>
              <w:top w:w="20" w:type="dxa"/>
              <w:left w:w="20" w:type="dxa"/>
              <w:bottom w:w="20" w:type="dxa"/>
              <w:right w:w="20" w:type="dxa"/>
            </w:tcMar>
            <w:vAlign w:val="center"/>
            <w:hideMark/>
          </w:tcPr>
          <w:p w14:paraId="3247752F" w14:textId="77777777" w:rsidR="00BE20A5" w:rsidRPr="00D248B3" w:rsidRDefault="00BE20A5" w:rsidP="007E2FFB">
            <w:pPr>
              <w:pStyle w:val="movimento2"/>
              <w:rPr>
                <w:color w:val="002060"/>
              </w:rPr>
            </w:pPr>
            <w:r w:rsidRPr="00D248B3">
              <w:rPr>
                <w:color w:val="002060"/>
              </w:rPr>
              <w:t xml:space="preserve">(ANGELI) </w:t>
            </w:r>
          </w:p>
        </w:tc>
        <w:tc>
          <w:tcPr>
            <w:tcW w:w="800" w:type="dxa"/>
            <w:tcMar>
              <w:top w:w="20" w:type="dxa"/>
              <w:left w:w="20" w:type="dxa"/>
              <w:bottom w:w="20" w:type="dxa"/>
              <w:right w:w="20" w:type="dxa"/>
            </w:tcMar>
            <w:vAlign w:val="center"/>
            <w:hideMark/>
          </w:tcPr>
          <w:p w14:paraId="7A6750D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895D805" w14:textId="77777777" w:rsidR="00BE20A5" w:rsidRPr="00D248B3" w:rsidRDefault="00BE20A5" w:rsidP="007E2FFB">
            <w:pPr>
              <w:pStyle w:val="movimento"/>
              <w:rPr>
                <w:color w:val="002060"/>
              </w:rPr>
            </w:pPr>
            <w:r w:rsidRPr="00D248B3">
              <w:rPr>
                <w:color w:val="002060"/>
              </w:rPr>
              <w:t>ZINGARETTI ANDREA</w:t>
            </w:r>
          </w:p>
        </w:tc>
        <w:tc>
          <w:tcPr>
            <w:tcW w:w="2200" w:type="dxa"/>
            <w:tcMar>
              <w:top w:w="20" w:type="dxa"/>
              <w:left w:w="20" w:type="dxa"/>
              <w:bottom w:w="20" w:type="dxa"/>
              <w:right w:w="20" w:type="dxa"/>
            </w:tcMar>
            <w:vAlign w:val="center"/>
            <w:hideMark/>
          </w:tcPr>
          <w:p w14:paraId="578D1866" w14:textId="77777777" w:rsidR="00BE20A5" w:rsidRPr="00D248B3" w:rsidRDefault="00BE20A5" w:rsidP="007E2FFB">
            <w:pPr>
              <w:pStyle w:val="movimento2"/>
              <w:rPr>
                <w:color w:val="002060"/>
              </w:rPr>
            </w:pPr>
            <w:r w:rsidRPr="00D248B3">
              <w:rPr>
                <w:color w:val="002060"/>
              </w:rPr>
              <w:t xml:space="preserve">(ATLETICO NO BORDERS) </w:t>
            </w:r>
          </w:p>
        </w:tc>
      </w:tr>
      <w:tr w:rsidR="00BE20A5" w:rsidRPr="00D248B3" w14:paraId="3716A36A" w14:textId="77777777" w:rsidTr="007E2FFB">
        <w:tc>
          <w:tcPr>
            <w:tcW w:w="2200" w:type="dxa"/>
            <w:tcMar>
              <w:top w:w="20" w:type="dxa"/>
              <w:left w:w="20" w:type="dxa"/>
              <w:bottom w:w="20" w:type="dxa"/>
              <w:right w:w="20" w:type="dxa"/>
            </w:tcMar>
            <w:vAlign w:val="center"/>
            <w:hideMark/>
          </w:tcPr>
          <w:p w14:paraId="72B9ABF0" w14:textId="77777777" w:rsidR="00BE20A5" w:rsidRPr="00D248B3" w:rsidRDefault="00BE20A5" w:rsidP="007E2FFB">
            <w:pPr>
              <w:pStyle w:val="movimento"/>
              <w:rPr>
                <w:color w:val="002060"/>
              </w:rPr>
            </w:pPr>
            <w:r w:rsidRPr="00D248B3">
              <w:rPr>
                <w:color w:val="002060"/>
              </w:rPr>
              <w:t>MAURIZI ALEX</w:t>
            </w:r>
          </w:p>
        </w:tc>
        <w:tc>
          <w:tcPr>
            <w:tcW w:w="2200" w:type="dxa"/>
            <w:tcMar>
              <w:top w:w="20" w:type="dxa"/>
              <w:left w:w="20" w:type="dxa"/>
              <w:bottom w:w="20" w:type="dxa"/>
              <w:right w:w="20" w:type="dxa"/>
            </w:tcMar>
            <w:vAlign w:val="center"/>
            <w:hideMark/>
          </w:tcPr>
          <w:p w14:paraId="58060621" w14:textId="77777777" w:rsidR="00BE20A5" w:rsidRPr="00D248B3" w:rsidRDefault="00BE20A5" w:rsidP="007E2FFB">
            <w:pPr>
              <w:pStyle w:val="movimento2"/>
              <w:rPr>
                <w:color w:val="002060"/>
              </w:rPr>
            </w:pPr>
            <w:r w:rsidRPr="00D248B3">
              <w:rPr>
                <w:color w:val="002060"/>
              </w:rPr>
              <w:t xml:space="preserve">(MOGLIANESE) </w:t>
            </w:r>
          </w:p>
        </w:tc>
        <w:tc>
          <w:tcPr>
            <w:tcW w:w="800" w:type="dxa"/>
            <w:tcMar>
              <w:top w:w="20" w:type="dxa"/>
              <w:left w:w="20" w:type="dxa"/>
              <w:bottom w:w="20" w:type="dxa"/>
              <w:right w:w="20" w:type="dxa"/>
            </w:tcMar>
            <w:vAlign w:val="center"/>
            <w:hideMark/>
          </w:tcPr>
          <w:p w14:paraId="7A260836"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015F2DC" w14:textId="77777777" w:rsidR="00BE20A5" w:rsidRPr="00D248B3" w:rsidRDefault="00BE20A5" w:rsidP="007E2FFB">
            <w:pPr>
              <w:pStyle w:val="movimento"/>
              <w:rPr>
                <w:color w:val="002060"/>
              </w:rPr>
            </w:pPr>
            <w:r w:rsidRPr="00D248B3">
              <w:rPr>
                <w:color w:val="002060"/>
              </w:rPr>
              <w:t>BARBIERI FRANCESCO CARME</w:t>
            </w:r>
          </w:p>
        </w:tc>
        <w:tc>
          <w:tcPr>
            <w:tcW w:w="2200" w:type="dxa"/>
            <w:tcMar>
              <w:top w:w="20" w:type="dxa"/>
              <w:left w:w="20" w:type="dxa"/>
              <w:bottom w:w="20" w:type="dxa"/>
              <w:right w:w="20" w:type="dxa"/>
            </w:tcMar>
            <w:vAlign w:val="center"/>
            <w:hideMark/>
          </w:tcPr>
          <w:p w14:paraId="0512A37D" w14:textId="77777777" w:rsidR="00BE20A5" w:rsidRPr="00D248B3" w:rsidRDefault="00BE20A5" w:rsidP="007E2FFB">
            <w:pPr>
              <w:pStyle w:val="movimento2"/>
              <w:rPr>
                <w:color w:val="002060"/>
              </w:rPr>
            </w:pPr>
            <w:r w:rsidRPr="00D248B3">
              <w:rPr>
                <w:color w:val="002060"/>
              </w:rPr>
              <w:t xml:space="preserve">(VIRTUS TEAM SOC.COOP.) </w:t>
            </w:r>
          </w:p>
        </w:tc>
      </w:tr>
    </w:tbl>
    <w:p w14:paraId="7A87EB67" w14:textId="77777777" w:rsidR="00BE20A5" w:rsidRPr="00D248B3" w:rsidRDefault="00BE20A5" w:rsidP="00BE20A5">
      <w:pPr>
        <w:pStyle w:val="titolo20"/>
        <w:rPr>
          <w:rFonts w:eastAsiaTheme="minorEastAsia"/>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B778B90" w14:textId="77777777" w:rsidTr="007E2FFB">
        <w:tc>
          <w:tcPr>
            <w:tcW w:w="2200" w:type="dxa"/>
            <w:tcMar>
              <w:top w:w="20" w:type="dxa"/>
              <w:left w:w="20" w:type="dxa"/>
              <w:bottom w:w="20" w:type="dxa"/>
              <w:right w:w="20" w:type="dxa"/>
            </w:tcMar>
            <w:vAlign w:val="center"/>
            <w:hideMark/>
          </w:tcPr>
          <w:p w14:paraId="4B5EBCB6" w14:textId="77777777" w:rsidR="00BE20A5" w:rsidRPr="00D248B3" w:rsidRDefault="00BE20A5" w:rsidP="007E2FFB">
            <w:pPr>
              <w:pStyle w:val="movimento"/>
              <w:rPr>
                <w:color w:val="002060"/>
              </w:rPr>
            </w:pPr>
            <w:r w:rsidRPr="00D248B3">
              <w:rPr>
                <w:color w:val="002060"/>
              </w:rPr>
              <w:t>ZINGAROPOLI FLAVIANO</w:t>
            </w:r>
          </w:p>
        </w:tc>
        <w:tc>
          <w:tcPr>
            <w:tcW w:w="2200" w:type="dxa"/>
            <w:tcMar>
              <w:top w:w="20" w:type="dxa"/>
              <w:left w:w="20" w:type="dxa"/>
              <w:bottom w:w="20" w:type="dxa"/>
              <w:right w:w="20" w:type="dxa"/>
            </w:tcMar>
            <w:vAlign w:val="center"/>
            <w:hideMark/>
          </w:tcPr>
          <w:p w14:paraId="0C7A7A59" w14:textId="77777777" w:rsidR="00BE20A5" w:rsidRPr="00D248B3" w:rsidRDefault="00BE20A5" w:rsidP="007E2FFB">
            <w:pPr>
              <w:pStyle w:val="movimento2"/>
              <w:rPr>
                <w:color w:val="002060"/>
              </w:rPr>
            </w:pPr>
            <w:r w:rsidRPr="00D248B3">
              <w:rPr>
                <w:color w:val="002060"/>
              </w:rPr>
              <w:t xml:space="preserve">(ASPIO 2005) </w:t>
            </w:r>
          </w:p>
        </w:tc>
        <w:tc>
          <w:tcPr>
            <w:tcW w:w="800" w:type="dxa"/>
            <w:tcMar>
              <w:top w:w="20" w:type="dxa"/>
              <w:left w:w="20" w:type="dxa"/>
              <w:bottom w:w="20" w:type="dxa"/>
              <w:right w:w="20" w:type="dxa"/>
            </w:tcMar>
            <w:vAlign w:val="center"/>
            <w:hideMark/>
          </w:tcPr>
          <w:p w14:paraId="51B44ED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D419C3F" w14:textId="77777777" w:rsidR="00BE20A5" w:rsidRPr="00D248B3" w:rsidRDefault="00BE20A5" w:rsidP="007E2FFB">
            <w:pPr>
              <w:pStyle w:val="movimento"/>
              <w:rPr>
                <w:color w:val="002060"/>
              </w:rPr>
            </w:pPr>
            <w:r w:rsidRPr="00D248B3">
              <w:rPr>
                <w:color w:val="002060"/>
              </w:rPr>
              <w:t>KACILI ABAS</w:t>
            </w:r>
          </w:p>
        </w:tc>
        <w:tc>
          <w:tcPr>
            <w:tcW w:w="2200" w:type="dxa"/>
            <w:tcMar>
              <w:top w:w="20" w:type="dxa"/>
              <w:left w:w="20" w:type="dxa"/>
              <w:bottom w:w="20" w:type="dxa"/>
              <w:right w:w="20" w:type="dxa"/>
            </w:tcMar>
            <w:vAlign w:val="center"/>
            <w:hideMark/>
          </w:tcPr>
          <w:p w14:paraId="2913E651" w14:textId="77777777" w:rsidR="00BE20A5" w:rsidRPr="00D248B3" w:rsidRDefault="00BE20A5" w:rsidP="007E2FFB">
            <w:pPr>
              <w:pStyle w:val="movimento2"/>
              <w:rPr>
                <w:color w:val="002060"/>
              </w:rPr>
            </w:pPr>
            <w:r w:rsidRPr="00D248B3">
              <w:rPr>
                <w:color w:val="002060"/>
              </w:rPr>
              <w:t xml:space="preserve">(BOCASTRUM UNITED) </w:t>
            </w:r>
          </w:p>
        </w:tc>
      </w:tr>
      <w:tr w:rsidR="00BE20A5" w:rsidRPr="00D248B3" w14:paraId="3C1C6506" w14:textId="77777777" w:rsidTr="007E2FFB">
        <w:tc>
          <w:tcPr>
            <w:tcW w:w="2200" w:type="dxa"/>
            <w:tcMar>
              <w:top w:w="20" w:type="dxa"/>
              <w:left w:w="20" w:type="dxa"/>
              <w:bottom w:w="20" w:type="dxa"/>
              <w:right w:w="20" w:type="dxa"/>
            </w:tcMar>
            <w:vAlign w:val="center"/>
            <w:hideMark/>
          </w:tcPr>
          <w:p w14:paraId="343200DC" w14:textId="77777777" w:rsidR="00BE20A5" w:rsidRPr="00D248B3" w:rsidRDefault="00BE20A5" w:rsidP="007E2FFB">
            <w:pPr>
              <w:pStyle w:val="movimento"/>
              <w:rPr>
                <w:color w:val="002060"/>
              </w:rPr>
            </w:pPr>
            <w:r w:rsidRPr="00D248B3">
              <w:rPr>
                <w:color w:val="002060"/>
              </w:rPr>
              <w:t>GIOMMARINI DIEGO</w:t>
            </w:r>
          </w:p>
        </w:tc>
        <w:tc>
          <w:tcPr>
            <w:tcW w:w="2200" w:type="dxa"/>
            <w:tcMar>
              <w:top w:w="20" w:type="dxa"/>
              <w:left w:w="20" w:type="dxa"/>
              <w:bottom w:w="20" w:type="dxa"/>
              <w:right w:w="20" w:type="dxa"/>
            </w:tcMar>
            <w:vAlign w:val="center"/>
            <w:hideMark/>
          </w:tcPr>
          <w:p w14:paraId="7D57C0F9" w14:textId="77777777" w:rsidR="00BE20A5" w:rsidRPr="00D248B3" w:rsidRDefault="00BE20A5" w:rsidP="007E2FFB">
            <w:pPr>
              <w:pStyle w:val="movimento2"/>
              <w:rPr>
                <w:color w:val="002060"/>
              </w:rPr>
            </w:pPr>
            <w:r w:rsidRPr="00D248B3">
              <w:rPr>
                <w:color w:val="002060"/>
              </w:rPr>
              <w:t xml:space="preserve">(CALCIO </w:t>
            </w:r>
            <w:proofErr w:type="gramStart"/>
            <w:r w:rsidRPr="00D248B3">
              <w:rPr>
                <w:color w:val="002060"/>
              </w:rPr>
              <w:t>S.ELPIDIO</w:t>
            </w:r>
            <w:proofErr w:type="gramEnd"/>
            <w:r w:rsidRPr="00D248B3">
              <w:rPr>
                <w:color w:val="002060"/>
              </w:rPr>
              <w:t xml:space="preserve"> A MARE) </w:t>
            </w:r>
          </w:p>
        </w:tc>
        <w:tc>
          <w:tcPr>
            <w:tcW w:w="800" w:type="dxa"/>
            <w:tcMar>
              <w:top w:w="20" w:type="dxa"/>
              <w:left w:w="20" w:type="dxa"/>
              <w:bottom w:w="20" w:type="dxa"/>
              <w:right w:w="20" w:type="dxa"/>
            </w:tcMar>
            <w:vAlign w:val="center"/>
            <w:hideMark/>
          </w:tcPr>
          <w:p w14:paraId="2A93147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7858E9E" w14:textId="77777777" w:rsidR="00BE20A5" w:rsidRPr="00D248B3" w:rsidRDefault="00BE20A5" w:rsidP="007E2FFB">
            <w:pPr>
              <w:pStyle w:val="movimento"/>
              <w:rPr>
                <w:color w:val="002060"/>
              </w:rPr>
            </w:pPr>
            <w:r w:rsidRPr="00D248B3">
              <w:rPr>
                <w:color w:val="002060"/>
              </w:rPr>
              <w:t>MERCURI FRANCESCO</w:t>
            </w:r>
          </w:p>
        </w:tc>
        <w:tc>
          <w:tcPr>
            <w:tcW w:w="2200" w:type="dxa"/>
            <w:tcMar>
              <w:top w:w="20" w:type="dxa"/>
              <w:left w:w="20" w:type="dxa"/>
              <w:bottom w:w="20" w:type="dxa"/>
              <w:right w:w="20" w:type="dxa"/>
            </w:tcMar>
            <w:vAlign w:val="center"/>
            <w:hideMark/>
          </w:tcPr>
          <w:p w14:paraId="09BD3EBC" w14:textId="77777777" w:rsidR="00BE20A5" w:rsidRPr="00D248B3" w:rsidRDefault="00BE20A5" w:rsidP="007E2FFB">
            <w:pPr>
              <w:pStyle w:val="movimento2"/>
              <w:rPr>
                <w:color w:val="002060"/>
              </w:rPr>
            </w:pPr>
            <w:r w:rsidRPr="00D248B3">
              <w:rPr>
                <w:color w:val="002060"/>
              </w:rPr>
              <w:t xml:space="preserve">(CALCIO </w:t>
            </w:r>
            <w:proofErr w:type="gramStart"/>
            <w:r w:rsidRPr="00D248B3">
              <w:rPr>
                <w:color w:val="002060"/>
              </w:rPr>
              <w:t>S.ELPIDIO</w:t>
            </w:r>
            <w:proofErr w:type="gramEnd"/>
            <w:r w:rsidRPr="00D248B3">
              <w:rPr>
                <w:color w:val="002060"/>
              </w:rPr>
              <w:t xml:space="preserve"> A MARE) </w:t>
            </w:r>
          </w:p>
        </w:tc>
      </w:tr>
      <w:tr w:rsidR="00BE20A5" w:rsidRPr="00D248B3" w14:paraId="52E52AD1" w14:textId="77777777" w:rsidTr="007E2FFB">
        <w:tc>
          <w:tcPr>
            <w:tcW w:w="2200" w:type="dxa"/>
            <w:tcMar>
              <w:top w:w="20" w:type="dxa"/>
              <w:left w:w="20" w:type="dxa"/>
              <w:bottom w:w="20" w:type="dxa"/>
              <w:right w:w="20" w:type="dxa"/>
            </w:tcMar>
            <w:vAlign w:val="center"/>
            <w:hideMark/>
          </w:tcPr>
          <w:p w14:paraId="285C6FE6" w14:textId="77777777" w:rsidR="00BE20A5" w:rsidRPr="00D248B3" w:rsidRDefault="00BE20A5" w:rsidP="007E2FFB">
            <w:pPr>
              <w:pStyle w:val="movimento"/>
              <w:rPr>
                <w:color w:val="002060"/>
              </w:rPr>
            </w:pPr>
            <w:r w:rsidRPr="00D248B3">
              <w:rPr>
                <w:color w:val="002060"/>
              </w:rPr>
              <w:t>LAMBERTUCCI LORENZO</w:t>
            </w:r>
          </w:p>
        </w:tc>
        <w:tc>
          <w:tcPr>
            <w:tcW w:w="2200" w:type="dxa"/>
            <w:tcMar>
              <w:top w:w="20" w:type="dxa"/>
              <w:left w:w="20" w:type="dxa"/>
              <w:bottom w:w="20" w:type="dxa"/>
              <w:right w:w="20" w:type="dxa"/>
            </w:tcMar>
            <w:vAlign w:val="center"/>
            <w:hideMark/>
          </w:tcPr>
          <w:p w14:paraId="7D3D806D" w14:textId="77777777" w:rsidR="00BE20A5" w:rsidRPr="00D248B3" w:rsidRDefault="00BE20A5" w:rsidP="007E2FFB">
            <w:pPr>
              <w:pStyle w:val="movimento2"/>
              <w:rPr>
                <w:color w:val="002060"/>
              </w:rPr>
            </w:pPr>
            <w:r w:rsidRPr="00D248B3">
              <w:rPr>
                <w:color w:val="002060"/>
              </w:rPr>
              <w:t xml:space="preserve">(CANTINE RIUNITE CSI) </w:t>
            </w:r>
          </w:p>
        </w:tc>
        <w:tc>
          <w:tcPr>
            <w:tcW w:w="800" w:type="dxa"/>
            <w:tcMar>
              <w:top w:w="20" w:type="dxa"/>
              <w:left w:w="20" w:type="dxa"/>
              <w:bottom w:w="20" w:type="dxa"/>
              <w:right w:w="20" w:type="dxa"/>
            </w:tcMar>
            <w:vAlign w:val="center"/>
            <w:hideMark/>
          </w:tcPr>
          <w:p w14:paraId="3B74C67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9EDA5CF" w14:textId="77777777" w:rsidR="00BE20A5" w:rsidRPr="00D248B3" w:rsidRDefault="00BE20A5" w:rsidP="007E2FFB">
            <w:pPr>
              <w:pStyle w:val="movimento"/>
              <w:rPr>
                <w:color w:val="002060"/>
              </w:rPr>
            </w:pPr>
            <w:r w:rsidRPr="00D248B3">
              <w:rPr>
                <w:color w:val="002060"/>
              </w:rPr>
              <w:t>GIULIANO DANIELE</w:t>
            </w:r>
          </w:p>
        </w:tc>
        <w:tc>
          <w:tcPr>
            <w:tcW w:w="2200" w:type="dxa"/>
            <w:tcMar>
              <w:top w:w="20" w:type="dxa"/>
              <w:left w:w="20" w:type="dxa"/>
              <w:bottom w:w="20" w:type="dxa"/>
              <w:right w:w="20" w:type="dxa"/>
            </w:tcMar>
            <w:vAlign w:val="center"/>
            <w:hideMark/>
          </w:tcPr>
          <w:p w14:paraId="7CFEB7FC" w14:textId="77777777" w:rsidR="00BE20A5" w:rsidRPr="00D248B3" w:rsidRDefault="00BE20A5" w:rsidP="007E2FFB">
            <w:pPr>
              <w:pStyle w:val="movimento2"/>
              <w:rPr>
                <w:color w:val="002060"/>
              </w:rPr>
            </w:pPr>
            <w:r w:rsidRPr="00D248B3">
              <w:rPr>
                <w:color w:val="002060"/>
              </w:rPr>
              <w:t xml:space="preserve">(CASENUOVE) </w:t>
            </w:r>
          </w:p>
        </w:tc>
      </w:tr>
      <w:tr w:rsidR="00BE20A5" w:rsidRPr="00D248B3" w14:paraId="05C8C2D2" w14:textId="77777777" w:rsidTr="007E2FFB">
        <w:tc>
          <w:tcPr>
            <w:tcW w:w="2200" w:type="dxa"/>
            <w:tcMar>
              <w:top w:w="20" w:type="dxa"/>
              <w:left w:w="20" w:type="dxa"/>
              <w:bottom w:w="20" w:type="dxa"/>
              <w:right w:w="20" w:type="dxa"/>
            </w:tcMar>
            <w:vAlign w:val="center"/>
            <w:hideMark/>
          </w:tcPr>
          <w:p w14:paraId="3CA87FE6" w14:textId="77777777" w:rsidR="00BE20A5" w:rsidRPr="00D248B3" w:rsidRDefault="00BE20A5" w:rsidP="007E2FFB">
            <w:pPr>
              <w:pStyle w:val="movimento"/>
              <w:rPr>
                <w:color w:val="002060"/>
              </w:rPr>
            </w:pPr>
            <w:r w:rsidRPr="00D248B3">
              <w:rPr>
                <w:color w:val="002060"/>
              </w:rPr>
              <w:t>IACONETA GIUSEPPE</w:t>
            </w:r>
          </w:p>
        </w:tc>
        <w:tc>
          <w:tcPr>
            <w:tcW w:w="2200" w:type="dxa"/>
            <w:tcMar>
              <w:top w:w="20" w:type="dxa"/>
              <w:left w:w="20" w:type="dxa"/>
              <w:bottom w:w="20" w:type="dxa"/>
              <w:right w:w="20" w:type="dxa"/>
            </w:tcMar>
            <w:vAlign w:val="center"/>
            <w:hideMark/>
          </w:tcPr>
          <w:p w14:paraId="273F6A94" w14:textId="77777777" w:rsidR="00BE20A5" w:rsidRPr="00D248B3" w:rsidRDefault="00BE20A5" w:rsidP="007E2FFB">
            <w:pPr>
              <w:pStyle w:val="movimento2"/>
              <w:rPr>
                <w:color w:val="002060"/>
              </w:rPr>
            </w:pPr>
            <w:r w:rsidRPr="00D248B3">
              <w:rPr>
                <w:color w:val="002060"/>
              </w:rPr>
              <w:t xml:space="preserve">(CASENUOVE) </w:t>
            </w:r>
          </w:p>
        </w:tc>
        <w:tc>
          <w:tcPr>
            <w:tcW w:w="800" w:type="dxa"/>
            <w:tcMar>
              <w:top w:w="20" w:type="dxa"/>
              <w:left w:w="20" w:type="dxa"/>
              <w:bottom w:w="20" w:type="dxa"/>
              <w:right w:w="20" w:type="dxa"/>
            </w:tcMar>
            <w:vAlign w:val="center"/>
            <w:hideMark/>
          </w:tcPr>
          <w:p w14:paraId="46E8894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1E8517F" w14:textId="77777777" w:rsidR="00BE20A5" w:rsidRPr="00D248B3" w:rsidRDefault="00BE20A5" w:rsidP="007E2FFB">
            <w:pPr>
              <w:pStyle w:val="movimento"/>
              <w:rPr>
                <w:color w:val="002060"/>
              </w:rPr>
            </w:pPr>
            <w:r w:rsidRPr="00D248B3">
              <w:rPr>
                <w:color w:val="002060"/>
              </w:rPr>
              <w:t>RUBINI NICOLAS</w:t>
            </w:r>
          </w:p>
        </w:tc>
        <w:tc>
          <w:tcPr>
            <w:tcW w:w="2200" w:type="dxa"/>
            <w:tcMar>
              <w:top w:w="20" w:type="dxa"/>
              <w:left w:w="20" w:type="dxa"/>
              <w:bottom w:w="20" w:type="dxa"/>
              <w:right w:w="20" w:type="dxa"/>
            </w:tcMar>
            <w:vAlign w:val="center"/>
            <w:hideMark/>
          </w:tcPr>
          <w:p w14:paraId="288B5F03" w14:textId="77777777" w:rsidR="00BE20A5" w:rsidRPr="00D248B3" w:rsidRDefault="00BE20A5" w:rsidP="007E2FFB">
            <w:pPr>
              <w:pStyle w:val="movimento2"/>
              <w:rPr>
                <w:color w:val="002060"/>
              </w:rPr>
            </w:pPr>
            <w:r w:rsidRPr="00D248B3">
              <w:rPr>
                <w:color w:val="002060"/>
              </w:rPr>
              <w:t xml:space="preserve">(POLISPORTIVA FUTURA A.D.) </w:t>
            </w:r>
          </w:p>
        </w:tc>
      </w:tr>
      <w:tr w:rsidR="00BE20A5" w:rsidRPr="00D248B3" w14:paraId="217FE6AE" w14:textId="77777777" w:rsidTr="007E2FFB">
        <w:tc>
          <w:tcPr>
            <w:tcW w:w="2200" w:type="dxa"/>
            <w:tcMar>
              <w:top w:w="20" w:type="dxa"/>
              <w:left w:w="20" w:type="dxa"/>
              <w:bottom w:w="20" w:type="dxa"/>
              <w:right w:w="20" w:type="dxa"/>
            </w:tcMar>
            <w:vAlign w:val="center"/>
            <w:hideMark/>
          </w:tcPr>
          <w:p w14:paraId="01E6A5C5" w14:textId="77777777" w:rsidR="00BE20A5" w:rsidRPr="00D248B3" w:rsidRDefault="00BE20A5" w:rsidP="007E2FFB">
            <w:pPr>
              <w:pStyle w:val="movimento"/>
              <w:rPr>
                <w:color w:val="002060"/>
              </w:rPr>
            </w:pPr>
            <w:r w:rsidRPr="00D248B3">
              <w:rPr>
                <w:color w:val="002060"/>
              </w:rPr>
              <w:t>LAUDADIO MARCO</w:t>
            </w:r>
          </w:p>
        </w:tc>
        <w:tc>
          <w:tcPr>
            <w:tcW w:w="2200" w:type="dxa"/>
            <w:tcMar>
              <w:top w:w="20" w:type="dxa"/>
              <w:left w:w="20" w:type="dxa"/>
              <w:bottom w:w="20" w:type="dxa"/>
              <w:right w:w="20" w:type="dxa"/>
            </w:tcMar>
            <w:vAlign w:val="center"/>
            <w:hideMark/>
          </w:tcPr>
          <w:p w14:paraId="087221E1" w14:textId="77777777" w:rsidR="00BE20A5" w:rsidRPr="00D248B3" w:rsidRDefault="00BE20A5" w:rsidP="007E2FFB">
            <w:pPr>
              <w:pStyle w:val="movimento2"/>
              <w:rPr>
                <w:color w:val="002060"/>
              </w:rPr>
            </w:pPr>
            <w:r w:rsidRPr="00D248B3">
              <w:rPr>
                <w:color w:val="002060"/>
              </w:rPr>
              <w:t xml:space="preserve">(RIPABERARDA) </w:t>
            </w:r>
          </w:p>
        </w:tc>
        <w:tc>
          <w:tcPr>
            <w:tcW w:w="800" w:type="dxa"/>
            <w:tcMar>
              <w:top w:w="20" w:type="dxa"/>
              <w:left w:w="20" w:type="dxa"/>
              <w:bottom w:w="20" w:type="dxa"/>
              <w:right w:w="20" w:type="dxa"/>
            </w:tcMar>
            <w:vAlign w:val="center"/>
            <w:hideMark/>
          </w:tcPr>
          <w:p w14:paraId="1D8A67C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1BBAF6C" w14:textId="77777777" w:rsidR="00BE20A5" w:rsidRPr="00D248B3" w:rsidRDefault="00BE20A5" w:rsidP="007E2FFB">
            <w:pPr>
              <w:pStyle w:val="movimento"/>
              <w:rPr>
                <w:color w:val="002060"/>
              </w:rPr>
            </w:pPr>
            <w:r w:rsidRPr="00D248B3">
              <w:rPr>
                <w:color w:val="002060"/>
              </w:rPr>
              <w:t>MONTI FILIPPO</w:t>
            </w:r>
          </w:p>
        </w:tc>
        <w:tc>
          <w:tcPr>
            <w:tcW w:w="2200" w:type="dxa"/>
            <w:tcMar>
              <w:top w:w="20" w:type="dxa"/>
              <w:left w:w="20" w:type="dxa"/>
              <w:bottom w:w="20" w:type="dxa"/>
              <w:right w:w="20" w:type="dxa"/>
            </w:tcMar>
            <w:vAlign w:val="center"/>
            <w:hideMark/>
          </w:tcPr>
          <w:p w14:paraId="78459C08" w14:textId="77777777" w:rsidR="00BE20A5" w:rsidRPr="00D248B3" w:rsidRDefault="00BE20A5" w:rsidP="007E2FFB">
            <w:pPr>
              <w:pStyle w:val="movimento2"/>
              <w:rPr>
                <w:color w:val="002060"/>
              </w:rPr>
            </w:pPr>
            <w:r w:rsidRPr="00D248B3">
              <w:rPr>
                <w:color w:val="002060"/>
              </w:rPr>
              <w:t xml:space="preserve">(SPECIAL ONE SPORTING CLUB) </w:t>
            </w:r>
          </w:p>
        </w:tc>
      </w:tr>
      <w:tr w:rsidR="00BE20A5" w:rsidRPr="00D248B3" w14:paraId="1F526195" w14:textId="77777777" w:rsidTr="007E2FFB">
        <w:tc>
          <w:tcPr>
            <w:tcW w:w="2200" w:type="dxa"/>
            <w:tcMar>
              <w:top w:w="20" w:type="dxa"/>
              <w:left w:w="20" w:type="dxa"/>
              <w:bottom w:w="20" w:type="dxa"/>
              <w:right w:w="20" w:type="dxa"/>
            </w:tcMar>
            <w:vAlign w:val="center"/>
            <w:hideMark/>
          </w:tcPr>
          <w:p w14:paraId="42C159C8" w14:textId="77777777" w:rsidR="00BE20A5" w:rsidRPr="00D248B3" w:rsidRDefault="00BE20A5" w:rsidP="007E2FFB">
            <w:pPr>
              <w:pStyle w:val="movimento"/>
              <w:rPr>
                <w:color w:val="002060"/>
              </w:rPr>
            </w:pPr>
            <w:r w:rsidRPr="00D248B3">
              <w:rPr>
                <w:color w:val="002060"/>
              </w:rPr>
              <w:t>MAZZA MANUEL</w:t>
            </w:r>
          </w:p>
        </w:tc>
        <w:tc>
          <w:tcPr>
            <w:tcW w:w="2200" w:type="dxa"/>
            <w:tcMar>
              <w:top w:w="20" w:type="dxa"/>
              <w:left w:w="20" w:type="dxa"/>
              <w:bottom w:w="20" w:type="dxa"/>
              <w:right w:w="20" w:type="dxa"/>
            </w:tcMar>
            <w:vAlign w:val="center"/>
            <w:hideMark/>
          </w:tcPr>
          <w:p w14:paraId="0E9E2CD2" w14:textId="77777777" w:rsidR="00BE20A5" w:rsidRPr="00D248B3" w:rsidRDefault="00BE20A5" w:rsidP="007E2FFB">
            <w:pPr>
              <w:pStyle w:val="movimento2"/>
              <w:rPr>
                <w:color w:val="002060"/>
              </w:rPr>
            </w:pPr>
            <w:r w:rsidRPr="00D248B3">
              <w:rPr>
                <w:color w:val="002060"/>
              </w:rPr>
              <w:t xml:space="preserve">(SPORTING GROTTAMMARE) </w:t>
            </w:r>
          </w:p>
        </w:tc>
        <w:tc>
          <w:tcPr>
            <w:tcW w:w="800" w:type="dxa"/>
            <w:tcMar>
              <w:top w:w="20" w:type="dxa"/>
              <w:left w:w="20" w:type="dxa"/>
              <w:bottom w:w="20" w:type="dxa"/>
              <w:right w:w="20" w:type="dxa"/>
            </w:tcMar>
            <w:vAlign w:val="center"/>
            <w:hideMark/>
          </w:tcPr>
          <w:p w14:paraId="652A1BA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B72B0D4" w14:textId="77777777" w:rsidR="00BE20A5" w:rsidRPr="00D248B3" w:rsidRDefault="00BE20A5" w:rsidP="007E2FFB">
            <w:pPr>
              <w:pStyle w:val="movimento"/>
              <w:rPr>
                <w:color w:val="002060"/>
              </w:rPr>
            </w:pPr>
            <w:r w:rsidRPr="00D248B3">
              <w:rPr>
                <w:color w:val="002060"/>
              </w:rPr>
              <w:t>FORLUCCI ENRICO</w:t>
            </w:r>
          </w:p>
        </w:tc>
        <w:tc>
          <w:tcPr>
            <w:tcW w:w="2200" w:type="dxa"/>
            <w:tcMar>
              <w:top w:w="20" w:type="dxa"/>
              <w:left w:w="20" w:type="dxa"/>
              <w:bottom w:w="20" w:type="dxa"/>
              <w:right w:w="20" w:type="dxa"/>
            </w:tcMar>
            <w:vAlign w:val="center"/>
            <w:hideMark/>
          </w:tcPr>
          <w:p w14:paraId="19F6777B" w14:textId="77777777" w:rsidR="00BE20A5" w:rsidRPr="00D248B3" w:rsidRDefault="00BE20A5" w:rsidP="007E2FFB">
            <w:pPr>
              <w:pStyle w:val="movimento2"/>
              <w:rPr>
                <w:color w:val="002060"/>
              </w:rPr>
            </w:pPr>
            <w:r w:rsidRPr="00D248B3">
              <w:rPr>
                <w:color w:val="002060"/>
              </w:rPr>
              <w:t xml:space="preserve">(URBANIA CALCIO) </w:t>
            </w:r>
          </w:p>
        </w:tc>
      </w:tr>
      <w:tr w:rsidR="00BE20A5" w:rsidRPr="00D248B3" w14:paraId="04EB2468" w14:textId="77777777" w:rsidTr="007E2FFB">
        <w:tc>
          <w:tcPr>
            <w:tcW w:w="2200" w:type="dxa"/>
            <w:tcMar>
              <w:top w:w="20" w:type="dxa"/>
              <w:left w:w="20" w:type="dxa"/>
              <w:bottom w:w="20" w:type="dxa"/>
              <w:right w:w="20" w:type="dxa"/>
            </w:tcMar>
            <w:vAlign w:val="center"/>
            <w:hideMark/>
          </w:tcPr>
          <w:p w14:paraId="367657F0" w14:textId="77777777" w:rsidR="00BE20A5" w:rsidRPr="00D248B3" w:rsidRDefault="00BE20A5" w:rsidP="007E2FFB">
            <w:pPr>
              <w:pStyle w:val="movimento"/>
              <w:rPr>
                <w:color w:val="002060"/>
              </w:rPr>
            </w:pPr>
            <w:r w:rsidRPr="00D248B3">
              <w:rPr>
                <w:color w:val="002060"/>
              </w:rPr>
              <w:t>FILIPPONI MANUEL</w:t>
            </w:r>
          </w:p>
        </w:tc>
        <w:tc>
          <w:tcPr>
            <w:tcW w:w="2200" w:type="dxa"/>
            <w:tcMar>
              <w:top w:w="20" w:type="dxa"/>
              <w:left w:w="20" w:type="dxa"/>
              <w:bottom w:w="20" w:type="dxa"/>
              <w:right w:w="20" w:type="dxa"/>
            </w:tcMar>
            <w:vAlign w:val="center"/>
            <w:hideMark/>
          </w:tcPr>
          <w:p w14:paraId="75185E9D" w14:textId="77777777" w:rsidR="00BE20A5" w:rsidRPr="00D248B3" w:rsidRDefault="00BE20A5" w:rsidP="007E2FFB">
            <w:pPr>
              <w:pStyle w:val="movimento2"/>
              <w:rPr>
                <w:color w:val="002060"/>
              </w:rPr>
            </w:pPr>
            <w:r w:rsidRPr="00D248B3">
              <w:rPr>
                <w:color w:val="002060"/>
              </w:rPr>
              <w:t xml:space="preserve">(URBANITAS APIRO) </w:t>
            </w:r>
          </w:p>
        </w:tc>
        <w:tc>
          <w:tcPr>
            <w:tcW w:w="800" w:type="dxa"/>
            <w:tcMar>
              <w:top w:w="20" w:type="dxa"/>
              <w:left w:w="20" w:type="dxa"/>
              <w:bottom w:w="20" w:type="dxa"/>
              <w:right w:w="20" w:type="dxa"/>
            </w:tcMar>
            <w:vAlign w:val="center"/>
            <w:hideMark/>
          </w:tcPr>
          <w:p w14:paraId="42F2915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EBF7F03" w14:textId="77777777" w:rsidR="00BE20A5" w:rsidRPr="00D248B3" w:rsidRDefault="00BE20A5" w:rsidP="007E2FFB">
            <w:pPr>
              <w:pStyle w:val="movimento"/>
              <w:rPr>
                <w:color w:val="002060"/>
              </w:rPr>
            </w:pPr>
            <w:r w:rsidRPr="00D248B3">
              <w:rPr>
                <w:color w:val="002060"/>
              </w:rPr>
              <w:t>BAGALINI FRANCESCO</w:t>
            </w:r>
          </w:p>
        </w:tc>
        <w:tc>
          <w:tcPr>
            <w:tcW w:w="2200" w:type="dxa"/>
            <w:tcMar>
              <w:top w:w="20" w:type="dxa"/>
              <w:left w:w="20" w:type="dxa"/>
              <w:bottom w:w="20" w:type="dxa"/>
              <w:right w:w="20" w:type="dxa"/>
            </w:tcMar>
            <w:vAlign w:val="center"/>
            <w:hideMark/>
          </w:tcPr>
          <w:p w14:paraId="43789B50" w14:textId="77777777" w:rsidR="00BE20A5" w:rsidRPr="00D248B3" w:rsidRDefault="00BE20A5" w:rsidP="007E2FFB">
            <w:pPr>
              <w:pStyle w:val="movimento2"/>
              <w:rPr>
                <w:color w:val="002060"/>
              </w:rPr>
            </w:pPr>
            <w:r w:rsidRPr="00D248B3">
              <w:rPr>
                <w:color w:val="002060"/>
              </w:rPr>
              <w:t xml:space="preserve">(VAL TENNA UNITED) </w:t>
            </w:r>
          </w:p>
        </w:tc>
      </w:tr>
    </w:tbl>
    <w:p w14:paraId="4BE0632D"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57979C8" w14:textId="77777777" w:rsidTr="007E2FFB">
        <w:tc>
          <w:tcPr>
            <w:tcW w:w="2200" w:type="dxa"/>
            <w:tcMar>
              <w:top w:w="20" w:type="dxa"/>
              <w:left w:w="20" w:type="dxa"/>
              <w:bottom w:w="20" w:type="dxa"/>
              <w:right w:w="20" w:type="dxa"/>
            </w:tcMar>
            <w:vAlign w:val="center"/>
            <w:hideMark/>
          </w:tcPr>
          <w:p w14:paraId="7A49946E" w14:textId="77777777" w:rsidR="00BE20A5" w:rsidRPr="00D248B3" w:rsidRDefault="00BE20A5" w:rsidP="007E2FFB">
            <w:pPr>
              <w:pStyle w:val="movimento"/>
              <w:rPr>
                <w:color w:val="002060"/>
              </w:rPr>
            </w:pPr>
            <w:r w:rsidRPr="00D248B3">
              <w:rPr>
                <w:color w:val="002060"/>
              </w:rPr>
              <w:t>GATTONI NICOLA</w:t>
            </w:r>
          </w:p>
        </w:tc>
        <w:tc>
          <w:tcPr>
            <w:tcW w:w="2200" w:type="dxa"/>
            <w:tcMar>
              <w:top w:w="20" w:type="dxa"/>
              <w:left w:w="20" w:type="dxa"/>
              <w:bottom w:w="20" w:type="dxa"/>
              <w:right w:w="20" w:type="dxa"/>
            </w:tcMar>
            <w:vAlign w:val="center"/>
            <w:hideMark/>
          </w:tcPr>
          <w:p w14:paraId="73D02D0E" w14:textId="77777777" w:rsidR="00BE20A5" w:rsidRPr="00D248B3" w:rsidRDefault="00BE20A5" w:rsidP="007E2FFB">
            <w:pPr>
              <w:pStyle w:val="movimento2"/>
              <w:rPr>
                <w:color w:val="002060"/>
              </w:rPr>
            </w:pPr>
            <w:r w:rsidRPr="00D248B3">
              <w:rPr>
                <w:color w:val="002060"/>
              </w:rPr>
              <w:t xml:space="preserve">(AMICI 84) </w:t>
            </w:r>
          </w:p>
        </w:tc>
        <w:tc>
          <w:tcPr>
            <w:tcW w:w="800" w:type="dxa"/>
            <w:tcMar>
              <w:top w:w="20" w:type="dxa"/>
              <w:left w:w="20" w:type="dxa"/>
              <w:bottom w:w="20" w:type="dxa"/>
              <w:right w:w="20" w:type="dxa"/>
            </w:tcMar>
            <w:vAlign w:val="center"/>
            <w:hideMark/>
          </w:tcPr>
          <w:p w14:paraId="145D5DE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CE875CE" w14:textId="77777777" w:rsidR="00BE20A5" w:rsidRPr="00D248B3" w:rsidRDefault="00BE20A5" w:rsidP="007E2FFB">
            <w:pPr>
              <w:pStyle w:val="movimento"/>
              <w:rPr>
                <w:color w:val="002060"/>
              </w:rPr>
            </w:pPr>
            <w:r w:rsidRPr="00D248B3">
              <w:rPr>
                <w:color w:val="002060"/>
              </w:rPr>
              <w:t>SILVESTRI MASSIMILIANO</w:t>
            </w:r>
          </w:p>
        </w:tc>
        <w:tc>
          <w:tcPr>
            <w:tcW w:w="2200" w:type="dxa"/>
            <w:tcMar>
              <w:top w:w="20" w:type="dxa"/>
              <w:left w:w="20" w:type="dxa"/>
              <w:bottom w:w="20" w:type="dxa"/>
              <w:right w:w="20" w:type="dxa"/>
            </w:tcMar>
            <w:vAlign w:val="center"/>
            <w:hideMark/>
          </w:tcPr>
          <w:p w14:paraId="5CFC4896" w14:textId="77777777" w:rsidR="00BE20A5" w:rsidRPr="00D248B3" w:rsidRDefault="00BE20A5" w:rsidP="007E2FFB">
            <w:pPr>
              <w:pStyle w:val="movimento2"/>
              <w:rPr>
                <w:color w:val="002060"/>
              </w:rPr>
            </w:pPr>
            <w:r w:rsidRPr="00D248B3">
              <w:rPr>
                <w:color w:val="002060"/>
              </w:rPr>
              <w:t xml:space="preserve">(ATLETICO ASCOLI 2000) </w:t>
            </w:r>
          </w:p>
        </w:tc>
      </w:tr>
      <w:tr w:rsidR="00BE20A5" w:rsidRPr="00D248B3" w14:paraId="351F972B" w14:textId="77777777" w:rsidTr="007E2FFB">
        <w:tc>
          <w:tcPr>
            <w:tcW w:w="2200" w:type="dxa"/>
            <w:tcMar>
              <w:top w:w="20" w:type="dxa"/>
              <w:left w:w="20" w:type="dxa"/>
              <w:bottom w:w="20" w:type="dxa"/>
              <w:right w:w="20" w:type="dxa"/>
            </w:tcMar>
            <w:vAlign w:val="center"/>
            <w:hideMark/>
          </w:tcPr>
          <w:p w14:paraId="3041DEF3" w14:textId="77777777" w:rsidR="00BE20A5" w:rsidRPr="00D248B3" w:rsidRDefault="00BE20A5" w:rsidP="007E2FFB">
            <w:pPr>
              <w:pStyle w:val="movimento"/>
              <w:rPr>
                <w:color w:val="002060"/>
              </w:rPr>
            </w:pPr>
            <w:r w:rsidRPr="00D248B3">
              <w:rPr>
                <w:color w:val="002060"/>
              </w:rPr>
              <w:t>TEODORI RICCARDO</w:t>
            </w:r>
          </w:p>
        </w:tc>
        <w:tc>
          <w:tcPr>
            <w:tcW w:w="2200" w:type="dxa"/>
            <w:tcMar>
              <w:top w:w="20" w:type="dxa"/>
              <w:left w:w="20" w:type="dxa"/>
              <w:bottom w:w="20" w:type="dxa"/>
              <w:right w:w="20" w:type="dxa"/>
            </w:tcMar>
            <w:vAlign w:val="center"/>
            <w:hideMark/>
          </w:tcPr>
          <w:p w14:paraId="6A12DC54" w14:textId="77777777" w:rsidR="00BE20A5" w:rsidRPr="00D248B3" w:rsidRDefault="00BE20A5" w:rsidP="007E2FFB">
            <w:pPr>
              <w:pStyle w:val="movimento2"/>
              <w:rPr>
                <w:color w:val="002060"/>
              </w:rPr>
            </w:pPr>
            <w:r w:rsidRPr="00D248B3">
              <w:rPr>
                <w:color w:val="002060"/>
              </w:rPr>
              <w:t xml:space="preserve">(ATLETICO NO BORDERS) </w:t>
            </w:r>
          </w:p>
        </w:tc>
        <w:tc>
          <w:tcPr>
            <w:tcW w:w="800" w:type="dxa"/>
            <w:tcMar>
              <w:top w:w="20" w:type="dxa"/>
              <w:left w:w="20" w:type="dxa"/>
              <w:bottom w:w="20" w:type="dxa"/>
              <w:right w:w="20" w:type="dxa"/>
            </w:tcMar>
            <w:vAlign w:val="center"/>
            <w:hideMark/>
          </w:tcPr>
          <w:p w14:paraId="709B6A5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54C688D" w14:textId="77777777" w:rsidR="00BE20A5" w:rsidRPr="00D248B3" w:rsidRDefault="00BE20A5" w:rsidP="007E2FFB">
            <w:pPr>
              <w:pStyle w:val="movimento"/>
              <w:rPr>
                <w:color w:val="002060"/>
              </w:rPr>
            </w:pPr>
            <w:r w:rsidRPr="00D248B3">
              <w:rPr>
                <w:color w:val="002060"/>
              </w:rPr>
              <w:t>VARILLA FERNANDEZ CARLOS JESUS</w:t>
            </w:r>
          </w:p>
        </w:tc>
        <w:tc>
          <w:tcPr>
            <w:tcW w:w="2200" w:type="dxa"/>
            <w:tcMar>
              <w:top w:w="20" w:type="dxa"/>
              <w:left w:w="20" w:type="dxa"/>
              <w:bottom w:w="20" w:type="dxa"/>
              <w:right w:w="20" w:type="dxa"/>
            </w:tcMar>
            <w:vAlign w:val="center"/>
            <w:hideMark/>
          </w:tcPr>
          <w:p w14:paraId="2F5398F4" w14:textId="77777777" w:rsidR="00BE20A5" w:rsidRPr="00D248B3" w:rsidRDefault="00BE20A5" w:rsidP="007E2FFB">
            <w:pPr>
              <w:pStyle w:val="movimento2"/>
              <w:rPr>
                <w:color w:val="002060"/>
              </w:rPr>
            </w:pPr>
            <w:r w:rsidRPr="00D248B3">
              <w:rPr>
                <w:color w:val="002060"/>
              </w:rPr>
              <w:t xml:space="preserve">(C.U.S. CAMERINO A.S.D.) </w:t>
            </w:r>
          </w:p>
        </w:tc>
      </w:tr>
      <w:tr w:rsidR="00BE20A5" w:rsidRPr="00D248B3" w14:paraId="52DDE8D3" w14:textId="77777777" w:rsidTr="007E2FFB">
        <w:tc>
          <w:tcPr>
            <w:tcW w:w="2200" w:type="dxa"/>
            <w:tcMar>
              <w:top w:w="20" w:type="dxa"/>
              <w:left w:w="20" w:type="dxa"/>
              <w:bottom w:w="20" w:type="dxa"/>
              <w:right w:w="20" w:type="dxa"/>
            </w:tcMar>
            <w:vAlign w:val="center"/>
            <w:hideMark/>
          </w:tcPr>
          <w:p w14:paraId="17F70DE3" w14:textId="77777777" w:rsidR="00BE20A5" w:rsidRPr="00D248B3" w:rsidRDefault="00BE20A5" w:rsidP="007E2FFB">
            <w:pPr>
              <w:pStyle w:val="movimento"/>
              <w:rPr>
                <w:color w:val="002060"/>
              </w:rPr>
            </w:pPr>
            <w:r w:rsidRPr="00D248B3">
              <w:rPr>
                <w:color w:val="002060"/>
              </w:rPr>
              <w:t>CICCALE CARLO</w:t>
            </w:r>
          </w:p>
        </w:tc>
        <w:tc>
          <w:tcPr>
            <w:tcW w:w="2200" w:type="dxa"/>
            <w:tcMar>
              <w:top w:w="20" w:type="dxa"/>
              <w:left w:w="20" w:type="dxa"/>
              <w:bottom w:w="20" w:type="dxa"/>
              <w:right w:w="20" w:type="dxa"/>
            </w:tcMar>
            <w:vAlign w:val="center"/>
            <w:hideMark/>
          </w:tcPr>
          <w:p w14:paraId="7BDC78F4" w14:textId="77777777" w:rsidR="00BE20A5" w:rsidRPr="00D248B3" w:rsidRDefault="00BE20A5" w:rsidP="007E2FFB">
            <w:pPr>
              <w:pStyle w:val="movimento2"/>
              <w:rPr>
                <w:color w:val="002060"/>
              </w:rPr>
            </w:pPr>
            <w:r w:rsidRPr="00D248B3">
              <w:rPr>
                <w:color w:val="002060"/>
              </w:rPr>
              <w:t xml:space="preserve">(CALCIO </w:t>
            </w:r>
            <w:proofErr w:type="gramStart"/>
            <w:r w:rsidRPr="00D248B3">
              <w:rPr>
                <w:color w:val="002060"/>
              </w:rPr>
              <w:t>S.ELPIDIO</w:t>
            </w:r>
            <w:proofErr w:type="gramEnd"/>
            <w:r w:rsidRPr="00D248B3">
              <w:rPr>
                <w:color w:val="002060"/>
              </w:rPr>
              <w:t xml:space="preserve"> A MARE) </w:t>
            </w:r>
          </w:p>
        </w:tc>
        <w:tc>
          <w:tcPr>
            <w:tcW w:w="800" w:type="dxa"/>
            <w:tcMar>
              <w:top w:w="20" w:type="dxa"/>
              <w:left w:w="20" w:type="dxa"/>
              <w:bottom w:w="20" w:type="dxa"/>
              <w:right w:w="20" w:type="dxa"/>
            </w:tcMar>
            <w:vAlign w:val="center"/>
            <w:hideMark/>
          </w:tcPr>
          <w:p w14:paraId="5419316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5886978" w14:textId="77777777" w:rsidR="00BE20A5" w:rsidRPr="00D248B3" w:rsidRDefault="00BE20A5" w:rsidP="007E2FFB">
            <w:pPr>
              <w:pStyle w:val="movimento"/>
              <w:rPr>
                <w:color w:val="002060"/>
              </w:rPr>
            </w:pPr>
            <w:r w:rsidRPr="00D248B3">
              <w:rPr>
                <w:color w:val="002060"/>
              </w:rPr>
              <w:t>SCHAIVONI RICCARDO</w:t>
            </w:r>
          </w:p>
        </w:tc>
        <w:tc>
          <w:tcPr>
            <w:tcW w:w="2200" w:type="dxa"/>
            <w:tcMar>
              <w:top w:w="20" w:type="dxa"/>
              <w:left w:w="20" w:type="dxa"/>
              <w:bottom w:w="20" w:type="dxa"/>
              <w:right w:w="20" w:type="dxa"/>
            </w:tcMar>
            <w:vAlign w:val="center"/>
            <w:hideMark/>
          </w:tcPr>
          <w:p w14:paraId="3D431DE0" w14:textId="77777777" w:rsidR="00BE20A5" w:rsidRPr="00D248B3" w:rsidRDefault="00BE20A5" w:rsidP="007E2FFB">
            <w:pPr>
              <w:pStyle w:val="movimento2"/>
              <w:rPr>
                <w:color w:val="002060"/>
              </w:rPr>
            </w:pPr>
            <w:r w:rsidRPr="00D248B3">
              <w:rPr>
                <w:color w:val="002060"/>
              </w:rPr>
              <w:t xml:space="preserve">(CANTINE RIUNITE CSI) </w:t>
            </w:r>
          </w:p>
        </w:tc>
      </w:tr>
      <w:tr w:rsidR="00BE20A5" w:rsidRPr="00D248B3" w14:paraId="3A2D7A4A" w14:textId="77777777" w:rsidTr="007E2FFB">
        <w:tc>
          <w:tcPr>
            <w:tcW w:w="2200" w:type="dxa"/>
            <w:tcMar>
              <w:top w:w="20" w:type="dxa"/>
              <w:left w:w="20" w:type="dxa"/>
              <w:bottom w:w="20" w:type="dxa"/>
              <w:right w:w="20" w:type="dxa"/>
            </w:tcMar>
            <w:vAlign w:val="center"/>
            <w:hideMark/>
          </w:tcPr>
          <w:p w14:paraId="2639C750" w14:textId="77777777" w:rsidR="00BE20A5" w:rsidRPr="00D248B3" w:rsidRDefault="00BE20A5" w:rsidP="007E2FFB">
            <w:pPr>
              <w:pStyle w:val="movimento"/>
              <w:rPr>
                <w:color w:val="002060"/>
              </w:rPr>
            </w:pPr>
            <w:r w:rsidRPr="00D248B3">
              <w:rPr>
                <w:color w:val="002060"/>
              </w:rPr>
              <w:t>LEONI MICHELE</w:t>
            </w:r>
          </w:p>
        </w:tc>
        <w:tc>
          <w:tcPr>
            <w:tcW w:w="2200" w:type="dxa"/>
            <w:tcMar>
              <w:top w:w="20" w:type="dxa"/>
              <w:left w:w="20" w:type="dxa"/>
              <w:bottom w:w="20" w:type="dxa"/>
              <w:right w:w="20" w:type="dxa"/>
            </w:tcMar>
            <w:vAlign w:val="center"/>
            <w:hideMark/>
          </w:tcPr>
          <w:p w14:paraId="11A007AE" w14:textId="77777777" w:rsidR="00BE20A5" w:rsidRPr="00D248B3" w:rsidRDefault="00BE20A5" w:rsidP="007E2FFB">
            <w:pPr>
              <w:pStyle w:val="movimento2"/>
              <w:rPr>
                <w:color w:val="002060"/>
              </w:rPr>
            </w:pPr>
            <w:r w:rsidRPr="00D248B3">
              <w:rPr>
                <w:color w:val="002060"/>
              </w:rPr>
              <w:t xml:space="preserve">(CAPODARCO CASABIANCA C5) </w:t>
            </w:r>
          </w:p>
        </w:tc>
        <w:tc>
          <w:tcPr>
            <w:tcW w:w="800" w:type="dxa"/>
            <w:tcMar>
              <w:top w:w="20" w:type="dxa"/>
              <w:left w:w="20" w:type="dxa"/>
              <w:bottom w:w="20" w:type="dxa"/>
              <w:right w:w="20" w:type="dxa"/>
            </w:tcMar>
            <w:vAlign w:val="center"/>
            <w:hideMark/>
          </w:tcPr>
          <w:p w14:paraId="435359D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FAAF083" w14:textId="77777777" w:rsidR="00BE20A5" w:rsidRPr="00D248B3" w:rsidRDefault="00BE20A5" w:rsidP="007E2FFB">
            <w:pPr>
              <w:pStyle w:val="movimento"/>
              <w:rPr>
                <w:color w:val="002060"/>
              </w:rPr>
            </w:pPr>
            <w:r w:rsidRPr="00D248B3">
              <w:rPr>
                <w:color w:val="002060"/>
              </w:rPr>
              <w:t>LOMBARDI ENRICO</w:t>
            </w:r>
          </w:p>
        </w:tc>
        <w:tc>
          <w:tcPr>
            <w:tcW w:w="2200" w:type="dxa"/>
            <w:tcMar>
              <w:top w:w="20" w:type="dxa"/>
              <w:left w:w="20" w:type="dxa"/>
              <w:bottom w:w="20" w:type="dxa"/>
              <w:right w:w="20" w:type="dxa"/>
            </w:tcMar>
            <w:vAlign w:val="center"/>
            <w:hideMark/>
          </w:tcPr>
          <w:p w14:paraId="0BD9B626" w14:textId="77777777" w:rsidR="00BE20A5" w:rsidRPr="00D248B3" w:rsidRDefault="00BE20A5" w:rsidP="007E2FFB">
            <w:pPr>
              <w:pStyle w:val="movimento2"/>
              <w:rPr>
                <w:color w:val="002060"/>
              </w:rPr>
            </w:pPr>
            <w:r w:rsidRPr="00D248B3">
              <w:rPr>
                <w:color w:val="002060"/>
              </w:rPr>
              <w:t xml:space="preserve">(CASENUOVE) </w:t>
            </w:r>
          </w:p>
        </w:tc>
      </w:tr>
      <w:tr w:rsidR="00BE20A5" w:rsidRPr="00D248B3" w14:paraId="3AE997F2" w14:textId="77777777" w:rsidTr="007E2FFB">
        <w:tc>
          <w:tcPr>
            <w:tcW w:w="2200" w:type="dxa"/>
            <w:tcMar>
              <w:top w:w="20" w:type="dxa"/>
              <w:left w:w="20" w:type="dxa"/>
              <w:bottom w:w="20" w:type="dxa"/>
              <w:right w:w="20" w:type="dxa"/>
            </w:tcMar>
            <w:vAlign w:val="center"/>
            <w:hideMark/>
          </w:tcPr>
          <w:p w14:paraId="7DB94258" w14:textId="77777777" w:rsidR="00BE20A5" w:rsidRPr="00D248B3" w:rsidRDefault="00BE20A5" w:rsidP="007E2FFB">
            <w:pPr>
              <w:pStyle w:val="movimento"/>
              <w:rPr>
                <w:color w:val="002060"/>
              </w:rPr>
            </w:pPr>
            <w:r w:rsidRPr="00D248B3">
              <w:rPr>
                <w:color w:val="002060"/>
              </w:rPr>
              <w:t>DONATI CRISTIAN</w:t>
            </w:r>
          </w:p>
        </w:tc>
        <w:tc>
          <w:tcPr>
            <w:tcW w:w="2200" w:type="dxa"/>
            <w:tcMar>
              <w:top w:w="20" w:type="dxa"/>
              <w:left w:w="20" w:type="dxa"/>
              <w:bottom w:w="20" w:type="dxa"/>
              <w:right w:w="20" w:type="dxa"/>
            </w:tcMar>
            <w:vAlign w:val="center"/>
            <w:hideMark/>
          </w:tcPr>
          <w:p w14:paraId="47332587" w14:textId="77777777" w:rsidR="00BE20A5" w:rsidRPr="00D248B3" w:rsidRDefault="00BE20A5" w:rsidP="007E2FFB">
            <w:pPr>
              <w:pStyle w:val="movimento2"/>
              <w:rPr>
                <w:color w:val="002060"/>
              </w:rPr>
            </w:pPr>
            <w:r w:rsidRPr="00D248B3">
              <w:rPr>
                <w:color w:val="002060"/>
              </w:rPr>
              <w:t xml:space="preserve">(FIUMINATA) </w:t>
            </w:r>
          </w:p>
        </w:tc>
        <w:tc>
          <w:tcPr>
            <w:tcW w:w="800" w:type="dxa"/>
            <w:tcMar>
              <w:top w:w="20" w:type="dxa"/>
              <w:left w:w="20" w:type="dxa"/>
              <w:bottom w:w="20" w:type="dxa"/>
              <w:right w:w="20" w:type="dxa"/>
            </w:tcMar>
            <w:vAlign w:val="center"/>
            <w:hideMark/>
          </w:tcPr>
          <w:p w14:paraId="103373C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0EC6013" w14:textId="77777777" w:rsidR="00BE20A5" w:rsidRPr="00D248B3" w:rsidRDefault="00BE20A5" w:rsidP="007E2FFB">
            <w:pPr>
              <w:pStyle w:val="movimento"/>
              <w:rPr>
                <w:color w:val="002060"/>
              </w:rPr>
            </w:pPr>
            <w:r w:rsidRPr="00D248B3">
              <w:rPr>
                <w:color w:val="002060"/>
              </w:rPr>
              <w:t>GRELLONI DAVIDE</w:t>
            </w:r>
          </w:p>
        </w:tc>
        <w:tc>
          <w:tcPr>
            <w:tcW w:w="2200" w:type="dxa"/>
            <w:tcMar>
              <w:top w:w="20" w:type="dxa"/>
              <w:left w:w="20" w:type="dxa"/>
              <w:bottom w:w="20" w:type="dxa"/>
              <w:right w:w="20" w:type="dxa"/>
            </w:tcMar>
            <w:vAlign w:val="center"/>
            <w:hideMark/>
          </w:tcPr>
          <w:p w14:paraId="272E6BC8" w14:textId="77777777" w:rsidR="00BE20A5" w:rsidRPr="00D248B3" w:rsidRDefault="00BE20A5" w:rsidP="007E2FFB">
            <w:pPr>
              <w:pStyle w:val="movimento2"/>
              <w:rPr>
                <w:color w:val="002060"/>
              </w:rPr>
            </w:pPr>
            <w:r w:rsidRPr="00D248B3">
              <w:rPr>
                <w:color w:val="002060"/>
              </w:rPr>
              <w:t xml:space="preserve">(FIUMINATA) </w:t>
            </w:r>
          </w:p>
        </w:tc>
      </w:tr>
      <w:tr w:rsidR="00BE20A5" w:rsidRPr="00D248B3" w14:paraId="453398FA" w14:textId="77777777" w:rsidTr="007E2FFB">
        <w:tc>
          <w:tcPr>
            <w:tcW w:w="2200" w:type="dxa"/>
            <w:tcMar>
              <w:top w:w="20" w:type="dxa"/>
              <w:left w:w="20" w:type="dxa"/>
              <w:bottom w:w="20" w:type="dxa"/>
              <w:right w:w="20" w:type="dxa"/>
            </w:tcMar>
            <w:vAlign w:val="center"/>
            <w:hideMark/>
          </w:tcPr>
          <w:p w14:paraId="2E76F2E9" w14:textId="77777777" w:rsidR="00BE20A5" w:rsidRPr="00D248B3" w:rsidRDefault="00BE20A5" w:rsidP="007E2FFB">
            <w:pPr>
              <w:pStyle w:val="movimento"/>
              <w:rPr>
                <w:color w:val="002060"/>
              </w:rPr>
            </w:pPr>
            <w:r w:rsidRPr="00D248B3">
              <w:rPr>
                <w:color w:val="002060"/>
              </w:rPr>
              <w:t>LANARI GIACOMO</w:t>
            </w:r>
          </w:p>
        </w:tc>
        <w:tc>
          <w:tcPr>
            <w:tcW w:w="2200" w:type="dxa"/>
            <w:tcMar>
              <w:top w:w="20" w:type="dxa"/>
              <w:left w:w="20" w:type="dxa"/>
              <w:bottom w:w="20" w:type="dxa"/>
              <w:right w:w="20" w:type="dxa"/>
            </w:tcMar>
            <w:vAlign w:val="center"/>
            <w:hideMark/>
          </w:tcPr>
          <w:p w14:paraId="24519FE0" w14:textId="77777777" w:rsidR="00BE20A5" w:rsidRPr="00D248B3" w:rsidRDefault="00BE20A5" w:rsidP="007E2FFB">
            <w:pPr>
              <w:pStyle w:val="movimento2"/>
              <w:rPr>
                <w:color w:val="002060"/>
              </w:rPr>
            </w:pPr>
            <w:r w:rsidRPr="00D248B3">
              <w:rPr>
                <w:color w:val="002060"/>
              </w:rPr>
              <w:t xml:space="preserve">(FUTSAL CASTELFIDARDO) </w:t>
            </w:r>
          </w:p>
        </w:tc>
        <w:tc>
          <w:tcPr>
            <w:tcW w:w="800" w:type="dxa"/>
            <w:tcMar>
              <w:top w:w="20" w:type="dxa"/>
              <w:left w:w="20" w:type="dxa"/>
              <w:bottom w:w="20" w:type="dxa"/>
              <w:right w:w="20" w:type="dxa"/>
            </w:tcMar>
            <w:vAlign w:val="center"/>
            <w:hideMark/>
          </w:tcPr>
          <w:p w14:paraId="6A6F15E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2A96F8E" w14:textId="77777777" w:rsidR="00BE20A5" w:rsidRPr="00D248B3" w:rsidRDefault="00BE20A5" w:rsidP="007E2FFB">
            <w:pPr>
              <w:pStyle w:val="movimento"/>
              <w:rPr>
                <w:color w:val="002060"/>
              </w:rPr>
            </w:pPr>
            <w:r w:rsidRPr="00D248B3">
              <w:rPr>
                <w:color w:val="002060"/>
              </w:rPr>
              <w:t>ANDREANI ALESSIO</w:t>
            </w:r>
          </w:p>
        </w:tc>
        <w:tc>
          <w:tcPr>
            <w:tcW w:w="2200" w:type="dxa"/>
            <w:tcMar>
              <w:top w:w="20" w:type="dxa"/>
              <w:left w:w="20" w:type="dxa"/>
              <w:bottom w:w="20" w:type="dxa"/>
              <w:right w:w="20" w:type="dxa"/>
            </w:tcMar>
            <w:vAlign w:val="center"/>
            <w:hideMark/>
          </w:tcPr>
          <w:p w14:paraId="79296C7B" w14:textId="77777777" w:rsidR="00BE20A5" w:rsidRPr="00D248B3" w:rsidRDefault="00BE20A5" w:rsidP="007E2FFB">
            <w:pPr>
              <w:pStyle w:val="movimento2"/>
              <w:rPr>
                <w:color w:val="002060"/>
              </w:rPr>
            </w:pPr>
            <w:r w:rsidRPr="00D248B3">
              <w:rPr>
                <w:color w:val="002060"/>
              </w:rPr>
              <w:t xml:space="preserve">(FUTSAL RECANATI) </w:t>
            </w:r>
          </w:p>
        </w:tc>
      </w:tr>
      <w:tr w:rsidR="00BE20A5" w:rsidRPr="00D248B3" w14:paraId="2C46C380" w14:textId="77777777" w:rsidTr="007E2FFB">
        <w:tc>
          <w:tcPr>
            <w:tcW w:w="2200" w:type="dxa"/>
            <w:tcMar>
              <w:top w:w="20" w:type="dxa"/>
              <w:left w:w="20" w:type="dxa"/>
              <w:bottom w:w="20" w:type="dxa"/>
              <w:right w:w="20" w:type="dxa"/>
            </w:tcMar>
            <w:vAlign w:val="center"/>
            <w:hideMark/>
          </w:tcPr>
          <w:p w14:paraId="6780970B" w14:textId="77777777" w:rsidR="00BE20A5" w:rsidRPr="00D248B3" w:rsidRDefault="00BE20A5" w:rsidP="007E2FFB">
            <w:pPr>
              <w:pStyle w:val="movimento"/>
              <w:rPr>
                <w:color w:val="002060"/>
              </w:rPr>
            </w:pPr>
            <w:r w:rsidRPr="00D248B3">
              <w:rPr>
                <w:color w:val="002060"/>
              </w:rPr>
              <w:t>CELLINI GIUSEPPE</w:t>
            </w:r>
          </w:p>
        </w:tc>
        <w:tc>
          <w:tcPr>
            <w:tcW w:w="2200" w:type="dxa"/>
            <w:tcMar>
              <w:top w:w="20" w:type="dxa"/>
              <w:left w:w="20" w:type="dxa"/>
              <w:bottom w:w="20" w:type="dxa"/>
              <w:right w:w="20" w:type="dxa"/>
            </w:tcMar>
            <w:vAlign w:val="center"/>
            <w:hideMark/>
          </w:tcPr>
          <w:p w14:paraId="4B2F743C" w14:textId="77777777" w:rsidR="00BE20A5" w:rsidRPr="00D248B3" w:rsidRDefault="00BE20A5" w:rsidP="007E2FFB">
            <w:pPr>
              <w:pStyle w:val="movimento2"/>
              <w:rPr>
                <w:color w:val="002060"/>
              </w:rPr>
            </w:pPr>
            <w:r w:rsidRPr="00D248B3">
              <w:rPr>
                <w:color w:val="002060"/>
              </w:rPr>
              <w:t xml:space="preserve">(FUTSAL VIRE C5) </w:t>
            </w:r>
          </w:p>
        </w:tc>
        <w:tc>
          <w:tcPr>
            <w:tcW w:w="800" w:type="dxa"/>
            <w:tcMar>
              <w:top w:w="20" w:type="dxa"/>
              <w:left w:w="20" w:type="dxa"/>
              <w:bottom w:w="20" w:type="dxa"/>
              <w:right w:w="20" w:type="dxa"/>
            </w:tcMar>
            <w:vAlign w:val="center"/>
            <w:hideMark/>
          </w:tcPr>
          <w:p w14:paraId="768B099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EFB15D5" w14:textId="77777777" w:rsidR="00BE20A5" w:rsidRPr="00D248B3" w:rsidRDefault="00BE20A5" w:rsidP="007E2FFB">
            <w:pPr>
              <w:pStyle w:val="movimento"/>
              <w:rPr>
                <w:color w:val="002060"/>
              </w:rPr>
            </w:pPr>
            <w:r w:rsidRPr="00D248B3">
              <w:rPr>
                <w:color w:val="002060"/>
              </w:rPr>
              <w:t>DI EUGENIO GIORGIO</w:t>
            </w:r>
          </w:p>
        </w:tc>
        <w:tc>
          <w:tcPr>
            <w:tcW w:w="2200" w:type="dxa"/>
            <w:tcMar>
              <w:top w:w="20" w:type="dxa"/>
              <w:left w:w="20" w:type="dxa"/>
              <w:bottom w:w="20" w:type="dxa"/>
              <w:right w:w="20" w:type="dxa"/>
            </w:tcMar>
            <w:vAlign w:val="center"/>
            <w:hideMark/>
          </w:tcPr>
          <w:p w14:paraId="11816685" w14:textId="77777777" w:rsidR="00BE20A5" w:rsidRPr="00D248B3" w:rsidRDefault="00BE20A5" w:rsidP="007E2FFB">
            <w:pPr>
              <w:pStyle w:val="movimento2"/>
              <w:rPr>
                <w:color w:val="002060"/>
              </w:rPr>
            </w:pPr>
            <w:r w:rsidRPr="00D248B3">
              <w:rPr>
                <w:color w:val="002060"/>
              </w:rPr>
              <w:t xml:space="preserve">(FUTSAL VIRE C5) </w:t>
            </w:r>
          </w:p>
        </w:tc>
      </w:tr>
      <w:tr w:rsidR="00BE20A5" w:rsidRPr="00D248B3" w14:paraId="78578BC4" w14:textId="77777777" w:rsidTr="007E2FFB">
        <w:tc>
          <w:tcPr>
            <w:tcW w:w="2200" w:type="dxa"/>
            <w:tcMar>
              <w:top w:w="20" w:type="dxa"/>
              <w:left w:w="20" w:type="dxa"/>
              <w:bottom w:w="20" w:type="dxa"/>
              <w:right w:w="20" w:type="dxa"/>
            </w:tcMar>
            <w:vAlign w:val="center"/>
            <w:hideMark/>
          </w:tcPr>
          <w:p w14:paraId="31C6CE68" w14:textId="77777777" w:rsidR="00BE20A5" w:rsidRPr="00D248B3" w:rsidRDefault="00BE20A5" w:rsidP="007E2FFB">
            <w:pPr>
              <w:pStyle w:val="movimento"/>
              <w:rPr>
                <w:color w:val="002060"/>
              </w:rPr>
            </w:pPr>
            <w:r w:rsidRPr="00D248B3">
              <w:rPr>
                <w:color w:val="002060"/>
              </w:rPr>
              <w:t>TARLI PAOLO</w:t>
            </w:r>
          </w:p>
        </w:tc>
        <w:tc>
          <w:tcPr>
            <w:tcW w:w="2200" w:type="dxa"/>
            <w:tcMar>
              <w:top w:w="20" w:type="dxa"/>
              <w:left w:w="20" w:type="dxa"/>
              <w:bottom w:w="20" w:type="dxa"/>
              <w:right w:w="20" w:type="dxa"/>
            </w:tcMar>
            <w:vAlign w:val="center"/>
            <w:hideMark/>
          </w:tcPr>
          <w:p w14:paraId="32E93B82" w14:textId="77777777" w:rsidR="00BE20A5" w:rsidRPr="00D248B3" w:rsidRDefault="00BE20A5" w:rsidP="007E2FFB">
            <w:pPr>
              <w:pStyle w:val="movimento2"/>
              <w:rPr>
                <w:color w:val="002060"/>
              </w:rPr>
            </w:pPr>
            <w:r w:rsidRPr="00D248B3">
              <w:rPr>
                <w:color w:val="002060"/>
              </w:rPr>
              <w:t xml:space="preserve">(FUTSAL VIRE C5) </w:t>
            </w:r>
          </w:p>
        </w:tc>
        <w:tc>
          <w:tcPr>
            <w:tcW w:w="800" w:type="dxa"/>
            <w:tcMar>
              <w:top w:w="20" w:type="dxa"/>
              <w:left w:w="20" w:type="dxa"/>
              <w:bottom w:w="20" w:type="dxa"/>
              <w:right w:w="20" w:type="dxa"/>
            </w:tcMar>
            <w:vAlign w:val="center"/>
            <w:hideMark/>
          </w:tcPr>
          <w:p w14:paraId="389CA7E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CE1C279" w14:textId="77777777" w:rsidR="00BE20A5" w:rsidRPr="00D248B3" w:rsidRDefault="00BE20A5" w:rsidP="007E2FFB">
            <w:pPr>
              <w:pStyle w:val="movimento"/>
              <w:rPr>
                <w:color w:val="002060"/>
              </w:rPr>
            </w:pPr>
            <w:r w:rsidRPr="00D248B3">
              <w:rPr>
                <w:color w:val="002060"/>
              </w:rPr>
              <w:t>BALIVA SAMUELE</w:t>
            </w:r>
          </w:p>
        </w:tc>
        <w:tc>
          <w:tcPr>
            <w:tcW w:w="2200" w:type="dxa"/>
            <w:tcMar>
              <w:top w:w="20" w:type="dxa"/>
              <w:left w:w="20" w:type="dxa"/>
              <w:bottom w:w="20" w:type="dxa"/>
              <w:right w:w="20" w:type="dxa"/>
            </w:tcMar>
            <w:vAlign w:val="center"/>
            <w:hideMark/>
          </w:tcPr>
          <w:p w14:paraId="2BEE8455" w14:textId="77777777" w:rsidR="00BE20A5" w:rsidRPr="00D248B3" w:rsidRDefault="00BE20A5" w:rsidP="007E2FFB">
            <w:pPr>
              <w:pStyle w:val="movimento2"/>
              <w:rPr>
                <w:color w:val="002060"/>
              </w:rPr>
            </w:pPr>
            <w:r w:rsidRPr="00D248B3">
              <w:rPr>
                <w:color w:val="002060"/>
              </w:rPr>
              <w:t xml:space="preserve">(GLS DORICA AN.UR) </w:t>
            </w:r>
          </w:p>
        </w:tc>
      </w:tr>
      <w:tr w:rsidR="00BE20A5" w:rsidRPr="00D248B3" w14:paraId="79CF9660" w14:textId="77777777" w:rsidTr="007E2FFB">
        <w:tc>
          <w:tcPr>
            <w:tcW w:w="2200" w:type="dxa"/>
            <w:tcMar>
              <w:top w:w="20" w:type="dxa"/>
              <w:left w:w="20" w:type="dxa"/>
              <w:bottom w:w="20" w:type="dxa"/>
              <w:right w:w="20" w:type="dxa"/>
            </w:tcMar>
            <w:vAlign w:val="center"/>
            <w:hideMark/>
          </w:tcPr>
          <w:p w14:paraId="5199C4B4" w14:textId="77777777" w:rsidR="00BE20A5" w:rsidRPr="00D248B3" w:rsidRDefault="00BE20A5" w:rsidP="007E2FFB">
            <w:pPr>
              <w:pStyle w:val="movimento"/>
              <w:rPr>
                <w:color w:val="002060"/>
              </w:rPr>
            </w:pPr>
            <w:r w:rsidRPr="00D248B3">
              <w:rPr>
                <w:color w:val="002060"/>
              </w:rPr>
              <w:t>MARTELLI MARCO</w:t>
            </w:r>
          </w:p>
        </w:tc>
        <w:tc>
          <w:tcPr>
            <w:tcW w:w="2200" w:type="dxa"/>
            <w:tcMar>
              <w:top w:w="20" w:type="dxa"/>
              <w:left w:w="20" w:type="dxa"/>
              <w:bottom w:w="20" w:type="dxa"/>
              <w:right w:w="20" w:type="dxa"/>
            </w:tcMar>
            <w:vAlign w:val="center"/>
            <w:hideMark/>
          </w:tcPr>
          <w:p w14:paraId="131C19D1" w14:textId="77777777" w:rsidR="00BE20A5" w:rsidRPr="00D248B3" w:rsidRDefault="00BE20A5" w:rsidP="007E2FFB">
            <w:pPr>
              <w:pStyle w:val="movimento2"/>
              <w:rPr>
                <w:color w:val="002060"/>
              </w:rPr>
            </w:pPr>
            <w:r w:rsidRPr="00D248B3">
              <w:rPr>
                <w:color w:val="002060"/>
              </w:rPr>
              <w:t xml:space="preserve">(MMSA GIOVANE AURORA) </w:t>
            </w:r>
          </w:p>
        </w:tc>
        <w:tc>
          <w:tcPr>
            <w:tcW w:w="800" w:type="dxa"/>
            <w:tcMar>
              <w:top w:w="20" w:type="dxa"/>
              <w:left w:w="20" w:type="dxa"/>
              <w:bottom w:w="20" w:type="dxa"/>
              <w:right w:w="20" w:type="dxa"/>
            </w:tcMar>
            <w:vAlign w:val="center"/>
            <w:hideMark/>
          </w:tcPr>
          <w:p w14:paraId="3817140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8685E15" w14:textId="77777777" w:rsidR="00BE20A5" w:rsidRPr="00D248B3" w:rsidRDefault="00BE20A5" w:rsidP="007E2FFB">
            <w:pPr>
              <w:pStyle w:val="movimento"/>
              <w:rPr>
                <w:color w:val="002060"/>
              </w:rPr>
            </w:pPr>
            <w:r w:rsidRPr="00D248B3">
              <w:rPr>
                <w:color w:val="002060"/>
              </w:rPr>
              <w:t>LOPEZ TRILLO RUDY EDER</w:t>
            </w:r>
          </w:p>
        </w:tc>
        <w:tc>
          <w:tcPr>
            <w:tcW w:w="2200" w:type="dxa"/>
            <w:tcMar>
              <w:top w:w="20" w:type="dxa"/>
              <w:left w:w="20" w:type="dxa"/>
              <w:bottom w:w="20" w:type="dxa"/>
              <w:right w:w="20" w:type="dxa"/>
            </w:tcMar>
            <w:vAlign w:val="center"/>
            <w:hideMark/>
          </w:tcPr>
          <w:p w14:paraId="06EE2A0B" w14:textId="77777777" w:rsidR="00BE20A5" w:rsidRPr="00D248B3" w:rsidRDefault="00BE20A5" w:rsidP="007E2FFB">
            <w:pPr>
              <w:pStyle w:val="movimento2"/>
              <w:rPr>
                <w:color w:val="002060"/>
              </w:rPr>
            </w:pPr>
            <w:r w:rsidRPr="00D248B3">
              <w:rPr>
                <w:color w:val="002060"/>
              </w:rPr>
              <w:t xml:space="preserve">(POLISPORTIVA FUTURA A.D.) </w:t>
            </w:r>
          </w:p>
        </w:tc>
      </w:tr>
      <w:tr w:rsidR="00BE20A5" w:rsidRPr="00D248B3" w14:paraId="4D072B4C" w14:textId="77777777" w:rsidTr="007E2FFB">
        <w:tc>
          <w:tcPr>
            <w:tcW w:w="2200" w:type="dxa"/>
            <w:tcMar>
              <w:top w:w="20" w:type="dxa"/>
              <w:left w:w="20" w:type="dxa"/>
              <w:bottom w:w="20" w:type="dxa"/>
              <w:right w:w="20" w:type="dxa"/>
            </w:tcMar>
            <w:vAlign w:val="center"/>
            <w:hideMark/>
          </w:tcPr>
          <w:p w14:paraId="2BC8CB6D" w14:textId="77777777" w:rsidR="00BE20A5" w:rsidRPr="00D248B3" w:rsidRDefault="00BE20A5" w:rsidP="007E2FFB">
            <w:pPr>
              <w:pStyle w:val="movimento"/>
              <w:rPr>
                <w:color w:val="002060"/>
              </w:rPr>
            </w:pPr>
            <w:r w:rsidRPr="00D248B3">
              <w:rPr>
                <w:color w:val="002060"/>
              </w:rPr>
              <w:t>MEZA PALACIOS FERNANDO</w:t>
            </w:r>
          </w:p>
        </w:tc>
        <w:tc>
          <w:tcPr>
            <w:tcW w:w="2200" w:type="dxa"/>
            <w:tcMar>
              <w:top w:w="20" w:type="dxa"/>
              <w:left w:w="20" w:type="dxa"/>
              <w:bottom w:w="20" w:type="dxa"/>
              <w:right w:w="20" w:type="dxa"/>
            </w:tcMar>
            <w:vAlign w:val="center"/>
            <w:hideMark/>
          </w:tcPr>
          <w:p w14:paraId="5130D376" w14:textId="77777777" w:rsidR="00BE20A5" w:rsidRPr="00D248B3" w:rsidRDefault="00BE20A5" w:rsidP="007E2FFB">
            <w:pPr>
              <w:pStyle w:val="movimento2"/>
              <w:rPr>
                <w:color w:val="002060"/>
              </w:rPr>
            </w:pPr>
            <w:r w:rsidRPr="00D248B3">
              <w:rPr>
                <w:color w:val="002060"/>
              </w:rPr>
              <w:t xml:space="preserve">(POLISPORTIVA FUTURA A.D.) </w:t>
            </w:r>
          </w:p>
        </w:tc>
        <w:tc>
          <w:tcPr>
            <w:tcW w:w="800" w:type="dxa"/>
            <w:tcMar>
              <w:top w:w="20" w:type="dxa"/>
              <w:left w:w="20" w:type="dxa"/>
              <w:bottom w:w="20" w:type="dxa"/>
              <w:right w:w="20" w:type="dxa"/>
            </w:tcMar>
            <w:vAlign w:val="center"/>
            <w:hideMark/>
          </w:tcPr>
          <w:p w14:paraId="592D3EE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7D38A2C" w14:textId="77777777" w:rsidR="00BE20A5" w:rsidRPr="00D248B3" w:rsidRDefault="00BE20A5" w:rsidP="007E2FFB">
            <w:pPr>
              <w:pStyle w:val="movimento"/>
              <w:rPr>
                <w:color w:val="002060"/>
              </w:rPr>
            </w:pPr>
            <w:r w:rsidRPr="00D248B3">
              <w:rPr>
                <w:color w:val="002060"/>
              </w:rPr>
              <w:t>BISEGNA ALESSANDRO</w:t>
            </w:r>
          </w:p>
        </w:tc>
        <w:tc>
          <w:tcPr>
            <w:tcW w:w="2200" w:type="dxa"/>
            <w:tcMar>
              <w:top w:w="20" w:type="dxa"/>
              <w:left w:w="20" w:type="dxa"/>
              <w:bottom w:w="20" w:type="dxa"/>
              <w:right w:w="20" w:type="dxa"/>
            </w:tcMar>
            <w:vAlign w:val="center"/>
            <w:hideMark/>
          </w:tcPr>
          <w:p w14:paraId="49689ACB" w14:textId="77777777" w:rsidR="00BE20A5" w:rsidRPr="00D248B3" w:rsidRDefault="00BE20A5" w:rsidP="007E2FFB">
            <w:pPr>
              <w:pStyle w:val="movimento2"/>
              <w:rPr>
                <w:color w:val="002060"/>
              </w:rPr>
            </w:pPr>
            <w:r w:rsidRPr="00D248B3">
              <w:rPr>
                <w:color w:val="002060"/>
              </w:rPr>
              <w:t xml:space="preserve">(POLISPORTIVA UROBORO) </w:t>
            </w:r>
          </w:p>
        </w:tc>
      </w:tr>
      <w:tr w:rsidR="00BE20A5" w:rsidRPr="00D248B3" w14:paraId="1E543CB7" w14:textId="77777777" w:rsidTr="007E2FFB">
        <w:tc>
          <w:tcPr>
            <w:tcW w:w="2200" w:type="dxa"/>
            <w:tcMar>
              <w:top w:w="20" w:type="dxa"/>
              <w:left w:w="20" w:type="dxa"/>
              <w:bottom w:w="20" w:type="dxa"/>
              <w:right w:w="20" w:type="dxa"/>
            </w:tcMar>
            <w:vAlign w:val="center"/>
            <w:hideMark/>
          </w:tcPr>
          <w:p w14:paraId="2714DC60" w14:textId="77777777" w:rsidR="00BE20A5" w:rsidRPr="00D248B3" w:rsidRDefault="00BE20A5" w:rsidP="007E2FFB">
            <w:pPr>
              <w:pStyle w:val="movimento"/>
              <w:rPr>
                <w:color w:val="002060"/>
              </w:rPr>
            </w:pPr>
            <w:r w:rsidRPr="00D248B3">
              <w:rPr>
                <w:color w:val="002060"/>
              </w:rPr>
              <w:t>GIARNERA DANIELE</w:t>
            </w:r>
          </w:p>
        </w:tc>
        <w:tc>
          <w:tcPr>
            <w:tcW w:w="2200" w:type="dxa"/>
            <w:tcMar>
              <w:top w:w="20" w:type="dxa"/>
              <w:left w:w="20" w:type="dxa"/>
              <w:bottom w:w="20" w:type="dxa"/>
              <w:right w:w="20" w:type="dxa"/>
            </w:tcMar>
            <w:vAlign w:val="center"/>
            <w:hideMark/>
          </w:tcPr>
          <w:p w14:paraId="66571994" w14:textId="77777777" w:rsidR="00BE20A5" w:rsidRPr="00D248B3" w:rsidRDefault="00BE20A5" w:rsidP="007E2FFB">
            <w:pPr>
              <w:pStyle w:val="movimento2"/>
              <w:rPr>
                <w:color w:val="002060"/>
              </w:rPr>
            </w:pPr>
            <w:r w:rsidRPr="00D248B3">
              <w:rPr>
                <w:color w:val="002060"/>
              </w:rPr>
              <w:t xml:space="preserve">(POLISPORTIVA UROBORO) </w:t>
            </w:r>
          </w:p>
        </w:tc>
        <w:tc>
          <w:tcPr>
            <w:tcW w:w="800" w:type="dxa"/>
            <w:tcMar>
              <w:top w:w="20" w:type="dxa"/>
              <w:left w:w="20" w:type="dxa"/>
              <w:bottom w:w="20" w:type="dxa"/>
              <w:right w:w="20" w:type="dxa"/>
            </w:tcMar>
            <w:vAlign w:val="center"/>
            <w:hideMark/>
          </w:tcPr>
          <w:p w14:paraId="367D2047"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94C11A4" w14:textId="77777777" w:rsidR="00BE20A5" w:rsidRPr="00D248B3" w:rsidRDefault="00BE20A5" w:rsidP="007E2FFB">
            <w:pPr>
              <w:pStyle w:val="movimento"/>
              <w:rPr>
                <w:color w:val="002060"/>
              </w:rPr>
            </w:pPr>
            <w:r w:rsidRPr="00D248B3">
              <w:rPr>
                <w:color w:val="002060"/>
              </w:rPr>
              <w:t>SCARAFONI MATTEO</w:t>
            </w:r>
          </w:p>
        </w:tc>
        <w:tc>
          <w:tcPr>
            <w:tcW w:w="2200" w:type="dxa"/>
            <w:tcMar>
              <w:top w:w="20" w:type="dxa"/>
              <w:left w:w="20" w:type="dxa"/>
              <w:bottom w:w="20" w:type="dxa"/>
              <w:right w:w="20" w:type="dxa"/>
            </w:tcMar>
            <w:vAlign w:val="center"/>
            <w:hideMark/>
          </w:tcPr>
          <w:p w14:paraId="764DB636" w14:textId="77777777" w:rsidR="00BE20A5" w:rsidRPr="00D248B3" w:rsidRDefault="00BE20A5" w:rsidP="007E2FFB">
            <w:pPr>
              <w:pStyle w:val="movimento2"/>
              <w:rPr>
                <w:color w:val="002060"/>
              </w:rPr>
            </w:pPr>
            <w:r w:rsidRPr="00D248B3">
              <w:rPr>
                <w:color w:val="002060"/>
              </w:rPr>
              <w:t xml:space="preserve">(POLISPORTIVA UROBORO) </w:t>
            </w:r>
          </w:p>
        </w:tc>
      </w:tr>
      <w:tr w:rsidR="00BE20A5" w:rsidRPr="00D248B3" w14:paraId="5FBC3AF1" w14:textId="77777777" w:rsidTr="007E2FFB">
        <w:tc>
          <w:tcPr>
            <w:tcW w:w="2200" w:type="dxa"/>
            <w:tcMar>
              <w:top w:w="20" w:type="dxa"/>
              <w:left w:w="20" w:type="dxa"/>
              <w:bottom w:w="20" w:type="dxa"/>
              <w:right w:w="20" w:type="dxa"/>
            </w:tcMar>
            <w:vAlign w:val="center"/>
            <w:hideMark/>
          </w:tcPr>
          <w:p w14:paraId="20A9FF24" w14:textId="77777777" w:rsidR="00BE20A5" w:rsidRPr="00D248B3" w:rsidRDefault="00BE20A5" w:rsidP="007E2FFB">
            <w:pPr>
              <w:pStyle w:val="movimento"/>
              <w:rPr>
                <w:color w:val="002060"/>
              </w:rPr>
            </w:pPr>
            <w:r w:rsidRPr="00D248B3">
              <w:rPr>
                <w:color w:val="002060"/>
              </w:rPr>
              <w:t>BASTIANELLI FABRIZIO</w:t>
            </w:r>
          </w:p>
        </w:tc>
        <w:tc>
          <w:tcPr>
            <w:tcW w:w="2200" w:type="dxa"/>
            <w:tcMar>
              <w:top w:w="20" w:type="dxa"/>
              <w:left w:w="20" w:type="dxa"/>
              <w:bottom w:w="20" w:type="dxa"/>
              <w:right w:w="20" w:type="dxa"/>
            </w:tcMar>
            <w:vAlign w:val="center"/>
            <w:hideMark/>
          </w:tcPr>
          <w:p w14:paraId="34ADC692" w14:textId="77777777" w:rsidR="00BE20A5" w:rsidRPr="00D248B3" w:rsidRDefault="00BE20A5" w:rsidP="007E2FFB">
            <w:pPr>
              <w:pStyle w:val="movimento2"/>
              <w:rPr>
                <w:color w:val="002060"/>
              </w:rPr>
            </w:pPr>
            <w:r w:rsidRPr="00D248B3">
              <w:rPr>
                <w:color w:val="002060"/>
              </w:rPr>
              <w:t xml:space="preserve">(SAMBENEDETTESE CALCIO A 5) </w:t>
            </w:r>
          </w:p>
        </w:tc>
        <w:tc>
          <w:tcPr>
            <w:tcW w:w="800" w:type="dxa"/>
            <w:tcMar>
              <w:top w:w="20" w:type="dxa"/>
              <w:left w:w="20" w:type="dxa"/>
              <w:bottom w:w="20" w:type="dxa"/>
              <w:right w:w="20" w:type="dxa"/>
            </w:tcMar>
            <w:vAlign w:val="center"/>
            <w:hideMark/>
          </w:tcPr>
          <w:p w14:paraId="09A7954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D15734A" w14:textId="77777777" w:rsidR="00BE20A5" w:rsidRPr="00D248B3" w:rsidRDefault="00BE20A5" w:rsidP="007E2FFB">
            <w:pPr>
              <w:pStyle w:val="movimento"/>
              <w:rPr>
                <w:color w:val="002060"/>
              </w:rPr>
            </w:pPr>
            <w:r w:rsidRPr="00D248B3">
              <w:rPr>
                <w:color w:val="002060"/>
              </w:rPr>
              <w:t>URBANI ALESSIO</w:t>
            </w:r>
          </w:p>
        </w:tc>
        <w:tc>
          <w:tcPr>
            <w:tcW w:w="2200" w:type="dxa"/>
            <w:tcMar>
              <w:top w:w="20" w:type="dxa"/>
              <w:left w:w="20" w:type="dxa"/>
              <w:bottom w:w="20" w:type="dxa"/>
              <w:right w:w="20" w:type="dxa"/>
            </w:tcMar>
            <w:vAlign w:val="center"/>
            <w:hideMark/>
          </w:tcPr>
          <w:p w14:paraId="3AF4E32E" w14:textId="77777777" w:rsidR="00BE20A5" w:rsidRPr="00D248B3" w:rsidRDefault="00BE20A5" w:rsidP="007E2FFB">
            <w:pPr>
              <w:pStyle w:val="movimento2"/>
              <w:rPr>
                <w:color w:val="002060"/>
              </w:rPr>
            </w:pPr>
            <w:r w:rsidRPr="00D248B3">
              <w:rPr>
                <w:color w:val="002060"/>
              </w:rPr>
              <w:t xml:space="preserve">(TRIBALCIO PICENA) </w:t>
            </w:r>
          </w:p>
        </w:tc>
      </w:tr>
      <w:tr w:rsidR="00BE20A5" w:rsidRPr="00D248B3" w14:paraId="3CD0BE02" w14:textId="77777777" w:rsidTr="007E2FFB">
        <w:tc>
          <w:tcPr>
            <w:tcW w:w="2200" w:type="dxa"/>
            <w:tcMar>
              <w:top w:w="20" w:type="dxa"/>
              <w:left w:w="20" w:type="dxa"/>
              <w:bottom w:w="20" w:type="dxa"/>
              <w:right w:w="20" w:type="dxa"/>
            </w:tcMar>
            <w:vAlign w:val="center"/>
            <w:hideMark/>
          </w:tcPr>
          <w:p w14:paraId="532E2A95" w14:textId="77777777" w:rsidR="00BE20A5" w:rsidRPr="00D248B3" w:rsidRDefault="00BE20A5" w:rsidP="007E2FFB">
            <w:pPr>
              <w:pStyle w:val="movimento"/>
              <w:rPr>
                <w:color w:val="002060"/>
              </w:rPr>
            </w:pPr>
            <w:r w:rsidRPr="00D248B3">
              <w:rPr>
                <w:color w:val="002060"/>
              </w:rPr>
              <w:t>GIOVANNINI DENNIS</w:t>
            </w:r>
          </w:p>
        </w:tc>
        <w:tc>
          <w:tcPr>
            <w:tcW w:w="2200" w:type="dxa"/>
            <w:tcMar>
              <w:top w:w="20" w:type="dxa"/>
              <w:left w:w="20" w:type="dxa"/>
              <w:bottom w:w="20" w:type="dxa"/>
              <w:right w:w="20" w:type="dxa"/>
            </w:tcMar>
            <w:vAlign w:val="center"/>
            <w:hideMark/>
          </w:tcPr>
          <w:p w14:paraId="2D2479B6" w14:textId="77777777" w:rsidR="00BE20A5" w:rsidRPr="00D248B3" w:rsidRDefault="00BE20A5" w:rsidP="007E2FFB">
            <w:pPr>
              <w:pStyle w:val="movimento2"/>
              <w:rPr>
                <w:color w:val="002060"/>
              </w:rPr>
            </w:pPr>
            <w:r w:rsidRPr="00D248B3">
              <w:rPr>
                <w:color w:val="002060"/>
              </w:rPr>
              <w:t xml:space="preserve">(TRUENTIN LAMA) </w:t>
            </w:r>
          </w:p>
        </w:tc>
        <w:tc>
          <w:tcPr>
            <w:tcW w:w="800" w:type="dxa"/>
            <w:tcMar>
              <w:top w:w="20" w:type="dxa"/>
              <w:left w:w="20" w:type="dxa"/>
              <w:bottom w:w="20" w:type="dxa"/>
              <w:right w:w="20" w:type="dxa"/>
            </w:tcMar>
            <w:vAlign w:val="center"/>
            <w:hideMark/>
          </w:tcPr>
          <w:p w14:paraId="6B5DFDF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FE45462" w14:textId="77777777" w:rsidR="00BE20A5" w:rsidRPr="00D248B3" w:rsidRDefault="00BE20A5" w:rsidP="007E2FFB">
            <w:pPr>
              <w:pStyle w:val="movimento"/>
              <w:rPr>
                <w:color w:val="002060"/>
              </w:rPr>
            </w:pPr>
            <w:r w:rsidRPr="00D248B3">
              <w:rPr>
                <w:color w:val="002060"/>
              </w:rPr>
              <w:t>SPURIO MATTEO</w:t>
            </w:r>
          </w:p>
        </w:tc>
        <w:tc>
          <w:tcPr>
            <w:tcW w:w="2200" w:type="dxa"/>
            <w:tcMar>
              <w:top w:w="20" w:type="dxa"/>
              <w:left w:w="20" w:type="dxa"/>
              <w:bottom w:w="20" w:type="dxa"/>
              <w:right w:w="20" w:type="dxa"/>
            </w:tcMar>
            <w:vAlign w:val="center"/>
            <w:hideMark/>
          </w:tcPr>
          <w:p w14:paraId="4585E5E1" w14:textId="77777777" w:rsidR="00BE20A5" w:rsidRPr="00D248B3" w:rsidRDefault="00BE20A5" w:rsidP="007E2FFB">
            <w:pPr>
              <w:pStyle w:val="movimento2"/>
              <w:rPr>
                <w:color w:val="002060"/>
              </w:rPr>
            </w:pPr>
            <w:r w:rsidRPr="00D248B3">
              <w:rPr>
                <w:color w:val="002060"/>
              </w:rPr>
              <w:t xml:space="preserve">(TRUENTIN LAMA) </w:t>
            </w:r>
          </w:p>
        </w:tc>
      </w:tr>
      <w:tr w:rsidR="00BE20A5" w:rsidRPr="00D248B3" w14:paraId="5B86E92B" w14:textId="77777777" w:rsidTr="007E2FFB">
        <w:tc>
          <w:tcPr>
            <w:tcW w:w="2200" w:type="dxa"/>
            <w:tcMar>
              <w:top w:w="20" w:type="dxa"/>
              <w:left w:w="20" w:type="dxa"/>
              <w:bottom w:w="20" w:type="dxa"/>
              <w:right w:w="20" w:type="dxa"/>
            </w:tcMar>
            <w:vAlign w:val="center"/>
            <w:hideMark/>
          </w:tcPr>
          <w:p w14:paraId="2F162154" w14:textId="77777777" w:rsidR="00BE20A5" w:rsidRPr="00D248B3" w:rsidRDefault="00BE20A5" w:rsidP="007E2FFB">
            <w:pPr>
              <w:pStyle w:val="movimento"/>
              <w:rPr>
                <w:color w:val="002060"/>
              </w:rPr>
            </w:pPr>
            <w:r w:rsidRPr="00D248B3">
              <w:rPr>
                <w:color w:val="002060"/>
              </w:rPr>
              <w:t>ALESSANDRONI DIEGO</w:t>
            </w:r>
          </w:p>
        </w:tc>
        <w:tc>
          <w:tcPr>
            <w:tcW w:w="2200" w:type="dxa"/>
            <w:tcMar>
              <w:top w:w="20" w:type="dxa"/>
              <w:left w:w="20" w:type="dxa"/>
              <w:bottom w:w="20" w:type="dxa"/>
              <w:right w:w="20" w:type="dxa"/>
            </w:tcMar>
            <w:vAlign w:val="center"/>
            <w:hideMark/>
          </w:tcPr>
          <w:p w14:paraId="7F095BBE" w14:textId="77777777" w:rsidR="00BE20A5" w:rsidRPr="00D248B3" w:rsidRDefault="00BE20A5" w:rsidP="007E2FFB">
            <w:pPr>
              <w:pStyle w:val="movimento2"/>
              <w:rPr>
                <w:color w:val="002060"/>
              </w:rPr>
            </w:pPr>
            <w:r w:rsidRPr="00D248B3">
              <w:rPr>
                <w:color w:val="002060"/>
              </w:rPr>
              <w:t xml:space="preserve">(URBANIA CALCIO) </w:t>
            </w:r>
          </w:p>
        </w:tc>
        <w:tc>
          <w:tcPr>
            <w:tcW w:w="800" w:type="dxa"/>
            <w:tcMar>
              <w:top w:w="20" w:type="dxa"/>
              <w:left w:w="20" w:type="dxa"/>
              <w:bottom w:w="20" w:type="dxa"/>
              <w:right w:w="20" w:type="dxa"/>
            </w:tcMar>
            <w:vAlign w:val="center"/>
            <w:hideMark/>
          </w:tcPr>
          <w:p w14:paraId="25118C2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D396418" w14:textId="77777777" w:rsidR="00BE20A5" w:rsidRPr="00D248B3" w:rsidRDefault="00BE20A5" w:rsidP="007E2FFB">
            <w:pPr>
              <w:pStyle w:val="movimento"/>
              <w:rPr>
                <w:color w:val="002060"/>
              </w:rPr>
            </w:pPr>
            <w:r w:rsidRPr="00D248B3">
              <w:rPr>
                <w:color w:val="002060"/>
              </w:rPr>
              <w:t>GAMBINI NICOLO</w:t>
            </w:r>
          </w:p>
        </w:tc>
        <w:tc>
          <w:tcPr>
            <w:tcW w:w="2200" w:type="dxa"/>
            <w:tcMar>
              <w:top w:w="20" w:type="dxa"/>
              <w:left w:w="20" w:type="dxa"/>
              <w:bottom w:w="20" w:type="dxa"/>
              <w:right w:w="20" w:type="dxa"/>
            </w:tcMar>
            <w:vAlign w:val="center"/>
            <w:hideMark/>
          </w:tcPr>
          <w:p w14:paraId="0DC1B69A" w14:textId="77777777" w:rsidR="00BE20A5" w:rsidRPr="00D248B3" w:rsidRDefault="00BE20A5" w:rsidP="007E2FFB">
            <w:pPr>
              <w:pStyle w:val="movimento2"/>
              <w:rPr>
                <w:color w:val="002060"/>
              </w:rPr>
            </w:pPr>
            <w:r w:rsidRPr="00D248B3">
              <w:rPr>
                <w:color w:val="002060"/>
              </w:rPr>
              <w:t xml:space="preserve">(VAL TENNA UNITED) </w:t>
            </w:r>
          </w:p>
        </w:tc>
      </w:tr>
      <w:tr w:rsidR="00BE20A5" w:rsidRPr="00D248B3" w14:paraId="0190B785" w14:textId="77777777" w:rsidTr="007E2FFB">
        <w:tc>
          <w:tcPr>
            <w:tcW w:w="2200" w:type="dxa"/>
            <w:tcMar>
              <w:top w:w="20" w:type="dxa"/>
              <w:left w:w="20" w:type="dxa"/>
              <w:bottom w:w="20" w:type="dxa"/>
              <w:right w:w="20" w:type="dxa"/>
            </w:tcMar>
            <w:vAlign w:val="center"/>
            <w:hideMark/>
          </w:tcPr>
          <w:p w14:paraId="61ABEB70" w14:textId="77777777" w:rsidR="00BE20A5" w:rsidRPr="00D248B3" w:rsidRDefault="00BE20A5" w:rsidP="007E2FFB">
            <w:pPr>
              <w:pStyle w:val="movimento"/>
              <w:rPr>
                <w:color w:val="002060"/>
              </w:rPr>
            </w:pPr>
            <w:r w:rsidRPr="00D248B3">
              <w:rPr>
                <w:color w:val="002060"/>
              </w:rPr>
              <w:t>RICCI GIAMMARIO</w:t>
            </w:r>
          </w:p>
        </w:tc>
        <w:tc>
          <w:tcPr>
            <w:tcW w:w="2200" w:type="dxa"/>
            <w:tcMar>
              <w:top w:w="20" w:type="dxa"/>
              <w:left w:w="20" w:type="dxa"/>
              <w:bottom w:w="20" w:type="dxa"/>
              <w:right w:w="20" w:type="dxa"/>
            </w:tcMar>
            <w:vAlign w:val="center"/>
            <w:hideMark/>
          </w:tcPr>
          <w:p w14:paraId="1B741935" w14:textId="77777777" w:rsidR="00BE20A5" w:rsidRPr="00D248B3" w:rsidRDefault="00BE20A5" w:rsidP="007E2FFB">
            <w:pPr>
              <w:pStyle w:val="movimento2"/>
              <w:rPr>
                <w:color w:val="002060"/>
              </w:rPr>
            </w:pPr>
            <w:r w:rsidRPr="00D248B3">
              <w:rPr>
                <w:color w:val="002060"/>
              </w:rPr>
              <w:t xml:space="preserve">(VAL TENNA UNITED) </w:t>
            </w:r>
          </w:p>
        </w:tc>
        <w:tc>
          <w:tcPr>
            <w:tcW w:w="800" w:type="dxa"/>
            <w:tcMar>
              <w:top w:w="20" w:type="dxa"/>
              <w:left w:w="20" w:type="dxa"/>
              <w:bottom w:w="20" w:type="dxa"/>
              <w:right w:w="20" w:type="dxa"/>
            </w:tcMar>
            <w:vAlign w:val="center"/>
            <w:hideMark/>
          </w:tcPr>
          <w:p w14:paraId="4FF7C0D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EAE2051" w14:textId="77777777" w:rsidR="00BE20A5" w:rsidRPr="00D248B3" w:rsidRDefault="00BE20A5" w:rsidP="007E2FFB">
            <w:pPr>
              <w:pStyle w:val="movimento"/>
              <w:rPr>
                <w:color w:val="002060"/>
              </w:rPr>
            </w:pPr>
            <w:r w:rsidRPr="00D248B3">
              <w:rPr>
                <w:color w:val="002060"/>
              </w:rPr>
              <w:t>PASQUINELLI LORENZO</w:t>
            </w:r>
          </w:p>
        </w:tc>
        <w:tc>
          <w:tcPr>
            <w:tcW w:w="2200" w:type="dxa"/>
            <w:tcMar>
              <w:top w:w="20" w:type="dxa"/>
              <w:left w:w="20" w:type="dxa"/>
              <w:bottom w:w="20" w:type="dxa"/>
              <w:right w:w="20" w:type="dxa"/>
            </w:tcMar>
            <w:vAlign w:val="center"/>
            <w:hideMark/>
          </w:tcPr>
          <w:p w14:paraId="291ABB50" w14:textId="77777777" w:rsidR="00BE20A5" w:rsidRPr="00D248B3" w:rsidRDefault="00BE20A5" w:rsidP="007E2FFB">
            <w:pPr>
              <w:pStyle w:val="movimento2"/>
              <w:rPr>
                <w:color w:val="002060"/>
              </w:rPr>
            </w:pPr>
            <w:r w:rsidRPr="00D248B3">
              <w:rPr>
                <w:color w:val="002060"/>
              </w:rPr>
              <w:t xml:space="preserve">(VALLESINA) </w:t>
            </w:r>
          </w:p>
        </w:tc>
      </w:tr>
      <w:tr w:rsidR="00BE20A5" w:rsidRPr="00D248B3" w14:paraId="0C599013" w14:textId="77777777" w:rsidTr="007E2FFB">
        <w:tc>
          <w:tcPr>
            <w:tcW w:w="2200" w:type="dxa"/>
            <w:tcMar>
              <w:top w:w="20" w:type="dxa"/>
              <w:left w:w="20" w:type="dxa"/>
              <w:bottom w:w="20" w:type="dxa"/>
              <w:right w:w="20" w:type="dxa"/>
            </w:tcMar>
            <w:vAlign w:val="center"/>
            <w:hideMark/>
          </w:tcPr>
          <w:p w14:paraId="27DD196C" w14:textId="77777777" w:rsidR="00BE20A5" w:rsidRPr="00D248B3" w:rsidRDefault="00BE20A5" w:rsidP="007E2FFB">
            <w:pPr>
              <w:pStyle w:val="movimento"/>
              <w:rPr>
                <w:color w:val="002060"/>
              </w:rPr>
            </w:pPr>
            <w:r w:rsidRPr="00D248B3">
              <w:rPr>
                <w:color w:val="002060"/>
              </w:rPr>
              <w:t>SABBATINI DIEGO</w:t>
            </w:r>
          </w:p>
        </w:tc>
        <w:tc>
          <w:tcPr>
            <w:tcW w:w="2200" w:type="dxa"/>
            <w:tcMar>
              <w:top w:w="20" w:type="dxa"/>
              <w:left w:w="20" w:type="dxa"/>
              <w:bottom w:w="20" w:type="dxa"/>
              <w:right w:w="20" w:type="dxa"/>
            </w:tcMar>
            <w:vAlign w:val="center"/>
            <w:hideMark/>
          </w:tcPr>
          <w:p w14:paraId="68250F3D" w14:textId="77777777" w:rsidR="00BE20A5" w:rsidRPr="00D248B3" w:rsidRDefault="00BE20A5" w:rsidP="007E2FFB">
            <w:pPr>
              <w:pStyle w:val="movimento2"/>
              <w:rPr>
                <w:color w:val="002060"/>
              </w:rPr>
            </w:pPr>
            <w:r w:rsidRPr="00D248B3">
              <w:rPr>
                <w:color w:val="002060"/>
              </w:rPr>
              <w:t xml:space="preserve">(VILLA CECCOLINI CALCIO) </w:t>
            </w:r>
          </w:p>
        </w:tc>
        <w:tc>
          <w:tcPr>
            <w:tcW w:w="800" w:type="dxa"/>
            <w:tcMar>
              <w:top w:w="20" w:type="dxa"/>
              <w:left w:w="20" w:type="dxa"/>
              <w:bottom w:w="20" w:type="dxa"/>
              <w:right w:w="20" w:type="dxa"/>
            </w:tcMar>
            <w:vAlign w:val="center"/>
            <w:hideMark/>
          </w:tcPr>
          <w:p w14:paraId="70C675A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89D868E" w14:textId="77777777" w:rsidR="00BE20A5" w:rsidRPr="00D248B3" w:rsidRDefault="00BE20A5" w:rsidP="007E2FFB">
            <w:pPr>
              <w:pStyle w:val="movimento"/>
              <w:rPr>
                <w:color w:val="002060"/>
              </w:rPr>
            </w:pPr>
            <w:r w:rsidRPr="00D248B3">
              <w:rPr>
                <w:color w:val="002060"/>
              </w:rPr>
              <w:t>VITA DANIELE</w:t>
            </w:r>
          </w:p>
        </w:tc>
        <w:tc>
          <w:tcPr>
            <w:tcW w:w="2200" w:type="dxa"/>
            <w:tcMar>
              <w:top w:w="20" w:type="dxa"/>
              <w:left w:w="20" w:type="dxa"/>
              <w:bottom w:w="20" w:type="dxa"/>
              <w:right w:w="20" w:type="dxa"/>
            </w:tcMar>
            <w:vAlign w:val="center"/>
            <w:hideMark/>
          </w:tcPr>
          <w:p w14:paraId="1E3FB042" w14:textId="77777777" w:rsidR="00BE20A5" w:rsidRPr="00D248B3" w:rsidRDefault="00BE20A5" w:rsidP="007E2FFB">
            <w:pPr>
              <w:pStyle w:val="movimento2"/>
              <w:rPr>
                <w:color w:val="002060"/>
              </w:rPr>
            </w:pPr>
            <w:r w:rsidRPr="00D248B3">
              <w:rPr>
                <w:color w:val="002060"/>
              </w:rPr>
              <w:t xml:space="preserve">(VIRTUS TEAM SOC.COOP.) </w:t>
            </w:r>
          </w:p>
        </w:tc>
      </w:tr>
    </w:tbl>
    <w:p w14:paraId="62F8CFF0" w14:textId="77777777" w:rsidR="00BE20A5" w:rsidRPr="00D248B3" w:rsidRDefault="00BE20A5" w:rsidP="00BE20A5">
      <w:pPr>
        <w:pStyle w:val="titolo10"/>
        <w:rPr>
          <w:rFonts w:eastAsiaTheme="minorEastAsia"/>
          <w:color w:val="002060"/>
        </w:rPr>
      </w:pPr>
      <w:r w:rsidRPr="00D248B3">
        <w:rPr>
          <w:color w:val="002060"/>
        </w:rPr>
        <w:t xml:space="preserve">GARE DEL 29/10/2022 </w:t>
      </w:r>
    </w:p>
    <w:p w14:paraId="7E4E1C60" w14:textId="77777777" w:rsidR="00BE20A5" w:rsidRPr="00D248B3" w:rsidRDefault="00BE20A5" w:rsidP="00BE20A5">
      <w:pPr>
        <w:pStyle w:val="titolo7a"/>
        <w:rPr>
          <w:color w:val="002060"/>
        </w:rPr>
      </w:pPr>
      <w:r w:rsidRPr="00D248B3">
        <w:rPr>
          <w:color w:val="002060"/>
        </w:rPr>
        <w:t xml:space="preserve">PROVVEDIMENTI DISCIPLINARI </w:t>
      </w:r>
    </w:p>
    <w:p w14:paraId="15A38830"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3DAC4FE9" w14:textId="77777777" w:rsidR="00BE20A5" w:rsidRPr="00D248B3" w:rsidRDefault="00BE20A5" w:rsidP="00BE20A5">
      <w:pPr>
        <w:pStyle w:val="titolo30"/>
        <w:rPr>
          <w:color w:val="002060"/>
        </w:rPr>
      </w:pPr>
      <w:r w:rsidRPr="00D248B3">
        <w:rPr>
          <w:color w:val="002060"/>
        </w:rPr>
        <w:t xml:space="preserve">DIRIGENTI </w:t>
      </w:r>
    </w:p>
    <w:p w14:paraId="16827982" w14:textId="77777777" w:rsidR="00BE20A5" w:rsidRPr="00D248B3" w:rsidRDefault="00BE20A5" w:rsidP="00BE20A5">
      <w:pPr>
        <w:pStyle w:val="titolo20"/>
        <w:rPr>
          <w:color w:val="002060"/>
        </w:rPr>
      </w:pPr>
      <w:r w:rsidRPr="00D248B3">
        <w:rPr>
          <w:color w:val="002060"/>
        </w:rPr>
        <w:t xml:space="preserve">INIBIZIONE A SVOLGERE OGNI ATTIVITA' FINO AL 18/11/2022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E41B79A" w14:textId="77777777" w:rsidTr="007E2FFB">
        <w:tc>
          <w:tcPr>
            <w:tcW w:w="2200" w:type="dxa"/>
            <w:tcMar>
              <w:top w:w="20" w:type="dxa"/>
              <w:left w:w="20" w:type="dxa"/>
              <w:bottom w:w="20" w:type="dxa"/>
              <w:right w:w="20" w:type="dxa"/>
            </w:tcMar>
            <w:vAlign w:val="center"/>
            <w:hideMark/>
          </w:tcPr>
          <w:p w14:paraId="267C3E3B" w14:textId="77777777" w:rsidR="00BE20A5" w:rsidRPr="00D248B3" w:rsidRDefault="00BE20A5" w:rsidP="007E2FFB">
            <w:pPr>
              <w:pStyle w:val="movimento"/>
              <w:rPr>
                <w:color w:val="002060"/>
              </w:rPr>
            </w:pPr>
            <w:r w:rsidRPr="00D248B3">
              <w:rPr>
                <w:color w:val="002060"/>
              </w:rPr>
              <w:t>MASINI LUCA</w:t>
            </w:r>
          </w:p>
        </w:tc>
        <w:tc>
          <w:tcPr>
            <w:tcW w:w="2200" w:type="dxa"/>
            <w:tcMar>
              <w:top w:w="20" w:type="dxa"/>
              <w:left w:w="20" w:type="dxa"/>
              <w:bottom w:w="20" w:type="dxa"/>
              <w:right w:w="20" w:type="dxa"/>
            </w:tcMar>
            <w:vAlign w:val="center"/>
            <w:hideMark/>
          </w:tcPr>
          <w:p w14:paraId="076C1449" w14:textId="77777777" w:rsidR="00BE20A5" w:rsidRPr="00D248B3" w:rsidRDefault="00BE20A5" w:rsidP="007E2FFB">
            <w:pPr>
              <w:pStyle w:val="movimento2"/>
              <w:rPr>
                <w:color w:val="002060"/>
              </w:rPr>
            </w:pPr>
            <w:r w:rsidRPr="00D248B3">
              <w:rPr>
                <w:color w:val="002060"/>
              </w:rPr>
              <w:t xml:space="preserve">(PEGASO C5) </w:t>
            </w:r>
          </w:p>
        </w:tc>
        <w:tc>
          <w:tcPr>
            <w:tcW w:w="800" w:type="dxa"/>
            <w:tcMar>
              <w:top w:w="20" w:type="dxa"/>
              <w:left w:w="20" w:type="dxa"/>
              <w:bottom w:w="20" w:type="dxa"/>
              <w:right w:w="20" w:type="dxa"/>
            </w:tcMar>
            <w:vAlign w:val="center"/>
            <w:hideMark/>
          </w:tcPr>
          <w:p w14:paraId="5852E67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F6175E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8F4B146" w14:textId="77777777" w:rsidR="00BE20A5" w:rsidRPr="00D248B3" w:rsidRDefault="00BE20A5" w:rsidP="007E2FFB">
            <w:pPr>
              <w:pStyle w:val="movimento2"/>
              <w:rPr>
                <w:color w:val="002060"/>
              </w:rPr>
            </w:pPr>
            <w:r w:rsidRPr="00D248B3">
              <w:rPr>
                <w:color w:val="002060"/>
              </w:rPr>
              <w:t> </w:t>
            </w:r>
          </w:p>
        </w:tc>
      </w:tr>
    </w:tbl>
    <w:p w14:paraId="7A2D5B5E" w14:textId="77777777" w:rsidR="00BE20A5" w:rsidRDefault="00BE20A5" w:rsidP="00BE20A5">
      <w:pPr>
        <w:pStyle w:val="diffida"/>
        <w:spacing w:before="80" w:beforeAutospacing="0" w:after="40" w:afterAutospacing="0"/>
        <w:rPr>
          <w:color w:val="002060"/>
        </w:rPr>
      </w:pPr>
      <w:r>
        <w:rPr>
          <w:color w:val="002060"/>
        </w:rPr>
        <w:t xml:space="preserve">già squalificato con precedente C.U. sino al 04/11/22 veniva inserito in distinta come allenatore. </w:t>
      </w:r>
    </w:p>
    <w:p w14:paraId="39172FD7" w14:textId="77777777" w:rsidR="00BE20A5" w:rsidRPr="00D248B3" w:rsidRDefault="00BE20A5" w:rsidP="00BE20A5">
      <w:pPr>
        <w:pStyle w:val="titolo30"/>
        <w:rPr>
          <w:color w:val="002060"/>
        </w:rPr>
      </w:pPr>
      <w:r w:rsidRPr="00D248B3">
        <w:rPr>
          <w:color w:val="002060"/>
        </w:rPr>
        <w:lastRenderedPageBreak/>
        <w:t xml:space="preserve">CALCIATORI ESPULSI </w:t>
      </w:r>
    </w:p>
    <w:p w14:paraId="49932D56" w14:textId="77777777" w:rsidR="00BE20A5" w:rsidRPr="00D248B3" w:rsidRDefault="00BE20A5" w:rsidP="00BE20A5">
      <w:pPr>
        <w:pStyle w:val="titolo20"/>
        <w:rPr>
          <w:color w:val="002060"/>
        </w:rPr>
      </w:pPr>
      <w:r w:rsidRPr="00D248B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4C07350C" w14:textId="77777777" w:rsidTr="007E2FFB">
        <w:tc>
          <w:tcPr>
            <w:tcW w:w="2200" w:type="dxa"/>
            <w:tcMar>
              <w:top w:w="20" w:type="dxa"/>
              <w:left w:w="20" w:type="dxa"/>
              <w:bottom w:w="20" w:type="dxa"/>
              <w:right w:w="20" w:type="dxa"/>
            </w:tcMar>
            <w:vAlign w:val="center"/>
            <w:hideMark/>
          </w:tcPr>
          <w:p w14:paraId="2E3F1B1A" w14:textId="77777777" w:rsidR="00BE20A5" w:rsidRPr="00D248B3" w:rsidRDefault="00BE20A5" w:rsidP="007E2FFB">
            <w:pPr>
              <w:pStyle w:val="movimento"/>
              <w:rPr>
                <w:color w:val="002060"/>
              </w:rPr>
            </w:pPr>
            <w:r w:rsidRPr="00D248B3">
              <w:rPr>
                <w:color w:val="002060"/>
              </w:rPr>
              <w:t>CONTI GABRIELE</w:t>
            </w:r>
          </w:p>
        </w:tc>
        <w:tc>
          <w:tcPr>
            <w:tcW w:w="2200" w:type="dxa"/>
            <w:tcMar>
              <w:top w:w="20" w:type="dxa"/>
              <w:left w:w="20" w:type="dxa"/>
              <w:bottom w:w="20" w:type="dxa"/>
              <w:right w:w="20" w:type="dxa"/>
            </w:tcMar>
            <w:vAlign w:val="center"/>
            <w:hideMark/>
          </w:tcPr>
          <w:p w14:paraId="45FF8CA3" w14:textId="77777777" w:rsidR="00BE20A5" w:rsidRPr="00D248B3" w:rsidRDefault="00BE20A5" w:rsidP="007E2FFB">
            <w:pPr>
              <w:pStyle w:val="movimento2"/>
              <w:rPr>
                <w:color w:val="002060"/>
              </w:rPr>
            </w:pPr>
            <w:r w:rsidRPr="00D248B3">
              <w:rPr>
                <w:color w:val="002060"/>
              </w:rPr>
              <w:t xml:space="preserve">(CIARNIN) </w:t>
            </w:r>
          </w:p>
        </w:tc>
        <w:tc>
          <w:tcPr>
            <w:tcW w:w="800" w:type="dxa"/>
            <w:tcMar>
              <w:top w:w="20" w:type="dxa"/>
              <w:left w:w="20" w:type="dxa"/>
              <w:bottom w:w="20" w:type="dxa"/>
              <w:right w:w="20" w:type="dxa"/>
            </w:tcMar>
            <w:vAlign w:val="center"/>
            <w:hideMark/>
          </w:tcPr>
          <w:p w14:paraId="77C31B0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2F10F99" w14:textId="77777777" w:rsidR="00BE20A5" w:rsidRPr="00D248B3" w:rsidRDefault="00BE20A5" w:rsidP="007E2FFB">
            <w:pPr>
              <w:pStyle w:val="movimento"/>
              <w:rPr>
                <w:color w:val="002060"/>
              </w:rPr>
            </w:pPr>
            <w:r w:rsidRPr="00D248B3">
              <w:rPr>
                <w:color w:val="002060"/>
              </w:rPr>
              <w:t>SDOGATI ANDREA</w:t>
            </w:r>
          </w:p>
        </w:tc>
        <w:tc>
          <w:tcPr>
            <w:tcW w:w="2200" w:type="dxa"/>
            <w:tcMar>
              <w:top w:w="20" w:type="dxa"/>
              <w:left w:w="20" w:type="dxa"/>
              <w:bottom w:w="20" w:type="dxa"/>
              <w:right w:w="20" w:type="dxa"/>
            </w:tcMar>
            <w:vAlign w:val="center"/>
            <w:hideMark/>
          </w:tcPr>
          <w:p w14:paraId="44F026A4" w14:textId="77777777" w:rsidR="00BE20A5" w:rsidRPr="00D248B3" w:rsidRDefault="00BE20A5" w:rsidP="007E2FFB">
            <w:pPr>
              <w:pStyle w:val="movimento2"/>
              <w:rPr>
                <w:color w:val="002060"/>
              </w:rPr>
            </w:pPr>
            <w:r w:rsidRPr="00D248B3">
              <w:rPr>
                <w:color w:val="002060"/>
              </w:rPr>
              <w:t xml:space="preserve">(CIARNIN) </w:t>
            </w:r>
          </w:p>
        </w:tc>
      </w:tr>
    </w:tbl>
    <w:p w14:paraId="4B8AF489"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2CD40A2E" w14:textId="77777777" w:rsidR="00BE20A5" w:rsidRPr="00D248B3" w:rsidRDefault="00BE20A5" w:rsidP="00BE20A5">
      <w:pPr>
        <w:pStyle w:val="titolo20"/>
        <w:rPr>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F141DE6" w14:textId="77777777" w:rsidTr="007E2FFB">
        <w:tc>
          <w:tcPr>
            <w:tcW w:w="2200" w:type="dxa"/>
            <w:tcMar>
              <w:top w:w="20" w:type="dxa"/>
              <w:left w:w="20" w:type="dxa"/>
              <w:bottom w:w="20" w:type="dxa"/>
              <w:right w:w="20" w:type="dxa"/>
            </w:tcMar>
            <w:vAlign w:val="center"/>
            <w:hideMark/>
          </w:tcPr>
          <w:p w14:paraId="5D975B74" w14:textId="77777777" w:rsidR="00BE20A5" w:rsidRPr="00D248B3" w:rsidRDefault="00BE20A5" w:rsidP="007E2FFB">
            <w:pPr>
              <w:pStyle w:val="movimento"/>
              <w:rPr>
                <w:color w:val="002060"/>
              </w:rPr>
            </w:pPr>
            <w:r w:rsidRPr="00D248B3">
              <w:rPr>
                <w:color w:val="002060"/>
              </w:rPr>
              <w:t>VENTURINI OSCAR</w:t>
            </w:r>
          </w:p>
        </w:tc>
        <w:tc>
          <w:tcPr>
            <w:tcW w:w="2200" w:type="dxa"/>
            <w:tcMar>
              <w:top w:w="20" w:type="dxa"/>
              <w:left w:w="20" w:type="dxa"/>
              <w:bottom w:w="20" w:type="dxa"/>
              <w:right w:w="20" w:type="dxa"/>
            </w:tcMar>
            <w:vAlign w:val="center"/>
            <w:hideMark/>
          </w:tcPr>
          <w:p w14:paraId="129C5BB1" w14:textId="77777777" w:rsidR="00BE20A5" w:rsidRPr="00D248B3" w:rsidRDefault="00BE20A5" w:rsidP="007E2FFB">
            <w:pPr>
              <w:pStyle w:val="movimento2"/>
              <w:rPr>
                <w:color w:val="002060"/>
              </w:rPr>
            </w:pPr>
            <w:r w:rsidRPr="00D248B3">
              <w:rPr>
                <w:color w:val="002060"/>
              </w:rPr>
              <w:t xml:space="preserve">(ACQUALAGNA CALCIO C 5) </w:t>
            </w:r>
          </w:p>
        </w:tc>
        <w:tc>
          <w:tcPr>
            <w:tcW w:w="800" w:type="dxa"/>
            <w:tcMar>
              <w:top w:w="20" w:type="dxa"/>
              <w:left w:w="20" w:type="dxa"/>
              <w:bottom w:w="20" w:type="dxa"/>
              <w:right w:w="20" w:type="dxa"/>
            </w:tcMar>
            <w:vAlign w:val="center"/>
            <w:hideMark/>
          </w:tcPr>
          <w:p w14:paraId="1376540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D81F891" w14:textId="77777777" w:rsidR="00BE20A5" w:rsidRPr="00D248B3" w:rsidRDefault="00BE20A5" w:rsidP="007E2FFB">
            <w:pPr>
              <w:pStyle w:val="movimento"/>
              <w:rPr>
                <w:color w:val="002060"/>
              </w:rPr>
            </w:pPr>
            <w:r w:rsidRPr="00D248B3">
              <w:rPr>
                <w:color w:val="002060"/>
              </w:rPr>
              <w:t>ANDREOZZI GIACOMO</w:t>
            </w:r>
          </w:p>
        </w:tc>
        <w:tc>
          <w:tcPr>
            <w:tcW w:w="2200" w:type="dxa"/>
            <w:tcMar>
              <w:top w:w="20" w:type="dxa"/>
              <w:left w:w="20" w:type="dxa"/>
              <w:bottom w:w="20" w:type="dxa"/>
              <w:right w:w="20" w:type="dxa"/>
            </w:tcMar>
            <w:vAlign w:val="center"/>
            <w:hideMark/>
          </w:tcPr>
          <w:p w14:paraId="3E29A7B8" w14:textId="77777777" w:rsidR="00BE20A5" w:rsidRPr="00D248B3" w:rsidRDefault="00BE20A5" w:rsidP="007E2FFB">
            <w:pPr>
              <w:pStyle w:val="movimento2"/>
              <w:rPr>
                <w:color w:val="002060"/>
              </w:rPr>
            </w:pPr>
            <w:r w:rsidRPr="00D248B3">
              <w:rPr>
                <w:color w:val="002060"/>
              </w:rPr>
              <w:t xml:space="preserve">(FIGHT BULLS CORRIDONIA) </w:t>
            </w:r>
          </w:p>
        </w:tc>
      </w:tr>
      <w:tr w:rsidR="00BE20A5" w:rsidRPr="00D248B3" w14:paraId="71ACD527" w14:textId="77777777" w:rsidTr="007E2FFB">
        <w:tc>
          <w:tcPr>
            <w:tcW w:w="2200" w:type="dxa"/>
            <w:tcMar>
              <w:top w:w="20" w:type="dxa"/>
              <w:left w:w="20" w:type="dxa"/>
              <w:bottom w:w="20" w:type="dxa"/>
              <w:right w:w="20" w:type="dxa"/>
            </w:tcMar>
            <w:vAlign w:val="center"/>
            <w:hideMark/>
          </w:tcPr>
          <w:p w14:paraId="21CBFB84" w14:textId="77777777" w:rsidR="00BE20A5" w:rsidRPr="00D248B3" w:rsidRDefault="00BE20A5" w:rsidP="007E2FFB">
            <w:pPr>
              <w:pStyle w:val="movimento"/>
              <w:rPr>
                <w:color w:val="002060"/>
              </w:rPr>
            </w:pPr>
            <w:r w:rsidRPr="00D248B3">
              <w:rPr>
                <w:color w:val="002060"/>
              </w:rPr>
              <w:t>CARMENATI ANDREA</w:t>
            </w:r>
          </w:p>
        </w:tc>
        <w:tc>
          <w:tcPr>
            <w:tcW w:w="2200" w:type="dxa"/>
            <w:tcMar>
              <w:top w:w="20" w:type="dxa"/>
              <w:left w:w="20" w:type="dxa"/>
              <w:bottom w:w="20" w:type="dxa"/>
              <w:right w:w="20" w:type="dxa"/>
            </w:tcMar>
            <w:vAlign w:val="center"/>
            <w:hideMark/>
          </w:tcPr>
          <w:p w14:paraId="297CAD34" w14:textId="77777777" w:rsidR="00BE20A5" w:rsidRPr="00D248B3" w:rsidRDefault="00BE20A5" w:rsidP="007E2FFB">
            <w:pPr>
              <w:pStyle w:val="movimento2"/>
              <w:rPr>
                <w:color w:val="002060"/>
              </w:rPr>
            </w:pPr>
            <w:r w:rsidRPr="00D248B3">
              <w:rPr>
                <w:color w:val="002060"/>
              </w:rPr>
              <w:t xml:space="preserve">(FRASASSI C5) </w:t>
            </w:r>
          </w:p>
        </w:tc>
        <w:tc>
          <w:tcPr>
            <w:tcW w:w="800" w:type="dxa"/>
            <w:tcMar>
              <w:top w:w="20" w:type="dxa"/>
              <w:left w:w="20" w:type="dxa"/>
              <w:bottom w:w="20" w:type="dxa"/>
              <w:right w:w="20" w:type="dxa"/>
            </w:tcMar>
            <w:vAlign w:val="center"/>
            <w:hideMark/>
          </w:tcPr>
          <w:p w14:paraId="2F0D6AD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0C8E132" w14:textId="77777777" w:rsidR="00BE20A5" w:rsidRPr="00D248B3" w:rsidRDefault="00BE20A5" w:rsidP="007E2FFB">
            <w:pPr>
              <w:pStyle w:val="movimento"/>
              <w:rPr>
                <w:color w:val="002060"/>
              </w:rPr>
            </w:pPr>
            <w:r w:rsidRPr="00D248B3">
              <w:rPr>
                <w:color w:val="002060"/>
              </w:rPr>
              <w:t>MORESCHI LEONARDO</w:t>
            </w:r>
          </w:p>
        </w:tc>
        <w:tc>
          <w:tcPr>
            <w:tcW w:w="2200" w:type="dxa"/>
            <w:tcMar>
              <w:top w:w="20" w:type="dxa"/>
              <w:left w:w="20" w:type="dxa"/>
              <w:bottom w:w="20" w:type="dxa"/>
              <w:right w:w="20" w:type="dxa"/>
            </w:tcMar>
            <w:vAlign w:val="center"/>
            <w:hideMark/>
          </w:tcPr>
          <w:p w14:paraId="25741741" w14:textId="77777777" w:rsidR="00BE20A5" w:rsidRPr="00D248B3" w:rsidRDefault="00BE20A5" w:rsidP="007E2FFB">
            <w:pPr>
              <w:pStyle w:val="movimento2"/>
              <w:rPr>
                <w:color w:val="002060"/>
              </w:rPr>
            </w:pPr>
            <w:r w:rsidRPr="00D248B3">
              <w:rPr>
                <w:color w:val="002060"/>
              </w:rPr>
              <w:t xml:space="preserve">(SAN BIAGIO) </w:t>
            </w:r>
          </w:p>
        </w:tc>
      </w:tr>
    </w:tbl>
    <w:p w14:paraId="0E7A3062"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657C4C2A" w14:textId="77777777" w:rsidTr="007E2FFB">
        <w:tc>
          <w:tcPr>
            <w:tcW w:w="2200" w:type="dxa"/>
            <w:tcMar>
              <w:top w:w="20" w:type="dxa"/>
              <w:left w:w="20" w:type="dxa"/>
              <w:bottom w:w="20" w:type="dxa"/>
              <w:right w:w="20" w:type="dxa"/>
            </w:tcMar>
            <w:vAlign w:val="center"/>
            <w:hideMark/>
          </w:tcPr>
          <w:p w14:paraId="009ED2C8" w14:textId="77777777" w:rsidR="00BE20A5" w:rsidRPr="00D248B3" w:rsidRDefault="00BE20A5" w:rsidP="007E2FFB">
            <w:pPr>
              <w:pStyle w:val="movimento"/>
              <w:rPr>
                <w:color w:val="002060"/>
              </w:rPr>
            </w:pPr>
            <w:r w:rsidRPr="00D248B3">
              <w:rPr>
                <w:color w:val="002060"/>
              </w:rPr>
              <w:t>MOBBILI MICHELE</w:t>
            </w:r>
          </w:p>
        </w:tc>
        <w:tc>
          <w:tcPr>
            <w:tcW w:w="2200" w:type="dxa"/>
            <w:tcMar>
              <w:top w:w="20" w:type="dxa"/>
              <w:left w:w="20" w:type="dxa"/>
              <w:bottom w:w="20" w:type="dxa"/>
              <w:right w:w="20" w:type="dxa"/>
            </w:tcMar>
            <w:vAlign w:val="center"/>
            <w:hideMark/>
          </w:tcPr>
          <w:p w14:paraId="6808F874" w14:textId="77777777" w:rsidR="00BE20A5" w:rsidRPr="00D248B3" w:rsidRDefault="00BE20A5" w:rsidP="007E2FFB">
            <w:pPr>
              <w:pStyle w:val="movimento2"/>
              <w:rPr>
                <w:color w:val="002060"/>
              </w:rPr>
            </w:pPr>
            <w:r w:rsidRPr="00D248B3">
              <w:rPr>
                <w:color w:val="002060"/>
              </w:rPr>
              <w:t xml:space="preserve">(CALCETTO NUMANA) </w:t>
            </w:r>
          </w:p>
        </w:tc>
        <w:tc>
          <w:tcPr>
            <w:tcW w:w="800" w:type="dxa"/>
            <w:tcMar>
              <w:top w:w="20" w:type="dxa"/>
              <w:left w:w="20" w:type="dxa"/>
              <w:bottom w:w="20" w:type="dxa"/>
              <w:right w:w="20" w:type="dxa"/>
            </w:tcMar>
            <w:vAlign w:val="center"/>
            <w:hideMark/>
          </w:tcPr>
          <w:p w14:paraId="3B30640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A79C5A5" w14:textId="77777777" w:rsidR="00BE20A5" w:rsidRPr="00D248B3" w:rsidRDefault="00BE20A5" w:rsidP="007E2FFB">
            <w:pPr>
              <w:pStyle w:val="movimento"/>
              <w:rPr>
                <w:color w:val="002060"/>
              </w:rPr>
            </w:pPr>
            <w:r w:rsidRPr="00D248B3">
              <w:rPr>
                <w:color w:val="002060"/>
              </w:rPr>
              <w:t>PESCETELLI DIEGO</w:t>
            </w:r>
          </w:p>
        </w:tc>
        <w:tc>
          <w:tcPr>
            <w:tcW w:w="2200" w:type="dxa"/>
            <w:tcMar>
              <w:top w:w="20" w:type="dxa"/>
              <w:left w:w="20" w:type="dxa"/>
              <w:bottom w:w="20" w:type="dxa"/>
              <w:right w:w="20" w:type="dxa"/>
            </w:tcMar>
            <w:vAlign w:val="center"/>
            <w:hideMark/>
          </w:tcPr>
          <w:p w14:paraId="3CA01CC3" w14:textId="77777777" w:rsidR="00BE20A5" w:rsidRPr="00D248B3" w:rsidRDefault="00BE20A5" w:rsidP="007E2FFB">
            <w:pPr>
              <w:pStyle w:val="movimento2"/>
              <w:rPr>
                <w:color w:val="002060"/>
              </w:rPr>
            </w:pPr>
            <w:r w:rsidRPr="00D248B3">
              <w:rPr>
                <w:color w:val="002060"/>
              </w:rPr>
              <w:t xml:space="preserve">(CASTELRAIMONDO CALCIO A 5) </w:t>
            </w:r>
          </w:p>
        </w:tc>
      </w:tr>
      <w:tr w:rsidR="00BE20A5" w:rsidRPr="00D248B3" w14:paraId="3C725D22" w14:textId="77777777" w:rsidTr="007E2FFB">
        <w:tc>
          <w:tcPr>
            <w:tcW w:w="2200" w:type="dxa"/>
            <w:tcMar>
              <w:top w:w="20" w:type="dxa"/>
              <w:left w:w="20" w:type="dxa"/>
              <w:bottom w:w="20" w:type="dxa"/>
              <w:right w:w="20" w:type="dxa"/>
            </w:tcMar>
            <w:vAlign w:val="center"/>
            <w:hideMark/>
          </w:tcPr>
          <w:p w14:paraId="6C82D39A" w14:textId="77777777" w:rsidR="00BE20A5" w:rsidRPr="00D248B3" w:rsidRDefault="00BE20A5" w:rsidP="007E2FFB">
            <w:pPr>
              <w:pStyle w:val="movimento"/>
              <w:rPr>
                <w:color w:val="002060"/>
              </w:rPr>
            </w:pPr>
            <w:r w:rsidRPr="00D248B3">
              <w:rPr>
                <w:color w:val="002060"/>
              </w:rPr>
              <w:t>SDOGATI ANDREA</w:t>
            </w:r>
          </w:p>
        </w:tc>
        <w:tc>
          <w:tcPr>
            <w:tcW w:w="2200" w:type="dxa"/>
            <w:tcMar>
              <w:top w:w="20" w:type="dxa"/>
              <w:left w:w="20" w:type="dxa"/>
              <w:bottom w:w="20" w:type="dxa"/>
              <w:right w:w="20" w:type="dxa"/>
            </w:tcMar>
            <w:vAlign w:val="center"/>
            <w:hideMark/>
          </w:tcPr>
          <w:p w14:paraId="71FCADCF" w14:textId="77777777" w:rsidR="00BE20A5" w:rsidRPr="00D248B3" w:rsidRDefault="00BE20A5" w:rsidP="007E2FFB">
            <w:pPr>
              <w:pStyle w:val="movimento2"/>
              <w:rPr>
                <w:color w:val="002060"/>
              </w:rPr>
            </w:pPr>
            <w:r w:rsidRPr="00D248B3">
              <w:rPr>
                <w:color w:val="002060"/>
              </w:rPr>
              <w:t xml:space="preserve">(CIARNIN) </w:t>
            </w:r>
          </w:p>
        </w:tc>
        <w:tc>
          <w:tcPr>
            <w:tcW w:w="800" w:type="dxa"/>
            <w:tcMar>
              <w:top w:w="20" w:type="dxa"/>
              <w:left w:w="20" w:type="dxa"/>
              <w:bottom w:w="20" w:type="dxa"/>
              <w:right w:w="20" w:type="dxa"/>
            </w:tcMar>
            <w:vAlign w:val="center"/>
            <w:hideMark/>
          </w:tcPr>
          <w:p w14:paraId="05A4C99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DD5CB1F" w14:textId="77777777" w:rsidR="00BE20A5" w:rsidRPr="00D248B3" w:rsidRDefault="00BE20A5" w:rsidP="007E2FFB">
            <w:pPr>
              <w:pStyle w:val="movimento"/>
              <w:rPr>
                <w:color w:val="002060"/>
              </w:rPr>
            </w:pPr>
            <w:r w:rsidRPr="00D248B3">
              <w:rPr>
                <w:color w:val="002060"/>
              </w:rPr>
              <w:t>VALENTI ENRICO</w:t>
            </w:r>
          </w:p>
        </w:tc>
        <w:tc>
          <w:tcPr>
            <w:tcW w:w="2200" w:type="dxa"/>
            <w:tcMar>
              <w:top w:w="20" w:type="dxa"/>
              <w:left w:w="20" w:type="dxa"/>
              <w:bottom w:w="20" w:type="dxa"/>
              <w:right w:w="20" w:type="dxa"/>
            </w:tcMar>
            <w:vAlign w:val="center"/>
            <w:hideMark/>
          </w:tcPr>
          <w:p w14:paraId="2DDE1903" w14:textId="77777777" w:rsidR="00BE20A5" w:rsidRPr="00D248B3" w:rsidRDefault="00BE20A5" w:rsidP="007E2FFB">
            <w:pPr>
              <w:pStyle w:val="movimento2"/>
              <w:rPr>
                <w:color w:val="002060"/>
              </w:rPr>
            </w:pPr>
            <w:r w:rsidRPr="00D248B3">
              <w:rPr>
                <w:color w:val="002060"/>
              </w:rPr>
              <w:t xml:space="preserve">(CIARNIN) </w:t>
            </w:r>
          </w:p>
        </w:tc>
      </w:tr>
      <w:tr w:rsidR="00BE20A5" w:rsidRPr="00D248B3" w14:paraId="4608CE79" w14:textId="77777777" w:rsidTr="007E2FFB">
        <w:tc>
          <w:tcPr>
            <w:tcW w:w="2200" w:type="dxa"/>
            <w:tcMar>
              <w:top w:w="20" w:type="dxa"/>
              <w:left w:w="20" w:type="dxa"/>
              <w:bottom w:w="20" w:type="dxa"/>
              <w:right w:w="20" w:type="dxa"/>
            </w:tcMar>
            <w:vAlign w:val="center"/>
            <w:hideMark/>
          </w:tcPr>
          <w:p w14:paraId="0A6BC16A" w14:textId="77777777" w:rsidR="00BE20A5" w:rsidRPr="00D248B3" w:rsidRDefault="00BE20A5" w:rsidP="007E2FFB">
            <w:pPr>
              <w:pStyle w:val="movimento"/>
              <w:rPr>
                <w:color w:val="002060"/>
              </w:rPr>
            </w:pPr>
            <w:r w:rsidRPr="00D248B3">
              <w:rPr>
                <w:color w:val="002060"/>
              </w:rPr>
              <w:t>BROGLIA DAVID</w:t>
            </w:r>
          </w:p>
        </w:tc>
        <w:tc>
          <w:tcPr>
            <w:tcW w:w="2200" w:type="dxa"/>
            <w:tcMar>
              <w:top w:w="20" w:type="dxa"/>
              <w:left w:w="20" w:type="dxa"/>
              <w:bottom w:w="20" w:type="dxa"/>
              <w:right w:w="20" w:type="dxa"/>
            </w:tcMar>
            <w:vAlign w:val="center"/>
            <w:hideMark/>
          </w:tcPr>
          <w:p w14:paraId="62E7ADBD" w14:textId="77777777" w:rsidR="00BE20A5" w:rsidRPr="00D248B3" w:rsidRDefault="00BE20A5" w:rsidP="007E2FFB">
            <w:pPr>
              <w:pStyle w:val="movimento2"/>
              <w:rPr>
                <w:color w:val="002060"/>
              </w:rPr>
            </w:pPr>
            <w:r w:rsidRPr="00D248B3">
              <w:rPr>
                <w:color w:val="002060"/>
              </w:rPr>
              <w:t xml:space="preserve">(FIGHT BULLS CORRIDONIA) </w:t>
            </w:r>
          </w:p>
        </w:tc>
        <w:tc>
          <w:tcPr>
            <w:tcW w:w="800" w:type="dxa"/>
            <w:tcMar>
              <w:top w:w="20" w:type="dxa"/>
              <w:left w:w="20" w:type="dxa"/>
              <w:bottom w:w="20" w:type="dxa"/>
              <w:right w:w="20" w:type="dxa"/>
            </w:tcMar>
            <w:vAlign w:val="center"/>
            <w:hideMark/>
          </w:tcPr>
          <w:p w14:paraId="6D01084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5BA72C63" w14:textId="77777777" w:rsidR="00BE20A5" w:rsidRPr="00D248B3" w:rsidRDefault="00BE20A5" w:rsidP="007E2FFB">
            <w:pPr>
              <w:pStyle w:val="movimento"/>
              <w:rPr>
                <w:color w:val="002060"/>
              </w:rPr>
            </w:pPr>
            <w:r w:rsidRPr="00D248B3">
              <w:rPr>
                <w:color w:val="002060"/>
              </w:rPr>
              <w:t>MASINI CHRISTIAN</w:t>
            </w:r>
          </w:p>
        </w:tc>
        <w:tc>
          <w:tcPr>
            <w:tcW w:w="2200" w:type="dxa"/>
            <w:tcMar>
              <w:top w:w="20" w:type="dxa"/>
              <w:left w:w="20" w:type="dxa"/>
              <w:bottom w:w="20" w:type="dxa"/>
              <w:right w:w="20" w:type="dxa"/>
            </w:tcMar>
            <w:vAlign w:val="center"/>
            <w:hideMark/>
          </w:tcPr>
          <w:p w14:paraId="375EAC67" w14:textId="77777777" w:rsidR="00BE20A5" w:rsidRPr="00D248B3" w:rsidRDefault="00BE20A5" w:rsidP="007E2FFB">
            <w:pPr>
              <w:pStyle w:val="movimento2"/>
              <w:rPr>
                <w:color w:val="002060"/>
              </w:rPr>
            </w:pPr>
            <w:r w:rsidRPr="00D248B3">
              <w:rPr>
                <w:color w:val="002060"/>
              </w:rPr>
              <w:t xml:space="preserve">(PEGASO C5) </w:t>
            </w:r>
          </w:p>
        </w:tc>
      </w:tr>
      <w:tr w:rsidR="00BE20A5" w:rsidRPr="00D248B3" w14:paraId="59363EC3" w14:textId="77777777" w:rsidTr="007E2FFB">
        <w:tc>
          <w:tcPr>
            <w:tcW w:w="2200" w:type="dxa"/>
            <w:tcMar>
              <w:top w:w="20" w:type="dxa"/>
              <w:left w:w="20" w:type="dxa"/>
              <w:bottom w:w="20" w:type="dxa"/>
              <w:right w:w="20" w:type="dxa"/>
            </w:tcMar>
            <w:vAlign w:val="center"/>
            <w:hideMark/>
          </w:tcPr>
          <w:p w14:paraId="5AE5D6BD" w14:textId="77777777" w:rsidR="00BE20A5" w:rsidRPr="00D248B3" w:rsidRDefault="00BE20A5" w:rsidP="007E2FFB">
            <w:pPr>
              <w:pStyle w:val="movimento"/>
              <w:rPr>
                <w:color w:val="002060"/>
              </w:rPr>
            </w:pPr>
            <w:r w:rsidRPr="00D248B3">
              <w:rPr>
                <w:color w:val="002060"/>
              </w:rPr>
              <w:t>COACCI JOURI</w:t>
            </w:r>
          </w:p>
        </w:tc>
        <w:tc>
          <w:tcPr>
            <w:tcW w:w="2200" w:type="dxa"/>
            <w:tcMar>
              <w:top w:w="20" w:type="dxa"/>
              <w:left w:w="20" w:type="dxa"/>
              <w:bottom w:w="20" w:type="dxa"/>
              <w:right w:w="20" w:type="dxa"/>
            </w:tcMar>
            <w:vAlign w:val="center"/>
            <w:hideMark/>
          </w:tcPr>
          <w:p w14:paraId="3E6C083F" w14:textId="77777777" w:rsidR="00BE20A5" w:rsidRPr="00D248B3" w:rsidRDefault="00BE20A5" w:rsidP="007E2FFB">
            <w:pPr>
              <w:pStyle w:val="movimento2"/>
              <w:rPr>
                <w:color w:val="002060"/>
              </w:rPr>
            </w:pPr>
            <w:r w:rsidRPr="00D248B3">
              <w:rPr>
                <w:color w:val="002060"/>
              </w:rPr>
              <w:t xml:space="preserve">(SAN BIAGIO) </w:t>
            </w:r>
          </w:p>
        </w:tc>
        <w:tc>
          <w:tcPr>
            <w:tcW w:w="800" w:type="dxa"/>
            <w:tcMar>
              <w:top w:w="20" w:type="dxa"/>
              <w:left w:w="20" w:type="dxa"/>
              <w:bottom w:w="20" w:type="dxa"/>
              <w:right w:w="20" w:type="dxa"/>
            </w:tcMar>
            <w:vAlign w:val="center"/>
            <w:hideMark/>
          </w:tcPr>
          <w:p w14:paraId="51852ED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D6261F7" w14:textId="77777777" w:rsidR="00BE20A5" w:rsidRPr="00D248B3" w:rsidRDefault="00BE20A5" w:rsidP="007E2FFB">
            <w:pPr>
              <w:pStyle w:val="movimento"/>
              <w:rPr>
                <w:color w:val="002060"/>
              </w:rPr>
            </w:pPr>
            <w:r w:rsidRPr="00D248B3">
              <w:rPr>
                <w:color w:val="002060"/>
              </w:rPr>
              <w:t>BARTOLINI ALESSIO</w:t>
            </w:r>
          </w:p>
        </w:tc>
        <w:tc>
          <w:tcPr>
            <w:tcW w:w="2200" w:type="dxa"/>
            <w:tcMar>
              <w:top w:w="20" w:type="dxa"/>
              <w:left w:w="20" w:type="dxa"/>
              <w:bottom w:w="20" w:type="dxa"/>
              <w:right w:w="20" w:type="dxa"/>
            </w:tcMar>
            <w:vAlign w:val="center"/>
            <w:hideMark/>
          </w:tcPr>
          <w:p w14:paraId="42553099" w14:textId="77777777" w:rsidR="00BE20A5" w:rsidRPr="00D248B3" w:rsidRDefault="00BE20A5" w:rsidP="007E2FFB">
            <w:pPr>
              <w:pStyle w:val="movimento2"/>
              <w:rPr>
                <w:color w:val="002060"/>
              </w:rPr>
            </w:pPr>
            <w:r w:rsidRPr="00D248B3">
              <w:rPr>
                <w:color w:val="002060"/>
              </w:rPr>
              <w:t xml:space="preserve">(SAN GINESIO FUTSAL) </w:t>
            </w:r>
          </w:p>
        </w:tc>
      </w:tr>
      <w:tr w:rsidR="00BE20A5" w:rsidRPr="00D248B3" w14:paraId="6836A0CC" w14:textId="77777777" w:rsidTr="007E2FFB">
        <w:tc>
          <w:tcPr>
            <w:tcW w:w="2200" w:type="dxa"/>
            <w:tcMar>
              <w:top w:w="20" w:type="dxa"/>
              <w:left w:w="20" w:type="dxa"/>
              <w:bottom w:w="20" w:type="dxa"/>
              <w:right w:w="20" w:type="dxa"/>
            </w:tcMar>
            <w:vAlign w:val="center"/>
            <w:hideMark/>
          </w:tcPr>
          <w:p w14:paraId="1112AF3C" w14:textId="77777777" w:rsidR="00BE20A5" w:rsidRPr="00D248B3" w:rsidRDefault="00BE20A5" w:rsidP="007E2FFB">
            <w:pPr>
              <w:pStyle w:val="movimento"/>
              <w:rPr>
                <w:color w:val="002060"/>
              </w:rPr>
            </w:pPr>
            <w:r w:rsidRPr="00D248B3">
              <w:rPr>
                <w:color w:val="002060"/>
              </w:rPr>
              <w:t>BATTISTELLI GIANMARCO</w:t>
            </w:r>
          </w:p>
        </w:tc>
        <w:tc>
          <w:tcPr>
            <w:tcW w:w="2200" w:type="dxa"/>
            <w:tcMar>
              <w:top w:w="20" w:type="dxa"/>
              <w:left w:w="20" w:type="dxa"/>
              <w:bottom w:w="20" w:type="dxa"/>
              <w:right w:w="20" w:type="dxa"/>
            </w:tcMar>
            <w:vAlign w:val="center"/>
            <w:hideMark/>
          </w:tcPr>
          <w:p w14:paraId="14D955F5" w14:textId="77777777" w:rsidR="00BE20A5" w:rsidRPr="00D248B3" w:rsidRDefault="00BE20A5" w:rsidP="007E2FFB">
            <w:pPr>
              <w:pStyle w:val="movimento2"/>
              <w:rPr>
                <w:color w:val="002060"/>
              </w:rPr>
            </w:pPr>
            <w:r w:rsidRPr="00D248B3">
              <w:rPr>
                <w:color w:val="002060"/>
              </w:rPr>
              <w:t xml:space="preserve">(SMIRRA CITY) </w:t>
            </w:r>
          </w:p>
        </w:tc>
        <w:tc>
          <w:tcPr>
            <w:tcW w:w="800" w:type="dxa"/>
            <w:tcMar>
              <w:top w:w="20" w:type="dxa"/>
              <w:left w:w="20" w:type="dxa"/>
              <w:bottom w:w="20" w:type="dxa"/>
              <w:right w:w="20" w:type="dxa"/>
            </w:tcMar>
            <w:vAlign w:val="center"/>
            <w:hideMark/>
          </w:tcPr>
          <w:p w14:paraId="70C3649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2F6740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3CE30E6" w14:textId="77777777" w:rsidR="00BE20A5" w:rsidRPr="00D248B3" w:rsidRDefault="00BE20A5" w:rsidP="007E2FFB">
            <w:pPr>
              <w:pStyle w:val="movimento2"/>
              <w:rPr>
                <w:color w:val="002060"/>
              </w:rPr>
            </w:pPr>
            <w:r w:rsidRPr="00D248B3">
              <w:rPr>
                <w:color w:val="002060"/>
              </w:rPr>
              <w:t> </w:t>
            </w:r>
          </w:p>
        </w:tc>
      </w:tr>
    </w:tbl>
    <w:p w14:paraId="12C3A9A0" w14:textId="77777777" w:rsidR="00BE20A5" w:rsidRPr="00D248B3" w:rsidRDefault="00BE20A5" w:rsidP="00BE20A5">
      <w:pPr>
        <w:pStyle w:val="titolo10"/>
        <w:rPr>
          <w:rFonts w:eastAsiaTheme="minorEastAsia"/>
          <w:color w:val="002060"/>
        </w:rPr>
      </w:pPr>
      <w:r w:rsidRPr="00D248B3">
        <w:rPr>
          <w:color w:val="002060"/>
        </w:rPr>
        <w:t xml:space="preserve">GARE DEL 31/10/2022 </w:t>
      </w:r>
    </w:p>
    <w:p w14:paraId="774F07BC" w14:textId="77777777" w:rsidR="00BE20A5" w:rsidRPr="00D248B3" w:rsidRDefault="00BE20A5" w:rsidP="00BE20A5">
      <w:pPr>
        <w:pStyle w:val="titolo7a"/>
        <w:rPr>
          <w:color w:val="002060"/>
        </w:rPr>
      </w:pPr>
      <w:r w:rsidRPr="00D248B3">
        <w:rPr>
          <w:color w:val="002060"/>
        </w:rPr>
        <w:t xml:space="preserve">PROVVEDIMENTI DISCIPLINARI </w:t>
      </w:r>
    </w:p>
    <w:p w14:paraId="2DE8A25F"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50A9DFB7" w14:textId="77777777" w:rsidR="00BE20A5" w:rsidRPr="00D248B3" w:rsidRDefault="00BE20A5" w:rsidP="00BE20A5">
      <w:pPr>
        <w:pStyle w:val="titolo30"/>
        <w:rPr>
          <w:color w:val="002060"/>
        </w:rPr>
      </w:pPr>
      <w:r w:rsidRPr="00D248B3">
        <w:rPr>
          <w:color w:val="002060"/>
        </w:rPr>
        <w:t xml:space="preserve">CALCIATORI NON ESPULSI </w:t>
      </w:r>
    </w:p>
    <w:p w14:paraId="1FF85B14" w14:textId="77777777" w:rsidR="00BE20A5" w:rsidRPr="00D248B3" w:rsidRDefault="00BE20A5" w:rsidP="00BE20A5">
      <w:pPr>
        <w:pStyle w:val="titolo20"/>
        <w:rPr>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6874B5DC" w14:textId="77777777" w:rsidTr="007E2FFB">
        <w:tc>
          <w:tcPr>
            <w:tcW w:w="2200" w:type="dxa"/>
            <w:tcMar>
              <w:top w:w="20" w:type="dxa"/>
              <w:left w:w="20" w:type="dxa"/>
              <w:bottom w:w="20" w:type="dxa"/>
              <w:right w:w="20" w:type="dxa"/>
            </w:tcMar>
            <w:vAlign w:val="center"/>
            <w:hideMark/>
          </w:tcPr>
          <w:p w14:paraId="15CAE1D0" w14:textId="77777777" w:rsidR="00BE20A5" w:rsidRPr="00D248B3" w:rsidRDefault="00BE20A5" w:rsidP="007E2FFB">
            <w:pPr>
              <w:pStyle w:val="movimento"/>
              <w:rPr>
                <w:color w:val="002060"/>
              </w:rPr>
            </w:pPr>
            <w:r w:rsidRPr="00D248B3">
              <w:rPr>
                <w:color w:val="002060"/>
              </w:rPr>
              <w:t>CAMILLETTI NICOLA</w:t>
            </w:r>
          </w:p>
        </w:tc>
        <w:tc>
          <w:tcPr>
            <w:tcW w:w="2200" w:type="dxa"/>
            <w:tcMar>
              <w:top w:w="20" w:type="dxa"/>
              <w:left w:w="20" w:type="dxa"/>
              <w:bottom w:w="20" w:type="dxa"/>
              <w:right w:w="20" w:type="dxa"/>
            </w:tcMar>
            <w:vAlign w:val="center"/>
            <w:hideMark/>
          </w:tcPr>
          <w:p w14:paraId="2345B059" w14:textId="77777777" w:rsidR="00BE20A5" w:rsidRPr="00D248B3" w:rsidRDefault="00BE20A5" w:rsidP="007E2FFB">
            <w:pPr>
              <w:pStyle w:val="movimento2"/>
              <w:rPr>
                <w:color w:val="002060"/>
              </w:rPr>
            </w:pPr>
            <w:r w:rsidRPr="00D248B3">
              <w:rPr>
                <w:color w:val="002060"/>
              </w:rPr>
              <w:t xml:space="preserve">(ANKON NOVA MARMI) </w:t>
            </w:r>
          </w:p>
        </w:tc>
        <w:tc>
          <w:tcPr>
            <w:tcW w:w="800" w:type="dxa"/>
            <w:tcMar>
              <w:top w:w="20" w:type="dxa"/>
              <w:left w:w="20" w:type="dxa"/>
              <w:bottom w:w="20" w:type="dxa"/>
              <w:right w:w="20" w:type="dxa"/>
            </w:tcMar>
            <w:vAlign w:val="center"/>
            <w:hideMark/>
          </w:tcPr>
          <w:p w14:paraId="438AFA4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5AF8B1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A77FEBE" w14:textId="77777777" w:rsidR="00BE20A5" w:rsidRPr="00D248B3" w:rsidRDefault="00BE20A5" w:rsidP="007E2FFB">
            <w:pPr>
              <w:pStyle w:val="movimento2"/>
              <w:rPr>
                <w:color w:val="002060"/>
              </w:rPr>
            </w:pPr>
            <w:r w:rsidRPr="00D248B3">
              <w:rPr>
                <w:color w:val="002060"/>
              </w:rPr>
              <w:t> </w:t>
            </w:r>
          </w:p>
        </w:tc>
      </w:tr>
    </w:tbl>
    <w:p w14:paraId="6071960E" w14:textId="77777777" w:rsidR="00BE20A5" w:rsidRDefault="00BE20A5" w:rsidP="00BE20A5">
      <w:pPr>
        <w:pStyle w:val="breakline"/>
        <w:rPr>
          <w:color w:val="002060"/>
        </w:rPr>
      </w:pPr>
    </w:p>
    <w:p w14:paraId="00968ED3"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2AF1F22C"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1EE43A55" w14:textId="77777777" w:rsidR="00BE20A5" w:rsidRPr="00D248B3" w:rsidRDefault="00BE20A5" w:rsidP="00BE20A5">
      <w:pPr>
        <w:pStyle w:val="breakline"/>
        <w:rPr>
          <w:rFonts w:eastAsiaTheme="minorEastAsia"/>
          <w:color w:val="002060"/>
        </w:rPr>
      </w:pPr>
    </w:p>
    <w:p w14:paraId="349EA4A3" w14:textId="77777777" w:rsidR="00BE20A5" w:rsidRPr="00D248B3" w:rsidRDefault="00BE20A5" w:rsidP="00BE20A5">
      <w:pPr>
        <w:pStyle w:val="titoloprinc0"/>
        <w:rPr>
          <w:color w:val="002060"/>
        </w:rPr>
      </w:pPr>
      <w:r w:rsidRPr="00D248B3">
        <w:rPr>
          <w:color w:val="002060"/>
        </w:rPr>
        <w:t>CLASSIFICA</w:t>
      </w:r>
    </w:p>
    <w:p w14:paraId="451EC390" w14:textId="77777777" w:rsidR="00BE20A5" w:rsidRPr="00D248B3" w:rsidRDefault="00BE20A5" w:rsidP="00BE20A5">
      <w:pPr>
        <w:pStyle w:val="breakline"/>
        <w:rPr>
          <w:color w:val="002060"/>
        </w:rPr>
      </w:pPr>
    </w:p>
    <w:p w14:paraId="4841524D" w14:textId="77777777" w:rsidR="00BE20A5" w:rsidRPr="00D248B3" w:rsidRDefault="00BE20A5" w:rsidP="00BE20A5">
      <w:pPr>
        <w:pStyle w:val="breakline"/>
        <w:rPr>
          <w:color w:val="002060"/>
        </w:rPr>
      </w:pPr>
    </w:p>
    <w:p w14:paraId="0CFF342F"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6E172261"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1AB3E"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33DE4"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A41E7"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EE7E0"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2559D"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B4EB0"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689EE"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6610E"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617A7"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612AC" w14:textId="77777777" w:rsidR="00BE20A5" w:rsidRPr="00D248B3" w:rsidRDefault="00BE20A5" w:rsidP="007E2FFB">
            <w:pPr>
              <w:pStyle w:val="headertabella0"/>
              <w:rPr>
                <w:color w:val="002060"/>
              </w:rPr>
            </w:pPr>
            <w:r w:rsidRPr="00D248B3">
              <w:rPr>
                <w:color w:val="002060"/>
              </w:rPr>
              <w:t>PE</w:t>
            </w:r>
          </w:p>
        </w:tc>
      </w:tr>
      <w:tr w:rsidR="00BE20A5" w:rsidRPr="00D248B3" w14:paraId="355F7EDF"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8ED189" w14:textId="77777777" w:rsidR="00BE20A5" w:rsidRPr="00D248B3" w:rsidRDefault="00BE20A5" w:rsidP="007E2FFB">
            <w:pPr>
              <w:pStyle w:val="rowtabella0"/>
              <w:rPr>
                <w:color w:val="002060"/>
              </w:rPr>
            </w:pPr>
            <w:r w:rsidRPr="00D248B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36A1"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B1B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145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63D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E9D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1341" w14:textId="77777777" w:rsidR="00BE20A5" w:rsidRPr="00D248B3" w:rsidRDefault="00BE20A5" w:rsidP="007E2FFB">
            <w:pPr>
              <w:pStyle w:val="rowtabella0"/>
              <w:jc w:val="center"/>
              <w:rPr>
                <w:color w:val="002060"/>
              </w:rPr>
            </w:pPr>
            <w:r w:rsidRPr="00D248B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9441"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742D"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D824" w14:textId="77777777" w:rsidR="00BE20A5" w:rsidRPr="00D248B3" w:rsidRDefault="00BE20A5" w:rsidP="007E2FFB">
            <w:pPr>
              <w:pStyle w:val="rowtabella0"/>
              <w:jc w:val="center"/>
              <w:rPr>
                <w:color w:val="002060"/>
              </w:rPr>
            </w:pPr>
            <w:r w:rsidRPr="00D248B3">
              <w:rPr>
                <w:color w:val="002060"/>
              </w:rPr>
              <w:t>0</w:t>
            </w:r>
          </w:p>
        </w:tc>
      </w:tr>
      <w:tr w:rsidR="00BE20A5" w:rsidRPr="00D248B3" w14:paraId="4F766B0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307C8" w14:textId="77777777" w:rsidR="00BE20A5" w:rsidRPr="00D248B3" w:rsidRDefault="00BE20A5" w:rsidP="007E2FFB">
            <w:pPr>
              <w:pStyle w:val="rowtabella0"/>
              <w:rPr>
                <w:color w:val="002060"/>
              </w:rPr>
            </w:pPr>
            <w:r w:rsidRPr="00D248B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442B"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0E8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E98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628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61A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7135"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A572"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B9D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51A2" w14:textId="77777777" w:rsidR="00BE20A5" w:rsidRPr="00D248B3" w:rsidRDefault="00BE20A5" w:rsidP="007E2FFB">
            <w:pPr>
              <w:pStyle w:val="rowtabella0"/>
              <w:jc w:val="center"/>
              <w:rPr>
                <w:color w:val="002060"/>
              </w:rPr>
            </w:pPr>
            <w:r w:rsidRPr="00D248B3">
              <w:rPr>
                <w:color w:val="002060"/>
              </w:rPr>
              <w:t>0</w:t>
            </w:r>
          </w:p>
        </w:tc>
      </w:tr>
      <w:tr w:rsidR="00BE20A5" w:rsidRPr="00D248B3" w14:paraId="40AE3BF6"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3ACDB" w14:textId="77777777" w:rsidR="00BE20A5" w:rsidRPr="00D248B3" w:rsidRDefault="00BE20A5" w:rsidP="007E2FFB">
            <w:pPr>
              <w:pStyle w:val="rowtabella0"/>
              <w:rPr>
                <w:color w:val="002060"/>
              </w:rPr>
            </w:pPr>
            <w:r w:rsidRPr="00D248B3">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F677"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3A2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AF6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FC0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90E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FCBB"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73B8"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0EE5"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31BF" w14:textId="77777777" w:rsidR="00BE20A5" w:rsidRPr="00D248B3" w:rsidRDefault="00BE20A5" w:rsidP="007E2FFB">
            <w:pPr>
              <w:pStyle w:val="rowtabella0"/>
              <w:jc w:val="center"/>
              <w:rPr>
                <w:color w:val="002060"/>
              </w:rPr>
            </w:pPr>
            <w:r w:rsidRPr="00D248B3">
              <w:rPr>
                <w:color w:val="002060"/>
              </w:rPr>
              <w:t>0</w:t>
            </w:r>
          </w:p>
        </w:tc>
      </w:tr>
      <w:tr w:rsidR="00BE20A5" w:rsidRPr="00D248B3" w14:paraId="248B3379"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F2275" w14:textId="77777777" w:rsidR="00BE20A5" w:rsidRPr="00D248B3" w:rsidRDefault="00BE20A5" w:rsidP="007E2FFB">
            <w:pPr>
              <w:pStyle w:val="rowtabella0"/>
              <w:rPr>
                <w:color w:val="002060"/>
              </w:rPr>
            </w:pPr>
            <w:r w:rsidRPr="00D248B3">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D764"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FEF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B87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C28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2EB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4BB3"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E4AD"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81B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EEAC" w14:textId="77777777" w:rsidR="00BE20A5" w:rsidRPr="00D248B3" w:rsidRDefault="00BE20A5" w:rsidP="007E2FFB">
            <w:pPr>
              <w:pStyle w:val="rowtabella0"/>
              <w:jc w:val="center"/>
              <w:rPr>
                <w:color w:val="002060"/>
              </w:rPr>
            </w:pPr>
            <w:r w:rsidRPr="00D248B3">
              <w:rPr>
                <w:color w:val="002060"/>
              </w:rPr>
              <w:t>0</w:t>
            </w:r>
          </w:p>
        </w:tc>
      </w:tr>
      <w:tr w:rsidR="00BE20A5" w:rsidRPr="00D248B3" w14:paraId="5BACD33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26D85" w14:textId="77777777" w:rsidR="00BE20A5" w:rsidRPr="00D248B3" w:rsidRDefault="00BE20A5" w:rsidP="007E2FFB">
            <w:pPr>
              <w:pStyle w:val="rowtabella0"/>
              <w:rPr>
                <w:color w:val="002060"/>
              </w:rPr>
            </w:pPr>
            <w:r w:rsidRPr="00D248B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4283"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621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300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3E7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A27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624D"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05FC"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4F2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F392" w14:textId="77777777" w:rsidR="00BE20A5" w:rsidRPr="00D248B3" w:rsidRDefault="00BE20A5" w:rsidP="007E2FFB">
            <w:pPr>
              <w:pStyle w:val="rowtabella0"/>
              <w:jc w:val="center"/>
              <w:rPr>
                <w:color w:val="002060"/>
              </w:rPr>
            </w:pPr>
            <w:r w:rsidRPr="00D248B3">
              <w:rPr>
                <w:color w:val="002060"/>
              </w:rPr>
              <w:t>0</w:t>
            </w:r>
          </w:p>
        </w:tc>
      </w:tr>
      <w:tr w:rsidR="00BE20A5" w:rsidRPr="00D248B3" w14:paraId="7F6AB32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F16FC" w14:textId="77777777" w:rsidR="00BE20A5" w:rsidRPr="00D248B3" w:rsidRDefault="00BE20A5" w:rsidP="007E2FFB">
            <w:pPr>
              <w:pStyle w:val="rowtabella0"/>
              <w:rPr>
                <w:color w:val="002060"/>
              </w:rPr>
            </w:pPr>
            <w:r w:rsidRPr="00D248B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71A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DEA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3F9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FB7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D0E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40FA"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571B7"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4A7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11B9" w14:textId="77777777" w:rsidR="00BE20A5" w:rsidRPr="00D248B3" w:rsidRDefault="00BE20A5" w:rsidP="007E2FFB">
            <w:pPr>
              <w:pStyle w:val="rowtabella0"/>
              <w:jc w:val="center"/>
              <w:rPr>
                <w:color w:val="002060"/>
              </w:rPr>
            </w:pPr>
            <w:r w:rsidRPr="00D248B3">
              <w:rPr>
                <w:color w:val="002060"/>
              </w:rPr>
              <w:t>0</w:t>
            </w:r>
          </w:p>
        </w:tc>
      </w:tr>
      <w:tr w:rsidR="00BE20A5" w:rsidRPr="00D248B3" w14:paraId="5D5AAF7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7F447" w14:textId="77777777" w:rsidR="00BE20A5" w:rsidRPr="00D248B3" w:rsidRDefault="00BE20A5" w:rsidP="007E2FFB">
            <w:pPr>
              <w:pStyle w:val="rowtabella0"/>
              <w:rPr>
                <w:color w:val="002060"/>
              </w:rPr>
            </w:pPr>
            <w:r w:rsidRPr="00D248B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0D4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38B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0CC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3C9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1D9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F96E"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C70D"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329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724C" w14:textId="77777777" w:rsidR="00BE20A5" w:rsidRPr="00D248B3" w:rsidRDefault="00BE20A5" w:rsidP="007E2FFB">
            <w:pPr>
              <w:pStyle w:val="rowtabella0"/>
              <w:jc w:val="center"/>
              <w:rPr>
                <w:color w:val="002060"/>
              </w:rPr>
            </w:pPr>
            <w:r w:rsidRPr="00D248B3">
              <w:rPr>
                <w:color w:val="002060"/>
              </w:rPr>
              <w:t>0</w:t>
            </w:r>
          </w:p>
        </w:tc>
      </w:tr>
      <w:tr w:rsidR="00BE20A5" w:rsidRPr="00D248B3" w14:paraId="202B255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A4A9C" w14:textId="77777777" w:rsidR="00BE20A5" w:rsidRPr="00D248B3" w:rsidRDefault="00BE20A5" w:rsidP="007E2FFB">
            <w:pPr>
              <w:pStyle w:val="rowtabella0"/>
              <w:rPr>
                <w:color w:val="002060"/>
              </w:rPr>
            </w:pPr>
            <w:r w:rsidRPr="00D248B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2F7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DE8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4D1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657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230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AD9E"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281D"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D6B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6360" w14:textId="77777777" w:rsidR="00BE20A5" w:rsidRPr="00D248B3" w:rsidRDefault="00BE20A5" w:rsidP="007E2FFB">
            <w:pPr>
              <w:pStyle w:val="rowtabella0"/>
              <w:jc w:val="center"/>
              <w:rPr>
                <w:color w:val="002060"/>
              </w:rPr>
            </w:pPr>
            <w:r w:rsidRPr="00D248B3">
              <w:rPr>
                <w:color w:val="002060"/>
              </w:rPr>
              <w:t>0</w:t>
            </w:r>
          </w:p>
        </w:tc>
      </w:tr>
      <w:tr w:rsidR="00BE20A5" w:rsidRPr="00D248B3" w14:paraId="5B7D14F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3DDFC" w14:textId="77777777" w:rsidR="00BE20A5" w:rsidRPr="00D248B3" w:rsidRDefault="00BE20A5" w:rsidP="007E2FFB">
            <w:pPr>
              <w:pStyle w:val="rowtabella0"/>
              <w:rPr>
                <w:color w:val="002060"/>
              </w:rPr>
            </w:pPr>
            <w:r w:rsidRPr="00D248B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D78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50F3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A14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0B7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875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9D13"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A988"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B91E"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B7B2" w14:textId="77777777" w:rsidR="00BE20A5" w:rsidRPr="00D248B3" w:rsidRDefault="00BE20A5" w:rsidP="007E2FFB">
            <w:pPr>
              <w:pStyle w:val="rowtabella0"/>
              <w:jc w:val="center"/>
              <w:rPr>
                <w:color w:val="002060"/>
              </w:rPr>
            </w:pPr>
            <w:r w:rsidRPr="00D248B3">
              <w:rPr>
                <w:color w:val="002060"/>
              </w:rPr>
              <w:t>0</w:t>
            </w:r>
          </w:p>
        </w:tc>
      </w:tr>
      <w:tr w:rsidR="00BE20A5" w:rsidRPr="00D248B3" w14:paraId="197D7D7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AE1FC" w14:textId="77777777" w:rsidR="00BE20A5" w:rsidRPr="00D248B3" w:rsidRDefault="00BE20A5" w:rsidP="007E2FFB">
            <w:pPr>
              <w:pStyle w:val="rowtabella0"/>
              <w:rPr>
                <w:color w:val="002060"/>
              </w:rPr>
            </w:pPr>
            <w:r w:rsidRPr="00D248B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639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E9B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7C2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E07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68E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7C27"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9EEA"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3A1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8DD2" w14:textId="77777777" w:rsidR="00BE20A5" w:rsidRPr="00D248B3" w:rsidRDefault="00BE20A5" w:rsidP="007E2FFB">
            <w:pPr>
              <w:pStyle w:val="rowtabella0"/>
              <w:jc w:val="center"/>
              <w:rPr>
                <w:color w:val="002060"/>
              </w:rPr>
            </w:pPr>
            <w:r w:rsidRPr="00D248B3">
              <w:rPr>
                <w:color w:val="002060"/>
              </w:rPr>
              <w:t>0</w:t>
            </w:r>
          </w:p>
        </w:tc>
      </w:tr>
      <w:tr w:rsidR="00BE20A5" w:rsidRPr="00D248B3" w14:paraId="3142020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425B2" w14:textId="77777777" w:rsidR="00BE20A5" w:rsidRPr="00D248B3" w:rsidRDefault="00BE20A5" w:rsidP="007E2FFB">
            <w:pPr>
              <w:pStyle w:val="rowtabella0"/>
              <w:rPr>
                <w:color w:val="002060"/>
              </w:rPr>
            </w:pPr>
            <w:r w:rsidRPr="00D248B3">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1AD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34A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756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2F8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68C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50E0"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511B"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4756"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8682" w14:textId="77777777" w:rsidR="00BE20A5" w:rsidRPr="00D248B3" w:rsidRDefault="00BE20A5" w:rsidP="007E2FFB">
            <w:pPr>
              <w:pStyle w:val="rowtabella0"/>
              <w:jc w:val="center"/>
              <w:rPr>
                <w:color w:val="002060"/>
              </w:rPr>
            </w:pPr>
            <w:r w:rsidRPr="00D248B3">
              <w:rPr>
                <w:color w:val="002060"/>
              </w:rPr>
              <w:t>0</w:t>
            </w:r>
          </w:p>
        </w:tc>
      </w:tr>
      <w:tr w:rsidR="00BE20A5" w:rsidRPr="00D248B3" w14:paraId="37C2855E"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5436A8" w14:textId="77777777" w:rsidR="00BE20A5" w:rsidRPr="00D248B3" w:rsidRDefault="00BE20A5" w:rsidP="007E2FFB">
            <w:pPr>
              <w:pStyle w:val="rowtabella0"/>
              <w:rPr>
                <w:color w:val="002060"/>
              </w:rPr>
            </w:pPr>
            <w:r w:rsidRPr="00D248B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B7C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301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DF6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9F0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A2B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37E0"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78F2"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BD52"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D1BA" w14:textId="77777777" w:rsidR="00BE20A5" w:rsidRPr="00D248B3" w:rsidRDefault="00BE20A5" w:rsidP="007E2FFB">
            <w:pPr>
              <w:pStyle w:val="rowtabella0"/>
              <w:jc w:val="center"/>
              <w:rPr>
                <w:color w:val="002060"/>
              </w:rPr>
            </w:pPr>
            <w:r w:rsidRPr="00D248B3">
              <w:rPr>
                <w:color w:val="002060"/>
              </w:rPr>
              <w:t>0</w:t>
            </w:r>
          </w:p>
        </w:tc>
      </w:tr>
    </w:tbl>
    <w:p w14:paraId="3C8334DA" w14:textId="77777777" w:rsidR="00BE20A5" w:rsidRPr="00D248B3" w:rsidRDefault="00BE20A5" w:rsidP="00BE20A5">
      <w:pPr>
        <w:pStyle w:val="breakline"/>
        <w:rPr>
          <w:rFonts w:eastAsiaTheme="minorEastAsia"/>
          <w:color w:val="002060"/>
        </w:rPr>
      </w:pPr>
    </w:p>
    <w:p w14:paraId="108F5089" w14:textId="77777777" w:rsidR="00BE20A5" w:rsidRPr="00D248B3" w:rsidRDefault="00BE20A5" w:rsidP="00BE20A5">
      <w:pPr>
        <w:pStyle w:val="breakline"/>
        <w:rPr>
          <w:color w:val="002060"/>
        </w:rPr>
      </w:pPr>
    </w:p>
    <w:p w14:paraId="65115A3B" w14:textId="77777777" w:rsidR="00BE20A5" w:rsidRPr="00D248B3" w:rsidRDefault="00BE20A5" w:rsidP="00BE20A5">
      <w:pPr>
        <w:pStyle w:val="sottotitolocampionato10"/>
        <w:rPr>
          <w:color w:val="002060"/>
        </w:rPr>
      </w:pPr>
      <w:r w:rsidRPr="00D248B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47C3F7E9"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F67B1"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9DE78"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9462"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57EE"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7279E"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7B04B"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2E332"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2C69C"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A3986"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D7DE8" w14:textId="77777777" w:rsidR="00BE20A5" w:rsidRPr="00D248B3" w:rsidRDefault="00BE20A5" w:rsidP="007E2FFB">
            <w:pPr>
              <w:pStyle w:val="headertabella0"/>
              <w:rPr>
                <w:color w:val="002060"/>
              </w:rPr>
            </w:pPr>
            <w:r w:rsidRPr="00D248B3">
              <w:rPr>
                <w:color w:val="002060"/>
              </w:rPr>
              <w:t>PE</w:t>
            </w:r>
          </w:p>
        </w:tc>
      </w:tr>
      <w:tr w:rsidR="00BE20A5" w:rsidRPr="00D248B3" w14:paraId="4BD8E78F"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A9331" w14:textId="77777777" w:rsidR="00BE20A5" w:rsidRPr="00D248B3" w:rsidRDefault="00BE20A5" w:rsidP="007E2FFB">
            <w:pPr>
              <w:pStyle w:val="rowtabella0"/>
              <w:rPr>
                <w:color w:val="002060"/>
              </w:rPr>
            </w:pPr>
            <w:r w:rsidRPr="00D248B3">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87B4"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FA7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FE5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88F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C73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A3FA"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A45B"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1E88"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41B0" w14:textId="77777777" w:rsidR="00BE20A5" w:rsidRPr="00D248B3" w:rsidRDefault="00BE20A5" w:rsidP="007E2FFB">
            <w:pPr>
              <w:pStyle w:val="rowtabella0"/>
              <w:jc w:val="center"/>
              <w:rPr>
                <w:color w:val="002060"/>
              </w:rPr>
            </w:pPr>
            <w:r w:rsidRPr="00D248B3">
              <w:rPr>
                <w:color w:val="002060"/>
              </w:rPr>
              <w:t>0</w:t>
            </w:r>
          </w:p>
        </w:tc>
      </w:tr>
      <w:tr w:rsidR="00BE20A5" w:rsidRPr="00D248B3" w14:paraId="522CF61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84512" w14:textId="77777777" w:rsidR="00BE20A5" w:rsidRPr="00D248B3" w:rsidRDefault="00BE20A5" w:rsidP="007E2FFB">
            <w:pPr>
              <w:pStyle w:val="rowtabella0"/>
              <w:rPr>
                <w:color w:val="002060"/>
              </w:rPr>
            </w:pPr>
            <w:r w:rsidRPr="00D248B3">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A180"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7CC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7B0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51A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174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2387"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E91A"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7C57"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CCAE" w14:textId="77777777" w:rsidR="00BE20A5" w:rsidRPr="00D248B3" w:rsidRDefault="00BE20A5" w:rsidP="007E2FFB">
            <w:pPr>
              <w:pStyle w:val="rowtabella0"/>
              <w:jc w:val="center"/>
              <w:rPr>
                <w:color w:val="002060"/>
              </w:rPr>
            </w:pPr>
            <w:r w:rsidRPr="00D248B3">
              <w:rPr>
                <w:color w:val="002060"/>
              </w:rPr>
              <w:t>0</w:t>
            </w:r>
          </w:p>
        </w:tc>
      </w:tr>
      <w:tr w:rsidR="00BE20A5" w:rsidRPr="00D248B3" w14:paraId="0F532C46"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9CA1E" w14:textId="77777777" w:rsidR="00BE20A5" w:rsidRPr="00D248B3" w:rsidRDefault="00BE20A5" w:rsidP="007E2FFB">
            <w:pPr>
              <w:pStyle w:val="rowtabella0"/>
              <w:rPr>
                <w:color w:val="002060"/>
              </w:rPr>
            </w:pPr>
            <w:r w:rsidRPr="00D248B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B9ABF"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4D8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14F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C2D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532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DCB5"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F328"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127C"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E76D" w14:textId="77777777" w:rsidR="00BE20A5" w:rsidRPr="00D248B3" w:rsidRDefault="00BE20A5" w:rsidP="007E2FFB">
            <w:pPr>
              <w:pStyle w:val="rowtabella0"/>
              <w:jc w:val="center"/>
              <w:rPr>
                <w:color w:val="002060"/>
              </w:rPr>
            </w:pPr>
            <w:r w:rsidRPr="00D248B3">
              <w:rPr>
                <w:color w:val="002060"/>
              </w:rPr>
              <w:t>0</w:t>
            </w:r>
          </w:p>
        </w:tc>
      </w:tr>
      <w:tr w:rsidR="00BE20A5" w:rsidRPr="00D248B3" w14:paraId="07AA0F0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62D95" w14:textId="77777777" w:rsidR="00BE20A5" w:rsidRPr="00D248B3" w:rsidRDefault="00BE20A5" w:rsidP="007E2FFB">
            <w:pPr>
              <w:pStyle w:val="rowtabella0"/>
              <w:rPr>
                <w:color w:val="002060"/>
              </w:rPr>
            </w:pPr>
            <w:r w:rsidRPr="00D248B3">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70CA"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D00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2DF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E26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41F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AC4B"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88B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D683"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323C" w14:textId="77777777" w:rsidR="00BE20A5" w:rsidRPr="00D248B3" w:rsidRDefault="00BE20A5" w:rsidP="007E2FFB">
            <w:pPr>
              <w:pStyle w:val="rowtabella0"/>
              <w:jc w:val="center"/>
              <w:rPr>
                <w:color w:val="002060"/>
              </w:rPr>
            </w:pPr>
            <w:r w:rsidRPr="00D248B3">
              <w:rPr>
                <w:color w:val="002060"/>
              </w:rPr>
              <w:t>0</w:t>
            </w:r>
          </w:p>
        </w:tc>
      </w:tr>
      <w:tr w:rsidR="00BE20A5" w:rsidRPr="00D248B3" w14:paraId="1D5494B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024BD" w14:textId="77777777" w:rsidR="00BE20A5" w:rsidRPr="00D248B3" w:rsidRDefault="00BE20A5" w:rsidP="007E2FFB">
            <w:pPr>
              <w:pStyle w:val="rowtabella0"/>
              <w:rPr>
                <w:color w:val="002060"/>
              </w:rPr>
            </w:pPr>
            <w:r w:rsidRPr="00D248B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3748"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B01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D0D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52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FCC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8603"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01C0"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E25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EBCB" w14:textId="77777777" w:rsidR="00BE20A5" w:rsidRPr="00D248B3" w:rsidRDefault="00BE20A5" w:rsidP="007E2FFB">
            <w:pPr>
              <w:pStyle w:val="rowtabella0"/>
              <w:jc w:val="center"/>
              <w:rPr>
                <w:color w:val="002060"/>
              </w:rPr>
            </w:pPr>
            <w:r w:rsidRPr="00D248B3">
              <w:rPr>
                <w:color w:val="002060"/>
              </w:rPr>
              <w:t>0</w:t>
            </w:r>
          </w:p>
        </w:tc>
      </w:tr>
      <w:tr w:rsidR="00BE20A5" w:rsidRPr="00D248B3" w14:paraId="741B820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97B95" w14:textId="77777777" w:rsidR="00BE20A5" w:rsidRPr="00D248B3" w:rsidRDefault="00BE20A5" w:rsidP="007E2FFB">
            <w:pPr>
              <w:pStyle w:val="rowtabella0"/>
              <w:rPr>
                <w:color w:val="002060"/>
              </w:rPr>
            </w:pPr>
            <w:r w:rsidRPr="00D248B3">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D3D4"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378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ACE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13C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BA0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2DE6"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D9E7"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247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05B9" w14:textId="77777777" w:rsidR="00BE20A5" w:rsidRPr="00D248B3" w:rsidRDefault="00BE20A5" w:rsidP="007E2FFB">
            <w:pPr>
              <w:pStyle w:val="rowtabella0"/>
              <w:jc w:val="center"/>
              <w:rPr>
                <w:color w:val="002060"/>
              </w:rPr>
            </w:pPr>
            <w:r w:rsidRPr="00D248B3">
              <w:rPr>
                <w:color w:val="002060"/>
              </w:rPr>
              <w:t>0</w:t>
            </w:r>
          </w:p>
        </w:tc>
      </w:tr>
      <w:tr w:rsidR="00BE20A5" w:rsidRPr="00D248B3" w14:paraId="5DCF41E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7BE60" w14:textId="77777777" w:rsidR="00BE20A5" w:rsidRPr="00D248B3" w:rsidRDefault="00BE20A5" w:rsidP="007E2FFB">
            <w:pPr>
              <w:pStyle w:val="rowtabella0"/>
              <w:rPr>
                <w:color w:val="002060"/>
              </w:rPr>
            </w:pPr>
            <w:r w:rsidRPr="00D248B3">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4A81"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2AB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0E2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164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E57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4AB1"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4C55"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1F2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5045" w14:textId="77777777" w:rsidR="00BE20A5" w:rsidRPr="00D248B3" w:rsidRDefault="00BE20A5" w:rsidP="007E2FFB">
            <w:pPr>
              <w:pStyle w:val="rowtabella0"/>
              <w:jc w:val="center"/>
              <w:rPr>
                <w:color w:val="002060"/>
              </w:rPr>
            </w:pPr>
            <w:r w:rsidRPr="00D248B3">
              <w:rPr>
                <w:color w:val="002060"/>
              </w:rPr>
              <w:t>0</w:t>
            </w:r>
          </w:p>
        </w:tc>
      </w:tr>
      <w:tr w:rsidR="00BE20A5" w:rsidRPr="00D248B3" w14:paraId="5208ED8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F3445" w14:textId="77777777" w:rsidR="00BE20A5" w:rsidRPr="00D248B3" w:rsidRDefault="00BE20A5" w:rsidP="007E2FFB">
            <w:pPr>
              <w:pStyle w:val="rowtabella0"/>
              <w:rPr>
                <w:color w:val="002060"/>
              </w:rPr>
            </w:pPr>
            <w:r w:rsidRPr="00D248B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2B9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D2E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53A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3A55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415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8F2C"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8784"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A89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C0AA" w14:textId="77777777" w:rsidR="00BE20A5" w:rsidRPr="00D248B3" w:rsidRDefault="00BE20A5" w:rsidP="007E2FFB">
            <w:pPr>
              <w:pStyle w:val="rowtabella0"/>
              <w:jc w:val="center"/>
              <w:rPr>
                <w:color w:val="002060"/>
              </w:rPr>
            </w:pPr>
            <w:r w:rsidRPr="00D248B3">
              <w:rPr>
                <w:color w:val="002060"/>
              </w:rPr>
              <w:t>0</w:t>
            </w:r>
          </w:p>
        </w:tc>
      </w:tr>
      <w:tr w:rsidR="00BE20A5" w:rsidRPr="00D248B3" w14:paraId="4EA83DD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D67F4" w14:textId="77777777" w:rsidR="00BE20A5" w:rsidRPr="00D248B3" w:rsidRDefault="00BE20A5" w:rsidP="007E2FFB">
            <w:pPr>
              <w:pStyle w:val="rowtabella0"/>
              <w:rPr>
                <w:color w:val="002060"/>
              </w:rPr>
            </w:pPr>
            <w:r w:rsidRPr="00D248B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C48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FE9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7E2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B12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F3B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DB18"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0E4C"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46A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AA90" w14:textId="77777777" w:rsidR="00BE20A5" w:rsidRPr="00D248B3" w:rsidRDefault="00BE20A5" w:rsidP="007E2FFB">
            <w:pPr>
              <w:pStyle w:val="rowtabella0"/>
              <w:jc w:val="center"/>
              <w:rPr>
                <w:color w:val="002060"/>
              </w:rPr>
            </w:pPr>
            <w:r w:rsidRPr="00D248B3">
              <w:rPr>
                <w:color w:val="002060"/>
              </w:rPr>
              <w:t>0</w:t>
            </w:r>
          </w:p>
        </w:tc>
      </w:tr>
      <w:tr w:rsidR="00BE20A5" w:rsidRPr="00D248B3" w14:paraId="3C57D6C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A2DA4" w14:textId="77777777" w:rsidR="00BE20A5" w:rsidRPr="00D248B3" w:rsidRDefault="00BE20A5" w:rsidP="007E2FFB">
            <w:pPr>
              <w:pStyle w:val="rowtabella0"/>
              <w:rPr>
                <w:color w:val="002060"/>
              </w:rPr>
            </w:pPr>
            <w:r w:rsidRPr="00D248B3">
              <w:rPr>
                <w:color w:val="002060"/>
              </w:rPr>
              <w:lastRenderedPageBreak/>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A4B3"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42B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9331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B87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C527"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5DE8"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66F8"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2232"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936F" w14:textId="77777777" w:rsidR="00BE20A5" w:rsidRPr="00D248B3" w:rsidRDefault="00BE20A5" w:rsidP="007E2FFB">
            <w:pPr>
              <w:pStyle w:val="rowtabella0"/>
              <w:jc w:val="center"/>
              <w:rPr>
                <w:color w:val="002060"/>
              </w:rPr>
            </w:pPr>
            <w:r w:rsidRPr="00D248B3">
              <w:rPr>
                <w:color w:val="002060"/>
              </w:rPr>
              <w:t>0</w:t>
            </w:r>
          </w:p>
        </w:tc>
      </w:tr>
      <w:tr w:rsidR="00BE20A5" w:rsidRPr="00D248B3" w14:paraId="143D7D1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84946" w14:textId="77777777" w:rsidR="00BE20A5" w:rsidRPr="00D248B3" w:rsidRDefault="00BE20A5" w:rsidP="007E2FFB">
            <w:pPr>
              <w:pStyle w:val="rowtabella0"/>
              <w:rPr>
                <w:color w:val="002060"/>
              </w:rPr>
            </w:pPr>
            <w:r w:rsidRPr="00D248B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AAE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C9F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DA1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FB5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7DD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518A"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F532"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65B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F70D" w14:textId="77777777" w:rsidR="00BE20A5" w:rsidRPr="00D248B3" w:rsidRDefault="00BE20A5" w:rsidP="007E2FFB">
            <w:pPr>
              <w:pStyle w:val="rowtabella0"/>
              <w:jc w:val="center"/>
              <w:rPr>
                <w:color w:val="002060"/>
              </w:rPr>
            </w:pPr>
            <w:r w:rsidRPr="00D248B3">
              <w:rPr>
                <w:color w:val="002060"/>
              </w:rPr>
              <w:t>0</w:t>
            </w:r>
          </w:p>
        </w:tc>
      </w:tr>
      <w:tr w:rsidR="00BE20A5" w:rsidRPr="00D248B3" w14:paraId="2A52A59E"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F40318" w14:textId="77777777" w:rsidR="00BE20A5" w:rsidRPr="00D248B3" w:rsidRDefault="00BE20A5" w:rsidP="007E2FFB">
            <w:pPr>
              <w:pStyle w:val="rowtabella0"/>
              <w:rPr>
                <w:color w:val="002060"/>
                <w:lang w:val="es-ES"/>
              </w:rPr>
            </w:pPr>
            <w:r w:rsidRPr="00D248B3">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643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850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239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9E7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0F9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ABE1"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A2CB" w14:textId="77777777" w:rsidR="00BE20A5" w:rsidRPr="00D248B3" w:rsidRDefault="00BE20A5" w:rsidP="007E2FFB">
            <w:pPr>
              <w:pStyle w:val="rowtabella0"/>
              <w:jc w:val="center"/>
              <w:rPr>
                <w:color w:val="002060"/>
              </w:rPr>
            </w:pPr>
            <w:r w:rsidRPr="00D248B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1E3C"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D17E" w14:textId="77777777" w:rsidR="00BE20A5" w:rsidRPr="00D248B3" w:rsidRDefault="00BE20A5" w:rsidP="007E2FFB">
            <w:pPr>
              <w:pStyle w:val="rowtabella0"/>
              <w:jc w:val="center"/>
              <w:rPr>
                <w:color w:val="002060"/>
              </w:rPr>
            </w:pPr>
            <w:r w:rsidRPr="00D248B3">
              <w:rPr>
                <w:color w:val="002060"/>
              </w:rPr>
              <w:t>0</w:t>
            </w:r>
          </w:p>
        </w:tc>
      </w:tr>
    </w:tbl>
    <w:p w14:paraId="3FA865E1" w14:textId="77777777" w:rsidR="00BE20A5" w:rsidRPr="00D248B3" w:rsidRDefault="00BE20A5" w:rsidP="00BE20A5">
      <w:pPr>
        <w:pStyle w:val="breakline"/>
        <w:rPr>
          <w:rFonts w:eastAsiaTheme="minorEastAsia"/>
          <w:color w:val="002060"/>
        </w:rPr>
      </w:pPr>
    </w:p>
    <w:p w14:paraId="3A594D84" w14:textId="77777777" w:rsidR="00BE20A5" w:rsidRPr="00D248B3" w:rsidRDefault="00BE20A5" w:rsidP="00BE20A5">
      <w:pPr>
        <w:pStyle w:val="breakline"/>
        <w:rPr>
          <w:color w:val="002060"/>
        </w:rPr>
      </w:pPr>
    </w:p>
    <w:p w14:paraId="0EFFA68F" w14:textId="77777777" w:rsidR="00BE20A5" w:rsidRPr="00D248B3" w:rsidRDefault="00BE20A5" w:rsidP="00BE20A5">
      <w:pPr>
        <w:pStyle w:val="sottotitolocampionato10"/>
        <w:rPr>
          <w:color w:val="002060"/>
        </w:rPr>
      </w:pPr>
      <w:r w:rsidRPr="00D248B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77B7CBE4"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57B1E"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0E618"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80966"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D7BD4"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42B8A"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71776"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EAE6"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F5C02"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9AC7F"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299B" w14:textId="77777777" w:rsidR="00BE20A5" w:rsidRPr="00D248B3" w:rsidRDefault="00BE20A5" w:rsidP="007E2FFB">
            <w:pPr>
              <w:pStyle w:val="headertabella0"/>
              <w:rPr>
                <w:color w:val="002060"/>
              </w:rPr>
            </w:pPr>
            <w:r w:rsidRPr="00D248B3">
              <w:rPr>
                <w:color w:val="002060"/>
              </w:rPr>
              <w:t>PE</w:t>
            </w:r>
          </w:p>
        </w:tc>
      </w:tr>
      <w:tr w:rsidR="00BE20A5" w:rsidRPr="00D248B3" w14:paraId="6687EE89"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5D4F7" w14:textId="77777777" w:rsidR="00BE20A5" w:rsidRPr="00D248B3" w:rsidRDefault="00BE20A5" w:rsidP="007E2FFB">
            <w:pPr>
              <w:pStyle w:val="rowtabella0"/>
              <w:rPr>
                <w:color w:val="002060"/>
              </w:rPr>
            </w:pPr>
            <w:r w:rsidRPr="00D248B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EF0F"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D86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E6D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17F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A35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0C55" w14:textId="77777777" w:rsidR="00BE20A5" w:rsidRPr="00D248B3" w:rsidRDefault="00BE20A5" w:rsidP="007E2FFB">
            <w:pPr>
              <w:pStyle w:val="rowtabella0"/>
              <w:jc w:val="center"/>
              <w:rPr>
                <w:color w:val="002060"/>
              </w:rPr>
            </w:pPr>
            <w:r w:rsidRPr="00D248B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CB4F"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528B"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64DA" w14:textId="77777777" w:rsidR="00BE20A5" w:rsidRPr="00D248B3" w:rsidRDefault="00BE20A5" w:rsidP="007E2FFB">
            <w:pPr>
              <w:pStyle w:val="rowtabella0"/>
              <w:jc w:val="center"/>
              <w:rPr>
                <w:color w:val="002060"/>
              </w:rPr>
            </w:pPr>
            <w:r w:rsidRPr="00D248B3">
              <w:rPr>
                <w:color w:val="002060"/>
              </w:rPr>
              <w:t>0</w:t>
            </w:r>
          </w:p>
        </w:tc>
      </w:tr>
      <w:tr w:rsidR="00BE20A5" w:rsidRPr="00D248B3" w14:paraId="1A1D2BA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6FAFA" w14:textId="77777777" w:rsidR="00BE20A5" w:rsidRPr="00D248B3" w:rsidRDefault="00BE20A5" w:rsidP="007E2FFB">
            <w:pPr>
              <w:pStyle w:val="rowtabella0"/>
              <w:rPr>
                <w:color w:val="002060"/>
              </w:rPr>
            </w:pPr>
            <w:r w:rsidRPr="00D248B3">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104D"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3EC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315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2F3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7C5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FF41"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3EC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FE4F"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139C" w14:textId="77777777" w:rsidR="00BE20A5" w:rsidRPr="00D248B3" w:rsidRDefault="00BE20A5" w:rsidP="007E2FFB">
            <w:pPr>
              <w:pStyle w:val="rowtabella0"/>
              <w:jc w:val="center"/>
              <w:rPr>
                <w:color w:val="002060"/>
              </w:rPr>
            </w:pPr>
            <w:r w:rsidRPr="00D248B3">
              <w:rPr>
                <w:color w:val="002060"/>
              </w:rPr>
              <w:t>0</w:t>
            </w:r>
          </w:p>
        </w:tc>
      </w:tr>
      <w:tr w:rsidR="00BE20A5" w:rsidRPr="00D248B3" w14:paraId="1502D61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F7ECD" w14:textId="77777777" w:rsidR="00BE20A5" w:rsidRPr="00D248B3" w:rsidRDefault="00BE20A5" w:rsidP="007E2FFB">
            <w:pPr>
              <w:pStyle w:val="rowtabella0"/>
              <w:rPr>
                <w:color w:val="002060"/>
              </w:rPr>
            </w:pPr>
            <w:r w:rsidRPr="00D248B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6AF9"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868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F27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77A7"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12E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8AC5"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8E84"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4DD2"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5265" w14:textId="77777777" w:rsidR="00BE20A5" w:rsidRPr="00D248B3" w:rsidRDefault="00BE20A5" w:rsidP="007E2FFB">
            <w:pPr>
              <w:pStyle w:val="rowtabella0"/>
              <w:jc w:val="center"/>
              <w:rPr>
                <w:color w:val="002060"/>
              </w:rPr>
            </w:pPr>
            <w:r w:rsidRPr="00D248B3">
              <w:rPr>
                <w:color w:val="002060"/>
              </w:rPr>
              <w:t>0</w:t>
            </w:r>
          </w:p>
        </w:tc>
      </w:tr>
      <w:tr w:rsidR="00BE20A5" w:rsidRPr="00D248B3" w14:paraId="66FE880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D0641" w14:textId="77777777" w:rsidR="00BE20A5" w:rsidRPr="00D248B3" w:rsidRDefault="00BE20A5" w:rsidP="007E2FFB">
            <w:pPr>
              <w:pStyle w:val="rowtabella0"/>
              <w:rPr>
                <w:color w:val="002060"/>
              </w:rPr>
            </w:pPr>
            <w:r w:rsidRPr="00D248B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BEC9"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F05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68A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D4D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4E8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AEB8"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C2D5"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0DC5"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EE5F" w14:textId="77777777" w:rsidR="00BE20A5" w:rsidRPr="00D248B3" w:rsidRDefault="00BE20A5" w:rsidP="007E2FFB">
            <w:pPr>
              <w:pStyle w:val="rowtabella0"/>
              <w:jc w:val="center"/>
              <w:rPr>
                <w:color w:val="002060"/>
              </w:rPr>
            </w:pPr>
            <w:r w:rsidRPr="00D248B3">
              <w:rPr>
                <w:color w:val="002060"/>
              </w:rPr>
              <w:t>0</w:t>
            </w:r>
          </w:p>
        </w:tc>
      </w:tr>
      <w:tr w:rsidR="00BE20A5" w:rsidRPr="00D248B3" w14:paraId="2978E91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471DE" w14:textId="77777777" w:rsidR="00BE20A5" w:rsidRPr="00D248B3" w:rsidRDefault="00BE20A5" w:rsidP="007E2FFB">
            <w:pPr>
              <w:pStyle w:val="rowtabella0"/>
              <w:rPr>
                <w:color w:val="002060"/>
              </w:rPr>
            </w:pPr>
            <w:r w:rsidRPr="00D248B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33E2"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1D9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4EC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D3B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65413"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4952"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C8A0"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631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2F58" w14:textId="77777777" w:rsidR="00BE20A5" w:rsidRPr="00D248B3" w:rsidRDefault="00BE20A5" w:rsidP="007E2FFB">
            <w:pPr>
              <w:pStyle w:val="rowtabella0"/>
              <w:jc w:val="center"/>
              <w:rPr>
                <w:color w:val="002060"/>
              </w:rPr>
            </w:pPr>
            <w:r w:rsidRPr="00D248B3">
              <w:rPr>
                <w:color w:val="002060"/>
              </w:rPr>
              <w:t>0</w:t>
            </w:r>
          </w:p>
        </w:tc>
      </w:tr>
      <w:tr w:rsidR="00BE20A5" w:rsidRPr="00D248B3" w14:paraId="1E0EBD5B"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39C1C" w14:textId="77777777" w:rsidR="00BE20A5" w:rsidRPr="00D248B3" w:rsidRDefault="00BE20A5" w:rsidP="007E2FFB">
            <w:pPr>
              <w:pStyle w:val="rowtabella0"/>
              <w:rPr>
                <w:color w:val="002060"/>
              </w:rPr>
            </w:pPr>
            <w:r w:rsidRPr="00D248B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95D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57B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A016"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4F3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1DE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35672"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82A1C"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2DB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B280" w14:textId="77777777" w:rsidR="00BE20A5" w:rsidRPr="00D248B3" w:rsidRDefault="00BE20A5" w:rsidP="007E2FFB">
            <w:pPr>
              <w:pStyle w:val="rowtabella0"/>
              <w:jc w:val="center"/>
              <w:rPr>
                <w:color w:val="002060"/>
              </w:rPr>
            </w:pPr>
            <w:r w:rsidRPr="00D248B3">
              <w:rPr>
                <w:color w:val="002060"/>
              </w:rPr>
              <w:t>0</w:t>
            </w:r>
          </w:p>
        </w:tc>
      </w:tr>
      <w:tr w:rsidR="00BE20A5" w:rsidRPr="00D248B3" w14:paraId="778AC80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31244" w14:textId="77777777" w:rsidR="00BE20A5" w:rsidRPr="00D248B3" w:rsidRDefault="00BE20A5" w:rsidP="007E2FFB">
            <w:pPr>
              <w:pStyle w:val="rowtabella0"/>
              <w:rPr>
                <w:color w:val="002060"/>
              </w:rPr>
            </w:pPr>
            <w:r w:rsidRPr="00D248B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9C1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BD1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93F9"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5EC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797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FEB5"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15A2"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C450"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1073" w14:textId="77777777" w:rsidR="00BE20A5" w:rsidRPr="00D248B3" w:rsidRDefault="00BE20A5" w:rsidP="007E2FFB">
            <w:pPr>
              <w:pStyle w:val="rowtabella0"/>
              <w:jc w:val="center"/>
              <w:rPr>
                <w:color w:val="002060"/>
              </w:rPr>
            </w:pPr>
            <w:r w:rsidRPr="00D248B3">
              <w:rPr>
                <w:color w:val="002060"/>
              </w:rPr>
              <w:t>0</w:t>
            </w:r>
          </w:p>
        </w:tc>
      </w:tr>
      <w:tr w:rsidR="00BE20A5" w:rsidRPr="00D248B3" w14:paraId="7336CB2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84328" w14:textId="77777777" w:rsidR="00BE20A5" w:rsidRPr="00D248B3" w:rsidRDefault="00BE20A5" w:rsidP="007E2FFB">
            <w:pPr>
              <w:pStyle w:val="rowtabella0"/>
              <w:rPr>
                <w:color w:val="002060"/>
              </w:rPr>
            </w:pPr>
            <w:r w:rsidRPr="00D248B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193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477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71FB"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F642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02D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FD80E"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598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7F5C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8353" w14:textId="77777777" w:rsidR="00BE20A5" w:rsidRPr="00D248B3" w:rsidRDefault="00BE20A5" w:rsidP="007E2FFB">
            <w:pPr>
              <w:pStyle w:val="rowtabella0"/>
              <w:jc w:val="center"/>
              <w:rPr>
                <w:color w:val="002060"/>
              </w:rPr>
            </w:pPr>
            <w:r w:rsidRPr="00D248B3">
              <w:rPr>
                <w:color w:val="002060"/>
              </w:rPr>
              <w:t>0</w:t>
            </w:r>
          </w:p>
        </w:tc>
      </w:tr>
      <w:tr w:rsidR="00BE20A5" w:rsidRPr="00D248B3" w14:paraId="0D9AD69A"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DC795" w14:textId="77777777" w:rsidR="00BE20A5" w:rsidRPr="00D248B3" w:rsidRDefault="00BE20A5" w:rsidP="007E2FFB">
            <w:pPr>
              <w:pStyle w:val="rowtabella0"/>
              <w:rPr>
                <w:color w:val="002060"/>
              </w:rPr>
            </w:pPr>
            <w:r w:rsidRPr="00D248B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5C3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C56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C99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0A9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CB7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B699"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FD18"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8909"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2045" w14:textId="77777777" w:rsidR="00BE20A5" w:rsidRPr="00D248B3" w:rsidRDefault="00BE20A5" w:rsidP="007E2FFB">
            <w:pPr>
              <w:pStyle w:val="rowtabella0"/>
              <w:jc w:val="center"/>
              <w:rPr>
                <w:color w:val="002060"/>
              </w:rPr>
            </w:pPr>
            <w:r w:rsidRPr="00D248B3">
              <w:rPr>
                <w:color w:val="002060"/>
              </w:rPr>
              <w:t>0</w:t>
            </w:r>
          </w:p>
        </w:tc>
      </w:tr>
      <w:tr w:rsidR="00BE20A5" w:rsidRPr="00D248B3" w14:paraId="0A64E0F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79C21" w14:textId="77777777" w:rsidR="00BE20A5" w:rsidRPr="00D248B3" w:rsidRDefault="00BE20A5" w:rsidP="007E2FFB">
            <w:pPr>
              <w:pStyle w:val="rowtabella0"/>
              <w:rPr>
                <w:color w:val="002060"/>
              </w:rPr>
            </w:pPr>
            <w:r w:rsidRPr="00D248B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4AB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5F8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242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98A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FAA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3E98"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1EF8"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CA17"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9E75" w14:textId="77777777" w:rsidR="00BE20A5" w:rsidRPr="00D248B3" w:rsidRDefault="00BE20A5" w:rsidP="007E2FFB">
            <w:pPr>
              <w:pStyle w:val="rowtabella0"/>
              <w:jc w:val="center"/>
              <w:rPr>
                <w:color w:val="002060"/>
              </w:rPr>
            </w:pPr>
            <w:r w:rsidRPr="00D248B3">
              <w:rPr>
                <w:color w:val="002060"/>
              </w:rPr>
              <w:t>0</w:t>
            </w:r>
          </w:p>
        </w:tc>
      </w:tr>
      <w:tr w:rsidR="00BE20A5" w:rsidRPr="00D248B3" w14:paraId="67A0E1A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85F17" w14:textId="77777777" w:rsidR="00BE20A5" w:rsidRPr="00D248B3" w:rsidRDefault="00BE20A5" w:rsidP="007E2FFB">
            <w:pPr>
              <w:pStyle w:val="rowtabella0"/>
              <w:rPr>
                <w:color w:val="002060"/>
              </w:rPr>
            </w:pPr>
            <w:r w:rsidRPr="00D248B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E7F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F80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0EF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0AB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0BA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0054"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5755"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0FED"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CBD7" w14:textId="77777777" w:rsidR="00BE20A5" w:rsidRPr="00D248B3" w:rsidRDefault="00BE20A5" w:rsidP="007E2FFB">
            <w:pPr>
              <w:pStyle w:val="rowtabella0"/>
              <w:jc w:val="center"/>
              <w:rPr>
                <w:color w:val="002060"/>
              </w:rPr>
            </w:pPr>
            <w:r w:rsidRPr="00D248B3">
              <w:rPr>
                <w:color w:val="002060"/>
              </w:rPr>
              <w:t>0</w:t>
            </w:r>
          </w:p>
        </w:tc>
      </w:tr>
      <w:tr w:rsidR="00BE20A5" w:rsidRPr="00D248B3" w14:paraId="3D5B41E4"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FDA8E6" w14:textId="77777777" w:rsidR="00BE20A5" w:rsidRPr="00D248B3" w:rsidRDefault="00BE20A5" w:rsidP="007E2FFB">
            <w:pPr>
              <w:pStyle w:val="rowtabella0"/>
              <w:rPr>
                <w:color w:val="002060"/>
                <w:lang w:val="es-ES"/>
              </w:rPr>
            </w:pPr>
            <w:r w:rsidRPr="00D248B3">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423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115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7DF7"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13E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F82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3880"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3B8D"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5AC6"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53DD" w14:textId="77777777" w:rsidR="00BE20A5" w:rsidRPr="00D248B3" w:rsidRDefault="00BE20A5" w:rsidP="007E2FFB">
            <w:pPr>
              <w:pStyle w:val="rowtabella0"/>
              <w:jc w:val="center"/>
              <w:rPr>
                <w:color w:val="002060"/>
              </w:rPr>
            </w:pPr>
            <w:r w:rsidRPr="00D248B3">
              <w:rPr>
                <w:color w:val="002060"/>
              </w:rPr>
              <w:t>0</w:t>
            </w:r>
          </w:p>
        </w:tc>
      </w:tr>
    </w:tbl>
    <w:p w14:paraId="70FBA45D" w14:textId="77777777" w:rsidR="00BE20A5" w:rsidRPr="00D248B3" w:rsidRDefault="00BE20A5" w:rsidP="00BE20A5">
      <w:pPr>
        <w:pStyle w:val="breakline"/>
        <w:rPr>
          <w:rFonts w:eastAsiaTheme="minorEastAsia"/>
          <w:color w:val="002060"/>
        </w:rPr>
      </w:pPr>
    </w:p>
    <w:p w14:paraId="00DD6A24" w14:textId="77777777" w:rsidR="00BE20A5" w:rsidRPr="00D248B3" w:rsidRDefault="00BE20A5" w:rsidP="00BE20A5">
      <w:pPr>
        <w:pStyle w:val="breakline"/>
        <w:rPr>
          <w:color w:val="002060"/>
        </w:rPr>
      </w:pPr>
    </w:p>
    <w:p w14:paraId="493D9F59" w14:textId="77777777" w:rsidR="00BE20A5" w:rsidRPr="00D248B3" w:rsidRDefault="00BE20A5" w:rsidP="00BE20A5">
      <w:pPr>
        <w:pStyle w:val="sottotitolocampionato10"/>
        <w:rPr>
          <w:color w:val="002060"/>
        </w:rPr>
      </w:pPr>
      <w:r w:rsidRPr="00D248B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3E9E1423"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702FB"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A40D4"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60990"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9BF97"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7DB60"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7AB57"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53505"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FE9F2"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E9665"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C8458" w14:textId="77777777" w:rsidR="00BE20A5" w:rsidRPr="00D248B3" w:rsidRDefault="00BE20A5" w:rsidP="007E2FFB">
            <w:pPr>
              <w:pStyle w:val="headertabella0"/>
              <w:rPr>
                <w:color w:val="002060"/>
              </w:rPr>
            </w:pPr>
            <w:r w:rsidRPr="00D248B3">
              <w:rPr>
                <w:color w:val="002060"/>
              </w:rPr>
              <w:t>PE</w:t>
            </w:r>
          </w:p>
        </w:tc>
      </w:tr>
      <w:tr w:rsidR="00BE20A5" w:rsidRPr="00D248B3" w14:paraId="742317D0"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75955" w14:textId="77777777" w:rsidR="00BE20A5" w:rsidRPr="00D248B3" w:rsidRDefault="00BE20A5" w:rsidP="007E2FFB">
            <w:pPr>
              <w:pStyle w:val="rowtabella0"/>
              <w:rPr>
                <w:color w:val="002060"/>
              </w:rPr>
            </w:pPr>
            <w:r w:rsidRPr="00D248B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EAD1"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451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81A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D3C3"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AF7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2B79"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8B5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306D"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7D92" w14:textId="77777777" w:rsidR="00BE20A5" w:rsidRPr="00D248B3" w:rsidRDefault="00BE20A5" w:rsidP="007E2FFB">
            <w:pPr>
              <w:pStyle w:val="rowtabella0"/>
              <w:jc w:val="center"/>
              <w:rPr>
                <w:color w:val="002060"/>
              </w:rPr>
            </w:pPr>
            <w:r w:rsidRPr="00D248B3">
              <w:rPr>
                <w:color w:val="002060"/>
              </w:rPr>
              <w:t>0</w:t>
            </w:r>
          </w:p>
        </w:tc>
      </w:tr>
      <w:tr w:rsidR="00BE20A5" w:rsidRPr="00D248B3" w14:paraId="6351475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5753C" w14:textId="77777777" w:rsidR="00BE20A5" w:rsidRPr="00D248B3" w:rsidRDefault="00BE20A5" w:rsidP="007E2FFB">
            <w:pPr>
              <w:pStyle w:val="rowtabella0"/>
              <w:rPr>
                <w:color w:val="002060"/>
              </w:rPr>
            </w:pPr>
            <w:r w:rsidRPr="00D248B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3D36"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263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235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70C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A0F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FF2C"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C1F16"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829B"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58A2" w14:textId="77777777" w:rsidR="00BE20A5" w:rsidRPr="00D248B3" w:rsidRDefault="00BE20A5" w:rsidP="007E2FFB">
            <w:pPr>
              <w:pStyle w:val="rowtabella0"/>
              <w:jc w:val="center"/>
              <w:rPr>
                <w:color w:val="002060"/>
              </w:rPr>
            </w:pPr>
            <w:r w:rsidRPr="00D248B3">
              <w:rPr>
                <w:color w:val="002060"/>
              </w:rPr>
              <w:t>0</w:t>
            </w:r>
          </w:p>
        </w:tc>
      </w:tr>
      <w:tr w:rsidR="00BE20A5" w:rsidRPr="00D248B3" w14:paraId="173A7B8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BDF8E" w14:textId="77777777" w:rsidR="00BE20A5" w:rsidRPr="00D248B3" w:rsidRDefault="00BE20A5" w:rsidP="007E2FFB">
            <w:pPr>
              <w:pStyle w:val="rowtabella0"/>
              <w:rPr>
                <w:color w:val="002060"/>
              </w:rPr>
            </w:pPr>
            <w:r w:rsidRPr="00D248B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0E78"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012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6D92"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2E3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D17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7687"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110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25C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625D" w14:textId="77777777" w:rsidR="00BE20A5" w:rsidRPr="00D248B3" w:rsidRDefault="00BE20A5" w:rsidP="007E2FFB">
            <w:pPr>
              <w:pStyle w:val="rowtabella0"/>
              <w:jc w:val="center"/>
              <w:rPr>
                <w:color w:val="002060"/>
              </w:rPr>
            </w:pPr>
            <w:r w:rsidRPr="00D248B3">
              <w:rPr>
                <w:color w:val="002060"/>
              </w:rPr>
              <w:t>0</w:t>
            </w:r>
          </w:p>
        </w:tc>
      </w:tr>
      <w:tr w:rsidR="00BE20A5" w:rsidRPr="00D248B3" w14:paraId="15D4DFB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1B9B1" w14:textId="77777777" w:rsidR="00BE20A5" w:rsidRPr="00D248B3" w:rsidRDefault="00BE20A5" w:rsidP="007E2FFB">
            <w:pPr>
              <w:pStyle w:val="rowtabella0"/>
              <w:rPr>
                <w:color w:val="002060"/>
              </w:rPr>
            </w:pPr>
            <w:r w:rsidRPr="00D248B3">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985D"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F22F"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037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BE0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B9F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B450"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1F6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910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895E" w14:textId="77777777" w:rsidR="00BE20A5" w:rsidRPr="00D248B3" w:rsidRDefault="00BE20A5" w:rsidP="007E2FFB">
            <w:pPr>
              <w:pStyle w:val="rowtabella0"/>
              <w:jc w:val="center"/>
              <w:rPr>
                <w:color w:val="002060"/>
              </w:rPr>
            </w:pPr>
            <w:r w:rsidRPr="00D248B3">
              <w:rPr>
                <w:color w:val="002060"/>
              </w:rPr>
              <w:t>0</w:t>
            </w:r>
          </w:p>
        </w:tc>
      </w:tr>
      <w:tr w:rsidR="00BE20A5" w:rsidRPr="00D248B3" w14:paraId="37CADAC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695F1" w14:textId="77777777" w:rsidR="00BE20A5" w:rsidRPr="00D248B3" w:rsidRDefault="00BE20A5" w:rsidP="007E2FFB">
            <w:pPr>
              <w:pStyle w:val="rowtabella0"/>
              <w:rPr>
                <w:color w:val="002060"/>
              </w:rPr>
            </w:pPr>
            <w:r w:rsidRPr="00D248B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1612"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6A0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B4C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1F4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5FE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DF7B"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6539"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18F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A794" w14:textId="77777777" w:rsidR="00BE20A5" w:rsidRPr="00D248B3" w:rsidRDefault="00BE20A5" w:rsidP="007E2FFB">
            <w:pPr>
              <w:pStyle w:val="rowtabella0"/>
              <w:jc w:val="center"/>
              <w:rPr>
                <w:color w:val="002060"/>
              </w:rPr>
            </w:pPr>
            <w:r w:rsidRPr="00D248B3">
              <w:rPr>
                <w:color w:val="002060"/>
              </w:rPr>
              <w:t>0</w:t>
            </w:r>
          </w:p>
        </w:tc>
      </w:tr>
      <w:tr w:rsidR="00BE20A5" w:rsidRPr="00D248B3" w14:paraId="7489885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770BC" w14:textId="77777777" w:rsidR="00BE20A5" w:rsidRPr="00D248B3" w:rsidRDefault="00BE20A5" w:rsidP="007E2FFB">
            <w:pPr>
              <w:pStyle w:val="rowtabella0"/>
              <w:rPr>
                <w:color w:val="002060"/>
              </w:rPr>
            </w:pPr>
            <w:r w:rsidRPr="00D248B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CCD6"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275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7A0B"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C36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096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7700"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0DA5"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5A3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EF2E" w14:textId="77777777" w:rsidR="00BE20A5" w:rsidRPr="00D248B3" w:rsidRDefault="00BE20A5" w:rsidP="007E2FFB">
            <w:pPr>
              <w:pStyle w:val="rowtabella0"/>
              <w:jc w:val="center"/>
              <w:rPr>
                <w:color w:val="002060"/>
              </w:rPr>
            </w:pPr>
            <w:r w:rsidRPr="00D248B3">
              <w:rPr>
                <w:color w:val="002060"/>
              </w:rPr>
              <w:t>0</w:t>
            </w:r>
          </w:p>
        </w:tc>
      </w:tr>
      <w:tr w:rsidR="00BE20A5" w:rsidRPr="00D248B3" w14:paraId="49C8E81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00FCD" w14:textId="77777777" w:rsidR="00BE20A5" w:rsidRPr="00D248B3" w:rsidRDefault="00BE20A5" w:rsidP="007E2FFB">
            <w:pPr>
              <w:pStyle w:val="rowtabella0"/>
              <w:rPr>
                <w:color w:val="002060"/>
              </w:rPr>
            </w:pPr>
            <w:r w:rsidRPr="00D248B3">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0D1B"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924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CD5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6B4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536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CE56"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9D1F"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8D0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D695" w14:textId="77777777" w:rsidR="00BE20A5" w:rsidRPr="00D248B3" w:rsidRDefault="00BE20A5" w:rsidP="007E2FFB">
            <w:pPr>
              <w:pStyle w:val="rowtabella0"/>
              <w:jc w:val="center"/>
              <w:rPr>
                <w:color w:val="002060"/>
              </w:rPr>
            </w:pPr>
            <w:r w:rsidRPr="00D248B3">
              <w:rPr>
                <w:color w:val="002060"/>
              </w:rPr>
              <w:t>0</w:t>
            </w:r>
          </w:p>
        </w:tc>
      </w:tr>
      <w:tr w:rsidR="00BE20A5" w:rsidRPr="00D248B3" w14:paraId="09BD117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BE17E" w14:textId="77777777" w:rsidR="00BE20A5" w:rsidRPr="00D248B3" w:rsidRDefault="00BE20A5" w:rsidP="007E2FFB">
            <w:pPr>
              <w:pStyle w:val="rowtabella0"/>
              <w:rPr>
                <w:color w:val="002060"/>
              </w:rPr>
            </w:pPr>
            <w:r w:rsidRPr="00D248B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6848"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4CE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FCFB"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F27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8B6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F0BF"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BDE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440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6763" w14:textId="77777777" w:rsidR="00BE20A5" w:rsidRPr="00D248B3" w:rsidRDefault="00BE20A5" w:rsidP="007E2FFB">
            <w:pPr>
              <w:pStyle w:val="rowtabella0"/>
              <w:jc w:val="center"/>
              <w:rPr>
                <w:color w:val="002060"/>
              </w:rPr>
            </w:pPr>
            <w:r w:rsidRPr="00D248B3">
              <w:rPr>
                <w:color w:val="002060"/>
              </w:rPr>
              <w:t>0</w:t>
            </w:r>
          </w:p>
        </w:tc>
      </w:tr>
      <w:tr w:rsidR="00BE20A5" w:rsidRPr="00D248B3" w14:paraId="4D3342B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2D2AD" w14:textId="77777777" w:rsidR="00BE20A5" w:rsidRPr="00D248B3" w:rsidRDefault="00BE20A5" w:rsidP="007E2FFB">
            <w:pPr>
              <w:pStyle w:val="rowtabella0"/>
              <w:rPr>
                <w:color w:val="002060"/>
              </w:rPr>
            </w:pPr>
            <w:r w:rsidRPr="00D248B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FA4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884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E9C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626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332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62DD"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8502"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9DE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8521" w14:textId="77777777" w:rsidR="00BE20A5" w:rsidRPr="00D248B3" w:rsidRDefault="00BE20A5" w:rsidP="007E2FFB">
            <w:pPr>
              <w:pStyle w:val="rowtabella0"/>
              <w:jc w:val="center"/>
              <w:rPr>
                <w:color w:val="002060"/>
              </w:rPr>
            </w:pPr>
            <w:r w:rsidRPr="00D248B3">
              <w:rPr>
                <w:color w:val="002060"/>
              </w:rPr>
              <w:t>0</w:t>
            </w:r>
          </w:p>
        </w:tc>
      </w:tr>
      <w:tr w:rsidR="00BE20A5" w:rsidRPr="00D248B3" w14:paraId="7D2C3C9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44153" w14:textId="77777777" w:rsidR="00BE20A5" w:rsidRPr="00D248B3" w:rsidRDefault="00BE20A5" w:rsidP="007E2FFB">
            <w:pPr>
              <w:pStyle w:val="rowtabella0"/>
              <w:rPr>
                <w:color w:val="002060"/>
              </w:rPr>
            </w:pPr>
            <w:r w:rsidRPr="00D248B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DFD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5C3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24B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6B7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E9C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55FA"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0886"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D911"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3997" w14:textId="77777777" w:rsidR="00BE20A5" w:rsidRPr="00D248B3" w:rsidRDefault="00BE20A5" w:rsidP="007E2FFB">
            <w:pPr>
              <w:pStyle w:val="rowtabella0"/>
              <w:jc w:val="center"/>
              <w:rPr>
                <w:color w:val="002060"/>
              </w:rPr>
            </w:pPr>
            <w:r w:rsidRPr="00D248B3">
              <w:rPr>
                <w:color w:val="002060"/>
              </w:rPr>
              <w:t>0</w:t>
            </w:r>
          </w:p>
        </w:tc>
      </w:tr>
      <w:tr w:rsidR="00BE20A5" w:rsidRPr="00D248B3" w14:paraId="6B0ABDB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CFB2B" w14:textId="77777777" w:rsidR="00BE20A5" w:rsidRPr="00D248B3" w:rsidRDefault="00BE20A5" w:rsidP="007E2FFB">
            <w:pPr>
              <w:pStyle w:val="rowtabella0"/>
              <w:rPr>
                <w:color w:val="002060"/>
              </w:rPr>
            </w:pPr>
            <w:r w:rsidRPr="00D248B3">
              <w:rPr>
                <w:color w:val="002060"/>
              </w:rPr>
              <w:t xml:space="preserve">A.S.D. CALCIO </w:t>
            </w:r>
            <w:proofErr w:type="gramStart"/>
            <w:r w:rsidRPr="00D248B3">
              <w:rPr>
                <w:color w:val="002060"/>
              </w:rPr>
              <w:t>S.ELPIDIO</w:t>
            </w:r>
            <w:proofErr w:type="gramEnd"/>
            <w:r w:rsidRPr="00D248B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6EC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66B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4A9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F04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8578"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B36EB"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A59F"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8CD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0A45" w14:textId="77777777" w:rsidR="00BE20A5" w:rsidRPr="00D248B3" w:rsidRDefault="00BE20A5" w:rsidP="007E2FFB">
            <w:pPr>
              <w:pStyle w:val="rowtabella0"/>
              <w:jc w:val="center"/>
              <w:rPr>
                <w:color w:val="002060"/>
              </w:rPr>
            </w:pPr>
            <w:r w:rsidRPr="00D248B3">
              <w:rPr>
                <w:color w:val="002060"/>
              </w:rPr>
              <w:t>0</w:t>
            </w:r>
          </w:p>
        </w:tc>
      </w:tr>
      <w:tr w:rsidR="00BE20A5" w:rsidRPr="00D248B3" w14:paraId="23D4EEBA"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1C648E" w14:textId="77777777" w:rsidR="00BE20A5" w:rsidRPr="00D248B3" w:rsidRDefault="00BE20A5" w:rsidP="007E2FFB">
            <w:pPr>
              <w:pStyle w:val="rowtabella0"/>
              <w:rPr>
                <w:color w:val="002060"/>
              </w:rPr>
            </w:pPr>
            <w:r w:rsidRPr="00D248B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5E0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D09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2A9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EF8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6C6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95FF"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2FE7" w14:textId="77777777" w:rsidR="00BE20A5" w:rsidRPr="00D248B3" w:rsidRDefault="00BE20A5" w:rsidP="007E2FFB">
            <w:pPr>
              <w:pStyle w:val="rowtabella0"/>
              <w:jc w:val="center"/>
              <w:rPr>
                <w:color w:val="002060"/>
              </w:rPr>
            </w:pPr>
            <w:r w:rsidRPr="00D248B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89B5"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5C7F6" w14:textId="77777777" w:rsidR="00BE20A5" w:rsidRPr="00D248B3" w:rsidRDefault="00BE20A5" w:rsidP="007E2FFB">
            <w:pPr>
              <w:pStyle w:val="rowtabella0"/>
              <w:jc w:val="center"/>
              <w:rPr>
                <w:color w:val="002060"/>
              </w:rPr>
            </w:pPr>
            <w:r w:rsidRPr="00D248B3">
              <w:rPr>
                <w:color w:val="002060"/>
              </w:rPr>
              <w:t>0</w:t>
            </w:r>
          </w:p>
        </w:tc>
      </w:tr>
    </w:tbl>
    <w:p w14:paraId="3AD71E8D" w14:textId="77777777" w:rsidR="00BE20A5" w:rsidRPr="00D248B3" w:rsidRDefault="00BE20A5" w:rsidP="00BE20A5">
      <w:pPr>
        <w:pStyle w:val="breakline"/>
        <w:rPr>
          <w:rFonts w:eastAsiaTheme="minorEastAsia"/>
          <w:color w:val="002060"/>
        </w:rPr>
      </w:pPr>
    </w:p>
    <w:p w14:paraId="69BBDDEA" w14:textId="77777777" w:rsidR="00BE20A5" w:rsidRPr="00D248B3" w:rsidRDefault="00BE20A5" w:rsidP="00BE20A5">
      <w:pPr>
        <w:pStyle w:val="breakline"/>
        <w:rPr>
          <w:color w:val="002060"/>
        </w:rPr>
      </w:pPr>
    </w:p>
    <w:p w14:paraId="673D39EA" w14:textId="77777777" w:rsidR="00BE20A5" w:rsidRPr="00D248B3" w:rsidRDefault="00BE20A5" w:rsidP="00BE20A5">
      <w:pPr>
        <w:pStyle w:val="sottotitolocampionato10"/>
        <w:rPr>
          <w:color w:val="002060"/>
        </w:rPr>
      </w:pPr>
      <w:r w:rsidRPr="00D248B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07EBEE6B"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3B308"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7F865"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12744"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C16BF"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17C53"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B34F3"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B1BFB"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D2D86"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83024"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BB358" w14:textId="77777777" w:rsidR="00BE20A5" w:rsidRPr="00D248B3" w:rsidRDefault="00BE20A5" w:rsidP="007E2FFB">
            <w:pPr>
              <w:pStyle w:val="headertabella0"/>
              <w:rPr>
                <w:color w:val="002060"/>
              </w:rPr>
            </w:pPr>
            <w:r w:rsidRPr="00D248B3">
              <w:rPr>
                <w:color w:val="002060"/>
              </w:rPr>
              <w:t>PE</w:t>
            </w:r>
          </w:p>
        </w:tc>
      </w:tr>
      <w:tr w:rsidR="00BE20A5" w:rsidRPr="00D248B3" w14:paraId="500BE5A7"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6423C" w14:textId="77777777" w:rsidR="00BE20A5" w:rsidRPr="00D248B3" w:rsidRDefault="00BE20A5" w:rsidP="007E2FFB">
            <w:pPr>
              <w:pStyle w:val="rowtabella0"/>
              <w:rPr>
                <w:color w:val="002060"/>
              </w:rPr>
            </w:pPr>
            <w:r w:rsidRPr="00D248B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B696"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7A9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35D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CEB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D3C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7AC6" w14:textId="77777777" w:rsidR="00BE20A5" w:rsidRPr="00D248B3" w:rsidRDefault="00BE20A5" w:rsidP="007E2FFB">
            <w:pPr>
              <w:pStyle w:val="rowtabella0"/>
              <w:jc w:val="center"/>
              <w:rPr>
                <w:color w:val="002060"/>
              </w:rPr>
            </w:pPr>
            <w:r w:rsidRPr="00D248B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AC9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BCBC" w14:textId="77777777" w:rsidR="00BE20A5" w:rsidRPr="00D248B3" w:rsidRDefault="00BE20A5" w:rsidP="007E2FFB">
            <w:pPr>
              <w:pStyle w:val="rowtabella0"/>
              <w:jc w:val="center"/>
              <w:rPr>
                <w:color w:val="002060"/>
              </w:rPr>
            </w:pPr>
            <w:r w:rsidRPr="00D248B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2687" w14:textId="77777777" w:rsidR="00BE20A5" w:rsidRPr="00D248B3" w:rsidRDefault="00BE20A5" w:rsidP="007E2FFB">
            <w:pPr>
              <w:pStyle w:val="rowtabella0"/>
              <w:jc w:val="center"/>
              <w:rPr>
                <w:color w:val="002060"/>
              </w:rPr>
            </w:pPr>
            <w:r w:rsidRPr="00D248B3">
              <w:rPr>
                <w:color w:val="002060"/>
              </w:rPr>
              <w:t>0</w:t>
            </w:r>
          </w:p>
        </w:tc>
      </w:tr>
      <w:tr w:rsidR="00BE20A5" w:rsidRPr="00D248B3" w14:paraId="220B608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624FC" w14:textId="77777777" w:rsidR="00BE20A5" w:rsidRPr="00D248B3" w:rsidRDefault="00BE20A5" w:rsidP="007E2FFB">
            <w:pPr>
              <w:pStyle w:val="rowtabella0"/>
              <w:rPr>
                <w:color w:val="002060"/>
              </w:rPr>
            </w:pPr>
            <w:r w:rsidRPr="00D248B3">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D84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D1A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579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778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366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34D7" w14:textId="77777777" w:rsidR="00BE20A5" w:rsidRPr="00D248B3" w:rsidRDefault="00BE20A5" w:rsidP="007E2FFB">
            <w:pPr>
              <w:pStyle w:val="rowtabella0"/>
              <w:jc w:val="center"/>
              <w:rPr>
                <w:color w:val="002060"/>
              </w:rPr>
            </w:pPr>
            <w:r w:rsidRPr="00D248B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E0F7"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3ACC" w14:textId="77777777" w:rsidR="00BE20A5" w:rsidRPr="00D248B3" w:rsidRDefault="00BE20A5" w:rsidP="007E2FFB">
            <w:pPr>
              <w:pStyle w:val="rowtabella0"/>
              <w:jc w:val="center"/>
              <w:rPr>
                <w:color w:val="002060"/>
              </w:rPr>
            </w:pPr>
            <w:r w:rsidRPr="00D248B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807E" w14:textId="77777777" w:rsidR="00BE20A5" w:rsidRPr="00D248B3" w:rsidRDefault="00BE20A5" w:rsidP="007E2FFB">
            <w:pPr>
              <w:pStyle w:val="rowtabella0"/>
              <w:jc w:val="center"/>
              <w:rPr>
                <w:color w:val="002060"/>
              </w:rPr>
            </w:pPr>
            <w:r w:rsidRPr="00D248B3">
              <w:rPr>
                <w:color w:val="002060"/>
              </w:rPr>
              <w:t>0</w:t>
            </w:r>
          </w:p>
        </w:tc>
      </w:tr>
      <w:tr w:rsidR="00BE20A5" w:rsidRPr="00D248B3" w14:paraId="71ECB01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3E7F3" w14:textId="77777777" w:rsidR="00BE20A5" w:rsidRPr="00D248B3" w:rsidRDefault="00BE20A5" w:rsidP="007E2FFB">
            <w:pPr>
              <w:pStyle w:val="rowtabella0"/>
              <w:rPr>
                <w:color w:val="002060"/>
              </w:rPr>
            </w:pPr>
            <w:r w:rsidRPr="00D248B3">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303E"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81A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E5C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4A3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76B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18787"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043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427F"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CDBE" w14:textId="77777777" w:rsidR="00BE20A5" w:rsidRPr="00D248B3" w:rsidRDefault="00BE20A5" w:rsidP="007E2FFB">
            <w:pPr>
              <w:pStyle w:val="rowtabella0"/>
              <w:jc w:val="center"/>
              <w:rPr>
                <w:color w:val="002060"/>
              </w:rPr>
            </w:pPr>
            <w:r w:rsidRPr="00D248B3">
              <w:rPr>
                <w:color w:val="002060"/>
              </w:rPr>
              <w:t>0</w:t>
            </w:r>
          </w:p>
        </w:tc>
      </w:tr>
      <w:tr w:rsidR="00BE20A5" w:rsidRPr="00D248B3" w14:paraId="2024EC6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B3EF0" w14:textId="77777777" w:rsidR="00BE20A5" w:rsidRPr="00D248B3" w:rsidRDefault="00BE20A5" w:rsidP="007E2FFB">
            <w:pPr>
              <w:pStyle w:val="rowtabella0"/>
              <w:rPr>
                <w:color w:val="002060"/>
                <w:lang w:val="es-ES"/>
              </w:rPr>
            </w:pPr>
            <w:r w:rsidRPr="00D248B3">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5108"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839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F51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568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DEE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C20C"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0B72"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DA07"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E834" w14:textId="77777777" w:rsidR="00BE20A5" w:rsidRPr="00D248B3" w:rsidRDefault="00BE20A5" w:rsidP="007E2FFB">
            <w:pPr>
              <w:pStyle w:val="rowtabella0"/>
              <w:jc w:val="center"/>
              <w:rPr>
                <w:color w:val="002060"/>
              </w:rPr>
            </w:pPr>
            <w:r w:rsidRPr="00D248B3">
              <w:rPr>
                <w:color w:val="002060"/>
              </w:rPr>
              <w:t>0</w:t>
            </w:r>
          </w:p>
        </w:tc>
      </w:tr>
      <w:tr w:rsidR="00BE20A5" w:rsidRPr="00D248B3" w14:paraId="42C7CD7A"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F141F" w14:textId="77777777" w:rsidR="00BE20A5" w:rsidRPr="00D248B3" w:rsidRDefault="00BE20A5" w:rsidP="007E2FFB">
            <w:pPr>
              <w:pStyle w:val="rowtabella0"/>
              <w:rPr>
                <w:color w:val="002060"/>
              </w:rPr>
            </w:pPr>
            <w:r w:rsidRPr="00D248B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D322"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B27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72E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667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15E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9A22"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B6B5"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2BFA"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D0B7" w14:textId="77777777" w:rsidR="00BE20A5" w:rsidRPr="00D248B3" w:rsidRDefault="00BE20A5" w:rsidP="007E2FFB">
            <w:pPr>
              <w:pStyle w:val="rowtabella0"/>
              <w:jc w:val="center"/>
              <w:rPr>
                <w:color w:val="002060"/>
              </w:rPr>
            </w:pPr>
            <w:r w:rsidRPr="00D248B3">
              <w:rPr>
                <w:color w:val="002060"/>
              </w:rPr>
              <w:t>0</w:t>
            </w:r>
          </w:p>
        </w:tc>
      </w:tr>
      <w:tr w:rsidR="00BE20A5" w:rsidRPr="00D248B3" w14:paraId="76E2219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2A8BA" w14:textId="77777777" w:rsidR="00BE20A5" w:rsidRPr="00D248B3" w:rsidRDefault="00BE20A5" w:rsidP="007E2FFB">
            <w:pPr>
              <w:pStyle w:val="rowtabella0"/>
              <w:rPr>
                <w:color w:val="002060"/>
              </w:rPr>
            </w:pPr>
            <w:r w:rsidRPr="00D248B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8E2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8347"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004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7FB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D7C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FB9D"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809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F06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820E" w14:textId="77777777" w:rsidR="00BE20A5" w:rsidRPr="00D248B3" w:rsidRDefault="00BE20A5" w:rsidP="007E2FFB">
            <w:pPr>
              <w:pStyle w:val="rowtabella0"/>
              <w:jc w:val="center"/>
              <w:rPr>
                <w:color w:val="002060"/>
              </w:rPr>
            </w:pPr>
            <w:r w:rsidRPr="00D248B3">
              <w:rPr>
                <w:color w:val="002060"/>
              </w:rPr>
              <w:t>0</w:t>
            </w:r>
          </w:p>
        </w:tc>
      </w:tr>
      <w:tr w:rsidR="00BE20A5" w:rsidRPr="00D248B3" w14:paraId="0D41460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0454C" w14:textId="77777777" w:rsidR="00BE20A5" w:rsidRPr="00D248B3" w:rsidRDefault="00BE20A5" w:rsidP="007E2FFB">
            <w:pPr>
              <w:pStyle w:val="rowtabella0"/>
              <w:rPr>
                <w:color w:val="002060"/>
              </w:rPr>
            </w:pPr>
            <w:r w:rsidRPr="00D248B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568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D57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B85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71C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7B70"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4EDE"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6E4E"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8BCA"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9C20" w14:textId="77777777" w:rsidR="00BE20A5" w:rsidRPr="00D248B3" w:rsidRDefault="00BE20A5" w:rsidP="007E2FFB">
            <w:pPr>
              <w:pStyle w:val="rowtabella0"/>
              <w:jc w:val="center"/>
              <w:rPr>
                <w:color w:val="002060"/>
              </w:rPr>
            </w:pPr>
            <w:r w:rsidRPr="00D248B3">
              <w:rPr>
                <w:color w:val="002060"/>
              </w:rPr>
              <w:t>0</w:t>
            </w:r>
          </w:p>
        </w:tc>
      </w:tr>
      <w:tr w:rsidR="00BE20A5" w:rsidRPr="00D248B3" w14:paraId="3C32250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747B1" w14:textId="77777777" w:rsidR="00BE20A5" w:rsidRPr="00D248B3" w:rsidRDefault="00BE20A5" w:rsidP="007E2FFB">
            <w:pPr>
              <w:pStyle w:val="rowtabella0"/>
              <w:rPr>
                <w:color w:val="002060"/>
              </w:rPr>
            </w:pPr>
            <w:r w:rsidRPr="00D248B3">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150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DBE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FA6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C77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D53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3BF0"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1133"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8F0C"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77B4" w14:textId="77777777" w:rsidR="00BE20A5" w:rsidRPr="00D248B3" w:rsidRDefault="00BE20A5" w:rsidP="007E2FFB">
            <w:pPr>
              <w:pStyle w:val="rowtabella0"/>
              <w:jc w:val="center"/>
              <w:rPr>
                <w:color w:val="002060"/>
              </w:rPr>
            </w:pPr>
            <w:r w:rsidRPr="00D248B3">
              <w:rPr>
                <w:color w:val="002060"/>
              </w:rPr>
              <w:t>0</w:t>
            </w:r>
          </w:p>
        </w:tc>
      </w:tr>
      <w:tr w:rsidR="00BE20A5" w:rsidRPr="00D248B3" w14:paraId="7DA4FAB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297CA" w14:textId="77777777" w:rsidR="00BE20A5" w:rsidRPr="00D248B3" w:rsidRDefault="00BE20A5" w:rsidP="007E2FFB">
            <w:pPr>
              <w:pStyle w:val="rowtabella0"/>
              <w:rPr>
                <w:color w:val="002060"/>
              </w:rPr>
            </w:pPr>
            <w:r w:rsidRPr="00D248B3">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06F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D86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6A0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E92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8AF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E5F1"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41F2" w14:textId="77777777" w:rsidR="00BE20A5" w:rsidRPr="00D248B3" w:rsidRDefault="00BE20A5" w:rsidP="007E2FFB">
            <w:pPr>
              <w:pStyle w:val="rowtabella0"/>
              <w:jc w:val="center"/>
              <w:rPr>
                <w:color w:val="002060"/>
              </w:rPr>
            </w:pPr>
            <w:r w:rsidRPr="00D248B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89E7"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241B" w14:textId="77777777" w:rsidR="00BE20A5" w:rsidRPr="00D248B3" w:rsidRDefault="00BE20A5" w:rsidP="007E2FFB">
            <w:pPr>
              <w:pStyle w:val="rowtabella0"/>
              <w:jc w:val="center"/>
              <w:rPr>
                <w:color w:val="002060"/>
              </w:rPr>
            </w:pPr>
            <w:r w:rsidRPr="00D248B3">
              <w:rPr>
                <w:color w:val="002060"/>
              </w:rPr>
              <w:t>0</w:t>
            </w:r>
          </w:p>
        </w:tc>
      </w:tr>
      <w:tr w:rsidR="00BE20A5" w:rsidRPr="00D248B3" w14:paraId="64C9CCC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2652B" w14:textId="77777777" w:rsidR="00BE20A5" w:rsidRPr="00D248B3" w:rsidRDefault="00BE20A5" w:rsidP="007E2FFB">
            <w:pPr>
              <w:pStyle w:val="rowtabella0"/>
              <w:rPr>
                <w:color w:val="002060"/>
                <w:lang w:val="es-ES"/>
              </w:rPr>
            </w:pPr>
            <w:r w:rsidRPr="00D248B3">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E8A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2EA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B06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A46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CB9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56F3"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66FE"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F962"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2003" w14:textId="77777777" w:rsidR="00BE20A5" w:rsidRPr="00D248B3" w:rsidRDefault="00BE20A5" w:rsidP="007E2FFB">
            <w:pPr>
              <w:pStyle w:val="rowtabella0"/>
              <w:jc w:val="center"/>
              <w:rPr>
                <w:color w:val="002060"/>
              </w:rPr>
            </w:pPr>
            <w:r w:rsidRPr="00D248B3">
              <w:rPr>
                <w:color w:val="002060"/>
              </w:rPr>
              <w:t>0</w:t>
            </w:r>
          </w:p>
        </w:tc>
      </w:tr>
      <w:tr w:rsidR="00BE20A5" w:rsidRPr="00D248B3" w14:paraId="1F3030D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20F9D" w14:textId="77777777" w:rsidR="00BE20A5" w:rsidRPr="00D248B3" w:rsidRDefault="00BE20A5" w:rsidP="007E2FFB">
            <w:pPr>
              <w:pStyle w:val="rowtabella0"/>
              <w:rPr>
                <w:color w:val="002060"/>
                <w:lang w:val="es-ES"/>
              </w:rPr>
            </w:pPr>
            <w:r w:rsidRPr="00D248B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D6A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654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95B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F6A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490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FA93"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8923" w14:textId="77777777" w:rsidR="00BE20A5" w:rsidRPr="00D248B3" w:rsidRDefault="00BE20A5" w:rsidP="007E2FFB">
            <w:pPr>
              <w:pStyle w:val="rowtabella0"/>
              <w:jc w:val="center"/>
              <w:rPr>
                <w:color w:val="002060"/>
              </w:rPr>
            </w:pPr>
            <w:r w:rsidRPr="00D248B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ABE1"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9802" w14:textId="77777777" w:rsidR="00BE20A5" w:rsidRPr="00D248B3" w:rsidRDefault="00BE20A5" w:rsidP="007E2FFB">
            <w:pPr>
              <w:pStyle w:val="rowtabella0"/>
              <w:jc w:val="center"/>
              <w:rPr>
                <w:color w:val="002060"/>
              </w:rPr>
            </w:pPr>
            <w:r w:rsidRPr="00D248B3">
              <w:rPr>
                <w:color w:val="002060"/>
              </w:rPr>
              <w:t>0</w:t>
            </w:r>
          </w:p>
        </w:tc>
      </w:tr>
      <w:tr w:rsidR="00BE20A5" w:rsidRPr="00D248B3" w14:paraId="3FB857AA"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F413D" w14:textId="77777777" w:rsidR="00BE20A5" w:rsidRPr="00D248B3" w:rsidRDefault="00BE20A5" w:rsidP="007E2FFB">
            <w:pPr>
              <w:pStyle w:val="rowtabella0"/>
              <w:rPr>
                <w:color w:val="002060"/>
              </w:rPr>
            </w:pPr>
            <w:r w:rsidRPr="00D248B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886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40B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AAF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8905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362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A334"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04F1" w14:textId="77777777" w:rsidR="00BE20A5" w:rsidRPr="00D248B3" w:rsidRDefault="00BE20A5" w:rsidP="007E2FFB">
            <w:pPr>
              <w:pStyle w:val="rowtabella0"/>
              <w:jc w:val="center"/>
              <w:rPr>
                <w:color w:val="002060"/>
              </w:rPr>
            </w:pPr>
            <w:r w:rsidRPr="00D248B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5F8C" w14:textId="77777777" w:rsidR="00BE20A5" w:rsidRPr="00D248B3" w:rsidRDefault="00BE20A5" w:rsidP="007E2FFB">
            <w:pPr>
              <w:pStyle w:val="rowtabella0"/>
              <w:jc w:val="center"/>
              <w:rPr>
                <w:color w:val="002060"/>
              </w:rPr>
            </w:pPr>
            <w:r w:rsidRPr="00D248B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816E" w14:textId="77777777" w:rsidR="00BE20A5" w:rsidRPr="00D248B3" w:rsidRDefault="00BE20A5" w:rsidP="007E2FFB">
            <w:pPr>
              <w:pStyle w:val="rowtabella0"/>
              <w:jc w:val="center"/>
              <w:rPr>
                <w:color w:val="002060"/>
              </w:rPr>
            </w:pPr>
            <w:r w:rsidRPr="00D248B3">
              <w:rPr>
                <w:color w:val="002060"/>
              </w:rPr>
              <w:t>0</w:t>
            </w:r>
          </w:p>
        </w:tc>
      </w:tr>
    </w:tbl>
    <w:p w14:paraId="1E07F498" w14:textId="77777777" w:rsidR="00BE20A5" w:rsidRPr="00D248B3" w:rsidRDefault="00BE20A5" w:rsidP="00BE20A5">
      <w:pPr>
        <w:pStyle w:val="breakline"/>
        <w:rPr>
          <w:color w:val="002060"/>
        </w:rPr>
      </w:pPr>
    </w:p>
    <w:p w14:paraId="323F2AE9" w14:textId="77777777" w:rsidR="00BE20A5" w:rsidRPr="00D248B3" w:rsidRDefault="00BE20A5" w:rsidP="00BE20A5">
      <w:pPr>
        <w:pStyle w:val="titoloprinc0"/>
        <w:rPr>
          <w:color w:val="002060"/>
        </w:rPr>
      </w:pPr>
      <w:r w:rsidRPr="00D248B3">
        <w:rPr>
          <w:color w:val="002060"/>
        </w:rPr>
        <w:t>PROGRAMMA GARE</w:t>
      </w:r>
    </w:p>
    <w:p w14:paraId="3C5DEF42" w14:textId="77777777" w:rsidR="00BE20A5" w:rsidRPr="00D248B3" w:rsidRDefault="00BE20A5" w:rsidP="00BE20A5">
      <w:pPr>
        <w:pStyle w:val="breakline"/>
        <w:rPr>
          <w:color w:val="002060"/>
        </w:rPr>
      </w:pPr>
    </w:p>
    <w:p w14:paraId="7AB07CCE" w14:textId="77777777" w:rsidR="00BE20A5" w:rsidRPr="00D248B3" w:rsidRDefault="00BE20A5" w:rsidP="00BE20A5">
      <w:pPr>
        <w:pStyle w:val="sottotitolocampionato10"/>
        <w:rPr>
          <w:color w:val="002060"/>
        </w:rPr>
      </w:pPr>
      <w:r w:rsidRPr="00D248B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7"/>
        <w:gridCol w:w="385"/>
        <w:gridCol w:w="898"/>
        <w:gridCol w:w="1176"/>
        <w:gridCol w:w="1550"/>
        <w:gridCol w:w="1576"/>
      </w:tblGrid>
      <w:tr w:rsidR="00BE20A5" w:rsidRPr="00D248B3" w14:paraId="4B204400"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0F620"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F1D3E"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1916A"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46AB1"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E0AAE"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C6ACA"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75FD"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1A770733"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D8CB7" w14:textId="77777777" w:rsidR="00BE20A5" w:rsidRPr="00D248B3" w:rsidRDefault="00BE20A5" w:rsidP="007E2FFB">
            <w:pPr>
              <w:pStyle w:val="rowtabella0"/>
              <w:rPr>
                <w:color w:val="002060"/>
              </w:rPr>
            </w:pPr>
            <w:r w:rsidRPr="00D248B3">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C24B7" w14:textId="77777777" w:rsidR="00BE20A5" w:rsidRPr="00D248B3" w:rsidRDefault="00BE20A5" w:rsidP="007E2FFB">
            <w:pPr>
              <w:pStyle w:val="rowtabella0"/>
              <w:rPr>
                <w:color w:val="002060"/>
              </w:rPr>
            </w:pPr>
            <w:r w:rsidRPr="00D248B3">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9715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D45C2" w14:textId="77777777" w:rsidR="00BE20A5" w:rsidRPr="00D248B3" w:rsidRDefault="00BE20A5" w:rsidP="007E2FFB">
            <w:pPr>
              <w:pStyle w:val="rowtabella0"/>
              <w:rPr>
                <w:color w:val="002060"/>
              </w:rPr>
            </w:pPr>
            <w:r w:rsidRPr="00D248B3">
              <w:rPr>
                <w:color w:val="002060"/>
              </w:rPr>
              <w:t>04/11/2022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9FDB1" w14:textId="77777777" w:rsidR="00BE20A5" w:rsidRPr="00D248B3" w:rsidRDefault="00BE20A5" w:rsidP="007E2FFB">
            <w:pPr>
              <w:pStyle w:val="rowtabella0"/>
              <w:rPr>
                <w:color w:val="002060"/>
              </w:rPr>
            </w:pPr>
            <w:r w:rsidRPr="00D248B3">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63D74" w14:textId="77777777" w:rsidR="00BE20A5" w:rsidRPr="00D248B3" w:rsidRDefault="00BE20A5" w:rsidP="007E2FFB">
            <w:pPr>
              <w:pStyle w:val="rowtabella0"/>
              <w:rPr>
                <w:color w:val="002060"/>
              </w:rPr>
            </w:pPr>
            <w:r w:rsidRPr="00D248B3">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04FED" w14:textId="77777777" w:rsidR="00BE20A5" w:rsidRPr="00D248B3" w:rsidRDefault="00BE20A5" w:rsidP="007E2FFB">
            <w:pPr>
              <w:pStyle w:val="rowtabella0"/>
              <w:rPr>
                <w:color w:val="002060"/>
              </w:rPr>
            </w:pPr>
            <w:r w:rsidRPr="00D248B3">
              <w:rPr>
                <w:color w:val="002060"/>
              </w:rPr>
              <w:t>VIA ALDO GAMBA SNC</w:t>
            </w:r>
          </w:p>
        </w:tc>
      </w:tr>
      <w:tr w:rsidR="00BE20A5" w:rsidRPr="00D248B3" w14:paraId="1D7D198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BE9AB" w14:textId="77777777" w:rsidR="00BE20A5" w:rsidRPr="00D248B3" w:rsidRDefault="00BE20A5" w:rsidP="007E2FFB">
            <w:pPr>
              <w:pStyle w:val="rowtabella0"/>
              <w:rPr>
                <w:color w:val="002060"/>
              </w:rPr>
            </w:pPr>
            <w:r w:rsidRPr="00D248B3">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204386" w14:textId="77777777" w:rsidR="00BE20A5" w:rsidRPr="00D248B3" w:rsidRDefault="00BE20A5" w:rsidP="007E2FFB">
            <w:pPr>
              <w:pStyle w:val="rowtabella0"/>
              <w:rPr>
                <w:color w:val="002060"/>
              </w:rPr>
            </w:pPr>
            <w:r w:rsidRPr="00D248B3">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CB55ED"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C54AA" w14:textId="77777777" w:rsidR="00BE20A5" w:rsidRPr="00D248B3" w:rsidRDefault="00BE20A5" w:rsidP="007E2FFB">
            <w:pPr>
              <w:pStyle w:val="rowtabella0"/>
              <w:rPr>
                <w:color w:val="002060"/>
              </w:rPr>
            </w:pPr>
            <w:r w:rsidRPr="00D248B3">
              <w:rPr>
                <w:color w:val="002060"/>
              </w:rPr>
              <w:t>04/11/2022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38E95A" w14:textId="77777777" w:rsidR="00BE20A5" w:rsidRPr="00D248B3" w:rsidRDefault="00BE20A5" w:rsidP="007E2FFB">
            <w:pPr>
              <w:pStyle w:val="rowtabella0"/>
              <w:rPr>
                <w:color w:val="002060"/>
              </w:rPr>
            </w:pPr>
            <w:r w:rsidRPr="00D248B3">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D1B9B" w14:textId="77777777" w:rsidR="00BE20A5" w:rsidRPr="00D248B3" w:rsidRDefault="00BE20A5" w:rsidP="007E2FFB">
            <w:pPr>
              <w:pStyle w:val="rowtabella0"/>
              <w:rPr>
                <w:color w:val="002060"/>
              </w:rPr>
            </w:pPr>
            <w:r w:rsidRPr="00D248B3">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8D12B" w14:textId="77777777" w:rsidR="00BE20A5" w:rsidRPr="00D248B3" w:rsidRDefault="00BE20A5" w:rsidP="007E2FFB">
            <w:pPr>
              <w:pStyle w:val="rowtabella0"/>
              <w:rPr>
                <w:color w:val="002060"/>
              </w:rPr>
            </w:pPr>
            <w:r w:rsidRPr="00D248B3">
              <w:rPr>
                <w:color w:val="002060"/>
              </w:rPr>
              <w:t>VIA GIOVANNI XXIII</w:t>
            </w:r>
          </w:p>
        </w:tc>
      </w:tr>
      <w:tr w:rsidR="00BE20A5" w:rsidRPr="00D248B3" w14:paraId="488343B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8ADF3" w14:textId="77777777" w:rsidR="00BE20A5" w:rsidRPr="00D248B3" w:rsidRDefault="00BE20A5" w:rsidP="007E2FFB">
            <w:pPr>
              <w:pStyle w:val="rowtabella0"/>
              <w:rPr>
                <w:color w:val="002060"/>
              </w:rPr>
            </w:pPr>
            <w:r w:rsidRPr="00D248B3">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462AAD" w14:textId="77777777" w:rsidR="00BE20A5" w:rsidRPr="00D248B3" w:rsidRDefault="00BE20A5" w:rsidP="007E2FFB">
            <w:pPr>
              <w:pStyle w:val="rowtabella0"/>
              <w:rPr>
                <w:color w:val="002060"/>
              </w:rPr>
            </w:pPr>
            <w:r w:rsidRPr="00D248B3">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E0222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8B6DB7"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CD1D6" w14:textId="77777777" w:rsidR="00BE20A5" w:rsidRPr="00D248B3" w:rsidRDefault="00BE20A5" w:rsidP="007E2FFB">
            <w:pPr>
              <w:pStyle w:val="rowtabella0"/>
              <w:rPr>
                <w:color w:val="002060"/>
              </w:rPr>
            </w:pPr>
            <w:r w:rsidRPr="00D248B3">
              <w:rPr>
                <w:color w:val="002060"/>
              </w:rPr>
              <w:t>5106 CAMPO DI C5 NÂ°1 ENTRO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AB5BE" w14:textId="77777777" w:rsidR="00BE20A5" w:rsidRPr="00D248B3" w:rsidRDefault="00BE20A5" w:rsidP="007E2FFB">
            <w:pPr>
              <w:pStyle w:val="rowtabella0"/>
              <w:rPr>
                <w:color w:val="002060"/>
              </w:rPr>
            </w:pPr>
            <w:r w:rsidRPr="00D248B3">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EAF9EF" w14:textId="77777777" w:rsidR="00BE20A5" w:rsidRPr="00D248B3" w:rsidRDefault="00BE20A5" w:rsidP="007E2FFB">
            <w:pPr>
              <w:pStyle w:val="rowtabella0"/>
              <w:rPr>
                <w:color w:val="002060"/>
              </w:rPr>
            </w:pPr>
            <w:r w:rsidRPr="00D248B3">
              <w:rPr>
                <w:color w:val="002060"/>
              </w:rPr>
              <w:t>PROV.CORINALDESE KM.11 P.RIPE</w:t>
            </w:r>
          </w:p>
        </w:tc>
      </w:tr>
      <w:tr w:rsidR="00BE20A5" w:rsidRPr="00D248B3" w14:paraId="2144096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C93039" w14:textId="77777777" w:rsidR="00BE20A5" w:rsidRPr="00D248B3" w:rsidRDefault="00BE20A5" w:rsidP="007E2FFB">
            <w:pPr>
              <w:pStyle w:val="rowtabella0"/>
              <w:rPr>
                <w:color w:val="002060"/>
              </w:rPr>
            </w:pPr>
            <w:r w:rsidRPr="00D248B3">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4BE0C3" w14:textId="77777777" w:rsidR="00BE20A5" w:rsidRPr="00D248B3" w:rsidRDefault="00BE20A5" w:rsidP="007E2FFB">
            <w:pPr>
              <w:pStyle w:val="rowtabella0"/>
              <w:rPr>
                <w:color w:val="002060"/>
              </w:rPr>
            </w:pPr>
            <w:r w:rsidRPr="00D248B3">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FA5B9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8F6B7"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3DA751" w14:textId="77777777" w:rsidR="00BE20A5" w:rsidRPr="00D248B3" w:rsidRDefault="00BE20A5" w:rsidP="007E2FFB">
            <w:pPr>
              <w:pStyle w:val="rowtabella0"/>
              <w:rPr>
                <w:color w:val="002060"/>
              </w:rPr>
            </w:pPr>
            <w:r w:rsidRPr="00D248B3">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8AA49" w14:textId="77777777" w:rsidR="00BE20A5" w:rsidRPr="00D248B3" w:rsidRDefault="00BE20A5" w:rsidP="007E2FFB">
            <w:pPr>
              <w:pStyle w:val="rowtabella0"/>
              <w:rPr>
                <w:color w:val="002060"/>
              </w:rPr>
            </w:pPr>
            <w:r w:rsidRPr="00D248B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9A6E2" w14:textId="77777777" w:rsidR="00BE20A5" w:rsidRPr="00D248B3" w:rsidRDefault="00BE20A5" w:rsidP="007E2FFB">
            <w:pPr>
              <w:pStyle w:val="rowtabella0"/>
              <w:rPr>
                <w:color w:val="002060"/>
              </w:rPr>
            </w:pPr>
            <w:r w:rsidRPr="00D248B3">
              <w:rPr>
                <w:color w:val="002060"/>
              </w:rPr>
              <w:t>VIA LAGO DI MISURINA</w:t>
            </w:r>
          </w:p>
        </w:tc>
      </w:tr>
      <w:tr w:rsidR="00BE20A5" w:rsidRPr="00D248B3" w14:paraId="5F5023D7"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28FA46" w14:textId="77777777" w:rsidR="00BE20A5" w:rsidRPr="00D248B3" w:rsidRDefault="00BE20A5" w:rsidP="007E2FFB">
            <w:pPr>
              <w:pStyle w:val="rowtabella0"/>
              <w:rPr>
                <w:color w:val="002060"/>
              </w:rPr>
            </w:pPr>
            <w:r w:rsidRPr="00D248B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162B12" w14:textId="77777777" w:rsidR="00BE20A5" w:rsidRPr="00D248B3" w:rsidRDefault="00BE20A5" w:rsidP="007E2FFB">
            <w:pPr>
              <w:pStyle w:val="rowtabella0"/>
              <w:rPr>
                <w:color w:val="002060"/>
              </w:rPr>
            </w:pPr>
            <w:r w:rsidRPr="00D248B3">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7F0AA2"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7D26D" w14:textId="77777777" w:rsidR="00BE20A5" w:rsidRPr="00D248B3" w:rsidRDefault="00BE20A5" w:rsidP="007E2FFB">
            <w:pPr>
              <w:pStyle w:val="rowtabella0"/>
              <w:rPr>
                <w:color w:val="002060"/>
              </w:rPr>
            </w:pPr>
            <w:r w:rsidRPr="00D248B3">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E076D0" w14:textId="77777777" w:rsidR="00BE20A5" w:rsidRPr="00D248B3" w:rsidRDefault="00BE20A5" w:rsidP="007E2FFB">
            <w:pPr>
              <w:pStyle w:val="rowtabella0"/>
              <w:rPr>
                <w:color w:val="002060"/>
              </w:rPr>
            </w:pPr>
            <w:r w:rsidRPr="00D248B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AF3E2" w14:textId="77777777" w:rsidR="00BE20A5" w:rsidRPr="00D248B3" w:rsidRDefault="00BE20A5" w:rsidP="007E2FFB">
            <w:pPr>
              <w:pStyle w:val="rowtabella0"/>
              <w:rPr>
                <w:color w:val="002060"/>
              </w:rPr>
            </w:pPr>
            <w:r w:rsidRPr="00D248B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B1BA4" w14:textId="77777777" w:rsidR="00BE20A5" w:rsidRPr="00D248B3" w:rsidRDefault="00BE20A5" w:rsidP="007E2FFB">
            <w:pPr>
              <w:pStyle w:val="rowtabella0"/>
              <w:rPr>
                <w:color w:val="002060"/>
              </w:rPr>
            </w:pPr>
            <w:r w:rsidRPr="00D248B3">
              <w:rPr>
                <w:color w:val="002060"/>
              </w:rPr>
              <w:t>VIA ROMA, SNC</w:t>
            </w:r>
          </w:p>
        </w:tc>
      </w:tr>
      <w:tr w:rsidR="00BE20A5" w:rsidRPr="00D248B3" w14:paraId="54F9ADF9"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7BD0F7" w14:textId="77777777" w:rsidR="00BE20A5" w:rsidRPr="00D248B3" w:rsidRDefault="00BE20A5" w:rsidP="007E2FFB">
            <w:pPr>
              <w:pStyle w:val="rowtabella0"/>
              <w:rPr>
                <w:color w:val="002060"/>
              </w:rPr>
            </w:pPr>
            <w:r w:rsidRPr="00D248B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C4FBF" w14:textId="77777777" w:rsidR="00BE20A5" w:rsidRPr="00D248B3" w:rsidRDefault="00BE20A5" w:rsidP="007E2FFB">
            <w:pPr>
              <w:pStyle w:val="rowtabella0"/>
              <w:rPr>
                <w:color w:val="002060"/>
              </w:rPr>
            </w:pPr>
            <w:r w:rsidRPr="00D248B3">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C3F2E"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0BE07" w14:textId="77777777" w:rsidR="00BE20A5" w:rsidRPr="00D248B3" w:rsidRDefault="00BE20A5" w:rsidP="007E2FFB">
            <w:pPr>
              <w:pStyle w:val="rowtabella0"/>
              <w:rPr>
                <w:color w:val="002060"/>
              </w:rPr>
            </w:pPr>
            <w:r w:rsidRPr="00D248B3">
              <w:rPr>
                <w:color w:val="002060"/>
              </w:rPr>
              <w:t>05/11/2022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6BED2" w14:textId="77777777" w:rsidR="00BE20A5" w:rsidRPr="00D248B3" w:rsidRDefault="00BE20A5" w:rsidP="007E2FFB">
            <w:pPr>
              <w:pStyle w:val="rowtabella0"/>
              <w:rPr>
                <w:color w:val="002060"/>
              </w:rPr>
            </w:pPr>
            <w:r w:rsidRPr="00D248B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38BE8" w14:textId="77777777" w:rsidR="00BE20A5" w:rsidRPr="00D248B3" w:rsidRDefault="00BE20A5" w:rsidP="007E2FFB">
            <w:pPr>
              <w:pStyle w:val="rowtabella0"/>
              <w:rPr>
                <w:color w:val="002060"/>
              </w:rPr>
            </w:pPr>
            <w:r w:rsidRPr="00D248B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B0273" w14:textId="77777777" w:rsidR="00BE20A5" w:rsidRPr="00D248B3" w:rsidRDefault="00BE20A5" w:rsidP="007E2FFB">
            <w:pPr>
              <w:pStyle w:val="rowtabella0"/>
              <w:rPr>
                <w:color w:val="002060"/>
              </w:rPr>
            </w:pPr>
            <w:r w:rsidRPr="00D248B3">
              <w:rPr>
                <w:color w:val="002060"/>
              </w:rPr>
              <w:t>VIA MOLINELLO</w:t>
            </w:r>
          </w:p>
        </w:tc>
      </w:tr>
    </w:tbl>
    <w:p w14:paraId="09940C24" w14:textId="77777777" w:rsidR="00BE20A5" w:rsidRPr="00D248B3" w:rsidRDefault="00BE20A5" w:rsidP="00BE20A5">
      <w:pPr>
        <w:pStyle w:val="breakline"/>
        <w:rPr>
          <w:rFonts w:eastAsiaTheme="minorEastAsia"/>
          <w:color w:val="002060"/>
        </w:rPr>
      </w:pPr>
    </w:p>
    <w:p w14:paraId="0FA27D06" w14:textId="77777777" w:rsidR="00BE20A5" w:rsidRPr="00D248B3" w:rsidRDefault="00BE20A5" w:rsidP="00BE20A5">
      <w:pPr>
        <w:pStyle w:val="breakline"/>
        <w:rPr>
          <w:color w:val="002060"/>
        </w:rPr>
      </w:pPr>
    </w:p>
    <w:p w14:paraId="67A30EA4" w14:textId="77777777" w:rsidR="00BE20A5" w:rsidRPr="00D248B3" w:rsidRDefault="00BE20A5" w:rsidP="00BE20A5">
      <w:pPr>
        <w:pStyle w:val="breakline"/>
        <w:rPr>
          <w:color w:val="002060"/>
        </w:rPr>
      </w:pPr>
    </w:p>
    <w:p w14:paraId="7575A402" w14:textId="77777777" w:rsidR="00BE20A5" w:rsidRPr="00D248B3" w:rsidRDefault="00BE20A5" w:rsidP="00BE20A5">
      <w:pPr>
        <w:pStyle w:val="sottotitolocampionato10"/>
        <w:rPr>
          <w:color w:val="002060"/>
        </w:rPr>
      </w:pPr>
      <w:r w:rsidRPr="00D248B3">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0"/>
        <w:gridCol w:w="385"/>
        <w:gridCol w:w="898"/>
        <w:gridCol w:w="1183"/>
        <w:gridCol w:w="1551"/>
        <w:gridCol w:w="1546"/>
      </w:tblGrid>
      <w:tr w:rsidR="00BE20A5" w:rsidRPr="00D248B3" w14:paraId="79F9CCCB"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1D949"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9A966"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48CC3"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90575"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33391"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2840"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12B6"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10DACA90"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329189" w14:textId="77777777" w:rsidR="00BE20A5" w:rsidRPr="00D248B3" w:rsidRDefault="00BE20A5" w:rsidP="007E2FFB">
            <w:pPr>
              <w:pStyle w:val="rowtabella0"/>
              <w:rPr>
                <w:color w:val="002060"/>
              </w:rPr>
            </w:pPr>
            <w:r w:rsidRPr="00D248B3">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63678" w14:textId="77777777" w:rsidR="00BE20A5" w:rsidRPr="00D248B3" w:rsidRDefault="00BE20A5" w:rsidP="007E2FFB">
            <w:pPr>
              <w:pStyle w:val="rowtabella0"/>
              <w:rPr>
                <w:color w:val="002060"/>
              </w:rPr>
            </w:pPr>
            <w:r w:rsidRPr="00D248B3">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4839E"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A1F10" w14:textId="77777777" w:rsidR="00BE20A5" w:rsidRPr="00D248B3" w:rsidRDefault="00BE20A5" w:rsidP="007E2FFB">
            <w:pPr>
              <w:pStyle w:val="rowtabella0"/>
              <w:rPr>
                <w:color w:val="002060"/>
              </w:rPr>
            </w:pPr>
            <w:r w:rsidRPr="00D248B3">
              <w:rPr>
                <w:color w:val="002060"/>
              </w:rPr>
              <w:t>04/11/2022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67A69" w14:textId="77777777" w:rsidR="00BE20A5" w:rsidRPr="00D248B3" w:rsidRDefault="00BE20A5" w:rsidP="007E2FFB">
            <w:pPr>
              <w:pStyle w:val="rowtabella0"/>
              <w:rPr>
                <w:color w:val="002060"/>
              </w:rPr>
            </w:pPr>
            <w:r w:rsidRPr="00D248B3">
              <w:rPr>
                <w:color w:val="002060"/>
              </w:rPr>
              <w:t>5302 "FABRIZIO GAGLIARDI"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2E092" w14:textId="77777777" w:rsidR="00BE20A5" w:rsidRPr="00D248B3" w:rsidRDefault="00BE20A5" w:rsidP="007E2FFB">
            <w:pPr>
              <w:pStyle w:val="rowtabella0"/>
              <w:rPr>
                <w:color w:val="002060"/>
              </w:rPr>
            </w:pPr>
            <w:r w:rsidRPr="00D248B3">
              <w:rPr>
                <w:color w:val="002060"/>
              </w:rPr>
              <w:t>PIORACO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DED06" w14:textId="77777777" w:rsidR="00BE20A5" w:rsidRPr="00D248B3" w:rsidRDefault="00BE20A5" w:rsidP="007E2FFB">
            <w:pPr>
              <w:pStyle w:val="rowtabella0"/>
              <w:rPr>
                <w:color w:val="002060"/>
              </w:rPr>
            </w:pPr>
            <w:r w:rsidRPr="00D248B3">
              <w:rPr>
                <w:color w:val="002060"/>
              </w:rPr>
              <w:t>LOC. PIÃˆ DI GUALDO</w:t>
            </w:r>
          </w:p>
        </w:tc>
      </w:tr>
      <w:tr w:rsidR="00BE20A5" w:rsidRPr="00D248B3" w14:paraId="5E7D3996"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999F73" w14:textId="77777777" w:rsidR="00BE20A5" w:rsidRPr="00D248B3" w:rsidRDefault="00BE20A5" w:rsidP="007E2FFB">
            <w:pPr>
              <w:pStyle w:val="rowtabella0"/>
              <w:rPr>
                <w:color w:val="002060"/>
              </w:rPr>
            </w:pPr>
            <w:r w:rsidRPr="00D248B3">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86CDE8" w14:textId="77777777" w:rsidR="00BE20A5" w:rsidRPr="00D248B3" w:rsidRDefault="00BE20A5" w:rsidP="007E2FFB">
            <w:pPr>
              <w:pStyle w:val="rowtabella0"/>
              <w:rPr>
                <w:color w:val="002060"/>
              </w:rPr>
            </w:pPr>
            <w:r w:rsidRPr="00D248B3">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95E99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2E2091"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419B0" w14:textId="77777777" w:rsidR="00BE20A5" w:rsidRPr="00D248B3" w:rsidRDefault="00BE20A5" w:rsidP="007E2FFB">
            <w:pPr>
              <w:pStyle w:val="rowtabella0"/>
              <w:rPr>
                <w:color w:val="002060"/>
              </w:rPr>
            </w:pPr>
            <w:r w:rsidRPr="00D248B3">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A6BED" w14:textId="77777777" w:rsidR="00BE20A5" w:rsidRPr="00D248B3" w:rsidRDefault="00BE20A5" w:rsidP="007E2FFB">
            <w:pPr>
              <w:pStyle w:val="rowtabella0"/>
              <w:rPr>
                <w:color w:val="002060"/>
              </w:rPr>
            </w:pPr>
            <w:r w:rsidRPr="00D248B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B27A7" w14:textId="77777777" w:rsidR="00BE20A5" w:rsidRPr="00D248B3" w:rsidRDefault="00BE20A5" w:rsidP="007E2FFB">
            <w:pPr>
              <w:pStyle w:val="rowtabella0"/>
              <w:rPr>
                <w:color w:val="002060"/>
              </w:rPr>
            </w:pPr>
            <w:r w:rsidRPr="00D248B3">
              <w:rPr>
                <w:color w:val="002060"/>
              </w:rPr>
              <w:t>VIA ZANNONI</w:t>
            </w:r>
          </w:p>
        </w:tc>
      </w:tr>
      <w:tr w:rsidR="00BE20A5" w:rsidRPr="00D248B3" w14:paraId="37E7D86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71C84" w14:textId="77777777" w:rsidR="00BE20A5" w:rsidRPr="00D248B3" w:rsidRDefault="00BE20A5" w:rsidP="007E2FFB">
            <w:pPr>
              <w:pStyle w:val="rowtabella0"/>
              <w:rPr>
                <w:color w:val="002060"/>
              </w:rPr>
            </w:pPr>
            <w:r w:rsidRPr="00D248B3">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DB271" w14:textId="77777777" w:rsidR="00BE20A5" w:rsidRPr="00D248B3" w:rsidRDefault="00BE20A5" w:rsidP="007E2FFB">
            <w:pPr>
              <w:pStyle w:val="rowtabella0"/>
              <w:rPr>
                <w:color w:val="002060"/>
              </w:rPr>
            </w:pPr>
            <w:r w:rsidRPr="00D248B3">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3859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A062B"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DB7E8D" w14:textId="77777777" w:rsidR="00BE20A5" w:rsidRPr="00D248B3" w:rsidRDefault="00BE20A5" w:rsidP="007E2FFB">
            <w:pPr>
              <w:pStyle w:val="rowtabella0"/>
              <w:rPr>
                <w:color w:val="002060"/>
              </w:rPr>
            </w:pPr>
            <w:r w:rsidRPr="00D248B3">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2ECBE" w14:textId="77777777" w:rsidR="00BE20A5" w:rsidRPr="00D248B3" w:rsidRDefault="00BE20A5" w:rsidP="007E2FFB">
            <w:pPr>
              <w:pStyle w:val="rowtabella0"/>
              <w:rPr>
                <w:color w:val="002060"/>
              </w:rPr>
            </w:pPr>
            <w:r w:rsidRPr="00D248B3">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1293E" w14:textId="77777777" w:rsidR="00BE20A5" w:rsidRPr="00D248B3" w:rsidRDefault="00BE20A5" w:rsidP="007E2FFB">
            <w:pPr>
              <w:pStyle w:val="rowtabella0"/>
              <w:rPr>
                <w:color w:val="002060"/>
              </w:rPr>
            </w:pPr>
            <w:r w:rsidRPr="00D248B3">
              <w:rPr>
                <w:color w:val="002060"/>
              </w:rPr>
              <w:t>LOC. FRONTALE - VIA FIGURETTA</w:t>
            </w:r>
          </w:p>
        </w:tc>
      </w:tr>
      <w:tr w:rsidR="00BE20A5" w:rsidRPr="00D248B3" w14:paraId="3E3DF5EE"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66FAE8" w14:textId="77777777" w:rsidR="00BE20A5" w:rsidRPr="00D248B3" w:rsidRDefault="00BE20A5" w:rsidP="007E2FFB">
            <w:pPr>
              <w:pStyle w:val="rowtabella0"/>
              <w:rPr>
                <w:color w:val="002060"/>
              </w:rPr>
            </w:pPr>
            <w:r w:rsidRPr="00D248B3">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4754B" w14:textId="77777777" w:rsidR="00BE20A5" w:rsidRPr="00D248B3" w:rsidRDefault="00BE20A5" w:rsidP="007E2FFB">
            <w:pPr>
              <w:pStyle w:val="rowtabella0"/>
              <w:rPr>
                <w:color w:val="002060"/>
              </w:rPr>
            </w:pPr>
            <w:r w:rsidRPr="00D248B3">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47E02"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6302AB"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6A4232" w14:textId="77777777" w:rsidR="00BE20A5" w:rsidRPr="00D248B3" w:rsidRDefault="00BE20A5" w:rsidP="007E2FFB">
            <w:pPr>
              <w:pStyle w:val="rowtabella0"/>
              <w:rPr>
                <w:color w:val="002060"/>
              </w:rPr>
            </w:pPr>
            <w:r w:rsidRPr="00D248B3">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A5D78" w14:textId="77777777" w:rsidR="00BE20A5" w:rsidRPr="00D248B3" w:rsidRDefault="00BE20A5" w:rsidP="007E2FFB">
            <w:pPr>
              <w:pStyle w:val="rowtabella0"/>
              <w:rPr>
                <w:color w:val="002060"/>
              </w:rPr>
            </w:pPr>
            <w:r w:rsidRPr="00D248B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08E40" w14:textId="77777777" w:rsidR="00BE20A5" w:rsidRPr="00D248B3" w:rsidRDefault="00BE20A5" w:rsidP="007E2FFB">
            <w:pPr>
              <w:pStyle w:val="rowtabella0"/>
              <w:rPr>
                <w:color w:val="002060"/>
              </w:rPr>
            </w:pPr>
            <w:r w:rsidRPr="00D248B3">
              <w:rPr>
                <w:color w:val="002060"/>
              </w:rPr>
              <w:t>VIA VERDI</w:t>
            </w:r>
          </w:p>
        </w:tc>
      </w:tr>
      <w:tr w:rsidR="00BE20A5" w:rsidRPr="00D248B3" w14:paraId="648C7255"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108CA4" w14:textId="77777777" w:rsidR="00BE20A5" w:rsidRPr="00D248B3" w:rsidRDefault="00BE20A5" w:rsidP="007E2FFB">
            <w:pPr>
              <w:pStyle w:val="rowtabella0"/>
              <w:rPr>
                <w:color w:val="002060"/>
              </w:rPr>
            </w:pPr>
            <w:r w:rsidRPr="00D248B3">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F05FF9" w14:textId="77777777" w:rsidR="00BE20A5" w:rsidRPr="00D248B3" w:rsidRDefault="00BE20A5" w:rsidP="007E2FFB">
            <w:pPr>
              <w:pStyle w:val="rowtabella0"/>
              <w:rPr>
                <w:color w:val="002060"/>
              </w:rPr>
            </w:pPr>
            <w:r w:rsidRPr="00D248B3">
              <w:rPr>
                <w:color w:val="002060"/>
              </w:rPr>
              <w:t>ATLETICO NO BORDERS</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9E989D"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51B1FB" w14:textId="77777777" w:rsidR="00BE20A5" w:rsidRPr="00D248B3" w:rsidRDefault="00BE20A5" w:rsidP="007E2FFB">
            <w:pPr>
              <w:pStyle w:val="rowtabella0"/>
              <w:rPr>
                <w:color w:val="002060"/>
              </w:rPr>
            </w:pPr>
            <w:r w:rsidRPr="00D248B3">
              <w:rPr>
                <w:color w:val="002060"/>
              </w:rPr>
              <w:t>05/11/2022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258FDF" w14:textId="77777777" w:rsidR="00BE20A5" w:rsidRPr="00D248B3" w:rsidRDefault="00BE20A5" w:rsidP="007E2FFB">
            <w:pPr>
              <w:pStyle w:val="rowtabella0"/>
              <w:rPr>
                <w:color w:val="002060"/>
              </w:rPr>
            </w:pPr>
            <w:r w:rsidRPr="00D248B3">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D45DE" w14:textId="77777777" w:rsidR="00BE20A5" w:rsidRPr="00D248B3" w:rsidRDefault="00BE20A5" w:rsidP="007E2FFB">
            <w:pPr>
              <w:pStyle w:val="rowtabella0"/>
              <w:rPr>
                <w:color w:val="002060"/>
              </w:rPr>
            </w:pPr>
            <w:r w:rsidRPr="00D248B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DFFD6" w14:textId="77777777" w:rsidR="00BE20A5" w:rsidRPr="00D248B3" w:rsidRDefault="00BE20A5" w:rsidP="007E2FFB">
            <w:pPr>
              <w:pStyle w:val="rowtabella0"/>
              <w:rPr>
                <w:color w:val="002060"/>
              </w:rPr>
            </w:pPr>
            <w:r w:rsidRPr="00D248B3">
              <w:rPr>
                <w:color w:val="002060"/>
              </w:rPr>
              <w:t>VIA MONTESSORI LOC. ANGELI</w:t>
            </w:r>
          </w:p>
        </w:tc>
      </w:tr>
      <w:tr w:rsidR="00BE20A5" w:rsidRPr="00D248B3" w14:paraId="055D95B9"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B0C8E" w14:textId="77777777" w:rsidR="00BE20A5" w:rsidRPr="00D248B3" w:rsidRDefault="00BE20A5" w:rsidP="007E2FFB">
            <w:pPr>
              <w:pStyle w:val="rowtabella0"/>
              <w:rPr>
                <w:color w:val="002060"/>
              </w:rPr>
            </w:pPr>
            <w:r w:rsidRPr="00D248B3">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D9014" w14:textId="77777777" w:rsidR="00BE20A5" w:rsidRPr="00D248B3" w:rsidRDefault="00BE20A5" w:rsidP="007E2FFB">
            <w:pPr>
              <w:pStyle w:val="rowtabella0"/>
              <w:rPr>
                <w:color w:val="002060"/>
              </w:rPr>
            </w:pPr>
            <w:r w:rsidRPr="00D248B3">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D5011"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57F4F" w14:textId="77777777" w:rsidR="00BE20A5" w:rsidRPr="00D248B3" w:rsidRDefault="00BE20A5" w:rsidP="007E2FFB">
            <w:pPr>
              <w:pStyle w:val="rowtabella0"/>
              <w:rPr>
                <w:color w:val="002060"/>
              </w:rPr>
            </w:pPr>
            <w:r w:rsidRPr="00D248B3">
              <w:rPr>
                <w:color w:val="002060"/>
              </w:rPr>
              <w:t>05/11/2022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1B917" w14:textId="77777777" w:rsidR="00BE20A5" w:rsidRPr="00D248B3" w:rsidRDefault="00BE20A5" w:rsidP="007E2FFB">
            <w:pPr>
              <w:pStyle w:val="rowtabella0"/>
              <w:rPr>
                <w:color w:val="002060"/>
              </w:rPr>
            </w:pPr>
            <w:r w:rsidRPr="00D248B3">
              <w:rPr>
                <w:color w:val="002060"/>
              </w:rPr>
              <w:t>5084 PALESTRA CASTELPLANIO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67475" w14:textId="77777777" w:rsidR="00BE20A5" w:rsidRPr="00D248B3" w:rsidRDefault="00BE20A5" w:rsidP="007E2FFB">
            <w:pPr>
              <w:pStyle w:val="rowtabella0"/>
              <w:rPr>
                <w:color w:val="002060"/>
              </w:rPr>
            </w:pPr>
            <w:r w:rsidRPr="00D248B3">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E82D3" w14:textId="77777777" w:rsidR="00BE20A5" w:rsidRPr="00D248B3" w:rsidRDefault="00BE20A5" w:rsidP="007E2FFB">
            <w:pPr>
              <w:pStyle w:val="rowtabella0"/>
              <w:rPr>
                <w:color w:val="002060"/>
              </w:rPr>
            </w:pPr>
            <w:r w:rsidRPr="00D248B3">
              <w:rPr>
                <w:color w:val="002060"/>
              </w:rPr>
              <w:t>LOC.MACINE VIA DANTE ALIGHIERI</w:t>
            </w:r>
          </w:p>
        </w:tc>
      </w:tr>
    </w:tbl>
    <w:p w14:paraId="72458F1B" w14:textId="77777777" w:rsidR="00BE20A5" w:rsidRPr="00D248B3" w:rsidRDefault="00BE20A5" w:rsidP="00BE20A5">
      <w:pPr>
        <w:pStyle w:val="breakline"/>
        <w:rPr>
          <w:rFonts w:eastAsiaTheme="minorEastAsia"/>
          <w:color w:val="002060"/>
        </w:rPr>
      </w:pPr>
    </w:p>
    <w:p w14:paraId="718FE1C9" w14:textId="77777777" w:rsidR="00BE20A5" w:rsidRPr="00D248B3" w:rsidRDefault="00BE20A5" w:rsidP="00BE20A5">
      <w:pPr>
        <w:pStyle w:val="breakline"/>
        <w:rPr>
          <w:color w:val="002060"/>
        </w:rPr>
      </w:pPr>
    </w:p>
    <w:p w14:paraId="37D5DA46" w14:textId="77777777" w:rsidR="00BE20A5" w:rsidRPr="00D248B3" w:rsidRDefault="00BE20A5" w:rsidP="00BE20A5">
      <w:pPr>
        <w:pStyle w:val="breakline"/>
        <w:rPr>
          <w:color w:val="002060"/>
        </w:rPr>
      </w:pPr>
    </w:p>
    <w:p w14:paraId="22238BD2" w14:textId="77777777" w:rsidR="00BE20A5" w:rsidRPr="00D248B3" w:rsidRDefault="00BE20A5" w:rsidP="00BE20A5">
      <w:pPr>
        <w:pStyle w:val="sottotitolocampionato10"/>
        <w:rPr>
          <w:color w:val="002060"/>
        </w:rPr>
      </w:pPr>
      <w:r w:rsidRPr="00D248B3">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BE20A5" w:rsidRPr="00D248B3" w14:paraId="3289E171"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7A957"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85555"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E78D8"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EBD93"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98B5"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E053D"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BB274"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3CBAA4FC"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9A89B5" w14:textId="77777777" w:rsidR="00BE20A5" w:rsidRPr="00D248B3" w:rsidRDefault="00BE20A5" w:rsidP="007E2FFB">
            <w:pPr>
              <w:pStyle w:val="rowtabella0"/>
              <w:rPr>
                <w:color w:val="002060"/>
              </w:rPr>
            </w:pPr>
            <w:r w:rsidRPr="00D248B3">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1E6E8" w14:textId="77777777" w:rsidR="00BE20A5" w:rsidRPr="00D248B3" w:rsidRDefault="00BE20A5" w:rsidP="007E2FFB">
            <w:pPr>
              <w:pStyle w:val="rowtabella0"/>
              <w:rPr>
                <w:color w:val="002060"/>
              </w:rPr>
            </w:pPr>
            <w:r w:rsidRPr="00D248B3">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41964"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ED343" w14:textId="77777777" w:rsidR="00BE20A5" w:rsidRPr="00D248B3" w:rsidRDefault="00BE20A5" w:rsidP="007E2FFB">
            <w:pPr>
              <w:pStyle w:val="rowtabella0"/>
              <w:rPr>
                <w:color w:val="002060"/>
              </w:rPr>
            </w:pPr>
            <w:r w:rsidRPr="00D248B3">
              <w:rPr>
                <w:color w:val="002060"/>
              </w:rPr>
              <w:t>04/11/2022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BAB8C" w14:textId="77777777" w:rsidR="00BE20A5" w:rsidRPr="00D248B3" w:rsidRDefault="00BE20A5" w:rsidP="007E2FFB">
            <w:pPr>
              <w:pStyle w:val="rowtabella0"/>
              <w:rPr>
                <w:color w:val="002060"/>
              </w:rPr>
            </w:pPr>
            <w:r w:rsidRPr="00D248B3">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0FD98" w14:textId="77777777" w:rsidR="00BE20A5" w:rsidRPr="00D248B3" w:rsidRDefault="00BE20A5" w:rsidP="007E2FFB">
            <w:pPr>
              <w:pStyle w:val="rowtabella0"/>
              <w:rPr>
                <w:color w:val="002060"/>
              </w:rPr>
            </w:pPr>
            <w:r w:rsidRPr="00D248B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D5AA1" w14:textId="77777777" w:rsidR="00BE20A5" w:rsidRPr="00D248B3" w:rsidRDefault="00BE20A5" w:rsidP="007E2FFB">
            <w:pPr>
              <w:pStyle w:val="rowtabella0"/>
              <w:rPr>
                <w:color w:val="002060"/>
              </w:rPr>
            </w:pPr>
            <w:r w:rsidRPr="00D248B3">
              <w:rPr>
                <w:color w:val="002060"/>
              </w:rPr>
              <w:t>CONTRADA DEL POZZO</w:t>
            </w:r>
          </w:p>
        </w:tc>
      </w:tr>
      <w:tr w:rsidR="00BE20A5" w:rsidRPr="00D248B3" w14:paraId="627C0D10"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830DC" w14:textId="77777777" w:rsidR="00BE20A5" w:rsidRPr="00D248B3" w:rsidRDefault="00BE20A5" w:rsidP="007E2FFB">
            <w:pPr>
              <w:pStyle w:val="rowtabella0"/>
              <w:rPr>
                <w:color w:val="002060"/>
              </w:rPr>
            </w:pPr>
            <w:r w:rsidRPr="00D248B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7558A" w14:textId="77777777" w:rsidR="00BE20A5" w:rsidRPr="00D248B3" w:rsidRDefault="00BE20A5" w:rsidP="007E2FFB">
            <w:pPr>
              <w:pStyle w:val="rowtabella0"/>
              <w:rPr>
                <w:color w:val="002060"/>
              </w:rPr>
            </w:pPr>
            <w:r w:rsidRPr="00D248B3">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79855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FE591D"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D91F0" w14:textId="77777777" w:rsidR="00BE20A5" w:rsidRPr="00D248B3" w:rsidRDefault="00BE20A5" w:rsidP="007E2FFB">
            <w:pPr>
              <w:pStyle w:val="rowtabella0"/>
              <w:rPr>
                <w:color w:val="002060"/>
              </w:rPr>
            </w:pPr>
            <w:r w:rsidRPr="00D248B3">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48D50"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E09D5" w14:textId="77777777" w:rsidR="00BE20A5" w:rsidRPr="00D248B3" w:rsidRDefault="00BE20A5" w:rsidP="007E2FFB">
            <w:pPr>
              <w:pStyle w:val="rowtabella0"/>
              <w:rPr>
                <w:color w:val="002060"/>
              </w:rPr>
            </w:pPr>
            <w:r w:rsidRPr="00D248B3">
              <w:rPr>
                <w:color w:val="002060"/>
              </w:rPr>
              <w:t>LOCALITA' CANDIA</w:t>
            </w:r>
          </w:p>
        </w:tc>
      </w:tr>
      <w:tr w:rsidR="00BE20A5" w:rsidRPr="00D248B3" w14:paraId="79EE8DF5"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0E131A" w14:textId="77777777" w:rsidR="00BE20A5" w:rsidRPr="00D248B3" w:rsidRDefault="00BE20A5" w:rsidP="007E2FFB">
            <w:pPr>
              <w:pStyle w:val="rowtabella0"/>
              <w:rPr>
                <w:color w:val="002060"/>
              </w:rPr>
            </w:pPr>
            <w:r w:rsidRPr="00D248B3">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FA2B0" w14:textId="77777777" w:rsidR="00BE20A5" w:rsidRPr="00D248B3" w:rsidRDefault="00BE20A5" w:rsidP="007E2FFB">
            <w:pPr>
              <w:pStyle w:val="rowtabella0"/>
              <w:rPr>
                <w:color w:val="002060"/>
              </w:rPr>
            </w:pPr>
            <w:r w:rsidRPr="00D248B3">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11166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952671"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0794C" w14:textId="77777777" w:rsidR="00BE20A5" w:rsidRPr="00D248B3" w:rsidRDefault="00BE20A5" w:rsidP="007E2FFB">
            <w:pPr>
              <w:pStyle w:val="rowtabella0"/>
              <w:rPr>
                <w:color w:val="002060"/>
              </w:rPr>
            </w:pPr>
            <w:r w:rsidRPr="00D248B3">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A0D95" w14:textId="77777777" w:rsidR="00BE20A5" w:rsidRPr="00D248B3" w:rsidRDefault="00BE20A5" w:rsidP="007E2FFB">
            <w:pPr>
              <w:pStyle w:val="rowtabella0"/>
              <w:rPr>
                <w:color w:val="002060"/>
              </w:rPr>
            </w:pPr>
            <w:r w:rsidRPr="00D248B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7F713" w14:textId="77777777" w:rsidR="00BE20A5" w:rsidRPr="00D248B3" w:rsidRDefault="00BE20A5" w:rsidP="007E2FFB">
            <w:pPr>
              <w:pStyle w:val="rowtabella0"/>
              <w:rPr>
                <w:color w:val="002060"/>
              </w:rPr>
            </w:pPr>
            <w:r w:rsidRPr="00D248B3">
              <w:rPr>
                <w:color w:val="002060"/>
              </w:rPr>
              <w:t>FRAZ. CASENUOVE DI OSIMO</w:t>
            </w:r>
          </w:p>
        </w:tc>
      </w:tr>
      <w:tr w:rsidR="00BE20A5" w:rsidRPr="00D248B3" w14:paraId="24D28310"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C8EC29" w14:textId="77777777" w:rsidR="00BE20A5" w:rsidRPr="00D248B3" w:rsidRDefault="00BE20A5" w:rsidP="007E2FFB">
            <w:pPr>
              <w:pStyle w:val="rowtabella0"/>
              <w:rPr>
                <w:color w:val="002060"/>
              </w:rPr>
            </w:pPr>
            <w:r w:rsidRPr="00D248B3">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18B9FB" w14:textId="77777777" w:rsidR="00BE20A5" w:rsidRPr="00D248B3" w:rsidRDefault="00BE20A5" w:rsidP="007E2FFB">
            <w:pPr>
              <w:pStyle w:val="rowtabella0"/>
              <w:rPr>
                <w:color w:val="002060"/>
              </w:rPr>
            </w:pPr>
            <w:r w:rsidRPr="00D248B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A3D14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9FD394"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49F3E" w14:textId="77777777" w:rsidR="00BE20A5" w:rsidRPr="00D248B3" w:rsidRDefault="00BE20A5" w:rsidP="007E2FFB">
            <w:pPr>
              <w:pStyle w:val="rowtabella0"/>
              <w:rPr>
                <w:color w:val="002060"/>
              </w:rPr>
            </w:pPr>
            <w:r w:rsidRPr="00D248B3">
              <w:rPr>
                <w:color w:val="002060"/>
              </w:rPr>
              <w:t>5047 PALLONE GEODETICO "</w:t>
            </w:r>
            <w:proofErr w:type="gramStart"/>
            <w:r w:rsidRPr="00D248B3">
              <w:rPr>
                <w:color w:val="002060"/>
              </w:rPr>
              <w:t>L.PAPINI</w:t>
            </w:r>
            <w:proofErr w:type="gramEnd"/>
            <w:r w:rsidRPr="00D248B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DFC7E"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C47FD" w14:textId="77777777" w:rsidR="00BE20A5" w:rsidRPr="00D248B3" w:rsidRDefault="00BE20A5" w:rsidP="007E2FFB">
            <w:pPr>
              <w:pStyle w:val="rowtabella0"/>
              <w:rPr>
                <w:color w:val="002060"/>
              </w:rPr>
            </w:pPr>
            <w:r w:rsidRPr="00D248B3">
              <w:rPr>
                <w:color w:val="002060"/>
              </w:rPr>
              <w:t>VIA ESINO 122 TORRETTE</w:t>
            </w:r>
          </w:p>
        </w:tc>
      </w:tr>
      <w:tr w:rsidR="00BE20A5" w:rsidRPr="00D248B3" w14:paraId="470C82B7"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AC199" w14:textId="77777777" w:rsidR="00BE20A5" w:rsidRPr="00D248B3" w:rsidRDefault="00BE20A5" w:rsidP="007E2FFB">
            <w:pPr>
              <w:pStyle w:val="rowtabella0"/>
              <w:rPr>
                <w:color w:val="002060"/>
              </w:rPr>
            </w:pPr>
            <w:r w:rsidRPr="00D248B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E1DAAE" w14:textId="77777777" w:rsidR="00BE20A5" w:rsidRPr="00D248B3" w:rsidRDefault="00BE20A5" w:rsidP="007E2FFB">
            <w:pPr>
              <w:pStyle w:val="rowtabella0"/>
              <w:rPr>
                <w:color w:val="002060"/>
              </w:rPr>
            </w:pPr>
            <w:r w:rsidRPr="00D248B3">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8F25B8"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A6DBE3"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4E575A" w14:textId="77777777" w:rsidR="00BE20A5" w:rsidRPr="00D248B3" w:rsidRDefault="00BE20A5" w:rsidP="007E2FFB">
            <w:pPr>
              <w:pStyle w:val="rowtabella0"/>
              <w:rPr>
                <w:color w:val="002060"/>
              </w:rPr>
            </w:pPr>
            <w:r w:rsidRPr="00D248B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9E0E8" w14:textId="77777777" w:rsidR="00BE20A5" w:rsidRPr="00D248B3" w:rsidRDefault="00BE20A5" w:rsidP="007E2FFB">
            <w:pPr>
              <w:pStyle w:val="rowtabella0"/>
              <w:rPr>
                <w:color w:val="002060"/>
              </w:rPr>
            </w:pPr>
            <w:r w:rsidRPr="00D248B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B5C327" w14:textId="77777777" w:rsidR="00BE20A5" w:rsidRPr="00D248B3" w:rsidRDefault="00BE20A5" w:rsidP="007E2FFB">
            <w:pPr>
              <w:pStyle w:val="rowtabella0"/>
              <w:rPr>
                <w:color w:val="002060"/>
              </w:rPr>
            </w:pPr>
            <w:r w:rsidRPr="00D248B3">
              <w:rPr>
                <w:color w:val="002060"/>
              </w:rPr>
              <w:t>VIA MASSIMO D'AZEGLIO</w:t>
            </w:r>
          </w:p>
        </w:tc>
      </w:tr>
      <w:tr w:rsidR="00BE20A5" w:rsidRPr="00D248B3" w14:paraId="74BC6844"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FF79BA" w14:textId="77777777" w:rsidR="00BE20A5" w:rsidRPr="00D248B3" w:rsidRDefault="00BE20A5" w:rsidP="007E2FFB">
            <w:pPr>
              <w:pStyle w:val="rowtabella0"/>
              <w:rPr>
                <w:color w:val="002060"/>
              </w:rPr>
            </w:pPr>
            <w:r w:rsidRPr="00D248B3">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DA6D7" w14:textId="77777777" w:rsidR="00BE20A5" w:rsidRPr="00D248B3" w:rsidRDefault="00BE20A5" w:rsidP="007E2FFB">
            <w:pPr>
              <w:pStyle w:val="rowtabella0"/>
              <w:rPr>
                <w:color w:val="002060"/>
              </w:rPr>
            </w:pPr>
            <w:r w:rsidRPr="00D248B3">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670E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53B6F" w14:textId="77777777" w:rsidR="00BE20A5" w:rsidRPr="00D248B3" w:rsidRDefault="00BE20A5" w:rsidP="007E2FFB">
            <w:pPr>
              <w:pStyle w:val="rowtabella0"/>
              <w:rPr>
                <w:color w:val="002060"/>
              </w:rPr>
            </w:pPr>
            <w:r w:rsidRPr="00D248B3">
              <w:rPr>
                <w:color w:val="002060"/>
              </w:rPr>
              <w:t>05/11/2022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5E70B" w14:textId="77777777" w:rsidR="00BE20A5" w:rsidRPr="00D248B3" w:rsidRDefault="00BE20A5" w:rsidP="007E2FFB">
            <w:pPr>
              <w:pStyle w:val="rowtabella0"/>
              <w:rPr>
                <w:color w:val="002060"/>
              </w:rPr>
            </w:pPr>
            <w:r w:rsidRPr="00D248B3">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D630A" w14:textId="77777777" w:rsidR="00BE20A5" w:rsidRPr="00D248B3" w:rsidRDefault="00BE20A5" w:rsidP="007E2FFB">
            <w:pPr>
              <w:pStyle w:val="rowtabella0"/>
              <w:rPr>
                <w:color w:val="002060"/>
              </w:rPr>
            </w:pPr>
            <w:r w:rsidRPr="00D248B3">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D72DD" w14:textId="77777777" w:rsidR="00BE20A5" w:rsidRPr="00D248B3" w:rsidRDefault="00BE20A5" w:rsidP="007E2FFB">
            <w:pPr>
              <w:pStyle w:val="rowtabella0"/>
              <w:rPr>
                <w:color w:val="002060"/>
              </w:rPr>
            </w:pPr>
            <w:r w:rsidRPr="00D248B3">
              <w:rPr>
                <w:color w:val="002060"/>
              </w:rPr>
              <w:t>VIA FONTE ANTICA 6</w:t>
            </w:r>
          </w:p>
        </w:tc>
      </w:tr>
    </w:tbl>
    <w:p w14:paraId="7AF8ECB0" w14:textId="77777777" w:rsidR="00BE20A5" w:rsidRPr="00D248B3" w:rsidRDefault="00BE20A5" w:rsidP="00BE20A5">
      <w:pPr>
        <w:pStyle w:val="breakline"/>
        <w:rPr>
          <w:rFonts w:eastAsiaTheme="minorEastAsia"/>
          <w:color w:val="002060"/>
        </w:rPr>
      </w:pPr>
    </w:p>
    <w:p w14:paraId="3A9D2309" w14:textId="77777777" w:rsidR="00BE20A5" w:rsidRPr="00D248B3" w:rsidRDefault="00BE20A5" w:rsidP="00BE20A5">
      <w:pPr>
        <w:pStyle w:val="breakline"/>
        <w:rPr>
          <w:color w:val="002060"/>
        </w:rPr>
      </w:pPr>
    </w:p>
    <w:p w14:paraId="3955D6ED" w14:textId="77777777" w:rsidR="00BE20A5" w:rsidRPr="00D248B3" w:rsidRDefault="00BE20A5" w:rsidP="00BE20A5">
      <w:pPr>
        <w:pStyle w:val="breakline"/>
        <w:rPr>
          <w:color w:val="002060"/>
        </w:rPr>
      </w:pPr>
    </w:p>
    <w:p w14:paraId="2D2326F4" w14:textId="77777777" w:rsidR="00BE20A5" w:rsidRPr="00D248B3" w:rsidRDefault="00BE20A5" w:rsidP="00BE20A5">
      <w:pPr>
        <w:pStyle w:val="sottotitolocampionato10"/>
        <w:rPr>
          <w:color w:val="002060"/>
        </w:rPr>
      </w:pPr>
      <w:r w:rsidRPr="00D248B3">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BE20A5" w:rsidRPr="00D248B3" w14:paraId="3479CAA5"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A24D9"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7A3E"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25518"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758E0"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97D70"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1964"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0D3CA"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1C1A7C59"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5FE2C0" w14:textId="77777777" w:rsidR="00BE20A5" w:rsidRPr="00D248B3" w:rsidRDefault="00BE20A5" w:rsidP="007E2FFB">
            <w:pPr>
              <w:pStyle w:val="rowtabella0"/>
              <w:rPr>
                <w:color w:val="002060"/>
              </w:rPr>
            </w:pPr>
            <w:r w:rsidRPr="00D248B3">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AAC2D" w14:textId="77777777" w:rsidR="00BE20A5" w:rsidRPr="00D248B3" w:rsidRDefault="00BE20A5" w:rsidP="007E2FFB">
            <w:pPr>
              <w:pStyle w:val="rowtabella0"/>
              <w:rPr>
                <w:color w:val="002060"/>
              </w:rPr>
            </w:pPr>
            <w:r w:rsidRPr="00D248B3">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C1EAD"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1B501" w14:textId="77777777" w:rsidR="00BE20A5" w:rsidRPr="00D248B3" w:rsidRDefault="00BE20A5" w:rsidP="007E2FFB">
            <w:pPr>
              <w:pStyle w:val="rowtabella0"/>
              <w:rPr>
                <w:color w:val="002060"/>
              </w:rPr>
            </w:pPr>
            <w:r w:rsidRPr="00D248B3">
              <w:rPr>
                <w:color w:val="002060"/>
              </w:rPr>
              <w:t>04/11/2022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9BF41" w14:textId="77777777" w:rsidR="00BE20A5" w:rsidRPr="00D248B3" w:rsidRDefault="00BE20A5" w:rsidP="007E2FFB">
            <w:pPr>
              <w:pStyle w:val="rowtabella0"/>
              <w:rPr>
                <w:color w:val="002060"/>
              </w:rPr>
            </w:pPr>
            <w:r w:rsidRPr="00D248B3">
              <w:rPr>
                <w:color w:val="002060"/>
              </w:rPr>
              <w:t>5280 TENSOSTRUTTURA S.</w:t>
            </w:r>
            <w:proofErr w:type="gramStart"/>
            <w:r w:rsidRPr="00D248B3">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AFCEE" w14:textId="77777777" w:rsidR="00BE20A5" w:rsidRPr="00D248B3" w:rsidRDefault="00BE20A5" w:rsidP="007E2FFB">
            <w:pPr>
              <w:pStyle w:val="rowtabella0"/>
              <w:rPr>
                <w:color w:val="002060"/>
              </w:rPr>
            </w:pPr>
            <w:r w:rsidRPr="00D248B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5E18B" w14:textId="77777777" w:rsidR="00BE20A5" w:rsidRPr="00D248B3" w:rsidRDefault="00BE20A5" w:rsidP="007E2FFB">
            <w:pPr>
              <w:pStyle w:val="rowtabella0"/>
              <w:rPr>
                <w:color w:val="002060"/>
              </w:rPr>
            </w:pPr>
            <w:r w:rsidRPr="00D248B3">
              <w:rPr>
                <w:color w:val="002060"/>
              </w:rPr>
              <w:t>VIA LORENZO LOTTO</w:t>
            </w:r>
          </w:p>
        </w:tc>
      </w:tr>
      <w:tr w:rsidR="00BE20A5" w:rsidRPr="00D248B3" w14:paraId="4B8CA7B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212D8F" w14:textId="77777777" w:rsidR="00BE20A5" w:rsidRPr="00D248B3" w:rsidRDefault="00BE20A5" w:rsidP="007E2FFB">
            <w:pPr>
              <w:pStyle w:val="rowtabella0"/>
              <w:rPr>
                <w:color w:val="002060"/>
              </w:rPr>
            </w:pPr>
            <w:r w:rsidRPr="00D248B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DDAEDF" w14:textId="77777777" w:rsidR="00BE20A5" w:rsidRPr="00D248B3" w:rsidRDefault="00BE20A5" w:rsidP="007E2FFB">
            <w:pPr>
              <w:pStyle w:val="rowtabella0"/>
              <w:rPr>
                <w:color w:val="002060"/>
              </w:rPr>
            </w:pPr>
            <w:r w:rsidRPr="00D248B3">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A9EBE"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8B112"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DD568" w14:textId="77777777" w:rsidR="00BE20A5" w:rsidRPr="00D248B3" w:rsidRDefault="00BE20A5" w:rsidP="007E2FFB">
            <w:pPr>
              <w:pStyle w:val="rowtabella0"/>
              <w:rPr>
                <w:color w:val="002060"/>
              </w:rPr>
            </w:pPr>
            <w:r w:rsidRPr="00D248B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0D6C3" w14:textId="77777777" w:rsidR="00BE20A5" w:rsidRPr="00D248B3" w:rsidRDefault="00BE20A5" w:rsidP="007E2FFB">
            <w:pPr>
              <w:pStyle w:val="rowtabella0"/>
              <w:rPr>
                <w:color w:val="002060"/>
              </w:rPr>
            </w:pPr>
            <w:r w:rsidRPr="00D248B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BEAD4" w14:textId="77777777" w:rsidR="00BE20A5" w:rsidRPr="00D248B3" w:rsidRDefault="00BE20A5" w:rsidP="007E2FFB">
            <w:pPr>
              <w:pStyle w:val="rowtabella0"/>
              <w:rPr>
                <w:color w:val="002060"/>
              </w:rPr>
            </w:pPr>
            <w:r w:rsidRPr="00D248B3">
              <w:rPr>
                <w:color w:val="002060"/>
              </w:rPr>
              <w:t>VIA FAVETO</w:t>
            </w:r>
          </w:p>
        </w:tc>
      </w:tr>
      <w:tr w:rsidR="00BE20A5" w:rsidRPr="00D248B3" w14:paraId="27967E5E"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0C3768" w14:textId="77777777" w:rsidR="00BE20A5" w:rsidRPr="00D248B3" w:rsidRDefault="00BE20A5" w:rsidP="007E2FFB">
            <w:pPr>
              <w:pStyle w:val="rowtabella0"/>
              <w:rPr>
                <w:color w:val="002060"/>
              </w:rPr>
            </w:pPr>
            <w:r w:rsidRPr="00D248B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675A2" w14:textId="77777777" w:rsidR="00BE20A5" w:rsidRPr="00D248B3" w:rsidRDefault="00BE20A5" w:rsidP="007E2FFB">
            <w:pPr>
              <w:pStyle w:val="rowtabella0"/>
              <w:rPr>
                <w:color w:val="002060"/>
              </w:rPr>
            </w:pPr>
            <w:r w:rsidRPr="00D248B3">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BB49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DB3462"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756A4B" w14:textId="77777777" w:rsidR="00BE20A5" w:rsidRPr="00D248B3" w:rsidRDefault="00BE20A5" w:rsidP="007E2FFB">
            <w:pPr>
              <w:pStyle w:val="rowtabella0"/>
              <w:rPr>
                <w:color w:val="002060"/>
              </w:rPr>
            </w:pPr>
            <w:r w:rsidRPr="00D248B3">
              <w:rPr>
                <w:color w:val="002060"/>
              </w:rPr>
              <w:t xml:space="preserve">5295 TENSOSTRUTTURA VIA </w:t>
            </w:r>
            <w:proofErr w:type="gramStart"/>
            <w:r w:rsidRPr="00D248B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B9F27" w14:textId="77777777" w:rsidR="00BE20A5" w:rsidRPr="00D248B3" w:rsidRDefault="00BE20A5" w:rsidP="007E2FFB">
            <w:pPr>
              <w:pStyle w:val="rowtabella0"/>
              <w:rPr>
                <w:color w:val="002060"/>
              </w:rPr>
            </w:pPr>
            <w:r w:rsidRPr="00D248B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58830"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E.MATTEI</w:t>
            </w:r>
            <w:proofErr w:type="gramEnd"/>
          </w:p>
        </w:tc>
      </w:tr>
      <w:tr w:rsidR="00BE20A5" w:rsidRPr="00D248B3" w14:paraId="5260B31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7AA966" w14:textId="77777777" w:rsidR="00BE20A5" w:rsidRPr="00D248B3" w:rsidRDefault="00BE20A5" w:rsidP="007E2FFB">
            <w:pPr>
              <w:pStyle w:val="rowtabella0"/>
              <w:rPr>
                <w:color w:val="002060"/>
              </w:rPr>
            </w:pPr>
            <w:r w:rsidRPr="00D248B3">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19250" w14:textId="77777777" w:rsidR="00BE20A5" w:rsidRPr="00D248B3" w:rsidRDefault="00BE20A5" w:rsidP="007E2FFB">
            <w:pPr>
              <w:pStyle w:val="rowtabella0"/>
              <w:rPr>
                <w:color w:val="002060"/>
              </w:rPr>
            </w:pPr>
            <w:r w:rsidRPr="00D248B3">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6BBE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2CF7B"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4E5742" w14:textId="77777777" w:rsidR="00BE20A5" w:rsidRPr="00D248B3" w:rsidRDefault="00BE20A5" w:rsidP="007E2FFB">
            <w:pPr>
              <w:pStyle w:val="rowtabella0"/>
              <w:rPr>
                <w:color w:val="002060"/>
              </w:rPr>
            </w:pPr>
            <w:r w:rsidRPr="00D248B3">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653F2" w14:textId="77777777" w:rsidR="00BE20A5" w:rsidRPr="00D248B3" w:rsidRDefault="00BE20A5" w:rsidP="007E2FFB">
            <w:pPr>
              <w:pStyle w:val="rowtabella0"/>
              <w:rPr>
                <w:color w:val="002060"/>
              </w:rPr>
            </w:pPr>
            <w:r w:rsidRPr="00D248B3">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F4400" w14:textId="77777777" w:rsidR="00BE20A5" w:rsidRPr="00D248B3" w:rsidRDefault="00BE20A5" w:rsidP="007E2FFB">
            <w:pPr>
              <w:pStyle w:val="rowtabella0"/>
              <w:rPr>
                <w:color w:val="002060"/>
              </w:rPr>
            </w:pPr>
            <w:r w:rsidRPr="00D248B3">
              <w:rPr>
                <w:color w:val="002060"/>
              </w:rPr>
              <w:t>VIA PAOLO BORSELLINO</w:t>
            </w:r>
          </w:p>
        </w:tc>
      </w:tr>
      <w:tr w:rsidR="00BE20A5" w:rsidRPr="00D248B3" w14:paraId="598A8229"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C2E280" w14:textId="77777777" w:rsidR="00BE20A5" w:rsidRPr="00D248B3" w:rsidRDefault="00BE20A5" w:rsidP="007E2FFB">
            <w:pPr>
              <w:pStyle w:val="rowtabella0"/>
              <w:rPr>
                <w:color w:val="002060"/>
              </w:rPr>
            </w:pPr>
            <w:r w:rsidRPr="00D248B3">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83957" w14:textId="77777777" w:rsidR="00BE20A5" w:rsidRPr="00D248B3" w:rsidRDefault="00BE20A5" w:rsidP="007E2FFB">
            <w:pPr>
              <w:pStyle w:val="rowtabella0"/>
              <w:rPr>
                <w:color w:val="002060"/>
              </w:rPr>
            </w:pPr>
            <w:r w:rsidRPr="00D248B3">
              <w:rPr>
                <w:color w:val="002060"/>
              </w:rPr>
              <w:t xml:space="preserve">CALCIO </w:t>
            </w:r>
            <w:proofErr w:type="gramStart"/>
            <w:r w:rsidRPr="00D248B3">
              <w:rPr>
                <w:color w:val="002060"/>
              </w:rPr>
              <w:t>S.ELPIDIO</w:t>
            </w:r>
            <w:proofErr w:type="gramEnd"/>
            <w:r w:rsidRPr="00D248B3">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CAD9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DBBA9D"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30D8D" w14:textId="77777777" w:rsidR="00BE20A5" w:rsidRPr="00D248B3" w:rsidRDefault="00BE20A5" w:rsidP="007E2FFB">
            <w:pPr>
              <w:pStyle w:val="rowtabella0"/>
              <w:rPr>
                <w:color w:val="002060"/>
              </w:rPr>
            </w:pPr>
            <w:r w:rsidRPr="00D248B3">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B9F02" w14:textId="77777777" w:rsidR="00BE20A5" w:rsidRPr="00D248B3" w:rsidRDefault="00BE20A5" w:rsidP="007E2FFB">
            <w:pPr>
              <w:pStyle w:val="rowtabella0"/>
              <w:rPr>
                <w:color w:val="002060"/>
              </w:rPr>
            </w:pPr>
            <w:r w:rsidRPr="00D248B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FDFD2" w14:textId="77777777" w:rsidR="00BE20A5" w:rsidRPr="00D248B3" w:rsidRDefault="00BE20A5" w:rsidP="007E2FFB">
            <w:pPr>
              <w:pStyle w:val="rowtabella0"/>
              <w:rPr>
                <w:color w:val="002060"/>
              </w:rPr>
            </w:pPr>
            <w:r w:rsidRPr="00D248B3">
              <w:rPr>
                <w:color w:val="002060"/>
              </w:rPr>
              <w:t>VIA SIBILLA 2C</w:t>
            </w:r>
          </w:p>
        </w:tc>
      </w:tr>
      <w:tr w:rsidR="00BE20A5" w:rsidRPr="00D248B3" w14:paraId="3F6EA2AC"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036F0" w14:textId="77777777" w:rsidR="00BE20A5" w:rsidRPr="00D248B3" w:rsidRDefault="00BE20A5" w:rsidP="007E2FFB">
            <w:pPr>
              <w:pStyle w:val="rowtabella0"/>
              <w:rPr>
                <w:color w:val="002060"/>
              </w:rPr>
            </w:pPr>
            <w:r w:rsidRPr="00D248B3">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85912" w14:textId="77777777" w:rsidR="00BE20A5" w:rsidRPr="00D248B3" w:rsidRDefault="00BE20A5" w:rsidP="007E2FFB">
            <w:pPr>
              <w:pStyle w:val="rowtabella0"/>
              <w:rPr>
                <w:color w:val="002060"/>
              </w:rPr>
            </w:pPr>
            <w:r w:rsidRPr="00D248B3">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DF71C"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DB268" w14:textId="77777777" w:rsidR="00BE20A5" w:rsidRPr="00D248B3" w:rsidRDefault="00BE20A5" w:rsidP="007E2FFB">
            <w:pPr>
              <w:pStyle w:val="rowtabella0"/>
              <w:rPr>
                <w:color w:val="002060"/>
              </w:rPr>
            </w:pPr>
            <w:r w:rsidRPr="00D248B3">
              <w:rPr>
                <w:color w:val="002060"/>
              </w:rPr>
              <w:t>05/11/2022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21354" w14:textId="77777777" w:rsidR="00BE20A5" w:rsidRPr="00D248B3" w:rsidRDefault="00BE20A5" w:rsidP="007E2FFB">
            <w:pPr>
              <w:pStyle w:val="rowtabella0"/>
              <w:rPr>
                <w:color w:val="002060"/>
              </w:rPr>
            </w:pPr>
            <w:r w:rsidRPr="00D248B3">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C454C" w14:textId="77777777" w:rsidR="00BE20A5" w:rsidRPr="00D248B3" w:rsidRDefault="00BE20A5" w:rsidP="007E2FFB">
            <w:pPr>
              <w:pStyle w:val="rowtabella0"/>
              <w:rPr>
                <w:color w:val="002060"/>
              </w:rPr>
            </w:pPr>
            <w:r w:rsidRPr="00D248B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B4EE5" w14:textId="77777777" w:rsidR="00BE20A5" w:rsidRPr="00D248B3" w:rsidRDefault="00BE20A5" w:rsidP="007E2FFB">
            <w:pPr>
              <w:pStyle w:val="rowtabella0"/>
              <w:rPr>
                <w:color w:val="002060"/>
              </w:rPr>
            </w:pPr>
            <w:r w:rsidRPr="00D248B3">
              <w:rPr>
                <w:color w:val="002060"/>
              </w:rPr>
              <w:t>VIA SALVO D'ACQUISTO</w:t>
            </w:r>
          </w:p>
        </w:tc>
      </w:tr>
    </w:tbl>
    <w:p w14:paraId="12638784" w14:textId="77777777" w:rsidR="00BE20A5" w:rsidRPr="00D248B3" w:rsidRDefault="00BE20A5" w:rsidP="00BE20A5">
      <w:pPr>
        <w:pStyle w:val="breakline"/>
        <w:rPr>
          <w:rFonts w:eastAsiaTheme="minorEastAsia"/>
          <w:color w:val="002060"/>
        </w:rPr>
      </w:pPr>
    </w:p>
    <w:p w14:paraId="0F527D11" w14:textId="77777777" w:rsidR="00BE20A5" w:rsidRPr="00D248B3" w:rsidRDefault="00BE20A5" w:rsidP="00BE20A5">
      <w:pPr>
        <w:pStyle w:val="breakline"/>
        <w:rPr>
          <w:color w:val="002060"/>
        </w:rPr>
      </w:pPr>
    </w:p>
    <w:p w14:paraId="6A94ABCC" w14:textId="77777777" w:rsidR="00BE20A5" w:rsidRPr="00D248B3" w:rsidRDefault="00BE20A5" w:rsidP="00BE20A5">
      <w:pPr>
        <w:pStyle w:val="breakline"/>
        <w:rPr>
          <w:color w:val="002060"/>
        </w:rPr>
      </w:pPr>
    </w:p>
    <w:p w14:paraId="648F9AE8" w14:textId="77777777" w:rsidR="00BE20A5" w:rsidRPr="00D248B3" w:rsidRDefault="00BE20A5" w:rsidP="00BE20A5">
      <w:pPr>
        <w:pStyle w:val="sottotitolocampionato10"/>
        <w:rPr>
          <w:color w:val="002060"/>
        </w:rPr>
      </w:pPr>
      <w:r w:rsidRPr="00D248B3">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3"/>
        <w:gridCol w:w="1549"/>
        <w:gridCol w:w="1567"/>
      </w:tblGrid>
      <w:tr w:rsidR="00BE20A5" w:rsidRPr="00D248B3" w14:paraId="61C1BF5E"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6A266"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12760"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085B0"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57580"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96AB2"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EF52C"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06FE7"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70488729"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D759CE" w14:textId="77777777" w:rsidR="00BE20A5" w:rsidRPr="00D248B3" w:rsidRDefault="00BE20A5" w:rsidP="007E2FFB">
            <w:pPr>
              <w:pStyle w:val="rowtabella0"/>
              <w:rPr>
                <w:color w:val="002060"/>
              </w:rPr>
            </w:pPr>
            <w:r w:rsidRPr="00D248B3">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D19D0" w14:textId="77777777" w:rsidR="00BE20A5" w:rsidRPr="00D248B3" w:rsidRDefault="00BE20A5" w:rsidP="007E2FFB">
            <w:pPr>
              <w:pStyle w:val="rowtabella0"/>
              <w:rPr>
                <w:color w:val="002060"/>
              </w:rPr>
            </w:pPr>
            <w:r w:rsidRPr="00D248B3">
              <w:rPr>
                <w:color w:val="002060"/>
              </w:rPr>
              <w:t>SAMBENEDETTESE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42291"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F04FE" w14:textId="77777777" w:rsidR="00BE20A5" w:rsidRPr="00D248B3" w:rsidRDefault="00BE20A5" w:rsidP="007E2FFB">
            <w:pPr>
              <w:pStyle w:val="rowtabella0"/>
              <w:rPr>
                <w:color w:val="002060"/>
              </w:rPr>
            </w:pPr>
            <w:r w:rsidRPr="00D248B3">
              <w:rPr>
                <w:color w:val="002060"/>
              </w:rPr>
              <w:t>04/11/2022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F68D4" w14:textId="77777777" w:rsidR="00BE20A5" w:rsidRPr="00D248B3" w:rsidRDefault="00BE20A5" w:rsidP="007E2FFB">
            <w:pPr>
              <w:pStyle w:val="rowtabella0"/>
              <w:rPr>
                <w:color w:val="002060"/>
              </w:rPr>
            </w:pPr>
            <w:r w:rsidRPr="00D248B3">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55DB8" w14:textId="77777777" w:rsidR="00BE20A5" w:rsidRPr="00D248B3" w:rsidRDefault="00BE20A5" w:rsidP="007E2FFB">
            <w:pPr>
              <w:pStyle w:val="rowtabella0"/>
              <w:rPr>
                <w:color w:val="002060"/>
              </w:rPr>
            </w:pPr>
            <w:r w:rsidRPr="00D248B3">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90103" w14:textId="77777777" w:rsidR="00BE20A5" w:rsidRPr="00D248B3" w:rsidRDefault="00BE20A5" w:rsidP="007E2FFB">
            <w:pPr>
              <w:pStyle w:val="rowtabella0"/>
              <w:rPr>
                <w:color w:val="002060"/>
              </w:rPr>
            </w:pPr>
            <w:r w:rsidRPr="00D248B3">
              <w:rPr>
                <w:color w:val="002060"/>
              </w:rPr>
              <w:t>PIAZZA S. D'ACQUISTO</w:t>
            </w:r>
          </w:p>
        </w:tc>
      </w:tr>
      <w:tr w:rsidR="00BE20A5" w:rsidRPr="00D248B3" w14:paraId="0EA57139"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61D24" w14:textId="77777777" w:rsidR="00BE20A5" w:rsidRPr="00D248B3" w:rsidRDefault="00BE20A5" w:rsidP="007E2FFB">
            <w:pPr>
              <w:pStyle w:val="rowtabella0"/>
              <w:rPr>
                <w:color w:val="002060"/>
              </w:rPr>
            </w:pPr>
            <w:r w:rsidRPr="00D248B3">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8C1A0" w14:textId="77777777" w:rsidR="00BE20A5" w:rsidRPr="00D248B3" w:rsidRDefault="00BE20A5" w:rsidP="007E2FFB">
            <w:pPr>
              <w:pStyle w:val="rowtabella0"/>
              <w:rPr>
                <w:color w:val="002060"/>
              </w:rPr>
            </w:pPr>
            <w:r w:rsidRPr="00D248B3">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8DEE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CC4491" w14:textId="77777777" w:rsidR="00BE20A5" w:rsidRPr="00D248B3" w:rsidRDefault="00BE20A5" w:rsidP="007E2FFB">
            <w:pPr>
              <w:pStyle w:val="rowtabella0"/>
              <w:rPr>
                <w:color w:val="002060"/>
              </w:rPr>
            </w:pPr>
            <w:r w:rsidRPr="00D248B3">
              <w:rPr>
                <w:color w:val="002060"/>
              </w:rPr>
              <w:t>04/11/2022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6F6A28" w14:textId="77777777" w:rsidR="00BE20A5" w:rsidRPr="00D248B3" w:rsidRDefault="00BE20A5" w:rsidP="007E2FFB">
            <w:pPr>
              <w:pStyle w:val="rowtabella0"/>
              <w:rPr>
                <w:color w:val="002060"/>
              </w:rPr>
            </w:pPr>
            <w:r w:rsidRPr="00D248B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486790" w14:textId="77777777" w:rsidR="00BE20A5" w:rsidRPr="00D248B3" w:rsidRDefault="00BE20A5" w:rsidP="007E2FFB">
            <w:pPr>
              <w:pStyle w:val="rowtabella0"/>
              <w:rPr>
                <w:color w:val="002060"/>
              </w:rPr>
            </w:pPr>
            <w:r w:rsidRPr="00D248B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9A96D" w14:textId="77777777" w:rsidR="00BE20A5" w:rsidRPr="00D248B3" w:rsidRDefault="00BE20A5" w:rsidP="007E2FFB">
            <w:pPr>
              <w:pStyle w:val="rowtabella0"/>
              <w:rPr>
                <w:color w:val="002060"/>
              </w:rPr>
            </w:pPr>
            <w:r w:rsidRPr="00D248B3">
              <w:rPr>
                <w:color w:val="002060"/>
              </w:rPr>
              <w:t xml:space="preserve">LOC.MONTEROCCO VIA </w:t>
            </w:r>
            <w:proofErr w:type="gramStart"/>
            <w:r w:rsidRPr="00D248B3">
              <w:rPr>
                <w:color w:val="002060"/>
              </w:rPr>
              <w:t>A.MANCINI</w:t>
            </w:r>
            <w:proofErr w:type="gramEnd"/>
          </w:p>
        </w:tc>
      </w:tr>
      <w:tr w:rsidR="00BE20A5" w:rsidRPr="00D248B3" w14:paraId="1233FCCB"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F55B24" w14:textId="77777777" w:rsidR="00BE20A5" w:rsidRPr="00D248B3" w:rsidRDefault="00BE20A5" w:rsidP="007E2FFB">
            <w:pPr>
              <w:pStyle w:val="rowtabella0"/>
              <w:rPr>
                <w:color w:val="002060"/>
              </w:rPr>
            </w:pPr>
            <w:r w:rsidRPr="00D248B3">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B66034" w14:textId="77777777" w:rsidR="00BE20A5" w:rsidRPr="00D248B3" w:rsidRDefault="00BE20A5" w:rsidP="007E2FFB">
            <w:pPr>
              <w:pStyle w:val="rowtabella0"/>
              <w:rPr>
                <w:color w:val="002060"/>
              </w:rPr>
            </w:pPr>
            <w:r w:rsidRPr="00D248B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956291"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30694"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50348E" w14:textId="77777777" w:rsidR="00BE20A5" w:rsidRPr="00D248B3" w:rsidRDefault="00BE20A5" w:rsidP="007E2FFB">
            <w:pPr>
              <w:pStyle w:val="rowtabella0"/>
              <w:rPr>
                <w:color w:val="002060"/>
              </w:rPr>
            </w:pPr>
            <w:r w:rsidRPr="00D248B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D0ECB" w14:textId="77777777" w:rsidR="00BE20A5" w:rsidRPr="00D248B3" w:rsidRDefault="00BE20A5" w:rsidP="007E2FFB">
            <w:pPr>
              <w:pStyle w:val="rowtabella0"/>
              <w:rPr>
                <w:color w:val="002060"/>
              </w:rPr>
            </w:pPr>
            <w:r w:rsidRPr="00D248B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D481C" w14:textId="77777777" w:rsidR="00BE20A5" w:rsidRPr="00D248B3" w:rsidRDefault="00BE20A5" w:rsidP="007E2FFB">
            <w:pPr>
              <w:pStyle w:val="rowtabella0"/>
              <w:rPr>
                <w:color w:val="002060"/>
              </w:rPr>
            </w:pPr>
            <w:r w:rsidRPr="00D248B3">
              <w:rPr>
                <w:color w:val="002060"/>
              </w:rPr>
              <w:t>VIA CORRADI</w:t>
            </w:r>
          </w:p>
        </w:tc>
      </w:tr>
      <w:tr w:rsidR="00BE20A5" w:rsidRPr="00D248B3" w14:paraId="41F411CB"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75A813" w14:textId="77777777" w:rsidR="00BE20A5" w:rsidRPr="00D248B3" w:rsidRDefault="00BE20A5" w:rsidP="007E2FFB">
            <w:pPr>
              <w:pStyle w:val="rowtabella0"/>
              <w:rPr>
                <w:color w:val="002060"/>
              </w:rPr>
            </w:pPr>
            <w:r w:rsidRPr="00D248B3">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BDC0D0" w14:textId="77777777" w:rsidR="00BE20A5" w:rsidRPr="00D248B3" w:rsidRDefault="00BE20A5" w:rsidP="007E2FFB">
            <w:pPr>
              <w:pStyle w:val="rowtabella0"/>
              <w:rPr>
                <w:color w:val="002060"/>
              </w:rPr>
            </w:pPr>
            <w:r w:rsidRPr="00D248B3">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9AB237"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B3F333"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85B1E3" w14:textId="77777777" w:rsidR="00BE20A5" w:rsidRPr="00D248B3" w:rsidRDefault="00BE20A5" w:rsidP="007E2FFB">
            <w:pPr>
              <w:pStyle w:val="rowtabella0"/>
              <w:rPr>
                <w:color w:val="002060"/>
              </w:rPr>
            </w:pPr>
            <w:r w:rsidRPr="00D248B3">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61A71" w14:textId="77777777" w:rsidR="00BE20A5" w:rsidRPr="00D248B3" w:rsidRDefault="00BE20A5" w:rsidP="007E2FFB">
            <w:pPr>
              <w:pStyle w:val="rowtabella0"/>
              <w:rPr>
                <w:color w:val="002060"/>
              </w:rPr>
            </w:pPr>
            <w:r w:rsidRPr="00D248B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15E1B" w14:textId="77777777" w:rsidR="00BE20A5" w:rsidRPr="00D248B3" w:rsidRDefault="00BE20A5" w:rsidP="007E2FFB">
            <w:pPr>
              <w:pStyle w:val="rowtabella0"/>
              <w:rPr>
                <w:color w:val="002060"/>
              </w:rPr>
            </w:pPr>
            <w:r w:rsidRPr="00D248B3">
              <w:rPr>
                <w:color w:val="002060"/>
              </w:rPr>
              <w:t>VIA SALVO D'ACQUISTO</w:t>
            </w:r>
          </w:p>
        </w:tc>
      </w:tr>
      <w:tr w:rsidR="00BE20A5" w:rsidRPr="00D248B3" w14:paraId="46D1C33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B665F" w14:textId="77777777" w:rsidR="00BE20A5" w:rsidRPr="00D248B3" w:rsidRDefault="00BE20A5" w:rsidP="007E2FFB">
            <w:pPr>
              <w:pStyle w:val="rowtabella0"/>
              <w:rPr>
                <w:color w:val="002060"/>
              </w:rPr>
            </w:pPr>
            <w:r w:rsidRPr="00D248B3">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732B3F" w14:textId="77777777" w:rsidR="00BE20A5" w:rsidRPr="00D248B3" w:rsidRDefault="00BE20A5" w:rsidP="007E2FFB">
            <w:pPr>
              <w:pStyle w:val="rowtabella0"/>
              <w:rPr>
                <w:color w:val="002060"/>
              </w:rPr>
            </w:pPr>
            <w:r w:rsidRPr="00D248B3">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ED678"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6977B" w14:textId="77777777" w:rsidR="00BE20A5" w:rsidRPr="00D248B3" w:rsidRDefault="00BE20A5" w:rsidP="007E2FFB">
            <w:pPr>
              <w:pStyle w:val="rowtabella0"/>
              <w:rPr>
                <w:color w:val="002060"/>
              </w:rPr>
            </w:pPr>
            <w:r w:rsidRPr="00D248B3">
              <w:rPr>
                <w:color w:val="002060"/>
              </w:rPr>
              <w:t>04/11/2022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6E1403" w14:textId="77777777" w:rsidR="00BE20A5" w:rsidRPr="00D248B3" w:rsidRDefault="00BE20A5" w:rsidP="007E2FFB">
            <w:pPr>
              <w:pStyle w:val="rowtabella0"/>
              <w:rPr>
                <w:color w:val="002060"/>
              </w:rPr>
            </w:pPr>
            <w:r w:rsidRPr="00D248B3">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29820" w14:textId="77777777" w:rsidR="00BE20A5" w:rsidRPr="00D248B3" w:rsidRDefault="00BE20A5" w:rsidP="007E2FFB">
            <w:pPr>
              <w:pStyle w:val="rowtabella0"/>
              <w:rPr>
                <w:color w:val="002060"/>
              </w:rPr>
            </w:pPr>
            <w:r w:rsidRPr="00D248B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2BFB9" w14:textId="77777777" w:rsidR="00BE20A5" w:rsidRPr="00D248B3" w:rsidRDefault="00BE20A5" w:rsidP="007E2FFB">
            <w:pPr>
              <w:pStyle w:val="rowtabella0"/>
              <w:rPr>
                <w:color w:val="002060"/>
              </w:rPr>
            </w:pPr>
            <w:r w:rsidRPr="00D248B3">
              <w:rPr>
                <w:color w:val="002060"/>
              </w:rPr>
              <w:t>VIA VAL CUVIA LOCALITA'AGRARIA</w:t>
            </w:r>
          </w:p>
        </w:tc>
      </w:tr>
      <w:tr w:rsidR="00BE20A5" w:rsidRPr="00D248B3" w14:paraId="603A49F3"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3C13B6" w14:textId="77777777" w:rsidR="00BE20A5" w:rsidRPr="00D248B3" w:rsidRDefault="00BE20A5" w:rsidP="007E2FFB">
            <w:pPr>
              <w:pStyle w:val="rowtabella0"/>
              <w:rPr>
                <w:color w:val="002060"/>
              </w:rPr>
            </w:pPr>
            <w:r w:rsidRPr="00D248B3">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D266D" w14:textId="77777777" w:rsidR="00BE20A5" w:rsidRPr="00D248B3" w:rsidRDefault="00BE20A5" w:rsidP="007E2FFB">
            <w:pPr>
              <w:pStyle w:val="rowtabella0"/>
              <w:rPr>
                <w:color w:val="002060"/>
              </w:rPr>
            </w:pPr>
            <w:r w:rsidRPr="00D248B3">
              <w:rPr>
                <w:color w:val="002060"/>
              </w:rPr>
              <w:t>FUTSAL VIRE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8006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57E30" w14:textId="77777777" w:rsidR="00BE20A5" w:rsidRPr="00D248B3" w:rsidRDefault="00BE20A5" w:rsidP="007E2FFB">
            <w:pPr>
              <w:pStyle w:val="rowtabella0"/>
              <w:rPr>
                <w:color w:val="002060"/>
              </w:rPr>
            </w:pPr>
            <w:r w:rsidRPr="00D248B3">
              <w:rPr>
                <w:color w:val="002060"/>
              </w:rPr>
              <w:t>04/11/2022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6C571" w14:textId="77777777" w:rsidR="00BE20A5" w:rsidRPr="00D248B3" w:rsidRDefault="00BE20A5" w:rsidP="007E2FFB">
            <w:pPr>
              <w:pStyle w:val="rowtabella0"/>
              <w:rPr>
                <w:color w:val="002060"/>
              </w:rPr>
            </w:pPr>
            <w:r w:rsidRPr="00D248B3">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136E7" w14:textId="77777777" w:rsidR="00BE20A5" w:rsidRPr="00D248B3" w:rsidRDefault="00BE20A5" w:rsidP="007E2FFB">
            <w:pPr>
              <w:pStyle w:val="rowtabella0"/>
              <w:rPr>
                <w:color w:val="002060"/>
              </w:rPr>
            </w:pPr>
            <w:r w:rsidRPr="00D248B3">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3EDE6" w14:textId="77777777" w:rsidR="00BE20A5" w:rsidRPr="00D248B3" w:rsidRDefault="00BE20A5" w:rsidP="007E2FFB">
            <w:pPr>
              <w:pStyle w:val="rowtabella0"/>
              <w:rPr>
                <w:color w:val="002060"/>
              </w:rPr>
            </w:pPr>
            <w:r w:rsidRPr="00D248B3">
              <w:rPr>
                <w:color w:val="002060"/>
              </w:rPr>
              <w:t>VIA ADIGE, 35</w:t>
            </w:r>
          </w:p>
        </w:tc>
      </w:tr>
    </w:tbl>
    <w:p w14:paraId="3733CE5D" w14:textId="77777777" w:rsidR="00BE20A5" w:rsidRPr="00D248B3" w:rsidRDefault="00BE20A5" w:rsidP="00BE20A5">
      <w:pPr>
        <w:pStyle w:val="breakline"/>
        <w:rPr>
          <w:rFonts w:eastAsiaTheme="minorEastAsia"/>
          <w:color w:val="002060"/>
        </w:rPr>
      </w:pPr>
    </w:p>
    <w:p w14:paraId="59808C84" w14:textId="77777777" w:rsidR="00BE20A5" w:rsidRPr="00D248B3" w:rsidRDefault="00BE20A5" w:rsidP="00BE20A5">
      <w:pPr>
        <w:pStyle w:val="breakline"/>
        <w:rPr>
          <w:color w:val="002060"/>
        </w:rPr>
      </w:pPr>
    </w:p>
    <w:p w14:paraId="339B8FC7" w14:textId="77777777" w:rsidR="00BE20A5" w:rsidRPr="00D248B3" w:rsidRDefault="00BE20A5" w:rsidP="00BE20A5">
      <w:pPr>
        <w:pStyle w:val="titolocampionato0"/>
        <w:shd w:val="clear" w:color="auto" w:fill="CCCCCC"/>
        <w:spacing w:before="80" w:after="40"/>
        <w:rPr>
          <w:color w:val="002060"/>
        </w:rPr>
      </w:pPr>
      <w:r w:rsidRPr="00D248B3">
        <w:rPr>
          <w:color w:val="002060"/>
        </w:rPr>
        <w:t>UNDER 19 CALCIO A 5 REGIONALE</w:t>
      </w:r>
    </w:p>
    <w:p w14:paraId="71E78761" w14:textId="77777777" w:rsidR="00BE20A5" w:rsidRPr="00D248B3" w:rsidRDefault="00BE20A5" w:rsidP="00BE20A5">
      <w:pPr>
        <w:pStyle w:val="titoloprinc0"/>
        <w:rPr>
          <w:color w:val="002060"/>
        </w:rPr>
      </w:pPr>
      <w:r w:rsidRPr="00D248B3">
        <w:rPr>
          <w:color w:val="002060"/>
        </w:rPr>
        <w:t>VARIAZIONI AL PROGRAMMA GARE</w:t>
      </w:r>
    </w:p>
    <w:p w14:paraId="5A417605" w14:textId="77777777" w:rsidR="00BE20A5" w:rsidRPr="00D248B3" w:rsidRDefault="00BE20A5" w:rsidP="00BE20A5">
      <w:pPr>
        <w:pStyle w:val="breakline"/>
        <w:rPr>
          <w:color w:val="002060"/>
        </w:rPr>
      </w:pPr>
    </w:p>
    <w:p w14:paraId="1C59794E" w14:textId="77777777" w:rsidR="00BE20A5" w:rsidRPr="00D248B3" w:rsidRDefault="00BE20A5" w:rsidP="00BE20A5">
      <w:pPr>
        <w:pStyle w:val="breakline"/>
        <w:rPr>
          <w:color w:val="002060"/>
        </w:rPr>
      </w:pPr>
    </w:p>
    <w:p w14:paraId="2F8F76DC" w14:textId="77777777" w:rsidR="00BE20A5" w:rsidRPr="00D248B3" w:rsidRDefault="00BE20A5" w:rsidP="00BE20A5">
      <w:pPr>
        <w:pStyle w:val="titolomedio0"/>
        <w:rPr>
          <w:color w:val="002060"/>
        </w:rPr>
      </w:pPr>
      <w:r w:rsidRPr="00D248B3">
        <w:rPr>
          <w:color w:val="002060"/>
        </w:rPr>
        <w:t>Altre Variazioni</w:t>
      </w:r>
    </w:p>
    <w:p w14:paraId="2DCFA160" w14:textId="77777777" w:rsidR="00BE20A5" w:rsidRPr="00D248B3" w:rsidRDefault="00BE20A5" w:rsidP="00BE20A5">
      <w:pPr>
        <w:pStyle w:val="breakline"/>
        <w:rPr>
          <w:color w:val="002060"/>
        </w:rPr>
      </w:pPr>
    </w:p>
    <w:p w14:paraId="116EB658" w14:textId="77777777" w:rsidR="00BE20A5" w:rsidRPr="00D248B3" w:rsidRDefault="00BE20A5" w:rsidP="00BE20A5">
      <w:pPr>
        <w:pStyle w:val="breakline"/>
        <w:rPr>
          <w:color w:val="002060"/>
        </w:rPr>
      </w:pPr>
    </w:p>
    <w:p w14:paraId="5F5618F8"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E20A5" w:rsidRPr="00D248B3" w14:paraId="559B3DDC" w14:textId="77777777" w:rsidTr="007E2F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8DB7B" w14:textId="77777777" w:rsidR="00BE20A5" w:rsidRPr="00D248B3" w:rsidRDefault="00BE20A5" w:rsidP="007E2FFB">
            <w:pPr>
              <w:pStyle w:val="headertabella0"/>
              <w:rPr>
                <w:color w:val="002060"/>
              </w:rPr>
            </w:pPr>
            <w:r w:rsidRPr="00D248B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BB0D" w14:textId="77777777" w:rsidR="00BE20A5" w:rsidRPr="00D248B3" w:rsidRDefault="00BE20A5" w:rsidP="007E2FFB">
            <w:pPr>
              <w:pStyle w:val="headertabella0"/>
              <w:rPr>
                <w:color w:val="002060"/>
              </w:rPr>
            </w:pPr>
            <w:r w:rsidRPr="00D248B3">
              <w:rPr>
                <w:color w:val="002060"/>
              </w:rPr>
              <w:t xml:space="preserve">N° </w:t>
            </w:r>
            <w:proofErr w:type="spellStart"/>
            <w:r w:rsidRPr="00D248B3">
              <w:rPr>
                <w:color w:val="002060"/>
              </w:rPr>
              <w:t>Gior</w:t>
            </w:r>
            <w:proofErr w:type="spellEnd"/>
            <w:r w:rsidRPr="00D248B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CB27E" w14:textId="77777777" w:rsidR="00BE20A5" w:rsidRPr="00D248B3" w:rsidRDefault="00BE20A5" w:rsidP="007E2FFB">
            <w:pPr>
              <w:pStyle w:val="headertabella0"/>
              <w:rPr>
                <w:color w:val="002060"/>
              </w:rPr>
            </w:pPr>
            <w:r w:rsidRPr="00D248B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84A2" w14:textId="77777777" w:rsidR="00BE20A5" w:rsidRPr="00D248B3" w:rsidRDefault="00BE20A5" w:rsidP="007E2FFB">
            <w:pPr>
              <w:pStyle w:val="headertabella0"/>
              <w:rPr>
                <w:color w:val="002060"/>
              </w:rPr>
            </w:pPr>
            <w:r w:rsidRPr="00D248B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5143F" w14:textId="77777777" w:rsidR="00BE20A5" w:rsidRPr="00D248B3" w:rsidRDefault="00BE20A5" w:rsidP="007E2FFB">
            <w:pPr>
              <w:pStyle w:val="headertabella0"/>
              <w:rPr>
                <w:color w:val="002060"/>
              </w:rPr>
            </w:pPr>
            <w:r w:rsidRPr="00D248B3">
              <w:rPr>
                <w:color w:val="002060"/>
              </w:rPr>
              <w:t xml:space="preserve">Data </w:t>
            </w:r>
            <w:proofErr w:type="spellStart"/>
            <w:r w:rsidRPr="00D248B3">
              <w:rPr>
                <w:color w:val="002060"/>
              </w:rPr>
              <w:t>Orig</w:t>
            </w:r>
            <w:proofErr w:type="spellEnd"/>
            <w:r w:rsidRPr="00D248B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65CBF" w14:textId="77777777" w:rsidR="00BE20A5" w:rsidRPr="00D248B3" w:rsidRDefault="00BE20A5" w:rsidP="007E2FFB">
            <w:pPr>
              <w:pStyle w:val="headertabella0"/>
              <w:rPr>
                <w:color w:val="002060"/>
              </w:rPr>
            </w:pPr>
            <w:r w:rsidRPr="00D248B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0FD81" w14:textId="77777777" w:rsidR="00BE20A5" w:rsidRPr="00D248B3" w:rsidRDefault="00BE20A5" w:rsidP="007E2FFB">
            <w:pPr>
              <w:pStyle w:val="headertabella0"/>
              <w:rPr>
                <w:color w:val="002060"/>
              </w:rPr>
            </w:pPr>
            <w:r w:rsidRPr="00D248B3">
              <w:rPr>
                <w:color w:val="002060"/>
              </w:rPr>
              <w:t xml:space="preserve">Ora </w:t>
            </w:r>
            <w:proofErr w:type="spellStart"/>
            <w:r w:rsidRPr="00D248B3">
              <w:rPr>
                <w:color w:val="002060"/>
              </w:rPr>
              <w:t>Orig</w:t>
            </w:r>
            <w:proofErr w:type="spellEnd"/>
            <w:r w:rsidRPr="00D248B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A09EB" w14:textId="77777777" w:rsidR="00BE20A5" w:rsidRPr="00D248B3" w:rsidRDefault="00BE20A5" w:rsidP="007E2FFB">
            <w:pPr>
              <w:pStyle w:val="headertabella0"/>
              <w:rPr>
                <w:color w:val="002060"/>
              </w:rPr>
            </w:pPr>
            <w:r w:rsidRPr="00D248B3">
              <w:rPr>
                <w:color w:val="002060"/>
              </w:rPr>
              <w:t>Impianto</w:t>
            </w:r>
          </w:p>
        </w:tc>
      </w:tr>
      <w:tr w:rsidR="00BE20A5" w:rsidRPr="00D248B3" w14:paraId="12EEE68A"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F152" w14:textId="77777777" w:rsidR="00BE20A5" w:rsidRPr="00D248B3" w:rsidRDefault="00BE20A5" w:rsidP="007E2FFB">
            <w:pPr>
              <w:pStyle w:val="rowtabella0"/>
              <w:rPr>
                <w:color w:val="002060"/>
              </w:rPr>
            </w:pPr>
            <w:r w:rsidRPr="00D248B3">
              <w:rPr>
                <w:color w:val="002060"/>
              </w:rPr>
              <w:t>05/11/2022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ACCF" w14:textId="77777777" w:rsidR="00BE20A5" w:rsidRPr="00D248B3" w:rsidRDefault="00BE20A5" w:rsidP="007E2FFB">
            <w:pPr>
              <w:pStyle w:val="rowtabella0"/>
              <w:jc w:val="center"/>
              <w:rPr>
                <w:color w:val="002060"/>
              </w:rPr>
            </w:pPr>
            <w:r w:rsidRPr="00D248B3">
              <w:rPr>
                <w:color w:val="002060"/>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48C1" w14:textId="77777777" w:rsidR="00BE20A5" w:rsidRPr="00D248B3" w:rsidRDefault="00BE20A5" w:rsidP="007E2FFB">
            <w:pPr>
              <w:pStyle w:val="rowtabella0"/>
              <w:rPr>
                <w:color w:val="002060"/>
              </w:rPr>
            </w:pPr>
            <w:r w:rsidRPr="00D248B3">
              <w:rPr>
                <w:color w:val="002060"/>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FFDD" w14:textId="77777777" w:rsidR="00BE20A5" w:rsidRPr="00D248B3" w:rsidRDefault="00BE20A5" w:rsidP="007E2FFB">
            <w:pPr>
              <w:pStyle w:val="rowtabella0"/>
              <w:rPr>
                <w:color w:val="002060"/>
              </w:rPr>
            </w:pPr>
            <w:r w:rsidRPr="00D248B3">
              <w:rPr>
                <w:color w:val="002060"/>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7C68"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6152" w14:textId="77777777" w:rsidR="00BE20A5" w:rsidRPr="00D248B3" w:rsidRDefault="00BE20A5" w:rsidP="007E2FFB">
            <w:pPr>
              <w:pStyle w:val="rowtabella0"/>
              <w:jc w:val="center"/>
              <w:rPr>
                <w:color w:val="002060"/>
              </w:rPr>
            </w:pPr>
            <w:r w:rsidRPr="00D248B3">
              <w:rPr>
                <w:color w:val="002060"/>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61D4"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D017" w14:textId="77777777" w:rsidR="00BE20A5" w:rsidRPr="00D248B3" w:rsidRDefault="00BE20A5" w:rsidP="007E2FFB">
            <w:pPr>
              <w:rPr>
                <w:color w:val="002060"/>
              </w:rPr>
            </w:pPr>
          </w:p>
        </w:tc>
      </w:tr>
      <w:tr w:rsidR="00BE20A5" w:rsidRPr="00D248B3" w14:paraId="59F63196"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E9FC" w14:textId="77777777" w:rsidR="00BE20A5" w:rsidRPr="00D248B3" w:rsidRDefault="00BE20A5" w:rsidP="007E2FFB">
            <w:pPr>
              <w:pStyle w:val="rowtabella0"/>
              <w:rPr>
                <w:color w:val="002060"/>
              </w:rPr>
            </w:pPr>
            <w:r w:rsidRPr="00D248B3">
              <w:rPr>
                <w:color w:val="002060"/>
              </w:rPr>
              <w:t>05/11/2022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6F0B" w14:textId="77777777" w:rsidR="00BE20A5" w:rsidRPr="00D248B3" w:rsidRDefault="00BE20A5" w:rsidP="007E2FFB">
            <w:pPr>
              <w:pStyle w:val="rowtabella0"/>
              <w:jc w:val="center"/>
              <w:rPr>
                <w:color w:val="002060"/>
              </w:rPr>
            </w:pPr>
            <w:r w:rsidRPr="00D248B3">
              <w:rPr>
                <w:color w:val="002060"/>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D4A2" w14:textId="77777777" w:rsidR="00BE20A5" w:rsidRPr="00D248B3" w:rsidRDefault="00BE20A5" w:rsidP="007E2FFB">
            <w:pPr>
              <w:pStyle w:val="rowtabella0"/>
              <w:rPr>
                <w:color w:val="002060"/>
              </w:rPr>
            </w:pPr>
            <w:r w:rsidRPr="00D248B3">
              <w:rPr>
                <w:color w:val="002060"/>
              </w:rPr>
              <w:t>PIETRALACROCE 73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2A50" w14:textId="77777777" w:rsidR="00BE20A5" w:rsidRPr="00D248B3" w:rsidRDefault="00BE20A5" w:rsidP="007E2FFB">
            <w:pPr>
              <w:pStyle w:val="rowtabella0"/>
              <w:rPr>
                <w:color w:val="002060"/>
              </w:rPr>
            </w:pPr>
            <w:r w:rsidRPr="00D248B3">
              <w:rPr>
                <w:color w:val="002060"/>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5026D"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CE64" w14:textId="77777777" w:rsidR="00BE20A5" w:rsidRPr="00D248B3" w:rsidRDefault="00BE20A5" w:rsidP="007E2FFB">
            <w:pPr>
              <w:pStyle w:val="rowtabella0"/>
              <w:jc w:val="center"/>
              <w:rPr>
                <w:color w:val="002060"/>
              </w:rPr>
            </w:pPr>
            <w:r w:rsidRPr="00D248B3">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8E0D"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3348" w14:textId="77777777" w:rsidR="00BE20A5" w:rsidRPr="00D248B3" w:rsidRDefault="00BE20A5" w:rsidP="007E2FFB">
            <w:pPr>
              <w:rPr>
                <w:color w:val="002060"/>
              </w:rPr>
            </w:pPr>
          </w:p>
        </w:tc>
      </w:tr>
      <w:tr w:rsidR="00BE20A5" w:rsidRPr="00D248B3" w14:paraId="0FF8EAD3"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3F00" w14:textId="77777777" w:rsidR="00BE20A5" w:rsidRPr="00D248B3" w:rsidRDefault="00BE20A5" w:rsidP="007E2FFB">
            <w:pPr>
              <w:pStyle w:val="rowtabella0"/>
              <w:rPr>
                <w:color w:val="002060"/>
              </w:rPr>
            </w:pPr>
            <w:r w:rsidRPr="00D248B3">
              <w:rPr>
                <w:color w:val="002060"/>
              </w:rPr>
              <w:t>05/11/2022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D857" w14:textId="77777777" w:rsidR="00BE20A5" w:rsidRPr="00D248B3" w:rsidRDefault="00BE20A5" w:rsidP="007E2FFB">
            <w:pPr>
              <w:pStyle w:val="rowtabella0"/>
              <w:jc w:val="center"/>
              <w:rPr>
                <w:color w:val="002060"/>
              </w:rPr>
            </w:pPr>
            <w:r w:rsidRPr="00D248B3">
              <w:rPr>
                <w:color w:val="002060"/>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4650" w14:textId="77777777" w:rsidR="00BE20A5" w:rsidRPr="00D248B3" w:rsidRDefault="00BE20A5" w:rsidP="007E2FFB">
            <w:pPr>
              <w:pStyle w:val="rowtabella0"/>
              <w:rPr>
                <w:color w:val="002060"/>
              </w:rPr>
            </w:pPr>
            <w:r w:rsidRPr="00D248B3">
              <w:rPr>
                <w:color w:val="002060"/>
              </w:rPr>
              <w:t>SPECIAL ONE SPORTING CLUB</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5A8F" w14:textId="77777777" w:rsidR="00BE20A5" w:rsidRPr="00D248B3" w:rsidRDefault="00BE20A5" w:rsidP="007E2FFB">
            <w:pPr>
              <w:pStyle w:val="rowtabella0"/>
              <w:rPr>
                <w:color w:val="002060"/>
              </w:rPr>
            </w:pPr>
            <w:r w:rsidRPr="00D248B3">
              <w:rPr>
                <w:color w:val="002060"/>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DE37"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BBA6" w14:textId="77777777" w:rsidR="00BE20A5" w:rsidRPr="00D248B3" w:rsidRDefault="00BE20A5" w:rsidP="007E2FFB">
            <w:pPr>
              <w:pStyle w:val="rowtabella0"/>
              <w:jc w:val="center"/>
              <w:rPr>
                <w:color w:val="002060"/>
              </w:rPr>
            </w:pPr>
            <w:r w:rsidRPr="00D248B3">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96B6"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A1EE" w14:textId="77777777" w:rsidR="00BE20A5" w:rsidRPr="00D248B3" w:rsidRDefault="00BE20A5" w:rsidP="007E2FFB">
            <w:pPr>
              <w:rPr>
                <w:color w:val="002060"/>
              </w:rPr>
            </w:pPr>
          </w:p>
        </w:tc>
      </w:tr>
      <w:tr w:rsidR="00BE20A5" w:rsidRPr="00D248B3" w14:paraId="5336158E"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5F71" w14:textId="77777777" w:rsidR="00BE20A5" w:rsidRPr="00D248B3" w:rsidRDefault="00BE20A5" w:rsidP="007E2FFB">
            <w:pPr>
              <w:pStyle w:val="rowtabella0"/>
              <w:rPr>
                <w:color w:val="002060"/>
              </w:rPr>
            </w:pPr>
            <w:r w:rsidRPr="00D248B3">
              <w:rPr>
                <w:color w:val="002060"/>
              </w:rPr>
              <w:t>06/11/2022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5421" w14:textId="77777777" w:rsidR="00BE20A5" w:rsidRPr="00D248B3" w:rsidRDefault="00BE20A5" w:rsidP="007E2FFB">
            <w:pPr>
              <w:pStyle w:val="rowtabella0"/>
              <w:jc w:val="center"/>
              <w:rPr>
                <w:color w:val="002060"/>
              </w:rPr>
            </w:pPr>
            <w:r w:rsidRPr="00D248B3">
              <w:rPr>
                <w:color w:val="002060"/>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6D47"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F6DD" w14:textId="77777777" w:rsidR="00BE20A5" w:rsidRPr="00D248B3" w:rsidRDefault="00BE20A5" w:rsidP="007E2FFB">
            <w:pPr>
              <w:pStyle w:val="rowtabella0"/>
              <w:rPr>
                <w:color w:val="002060"/>
              </w:rPr>
            </w:pPr>
            <w:r w:rsidRPr="00D248B3">
              <w:rPr>
                <w:color w:val="002060"/>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4D5D"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9810" w14:textId="77777777" w:rsidR="00BE20A5" w:rsidRPr="00D248B3" w:rsidRDefault="00BE20A5" w:rsidP="007E2FFB">
            <w:pPr>
              <w:pStyle w:val="rowtabella0"/>
              <w:jc w:val="center"/>
              <w:rPr>
                <w:color w:val="002060"/>
              </w:rPr>
            </w:pPr>
            <w:r w:rsidRPr="00D248B3">
              <w:rPr>
                <w:color w:val="002060"/>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8F42" w14:textId="77777777" w:rsidR="00BE20A5" w:rsidRPr="00D248B3" w:rsidRDefault="00BE20A5" w:rsidP="007E2FFB">
            <w:pPr>
              <w:pStyle w:val="rowtabella0"/>
              <w:jc w:val="center"/>
              <w:rPr>
                <w:color w:val="002060"/>
              </w:rPr>
            </w:pPr>
            <w:r w:rsidRPr="00D248B3">
              <w:rPr>
                <w:color w:val="002060"/>
              </w:rPr>
              <w:t>17:30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8A9A" w14:textId="77777777" w:rsidR="00BE20A5" w:rsidRPr="00D248B3" w:rsidRDefault="00BE20A5" w:rsidP="007E2FFB">
            <w:pPr>
              <w:pStyle w:val="rowtabella0"/>
              <w:rPr>
                <w:color w:val="002060"/>
              </w:rPr>
            </w:pPr>
            <w:r w:rsidRPr="00D248B3">
              <w:rPr>
                <w:color w:val="002060"/>
              </w:rPr>
              <w:t>PALAZZETTO DELLO SPORT SENIGALLIA VIA CAPANNA SNC</w:t>
            </w:r>
          </w:p>
        </w:tc>
      </w:tr>
      <w:tr w:rsidR="00BE20A5" w:rsidRPr="00D248B3" w14:paraId="3FC92555"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B9BB" w14:textId="77777777" w:rsidR="00BE20A5" w:rsidRPr="00D248B3" w:rsidRDefault="00BE20A5" w:rsidP="007E2FFB">
            <w:pPr>
              <w:pStyle w:val="rowtabella0"/>
              <w:rPr>
                <w:color w:val="002060"/>
              </w:rPr>
            </w:pPr>
            <w:r w:rsidRPr="00D248B3">
              <w:rPr>
                <w:color w:val="002060"/>
              </w:rPr>
              <w:t>06/11/2022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3045" w14:textId="77777777" w:rsidR="00BE20A5" w:rsidRPr="00D248B3" w:rsidRDefault="00BE20A5" w:rsidP="007E2FFB">
            <w:pPr>
              <w:pStyle w:val="rowtabella0"/>
              <w:jc w:val="center"/>
              <w:rPr>
                <w:color w:val="002060"/>
              </w:rPr>
            </w:pPr>
            <w:r w:rsidRPr="00D248B3">
              <w:rPr>
                <w:color w:val="002060"/>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B224" w14:textId="77777777" w:rsidR="00BE20A5" w:rsidRPr="00D248B3" w:rsidRDefault="00BE20A5" w:rsidP="007E2FFB">
            <w:pPr>
              <w:pStyle w:val="rowtabella0"/>
              <w:rPr>
                <w:color w:val="002060"/>
              </w:rPr>
            </w:pPr>
            <w:r w:rsidRPr="00D248B3">
              <w:rPr>
                <w:color w:val="002060"/>
              </w:rPr>
              <w:t>CALCETTO NUMANA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D849" w14:textId="77777777" w:rsidR="00BE20A5" w:rsidRPr="00D248B3" w:rsidRDefault="00BE20A5" w:rsidP="007E2FFB">
            <w:pPr>
              <w:pStyle w:val="rowtabella0"/>
              <w:rPr>
                <w:color w:val="002060"/>
              </w:rPr>
            </w:pPr>
            <w:r w:rsidRPr="00D248B3">
              <w:rPr>
                <w:color w:val="002060"/>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2DC1"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18A9" w14:textId="77777777" w:rsidR="00BE20A5" w:rsidRPr="00D248B3" w:rsidRDefault="00BE20A5" w:rsidP="007E2FFB">
            <w:pPr>
              <w:pStyle w:val="rowtabella0"/>
              <w:jc w:val="center"/>
              <w:rPr>
                <w:color w:val="002060"/>
              </w:rPr>
            </w:pPr>
            <w:r w:rsidRPr="00D248B3">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D32E"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3FA4" w14:textId="77777777" w:rsidR="00BE20A5" w:rsidRPr="00D248B3" w:rsidRDefault="00BE20A5" w:rsidP="007E2FFB">
            <w:pPr>
              <w:rPr>
                <w:color w:val="002060"/>
              </w:rPr>
            </w:pPr>
          </w:p>
        </w:tc>
      </w:tr>
    </w:tbl>
    <w:p w14:paraId="22AA14E8" w14:textId="77777777" w:rsidR="00BE20A5" w:rsidRPr="00D248B3" w:rsidRDefault="00BE20A5" w:rsidP="00BE20A5">
      <w:pPr>
        <w:pStyle w:val="breakline"/>
        <w:rPr>
          <w:rFonts w:eastAsiaTheme="minorEastAsia"/>
          <w:color w:val="002060"/>
        </w:rPr>
      </w:pPr>
    </w:p>
    <w:p w14:paraId="71F0D8C0" w14:textId="77777777" w:rsidR="00BE20A5" w:rsidRPr="00D248B3" w:rsidRDefault="00BE20A5" w:rsidP="00BE20A5">
      <w:pPr>
        <w:pStyle w:val="breakline"/>
        <w:rPr>
          <w:color w:val="002060"/>
        </w:rPr>
      </w:pPr>
    </w:p>
    <w:p w14:paraId="3FB8411A" w14:textId="77777777" w:rsidR="00BE20A5" w:rsidRPr="00D248B3" w:rsidRDefault="00BE20A5" w:rsidP="00BE20A5">
      <w:pPr>
        <w:pStyle w:val="titoloprinc0"/>
        <w:rPr>
          <w:color w:val="002060"/>
        </w:rPr>
      </w:pPr>
      <w:r w:rsidRPr="00D248B3">
        <w:rPr>
          <w:color w:val="002060"/>
        </w:rPr>
        <w:t>RISULTATI</w:t>
      </w:r>
    </w:p>
    <w:p w14:paraId="1AA645F5" w14:textId="77777777" w:rsidR="00BE20A5" w:rsidRPr="00D248B3" w:rsidRDefault="00BE20A5" w:rsidP="00BE20A5">
      <w:pPr>
        <w:pStyle w:val="breakline"/>
        <w:rPr>
          <w:color w:val="002060"/>
        </w:rPr>
      </w:pPr>
    </w:p>
    <w:p w14:paraId="77D694BA" w14:textId="77777777" w:rsidR="00BE20A5" w:rsidRPr="00D248B3" w:rsidRDefault="00BE20A5" w:rsidP="00BE20A5">
      <w:pPr>
        <w:pStyle w:val="sottotitolocampionato10"/>
        <w:rPr>
          <w:color w:val="002060"/>
        </w:rPr>
      </w:pPr>
      <w:r w:rsidRPr="00D248B3">
        <w:rPr>
          <w:color w:val="002060"/>
        </w:rPr>
        <w:t>RISULTATI UFFICIALI GARE DEL 29/10/2022</w:t>
      </w:r>
    </w:p>
    <w:p w14:paraId="5F601E9D"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78DBB4AC"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06A097F0"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1F02684E"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F3148" w14:textId="77777777" w:rsidR="00BE20A5" w:rsidRPr="00D248B3" w:rsidRDefault="00BE20A5" w:rsidP="007E2FFB">
                  <w:pPr>
                    <w:pStyle w:val="headertabella0"/>
                    <w:rPr>
                      <w:color w:val="002060"/>
                    </w:rPr>
                  </w:pPr>
                  <w:r w:rsidRPr="00D248B3">
                    <w:rPr>
                      <w:color w:val="002060"/>
                    </w:rPr>
                    <w:t>GIRONE A - 4 Giornata - A</w:t>
                  </w:r>
                </w:p>
              </w:tc>
            </w:tr>
            <w:tr w:rsidR="00BE20A5" w:rsidRPr="00D248B3" w14:paraId="1B958402"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684750" w14:textId="77777777" w:rsidR="00BE20A5" w:rsidRPr="00D248B3" w:rsidRDefault="00BE20A5" w:rsidP="007E2FFB">
                  <w:pPr>
                    <w:pStyle w:val="rowtabella0"/>
                    <w:rPr>
                      <w:color w:val="002060"/>
                    </w:rPr>
                  </w:pPr>
                  <w:r w:rsidRPr="00D248B3">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48CC5" w14:textId="77777777" w:rsidR="00BE20A5" w:rsidRPr="00D248B3" w:rsidRDefault="00BE20A5" w:rsidP="007E2FFB">
                  <w:pPr>
                    <w:pStyle w:val="rowtabella0"/>
                    <w:rPr>
                      <w:color w:val="002060"/>
                    </w:rPr>
                  </w:pPr>
                  <w:r w:rsidRPr="00D248B3">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9510F" w14:textId="77777777" w:rsidR="00BE20A5" w:rsidRPr="00D248B3" w:rsidRDefault="00BE20A5" w:rsidP="007E2FFB">
                  <w:pPr>
                    <w:pStyle w:val="rowtabella0"/>
                    <w:jc w:val="center"/>
                    <w:rPr>
                      <w:color w:val="002060"/>
                    </w:rPr>
                  </w:pPr>
                  <w:r w:rsidRPr="00D248B3">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79113" w14:textId="77777777" w:rsidR="00BE20A5" w:rsidRPr="00D248B3" w:rsidRDefault="00BE20A5" w:rsidP="007E2FFB">
                  <w:pPr>
                    <w:pStyle w:val="rowtabella0"/>
                    <w:jc w:val="center"/>
                    <w:rPr>
                      <w:color w:val="002060"/>
                    </w:rPr>
                  </w:pPr>
                  <w:r w:rsidRPr="00D248B3">
                    <w:rPr>
                      <w:color w:val="002060"/>
                    </w:rPr>
                    <w:t> </w:t>
                  </w:r>
                </w:p>
              </w:tc>
            </w:tr>
            <w:tr w:rsidR="00BE20A5" w:rsidRPr="00D248B3" w14:paraId="521075FD"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F60F2D" w14:textId="77777777" w:rsidR="00BE20A5" w:rsidRPr="00D248B3" w:rsidRDefault="00BE20A5" w:rsidP="007E2FFB">
                  <w:pPr>
                    <w:pStyle w:val="rowtabella0"/>
                    <w:rPr>
                      <w:color w:val="002060"/>
                    </w:rPr>
                  </w:pPr>
                  <w:r w:rsidRPr="00D248B3">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11201" w14:textId="77777777" w:rsidR="00BE20A5" w:rsidRPr="00D248B3" w:rsidRDefault="00BE20A5" w:rsidP="007E2FFB">
                  <w:pPr>
                    <w:pStyle w:val="rowtabella0"/>
                    <w:rPr>
                      <w:color w:val="002060"/>
                    </w:rPr>
                  </w:pPr>
                  <w:r w:rsidRPr="00D248B3">
                    <w:rPr>
                      <w:color w:val="002060"/>
                    </w:rPr>
                    <w:t xml:space="preserve">- AUDAX 1970 </w:t>
                  </w:r>
                  <w:proofErr w:type="gramStart"/>
                  <w:r w:rsidRPr="00D248B3">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0C9658" w14:textId="77777777" w:rsidR="00BE20A5" w:rsidRPr="00D248B3" w:rsidRDefault="00BE20A5" w:rsidP="007E2FFB">
                  <w:pPr>
                    <w:pStyle w:val="rowtabella0"/>
                    <w:jc w:val="center"/>
                    <w:rPr>
                      <w:color w:val="002060"/>
                    </w:rPr>
                  </w:pPr>
                  <w:r w:rsidRPr="00D248B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F0699C" w14:textId="77777777" w:rsidR="00BE20A5" w:rsidRPr="00D248B3" w:rsidRDefault="00BE20A5" w:rsidP="007E2FFB">
                  <w:pPr>
                    <w:pStyle w:val="rowtabella0"/>
                    <w:jc w:val="center"/>
                    <w:rPr>
                      <w:color w:val="002060"/>
                    </w:rPr>
                  </w:pPr>
                  <w:r w:rsidRPr="00D248B3">
                    <w:rPr>
                      <w:color w:val="002060"/>
                    </w:rPr>
                    <w:t> </w:t>
                  </w:r>
                </w:p>
              </w:tc>
            </w:tr>
            <w:tr w:rsidR="00BE20A5" w:rsidRPr="00D248B3" w14:paraId="6929D495"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B4F8A" w14:textId="77777777" w:rsidR="00BE20A5" w:rsidRPr="00D248B3" w:rsidRDefault="00BE20A5" w:rsidP="007E2FFB">
                  <w:pPr>
                    <w:pStyle w:val="rowtabella0"/>
                    <w:rPr>
                      <w:color w:val="002060"/>
                    </w:rPr>
                  </w:pPr>
                  <w:r w:rsidRPr="00D248B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7738CC" w14:textId="77777777" w:rsidR="00BE20A5" w:rsidRPr="00D248B3" w:rsidRDefault="00BE20A5" w:rsidP="007E2FFB">
                  <w:pPr>
                    <w:pStyle w:val="rowtabella0"/>
                    <w:rPr>
                      <w:color w:val="002060"/>
                    </w:rPr>
                  </w:pPr>
                  <w:r w:rsidRPr="00D248B3">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CAD7E1" w14:textId="77777777" w:rsidR="00BE20A5" w:rsidRPr="00D248B3" w:rsidRDefault="00BE20A5" w:rsidP="007E2FFB">
                  <w:pPr>
                    <w:pStyle w:val="rowtabella0"/>
                    <w:jc w:val="center"/>
                    <w:rPr>
                      <w:color w:val="002060"/>
                    </w:rPr>
                  </w:pPr>
                  <w:r w:rsidRPr="00D248B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C8B08C" w14:textId="77777777" w:rsidR="00BE20A5" w:rsidRPr="00D248B3" w:rsidRDefault="00BE20A5" w:rsidP="007E2FFB">
                  <w:pPr>
                    <w:pStyle w:val="rowtabella0"/>
                    <w:jc w:val="center"/>
                    <w:rPr>
                      <w:color w:val="002060"/>
                    </w:rPr>
                  </w:pPr>
                  <w:r w:rsidRPr="00D248B3">
                    <w:rPr>
                      <w:color w:val="002060"/>
                    </w:rPr>
                    <w:t> </w:t>
                  </w:r>
                </w:p>
              </w:tc>
            </w:tr>
            <w:tr w:rsidR="00BE20A5" w:rsidRPr="00D248B3" w14:paraId="0574C242"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D3D5C" w14:textId="77777777" w:rsidR="00BE20A5" w:rsidRPr="00D248B3" w:rsidRDefault="00BE20A5" w:rsidP="007E2FFB">
                  <w:pPr>
                    <w:pStyle w:val="rowtabella0"/>
                    <w:rPr>
                      <w:color w:val="002060"/>
                    </w:rPr>
                  </w:pPr>
                  <w:r w:rsidRPr="00D248B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7B51B" w14:textId="77777777" w:rsidR="00BE20A5" w:rsidRPr="00D248B3" w:rsidRDefault="00BE20A5" w:rsidP="007E2FFB">
                  <w:pPr>
                    <w:pStyle w:val="rowtabella0"/>
                    <w:rPr>
                      <w:color w:val="002060"/>
                    </w:rPr>
                  </w:pPr>
                  <w:r w:rsidRPr="00D248B3">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BBFF9" w14:textId="77777777" w:rsidR="00BE20A5" w:rsidRPr="00D248B3" w:rsidRDefault="00BE20A5" w:rsidP="007E2FFB">
                  <w:pPr>
                    <w:pStyle w:val="rowtabella0"/>
                    <w:jc w:val="center"/>
                    <w:rPr>
                      <w:color w:val="002060"/>
                    </w:rPr>
                  </w:pPr>
                  <w:r w:rsidRPr="00D248B3">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09445" w14:textId="77777777" w:rsidR="00BE20A5" w:rsidRPr="00D248B3" w:rsidRDefault="00BE20A5" w:rsidP="007E2FFB">
                  <w:pPr>
                    <w:pStyle w:val="rowtabella0"/>
                    <w:jc w:val="center"/>
                    <w:rPr>
                      <w:color w:val="002060"/>
                    </w:rPr>
                  </w:pPr>
                  <w:r w:rsidRPr="00D248B3">
                    <w:rPr>
                      <w:color w:val="002060"/>
                    </w:rPr>
                    <w:t> </w:t>
                  </w:r>
                </w:p>
              </w:tc>
            </w:tr>
          </w:tbl>
          <w:p w14:paraId="6B4D1161" w14:textId="77777777" w:rsidR="00BE20A5" w:rsidRPr="00D248B3" w:rsidRDefault="00BE20A5" w:rsidP="007E2FFB">
            <w:pPr>
              <w:rPr>
                <w:color w:val="002060"/>
              </w:rPr>
            </w:pPr>
          </w:p>
        </w:tc>
      </w:tr>
    </w:tbl>
    <w:p w14:paraId="59F1977F" w14:textId="77777777" w:rsidR="00BE20A5" w:rsidRPr="00D248B3" w:rsidRDefault="00BE20A5" w:rsidP="00BE20A5">
      <w:pPr>
        <w:pStyle w:val="breakline"/>
        <w:rPr>
          <w:rFonts w:eastAsiaTheme="minorEastAsia"/>
          <w:color w:val="002060"/>
        </w:rPr>
      </w:pPr>
    </w:p>
    <w:p w14:paraId="244DBDA7" w14:textId="77777777" w:rsidR="00BE20A5" w:rsidRPr="00D248B3" w:rsidRDefault="00BE20A5" w:rsidP="00BE20A5">
      <w:pPr>
        <w:pStyle w:val="breakline"/>
        <w:rPr>
          <w:color w:val="002060"/>
        </w:rPr>
      </w:pPr>
    </w:p>
    <w:p w14:paraId="55717354" w14:textId="77777777" w:rsidR="00BE20A5" w:rsidRPr="00D248B3" w:rsidRDefault="00BE20A5" w:rsidP="00BE20A5">
      <w:pPr>
        <w:pStyle w:val="titoloprinc0"/>
        <w:rPr>
          <w:color w:val="002060"/>
        </w:rPr>
      </w:pPr>
      <w:r w:rsidRPr="00D248B3">
        <w:rPr>
          <w:color w:val="002060"/>
        </w:rPr>
        <w:t>GIUDICE SPORTIVO</w:t>
      </w:r>
    </w:p>
    <w:p w14:paraId="7C62382D"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5F120E4E" w14:textId="77777777" w:rsidR="00BE20A5" w:rsidRPr="00D248B3" w:rsidRDefault="00BE20A5" w:rsidP="00BE20A5">
      <w:pPr>
        <w:pStyle w:val="titolo10"/>
        <w:rPr>
          <w:color w:val="002060"/>
        </w:rPr>
      </w:pPr>
      <w:r w:rsidRPr="00D248B3">
        <w:rPr>
          <w:color w:val="002060"/>
        </w:rPr>
        <w:t xml:space="preserve">GARE DEL 29/10/2022 </w:t>
      </w:r>
    </w:p>
    <w:p w14:paraId="52BBBF32" w14:textId="77777777" w:rsidR="00BE20A5" w:rsidRPr="00D248B3" w:rsidRDefault="00BE20A5" w:rsidP="00BE20A5">
      <w:pPr>
        <w:pStyle w:val="titolo7a"/>
        <w:rPr>
          <w:color w:val="002060"/>
        </w:rPr>
      </w:pPr>
      <w:r w:rsidRPr="00D248B3">
        <w:rPr>
          <w:color w:val="002060"/>
        </w:rPr>
        <w:t xml:space="preserve">PROVVEDIMENTI DISCIPLINARI </w:t>
      </w:r>
    </w:p>
    <w:p w14:paraId="07A2BA7B"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08D8C7F2" w14:textId="77777777" w:rsidR="00BE20A5" w:rsidRPr="00D248B3" w:rsidRDefault="00BE20A5" w:rsidP="00BE20A5">
      <w:pPr>
        <w:pStyle w:val="titolo30"/>
        <w:rPr>
          <w:color w:val="002060"/>
        </w:rPr>
      </w:pPr>
      <w:r w:rsidRPr="00D248B3">
        <w:rPr>
          <w:color w:val="002060"/>
        </w:rPr>
        <w:t xml:space="preserve">CALCIATORI NON ESPULSI </w:t>
      </w:r>
    </w:p>
    <w:p w14:paraId="7F7B386C" w14:textId="77777777" w:rsidR="00BE20A5" w:rsidRPr="00D248B3" w:rsidRDefault="00BE20A5" w:rsidP="00BE20A5">
      <w:pPr>
        <w:pStyle w:val="titolo20"/>
        <w:rPr>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79AC6D7" w14:textId="77777777" w:rsidTr="007E2FFB">
        <w:tc>
          <w:tcPr>
            <w:tcW w:w="2200" w:type="dxa"/>
            <w:tcMar>
              <w:top w:w="20" w:type="dxa"/>
              <w:left w:w="20" w:type="dxa"/>
              <w:bottom w:w="20" w:type="dxa"/>
              <w:right w:w="20" w:type="dxa"/>
            </w:tcMar>
            <w:vAlign w:val="center"/>
            <w:hideMark/>
          </w:tcPr>
          <w:p w14:paraId="35307934" w14:textId="77777777" w:rsidR="00BE20A5" w:rsidRPr="00D248B3" w:rsidRDefault="00BE20A5" w:rsidP="007E2FFB">
            <w:pPr>
              <w:pStyle w:val="movimento"/>
              <w:rPr>
                <w:color w:val="002060"/>
              </w:rPr>
            </w:pPr>
            <w:r w:rsidRPr="00D248B3">
              <w:rPr>
                <w:color w:val="002060"/>
              </w:rPr>
              <w:t>RICORDI CARLO</w:t>
            </w:r>
          </w:p>
        </w:tc>
        <w:tc>
          <w:tcPr>
            <w:tcW w:w="2200" w:type="dxa"/>
            <w:tcMar>
              <w:top w:w="20" w:type="dxa"/>
              <w:left w:w="20" w:type="dxa"/>
              <w:bottom w:w="20" w:type="dxa"/>
              <w:right w:w="20" w:type="dxa"/>
            </w:tcMar>
            <w:vAlign w:val="center"/>
            <w:hideMark/>
          </w:tcPr>
          <w:p w14:paraId="1FA67E02" w14:textId="77777777" w:rsidR="00BE20A5" w:rsidRPr="00D248B3" w:rsidRDefault="00BE20A5" w:rsidP="007E2FFB">
            <w:pPr>
              <w:pStyle w:val="movimento2"/>
              <w:rPr>
                <w:color w:val="002060"/>
              </w:rPr>
            </w:pPr>
            <w:r w:rsidRPr="00D248B3">
              <w:rPr>
                <w:color w:val="002060"/>
              </w:rPr>
              <w:t xml:space="preserve">(AUDAX 1970 </w:t>
            </w:r>
            <w:proofErr w:type="gramStart"/>
            <w:r w:rsidRPr="00D248B3">
              <w:rPr>
                <w:color w:val="002060"/>
              </w:rPr>
              <w:t>S.ANGELO</w:t>
            </w:r>
            <w:proofErr w:type="gramEnd"/>
            <w:r w:rsidRPr="00D248B3">
              <w:rPr>
                <w:color w:val="002060"/>
              </w:rPr>
              <w:t xml:space="preserve">) </w:t>
            </w:r>
          </w:p>
        </w:tc>
        <w:tc>
          <w:tcPr>
            <w:tcW w:w="800" w:type="dxa"/>
            <w:tcMar>
              <w:top w:w="20" w:type="dxa"/>
              <w:left w:w="20" w:type="dxa"/>
              <w:bottom w:w="20" w:type="dxa"/>
              <w:right w:w="20" w:type="dxa"/>
            </w:tcMar>
            <w:vAlign w:val="center"/>
            <w:hideMark/>
          </w:tcPr>
          <w:p w14:paraId="513CDC7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6E24428" w14:textId="77777777" w:rsidR="00BE20A5" w:rsidRPr="00D248B3" w:rsidRDefault="00BE20A5" w:rsidP="007E2FFB">
            <w:pPr>
              <w:pStyle w:val="movimento"/>
              <w:rPr>
                <w:color w:val="002060"/>
              </w:rPr>
            </w:pPr>
            <w:r w:rsidRPr="00D248B3">
              <w:rPr>
                <w:color w:val="002060"/>
              </w:rPr>
              <w:t>RIPA RICCARDO</w:t>
            </w:r>
          </w:p>
        </w:tc>
        <w:tc>
          <w:tcPr>
            <w:tcW w:w="2200" w:type="dxa"/>
            <w:tcMar>
              <w:top w:w="20" w:type="dxa"/>
              <w:left w:w="20" w:type="dxa"/>
              <w:bottom w:w="20" w:type="dxa"/>
              <w:right w:w="20" w:type="dxa"/>
            </w:tcMar>
            <w:vAlign w:val="center"/>
            <w:hideMark/>
          </w:tcPr>
          <w:p w14:paraId="515D693A" w14:textId="77777777" w:rsidR="00BE20A5" w:rsidRPr="00D248B3" w:rsidRDefault="00BE20A5" w:rsidP="007E2FFB">
            <w:pPr>
              <w:pStyle w:val="movimento2"/>
              <w:rPr>
                <w:color w:val="002060"/>
              </w:rPr>
            </w:pPr>
            <w:r w:rsidRPr="00D248B3">
              <w:rPr>
                <w:color w:val="002060"/>
              </w:rPr>
              <w:t xml:space="preserve">(NUOVA JUVENTINA FFC) </w:t>
            </w:r>
          </w:p>
        </w:tc>
      </w:tr>
      <w:tr w:rsidR="00BE20A5" w:rsidRPr="00D248B3" w14:paraId="47B63543" w14:textId="77777777" w:rsidTr="007E2FFB">
        <w:tc>
          <w:tcPr>
            <w:tcW w:w="2200" w:type="dxa"/>
            <w:tcMar>
              <w:top w:w="20" w:type="dxa"/>
              <w:left w:w="20" w:type="dxa"/>
              <w:bottom w:w="20" w:type="dxa"/>
              <w:right w:w="20" w:type="dxa"/>
            </w:tcMar>
            <w:vAlign w:val="center"/>
            <w:hideMark/>
          </w:tcPr>
          <w:p w14:paraId="57CAE7BE" w14:textId="77777777" w:rsidR="00BE20A5" w:rsidRPr="00D248B3" w:rsidRDefault="00BE20A5" w:rsidP="007E2FFB">
            <w:pPr>
              <w:pStyle w:val="movimento"/>
              <w:rPr>
                <w:color w:val="002060"/>
              </w:rPr>
            </w:pPr>
            <w:r w:rsidRPr="00D248B3">
              <w:rPr>
                <w:color w:val="002060"/>
              </w:rPr>
              <w:t>AGOUZAL ANWAR</w:t>
            </w:r>
          </w:p>
        </w:tc>
        <w:tc>
          <w:tcPr>
            <w:tcW w:w="2200" w:type="dxa"/>
            <w:tcMar>
              <w:top w:w="20" w:type="dxa"/>
              <w:left w:w="20" w:type="dxa"/>
              <w:bottom w:w="20" w:type="dxa"/>
              <w:right w:w="20" w:type="dxa"/>
            </w:tcMar>
            <w:vAlign w:val="center"/>
            <w:hideMark/>
          </w:tcPr>
          <w:p w14:paraId="1E29425C" w14:textId="77777777" w:rsidR="00BE20A5" w:rsidRPr="00D248B3" w:rsidRDefault="00BE20A5" w:rsidP="007E2FFB">
            <w:pPr>
              <w:pStyle w:val="movimento2"/>
              <w:rPr>
                <w:color w:val="002060"/>
              </w:rPr>
            </w:pPr>
            <w:r w:rsidRPr="00D248B3">
              <w:rPr>
                <w:color w:val="002060"/>
              </w:rPr>
              <w:t xml:space="preserve">(SPECIAL ONE SPORTING CLUB) </w:t>
            </w:r>
          </w:p>
        </w:tc>
        <w:tc>
          <w:tcPr>
            <w:tcW w:w="800" w:type="dxa"/>
            <w:tcMar>
              <w:top w:w="20" w:type="dxa"/>
              <w:left w:w="20" w:type="dxa"/>
              <w:bottom w:w="20" w:type="dxa"/>
              <w:right w:w="20" w:type="dxa"/>
            </w:tcMar>
            <w:vAlign w:val="center"/>
            <w:hideMark/>
          </w:tcPr>
          <w:p w14:paraId="2FE3913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84619D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459E515" w14:textId="77777777" w:rsidR="00BE20A5" w:rsidRPr="00D248B3" w:rsidRDefault="00BE20A5" w:rsidP="007E2FFB">
            <w:pPr>
              <w:pStyle w:val="movimento2"/>
              <w:rPr>
                <w:color w:val="002060"/>
              </w:rPr>
            </w:pPr>
            <w:r w:rsidRPr="00D248B3">
              <w:rPr>
                <w:color w:val="002060"/>
              </w:rPr>
              <w:t> </w:t>
            </w:r>
          </w:p>
        </w:tc>
      </w:tr>
    </w:tbl>
    <w:p w14:paraId="342634FD"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1B08D439" w14:textId="77777777" w:rsidTr="007E2FFB">
        <w:tc>
          <w:tcPr>
            <w:tcW w:w="2200" w:type="dxa"/>
            <w:tcMar>
              <w:top w:w="20" w:type="dxa"/>
              <w:left w:w="20" w:type="dxa"/>
              <w:bottom w:w="20" w:type="dxa"/>
              <w:right w:w="20" w:type="dxa"/>
            </w:tcMar>
            <w:vAlign w:val="center"/>
            <w:hideMark/>
          </w:tcPr>
          <w:p w14:paraId="38CBAC19" w14:textId="77777777" w:rsidR="00BE20A5" w:rsidRPr="00D248B3" w:rsidRDefault="00BE20A5" w:rsidP="007E2FFB">
            <w:pPr>
              <w:pStyle w:val="movimento"/>
              <w:rPr>
                <w:color w:val="002060"/>
              </w:rPr>
            </w:pPr>
            <w:r w:rsidRPr="00D248B3">
              <w:rPr>
                <w:color w:val="002060"/>
              </w:rPr>
              <w:t>PROCACCINI TOMMASO</w:t>
            </w:r>
          </w:p>
        </w:tc>
        <w:tc>
          <w:tcPr>
            <w:tcW w:w="2200" w:type="dxa"/>
            <w:tcMar>
              <w:top w:w="20" w:type="dxa"/>
              <w:left w:w="20" w:type="dxa"/>
              <w:bottom w:w="20" w:type="dxa"/>
              <w:right w:w="20" w:type="dxa"/>
            </w:tcMar>
            <w:vAlign w:val="center"/>
            <w:hideMark/>
          </w:tcPr>
          <w:p w14:paraId="7895FAEB" w14:textId="77777777" w:rsidR="00BE20A5" w:rsidRPr="00D248B3" w:rsidRDefault="00BE20A5" w:rsidP="007E2FFB">
            <w:pPr>
              <w:pStyle w:val="movimento2"/>
              <w:rPr>
                <w:color w:val="002060"/>
              </w:rPr>
            </w:pPr>
            <w:r w:rsidRPr="00D248B3">
              <w:rPr>
                <w:color w:val="002060"/>
              </w:rPr>
              <w:t xml:space="preserve">(REAL FABRIANO) </w:t>
            </w:r>
          </w:p>
        </w:tc>
        <w:tc>
          <w:tcPr>
            <w:tcW w:w="800" w:type="dxa"/>
            <w:tcMar>
              <w:top w:w="20" w:type="dxa"/>
              <w:left w:w="20" w:type="dxa"/>
              <w:bottom w:w="20" w:type="dxa"/>
              <w:right w:w="20" w:type="dxa"/>
            </w:tcMar>
            <w:vAlign w:val="center"/>
            <w:hideMark/>
          </w:tcPr>
          <w:p w14:paraId="2CC8004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FBFAE30" w14:textId="77777777" w:rsidR="00BE20A5" w:rsidRPr="00D248B3" w:rsidRDefault="00BE20A5" w:rsidP="007E2FFB">
            <w:pPr>
              <w:pStyle w:val="movimento"/>
              <w:rPr>
                <w:color w:val="002060"/>
              </w:rPr>
            </w:pPr>
            <w:r w:rsidRPr="00D248B3">
              <w:rPr>
                <w:color w:val="002060"/>
              </w:rPr>
              <w:t>SARNO ANDREA</w:t>
            </w:r>
          </w:p>
        </w:tc>
        <w:tc>
          <w:tcPr>
            <w:tcW w:w="2200" w:type="dxa"/>
            <w:tcMar>
              <w:top w:w="20" w:type="dxa"/>
              <w:left w:w="20" w:type="dxa"/>
              <w:bottom w:w="20" w:type="dxa"/>
              <w:right w:w="20" w:type="dxa"/>
            </w:tcMar>
            <w:vAlign w:val="center"/>
            <w:hideMark/>
          </w:tcPr>
          <w:p w14:paraId="478A2DB8" w14:textId="77777777" w:rsidR="00BE20A5" w:rsidRPr="00D248B3" w:rsidRDefault="00BE20A5" w:rsidP="007E2FFB">
            <w:pPr>
              <w:pStyle w:val="movimento2"/>
              <w:rPr>
                <w:color w:val="002060"/>
              </w:rPr>
            </w:pPr>
            <w:r w:rsidRPr="00D248B3">
              <w:rPr>
                <w:color w:val="002060"/>
              </w:rPr>
              <w:t xml:space="preserve">(REAL FABRIANO) </w:t>
            </w:r>
          </w:p>
        </w:tc>
      </w:tr>
      <w:tr w:rsidR="00BE20A5" w:rsidRPr="00D248B3" w14:paraId="5DF1244C" w14:textId="77777777" w:rsidTr="007E2FFB">
        <w:tc>
          <w:tcPr>
            <w:tcW w:w="2200" w:type="dxa"/>
            <w:tcMar>
              <w:top w:w="20" w:type="dxa"/>
              <w:left w:w="20" w:type="dxa"/>
              <w:bottom w:w="20" w:type="dxa"/>
              <w:right w:w="20" w:type="dxa"/>
            </w:tcMar>
            <w:vAlign w:val="center"/>
            <w:hideMark/>
          </w:tcPr>
          <w:p w14:paraId="3CC24328" w14:textId="77777777" w:rsidR="00BE20A5" w:rsidRPr="00D248B3" w:rsidRDefault="00BE20A5" w:rsidP="007E2FFB">
            <w:pPr>
              <w:pStyle w:val="movimento"/>
              <w:rPr>
                <w:color w:val="002060"/>
              </w:rPr>
            </w:pPr>
            <w:r w:rsidRPr="00D248B3">
              <w:rPr>
                <w:color w:val="002060"/>
              </w:rPr>
              <w:t>TRINEI JACOPO</w:t>
            </w:r>
          </w:p>
        </w:tc>
        <w:tc>
          <w:tcPr>
            <w:tcW w:w="2200" w:type="dxa"/>
            <w:tcMar>
              <w:top w:w="20" w:type="dxa"/>
              <w:left w:w="20" w:type="dxa"/>
              <w:bottom w:w="20" w:type="dxa"/>
              <w:right w:w="20" w:type="dxa"/>
            </w:tcMar>
            <w:vAlign w:val="center"/>
            <w:hideMark/>
          </w:tcPr>
          <w:p w14:paraId="03973512" w14:textId="77777777" w:rsidR="00BE20A5" w:rsidRPr="00D248B3" w:rsidRDefault="00BE20A5" w:rsidP="007E2FFB">
            <w:pPr>
              <w:pStyle w:val="movimento2"/>
              <w:rPr>
                <w:color w:val="002060"/>
              </w:rPr>
            </w:pPr>
            <w:r w:rsidRPr="00D248B3">
              <w:rPr>
                <w:color w:val="002060"/>
              </w:rPr>
              <w:t xml:space="preserve">(REAL FABRIANO) </w:t>
            </w:r>
          </w:p>
        </w:tc>
        <w:tc>
          <w:tcPr>
            <w:tcW w:w="800" w:type="dxa"/>
            <w:tcMar>
              <w:top w:w="20" w:type="dxa"/>
              <w:left w:w="20" w:type="dxa"/>
              <w:bottom w:w="20" w:type="dxa"/>
              <w:right w:w="20" w:type="dxa"/>
            </w:tcMar>
            <w:vAlign w:val="center"/>
            <w:hideMark/>
          </w:tcPr>
          <w:p w14:paraId="5ADB975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54A5128" w14:textId="77777777" w:rsidR="00BE20A5" w:rsidRPr="00D248B3" w:rsidRDefault="00BE20A5" w:rsidP="007E2FFB">
            <w:pPr>
              <w:pStyle w:val="movimento"/>
              <w:rPr>
                <w:color w:val="002060"/>
              </w:rPr>
            </w:pPr>
            <w:r w:rsidRPr="00D248B3">
              <w:rPr>
                <w:color w:val="002060"/>
              </w:rPr>
              <w:t>LUCARELLI LUDOVICO</w:t>
            </w:r>
          </w:p>
        </w:tc>
        <w:tc>
          <w:tcPr>
            <w:tcW w:w="2200" w:type="dxa"/>
            <w:tcMar>
              <w:top w:w="20" w:type="dxa"/>
              <w:left w:w="20" w:type="dxa"/>
              <w:bottom w:w="20" w:type="dxa"/>
              <w:right w:w="20" w:type="dxa"/>
            </w:tcMar>
            <w:vAlign w:val="center"/>
            <w:hideMark/>
          </w:tcPr>
          <w:p w14:paraId="7F182FDD" w14:textId="77777777" w:rsidR="00BE20A5" w:rsidRPr="00D248B3" w:rsidRDefault="00BE20A5" w:rsidP="007E2FFB">
            <w:pPr>
              <w:pStyle w:val="movimento2"/>
              <w:rPr>
                <w:color w:val="002060"/>
              </w:rPr>
            </w:pPr>
            <w:r w:rsidRPr="00D248B3">
              <w:rPr>
                <w:color w:val="002060"/>
              </w:rPr>
              <w:t xml:space="preserve">(SPECIAL ONE SPORTING CLUB) </w:t>
            </w:r>
          </w:p>
        </w:tc>
      </w:tr>
    </w:tbl>
    <w:p w14:paraId="070A70EC" w14:textId="77777777" w:rsidR="00BE20A5" w:rsidRDefault="00BE20A5" w:rsidP="00BE20A5">
      <w:pPr>
        <w:pStyle w:val="breakline"/>
        <w:rPr>
          <w:color w:val="002060"/>
        </w:rPr>
      </w:pPr>
    </w:p>
    <w:p w14:paraId="369AC422"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6A63213E"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77FF4001" w14:textId="77777777" w:rsidR="00BE20A5" w:rsidRPr="00D248B3" w:rsidRDefault="00BE20A5" w:rsidP="00BE20A5">
      <w:pPr>
        <w:pStyle w:val="breakline"/>
        <w:rPr>
          <w:rFonts w:eastAsiaTheme="minorEastAsia"/>
          <w:color w:val="002060"/>
        </w:rPr>
      </w:pPr>
    </w:p>
    <w:p w14:paraId="16476991" w14:textId="77777777" w:rsidR="00BE20A5" w:rsidRPr="00D248B3" w:rsidRDefault="00BE20A5" w:rsidP="00BE20A5">
      <w:pPr>
        <w:pStyle w:val="titoloprinc0"/>
        <w:rPr>
          <w:color w:val="002060"/>
        </w:rPr>
      </w:pPr>
      <w:r w:rsidRPr="00D248B3">
        <w:rPr>
          <w:color w:val="002060"/>
        </w:rPr>
        <w:t>CLASSIFICA</w:t>
      </w:r>
    </w:p>
    <w:p w14:paraId="4CA99540" w14:textId="77777777" w:rsidR="00BE20A5" w:rsidRPr="00D248B3" w:rsidRDefault="00BE20A5" w:rsidP="00BE20A5">
      <w:pPr>
        <w:pStyle w:val="breakline"/>
        <w:rPr>
          <w:color w:val="002060"/>
        </w:rPr>
      </w:pPr>
    </w:p>
    <w:p w14:paraId="20CF8D39" w14:textId="77777777" w:rsidR="00BE20A5" w:rsidRPr="00D248B3" w:rsidRDefault="00BE20A5" w:rsidP="00BE20A5">
      <w:pPr>
        <w:pStyle w:val="breakline"/>
        <w:rPr>
          <w:color w:val="002060"/>
        </w:rPr>
      </w:pPr>
    </w:p>
    <w:p w14:paraId="5569766F"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04C0DC00"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1590A" w14:textId="77777777" w:rsidR="00BE20A5" w:rsidRPr="00D248B3" w:rsidRDefault="00BE20A5" w:rsidP="007E2FFB">
            <w:pPr>
              <w:pStyle w:val="headertabella0"/>
              <w:rPr>
                <w:color w:val="002060"/>
              </w:rPr>
            </w:pPr>
            <w:r w:rsidRPr="00D248B3">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1B0DF"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B257E"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A1B60"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93275"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15A4A"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1B409"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47278"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83E16"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29953" w14:textId="77777777" w:rsidR="00BE20A5" w:rsidRPr="00D248B3" w:rsidRDefault="00BE20A5" w:rsidP="007E2FFB">
            <w:pPr>
              <w:pStyle w:val="headertabella0"/>
              <w:rPr>
                <w:color w:val="002060"/>
              </w:rPr>
            </w:pPr>
            <w:r w:rsidRPr="00D248B3">
              <w:rPr>
                <w:color w:val="002060"/>
              </w:rPr>
              <w:t>PE</w:t>
            </w:r>
          </w:p>
        </w:tc>
      </w:tr>
      <w:tr w:rsidR="00BE20A5" w:rsidRPr="00D248B3" w14:paraId="4852392B"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C48D1E" w14:textId="77777777" w:rsidR="00BE20A5" w:rsidRPr="00D248B3" w:rsidRDefault="00BE20A5" w:rsidP="007E2FFB">
            <w:pPr>
              <w:pStyle w:val="rowtabella0"/>
              <w:rPr>
                <w:color w:val="002060"/>
                <w:lang w:val="es-ES"/>
              </w:rPr>
            </w:pPr>
            <w:r w:rsidRPr="00D248B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9CAE"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7E8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C72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E3C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791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ACB0"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AD28"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D3D6"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9FB3" w14:textId="77777777" w:rsidR="00BE20A5" w:rsidRPr="00D248B3" w:rsidRDefault="00BE20A5" w:rsidP="007E2FFB">
            <w:pPr>
              <w:pStyle w:val="rowtabella0"/>
              <w:jc w:val="center"/>
              <w:rPr>
                <w:color w:val="002060"/>
              </w:rPr>
            </w:pPr>
            <w:r w:rsidRPr="00D248B3">
              <w:rPr>
                <w:color w:val="002060"/>
              </w:rPr>
              <w:t>0</w:t>
            </w:r>
          </w:p>
        </w:tc>
      </w:tr>
      <w:tr w:rsidR="00BE20A5" w:rsidRPr="00D248B3" w14:paraId="574036D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807BB" w14:textId="77777777" w:rsidR="00BE20A5" w:rsidRPr="00D248B3" w:rsidRDefault="00BE20A5" w:rsidP="007E2FFB">
            <w:pPr>
              <w:pStyle w:val="rowtabella0"/>
              <w:rPr>
                <w:color w:val="002060"/>
                <w:lang w:val="es-ES"/>
              </w:rPr>
            </w:pPr>
            <w:r w:rsidRPr="00D248B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53FE"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26E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D193"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C3D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642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C2C1"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26A0"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B106"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1869" w14:textId="77777777" w:rsidR="00BE20A5" w:rsidRPr="00D248B3" w:rsidRDefault="00BE20A5" w:rsidP="007E2FFB">
            <w:pPr>
              <w:pStyle w:val="rowtabella0"/>
              <w:jc w:val="center"/>
              <w:rPr>
                <w:color w:val="002060"/>
              </w:rPr>
            </w:pPr>
            <w:r w:rsidRPr="00D248B3">
              <w:rPr>
                <w:color w:val="002060"/>
              </w:rPr>
              <w:t>0</w:t>
            </w:r>
          </w:p>
        </w:tc>
      </w:tr>
      <w:tr w:rsidR="00BE20A5" w:rsidRPr="00D248B3" w14:paraId="6677A5B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4562E" w14:textId="77777777" w:rsidR="00BE20A5" w:rsidRPr="00D248B3" w:rsidRDefault="00BE20A5" w:rsidP="007E2FFB">
            <w:pPr>
              <w:pStyle w:val="rowtabella0"/>
              <w:rPr>
                <w:color w:val="002060"/>
              </w:rPr>
            </w:pPr>
            <w:r w:rsidRPr="00D248B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0385"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D2D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686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753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762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9DD7"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1061"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39D3"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0C4C" w14:textId="77777777" w:rsidR="00BE20A5" w:rsidRPr="00D248B3" w:rsidRDefault="00BE20A5" w:rsidP="007E2FFB">
            <w:pPr>
              <w:pStyle w:val="rowtabella0"/>
              <w:jc w:val="center"/>
              <w:rPr>
                <w:color w:val="002060"/>
              </w:rPr>
            </w:pPr>
            <w:r w:rsidRPr="00D248B3">
              <w:rPr>
                <w:color w:val="002060"/>
              </w:rPr>
              <w:t>0</w:t>
            </w:r>
          </w:p>
        </w:tc>
      </w:tr>
      <w:tr w:rsidR="00BE20A5" w:rsidRPr="00D248B3" w14:paraId="3E18496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E0D3E" w14:textId="77777777" w:rsidR="00BE20A5" w:rsidRPr="00D248B3" w:rsidRDefault="00BE20A5" w:rsidP="007E2FFB">
            <w:pPr>
              <w:pStyle w:val="rowtabella0"/>
              <w:rPr>
                <w:color w:val="002060"/>
              </w:rPr>
            </w:pPr>
            <w:r w:rsidRPr="00D248B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C53C"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741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D319"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2552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8DC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084D"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6477"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F1A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B937" w14:textId="77777777" w:rsidR="00BE20A5" w:rsidRPr="00D248B3" w:rsidRDefault="00BE20A5" w:rsidP="007E2FFB">
            <w:pPr>
              <w:pStyle w:val="rowtabella0"/>
              <w:jc w:val="center"/>
              <w:rPr>
                <w:color w:val="002060"/>
              </w:rPr>
            </w:pPr>
            <w:r w:rsidRPr="00D248B3">
              <w:rPr>
                <w:color w:val="002060"/>
              </w:rPr>
              <w:t>0</w:t>
            </w:r>
          </w:p>
        </w:tc>
      </w:tr>
      <w:tr w:rsidR="00BE20A5" w:rsidRPr="00D248B3" w14:paraId="165EB10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3ABE9" w14:textId="77777777" w:rsidR="00BE20A5" w:rsidRPr="00D248B3" w:rsidRDefault="00BE20A5" w:rsidP="007E2FFB">
            <w:pPr>
              <w:pStyle w:val="rowtabella0"/>
              <w:rPr>
                <w:color w:val="002060"/>
              </w:rPr>
            </w:pPr>
            <w:r w:rsidRPr="00D248B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E0CA"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626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D12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45B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A1A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362B"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4F9CB"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FC96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048F" w14:textId="77777777" w:rsidR="00BE20A5" w:rsidRPr="00D248B3" w:rsidRDefault="00BE20A5" w:rsidP="007E2FFB">
            <w:pPr>
              <w:pStyle w:val="rowtabella0"/>
              <w:jc w:val="center"/>
              <w:rPr>
                <w:color w:val="002060"/>
              </w:rPr>
            </w:pPr>
            <w:r w:rsidRPr="00D248B3">
              <w:rPr>
                <w:color w:val="002060"/>
              </w:rPr>
              <w:t>0</w:t>
            </w:r>
          </w:p>
        </w:tc>
      </w:tr>
      <w:tr w:rsidR="00BE20A5" w:rsidRPr="00D248B3" w14:paraId="177AE1A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918AD" w14:textId="77777777" w:rsidR="00BE20A5" w:rsidRPr="00D248B3" w:rsidRDefault="00BE20A5" w:rsidP="007E2FFB">
            <w:pPr>
              <w:pStyle w:val="rowtabella0"/>
              <w:rPr>
                <w:color w:val="002060"/>
              </w:rPr>
            </w:pPr>
            <w:r w:rsidRPr="00D248B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903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995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BF7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847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68B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A60C"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0B93"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F1E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DDC0" w14:textId="77777777" w:rsidR="00BE20A5" w:rsidRPr="00D248B3" w:rsidRDefault="00BE20A5" w:rsidP="007E2FFB">
            <w:pPr>
              <w:pStyle w:val="rowtabella0"/>
              <w:jc w:val="center"/>
              <w:rPr>
                <w:color w:val="002060"/>
              </w:rPr>
            </w:pPr>
            <w:r w:rsidRPr="00D248B3">
              <w:rPr>
                <w:color w:val="002060"/>
              </w:rPr>
              <w:t>0</w:t>
            </w:r>
          </w:p>
        </w:tc>
      </w:tr>
      <w:tr w:rsidR="00BE20A5" w:rsidRPr="00D248B3" w14:paraId="4D28EFF6"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E668E" w14:textId="77777777" w:rsidR="00BE20A5" w:rsidRPr="00D248B3" w:rsidRDefault="00BE20A5" w:rsidP="007E2FFB">
            <w:pPr>
              <w:pStyle w:val="rowtabella0"/>
              <w:rPr>
                <w:color w:val="002060"/>
              </w:rPr>
            </w:pPr>
            <w:r w:rsidRPr="00D248B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2E9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9BB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B5B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BE5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0A8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5938"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AF6E"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F2FD"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C08E" w14:textId="77777777" w:rsidR="00BE20A5" w:rsidRPr="00D248B3" w:rsidRDefault="00BE20A5" w:rsidP="007E2FFB">
            <w:pPr>
              <w:pStyle w:val="rowtabella0"/>
              <w:jc w:val="center"/>
              <w:rPr>
                <w:color w:val="002060"/>
              </w:rPr>
            </w:pPr>
            <w:r w:rsidRPr="00D248B3">
              <w:rPr>
                <w:color w:val="002060"/>
              </w:rPr>
              <w:t>0</w:t>
            </w:r>
          </w:p>
        </w:tc>
      </w:tr>
      <w:tr w:rsidR="00BE20A5" w:rsidRPr="00D248B3" w14:paraId="1EFCD496"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A8B42" w14:textId="77777777" w:rsidR="00BE20A5" w:rsidRPr="00D248B3" w:rsidRDefault="00BE20A5" w:rsidP="007E2FFB">
            <w:pPr>
              <w:pStyle w:val="rowtabella0"/>
              <w:rPr>
                <w:color w:val="002060"/>
              </w:rPr>
            </w:pPr>
            <w:r w:rsidRPr="00D248B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231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FBF5"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B98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1E0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E6A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69C9"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2B0C"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3BD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375D" w14:textId="77777777" w:rsidR="00BE20A5" w:rsidRPr="00D248B3" w:rsidRDefault="00BE20A5" w:rsidP="007E2FFB">
            <w:pPr>
              <w:pStyle w:val="rowtabella0"/>
              <w:jc w:val="center"/>
              <w:rPr>
                <w:color w:val="002060"/>
              </w:rPr>
            </w:pPr>
            <w:r w:rsidRPr="00D248B3">
              <w:rPr>
                <w:color w:val="002060"/>
              </w:rPr>
              <w:t>0</w:t>
            </w:r>
          </w:p>
        </w:tc>
      </w:tr>
      <w:tr w:rsidR="00BE20A5" w:rsidRPr="00D248B3" w14:paraId="2BEB070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44440" w14:textId="77777777" w:rsidR="00BE20A5" w:rsidRPr="00D248B3" w:rsidRDefault="00BE20A5" w:rsidP="007E2FFB">
            <w:pPr>
              <w:pStyle w:val="rowtabella0"/>
              <w:rPr>
                <w:color w:val="002060"/>
              </w:rPr>
            </w:pPr>
            <w:r w:rsidRPr="00D248B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293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CDE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66E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283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1CC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8F27"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9FFD"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7810"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DEC5" w14:textId="77777777" w:rsidR="00BE20A5" w:rsidRPr="00D248B3" w:rsidRDefault="00BE20A5" w:rsidP="007E2FFB">
            <w:pPr>
              <w:pStyle w:val="rowtabella0"/>
              <w:jc w:val="center"/>
              <w:rPr>
                <w:color w:val="002060"/>
              </w:rPr>
            </w:pPr>
            <w:r w:rsidRPr="00D248B3">
              <w:rPr>
                <w:color w:val="002060"/>
              </w:rPr>
              <w:t>0</w:t>
            </w:r>
          </w:p>
        </w:tc>
      </w:tr>
      <w:tr w:rsidR="00BE20A5" w:rsidRPr="00D248B3" w14:paraId="5563B678"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A759B" w14:textId="77777777" w:rsidR="00BE20A5" w:rsidRPr="00D248B3" w:rsidRDefault="00BE20A5" w:rsidP="007E2FFB">
            <w:pPr>
              <w:pStyle w:val="rowtabella0"/>
              <w:rPr>
                <w:color w:val="002060"/>
              </w:rPr>
            </w:pPr>
            <w:r w:rsidRPr="00D248B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AD2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7B2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F29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804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A2B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3E66"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8DB2"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B9CF"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135D" w14:textId="77777777" w:rsidR="00BE20A5" w:rsidRPr="00D248B3" w:rsidRDefault="00BE20A5" w:rsidP="007E2FFB">
            <w:pPr>
              <w:pStyle w:val="rowtabella0"/>
              <w:jc w:val="center"/>
              <w:rPr>
                <w:color w:val="002060"/>
              </w:rPr>
            </w:pPr>
            <w:r w:rsidRPr="00D248B3">
              <w:rPr>
                <w:color w:val="002060"/>
              </w:rPr>
              <w:t>0</w:t>
            </w:r>
          </w:p>
        </w:tc>
      </w:tr>
      <w:tr w:rsidR="00BE20A5" w:rsidRPr="00D248B3" w14:paraId="3B38D440"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BF1B5" w14:textId="77777777" w:rsidR="00BE20A5" w:rsidRPr="00D248B3" w:rsidRDefault="00BE20A5" w:rsidP="007E2FFB">
            <w:pPr>
              <w:pStyle w:val="rowtabella0"/>
              <w:rPr>
                <w:color w:val="002060"/>
              </w:rPr>
            </w:pPr>
            <w:r w:rsidRPr="00D248B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9DF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1E9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600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DA5A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6DE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4BF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47C2"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BA4F"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6AED" w14:textId="77777777" w:rsidR="00BE20A5" w:rsidRPr="00D248B3" w:rsidRDefault="00BE20A5" w:rsidP="007E2FFB">
            <w:pPr>
              <w:pStyle w:val="rowtabella0"/>
              <w:jc w:val="center"/>
              <w:rPr>
                <w:color w:val="002060"/>
              </w:rPr>
            </w:pPr>
            <w:r w:rsidRPr="00D248B3">
              <w:rPr>
                <w:color w:val="002060"/>
              </w:rPr>
              <w:t>0</w:t>
            </w:r>
          </w:p>
        </w:tc>
      </w:tr>
    </w:tbl>
    <w:p w14:paraId="0E33600A" w14:textId="77777777" w:rsidR="00BE20A5" w:rsidRPr="00D248B3" w:rsidRDefault="00BE20A5" w:rsidP="00BE20A5">
      <w:pPr>
        <w:pStyle w:val="breakline"/>
        <w:rPr>
          <w:color w:val="002060"/>
        </w:rPr>
      </w:pPr>
    </w:p>
    <w:p w14:paraId="63F8095E" w14:textId="77777777" w:rsidR="00BE20A5" w:rsidRPr="00D248B3" w:rsidRDefault="00BE20A5" w:rsidP="00BE20A5">
      <w:pPr>
        <w:pStyle w:val="titoloprinc0"/>
        <w:rPr>
          <w:color w:val="002060"/>
        </w:rPr>
      </w:pPr>
      <w:r w:rsidRPr="00D248B3">
        <w:rPr>
          <w:color w:val="002060"/>
        </w:rPr>
        <w:t>PROGRAMMA GARE</w:t>
      </w:r>
    </w:p>
    <w:p w14:paraId="3D8C3BA8" w14:textId="77777777" w:rsidR="00BE20A5" w:rsidRPr="00D248B3" w:rsidRDefault="00BE20A5" w:rsidP="00BE20A5">
      <w:pPr>
        <w:pStyle w:val="breakline"/>
        <w:rPr>
          <w:color w:val="002060"/>
        </w:rPr>
      </w:pPr>
    </w:p>
    <w:p w14:paraId="47D97412" w14:textId="77777777" w:rsidR="00BE20A5" w:rsidRPr="00D248B3" w:rsidRDefault="00BE20A5" w:rsidP="00BE20A5">
      <w:pPr>
        <w:pStyle w:val="sottotitolocampionato10"/>
        <w:rPr>
          <w:color w:val="002060"/>
        </w:rPr>
      </w:pPr>
      <w:r w:rsidRPr="00D248B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1"/>
        <w:gridCol w:w="1556"/>
        <w:gridCol w:w="1553"/>
      </w:tblGrid>
      <w:tr w:rsidR="00BE20A5" w:rsidRPr="00D248B3" w14:paraId="147F852C"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6C0C9"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ECE97"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83C29"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8F1C6"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FFC96"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A0785"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F4B0F"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14A34B86"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4B33C" w14:textId="77777777" w:rsidR="00BE20A5" w:rsidRPr="00D248B3" w:rsidRDefault="00BE20A5" w:rsidP="007E2FFB">
            <w:pPr>
              <w:pStyle w:val="rowtabella0"/>
              <w:rPr>
                <w:color w:val="002060"/>
              </w:rPr>
            </w:pPr>
            <w:r w:rsidRPr="00D248B3">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D0539" w14:textId="77777777" w:rsidR="00BE20A5" w:rsidRPr="00D248B3" w:rsidRDefault="00BE20A5" w:rsidP="007E2FFB">
            <w:pPr>
              <w:pStyle w:val="rowtabella0"/>
              <w:rPr>
                <w:color w:val="002060"/>
              </w:rPr>
            </w:pPr>
            <w:r w:rsidRPr="00D248B3">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E427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7774A" w14:textId="77777777" w:rsidR="00BE20A5" w:rsidRPr="00D248B3" w:rsidRDefault="00BE20A5" w:rsidP="007E2FFB">
            <w:pPr>
              <w:pStyle w:val="rowtabella0"/>
              <w:rPr>
                <w:color w:val="002060"/>
              </w:rPr>
            </w:pPr>
            <w:r w:rsidRPr="00D248B3">
              <w:rPr>
                <w:color w:val="002060"/>
              </w:rPr>
              <w:t>05/11/2022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818FD" w14:textId="77777777" w:rsidR="00BE20A5" w:rsidRPr="00D248B3" w:rsidRDefault="00BE20A5" w:rsidP="007E2FFB">
            <w:pPr>
              <w:pStyle w:val="rowtabella0"/>
              <w:rPr>
                <w:color w:val="002060"/>
              </w:rPr>
            </w:pPr>
            <w:r w:rsidRPr="00D248B3">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38A37" w14:textId="77777777" w:rsidR="00BE20A5" w:rsidRPr="00D248B3" w:rsidRDefault="00BE20A5" w:rsidP="007E2FFB">
            <w:pPr>
              <w:pStyle w:val="rowtabella0"/>
              <w:rPr>
                <w:color w:val="002060"/>
              </w:rPr>
            </w:pPr>
            <w:r w:rsidRPr="00D248B3">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A0D75" w14:textId="77777777" w:rsidR="00BE20A5" w:rsidRPr="00D248B3" w:rsidRDefault="00BE20A5" w:rsidP="007E2FFB">
            <w:pPr>
              <w:pStyle w:val="rowtabella0"/>
              <w:rPr>
                <w:color w:val="002060"/>
              </w:rPr>
            </w:pPr>
            <w:r w:rsidRPr="00D248B3">
              <w:rPr>
                <w:color w:val="002060"/>
              </w:rPr>
              <w:t>VIA VESCOVARA, 7</w:t>
            </w:r>
          </w:p>
        </w:tc>
      </w:tr>
      <w:tr w:rsidR="00BE20A5" w:rsidRPr="00D248B3" w14:paraId="78BDC09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951DA2" w14:textId="77777777" w:rsidR="00BE20A5" w:rsidRPr="00D248B3" w:rsidRDefault="00BE20A5" w:rsidP="007E2FFB">
            <w:pPr>
              <w:pStyle w:val="rowtabella0"/>
              <w:rPr>
                <w:color w:val="002060"/>
              </w:rPr>
            </w:pPr>
            <w:r w:rsidRPr="00D248B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9EB469" w14:textId="77777777" w:rsidR="00BE20A5" w:rsidRPr="00D248B3" w:rsidRDefault="00BE20A5" w:rsidP="007E2FFB">
            <w:pPr>
              <w:pStyle w:val="rowtabella0"/>
              <w:rPr>
                <w:color w:val="002060"/>
              </w:rPr>
            </w:pPr>
            <w:r w:rsidRPr="00D248B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BCA7A"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139C37" w14:textId="77777777" w:rsidR="00BE20A5" w:rsidRPr="00D248B3" w:rsidRDefault="00BE20A5" w:rsidP="007E2FFB">
            <w:pPr>
              <w:pStyle w:val="rowtabella0"/>
              <w:rPr>
                <w:color w:val="002060"/>
              </w:rPr>
            </w:pPr>
            <w:r w:rsidRPr="00D248B3">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5CA10E" w14:textId="77777777" w:rsidR="00BE20A5" w:rsidRPr="00D248B3" w:rsidRDefault="00BE20A5" w:rsidP="007E2FFB">
            <w:pPr>
              <w:pStyle w:val="rowtabella0"/>
              <w:rPr>
                <w:color w:val="002060"/>
              </w:rPr>
            </w:pPr>
            <w:r w:rsidRPr="00D248B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B5CF8"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A697E" w14:textId="77777777" w:rsidR="00BE20A5" w:rsidRPr="00D248B3" w:rsidRDefault="00BE20A5" w:rsidP="007E2FFB">
            <w:pPr>
              <w:pStyle w:val="rowtabella0"/>
              <w:rPr>
                <w:color w:val="002060"/>
              </w:rPr>
            </w:pPr>
            <w:r w:rsidRPr="00D248B3">
              <w:rPr>
                <w:color w:val="002060"/>
              </w:rPr>
              <w:t>VIA MONTEPELAGO</w:t>
            </w:r>
          </w:p>
        </w:tc>
      </w:tr>
      <w:tr w:rsidR="00BE20A5" w:rsidRPr="00D248B3" w14:paraId="04AFF3A6"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34FEE" w14:textId="77777777" w:rsidR="00BE20A5" w:rsidRPr="00D248B3" w:rsidRDefault="00BE20A5" w:rsidP="007E2FFB">
            <w:pPr>
              <w:pStyle w:val="rowtabella0"/>
              <w:rPr>
                <w:color w:val="002060"/>
              </w:rPr>
            </w:pPr>
            <w:r w:rsidRPr="00D248B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6E31E9" w14:textId="77777777" w:rsidR="00BE20A5" w:rsidRPr="00D248B3" w:rsidRDefault="00BE20A5" w:rsidP="007E2FFB">
            <w:pPr>
              <w:pStyle w:val="rowtabella0"/>
              <w:rPr>
                <w:color w:val="002060"/>
              </w:rPr>
            </w:pPr>
            <w:r w:rsidRPr="00D248B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D5FF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D70935" w14:textId="77777777" w:rsidR="00BE20A5" w:rsidRPr="00D248B3" w:rsidRDefault="00BE20A5" w:rsidP="007E2FFB">
            <w:pPr>
              <w:pStyle w:val="rowtabella0"/>
              <w:rPr>
                <w:color w:val="002060"/>
              </w:rPr>
            </w:pPr>
            <w:r w:rsidRPr="00D248B3">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88E981" w14:textId="77777777" w:rsidR="00BE20A5" w:rsidRPr="00D248B3" w:rsidRDefault="00BE20A5" w:rsidP="007E2FFB">
            <w:pPr>
              <w:pStyle w:val="rowtabella0"/>
              <w:rPr>
                <w:color w:val="002060"/>
              </w:rPr>
            </w:pPr>
            <w:r w:rsidRPr="00D248B3">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2DCFE" w14:textId="77777777" w:rsidR="00BE20A5" w:rsidRPr="00D248B3" w:rsidRDefault="00BE20A5" w:rsidP="007E2FFB">
            <w:pPr>
              <w:pStyle w:val="rowtabella0"/>
              <w:rPr>
                <w:color w:val="002060"/>
              </w:rPr>
            </w:pPr>
            <w:r w:rsidRPr="00D248B3">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4E206" w14:textId="77777777" w:rsidR="00BE20A5" w:rsidRPr="00D248B3" w:rsidRDefault="00BE20A5" w:rsidP="007E2FFB">
            <w:pPr>
              <w:pStyle w:val="rowtabella0"/>
              <w:rPr>
                <w:color w:val="002060"/>
              </w:rPr>
            </w:pPr>
            <w:r w:rsidRPr="00D248B3">
              <w:rPr>
                <w:color w:val="002060"/>
              </w:rPr>
              <w:t>VIA DEI LECCI-TAVERNELLE</w:t>
            </w:r>
          </w:p>
        </w:tc>
      </w:tr>
      <w:tr w:rsidR="00BE20A5" w:rsidRPr="00D248B3" w14:paraId="0279129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22D742"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A8E267" w14:textId="77777777" w:rsidR="00BE20A5" w:rsidRPr="00D248B3" w:rsidRDefault="00BE20A5" w:rsidP="007E2FFB">
            <w:pPr>
              <w:pStyle w:val="rowtabella0"/>
              <w:rPr>
                <w:color w:val="002060"/>
              </w:rPr>
            </w:pPr>
            <w:r w:rsidRPr="00D248B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028B1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FE7EC" w14:textId="77777777" w:rsidR="00BE20A5" w:rsidRPr="00D248B3" w:rsidRDefault="00BE20A5" w:rsidP="007E2FFB">
            <w:pPr>
              <w:pStyle w:val="rowtabella0"/>
              <w:rPr>
                <w:color w:val="002060"/>
              </w:rPr>
            </w:pPr>
            <w:r w:rsidRPr="00D248B3">
              <w:rPr>
                <w:color w:val="002060"/>
              </w:rPr>
              <w:t>06/11/2022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12365" w14:textId="77777777" w:rsidR="00BE20A5" w:rsidRPr="00D248B3" w:rsidRDefault="00BE20A5" w:rsidP="007E2FFB">
            <w:pPr>
              <w:pStyle w:val="rowtabella0"/>
              <w:rPr>
                <w:color w:val="002060"/>
              </w:rPr>
            </w:pPr>
            <w:r w:rsidRPr="00D248B3">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7D1A7" w14:textId="77777777" w:rsidR="00BE20A5" w:rsidRPr="00D248B3" w:rsidRDefault="00BE20A5" w:rsidP="007E2FFB">
            <w:pPr>
              <w:pStyle w:val="rowtabella0"/>
              <w:rPr>
                <w:color w:val="002060"/>
              </w:rPr>
            </w:pPr>
            <w:r w:rsidRPr="00D248B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2C62B" w14:textId="77777777" w:rsidR="00BE20A5" w:rsidRPr="00D248B3" w:rsidRDefault="00BE20A5" w:rsidP="007E2FFB">
            <w:pPr>
              <w:pStyle w:val="rowtabella0"/>
              <w:rPr>
                <w:color w:val="002060"/>
              </w:rPr>
            </w:pPr>
            <w:r w:rsidRPr="00D248B3">
              <w:rPr>
                <w:color w:val="002060"/>
              </w:rPr>
              <w:t>VIA CAPANNA SNC</w:t>
            </w:r>
          </w:p>
        </w:tc>
      </w:tr>
      <w:tr w:rsidR="00BE20A5" w:rsidRPr="00D248B3" w14:paraId="2DC27FA3"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CA58A8" w14:textId="77777777" w:rsidR="00BE20A5" w:rsidRPr="00D248B3" w:rsidRDefault="00BE20A5" w:rsidP="007E2FFB">
            <w:pPr>
              <w:pStyle w:val="rowtabella0"/>
              <w:rPr>
                <w:color w:val="002060"/>
              </w:rPr>
            </w:pPr>
            <w:r w:rsidRPr="00D248B3">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81B45" w14:textId="77777777" w:rsidR="00BE20A5" w:rsidRPr="00D248B3" w:rsidRDefault="00BE20A5" w:rsidP="007E2FFB">
            <w:pPr>
              <w:pStyle w:val="rowtabella0"/>
              <w:rPr>
                <w:color w:val="002060"/>
              </w:rPr>
            </w:pPr>
            <w:r w:rsidRPr="00D248B3">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B08B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B69B1" w14:textId="77777777" w:rsidR="00BE20A5" w:rsidRPr="00D248B3" w:rsidRDefault="00BE20A5" w:rsidP="007E2FFB">
            <w:pPr>
              <w:pStyle w:val="rowtabella0"/>
              <w:rPr>
                <w:color w:val="002060"/>
              </w:rPr>
            </w:pPr>
            <w:r w:rsidRPr="00D248B3">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29122" w14:textId="77777777" w:rsidR="00BE20A5" w:rsidRPr="00D248B3" w:rsidRDefault="00BE20A5" w:rsidP="007E2FFB">
            <w:pPr>
              <w:pStyle w:val="rowtabella0"/>
              <w:rPr>
                <w:color w:val="002060"/>
              </w:rPr>
            </w:pPr>
            <w:r w:rsidRPr="00D248B3">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67322" w14:textId="77777777" w:rsidR="00BE20A5" w:rsidRPr="00D248B3" w:rsidRDefault="00BE20A5" w:rsidP="007E2FFB">
            <w:pPr>
              <w:pStyle w:val="rowtabella0"/>
              <w:rPr>
                <w:color w:val="002060"/>
              </w:rPr>
            </w:pPr>
            <w:r w:rsidRPr="00D248B3">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BB884" w14:textId="77777777" w:rsidR="00BE20A5" w:rsidRPr="00D248B3" w:rsidRDefault="00BE20A5" w:rsidP="007E2FFB">
            <w:pPr>
              <w:pStyle w:val="rowtabella0"/>
              <w:rPr>
                <w:color w:val="002060"/>
              </w:rPr>
            </w:pPr>
            <w:r w:rsidRPr="00D248B3">
              <w:rPr>
                <w:color w:val="002060"/>
              </w:rPr>
              <w:t>VIA FONTE ANTICA 6</w:t>
            </w:r>
          </w:p>
        </w:tc>
      </w:tr>
    </w:tbl>
    <w:p w14:paraId="19A76855" w14:textId="77777777" w:rsidR="00BE20A5" w:rsidRPr="00D248B3" w:rsidRDefault="00BE20A5" w:rsidP="00BE20A5">
      <w:pPr>
        <w:pStyle w:val="breakline"/>
        <w:rPr>
          <w:rFonts w:eastAsiaTheme="minorEastAsia"/>
          <w:color w:val="002060"/>
        </w:rPr>
      </w:pPr>
    </w:p>
    <w:p w14:paraId="465A4FBB" w14:textId="77777777" w:rsidR="00BE20A5" w:rsidRPr="00D248B3" w:rsidRDefault="00BE20A5" w:rsidP="00BE20A5">
      <w:pPr>
        <w:pStyle w:val="breakline"/>
        <w:rPr>
          <w:color w:val="002060"/>
        </w:rPr>
      </w:pPr>
    </w:p>
    <w:p w14:paraId="11B1A462" w14:textId="77777777" w:rsidR="00BE20A5" w:rsidRPr="00D248B3" w:rsidRDefault="00BE20A5" w:rsidP="00BE20A5">
      <w:pPr>
        <w:pStyle w:val="breakline"/>
        <w:rPr>
          <w:color w:val="002060"/>
        </w:rPr>
      </w:pPr>
    </w:p>
    <w:p w14:paraId="66FC0935" w14:textId="77777777" w:rsidR="00BE20A5" w:rsidRPr="00D248B3" w:rsidRDefault="00BE20A5" w:rsidP="00BE20A5">
      <w:pPr>
        <w:pStyle w:val="titolocampionato0"/>
        <w:shd w:val="clear" w:color="auto" w:fill="CCCCCC"/>
        <w:spacing w:before="80" w:after="40"/>
        <w:rPr>
          <w:color w:val="002060"/>
        </w:rPr>
      </w:pPr>
      <w:r w:rsidRPr="00D248B3">
        <w:rPr>
          <w:color w:val="002060"/>
        </w:rPr>
        <w:t>UNDER 17 C5 REGIONALI MASCHILI</w:t>
      </w:r>
    </w:p>
    <w:p w14:paraId="6DFA2CA3" w14:textId="77777777" w:rsidR="00BE20A5" w:rsidRPr="000E0A70" w:rsidRDefault="00BE20A5" w:rsidP="00BE20A5">
      <w:pPr>
        <w:pStyle w:val="TITOLOPRINC"/>
        <w:spacing w:before="0" w:beforeAutospacing="0"/>
        <w:rPr>
          <w:color w:val="002060"/>
        </w:rPr>
      </w:pPr>
      <w:r w:rsidRPr="000E0A70">
        <w:rPr>
          <w:color w:val="002060"/>
        </w:rPr>
        <w:t>ANAGRAFICA/INDIRIZZARIO/VARIAZIONI CALENDARIO</w:t>
      </w:r>
    </w:p>
    <w:p w14:paraId="318F691E" w14:textId="77777777" w:rsidR="00BE20A5" w:rsidRPr="00D248B3" w:rsidRDefault="00BE20A5" w:rsidP="00BE20A5">
      <w:pPr>
        <w:pStyle w:val="Corpodeltesto21"/>
        <w:rPr>
          <w:rFonts w:ascii="Arial" w:hAnsi="Arial" w:cs="Arial"/>
          <w:b/>
          <w:color w:val="002060"/>
          <w:sz w:val="22"/>
          <w:szCs w:val="22"/>
        </w:rPr>
      </w:pPr>
      <w:r w:rsidRPr="00D248B3">
        <w:rPr>
          <w:rFonts w:ascii="Arial" w:hAnsi="Arial" w:cs="Arial"/>
          <w:b/>
          <w:color w:val="002060"/>
          <w:sz w:val="22"/>
          <w:szCs w:val="22"/>
        </w:rPr>
        <w:t>GIRONE “</w:t>
      </w:r>
      <w:r>
        <w:rPr>
          <w:rFonts w:ascii="Arial" w:hAnsi="Arial" w:cs="Arial"/>
          <w:b/>
          <w:color w:val="002060"/>
          <w:sz w:val="22"/>
          <w:szCs w:val="22"/>
        </w:rPr>
        <w:t>A</w:t>
      </w:r>
      <w:r w:rsidRPr="00D248B3">
        <w:rPr>
          <w:rFonts w:ascii="Arial" w:hAnsi="Arial" w:cs="Arial"/>
          <w:b/>
          <w:color w:val="002060"/>
          <w:sz w:val="22"/>
          <w:szCs w:val="22"/>
        </w:rPr>
        <w:t>”</w:t>
      </w:r>
    </w:p>
    <w:p w14:paraId="65C08022" w14:textId="77777777" w:rsidR="00BE20A5" w:rsidRPr="00D248B3" w:rsidRDefault="00BE20A5" w:rsidP="00BE20A5">
      <w:pPr>
        <w:pStyle w:val="Corpodeltesto21"/>
        <w:rPr>
          <w:rFonts w:ascii="Arial" w:hAnsi="Arial" w:cs="Arial"/>
          <w:color w:val="002060"/>
          <w:sz w:val="22"/>
          <w:szCs w:val="22"/>
        </w:rPr>
      </w:pPr>
    </w:p>
    <w:p w14:paraId="25008932" w14:textId="77777777" w:rsidR="00BE20A5" w:rsidRDefault="00BE20A5" w:rsidP="00BE20A5">
      <w:pPr>
        <w:pStyle w:val="Corpodeltesto21"/>
        <w:rPr>
          <w:rFonts w:ascii="Arial" w:hAnsi="Arial" w:cs="Arial"/>
          <w:color w:val="002060"/>
          <w:sz w:val="22"/>
          <w:szCs w:val="22"/>
        </w:rPr>
      </w:pPr>
      <w:r w:rsidRPr="00D248B3">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 xml:space="preserve">AUDAX 1970 </w:t>
      </w:r>
      <w:proofErr w:type="gramStart"/>
      <w:r>
        <w:rPr>
          <w:rFonts w:ascii="Arial" w:hAnsi="Arial" w:cs="Arial"/>
          <w:b/>
          <w:bCs/>
          <w:color w:val="002060"/>
          <w:sz w:val="22"/>
          <w:szCs w:val="22"/>
        </w:rPr>
        <w:t>S.ANGELO</w:t>
      </w:r>
      <w:proofErr w:type="gramEnd"/>
      <w:r w:rsidRPr="00D248B3">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D248B3">
        <w:rPr>
          <w:rFonts w:ascii="Arial" w:hAnsi="Arial" w:cs="Arial"/>
          <w:color w:val="002060"/>
          <w:sz w:val="22"/>
          <w:szCs w:val="22"/>
        </w:rPr>
        <w:t xml:space="preserve"> </w:t>
      </w:r>
      <w:r>
        <w:rPr>
          <w:rFonts w:ascii="Arial" w:hAnsi="Arial" w:cs="Arial"/>
          <w:b/>
          <w:color w:val="002060"/>
          <w:sz w:val="22"/>
          <w:szCs w:val="22"/>
        </w:rPr>
        <w:t xml:space="preserve">DOMENICA </w:t>
      </w:r>
      <w:r w:rsidRPr="00D248B3">
        <w:rPr>
          <w:rFonts w:ascii="Arial" w:hAnsi="Arial" w:cs="Arial"/>
          <w:color w:val="002060"/>
          <w:sz w:val="22"/>
          <w:szCs w:val="22"/>
        </w:rPr>
        <w:t xml:space="preserve">alle </w:t>
      </w:r>
      <w:r w:rsidRPr="00D248B3">
        <w:rPr>
          <w:rFonts w:ascii="Arial" w:hAnsi="Arial" w:cs="Arial"/>
          <w:b/>
          <w:color w:val="002060"/>
          <w:sz w:val="22"/>
          <w:szCs w:val="22"/>
        </w:rPr>
        <w:t xml:space="preserve">ore </w:t>
      </w:r>
      <w:r>
        <w:rPr>
          <w:rFonts w:ascii="Arial" w:hAnsi="Arial" w:cs="Arial"/>
          <w:b/>
          <w:color w:val="002060"/>
          <w:sz w:val="22"/>
          <w:szCs w:val="22"/>
        </w:rPr>
        <w:t>11:00</w:t>
      </w:r>
      <w:r w:rsidRPr="00D248B3">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D248B3">
        <w:rPr>
          <w:rFonts w:ascii="Arial" w:hAnsi="Arial" w:cs="Arial"/>
          <w:color w:val="002060"/>
          <w:sz w:val="22"/>
          <w:szCs w:val="22"/>
        </w:rPr>
        <w:t>.</w:t>
      </w:r>
    </w:p>
    <w:p w14:paraId="209C0BC6" w14:textId="77777777" w:rsidR="00BE20A5" w:rsidRDefault="00BE20A5" w:rsidP="00BE20A5">
      <w:pPr>
        <w:pStyle w:val="Corpodeltesto21"/>
        <w:rPr>
          <w:rFonts w:ascii="Arial" w:hAnsi="Arial" w:cs="Arial"/>
          <w:color w:val="002060"/>
          <w:sz w:val="22"/>
          <w:szCs w:val="22"/>
        </w:rPr>
      </w:pPr>
    </w:p>
    <w:p w14:paraId="1D7C5EC8" w14:textId="77777777" w:rsidR="00BE20A5" w:rsidRPr="00D248B3" w:rsidRDefault="00BE20A5" w:rsidP="00BE20A5">
      <w:pPr>
        <w:pStyle w:val="titoloprinc0"/>
        <w:rPr>
          <w:color w:val="002060"/>
        </w:rPr>
      </w:pPr>
      <w:r w:rsidRPr="00D248B3">
        <w:rPr>
          <w:color w:val="002060"/>
        </w:rPr>
        <w:t>VARIAZIONI AL PROGRAMMA GARE</w:t>
      </w:r>
    </w:p>
    <w:p w14:paraId="474CECCE" w14:textId="77777777" w:rsidR="00BE20A5" w:rsidRPr="00D248B3" w:rsidRDefault="00BE20A5" w:rsidP="00BE20A5">
      <w:pPr>
        <w:pStyle w:val="breakline"/>
        <w:rPr>
          <w:color w:val="002060"/>
        </w:rPr>
      </w:pPr>
    </w:p>
    <w:p w14:paraId="6D2585FB" w14:textId="77777777" w:rsidR="00BE20A5" w:rsidRPr="00D248B3" w:rsidRDefault="00BE20A5" w:rsidP="00BE20A5">
      <w:pPr>
        <w:pStyle w:val="breakline"/>
        <w:rPr>
          <w:color w:val="002060"/>
        </w:rPr>
      </w:pPr>
    </w:p>
    <w:p w14:paraId="5391E4A5" w14:textId="77777777" w:rsidR="00BE20A5" w:rsidRPr="00D248B3" w:rsidRDefault="00BE20A5" w:rsidP="00BE20A5">
      <w:pPr>
        <w:pStyle w:val="sottotitolocampionato10"/>
        <w:rPr>
          <w:color w:val="002060"/>
        </w:rPr>
      </w:pPr>
      <w:r w:rsidRPr="00D248B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E20A5" w:rsidRPr="00D248B3" w14:paraId="67297652" w14:textId="77777777" w:rsidTr="007E2F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D6E87" w14:textId="77777777" w:rsidR="00BE20A5" w:rsidRPr="00D248B3" w:rsidRDefault="00BE20A5" w:rsidP="007E2FFB">
            <w:pPr>
              <w:pStyle w:val="headertabella0"/>
              <w:rPr>
                <w:color w:val="002060"/>
              </w:rPr>
            </w:pPr>
            <w:r w:rsidRPr="00D248B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5E9AF" w14:textId="77777777" w:rsidR="00BE20A5" w:rsidRPr="00D248B3" w:rsidRDefault="00BE20A5" w:rsidP="007E2FFB">
            <w:pPr>
              <w:pStyle w:val="headertabella0"/>
              <w:rPr>
                <w:color w:val="002060"/>
              </w:rPr>
            </w:pPr>
            <w:r w:rsidRPr="00D248B3">
              <w:rPr>
                <w:color w:val="002060"/>
              </w:rPr>
              <w:t xml:space="preserve">N° </w:t>
            </w:r>
            <w:proofErr w:type="spellStart"/>
            <w:r w:rsidRPr="00D248B3">
              <w:rPr>
                <w:color w:val="002060"/>
              </w:rPr>
              <w:t>Gior</w:t>
            </w:r>
            <w:proofErr w:type="spellEnd"/>
            <w:r w:rsidRPr="00D248B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2EB10" w14:textId="77777777" w:rsidR="00BE20A5" w:rsidRPr="00D248B3" w:rsidRDefault="00BE20A5" w:rsidP="007E2FFB">
            <w:pPr>
              <w:pStyle w:val="headertabella0"/>
              <w:rPr>
                <w:color w:val="002060"/>
              </w:rPr>
            </w:pPr>
            <w:r w:rsidRPr="00D248B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0B4D4" w14:textId="77777777" w:rsidR="00BE20A5" w:rsidRPr="00D248B3" w:rsidRDefault="00BE20A5" w:rsidP="007E2FFB">
            <w:pPr>
              <w:pStyle w:val="headertabella0"/>
              <w:rPr>
                <w:color w:val="002060"/>
              </w:rPr>
            </w:pPr>
            <w:r w:rsidRPr="00D248B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180F" w14:textId="77777777" w:rsidR="00BE20A5" w:rsidRPr="00D248B3" w:rsidRDefault="00BE20A5" w:rsidP="007E2FFB">
            <w:pPr>
              <w:pStyle w:val="headertabella0"/>
              <w:rPr>
                <w:color w:val="002060"/>
              </w:rPr>
            </w:pPr>
            <w:r w:rsidRPr="00D248B3">
              <w:rPr>
                <w:color w:val="002060"/>
              </w:rPr>
              <w:t xml:space="preserve">Data </w:t>
            </w:r>
            <w:proofErr w:type="spellStart"/>
            <w:r w:rsidRPr="00D248B3">
              <w:rPr>
                <w:color w:val="002060"/>
              </w:rPr>
              <w:t>Orig</w:t>
            </w:r>
            <w:proofErr w:type="spellEnd"/>
            <w:r w:rsidRPr="00D248B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5D8C8" w14:textId="77777777" w:rsidR="00BE20A5" w:rsidRPr="00D248B3" w:rsidRDefault="00BE20A5" w:rsidP="007E2FFB">
            <w:pPr>
              <w:pStyle w:val="headertabella0"/>
              <w:rPr>
                <w:color w:val="002060"/>
              </w:rPr>
            </w:pPr>
            <w:r w:rsidRPr="00D248B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A48A0" w14:textId="77777777" w:rsidR="00BE20A5" w:rsidRPr="00D248B3" w:rsidRDefault="00BE20A5" w:rsidP="007E2FFB">
            <w:pPr>
              <w:pStyle w:val="headertabella0"/>
              <w:rPr>
                <w:color w:val="002060"/>
              </w:rPr>
            </w:pPr>
            <w:r w:rsidRPr="00D248B3">
              <w:rPr>
                <w:color w:val="002060"/>
              </w:rPr>
              <w:t xml:space="preserve">Ora </w:t>
            </w:r>
            <w:proofErr w:type="spellStart"/>
            <w:r w:rsidRPr="00D248B3">
              <w:rPr>
                <w:color w:val="002060"/>
              </w:rPr>
              <w:t>Orig</w:t>
            </w:r>
            <w:proofErr w:type="spellEnd"/>
            <w:r w:rsidRPr="00D248B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0DF0B" w14:textId="77777777" w:rsidR="00BE20A5" w:rsidRPr="00D248B3" w:rsidRDefault="00BE20A5" w:rsidP="007E2FFB">
            <w:pPr>
              <w:pStyle w:val="headertabella0"/>
              <w:rPr>
                <w:color w:val="002060"/>
              </w:rPr>
            </w:pPr>
            <w:r w:rsidRPr="00D248B3">
              <w:rPr>
                <w:color w:val="002060"/>
              </w:rPr>
              <w:t>Impianto</w:t>
            </w:r>
          </w:p>
        </w:tc>
      </w:tr>
      <w:tr w:rsidR="00BE20A5" w:rsidRPr="00D248B3" w14:paraId="3461E3C7"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1303" w14:textId="77777777" w:rsidR="00BE20A5" w:rsidRPr="003A35CF" w:rsidRDefault="00BE20A5" w:rsidP="007E2FFB">
            <w:pPr>
              <w:pStyle w:val="rowtabella0"/>
              <w:rPr>
                <w:color w:val="002060"/>
                <w:highlight w:val="yellow"/>
              </w:rPr>
            </w:pPr>
            <w:r w:rsidRPr="003A35CF">
              <w:rPr>
                <w:color w:val="002060"/>
                <w:highlight w:val="yellow"/>
              </w:rPr>
              <w:t>08/11/2022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3128" w14:textId="77777777" w:rsidR="00BE20A5" w:rsidRPr="003A35CF" w:rsidRDefault="00BE20A5" w:rsidP="007E2FFB">
            <w:pPr>
              <w:pStyle w:val="rowtabella0"/>
              <w:jc w:val="center"/>
              <w:rPr>
                <w:color w:val="002060"/>
                <w:highlight w:val="yellow"/>
              </w:rPr>
            </w:pPr>
            <w:r w:rsidRPr="003A35C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A7EA" w14:textId="77777777" w:rsidR="00BE20A5" w:rsidRPr="003A35CF" w:rsidRDefault="00BE20A5" w:rsidP="007E2FFB">
            <w:pPr>
              <w:pStyle w:val="rowtabella0"/>
              <w:rPr>
                <w:color w:val="002060"/>
                <w:highlight w:val="yellow"/>
              </w:rPr>
            </w:pPr>
            <w:r w:rsidRPr="003A35CF">
              <w:rPr>
                <w:color w:val="002060"/>
                <w:highlight w:val="yellow"/>
              </w:rPr>
              <w:t>JESI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BACA" w14:textId="77777777" w:rsidR="00BE20A5" w:rsidRPr="003A35CF" w:rsidRDefault="00BE20A5" w:rsidP="007E2FFB">
            <w:pPr>
              <w:pStyle w:val="rowtabella0"/>
              <w:rPr>
                <w:color w:val="002060"/>
                <w:highlight w:val="yellow"/>
              </w:rPr>
            </w:pPr>
            <w:r w:rsidRPr="003A35CF">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97BF" w14:textId="77777777" w:rsidR="00BE20A5" w:rsidRPr="00D248B3" w:rsidRDefault="00BE20A5" w:rsidP="007E2FFB">
            <w:pPr>
              <w:pStyle w:val="rowtabella0"/>
              <w:rPr>
                <w:color w:val="002060"/>
              </w:rPr>
            </w:pPr>
            <w:r w:rsidRPr="00D248B3">
              <w:rPr>
                <w:color w:val="002060"/>
              </w:rPr>
              <w:t>0</w:t>
            </w:r>
            <w:r>
              <w:rPr>
                <w:color w:val="002060"/>
              </w:rPr>
              <w:t>5</w:t>
            </w:r>
            <w:r w:rsidRPr="00D248B3">
              <w:rPr>
                <w:color w:val="002060"/>
              </w:rPr>
              <w:t>/11/2022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555A" w14:textId="77777777" w:rsidR="00BE20A5" w:rsidRPr="00D248B3" w:rsidRDefault="00BE20A5" w:rsidP="007E2FFB">
            <w:pPr>
              <w:pStyle w:val="rowtabella0"/>
              <w:jc w:val="center"/>
              <w:rPr>
                <w:color w:val="002060"/>
              </w:rPr>
            </w:pPr>
            <w:r w:rsidRPr="003A35C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24CD" w14:textId="77777777" w:rsidR="00BE20A5" w:rsidRPr="00D248B3" w:rsidRDefault="00BE20A5" w:rsidP="007E2FFB">
            <w:pPr>
              <w:pStyle w:val="rowtabella0"/>
              <w:jc w:val="center"/>
              <w:rPr>
                <w:color w:val="002060"/>
              </w:rPr>
            </w:pPr>
            <w:r w:rsidRPr="00D248B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B4C6" w14:textId="77777777" w:rsidR="00BE20A5" w:rsidRPr="00D248B3" w:rsidRDefault="00BE20A5" w:rsidP="007E2FFB">
            <w:pPr>
              <w:rPr>
                <w:color w:val="002060"/>
              </w:rPr>
            </w:pPr>
          </w:p>
        </w:tc>
      </w:tr>
    </w:tbl>
    <w:p w14:paraId="2A6C0696" w14:textId="77777777" w:rsidR="00BE20A5" w:rsidRPr="00D248B3" w:rsidRDefault="00BE20A5" w:rsidP="00BE20A5">
      <w:pPr>
        <w:pStyle w:val="breakline"/>
        <w:rPr>
          <w:rFonts w:eastAsiaTheme="minorEastAsia"/>
          <w:color w:val="002060"/>
        </w:rPr>
      </w:pPr>
    </w:p>
    <w:p w14:paraId="0D45724D" w14:textId="77777777" w:rsidR="00BE20A5" w:rsidRPr="00D248B3" w:rsidRDefault="00BE20A5" w:rsidP="00BE20A5">
      <w:pPr>
        <w:pStyle w:val="breakline"/>
        <w:rPr>
          <w:color w:val="002060"/>
        </w:rPr>
      </w:pPr>
    </w:p>
    <w:p w14:paraId="3C3EA43A" w14:textId="77777777" w:rsidR="00BE20A5" w:rsidRPr="00D248B3" w:rsidRDefault="00BE20A5" w:rsidP="00BE20A5">
      <w:pPr>
        <w:pStyle w:val="breakline"/>
        <w:rPr>
          <w:color w:val="002060"/>
        </w:rPr>
      </w:pPr>
    </w:p>
    <w:p w14:paraId="4A2F1E03" w14:textId="77777777" w:rsidR="00BE20A5" w:rsidRPr="00D248B3" w:rsidRDefault="00BE20A5" w:rsidP="00BE20A5">
      <w:pPr>
        <w:pStyle w:val="titoloprinc0"/>
        <w:rPr>
          <w:color w:val="002060"/>
        </w:rPr>
      </w:pPr>
      <w:r w:rsidRPr="00D248B3">
        <w:rPr>
          <w:color w:val="002060"/>
        </w:rPr>
        <w:t>RISULTATI</w:t>
      </w:r>
    </w:p>
    <w:p w14:paraId="0C9F23DF" w14:textId="77777777" w:rsidR="00BE20A5" w:rsidRPr="00D248B3" w:rsidRDefault="00BE20A5" w:rsidP="00BE20A5">
      <w:pPr>
        <w:pStyle w:val="breakline"/>
        <w:rPr>
          <w:color w:val="002060"/>
        </w:rPr>
      </w:pPr>
    </w:p>
    <w:p w14:paraId="502FE020" w14:textId="77777777" w:rsidR="00BE20A5" w:rsidRPr="00D248B3" w:rsidRDefault="00BE20A5" w:rsidP="00BE20A5">
      <w:pPr>
        <w:pStyle w:val="sottotitolocampionato10"/>
        <w:rPr>
          <w:color w:val="002060"/>
        </w:rPr>
      </w:pPr>
      <w:r w:rsidRPr="00D248B3">
        <w:rPr>
          <w:color w:val="002060"/>
        </w:rPr>
        <w:t>RISULTATI UFFICIALI GARE DEL 29/10/2022</w:t>
      </w:r>
    </w:p>
    <w:p w14:paraId="058363E0"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0052317F"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E20A5" w:rsidRPr="00D248B3" w14:paraId="127E9C5B"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299E5B26"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18BD5" w14:textId="77777777" w:rsidR="00BE20A5" w:rsidRPr="00D248B3" w:rsidRDefault="00BE20A5" w:rsidP="007E2FFB">
                  <w:pPr>
                    <w:pStyle w:val="headertabella0"/>
                    <w:rPr>
                      <w:color w:val="002060"/>
                    </w:rPr>
                  </w:pPr>
                  <w:r w:rsidRPr="00D248B3">
                    <w:rPr>
                      <w:color w:val="002060"/>
                    </w:rPr>
                    <w:t>GIRONE A - 4 Giornata - A</w:t>
                  </w:r>
                </w:p>
              </w:tc>
            </w:tr>
            <w:tr w:rsidR="00BE20A5" w:rsidRPr="00D248B3" w14:paraId="3E889470"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B90E7" w14:textId="77777777" w:rsidR="00BE20A5" w:rsidRPr="00D248B3" w:rsidRDefault="00BE20A5" w:rsidP="007E2FFB">
                  <w:pPr>
                    <w:pStyle w:val="rowtabella0"/>
                    <w:rPr>
                      <w:color w:val="002060"/>
                    </w:rPr>
                  </w:pPr>
                  <w:r w:rsidRPr="00D248B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2CE6D" w14:textId="77777777" w:rsidR="00BE20A5" w:rsidRPr="00D248B3" w:rsidRDefault="00BE20A5" w:rsidP="007E2FFB">
                  <w:pPr>
                    <w:pStyle w:val="rowtabella0"/>
                    <w:rPr>
                      <w:color w:val="002060"/>
                    </w:rPr>
                  </w:pPr>
                  <w:r w:rsidRPr="00D248B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603A4" w14:textId="77777777" w:rsidR="00BE20A5" w:rsidRPr="00D248B3" w:rsidRDefault="00BE20A5" w:rsidP="007E2FFB">
                  <w:pPr>
                    <w:pStyle w:val="rowtabella0"/>
                    <w:jc w:val="center"/>
                    <w:rPr>
                      <w:color w:val="002060"/>
                    </w:rPr>
                  </w:pPr>
                  <w:r w:rsidRPr="00D248B3">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66E77" w14:textId="77777777" w:rsidR="00BE20A5" w:rsidRPr="00D248B3" w:rsidRDefault="00BE20A5" w:rsidP="007E2FFB">
                  <w:pPr>
                    <w:pStyle w:val="rowtabella0"/>
                    <w:jc w:val="center"/>
                    <w:rPr>
                      <w:color w:val="002060"/>
                    </w:rPr>
                  </w:pPr>
                  <w:r w:rsidRPr="00D248B3">
                    <w:rPr>
                      <w:color w:val="002060"/>
                    </w:rPr>
                    <w:t> </w:t>
                  </w:r>
                </w:p>
              </w:tc>
            </w:tr>
            <w:tr w:rsidR="00BE20A5" w:rsidRPr="00D248B3" w14:paraId="16A3F971"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B351ED" w14:textId="77777777" w:rsidR="00BE20A5" w:rsidRPr="00D248B3" w:rsidRDefault="00BE20A5" w:rsidP="007E2FFB">
                  <w:pPr>
                    <w:pStyle w:val="rowtabella0"/>
                    <w:rPr>
                      <w:color w:val="002060"/>
                    </w:rPr>
                  </w:pPr>
                  <w:r w:rsidRPr="00D248B3">
                    <w:rPr>
                      <w:color w:val="002060"/>
                    </w:rPr>
                    <w:t xml:space="preserve">(1) AUDAX 1970 </w:t>
                  </w:r>
                  <w:proofErr w:type="gramStart"/>
                  <w:r w:rsidRPr="00D248B3">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5A9E48" w14:textId="77777777" w:rsidR="00BE20A5" w:rsidRPr="00D248B3" w:rsidRDefault="00BE20A5" w:rsidP="007E2FFB">
                  <w:pPr>
                    <w:pStyle w:val="rowtabella0"/>
                    <w:rPr>
                      <w:color w:val="002060"/>
                    </w:rPr>
                  </w:pPr>
                  <w:r w:rsidRPr="00D248B3">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76F7F0" w14:textId="77777777" w:rsidR="00BE20A5" w:rsidRPr="00D248B3" w:rsidRDefault="00BE20A5" w:rsidP="007E2FFB">
                  <w:pPr>
                    <w:pStyle w:val="rowtabella0"/>
                    <w:jc w:val="center"/>
                    <w:rPr>
                      <w:color w:val="002060"/>
                    </w:rPr>
                  </w:pPr>
                  <w:r w:rsidRPr="00D248B3">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128C7A" w14:textId="77777777" w:rsidR="00BE20A5" w:rsidRPr="00D248B3" w:rsidRDefault="00BE20A5" w:rsidP="007E2FFB">
                  <w:pPr>
                    <w:pStyle w:val="rowtabella0"/>
                    <w:jc w:val="center"/>
                    <w:rPr>
                      <w:color w:val="002060"/>
                    </w:rPr>
                  </w:pPr>
                  <w:r w:rsidRPr="00D248B3">
                    <w:rPr>
                      <w:color w:val="002060"/>
                    </w:rPr>
                    <w:t> </w:t>
                  </w:r>
                </w:p>
              </w:tc>
            </w:tr>
            <w:tr w:rsidR="00BE20A5" w:rsidRPr="00D248B3" w14:paraId="198AC5CE"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A524B7" w14:textId="77777777" w:rsidR="00BE20A5" w:rsidRPr="00D248B3" w:rsidRDefault="00BE20A5" w:rsidP="007E2FFB">
                  <w:pPr>
                    <w:pStyle w:val="rowtabella0"/>
                    <w:rPr>
                      <w:color w:val="002060"/>
                    </w:rPr>
                  </w:pPr>
                  <w:r w:rsidRPr="00D248B3">
                    <w:rPr>
                      <w:color w:val="002060"/>
                    </w:rPr>
                    <w:t>(1) ETA BETA FOOTBALL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E50F3" w14:textId="77777777" w:rsidR="00BE20A5" w:rsidRPr="00D248B3" w:rsidRDefault="00BE20A5" w:rsidP="007E2FFB">
                  <w:pPr>
                    <w:pStyle w:val="rowtabella0"/>
                    <w:rPr>
                      <w:color w:val="002060"/>
                    </w:rPr>
                  </w:pPr>
                  <w:r w:rsidRPr="00D248B3">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47DA0" w14:textId="77777777" w:rsidR="00BE20A5" w:rsidRPr="00D248B3" w:rsidRDefault="00BE20A5" w:rsidP="007E2FFB">
                  <w:pPr>
                    <w:pStyle w:val="rowtabella0"/>
                    <w:jc w:val="center"/>
                    <w:rPr>
                      <w:color w:val="002060"/>
                    </w:rPr>
                  </w:pPr>
                  <w:r w:rsidRPr="00D248B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44D00" w14:textId="77777777" w:rsidR="00BE20A5" w:rsidRPr="00D248B3" w:rsidRDefault="00BE20A5" w:rsidP="007E2FFB">
                  <w:pPr>
                    <w:pStyle w:val="rowtabella0"/>
                    <w:jc w:val="center"/>
                    <w:rPr>
                      <w:color w:val="002060"/>
                    </w:rPr>
                  </w:pPr>
                  <w:r w:rsidRPr="00D248B3">
                    <w:rPr>
                      <w:color w:val="002060"/>
                    </w:rPr>
                    <w:t> </w:t>
                  </w:r>
                </w:p>
              </w:tc>
            </w:tr>
            <w:tr w:rsidR="00BE20A5" w:rsidRPr="00D248B3" w14:paraId="6F09D9B4"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7BD32A47" w14:textId="77777777" w:rsidR="00BE20A5" w:rsidRPr="00D248B3" w:rsidRDefault="00BE20A5" w:rsidP="007E2FFB">
                  <w:pPr>
                    <w:pStyle w:val="rowtabella0"/>
                    <w:rPr>
                      <w:color w:val="002060"/>
                    </w:rPr>
                  </w:pPr>
                  <w:r w:rsidRPr="00D248B3">
                    <w:rPr>
                      <w:color w:val="002060"/>
                    </w:rPr>
                    <w:t>(1) - disputata il 30/10/2022</w:t>
                  </w:r>
                </w:p>
              </w:tc>
            </w:tr>
          </w:tbl>
          <w:p w14:paraId="67F1CE97" w14:textId="77777777" w:rsidR="00BE20A5" w:rsidRPr="00D248B3" w:rsidRDefault="00BE20A5" w:rsidP="007E2FF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13A0DA17"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6EF7" w14:textId="77777777" w:rsidR="00BE20A5" w:rsidRPr="00D248B3" w:rsidRDefault="00BE20A5" w:rsidP="007E2FFB">
                  <w:pPr>
                    <w:pStyle w:val="headertabella0"/>
                    <w:rPr>
                      <w:color w:val="002060"/>
                    </w:rPr>
                  </w:pPr>
                  <w:r w:rsidRPr="00D248B3">
                    <w:rPr>
                      <w:color w:val="002060"/>
                    </w:rPr>
                    <w:t>GIRONE B - 4 Giornata - A</w:t>
                  </w:r>
                </w:p>
              </w:tc>
            </w:tr>
            <w:tr w:rsidR="00BE20A5" w:rsidRPr="00D248B3" w14:paraId="1E9BC808"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B6E76" w14:textId="77777777" w:rsidR="00BE20A5" w:rsidRPr="00D248B3" w:rsidRDefault="00BE20A5" w:rsidP="007E2FFB">
                  <w:pPr>
                    <w:pStyle w:val="rowtabella0"/>
                    <w:rPr>
                      <w:color w:val="002060"/>
                    </w:rPr>
                  </w:pPr>
                  <w:r w:rsidRPr="00D248B3">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970FF" w14:textId="77777777" w:rsidR="00BE20A5" w:rsidRPr="00D248B3" w:rsidRDefault="00BE20A5" w:rsidP="007E2FFB">
                  <w:pPr>
                    <w:pStyle w:val="rowtabella0"/>
                    <w:rPr>
                      <w:color w:val="002060"/>
                    </w:rPr>
                  </w:pPr>
                  <w:r w:rsidRPr="00D248B3">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0AF18" w14:textId="77777777" w:rsidR="00BE20A5" w:rsidRPr="00D248B3" w:rsidRDefault="00BE20A5" w:rsidP="007E2FFB">
                  <w:pPr>
                    <w:pStyle w:val="rowtabella0"/>
                    <w:jc w:val="center"/>
                    <w:rPr>
                      <w:color w:val="002060"/>
                    </w:rPr>
                  </w:pPr>
                  <w:r w:rsidRPr="00D248B3">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9F800" w14:textId="77777777" w:rsidR="00BE20A5" w:rsidRPr="00D248B3" w:rsidRDefault="00BE20A5" w:rsidP="007E2FFB">
                  <w:pPr>
                    <w:pStyle w:val="rowtabella0"/>
                    <w:jc w:val="center"/>
                    <w:rPr>
                      <w:color w:val="002060"/>
                    </w:rPr>
                  </w:pPr>
                  <w:r w:rsidRPr="00D248B3">
                    <w:rPr>
                      <w:color w:val="002060"/>
                    </w:rPr>
                    <w:t> </w:t>
                  </w:r>
                </w:p>
              </w:tc>
            </w:tr>
            <w:tr w:rsidR="00BE20A5" w:rsidRPr="00D248B3" w14:paraId="6190E754"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559EF1" w14:textId="77777777" w:rsidR="00BE20A5" w:rsidRPr="00D248B3" w:rsidRDefault="00BE20A5" w:rsidP="007E2FFB">
                  <w:pPr>
                    <w:pStyle w:val="rowtabella0"/>
                    <w:rPr>
                      <w:color w:val="002060"/>
                    </w:rPr>
                  </w:pPr>
                  <w:r w:rsidRPr="00D248B3">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BF5AB1" w14:textId="77777777" w:rsidR="00BE20A5" w:rsidRPr="00D248B3" w:rsidRDefault="00BE20A5" w:rsidP="007E2FFB">
                  <w:pPr>
                    <w:pStyle w:val="rowtabella0"/>
                    <w:rPr>
                      <w:color w:val="002060"/>
                    </w:rPr>
                  </w:pPr>
                  <w:r w:rsidRPr="00D248B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071BA7" w14:textId="77777777" w:rsidR="00BE20A5" w:rsidRPr="00D248B3" w:rsidRDefault="00BE20A5" w:rsidP="007E2FFB">
                  <w:pPr>
                    <w:pStyle w:val="rowtabella0"/>
                    <w:jc w:val="center"/>
                    <w:rPr>
                      <w:color w:val="002060"/>
                    </w:rPr>
                  </w:pPr>
                  <w:r w:rsidRPr="00D248B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BCD054" w14:textId="77777777" w:rsidR="00BE20A5" w:rsidRPr="00D248B3" w:rsidRDefault="00BE20A5" w:rsidP="007E2FFB">
                  <w:pPr>
                    <w:pStyle w:val="rowtabella0"/>
                    <w:jc w:val="center"/>
                    <w:rPr>
                      <w:color w:val="002060"/>
                    </w:rPr>
                  </w:pPr>
                  <w:r w:rsidRPr="00D248B3">
                    <w:rPr>
                      <w:color w:val="002060"/>
                    </w:rPr>
                    <w:t> </w:t>
                  </w:r>
                </w:p>
              </w:tc>
            </w:tr>
            <w:tr w:rsidR="00BE20A5" w:rsidRPr="00D248B3" w14:paraId="104AD281"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75FEE" w14:textId="77777777" w:rsidR="00BE20A5" w:rsidRPr="00D248B3" w:rsidRDefault="00BE20A5" w:rsidP="007E2FFB">
                  <w:pPr>
                    <w:pStyle w:val="rowtabella0"/>
                    <w:rPr>
                      <w:color w:val="002060"/>
                    </w:rPr>
                  </w:pPr>
                  <w:r w:rsidRPr="00D248B3">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F7DBD8" w14:textId="77777777" w:rsidR="00BE20A5" w:rsidRPr="00D248B3" w:rsidRDefault="00BE20A5" w:rsidP="007E2FFB">
                  <w:pPr>
                    <w:pStyle w:val="rowtabella0"/>
                    <w:rPr>
                      <w:color w:val="002060"/>
                    </w:rPr>
                  </w:pPr>
                  <w:r w:rsidRPr="00D248B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B9B1A7" w14:textId="77777777" w:rsidR="00BE20A5" w:rsidRPr="00D248B3" w:rsidRDefault="00BE20A5" w:rsidP="007E2FFB">
                  <w:pPr>
                    <w:pStyle w:val="rowtabella0"/>
                    <w:jc w:val="center"/>
                    <w:rPr>
                      <w:color w:val="002060"/>
                    </w:rPr>
                  </w:pPr>
                  <w:r w:rsidRPr="00D248B3">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E138BF" w14:textId="77777777" w:rsidR="00BE20A5" w:rsidRPr="00D248B3" w:rsidRDefault="00BE20A5" w:rsidP="007E2FFB">
                  <w:pPr>
                    <w:pStyle w:val="rowtabella0"/>
                    <w:jc w:val="center"/>
                    <w:rPr>
                      <w:color w:val="002060"/>
                    </w:rPr>
                  </w:pPr>
                  <w:r w:rsidRPr="00D248B3">
                    <w:rPr>
                      <w:color w:val="002060"/>
                    </w:rPr>
                    <w:t> </w:t>
                  </w:r>
                </w:p>
              </w:tc>
            </w:tr>
            <w:tr w:rsidR="00BE20A5" w:rsidRPr="00D248B3" w14:paraId="227F910F"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A4D8C" w14:textId="77777777" w:rsidR="00BE20A5" w:rsidRPr="00D248B3" w:rsidRDefault="00BE20A5" w:rsidP="007E2FFB">
                  <w:pPr>
                    <w:pStyle w:val="rowtabella0"/>
                    <w:rPr>
                      <w:color w:val="002060"/>
                    </w:rPr>
                  </w:pPr>
                  <w:r w:rsidRPr="00D248B3">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DAD8D" w14:textId="77777777" w:rsidR="00BE20A5" w:rsidRPr="00D248B3" w:rsidRDefault="00BE20A5" w:rsidP="007E2FFB">
                  <w:pPr>
                    <w:pStyle w:val="rowtabella0"/>
                    <w:rPr>
                      <w:color w:val="002060"/>
                    </w:rPr>
                  </w:pPr>
                  <w:r w:rsidRPr="00D248B3">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7F52D" w14:textId="77777777" w:rsidR="00BE20A5" w:rsidRPr="00D248B3" w:rsidRDefault="00BE20A5" w:rsidP="007E2FFB">
                  <w:pPr>
                    <w:pStyle w:val="rowtabella0"/>
                    <w:jc w:val="center"/>
                    <w:rPr>
                      <w:color w:val="002060"/>
                    </w:rPr>
                  </w:pPr>
                  <w:r w:rsidRPr="00D248B3">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5C266" w14:textId="77777777" w:rsidR="00BE20A5" w:rsidRPr="00D248B3" w:rsidRDefault="00BE20A5" w:rsidP="007E2FFB">
                  <w:pPr>
                    <w:pStyle w:val="rowtabella0"/>
                    <w:jc w:val="center"/>
                    <w:rPr>
                      <w:color w:val="002060"/>
                    </w:rPr>
                  </w:pPr>
                  <w:r w:rsidRPr="00D248B3">
                    <w:rPr>
                      <w:color w:val="002060"/>
                    </w:rPr>
                    <w:t> </w:t>
                  </w:r>
                </w:p>
              </w:tc>
            </w:tr>
            <w:tr w:rsidR="00BE20A5" w:rsidRPr="00D248B3" w14:paraId="1B4172F4"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12ECA34D" w14:textId="77777777" w:rsidR="00BE20A5" w:rsidRPr="00D248B3" w:rsidRDefault="00BE20A5" w:rsidP="007E2FFB">
                  <w:pPr>
                    <w:pStyle w:val="rowtabella0"/>
                    <w:rPr>
                      <w:color w:val="002060"/>
                    </w:rPr>
                  </w:pPr>
                  <w:r w:rsidRPr="00D248B3">
                    <w:rPr>
                      <w:color w:val="002060"/>
                    </w:rPr>
                    <w:t>(1) - disputata il 28/10/2022</w:t>
                  </w:r>
                </w:p>
              </w:tc>
            </w:tr>
          </w:tbl>
          <w:p w14:paraId="38E3B409" w14:textId="77777777" w:rsidR="00BE20A5" w:rsidRPr="00D248B3" w:rsidRDefault="00BE20A5" w:rsidP="007E2FFB">
            <w:pPr>
              <w:rPr>
                <w:color w:val="002060"/>
              </w:rPr>
            </w:pPr>
          </w:p>
        </w:tc>
      </w:tr>
    </w:tbl>
    <w:p w14:paraId="1E4115CB" w14:textId="77777777" w:rsidR="00BE20A5" w:rsidRPr="00D248B3" w:rsidRDefault="00BE20A5" w:rsidP="00BE20A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365012D1"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5BA5FD57"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DD234" w14:textId="77777777" w:rsidR="00BE20A5" w:rsidRPr="00D248B3" w:rsidRDefault="00BE20A5" w:rsidP="007E2FFB">
                  <w:pPr>
                    <w:pStyle w:val="headertabella0"/>
                    <w:rPr>
                      <w:color w:val="002060"/>
                    </w:rPr>
                  </w:pPr>
                  <w:r w:rsidRPr="00D248B3">
                    <w:rPr>
                      <w:color w:val="002060"/>
                    </w:rPr>
                    <w:t>GIRONE C - 4 Giornata - A</w:t>
                  </w:r>
                </w:p>
              </w:tc>
            </w:tr>
            <w:tr w:rsidR="00BE20A5" w:rsidRPr="00D248B3" w14:paraId="754A42E1"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4D464" w14:textId="77777777" w:rsidR="00BE20A5" w:rsidRPr="00D248B3" w:rsidRDefault="00BE20A5" w:rsidP="007E2FFB">
                  <w:pPr>
                    <w:pStyle w:val="rowtabella0"/>
                    <w:rPr>
                      <w:color w:val="002060"/>
                    </w:rPr>
                  </w:pPr>
                  <w:r w:rsidRPr="00D248B3">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4B561" w14:textId="77777777" w:rsidR="00BE20A5" w:rsidRPr="00D248B3" w:rsidRDefault="00BE20A5" w:rsidP="007E2FFB">
                  <w:pPr>
                    <w:pStyle w:val="rowtabella0"/>
                    <w:rPr>
                      <w:color w:val="002060"/>
                    </w:rPr>
                  </w:pPr>
                  <w:r w:rsidRPr="00D248B3">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F14CB" w14:textId="77777777" w:rsidR="00BE20A5" w:rsidRPr="00D248B3" w:rsidRDefault="00BE20A5" w:rsidP="007E2FFB">
                  <w:pPr>
                    <w:pStyle w:val="rowtabella0"/>
                    <w:jc w:val="center"/>
                    <w:rPr>
                      <w:color w:val="002060"/>
                    </w:rPr>
                  </w:pPr>
                  <w:r w:rsidRPr="00D248B3">
                    <w:rPr>
                      <w:color w:val="002060"/>
                    </w:rPr>
                    <w:t>2 - 18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D7F51" w14:textId="77777777" w:rsidR="00BE20A5" w:rsidRPr="00D248B3" w:rsidRDefault="00BE20A5" w:rsidP="007E2FFB">
                  <w:pPr>
                    <w:pStyle w:val="rowtabella0"/>
                    <w:jc w:val="center"/>
                    <w:rPr>
                      <w:color w:val="002060"/>
                    </w:rPr>
                  </w:pPr>
                  <w:r w:rsidRPr="00D248B3">
                    <w:rPr>
                      <w:color w:val="002060"/>
                    </w:rPr>
                    <w:t> </w:t>
                  </w:r>
                </w:p>
              </w:tc>
            </w:tr>
            <w:tr w:rsidR="00BE20A5" w:rsidRPr="00D248B3" w14:paraId="475FAA4E"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F4A6B4" w14:textId="77777777" w:rsidR="00BE20A5" w:rsidRPr="00D248B3" w:rsidRDefault="00BE20A5" w:rsidP="007E2FFB">
                  <w:pPr>
                    <w:pStyle w:val="rowtabella0"/>
                    <w:rPr>
                      <w:color w:val="002060"/>
                    </w:rPr>
                  </w:pPr>
                  <w:r w:rsidRPr="00D248B3">
                    <w:rPr>
                      <w:color w:val="002060"/>
                    </w:rPr>
                    <w:lastRenderedPageBreak/>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AC0FB3" w14:textId="77777777" w:rsidR="00BE20A5" w:rsidRPr="00D248B3" w:rsidRDefault="00BE20A5" w:rsidP="007E2FFB">
                  <w:pPr>
                    <w:pStyle w:val="rowtabella0"/>
                    <w:rPr>
                      <w:color w:val="002060"/>
                    </w:rPr>
                  </w:pPr>
                  <w:r w:rsidRPr="00D248B3">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E3045E" w14:textId="77777777" w:rsidR="00BE20A5" w:rsidRPr="00D248B3" w:rsidRDefault="00BE20A5" w:rsidP="007E2FFB">
                  <w:pPr>
                    <w:pStyle w:val="rowtabella0"/>
                    <w:jc w:val="center"/>
                    <w:rPr>
                      <w:color w:val="002060"/>
                    </w:rPr>
                  </w:pPr>
                  <w:r w:rsidRPr="00D248B3">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B68C9" w14:textId="77777777" w:rsidR="00BE20A5" w:rsidRPr="00D248B3" w:rsidRDefault="00BE20A5" w:rsidP="007E2FFB">
                  <w:pPr>
                    <w:pStyle w:val="rowtabella0"/>
                    <w:jc w:val="center"/>
                    <w:rPr>
                      <w:color w:val="002060"/>
                    </w:rPr>
                  </w:pPr>
                  <w:r w:rsidRPr="00D248B3">
                    <w:rPr>
                      <w:color w:val="002060"/>
                    </w:rPr>
                    <w:t> </w:t>
                  </w:r>
                </w:p>
              </w:tc>
            </w:tr>
            <w:tr w:rsidR="00BE20A5" w:rsidRPr="00D248B3" w14:paraId="13EE65FE"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155085" w14:textId="77777777" w:rsidR="00BE20A5" w:rsidRPr="00D248B3" w:rsidRDefault="00BE20A5" w:rsidP="007E2FFB">
                  <w:pPr>
                    <w:pStyle w:val="rowtabella0"/>
                    <w:rPr>
                      <w:color w:val="002060"/>
                    </w:rPr>
                  </w:pPr>
                  <w:r w:rsidRPr="00D248B3">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EE485" w14:textId="77777777" w:rsidR="00BE20A5" w:rsidRPr="00D248B3" w:rsidRDefault="00BE20A5" w:rsidP="007E2FFB">
                  <w:pPr>
                    <w:pStyle w:val="rowtabella0"/>
                    <w:rPr>
                      <w:color w:val="002060"/>
                    </w:rPr>
                  </w:pPr>
                  <w:r w:rsidRPr="00D248B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5192DD" w14:textId="77777777" w:rsidR="00BE20A5" w:rsidRPr="00D248B3" w:rsidRDefault="00BE20A5" w:rsidP="007E2FFB">
                  <w:pPr>
                    <w:pStyle w:val="rowtabella0"/>
                    <w:jc w:val="center"/>
                    <w:rPr>
                      <w:color w:val="002060"/>
                    </w:rPr>
                  </w:pPr>
                  <w:r w:rsidRPr="00D248B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7C0C3D" w14:textId="77777777" w:rsidR="00BE20A5" w:rsidRPr="00D248B3" w:rsidRDefault="00BE20A5" w:rsidP="007E2FFB">
                  <w:pPr>
                    <w:pStyle w:val="rowtabella0"/>
                    <w:jc w:val="center"/>
                    <w:rPr>
                      <w:color w:val="002060"/>
                    </w:rPr>
                  </w:pPr>
                  <w:r w:rsidRPr="00D248B3">
                    <w:rPr>
                      <w:color w:val="002060"/>
                    </w:rPr>
                    <w:t> </w:t>
                  </w:r>
                </w:p>
              </w:tc>
            </w:tr>
            <w:tr w:rsidR="00BE20A5" w:rsidRPr="00D248B3" w14:paraId="47071809"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B6EFB" w14:textId="77777777" w:rsidR="00BE20A5" w:rsidRPr="00D248B3" w:rsidRDefault="00BE20A5" w:rsidP="007E2FFB">
                  <w:pPr>
                    <w:pStyle w:val="rowtabella0"/>
                    <w:rPr>
                      <w:color w:val="002060"/>
                    </w:rPr>
                  </w:pPr>
                  <w:r w:rsidRPr="00D248B3">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D6562" w14:textId="77777777" w:rsidR="00BE20A5" w:rsidRPr="00D248B3" w:rsidRDefault="00BE20A5" w:rsidP="007E2FFB">
                  <w:pPr>
                    <w:pStyle w:val="rowtabella0"/>
                    <w:rPr>
                      <w:color w:val="002060"/>
                    </w:rPr>
                  </w:pPr>
                  <w:r w:rsidRPr="00D248B3">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71E0B" w14:textId="77777777" w:rsidR="00BE20A5" w:rsidRPr="00D248B3" w:rsidRDefault="00BE20A5" w:rsidP="007E2FFB">
                  <w:pPr>
                    <w:pStyle w:val="rowtabella0"/>
                    <w:jc w:val="center"/>
                    <w:rPr>
                      <w:color w:val="002060"/>
                    </w:rPr>
                  </w:pPr>
                  <w:r w:rsidRPr="00D248B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863BD" w14:textId="77777777" w:rsidR="00BE20A5" w:rsidRPr="00D248B3" w:rsidRDefault="00BE20A5" w:rsidP="007E2FFB">
                  <w:pPr>
                    <w:pStyle w:val="rowtabella0"/>
                    <w:jc w:val="center"/>
                    <w:rPr>
                      <w:color w:val="002060"/>
                    </w:rPr>
                  </w:pPr>
                  <w:r w:rsidRPr="00D248B3">
                    <w:rPr>
                      <w:color w:val="002060"/>
                    </w:rPr>
                    <w:t> </w:t>
                  </w:r>
                </w:p>
              </w:tc>
            </w:tr>
            <w:tr w:rsidR="00BE20A5" w:rsidRPr="00D248B3" w14:paraId="740FA319"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7631EAF5" w14:textId="77777777" w:rsidR="00BE20A5" w:rsidRPr="00D248B3" w:rsidRDefault="00BE20A5" w:rsidP="007E2FFB">
                  <w:pPr>
                    <w:pStyle w:val="rowtabella0"/>
                    <w:rPr>
                      <w:color w:val="002060"/>
                    </w:rPr>
                  </w:pPr>
                  <w:r w:rsidRPr="00D248B3">
                    <w:rPr>
                      <w:color w:val="002060"/>
                    </w:rPr>
                    <w:t>(1) - disputata il 30/10/2022</w:t>
                  </w:r>
                </w:p>
              </w:tc>
            </w:tr>
          </w:tbl>
          <w:p w14:paraId="16F0FE14" w14:textId="77777777" w:rsidR="00BE20A5" w:rsidRPr="00D248B3" w:rsidRDefault="00BE20A5" w:rsidP="007E2FFB">
            <w:pPr>
              <w:rPr>
                <w:color w:val="002060"/>
              </w:rPr>
            </w:pPr>
          </w:p>
        </w:tc>
      </w:tr>
    </w:tbl>
    <w:p w14:paraId="38EEB5B1" w14:textId="77777777" w:rsidR="00BE20A5" w:rsidRPr="00D248B3" w:rsidRDefault="00BE20A5" w:rsidP="00BE20A5">
      <w:pPr>
        <w:pStyle w:val="breakline"/>
        <w:rPr>
          <w:rFonts w:eastAsiaTheme="minorEastAsia"/>
          <w:color w:val="002060"/>
        </w:rPr>
      </w:pPr>
    </w:p>
    <w:p w14:paraId="38BD1201" w14:textId="77777777" w:rsidR="00BE20A5" w:rsidRPr="00D248B3" w:rsidRDefault="00BE20A5" w:rsidP="00BE20A5">
      <w:pPr>
        <w:pStyle w:val="breakline"/>
        <w:rPr>
          <w:color w:val="002060"/>
        </w:rPr>
      </w:pPr>
    </w:p>
    <w:p w14:paraId="48688DE0" w14:textId="77777777" w:rsidR="00BE20A5" w:rsidRPr="00D248B3" w:rsidRDefault="00BE20A5" w:rsidP="00BE20A5">
      <w:pPr>
        <w:pStyle w:val="titoloprinc0"/>
        <w:rPr>
          <w:color w:val="002060"/>
        </w:rPr>
      </w:pPr>
      <w:r w:rsidRPr="00D248B3">
        <w:rPr>
          <w:color w:val="002060"/>
        </w:rPr>
        <w:t>GIUDICE SPORTIVO</w:t>
      </w:r>
    </w:p>
    <w:p w14:paraId="6E179839"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1A37B859" w14:textId="77777777" w:rsidR="00BE20A5" w:rsidRPr="00D248B3" w:rsidRDefault="00BE20A5" w:rsidP="00BE20A5">
      <w:pPr>
        <w:pStyle w:val="titolo10"/>
        <w:rPr>
          <w:color w:val="002060"/>
        </w:rPr>
      </w:pPr>
      <w:r w:rsidRPr="00D248B3">
        <w:rPr>
          <w:color w:val="002060"/>
        </w:rPr>
        <w:t xml:space="preserve">GARE DEL 28/10/2022 </w:t>
      </w:r>
    </w:p>
    <w:p w14:paraId="66A7E8B3" w14:textId="77777777" w:rsidR="00BE20A5" w:rsidRPr="00D248B3" w:rsidRDefault="00BE20A5" w:rsidP="00BE20A5">
      <w:pPr>
        <w:pStyle w:val="titolo7a"/>
        <w:rPr>
          <w:color w:val="002060"/>
        </w:rPr>
      </w:pPr>
      <w:r w:rsidRPr="00D248B3">
        <w:rPr>
          <w:color w:val="002060"/>
        </w:rPr>
        <w:t xml:space="preserve">PROVVEDIMENTI DISCIPLINARI </w:t>
      </w:r>
    </w:p>
    <w:p w14:paraId="529707F9"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0719B959" w14:textId="77777777" w:rsidR="00BE20A5" w:rsidRPr="00D248B3" w:rsidRDefault="00BE20A5" w:rsidP="00BE20A5">
      <w:pPr>
        <w:pStyle w:val="titolo30"/>
        <w:rPr>
          <w:color w:val="002060"/>
        </w:rPr>
      </w:pPr>
      <w:r w:rsidRPr="00D248B3">
        <w:rPr>
          <w:color w:val="002060"/>
        </w:rPr>
        <w:t xml:space="preserve">CALCIATORI NON ESPULSI </w:t>
      </w:r>
    </w:p>
    <w:p w14:paraId="00E82F4D" w14:textId="77777777" w:rsidR="00BE20A5" w:rsidRPr="00D248B3" w:rsidRDefault="00BE20A5" w:rsidP="00BE20A5">
      <w:pPr>
        <w:pStyle w:val="titolo20"/>
        <w:rPr>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7DE8E982" w14:textId="77777777" w:rsidTr="007E2FFB">
        <w:tc>
          <w:tcPr>
            <w:tcW w:w="2200" w:type="dxa"/>
            <w:tcMar>
              <w:top w:w="20" w:type="dxa"/>
              <w:left w:w="20" w:type="dxa"/>
              <w:bottom w:w="20" w:type="dxa"/>
              <w:right w:w="20" w:type="dxa"/>
            </w:tcMar>
            <w:vAlign w:val="center"/>
            <w:hideMark/>
          </w:tcPr>
          <w:p w14:paraId="666B57A4" w14:textId="77777777" w:rsidR="00BE20A5" w:rsidRPr="00D248B3" w:rsidRDefault="00BE20A5" w:rsidP="007E2FFB">
            <w:pPr>
              <w:pStyle w:val="movimento"/>
              <w:rPr>
                <w:color w:val="002060"/>
              </w:rPr>
            </w:pPr>
            <w:r w:rsidRPr="00D248B3">
              <w:rPr>
                <w:color w:val="002060"/>
              </w:rPr>
              <w:t>CARLONI FILIPPO</w:t>
            </w:r>
          </w:p>
        </w:tc>
        <w:tc>
          <w:tcPr>
            <w:tcW w:w="2200" w:type="dxa"/>
            <w:tcMar>
              <w:top w:w="20" w:type="dxa"/>
              <w:left w:w="20" w:type="dxa"/>
              <w:bottom w:w="20" w:type="dxa"/>
              <w:right w:w="20" w:type="dxa"/>
            </w:tcMar>
            <w:vAlign w:val="center"/>
            <w:hideMark/>
          </w:tcPr>
          <w:p w14:paraId="3F0E1109" w14:textId="77777777" w:rsidR="00BE20A5" w:rsidRPr="00D248B3" w:rsidRDefault="00BE20A5" w:rsidP="007E2FFB">
            <w:pPr>
              <w:pStyle w:val="movimento2"/>
              <w:rPr>
                <w:color w:val="002060"/>
              </w:rPr>
            </w:pPr>
            <w:r w:rsidRPr="00D248B3">
              <w:rPr>
                <w:color w:val="002060"/>
              </w:rPr>
              <w:t xml:space="preserve">(ACLI MANTOVANI CALCIO A 5) </w:t>
            </w:r>
          </w:p>
        </w:tc>
        <w:tc>
          <w:tcPr>
            <w:tcW w:w="800" w:type="dxa"/>
            <w:tcMar>
              <w:top w:w="20" w:type="dxa"/>
              <w:left w:w="20" w:type="dxa"/>
              <w:bottom w:w="20" w:type="dxa"/>
              <w:right w:w="20" w:type="dxa"/>
            </w:tcMar>
            <w:vAlign w:val="center"/>
            <w:hideMark/>
          </w:tcPr>
          <w:p w14:paraId="19B05F2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E3E8587" w14:textId="77777777" w:rsidR="00BE20A5" w:rsidRPr="00D248B3" w:rsidRDefault="00BE20A5" w:rsidP="007E2FFB">
            <w:pPr>
              <w:pStyle w:val="movimento"/>
              <w:rPr>
                <w:color w:val="002060"/>
              </w:rPr>
            </w:pPr>
            <w:r w:rsidRPr="00D248B3">
              <w:rPr>
                <w:color w:val="002060"/>
              </w:rPr>
              <w:t>MAGGI MARTINO</w:t>
            </w:r>
          </w:p>
        </w:tc>
        <w:tc>
          <w:tcPr>
            <w:tcW w:w="2200" w:type="dxa"/>
            <w:tcMar>
              <w:top w:w="20" w:type="dxa"/>
              <w:left w:w="20" w:type="dxa"/>
              <w:bottom w:w="20" w:type="dxa"/>
              <w:right w:w="20" w:type="dxa"/>
            </w:tcMar>
            <w:vAlign w:val="center"/>
            <w:hideMark/>
          </w:tcPr>
          <w:p w14:paraId="5F954E47" w14:textId="77777777" w:rsidR="00BE20A5" w:rsidRPr="00D248B3" w:rsidRDefault="00BE20A5" w:rsidP="007E2FFB">
            <w:pPr>
              <w:pStyle w:val="movimento2"/>
              <w:rPr>
                <w:color w:val="002060"/>
              </w:rPr>
            </w:pPr>
            <w:r w:rsidRPr="00D248B3">
              <w:rPr>
                <w:color w:val="002060"/>
              </w:rPr>
              <w:t xml:space="preserve">(ACLI MANTOVANI CALCIO A 5) </w:t>
            </w:r>
          </w:p>
        </w:tc>
      </w:tr>
      <w:tr w:rsidR="00BE20A5" w:rsidRPr="00D248B3" w14:paraId="112FC8F3" w14:textId="77777777" w:rsidTr="007E2FFB">
        <w:tc>
          <w:tcPr>
            <w:tcW w:w="2200" w:type="dxa"/>
            <w:tcMar>
              <w:top w:w="20" w:type="dxa"/>
              <w:left w:w="20" w:type="dxa"/>
              <w:bottom w:w="20" w:type="dxa"/>
              <w:right w:w="20" w:type="dxa"/>
            </w:tcMar>
            <w:vAlign w:val="center"/>
            <w:hideMark/>
          </w:tcPr>
          <w:p w14:paraId="6B5319C2" w14:textId="77777777" w:rsidR="00BE20A5" w:rsidRPr="00D248B3" w:rsidRDefault="00BE20A5" w:rsidP="007E2FFB">
            <w:pPr>
              <w:pStyle w:val="movimento"/>
              <w:rPr>
                <w:color w:val="002060"/>
              </w:rPr>
            </w:pPr>
            <w:r w:rsidRPr="00D248B3">
              <w:rPr>
                <w:color w:val="002060"/>
              </w:rPr>
              <w:t>GHIDHAOUI SABRI</w:t>
            </w:r>
          </w:p>
        </w:tc>
        <w:tc>
          <w:tcPr>
            <w:tcW w:w="2200" w:type="dxa"/>
            <w:tcMar>
              <w:top w:w="20" w:type="dxa"/>
              <w:left w:w="20" w:type="dxa"/>
              <w:bottom w:w="20" w:type="dxa"/>
              <w:right w:w="20" w:type="dxa"/>
            </w:tcMar>
            <w:vAlign w:val="center"/>
            <w:hideMark/>
          </w:tcPr>
          <w:p w14:paraId="6E10194A" w14:textId="77777777" w:rsidR="00BE20A5" w:rsidRPr="00D248B3" w:rsidRDefault="00BE20A5" w:rsidP="007E2FFB">
            <w:pPr>
              <w:pStyle w:val="movimento2"/>
              <w:rPr>
                <w:color w:val="002060"/>
              </w:rPr>
            </w:pPr>
            <w:r w:rsidRPr="00D248B3">
              <w:rPr>
                <w:color w:val="002060"/>
              </w:rPr>
              <w:t xml:space="preserve">(OSIMO FIVE) </w:t>
            </w:r>
          </w:p>
        </w:tc>
        <w:tc>
          <w:tcPr>
            <w:tcW w:w="800" w:type="dxa"/>
            <w:tcMar>
              <w:top w:w="20" w:type="dxa"/>
              <w:left w:w="20" w:type="dxa"/>
              <w:bottom w:w="20" w:type="dxa"/>
              <w:right w:w="20" w:type="dxa"/>
            </w:tcMar>
            <w:vAlign w:val="center"/>
            <w:hideMark/>
          </w:tcPr>
          <w:p w14:paraId="7AA728C9"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9D49F6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CF514E7" w14:textId="77777777" w:rsidR="00BE20A5" w:rsidRPr="00D248B3" w:rsidRDefault="00BE20A5" w:rsidP="007E2FFB">
            <w:pPr>
              <w:pStyle w:val="movimento2"/>
              <w:rPr>
                <w:color w:val="002060"/>
              </w:rPr>
            </w:pPr>
            <w:r w:rsidRPr="00D248B3">
              <w:rPr>
                <w:color w:val="002060"/>
              </w:rPr>
              <w:t> </w:t>
            </w:r>
          </w:p>
        </w:tc>
      </w:tr>
    </w:tbl>
    <w:p w14:paraId="713CBC76" w14:textId="77777777" w:rsidR="00BE20A5" w:rsidRPr="00D248B3" w:rsidRDefault="00BE20A5" w:rsidP="00BE20A5">
      <w:pPr>
        <w:pStyle w:val="titolo10"/>
        <w:rPr>
          <w:rFonts w:eastAsiaTheme="minorEastAsia"/>
          <w:color w:val="002060"/>
        </w:rPr>
      </w:pPr>
      <w:r w:rsidRPr="00D248B3">
        <w:rPr>
          <w:color w:val="002060"/>
        </w:rPr>
        <w:t xml:space="preserve">GARE DEL 29/10/2022 </w:t>
      </w:r>
    </w:p>
    <w:p w14:paraId="4216DED2" w14:textId="77777777" w:rsidR="00BE20A5" w:rsidRPr="00D248B3" w:rsidRDefault="00BE20A5" w:rsidP="00BE20A5">
      <w:pPr>
        <w:pStyle w:val="titolo7a"/>
        <w:rPr>
          <w:color w:val="002060"/>
        </w:rPr>
      </w:pPr>
      <w:r w:rsidRPr="00D248B3">
        <w:rPr>
          <w:color w:val="002060"/>
        </w:rPr>
        <w:t xml:space="preserve">PROVVEDIMENTI DISCIPLINARI </w:t>
      </w:r>
    </w:p>
    <w:p w14:paraId="026F041F"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77FDC6F7" w14:textId="77777777" w:rsidR="00BE20A5" w:rsidRPr="00D248B3" w:rsidRDefault="00BE20A5" w:rsidP="00BE20A5">
      <w:pPr>
        <w:pStyle w:val="titolo30"/>
        <w:rPr>
          <w:color w:val="002060"/>
        </w:rPr>
      </w:pPr>
      <w:r w:rsidRPr="00D248B3">
        <w:rPr>
          <w:color w:val="002060"/>
        </w:rPr>
        <w:t xml:space="preserve">SOCIETA' </w:t>
      </w:r>
    </w:p>
    <w:p w14:paraId="5DC6EA4A" w14:textId="77777777" w:rsidR="00BE20A5" w:rsidRPr="00D248B3" w:rsidRDefault="00BE20A5" w:rsidP="00BE20A5">
      <w:pPr>
        <w:pStyle w:val="titolo20"/>
        <w:rPr>
          <w:color w:val="002060"/>
        </w:rPr>
      </w:pPr>
      <w:r w:rsidRPr="00D248B3">
        <w:rPr>
          <w:color w:val="002060"/>
        </w:rPr>
        <w:t xml:space="preserve">AMMENDA </w:t>
      </w:r>
    </w:p>
    <w:p w14:paraId="331713B1" w14:textId="77777777" w:rsidR="00BE20A5" w:rsidRPr="00D248B3" w:rsidRDefault="00BE20A5" w:rsidP="00BE20A5">
      <w:pPr>
        <w:pStyle w:val="diffida"/>
        <w:spacing w:before="80" w:beforeAutospacing="0" w:after="40" w:afterAutospacing="0"/>
        <w:jc w:val="left"/>
        <w:rPr>
          <w:color w:val="002060"/>
        </w:rPr>
      </w:pPr>
      <w:r w:rsidRPr="00D248B3">
        <w:rPr>
          <w:color w:val="002060"/>
        </w:rPr>
        <w:t xml:space="preserve">Euro 80,00 FIGHT BULLS CORRIDONIA </w:t>
      </w:r>
      <w:r w:rsidRPr="00D248B3">
        <w:rPr>
          <w:color w:val="002060"/>
        </w:rPr>
        <w:br/>
        <w:t xml:space="preserve">Per aver la propria tifoseria rivolto frasi irriguardose a direttore di gara. </w:t>
      </w:r>
    </w:p>
    <w:p w14:paraId="175B3BFA" w14:textId="77777777" w:rsidR="00BE20A5" w:rsidRPr="00D248B3" w:rsidRDefault="00BE20A5" w:rsidP="00BE20A5">
      <w:pPr>
        <w:pStyle w:val="diffida"/>
        <w:spacing w:before="80" w:beforeAutospacing="0" w:after="40" w:afterAutospacing="0"/>
        <w:jc w:val="left"/>
        <w:rPr>
          <w:color w:val="002060"/>
        </w:rPr>
      </w:pPr>
      <w:r w:rsidRPr="00D248B3">
        <w:rPr>
          <w:color w:val="002060"/>
        </w:rPr>
        <w:br/>
        <w:t xml:space="preserve">Euro 50,00 BORGOROSSO TOLENTINO </w:t>
      </w:r>
      <w:r w:rsidRPr="00D248B3">
        <w:rPr>
          <w:color w:val="002060"/>
        </w:rPr>
        <w:br/>
        <w:t xml:space="preserve">Per mancanza di acqua calda negli spogliatoi. </w:t>
      </w:r>
    </w:p>
    <w:p w14:paraId="2218B506" w14:textId="77777777" w:rsidR="00BE20A5" w:rsidRPr="00D248B3" w:rsidRDefault="00BE20A5" w:rsidP="00BE20A5">
      <w:pPr>
        <w:pStyle w:val="titolo30"/>
        <w:rPr>
          <w:color w:val="002060"/>
        </w:rPr>
      </w:pPr>
      <w:r w:rsidRPr="00D248B3">
        <w:rPr>
          <w:color w:val="002060"/>
        </w:rPr>
        <w:t xml:space="preserve">DIRIGENTI </w:t>
      </w:r>
    </w:p>
    <w:p w14:paraId="28E55A6F" w14:textId="77777777" w:rsidR="00BE20A5" w:rsidRPr="00D248B3" w:rsidRDefault="00BE20A5" w:rsidP="00BE20A5">
      <w:pPr>
        <w:pStyle w:val="titolo20"/>
        <w:rPr>
          <w:color w:val="002060"/>
        </w:rPr>
      </w:pPr>
      <w:r w:rsidRPr="00D248B3">
        <w:rPr>
          <w:color w:val="002060"/>
        </w:rPr>
        <w:t xml:space="preserve">INIBIZIONE A SVOLGERE OGNI ATTIVITA'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4A5C1E9F" w14:textId="77777777" w:rsidTr="007E2FFB">
        <w:tc>
          <w:tcPr>
            <w:tcW w:w="2200" w:type="dxa"/>
            <w:tcMar>
              <w:top w:w="20" w:type="dxa"/>
              <w:left w:w="20" w:type="dxa"/>
              <w:bottom w:w="20" w:type="dxa"/>
              <w:right w:w="20" w:type="dxa"/>
            </w:tcMar>
            <w:vAlign w:val="center"/>
            <w:hideMark/>
          </w:tcPr>
          <w:p w14:paraId="01CB1118" w14:textId="77777777" w:rsidR="00BE20A5" w:rsidRPr="00D248B3" w:rsidRDefault="00BE20A5" w:rsidP="007E2FFB">
            <w:pPr>
              <w:pStyle w:val="movimento"/>
              <w:rPr>
                <w:color w:val="002060"/>
              </w:rPr>
            </w:pPr>
            <w:r w:rsidRPr="00D248B3">
              <w:rPr>
                <w:color w:val="002060"/>
              </w:rPr>
              <w:t>PELLEGRINI FABIO</w:t>
            </w:r>
          </w:p>
        </w:tc>
        <w:tc>
          <w:tcPr>
            <w:tcW w:w="2200" w:type="dxa"/>
            <w:tcMar>
              <w:top w:w="20" w:type="dxa"/>
              <w:left w:w="20" w:type="dxa"/>
              <w:bottom w:w="20" w:type="dxa"/>
              <w:right w:w="20" w:type="dxa"/>
            </w:tcMar>
            <w:vAlign w:val="center"/>
            <w:hideMark/>
          </w:tcPr>
          <w:p w14:paraId="665B851B" w14:textId="77777777" w:rsidR="00BE20A5" w:rsidRPr="00D248B3" w:rsidRDefault="00BE20A5" w:rsidP="007E2FFB">
            <w:pPr>
              <w:pStyle w:val="movimento2"/>
              <w:rPr>
                <w:color w:val="002060"/>
              </w:rPr>
            </w:pPr>
            <w:r w:rsidRPr="00D248B3">
              <w:rPr>
                <w:color w:val="002060"/>
              </w:rPr>
              <w:t xml:space="preserve">(MONTELUPONE CALCIO A 5) </w:t>
            </w:r>
          </w:p>
        </w:tc>
        <w:tc>
          <w:tcPr>
            <w:tcW w:w="800" w:type="dxa"/>
            <w:tcMar>
              <w:top w:w="20" w:type="dxa"/>
              <w:left w:w="20" w:type="dxa"/>
              <w:bottom w:w="20" w:type="dxa"/>
              <w:right w:w="20" w:type="dxa"/>
            </w:tcMar>
            <w:vAlign w:val="center"/>
            <w:hideMark/>
          </w:tcPr>
          <w:p w14:paraId="600E5046"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02A7AC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8B3F21E" w14:textId="77777777" w:rsidR="00BE20A5" w:rsidRPr="00D248B3" w:rsidRDefault="00BE20A5" w:rsidP="007E2FFB">
            <w:pPr>
              <w:pStyle w:val="movimento2"/>
              <w:rPr>
                <w:color w:val="002060"/>
              </w:rPr>
            </w:pPr>
            <w:r w:rsidRPr="00D248B3">
              <w:rPr>
                <w:color w:val="002060"/>
              </w:rPr>
              <w:t> </w:t>
            </w:r>
          </w:p>
        </w:tc>
      </w:tr>
    </w:tbl>
    <w:p w14:paraId="4B0F9CAB" w14:textId="77777777" w:rsidR="00BE20A5" w:rsidRPr="00D248B3" w:rsidRDefault="00BE20A5" w:rsidP="00BE20A5">
      <w:pPr>
        <w:pStyle w:val="diffida"/>
        <w:spacing w:before="80" w:beforeAutospacing="0" w:after="40" w:afterAutospacing="0"/>
        <w:jc w:val="left"/>
        <w:rPr>
          <w:rFonts w:eastAsiaTheme="minorEastAsia"/>
          <w:color w:val="002060"/>
        </w:rPr>
      </w:pPr>
      <w:r w:rsidRPr="00D248B3">
        <w:rPr>
          <w:color w:val="002060"/>
        </w:rPr>
        <w:t xml:space="preserve">Per comportamento gravemente irriguardoso nei confronti dell'arbitro. </w:t>
      </w:r>
    </w:p>
    <w:p w14:paraId="30FA1CF8" w14:textId="77777777" w:rsidR="00BE20A5" w:rsidRPr="00D248B3" w:rsidRDefault="00BE20A5" w:rsidP="00BE20A5">
      <w:pPr>
        <w:pStyle w:val="titolo30"/>
        <w:rPr>
          <w:color w:val="002060"/>
        </w:rPr>
      </w:pPr>
      <w:r w:rsidRPr="00D248B3">
        <w:rPr>
          <w:color w:val="002060"/>
        </w:rPr>
        <w:t xml:space="preserve">CALCIATORI ESPULSI </w:t>
      </w:r>
    </w:p>
    <w:p w14:paraId="06362F90" w14:textId="77777777" w:rsidR="00BE20A5" w:rsidRPr="00D248B3" w:rsidRDefault="00BE20A5" w:rsidP="00BE20A5">
      <w:pPr>
        <w:pStyle w:val="titolo20"/>
        <w:rPr>
          <w:color w:val="002060"/>
        </w:rPr>
      </w:pPr>
      <w:r w:rsidRPr="00D248B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01C6F93" w14:textId="77777777" w:rsidTr="007E2FFB">
        <w:tc>
          <w:tcPr>
            <w:tcW w:w="2200" w:type="dxa"/>
            <w:tcMar>
              <w:top w:w="20" w:type="dxa"/>
              <w:left w:w="20" w:type="dxa"/>
              <w:bottom w:w="20" w:type="dxa"/>
              <w:right w:w="20" w:type="dxa"/>
            </w:tcMar>
            <w:vAlign w:val="center"/>
            <w:hideMark/>
          </w:tcPr>
          <w:p w14:paraId="67CB5624" w14:textId="77777777" w:rsidR="00BE20A5" w:rsidRPr="00D248B3" w:rsidRDefault="00BE20A5" w:rsidP="007E2FFB">
            <w:pPr>
              <w:pStyle w:val="movimento"/>
              <w:rPr>
                <w:color w:val="002060"/>
              </w:rPr>
            </w:pPr>
            <w:r w:rsidRPr="00D248B3">
              <w:rPr>
                <w:color w:val="002060"/>
              </w:rPr>
              <w:t>COSTANTINI ELIA</w:t>
            </w:r>
          </w:p>
        </w:tc>
        <w:tc>
          <w:tcPr>
            <w:tcW w:w="2200" w:type="dxa"/>
            <w:tcMar>
              <w:top w:w="20" w:type="dxa"/>
              <w:left w:w="20" w:type="dxa"/>
              <w:bottom w:w="20" w:type="dxa"/>
              <w:right w:w="20" w:type="dxa"/>
            </w:tcMar>
            <w:vAlign w:val="center"/>
            <w:hideMark/>
          </w:tcPr>
          <w:p w14:paraId="7EB49112" w14:textId="77777777" w:rsidR="00BE20A5" w:rsidRPr="00D248B3" w:rsidRDefault="00BE20A5" w:rsidP="007E2FFB">
            <w:pPr>
              <w:pStyle w:val="movimento2"/>
              <w:rPr>
                <w:color w:val="002060"/>
              </w:rPr>
            </w:pPr>
            <w:r w:rsidRPr="00D248B3">
              <w:rPr>
                <w:color w:val="002060"/>
              </w:rPr>
              <w:t xml:space="preserve">(FIGHT BULLS CORRIDONIA) </w:t>
            </w:r>
          </w:p>
        </w:tc>
        <w:tc>
          <w:tcPr>
            <w:tcW w:w="800" w:type="dxa"/>
            <w:tcMar>
              <w:top w:w="20" w:type="dxa"/>
              <w:left w:w="20" w:type="dxa"/>
              <w:bottom w:w="20" w:type="dxa"/>
              <w:right w:w="20" w:type="dxa"/>
            </w:tcMar>
            <w:vAlign w:val="center"/>
            <w:hideMark/>
          </w:tcPr>
          <w:p w14:paraId="702E5240"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C16650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22F6AAE" w14:textId="77777777" w:rsidR="00BE20A5" w:rsidRPr="00D248B3" w:rsidRDefault="00BE20A5" w:rsidP="007E2FFB">
            <w:pPr>
              <w:pStyle w:val="movimento2"/>
              <w:rPr>
                <w:color w:val="002060"/>
              </w:rPr>
            </w:pPr>
            <w:r w:rsidRPr="00D248B3">
              <w:rPr>
                <w:color w:val="002060"/>
              </w:rPr>
              <w:t> </w:t>
            </w:r>
          </w:p>
        </w:tc>
      </w:tr>
    </w:tbl>
    <w:p w14:paraId="4DF1367D"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39C43C51" w14:textId="77777777" w:rsidR="00BE20A5" w:rsidRPr="00D248B3" w:rsidRDefault="00BE20A5" w:rsidP="00BE20A5">
      <w:pPr>
        <w:pStyle w:val="titolo20"/>
        <w:rPr>
          <w:color w:val="002060"/>
        </w:rPr>
      </w:pPr>
      <w:r w:rsidRPr="00D248B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6AEDC30" w14:textId="77777777" w:rsidTr="007E2FFB">
        <w:tc>
          <w:tcPr>
            <w:tcW w:w="2200" w:type="dxa"/>
            <w:tcMar>
              <w:top w:w="20" w:type="dxa"/>
              <w:left w:w="20" w:type="dxa"/>
              <w:bottom w:w="20" w:type="dxa"/>
              <w:right w:w="20" w:type="dxa"/>
            </w:tcMar>
            <w:vAlign w:val="center"/>
            <w:hideMark/>
          </w:tcPr>
          <w:p w14:paraId="384AC046" w14:textId="77777777" w:rsidR="00BE20A5" w:rsidRPr="00D248B3" w:rsidRDefault="00BE20A5" w:rsidP="007E2FFB">
            <w:pPr>
              <w:pStyle w:val="movimento"/>
              <w:rPr>
                <w:color w:val="002060"/>
              </w:rPr>
            </w:pPr>
            <w:r w:rsidRPr="00D248B3">
              <w:rPr>
                <w:color w:val="002060"/>
              </w:rPr>
              <w:t>FIORETTI CARLO MARIA</w:t>
            </w:r>
          </w:p>
        </w:tc>
        <w:tc>
          <w:tcPr>
            <w:tcW w:w="2200" w:type="dxa"/>
            <w:tcMar>
              <w:top w:w="20" w:type="dxa"/>
              <w:left w:w="20" w:type="dxa"/>
              <w:bottom w:w="20" w:type="dxa"/>
              <w:right w:w="20" w:type="dxa"/>
            </w:tcMar>
            <w:vAlign w:val="center"/>
            <w:hideMark/>
          </w:tcPr>
          <w:p w14:paraId="26BF16E5" w14:textId="77777777" w:rsidR="00BE20A5" w:rsidRPr="00D248B3" w:rsidRDefault="00BE20A5" w:rsidP="007E2FFB">
            <w:pPr>
              <w:pStyle w:val="movimento2"/>
              <w:rPr>
                <w:color w:val="002060"/>
              </w:rPr>
            </w:pPr>
            <w:r w:rsidRPr="00D248B3">
              <w:rPr>
                <w:color w:val="002060"/>
              </w:rPr>
              <w:t xml:space="preserve">(FIGHT BULLS CORRIDONIA) </w:t>
            </w:r>
          </w:p>
        </w:tc>
        <w:tc>
          <w:tcPr>
            <w:tcW w:w="800" w:type="dxa"/>
            <w:tcMar>
              <w:top w:w="20" w:type="dxa"/>
              <w:left w:w="20" w:type="dxa"/>
              <w:bottom w:w="20" w:type="dxa"/>
              <w:right w:w="20" w:type="dxa"/>
            </w:tcMar>
            <w:vAlign w:val="center"/>
            <w:hideMark/>
          </w:tcPr>
          <w:p w14:paraId="0BDE246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426B19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B7806EF" w14:textId="77777777" w:rsidR="00BE20A5" w:rsidRPr="00D248B3" w:rsidRDefault="00BE20A5" w:rsidP="007E2FFB">
            <w:pPr>
              <w:pStyle w:val="movimento2"/>
              <w:rPr>
                <w:color w:val="002060"/>
              </w:rPr>
            </w:pPr>
            <w:r w:rsidRPr="00D248B3">
              <w:rPr>
                <w:color w:val="002060"/>
              </w:rPr>
              <w:t> </w:t>
            </w:r>
          </w:p>
        </w:tc>
      </w:tr>
    </w:tbl>
    <w:p w14:paraId="7D41DD59" w14:textId="77777777" w:rsidR="00BE20A5" w:rsidRPr="00D248B3" w:rsidRDefault="00BE20A5" w:rsidP="00BE20A5">
      <w:pPr>
        <w:pStyle w:val="titolo20"/>
        <w:rPr>
          <w:rFonts w:eastAsiaTheme="minorEastAsia"/>
          <w:color w:val="002060"/>
        </w:rPr>
      </w:pPr>
      <w:r w:rsidRPr="00D248B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2053660" w14:textId="77777777" w:rsidTr="007E2FFB">
        <w:tc>
          <w:tcPr>
            <w:tcW w:w="2200" w:type="dxa"/>
            <w:tcMar>
              <w:top w:w="20" w:type="dxa"/>
              <w:left w:w="20" w:type="dxa"/>
              <w:bottom w:w="20" w:type="dxa"/>
              <w:right w:w="20" w:type="dxa"/>
            </w:tcMar>
            <w:vAlign w:val="center"/>
            <w:hideMark/>
          </w:tcPr>
          <w:p w14:paraId="62D59D36" w14:textId="77777777" w:rsidR="00BE20A5" w:rsidRPr="00D248B3" w:rsidRDefault="00BE20A5" w:rsidP="007E2FFB">
            <w:pPr>
              <w:pStyle w:val="movimento"/>
              <w:rPr>
                <w:color w:val="002060"/>
              </w:rPr>
            </w:pPr>
            <w:r w:rsidRPr="00D248B3">
              <w:rPr>
                <w:color w:val="002060"/>
              </w:rPr>
              <w:t>BERNABEI DIEGO</w:t>
            </w:r>
          </w:p>
        </w:tc>
        <w:tc>
          <w:tcPr>
            <w:tcW w:w="2200" w:type="dxa"/>
            <w:tcMar>
              <w:top w:w="20" w:type="dxa"/>
              <w:left w:w="20" w:type="dxa"/>
              <w:bottom w:w="20" w:type="dxa"/>
              <w:right w:w="20" w:type="dxa"/>
            </w:tcMar>
            <w:vAlign w:val="center"/>
            <w:hideMark/>
          </w:tcPr>
          <w:p w14:paraId="37FD0074" w14:textId="77777777" w:rsidR="00BE20A5" w:rsidRPr="00D248B3" w:rsidRDefault="00BE20A5" w:rsidP="007E2FFB">
            <w:pPr>
              <w:pStyle w:val="movimento2"/>
              <w:rPr>
                <w:color w:val="002060"/>
              </w:rPr>
            </w:pPr>
            <w:r w:rsidRPr="00D248B3">
              <w:rPr>
                <w:color w:val="002060"/>
              </w:rPr>
              <w:t xml:space="preserve">(FIGHT BULLS CORRIDONIA) </w:t>
            </w:r>
          </w:p>
        </w:tc>
        <w:tc>
          <w:tcPr>
            <w:tcW w:w="800" w:type="dxa"/>
            <w:tcMar>
              <w:top w:w="20" w:type="dxa"/>
              <w:left w:w="20" w:type="dxa"/>
              <w:bottom w:w="20" w:type="dxa"/>
              <w:right w:w="20" w:type="dxa"/>
            </w:tcMar>
            <w:vAlign w:val="center"/>
            <w:hideMark/>
          </w:tcPr>
          <w:p w14:paraId="000721D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CA9AAFE" w14:textId="77777777" w:rsidR="00BE20A5" w:rsidRPr="00D248B3" w:rsidRDefault="00BE20A5" w:rsidP="007E2FFB">
            <w:pPr>
              <w:pStyle w:val="movimento"/>
              <w:rPr>
                <w:color w:val="002060"/>
              </w:rPr>
            </w:pPr>
            <w:r w:rsidRPr="00D248B3">
              <w:rPr>
                <w:color w:val="002060"/>
              </w:rPr>
              <w:t>GIORDANO CRISTIAN</w:t>
            </w:r>
          </w:p>
        </w:tc>
        <w:tc>
          <w:tcPr>
            <w:tcW w:w="2200" w:type="dxa"/>
            <w:tcMar>
              <w:top w:w="20" w:type="dxa"/>
              <w:left w:w="20" w:type="dxa"/>
              <w:bottom w:w="20" w:type="dxa"/>
              <w:right w:w="20" w:type="dxa"/>
            </w:tcMar>
            <w:vAlign w:val="center"/>
            <w:hideMark/>
          </w:tcPr>
          <w:p w14:paraId="0411981D" w14:textId="77777777" w:rsidR="00BE20A5" w:rsidRPr="00D248B3" w:rsidRDefault="00BE20A5" w:rsidP="007E2FFB">
            <w:pPr>
              <w:pStyle w:val="movimento2"/>
              <w:rPr>
                <w:color w:val="002060"/>
              </w:rPr>
            </w:pPr>
            <w:r w:rsidRPr="00D248B3">
              <w:rPr>
                <w:color w:val="002060"/>
              </w:rPr>
              <w:t xml:space="preserve">(FIGHT BULLS CORRIDONIA) </w:t>
            </w:r>
          </w:p>
        </w:tc>
      </w:tr>
      <w:tr w:rsidR="00BE20A5" w:rsidRPr="00D248B3" w14:paraId="0E67806E" w14:textId="77777777" w:rsidTr="007E2FFB">
        <w:tc>
          <w:tcPr>
            <w:tcW w:w="2200" w:type="dxa"/>
            <w:tcMar>
              <w:top w:w="20" w:type="dxa"/>
              <w:left w:w="20" w:type="dxa"/>
              <w:bottom w:w="20" w:type="dxa"/>
              <w:right w:w="20" w:type="dxa"/>
            </w:tcMar>
            <w:vAlign w:val="center"/>
            <w:hideMark/>
          </w:tcPr>
          <w:p w14:paraId="0D03D04D" w14:textId="77777777" w:rsidR="00BE20A5" w:rsidRPr="00D248B3" w:rsidRDefault="00BE20A5" w:rsidP="007E2FFB">
            <w:pPr>
              <w:pStyle w:val="movimento"/>
              <w:rPr>
                <w:color w:val="002060"/>
              </w:rPr>
            </w:pPr>
            <w:r w:rsidRPr="00D248B3">
              <w:rPr>
                <w:color w:val="002060"/>
              </w:rPr>
              <w:lastRenderedPageBreak/>
              <w:t>ELFATEH MOHAMED ALI</w:t>
            </w:r>
          </w:p>
        </w:tc>
        <w:tc>
          <w:tcPr>
            <w:tcW w:w="2200" w:type="dxa"/>
            <w:tcMar>
              <w:top w:w="20" w:type="dxa"/>
              <w:left w:w="20" w:type="dxa"/>
              <w:bottom w:w="20" w:type="dxa"/>
              <w:right w:w="20" w:type="dxa"/>
            </w:tcMar>
            <w:vAlign w:val="center"/>
            <w:hideMark/>
          </w:tcPr>
          <w:p w14:paraId="665AE220" w14:textId="77777777" w:rsidR="00BE20A5" w:rsidRPr="00D248B3" w:rsidRDefault="00BE20A5" w:rsidP="007E2FFB">
            <w:pPr>
              <w:pStyle w:val="movimento2"/>
              <w:rPr>
                <w:color w:val="002060"/>
              </w:rPr>
            </w:pPr>
            <w:r w:rsidRPr="00D248B3">
              <w:rPr>
                <w:color w:val="002060"/>
              </w:rPr>
              <w:t xml:space="preserve">(JESI CALCIO A 5) </w:t>
            </w:r>
          </w:p>
        </w:tc>
        <w:tc>
          <w:tcPr>
            <w:tcW w:w="800" w:type="dxa"/>
            <w:tcMar>
              <w:top w:w="20" w:type="dxa"/>
              <w:left w:w="20" w:type="dxa"/>
              <w:bottom w:w="20" w:type="dxa"/>
              <w:right w:w="20" w:type="dxa"/>
            </w:tcMar>
            <w:vAlign w:val="center"/>
            <w:hideMark/>
          </w:tcPr>
          <w:p w14:paraId="47A1E2C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884ECFE" w14:textId="77777777" w:rsidR="00BE20A5" w:rsidRPr="00D248B3" w:rsidRDefault="00BE20A5" w:rsidP="007E2FFB">
            <w:pPr>
              <w:pStyle w:val="movimento"/>
              <w:rPr>
                <w:color w:val="002060"/>
              </w:rPr>
            </w:pPr>
            <w:r w:rsidRPr="00D248B3">
              <w:rPr>
                <w:color w:val="002060"/>
              </w:rPr>
              <w:t>CHAHBOUNE MOHAMED</w:t>
            </w:r>
          </w:p>
        </w:tc>
        <w:tc>
          <w:tcPr>
            <w:tcW w:w="2200" w:type="dxa"/>
            <w:tcMar>
              <w:top w:w="20" w:type="dxa"/>
              <w:left w:w="20" w:type="dxa"/>
              <w:bottom w:w="20" w:type="dxa"/>
              <w:right w:w="20" w:type="dxa"/>
            </w:tcMar>
            <w:vAlign w:val="center"/>
            <w:hideMark/>
          </w:tcPr>
          <w:p w14:paraId="0E848ED0" w14:textId="77777777" w:rsidR="00BE20A5" w:rsidRPr="00D248B3" w:rsidRDefault="00BE20A5" w:rsidP="007E2FFB">
            <w:pPr>
              <w:pStyle w:val="movimento2"/>
              <w:rPr>
                <w:color w:val="002060"/>
              </w:rPr>
            </w:pPr>
            <w:r w:rsidRPr="00D248B3">
              <w:rPr>
                <w:color w:val="002060"/>
              </w:rPr>
              <w:t xml:space="preserve">(LABELSYSTEM POTENZAPICENA) </w:t>
            </w:r>
          </w:p>
        </w:tc>
      </w:tr>
      <w:tr w:rsidR="00BE20A5" w:rsidRPr="00D248B3" w14:paraId="7D89ADB2" w14:textId="77777777" w:rsidTr="007E2FFB">
        <w:tc>
          <w:tcPr>
            <w:tcW w:w="2200" w:type="dxa"/>
            <w:tcMar>
              <w:top w:w="20" w:type="dxa"/>
              <w:left w:w="20" w:type="dxa"/>
              <w:bottom w:w="20" w:type="dxa"/>
              <w:right w:w="20" w:type="dxa"/>
            </w:tcMar>
            <w:vAlign w:val="center"/>
            <w:hideMark/>
          </w:tcPr>
          <w:p w14:paraId="33B6BEA6" w14:textId="77777777" w:rsidR="00BE20A5" w:rsidRPr="00D248B3" w:rsidRDefault="00BE20A5" w:rsidP="007E2FFB">
            <w:pPr>
              <w:pStyle w:val="movimento"/>
              <w:rPr>
                <w:color w:val="002060"/>
              </w:rPr>
            </w:pPr>
            <w:r w:rsidRPr="00D248B3">
              <w:rPr>
                <w:color w:val="002060"/>
              </w:rPr>
              <w:t>CHIACCHIERA ALESSANDRO</w:t>
            </w:r>
          </w:p>
        </w:tc>
        <w:tc>
          <w:tcPr>
            <w:tcW w:w="2200" w:type="dxa"/>
            <w:tcMar>
              <w:top w:w="20" w:type="dxa"/>
              <w:left w:w="20" w:type="dxa"/>
              <w:bottom w:w="20" w:type="dxa"/>
              <w:right w:w="20" w:type="dxa"/>
            </w:tcMar>
            <w:vAlign w:val="center"/>
            <w:hideMark/>
          </w:tcPr>
          <w:p w14:paraId="04BCB31C" w14:textId="77777777" w:rsidR="00BE20A5" w:rsidRPr="00D248B3" w:rsidRDefault="00BE20A5" w:rsidP="007E2FFB">
            <w:pPr>
              <w:pStyle w:val="movimento2"/>
              <w:rPr>
                <w:color w:val="002060"/>
              </w:rPr>
            </w:pPr>
            <w:r w:rsidRPr="00D248B3">
              <w:rPr>
                <w:color w:val="002060"/>
              </w:rPr>
              <w:t xml:space="preserve">(MONTELUPONE CALCIO A 5) </w:t>
            </w:r>
          </w:p>
        </w:tc>
        <w:tc>
          <w:tcPr>
            <w:tcW w:w="800" w:type="dxa"/>
            <w:tcMar>
              <w:top w:w="20" w:type="dxa"/>
              <w:left w:w="20" w:type="dxa"/>
              <w:bottom w:w="20" w:type="dxa"/>
              <w:right w:w="20" w:type="dxa"/>
            </w:tcMar>
            <w:vAlign w:val="center"/>
            <w:hideMark/>
          </w:tcPr>
          <w:p w14:paraId="562FF39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8A1C1F4"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09A610B" w14:textId="77777777" w:rsidR="00BE20A5" w:rsidRPr="00D248B3" w:rsidRDefault="00BE20A5" w:rsidP="007E2FFB">
            <w:pPr>
              <w:pStyle w:val="movimento2"/>
              <w:rPr>
                <w:color w:val="002060"/>
              </w:rPr>
            </w:pPr>
            <w:r w:rsidRPr="00D248B3">
              <w:rPr>
                <w:color w:val="002060"/>
              </w:rPr>
              <w:t> </w:t>
            </w:r>
          </w:p>
        </w:tc>
      </w:tr>
    </w:tbl>
    <w:p w14:paraId="25D9898A" w14:textId="77777777" w:rsidR="00BE20A5" w:rsidRPr="00D248B3" w:rsidRDefault="00BE20A5" w:rsidP="00BE20A5">
      <w:pPr>
        <w:pStyle w:val="titolo20"/>
        <w:rPr>
          <w:rFonts w:eastAsiaTheme="minorEastAsia"/>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C6AAC63" w14:textId="77777777" w:rsidTr="007E2FFB">
        <w:tc>
          <w:tcPr>
            <w:tcW w:w="2200" w:type="dxa"/>
            <w:tcMar>
              <w:top w:w="20" w:type="dxa"/>
              <w:left w:w="20" w:type="dxa"/>
              <w:bottom w:w="20" w:type="dxa"/>
              <w:right w:w="20" w:type="dxa"/>
            </w:tcMar>
            <w:vAlign w:val="center"/>
            <w:hideMark/>
          </w:tcPr>
          <w:p w14:paraId="257E40FC" w14:textId="77777777" w:rsidR="00BE20A5" w:rsidRPr="00D248B3" w:rsidRDefault="00BE20A5" w:rsidP="007E2FFB">
            <w:pPr>
              <w:pStyle w:val="movimento"/>
              <w:rPr>
                <w:color w:val="002060"/>
              </w:rPr>
            </w:pPr>
            <w:r w:rsidRPr="00D248B3">
              <w:rPr>
                <w:color w:val="002060"/>
              </w:rPr>
              <w:t>RASTELLI LEONARDO</w:t>
            </w:r>
          </w:p>
        </w:tc>
        <w:tc>
          <w:tcPr>
            <w:tcW w:w="2200" w:type="dxa"/>
            <w:tcMar>
              <w:top w:w="20" w:type="dxa"/>
              <w:left w:w="20" w:type="dxa"/>
              <w:bottom w:w="20" w:type="dxa"/>
              <w:right w:w="20" w:type="dxa"/>
            </w:tcMar>
            <w:vAlign w:val="center"/>
            <w:hideMark/>
          </w:tcPr>
          <w:p w14:paraId="778FD2D1" w14:textId="77777777" w:rsidR="00BE20A5" w:rsidRPr="00D248B3" w:rsidRDefault="00BE20A5" w:rsidP="007E2FFB">
            <w:pPr>
              <w:pStyle w:val="movimento2"/>
              <w:rPr>
                <w:color w:val="002060"/>
              </w:rPr>
            </w:pPr>
            <w:r w:rsidRPr="00D248B3">
              <w:rPr>
                <w:color w:val="002060"/>
              </w:rPr>
              <w:t xml:space="preserve">(FIGHT BULLS CORRIDONIA) </w:t>
            </w:r>
          </w:p>
        </w:tc>
        <w:tc>
          <w:tcPr>
            <w:tcW w:w="800" w:type="dxa"/>
            <w:tcMar>
              <w:top w:w="20" w:type="dxa"/>
              <w:left w:w="20" w:type="dxa"/>
              <w:bottom w:w="20" w:type="dxa"/>
              <w:right w:w="20" w:type="dxa"/>
            </w:tcMar>
            <w:vAlign w:val="center"/>
            <w:hideMark/>
          </w:tcPr>
          <w:p w14:paraId="6397A2D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B502418" w14:textId="77777777" w:rsidR="00BE20A5" w:rsidRPr="00D248B3" w:rsidRDefault="00BE20A5" w:rsidP="007E2FFB">
            <w:pPr>
              <w:pStyle w:val="movimento"/>
              <w:rPr>
                <w:color w:val="002060"/>
              </w:rPr>
            </w:pPr>
            <w:r w:rsidRPr="00D248B3">
              <w:rPr>
                <w:color w:val="002060"/>
              </w:rPr>
              <w:t>FRONTINO FABIO GAETANO</w:t>
            </w:r>
          </w:p>
        </w:tc>
        <w:tc>
          <w:tcPr>
            <w:tcW w:w="2200" w:type="dxa"/>
            <w:tcMar>
              <w:top w:w="20" w:type="dxa"/>
              <w:left w:w="20" w:type="dxa"/>
              <w:bottom w:w="20" w:type="dxa"/>
              <w:right w:w="20" w:type="dxa"/>
            </w:tcMar>
            <w:vAlign w:val="center"/>
            <w:hideMark/>
          </w:tcPr>
          <w:p w14:paraId="5C8599D0" w14:textId="77777777" w:rsidR="00BE20A5" w:rsidRPr="00D248B3" w:rsidRDefault="00BE20A5" w:rsidP="007E2FFB">
            <w:pPr>
              <w:pStyle w:val="movimento2"/>
              <w:rPr>
                <w:color w:val="002060"/>
              </w:rPr>
            </w:pPr>
            <w:r w:rsidRPr="00D248B3">
              <w:rPr>
                <w:color w:val="002060"/>
              </w:rPr>
              <w:t xml:space="preserve">(ITALSERVICE C5) </w:t>
            </w:r>
          </w:p>
        </w:tc>
      </w:tr>
      <w:tr w:rsidR="00BE20A5" w:rsidRPr="00D248B3" w14:paraId="31F34194" w14:textId="77777777" w:rsidTr="007E2FFB">
        <w:tc>
          <w:tcPr>
            <w:tcW w:w="2200" w:type="dxa"/>
            <w:tcMar>
              <w:top w:w="20" w:type="dxa"/>
              <w:left w:w="20" w:type="dxa"/>
              <w:bottom w:w="20" w:type="dxa"/>
              <w:right w:w="20" w:type="dxa"/>
            </w:tcMar>
            <w:vAlign w:val="center"/>
            <w:hideMark/>
          </w:tcPr>
          <w:p w14:paraId="7364140C" w14:textId="77777777" w:rsidR="00BE20A5" w:rsidRPr="00D248B3" w:rsidRDefault="00BE20A5" w:rsidP="007E2FFB">
            <w:pPr>
              <w:pStyle w:val="movimento"/>
              <w:rPr>
                <w:color w:val="002060"/>
              </w:rPr>
            </w:pPr>
            <w:r w:rsidRPr="00D248B3">
              <w:rPr>
                <w:color w:val="002060"/>
              </w:rPr>
              <w:t>ARAPI BASHKIM</w:t>
            </w:r>
          </w:p>
        </w:tc>
        <w:tc>
          <w:tcPr>
            <w:tcW w:w="2200" w:type="dxa"/>
            <w:tcMar>
              <w:top w:w="20" w:type="dxa"/>
              <w:left w:w="20" w:type="dxa"/>
              <w:bottom w:w="20" w:type="dxa"/>
              <w:right w:w="20" w:type="dxa"/>
            </w:tcMar>
            <w:vAlign w:val="center"/>
            <w:hideMark/>
          </w:tcPr>
          <w:p w14:paraId="61621881" w14:textId="77777777" w:rsidR="00BE20A5" w:rsidRPr="00D248B3" w:rsidRDefault="00BE20A5" w:rsidP="007E2FFB">
            <w:pPr>
              <w:pStyle w:val="movimento2"/>
              <w:rPr>
                <w:color w:val="002060"/>
              </w:rPr>
            </w:pPr>
            <w:r w:rsidRPr="00D248B3">
              <w:rPr>
                <w:color w:val="002060"/>
              </w:rPr>
              <w:t xml:space="preserve">(LABELSYSTEM POTENZAPICENA) </w:t>
            </w:r>
          </w:p>
        </w:tc>
        <w:tc>
          <w:tcPr>
            <w:tcW w:w="800" w:type="dxa"/>
            <w:tcMar>
              <w:top w:w="20" w:type="dxa"/>
              <w:left w:w="20" w:type="dxa"/>
              <w:bottom w:w="20" w:type="dxa"/>
              <w:right w:w="20" w:type="dxa"/>
            </w:tcMar>
            <w:vAlign w:val="center"/>
            <w:hideMark/>
          </w:tcPr>
          <w:p w14:paraId="0B52E85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6A89639" w14:textId="77777777" w:rsidR="00BE20A5" w:rsidRPr="00D248B3" w:rsidRDefault="00BE20A5" w:rsidP="007E2FFB">
            <w:pPr>
              <w:pStyle w:val="movimento"/>
              <w:rPr>
                <w:color w:val="002060"/>
              </w:rPr>
            </w:pPr>
            <w:r w:rsidRPr="00D248B3">
              <w:rPr>
                <w:color w:val="002060"/>
              </w:rPr>
              <w:t>CARELLI LEONARDO</w:t>
            </w:r>
          </w:p>
        </w:tc>
        <w:tc>
          <w:tcPr>
            <w:tcW w:w="2200" w:type="dxa"/>
            <w:tcMar>
              <w:top w:w="20" w:type="dxa"/>
              <w:left w:w="20" w:type="dxa"/>
              <w:bottom w:w="20" w:type="dxa"/>
              <w:right w:w="20" w:type="dxa"/>
            </w:tcMar>
            <w:vAlign w:val="center"/>
            <w:hideMark/>
          </w:tcPr>
          <w:p w14:paraId="0C97ADCD" w14:textId="77777777" w:rsidR="00BE20A5" w:rsidRPr="00D248B3" w:rsidRDefault="00BE20A5" w:rsidP="007E2FFB">
            <w:pPr>
              <w:pStyle w:val="movimento2"/>
              <w:rPr>
                <w:color w:val="002060"/>
              </w:rPr>
            </w:pPr>
            <w:r w:rsidRPr="00D248B3">
              <w:rPr>
                <w:color w:val="002060"/>
              </w:rPr>
              <w:t xml:space="preserve">(SPES VALDASO 1993) </w:t>
            </w:r>
          </w:p>
        </w:tc>
      </w:tr>
      <w:tr w:rsidR="00BE20A5" w:rsidRPr="00D248B3" w14:paraId="7679E274" w14:textId="77777777" w:rsidTr="007E2FFB">
        <w:tc>
          <w:tcPr>
            <w:tcW w:w="2200" w:type="dxa"/>
            <w:tcMar>
              <w:top w:w="20" w:type="dxa"/>
              <w:left w:w="20" w:type="dxa"/>
              <w:bottom w:w="20" w:type="dxa"/>
              <w:right w:w="20" w:type="dxa"/>
            </w:tcMar>
            <w:vAlign w:val="center"/>
            <w:hideMark/>
          </w:tcPr>
          <w:p w14:paraId="5C2795C4" w14:textId="77777777" w:rsidR="00BE20A5" w:rsidRPr="00D248B3" w:rsidRDefault="00BE20A5" w:rsidP="007E2FFB">
            <w:pPr>
              <w:pStyle w:val="movimento"/>
              <w:rPr>
                <w:color w:val="002060"/>
              </w:rPr>
            </w:pPr>
            <w:r w:rsidRPr="00D248B3">
              <w:rPr>
                <w:color w:val="002060"/>
              </w:rPr>
              <w:t>GERINI RICCARDO</w:t>
            </w:r>
          </w:p>
        </w:tc>
        <w:tc>
          <w:tcPr>
            <w:tcW w:w="2200" w:type="dxa"/>
            <w:tcMar>
              <w:top w:w="20" w:type="dxa"/>
              <w:left w:w="20" w:type="dxa"/>
              <w:bottom w:w="20" w:type="dxa"/>
              <w:right w:w="20" w:type="dxa"/>
            </w:tcMar>
            <w:vAlign w:val="center"/>
            <w:hideMark/>
          </w:tcPr>
          <w:p w14:paraId="75A97996" w14:textId="77777777" w:rsidR="00BE20A5" w:rsidRPr="00D248B3" w:rsidRDefault="00BE20A5" w:rsidP="007E2FFB">
            <w:pPr>
              <w:pStyle w:val="movimento2"/>
              <w:rPr>
                <w:color w:val="002060"/>
              </w:rPr>
            </w:pPr>
            <w:r w:rsidRPr="00D248B3">
              <w:rPr>
                <w:color w:val="002060"/>
              </w:rPr>
              <w:t xml:space="preserve">(VIRTUS FORTITUDO 1950 SSD) </w:t>
            </w:r>
          </w:p>
        </w:tc>
        <w:tc>
          <w:tcPr>
            <w:tcW w:w="800" w:type="dxa"/>
            <w:tcMar>
              <w:top w:w="20" w:type="dxa"/>
              <w:left w:w="20" w:type="dxa"/>
              <w:bottom w:w="20" w:type="dxa"/>
              <w:right w:w="20" w:type="dxa"/>
            </w:tcMar>
            <w:vAlign w:val="center"/>
            <w:hideMark/>
          </w:tcPr>
          <w:p w14:paraId="01AA533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E47828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8685B0E" w14:textId="77777777" w:rsidR="00BE20A5" w:rsidRPr="00D248B3" w:rsidRDefault="00BE20A5" w:rsidP="007E2FFB">
            <w:pPr>
              <w:pStyle w:val="movimento2"/>
              <w:rPr>
                <w:color w:val="002060"/>
              </w:rPr>
            </w:pPr>
            <w:r w:rsidRPr="00D248B3">
              <w:rPr>
                <w:color w:val="002060"/>
              </w:rPr>
              <w:t> </w:t>
            </w:r>
          </w:p>
        </w:tc>
      </w:tr>
    </w:tbl>
    <w:p w14:paraId="3CF16916" w14:textId="77777777" w:rsidR="00BE20A5" w:rsidRPr="00D248B3" w:rsidRDefault="00BE20A5" w:rsidP="00BE20A5">
      <w:pPr>
        <w:pStyle w:val="titolo10"/>
        <w:rPr>
          <w:rFonts w:eastAsiaTheme="minorEastAsia"/>
          <w:color w:val="002060"/>
        </w:rPr>
      </w:pPr>
      <w:r w:rsidRPr="00D248B3">
        <w:rPr>
          <w:color w:val="002060"/>
        </w:rPr>
        <w:t xml:space="preserve">GARE DEL 30/10/2022 </w:t>
      </w:r>
    </w:p>
    <w:p w14:paraId="14594F08" w14:textId="77777777" w:rsidR="00BE20A5" w:rsidRPr="00D248B3" w:rsidRDefault="00BE20A5" w:rsidP="00BE20A5">
      <w:pPr>
        <w:pStyle w:val="titolo7a"/>
        <w:rPr>
          <w:color w:val="002060"/>
        </w:rPr>
      </w:pPr>
      <w:r w:rsidRPr="00D248B3">
        <w:rPr>
          <w:color w:val="002060"/>
        </w:rPr>
        <w:t xml:space="preserve">PROVVEDIMENTI DISCIPLINARI </w:t>
      </w:r>
    </w:p>
    <w:p w14:paraId="413997CF"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5981B8FD" w14:textId="77777777" w:rsidR="00BE20A5" w:rsidRPr="00D248B3" w:rsidRDefault="00BE20A5" w:rsidP="00BE20A5">
      <w:pPr>
        <w:pStyle w:val="titolo30"/>
        <w:rPr>
          <w:color w:val="002060"/>
        </w:rPr>
      </w:pPr>
      <w:r w:rsidRPr="00D248B3">
        <w:rPr>
          <w:color w:val="002060"/>
        </w:rPr>
        <w:t xml:space="preserve">SOCIETA' </w:t>
      </w:r>
    </w:p>
    <w:p w14:paraId="60A2A51D" w14:textId="77777777" w:rsidR="00BE20A5" w:rsidRPr="00D248B3" w:rsidRDefault="00BE20A5" w:rsidP="00BE20A5">
      <w:pPr>
        <w:pStyle w:val="titolo20"/>
        <w:rPr>
          <w:color w:val="002060"/>
        </w:rPr>
      </w:pPr>
      <w:r w:rsidRPr="00D248B3">
        <w:rPr>
          <w:color w:val="002060"/>
        </w:rPr>
        <w:t xml:space="preserve">AMMENDA </w:t>
      </w:r>
    </w:p>
    <w:p w14:paraId="5AA53641" w14:textId="77777777" w:rsidR="00BE20A5" w:rsidRPr="00D248B3" w:rsidRDefault="00BE20A5" w:rsidP="00BE20A5">
      <w:pPr>
        <w:pStyle w:val="diffida"/>
        <w:spacing w:before="80" w:beforeAutospacing="0" w:after="40" w:afterAutospacing="0"/>
        <w:jc w:val="left"/>
        <w:rPr>
          <w:color w:val="002060"/>
        </w:rPr>
      </w:pPr>
      <w:r w:rsidRPr="00D248B3">
        <w:rPr>
          <w:color w:val="002060"/>
        </w:rPr>
        <w:t xml:space="preserve">Euro 50,00 AUDAX 1970 </w:t>
      </w:r>
      <w:proofErr w:type="gramStart"/>
      <w:r w:rsidRPr="00D248B3">
        <w:rPr>
          <w:color w:val="002060"/>
        </w:rPr>
        <w:t>S.ANGELO</w:t>
      </w:r>
      <w:proofErr w:type="gramEnd"/>
      <w:r w:rsidRPr="00D248B3">
        <w:rPr>
          <w:color w:val="002060"/>
        </w:rPr>
        <w:t xml:space="preserve"> </w:t>
      </w:r>
      <w:r w:rsidRPr="00D248B3">
        <w:rPr>
          <w:color w:val="002060"/>
        </w:rPr>
        <w:br/>
        <w:t xml:space="preserve">Per mancanza di acqua calda negli spogliatoi. </w:t>
      </w:r>
    </w:p>
    <w:p w14:paraId="0F1F4AF6" w14:textId="77777777" w:rsidR="00BE20A5" w:rsidRPr="00D248B3" w:rsidRDefault="00BE20A5" w:rsidP="00BE20A5">
      <w:pPr>
        <w:pStyle w:val="titolo30"/>
        <w:rPr>
          <w:color w:val="002060"/>
        </w:rPr>
      </w:pPr>
      <w:r w:rsidRPr="00D248B3">
        <w:rPr>
          <w:color w:val="002060"/>
        </w:rPr>
        <w:t xml:space="preserve">CALCIATORI ESPULSI </w:t>
      </w:r>
    </w:p>
    <w:p w14:paraId="3E8B6FB2" w14:textId="77777777" w:rsidR="00BE20A5" w:rsidRPr="00D248B3" w:rsidRDefault="00BE20A5" w:rsidP="00BE20A5">
      <w:pPr>
        <w:pStyle w:val="titolo20"/>
        <w:rPr>
          <w:color w:val="002060"/>
        </w:rPr>
      </w:pPr>
      <w:r w:rsidRPr="00D248B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2D9138DB" w14:textId="77777777" w:rsidTr="007E2FFB">
        <w:tc>
          <w:tcPr>
            <w:tcW w:w="2200" w:type="dxa"/>
            <w:tcMar>
              <w:top w:w="20" w:type="dxa"/>
              <w:left w:w="20" w:type="dxa"/>
              <w:bottom w:w="20" w:type="dxa"/>
              <w:right w:w="20" w:type="dxa"/>
            </w:tcMar>
            <w:vAlign w:val="center"/>
            <w:hideMark/>
          </w:tcPr>
          <w:p w14:paraId="0648DF93" w14:textId="77777777" w:rsidR="00BE20A5" w:rsidRPr="00D248B3" w:rsidRDefault="00BE20A5" w:rsidP="007E2FFB">
            <w:pPr>
              <w:pStyle w:val="movimento"/>
              <w:rPr>
                <w:color w:val="002060"/>
              </w:rPr>
            </w:pPr>
            <w:r w:rsidRPr="00D248B3">
              <w:rPr>
                <w:color w:val="002060"/>
              </w:rPr>
              <w:t>IELO GIOELE</w:t>
            </w:r>
          </w:p>
        </w:tc>
        <w:tc>
          <w:tcPr>
            <w:tcW w:w="2200" w:type="dxa"/>
            <w:tcMar>
              <w:top w:w="20" w:type="dxa"/>
              <w:left w:w="20" w:type="dxa"/>
              <w:bottom w:w="20" w:type="dxa"/>
              <w:right w:w="20" w:type="dxa"/>
            </w:tcMar>
            <w:vAlign w:val="center"/>
            <w:hideMark/>
          </w:tcPr>
          <w:p w14:paraId="34B5D110" w14:textId="77777777" w:rsidR="00BE20A5" w:rsidRPr="00D248B3" w:rsidRDefault="00BE20A5" w:rsidP="007E2FFB">
            <w:pPr>
              <w:pStyle w:val="movimento2"/>
              <w:rPr>
                <w:color w:val="002060"/>
              </w:rPr>
            </w:pPr>
            <w:r w:rsidRPr="00D248B3">
              <w:rPr>
                <w:color w:val="002060"/>
              </w:rPr>
              <w:t xml:space="preserve">(REAL EAGLES VIRTUS PAGLIA) </w:t>
            </w:r>
          </w:p>
        </w:tc>
        <w:tc>
          <w:tcPr>
            <w:tcW w:w="800" w:type="dxa"/>
            <w:tcMar>
              <w:top w:w="20" w:type="dxa"/>
              <w:left w:w="20" w:type="dxa"/>
              <w:bottom w:w="20" w:type="dxa"/>
              <w:right w:w="20" w:type="dxa"/>
            </w:tcMar>
            <w:vAlign w:val="center"/>
            <w:hideMark/>
          </w:tcPr>
          <w:p w14:paraId="3E22114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BFEA38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2D4ECE7" w14:textId="77777777" w:rsidR="00BE20A5" w:rsidRPr="00D248B3" w:rsidRDefault="00BE20A5" w:rsidP="007E2FFB">
            <w:pPr>
              <w:pStyle w:val="movimento2"/>
              <w:rPr>
                <w:color w:val="002060"/>
              </w:rPr>
            </w:pPr>
            <w:r w:rsidRPr="00D248B3">
              <w:rPr>
                <w:color w:val="002060"/>
              </w:rPr>
              <w:t> </w:t>
            </w:r>
          </w:p>
        </w:tc>
      </w:tr>
    </w:tbl>
    <w:p w14:paraId="373EE25B"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027E8AC3" w14:textId="77777777" w:rsidR="00BE20A5" w:rsidRPr="00D248B3" w:rsidRDefault="00BE20A5" w:rsidP="00BE20A5">
      <w:pPr>
        <w:pStyle w:val="titolo20"/>
        <w:rPr>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3AB39F0" w14:textId="77777777" w:rsidTr="007E2FFB">
        <w:tc>
          <w:tcPr>
            <w:tcW w:w="2200" w:type="dxa"/>
            <w:tcMar>
              <w:top w:w="20" w:type="dxa"/>
              <w:left w:w="20" w:type="dxa"/>
              <w:bottom w:w="20" w:type="dxa"/>
              <w:right w:w="20" w:type="dxa"/>
            </w:tcMar>
            <w:vAlign w:val="center"/>
            <w:hideMark/>
          </w:tcPr>
          <w:p w14:paraId="4B9E1C2D" w14:textId="77777777" w:rsidR="00BE20A5" w:rsidRPr="00D248B3" w:rsidRDefault="00BE20A5" w:rsidP="007E2FFB">
            <w:pPr>
              <w:pStyle w:val="movimento"/>
              <w:rPr>
                <w:color w:val="002060"/>
              </w:rPr>
            </w:pPr>
            <w:r w:rsidRPr="00D248B3">
              <w:rPr>
                <w:color w:val="002060"/>
              </w:rPr>
              <w:t>BRACONI CRISTIAN</w:t>
            </w:r>
          </w:p>
        </w:tc>
        <w:tc>
          <w:tcPr>
            <w:tcW w:w="2200" w:type="dxa"/>
            <w:tcMar>
              <w:top w:w="20" w:type="dxa"/>
              <w:left w:w="20" w:type="dxa"/>
              <w:bottom w:w="20" w:type="dxa"/>
              <w:right w:w="20" w:type="dxa"/>
            </w:tcMar>
            <w:vAlign w:val="center"/>
            <w:hideMark/>
          </w:tcPr>
          <w:p w14:paraId="0BABD32E" w14:textId="77777777" w:rsidR="00BE20A5" w:rsidRPr="00D248B3" w:rsidRDefault="00BE20A5" w:rsidP="007E2FFB">
            <w:pPr>
              <w:pStyle w:val="movimento2"/>
              <w:rPr>
                <w:color w:val="002060"/>
              </w:rPr>
            </w:pPr>
            <w:r w:rsidRPr="00D248B3">
              <w:rPr>
                <w:color w:val="002060"/>
              </w:rPr>
              <w:t xml:space="preserve">(AUDAX 1970 </w:t>
            </w:r>
            <w:proofErr w:type="gramStart"/>
            <w:r w:rsidRPr="00D248B3">
              <w:rPr>
                <w:color w:val="002060"/>
              </w:rPr>
              <w:t>S.ANGELO</w:t>
            </w:r>
            <w:proofErr w:type="gramEnd"/>
            <w:r w:rsidRPr="00D248B3">
              <w:rPr>
                <w:color w:val="002060"/>
              </w:rPr>
              <w:t xml:space="preserve">) </w:t>
            </w:r>
          </w:p>
        </w:tc>
        <w:tc>
          <w:tcPr>
            <w:tcW w:w="800" w:type="dxa"/>
            <w:tcMar>
              <w:top w:w="20" w:type="dxa"/>
              <w:left w:w="20" w:type="dxa"/>
              <w:bottom w:w="20" w:type="dxa"/>
              <w:right w:w="20" w:type="dxa"/>
            </w:tcMar>
            <w:vAlign w:val="center"/>
            <w:hideMark/>
          </w:tcPr>
          <w:p w14:paraId="59D1343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9CE38FE" w14:textId="77777777" w:rsidR="00BE20A5" w:rsidRPr="00D248B3" w:rsidRDefault="00BE20A5" w:rsidP="007E2FFB">
            <w:pPr>
              <w:pStyle w:val="movimento"/>
              <w:rPr>
                <w:color w:val="002060"/>
              </w:rPr>
            </w:pPr>
            <w:r w:rsidRPr="00D248B3">
              <w:rPr>
                <w:color w:val="002060"/>
              </w:rPr>
              <w:t>BIBINI ALESSANDRO</w:t>
            </w:r>
          </w:p>
        </w:tc>
        <w:tc>
          <w:tcPr>
            <w:tcW w:w="2200" w:type="dxa"/>
            <w:tcMar>
              <w:top w:w="20" w:type="dxa"/>
              <w:left w:w="20" w:type="dxa"/>
              <w:bottom w:w="20" w:type="dxa"/>
              <w:right w:w="20" w:type="dxa"/>
            </w:tcMar>
            <w:vAlign w:val="center"/>
            <w:hideMark/>
          </w:tcPr>
          <w:p w14:paraId="076D3587" w14:textId="77777777" w:rsidR="00BE20A5" w:rsidRPr="00D248B3" w:rsidRDefault="00BE20A5" w:rsidP="007E2FFB">
            <w:pPr>
              <w:pStyle w:val="movimento2"/>
              <w:rPr>
                <w:color w:val="002060"/>
              </w:rPr>
            </w:pPr>
            <w:r w:rsidRPr="00D248B3">
              <w:rPr>
                <w:color w:val="002060"/>
              </w:rPr>
              <w:t xml:space="preserve">(C.U.S. MACERATA CALCIO A5) </w:t>
            </w:r>
          </w:p>
        </w:tc>
      </w:tr>
      <w:tr w:rsidR="00BE20A5" w:rsidRPr="00D248B3" w14:paraId="1E8411B5" w14:textId="77777777" w:rsidTr="007E2FFB">
        <w:tc>
          <w:tcPr>
            <w:tcW w:w="2200" w:type="dxa"/>
            <w:tcMar>
              <w:top w:w="20" w:type="dxa"/>
              <w:left w:w="20" w:type="dxa"/>
              <w:bottom w:w="20" w:type="dxa"/>
              <w:right w:w="20" w:type="dxa"/>
            </w:tcMar>
            <w:vAlign w:val="center"/>
            <w:hideMark/>
          </w:tcPr>
          <w:p w14:paraId="5ADA6103" w14:textId="77777777" w:rsidR="00BE20A5" w:rsidRPr="00D248B3" w:rsidRDefault="00BE20A5" w:rsidP="007E2FFB">
            <w:pPr>
              <w:pStyle w:val="movimento"/>
              <w:rPr>
                <w:color w:val="002060"/>
              </w:rPr>
            </w:pPr>
            <w:r w:rsidRPr="00D248B3">
              <w:rPr>
                <w:color w:val="002060"/>
              </w:rPr>
              <w:t>AURELI THOMAS</w:t>
            </w:r>
          </w:p>
        </w:tc>
        <w:tc>
          <w:tcPr>
            <w:tcW w:w="2200" w:type="dxa"/>
            <w:tcMar>
              <w:top w:w="20" w:type="dxa"/>
              <w:left w:w="20" w:type="dxa"/>
              <w:bottom w:w="20" w:type="dxa"/>
              <w:right w:w="20" w:type="dxa"/>
            </w:tcMar>
            <w:vAlign w:val="center"/>
            <w:hideMark/>
          </w:tcPr>
          <w:p w14:paraId="06C88C1B" w14:textId="77777777" w:rsidR="00BE20A5" w:rsidRPr="00D248B3" w:rsidRDefault="00BE20A5" w:rsidP="007E2FFB">
            <w:pPr>
              <w:pStyle w:val="movimento2"/>
              <w:rPr>
                <w:color w:val="002060"/>
              </w:rPr>
            </w:pPr>
            <w:r w:rsidRPr="00D248B3">
              <w:rPr>
                <w:color w:val="002060"/>
              </w:rPr>
              <w:t xml:space="preserve">(FFJ CALCIO A 5) </w:t>
            </w:r>
          </w:p>
        </w:tc>
        <w:tc>
          <w:tcPr>
            <w:tcW w:w="800" w:type="dxa"/>
            <w:tcMar>
              <w:top w:w="20" w:type="dxa"/>
              <w:left w:w="20" w:type="dxa"/>
              <w:bottom w:w="20" w:type="dxa"/>
              <w:right w:w="20" w:type="dxa"/>
            </w:tcMar>
            <w:vAlign w:val="center"/>
            <w:hideMark/>
          </w:tcPr>
          <w:p w14:paraId="56B39D62"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43A98D92" w14:textId="77777777" w:rsidR="00BE20A5" w:rsidRPr="00D248B3" w:rsidRDefault="00BE20A5" w:rsidP="007E2FFB">
            <w:pPr>
              <w:pStyle w:val="movimento"/>
              <w:rPr>
                <w:color w:val="002060"/>
              </w:rPr>
            </w:pPr>
            <w:r w:rsidRPr="00D248B3">
              <w:rPr>
                <w:color w:val="002060"/>
              </w:rPr>
              <w:t>STRACCIA NICOLAS</w:t>
            </w:r>
          </w:p>
        </w:tc>
        <w:tc>
          <w:tcPr>
            <w:tcW w:w="2200" w:type="dxa"/>
            <w:tcMar>
              <w:top w:w="20" w:type="dxa"/>
              <w:left w:w="20" w:type="dxa"/>
              <w:bottom w:w="20" w:type="dxa"/>
              <w:right w:w="20" w:type="dxa"/>
            </w:tcMar>
            <w:vAlign w:val="center"/>
            <w:hideMark/>
          </w:tcPr>
          <w:p w14:paraId="5AA8F321" w14:textId="77777777" w:rsidR="00BE20A5" w:rsidRPr="00D248B3" w:rsidRDefault="00BE20A5" w:rsidP="007E2FFB">
            <w:pPr>
              <w:pStyle w:val="movimento2"/>
              <w:rPr>
                <w:color w:val="002060"/>
              </w:rPr>
            </w:pPr>
            <w:r w:rsidRPr="00D248B3">
              <w:rPr>
                <w:color w:val="002060"/>
              </w:rPr>
              <w:t xml:space="preserve">(REAL EAGLES VIRTUS PAGLIA) </w:t>
            </w:r>
          </w:p>
        </w:tc>
      </w:tr>
    </w:tbl>
    <w:p w14:paraId="4BA802A1" w14:textId="77777777" w:rsidR="00BE20A5" w:rsidRDefault="00BE20A5" w:rsidP="00BE20A5">
      <w:pPr>
        <w:pStyle w:val="breakline"/>
        <w:rPr>
          <w:color w:val="002060"/>
        </w:rPr>
      </w:pPr>
    </w:p>
    <w:p w14:paraId="0779A4F9"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60BA86B3"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6ECE5B3D" w14:textId="77777777" w:rsidR="00BE20A5" w:rsidRPr="00D248B3" w:rsidRDefault="00BE20A5" w:rsidP="00BE20A5">
      <w:pPr>
        <w:pStyle w:val="breakline"/>
        <w:rPr>
          <w:rFonts w:eastAsiaTheme="minorEastAsia"/>
          <w:color w:val="002060"/>
        </w:rPr>
      </w:pPr>
    </w:p>
    <w:p w14:paraId="7D8F27AC" w14:textId="77777777" w:rsidR="00BE20A5" w:rsidRPr="00D248B3" w:rsidRDefault="00BE20A5" w:rsidP="00BE20A5">
      <w:pPr>
        <w:pStyle w:val="titoloprinc0"/>
        <w:rPr>
          <w:color w:val="002060"/>
        </w:rPr>
      </w:pPr>
      <w:r w:rsidRPr="00D248B3">
        <w:rPr>
          <w:color w:val="002060"/>
        </w:rPr>
        <w:t>CLASSIFICA</w:t>
      </w:r>
    </w:p>
    <w:p w14:paraId="77F1DCB4" w14:textId="77777777" w:rsidR="00BE20A5" w:rsidRPr="00D248B3" w:rsidRDefault="00BE20A5" w:rsidP="00BE20A5">
      <w:pPr>
        <w:pStyle w:val="breakline"/>
        <w:rPr>
          <w:color w:val="002060"/>
        </w:rPr>
      </w:pPr>
    </w:p>
    <w:p w14:paraId="14ACE2E6" w14:textId="77777777" w:rsidR="00BE20A5" w:rsidRPr="00D248B3" w:rsidRDefault="00BE20A5" w:rsidP="00BE20A5">
      <w:pPr>
        <w:pStyle w:val="breakline"/>
        <w:rPr>
          <w:color w:val="002060"/>
        </w:rPr>
      </w:pPr>
    </w:p>
    <w:p w14:paraId="47894E9F"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6970486E"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A0505"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F9A29"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9EEC9"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A7154"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A9B53"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5AA12"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A7C88"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86153"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A60A0"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9D22A" w14:textId="77777777" w:rsidR="00BE20A5" w:rsidRPr="00D248B3" w:rsidRDefault="00BE20A5" w:rsidP="007E2FFB">
            <w:pPr>
              <w:pStyle w:val="headertabella0"/>
              <w:rPr>
                <w:color w:val="002060"/>
              </w:rPr>
            </w:pPr>
            <w:r w:rsidRPr="00D248B3">
              <w:rPr>
                <w:color w:val="002060"/>
              </w:rPr>
              <w:t>PE</w:t>
            </w:r>
          </w:p>
        </w:tc>
      </w:tr>
      <w:tr w:rsidR="00BE20A5" w:rsidRPr="00D248B3" w14:paraId="1B721CA0"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7A67D" w14:textId="77777777" w:rsidR="00BE20A5" w:rsidRPr="00D248B3" w:rsidRDefault="00BE20A5" w:rsidP="007E2FFB">
            <w:pPr>
              <w:pStyle w:val="rowtabella0"/>
              <w:rPr>
                <w:color w:val="002060"/>
              </w:rPr>
            </w:pPr>
            <w:r w:rsidRPr="00D248B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CCEC"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467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F6B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4F6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E1F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7535" w14:textId="77777777" w:rsidR="00BE20A5" w:rsidRPr="00D248B3" w:rsidRDefault="00BE20A5" w:rsidP="007E2FFB">
            <w:pPr>
              <w:pStyle w:val="rowtabella0"/>
              <w:jc w:val="center"/>
              <w:rPr>
                <w:color w:val="002060"/>
              </w:rPr>
            </w:pPr>
            <w:r w:rsidRPr="00D248B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6B57"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B076"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A8020" w14:textId="77777777" w:rsidR="00BE20A5" w:rsidRPr="00D248B3" w:rsidRDefault="00BE20A5" w:rsidP="007E2FFB">
            <w:pPr>
              <w:pStyle w:val="rowtabella0"/>
              <w:jc w:val="center"/>
              <w:rPr>
                <w:color w:val="002060"/>
              </w:rPr>
            </w:pPr>
            <w:r w:rsidRPr="00D248B3">
              <w:rPr>
                <w:color w:val="002060"/>
              </w:rPr>
              <w:t>0</w:t>
            </w:r>
          </w:p>
        </w:tc>
      </w:tr>
      <w:tr w:rsidR="00BE20A5" w:rsidRPr="00D248B3" w14:paraId="27C9141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0E72B" w14:textId="77777777" w:rsidR="00BE20A5" w:rsidRPr="00D248B3" w:rsidRDefault="00BE20A5" w:rsidP="007E2FFB">
            <w:pPr>
              <w:pStyle w:val="rowtabella0"/>
              <w:rPr>
                <w:color w:val="002060"/>
              </w:rPr>
            </w:pPr>
            <w:r w:rsidRPr="00D248B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033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F6F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804E"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314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AE9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C8E00"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8A3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2F55"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9112" w14:textId="77777777" w:rsidR="00BE20A5" w:rsidRPr="00D248B3" w:rsidRDefault="00BE20A5" w:rsidP="007E2FFB">
            <w:pPr>
              <w:pStyle w:val="rowtabella0"/>
              <w:jc w:val="center"/>
              <w:rPr>
                <w:color w:val="002060"/>
              </w:rPr>
            </w:pPr>
            <w:r w:rsidRPr="00D248B3">
              <w:rPr>
                <w:color w:val="002060"/>
              </w:rPr>
              <w:t>0</w:t>
            </w:r>
          </w:p>
        </w:tc>
      </w:tr>
      <w:tr w:rsidR="00BE20A5" w:rsidRPr="00D248B3" w14:paraId="6DEFFB4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39050" w14:textId="77777777" w:rsidR="00BE20A5" w:rsidRPr="00D248B3" w:rsidRDefault="00BE20A5" w:rsidP="007E2FFB">
            <w:pPr>
              <w:pStyle w:val="rowtabella0"/>
              <w:rPr>
                <w:color w:val="002060"/>
              </w:rPr>
            </w:pPr>
            <w:r w:rsidRPr="00D248B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397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1D8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382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286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A5C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6DA8"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AB1D"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2C5B"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A16F" w14:textId="77777777" w:rsidR="00BE20A5" w:rsidRPr="00D248B3" w:rsidRDefault="00BE20A5" w:rsidP="007E2FFB">
            <w:pPr>
              <w:pStyle w:val="rowtabella0"/>
              <w:jc w:val="center"/>
              <w:rPr>
                <w:color w:val="002060"/>
              </w:rPr>
            </w:pPr>
            <w:r w:rsidRPr="00D248B3">
              <w:rPr>
                <w:color w:val="002060"/>
              </w:rPr>
              <w:t>0</w:t>
            </w:r>
          </w:p>
        </w:tc>
      </w:tr>
      <w:tr w:rsidR="00BE20A5" w:rsidRPr="00D248B3" w14:paraId="21AF4A8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70E4F" w14:textId="77777777" w:rsidR="00BE20A5" w:rsidRPr="00D248B3" w:rsidRDefault="00BE20A5" w:rsidP="007E2FFB">
            <w:pPr>
              <w:pStyle w:val="rowtabella0"/>
              <w:rPr>
                <w:color w:val="002060"/>
                <w:lang w:val="es-ES"/>
              </w:rPr>
            </w:pPr>
            <w:r w:rsidRPr="00D248B3">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C5F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6ED7"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021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6AA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306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0384"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8A7C"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A55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F9D6" w14:textId="77777777" w:rsidR="00BE20A5" w:rsidRPr="00D248B3" w:rsidRDefault="00BE20A5" w:rsidP="007E2FFB">
            <w:pPr>
              <w:pStyle w:val="rowtabella0"/>
              <w:jc w:val="center"/>
              <w:rPr>
                <w:color w:val="002060"/>
              </w:rPr>
            </w:pPr>
            <w:r w:rsidRPr="00D248B3">
              <w:rPr>
                <w:color w:val="002060"/>
              </w:rPr>
              <w:t>0</w:t>
            </w:r>
          </w:p>
        </w:tc>
      </w:tr>
      <w:tr w:rsidR="00BE20A5" w:rsidRPr="00D248B3" w14:paraId="4B1AA49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BEBD2" w14:textId="77777777" w:rsidR="00BE20A5" w:rsidRPr="00D248B3" w:rsidRDefault="00BE20A5" w:rsidP="007E2FFB">
            <w:pPr>
              <w:pStyle w:val="rowtabella0"/>
              <w:rPr>
                <w:color w:val="002060"/>
                <w:lang w:val="es-ES"/>
              </w:rPr>
            </w:pPr>
            <w:r w:rsidRPr="00D248B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C703"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6AE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C4D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F47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D964"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7D3D"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5192"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21A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1F24" w14:textId="77777777" w:rsidR="00BE20A5" w:rsidRPr="00D248B3" w:rsidRDefault="00BE20A5" w:rsidP="007E2FFB">
            <w:pPr>
              <w:pStyle w:val="rowtabella0"/>
              <w:jc w:val="center"/>
              <w:rPr>
                <w:color w:val="002060"/>
              </w:rPr>
            </w:pPr>
            <w:r w:rsidRPr="00D248B3">
              <w:rPr>
                <w:color w:val="002060"/>
              </w:rPr>
              <w:t>0</w:t>
            </w:r>
          </w:p>
        </w:tc>
      </w:tr>
      <w:tr w:rsidR="00BE20A5" w:rsidRPr="00D248B3" w14:paraId="695FFBA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9CA50" w14:textId="77777777" w:rsidR="00BE20A5" w:rsidRPr="00D248B3" w:rsidRDefault="00BE20A5" w:rsidP="007E2FFB">
            <w:pPr>
              <w:pStyle w:val="rowtabella0"/>
              <w:rPr>
                <w:color w:val="002060"/>
              </w:rPr>
            </w:pPr>
            <w:r w:rsidRPr="00D248B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508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3ED9"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10C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7FF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B58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9A65"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B788"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C800"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AD60" w14:textId="77777777" w:rsidR="00BE20A5" w:rsidRPr="00D248B3" w:rsidRDefault="00BE20A5" w:rsidP="007E2FFB">
            <w:pPr>
              <w:pStyle w:val="rowtabella0"/>
              <w:jc w:val="center"/>
              <w:rPr>
                <w:color w:val="002060"/>
              </w:rPr>
            </w:pPr>
            <w:r w:rsidRPr="00D248B3">
              <w:rPr>
                <w:color w:val="002060"/>
              </w:rPr>
              <w:t>0</w:t>
            </w:r>
          </w:p>
        </w:tc>
      </w:tr>
      <w:tr w:rsidR="00BE20A5" w:rsidRPr="00D248B3" w14:paraId="1BC051B3"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58C29" w14:textId="77777777" w:rsidR="00BE20A5" w:rsidRPr="00D248B3" w:rsidRDefault="00BE20A5" w:rsidP="007E2FFB">
            <w:pPr>
              <w:pStyle w:val="rowtabella0"/>
              <w:rPr>
                <w:color w:val="002060"/>
              </w:rPr>
            </w:pPr>
            <w:r w:rsidRPr="00D248B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EC29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999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E5B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800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813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C712"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C312" w14:textId="77777777" w:rsidR="00BE20A5" w:rsidRPr="00D248B3" w:rsidRDefault="00BE20A5" w:rsidP="007E2FFB">
            <w:pPr>
              <w:pStyle w:val="rowtabella0"/>
              <w:jc w:val="center"/>
              <w:rPr>
                <w:color w:val="002060"/>
              </w:rPr>
            </w:pPr>
            <w:r w:rsidRPr="00D248B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78F4" w14:textId="77777777" w:rsidR="00BE20A5" w:rsidRPr="00D248B3" w:rsidRDefault="00BE20A5" w:rsidP="007E2FFB">
            <w:pPr>
              <w:pStyle w:val="rowtabella0"/>
              <w:jc w:val="center"/>
              <w:rPr>
                <w:color w:val="002060"/>
              </w:rPr>
            </w:pPr>
            <w:r w:rsidRPr="00D248B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2CA9" w14:textId="77777777" w:rsidR="00BE20A5" w:rsidRPr="00D248B3" w:rsidRDefault="00BE20A5" w:rsidP="007E2FFB">
            <w:pPr>
              <w:pStyle w:val="rowtabella0"/>
              <w:jc w:val="center"/>
              <w:rPr>
                <w:color w:val="002060"/>
              </w:rPr>
            </w:pPr>
            <w:r w:rsidRPr="00D248B3">
              <w:rPr>
                <w:color w:val="002060"/>
              </w:rPr>
              <w:t>0</w:t>
            </w:r>
          </w:p>
        </w:tc>
      </w:tr>
    </w:tbl>
    <w:p w14:paraId="3C0AEEB5" w14:textId="77777777" w:rsidR="00BE20A5" w:rsidRPr="00D248B3" w:rsidRDefault="00BE20A5" w:rsidP="00BE20A5">
      <w:pPr>
        <w:pStyle w:val="breakline"/>
        <w:rPr>
          <w:rFonts w:eastAsiaTheme="minorEastAsia"/>
          <w:color w:val="002060"/>
        </w:rPr>
      </w:pPr>
    </w:p>
    <w:p w14:paraId="0A7475D1" w14:textId="77777777" w:rsidR="00BE20A5" w:rsidRPr="00D248B3" w:rsidRDefault="00BE20A5" w:rsidP="00BE20A5">
      <w:pPr>
        <w:pStyle w:val="breakline"/>
        <w:rPr>
          <w:color w:val="002060"/>
        </w:rPr>
      </w:pPr>
    </w:p>
    <w:p w14:paraId="30D88128" w14:textId="77777777" w:rsidR="00BE20A5" w:rsidRPr="00D248B3" w:rsidRDefault="00BE20A5" w:rsidP="00BE20A5">
      <w:pPr>
        <w:pStyle w:val="sottotitolocampionato10"/>
        <w:rPr>
          <w:color w:val="002060"/>
        </w:rPr>
      </w:pPr>
      <w:r w:rsidRPr="00D248B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1224E1BC"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FB824"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82A66"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657F"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575D3"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624CD"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E9DC6"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76B7A"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30A27"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9440C"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45DF1" w14:textId="77777777" w:rsidR="00BE20A5" w:rsidRPr="00D248B3" w:rsidRDefault="00BE20A5" w:rsidP="007E2FFB">
            <w:pPr>
              <w:pStyle w:val="headertabella0"/>
              <w:rPr>
                <w:color w:val="002060"/>
              </w:rPr>
            </w:pPr>
            <w:r w:rsidRPr="00D248B3">
              <w:rPr>
                <w:color w:val="002060"/>
              </w:rPr>
              <w:t>PE</w:t>
            </w:r>
          </w:p>
        </w:tc>
      </w:tr>
      <w:tr w:rsidR="00BE20A5" w:rsidRPr="00D248B3" w14:paraId="17B967FE"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4B474" w14:textId="77777777" w:rsidR="00BE20A5" w:rsidRPr="00D248B3" w:rsidRDefault="00BE20A5" w:rsidP="007E2FFB">
            <w:pPr>
              <w:pStyle w:val="rowtabella0"/>
              <w:rPr>
                <w:color w:val="002060"/>
              </w:rPr>
            </w:pPr>
            <w:r w:rsidRPr="00D248B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80BC"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87C8"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FB8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CEF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16B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6863"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975A"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1511"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6D797" w14:textId="77777777" w:rsidR="00BE20A5" w:rsidRPr="00D248B3" w:rsidRDefault="00BE20A5" w:rsidP="007E2FFB">
            <w:pPr>
              <w:pStyle w:val="rowtabella0"/>
              <w:jc w:val="center"/>
              <w:rPr>
                <w:color w:val="002060"/>
              </w:rPr>
            </w:pPr>
            <w:r w:rsidRPr="00D248B3">
              <w:rPr>
                <w:color w:val="002060"/>
              </w:rPr>
              <w:t>0</w:t>
            </w:r>
          </w:p>
        </w:tc>
      </w:tr>
      <w:tr w:rsidR="00BE20A5" w:rsidRPr="00D248B3" w14:paraId="53DE488B"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72E3A" w14:textId="77777777" w:rsidR="00BE20A5" w:rsidRPr="00D248B3" w:rsidRDefault="00BE20A5" w:rsidP="007E2FFB">
            <w:pPr>
              <w:pStyle w:val="rowtabella0"/>
              <w:rPr>
                <w:color w:val="002060"/>
              </w:rPr>
            </w:pPr>
            <w:r w:rsidRPr="00D248B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52E53"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1C6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F3EF"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D5D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686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57EB"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88B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E297"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9118" w14:textId="77777777" w:rsidR="00BE20A5" w:rsidRPr="00D248B3" w:rsidRDefault="00BE20A5" w:rsidP="007E2FFB">
            <w:pPr>
              <w:pStyle w:val="rowtabella0"/>
              <w:jc w:val="center"/>
              <w:rPr>
                <w:color w:val="002060"/>
              </w:rPr>
            </w:pPr>
            <w:r w:rsidRPr="00D248B3">
              <w:rPr>
                <w:color w:val="002060"/>
              </w:rPr>
              <w:t>0</w:t>
            </w:r>
          </w:p>
        </w:tc>
      </w:tr>
      <w:tr w:rsidR="00BE20A5" w:rsidRPr="00D248B3" w14:paraId="60364293"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1DC08" w14:textId="77777777" w:rsidR="00BE20A5" w:rsidRPr="00D248B3" w:rsidRDefault="00BE20A5" w:rsidP="007E2FFB">
            <w:pPr>
              <w:pStyle w:val="rowtabella0"/>
              <w:rPr>
                <w:color w:val="002060"/>
                <w:lang w:val="es-ES"/>
              </w:rPr>
            </w:pPr>
            <w:r w:rsidRPr="00D248B3">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E91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C41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6AB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0D4F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678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E262" w14:textId="77777777" w:rsidR="00BE20A5" w:rsidRPr="00D248B3" w:rsidRDefault="00BE20A5" w:rsidP="007E2FFB">
            <w:pPr>
              <w:pStyle w:val="rowtabella0"/>
              <w:jc w:val="center"/>
              <w:rPr>
                <w:color w:val="002060"/>
              </w:rPr>
            </w:pPr>
            <w:r w:rsidRPr="00D248B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A29F" w14:textId="77777777" w:rsidR="00BE20A5" w:rsidRPr="00D248B3" w:rsidRDefault="00BE20A5" w:rsidP="007E2FFB">
            <w:pPr>
              <w:pStyle w:val="rowtabella0"/>
              <w:jc w:val="center"/>
              <w:rPr>
                <w:color w:val="002060"/>
              </w:rPr>
            </w:pPr>
            <w:r w:rsidRPr="00D248B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592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9C0CD" w14:textId="77777777" w:rsidR="00BE20A5" w:rsidRPr="00D248B3" w:rsidRDefault="00BE20A5" w:rsidP="007E2FFB">
            <w:pPr>
              <w:pStyle w:val="rowtabella0"/>
              <w:jc w:val="center"/>
              <w:rPr>
                <w:color w:val="002060"/>
              </w:rPr>
            </w:pPr>
            <w:r w:rsidRPr="00D248B3">
              <w:rPr>
                <w:color w:val="002060"/>
              </w:rPr>
              <w:t>0</w:t>
            </w:r>
          </w:p>
        </w:tc>
      </w:tr>
      <w:tr w:rsidR="00BE20A5" w:rsidRPr="00D248B3" w14:paraId="7C90380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4F3E5" w14:textId="77777777" w:rsidR="00BE20A5" w:rsidRPr="00D248B3" w:rsidRDefault="00BE20A5" w:rsidP="007E2FFB">
            <w:pPr>
              <w:pStyle w:val="rowtabella0"/>
              <w:rPr>
                <w:color w:val="002060"/>
              </w:rPr>
            </w:pPr>
            <w:r w:rsidRPr="00D248B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60A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8C9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06A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C67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456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6485"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35EF"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CFCB"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5A8A" w14:textId="77777777" w:rsidR="00BE20A5" w:rsidRPr="00D248B3" w:rsidRDefault="00BE20A5" w:rsidP="007E2FFB">
            <w:pPr>
              <w:pStyle w:val="rowtabella0"/>
              <w:jc w:val="center"/>
              <w:rPr>
                <w:color w:val="002060"/>
              </w:rPr>
            </w:pPr>
            <w:r w:rsidRPr="00D248B3">
              <w:rPr>
                <w:color w:val="002060"/>
              </w:rPr>
              <w:t>0</w:t>
            </w:r>
          </w:p>
        </w:tc>
      </w:tr>
      <w:tr w:rsidR="00BE20A5" w:rsidRPr="00D248B3" w14:paraId="47A25D17"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21A7E" w14:textId="77777777" w:rsidR="00BE20A5" w:rsidRPr="00D248B3" w:rsidRDefault="00BE20A5" w:rsidP="007E2FFB">
            <w:pPr>
              <w:pStyle w:val="rowtabella0"/>
              <w:rPr>
                <w:color w:val="002060"/>
                <w:lang w:val="es-ES"/>
              </w:rPr>
            </w:pPr>
            <w:r w:rsidRPr="00D248B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253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C03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F264"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B0F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7D8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35D5"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FB47"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B6E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62CE" w14:textId="77777777" w:rsidR="00BE20A5" w:rsidRPr="00D248B3" w:rsidRDefault="00BE20A5" w:rsidP="007E2FFB">
            <w:pPr>
              <w:pStyle w:val="rowtabella0"/>
              <w:jc w:val="center"/>
              <w:rPr>
                <w:color w:val="002060"/>
              </w:rPr>
            </w:pPr>
            <w:r w:rsidRPr="00D248B3">
              <w:rPr>
                <w:color w:val="002060"/>
              </w:rPr>
              <w:t>0</w:t>
            </w:r>
          </w:p>
        </w:tc>
      </w:tr>
      <w:tr w:rsidR="00BE20A5" w:rsidRPr="00D248B3" w14:paraId="1780B47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DA168B" w14:textId="77777777" w:rsidR="00BE20A5" w:rsidRPr="00D248B3" w:rsidRDefault="00BE20A5" w:rsidP="007E2FFB">
            <w:pPr>
              <w:pStyle w:val="rowtabella0"/>
              <w:rPr>
                <w:color w:val="002060"/>
              </w:rPr>
            </w:pPr>
            <w:r w:rsidRPr="00D248B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AE8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8D2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593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DF2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009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3CE9"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811F"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713C"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BEA5" w14:textId="77777777" w:rsidR="00BE20A5" w:rsidRPr="00D248B3" w:rsidRDefault="00BE20A5" w:rsidP="007E2FFB">
            <w:pPr>
              <w:pStyle w:val="rowtabella0"/>
              <w:jc w:val="center"/>
              <w:rPr>
                <w:color w:val="002060"/>
              </w:rPr>
            </w:pPr>
            <w:r w:rsidRPr="00D248B3">
              <w:rPr>
                <w:color w:val="002060"/>
              </w:rPr>
              <w:t>0</w:t>
            </w:r>
          </w:p>
        </w:tc>
      </w:tr>
      <w:tr w:rsidR="00BE20A5" w:rsidRPr="00D248B3" w14:paraId="23213A5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7B14A" w14:textId="77777777" w:rsidR="00BE20A5" w:rsidRPr="00D248B3" w:rsidRDefault="00BE20A5" w:rsidP="007E2FFB">
            <w:pPr>
              <w:pStyle w:val="rowtabella0"/>
              <w:rPr>
                <w:color w:val="002060"/>
              </w:rPr>
            </w:pPr>
            <w:r w:rsidRPr="00D248B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33FB"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04B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D258"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3DE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A3A2"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6554"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1B6F"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5BF2"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3EF6" w14:textId="77777777" w:rsidR="00BE20A5" w:rsidRPr="00D248B3" w:rsidRDefault="00BE20A5" w:rsidP="007E2FFB">
            <w:pPr>
              <w:pStyle w:val="rowtabella0"/>
              <w:jc w:val="center"/>
              <w:rPr>
                <w:color w:val="002060"/>
              </w:rPr>
            </w:pPr>
            <w:r w:rsidRPr="00D248B3">
              <w:rPr>
                <w:color w:val="002060"/>
              </w:rPr>
              <w:t>0</w:t>
            </w:r>
          </w:p>
        </w:tc>
      </w:tr>
      <w:tr w:rsidR="00BE20A5" w:rsidRPr="00D248B3" w14:paraId="1E71BC05"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8B0D7" w14:textId="77777777" w:rsidR="00BE20A5" w:rsidRPr="00D248B3" w:rsidRDefault="00BE20A5" w:rsidP="007E2FFB">
            <w:pPr>
              <w:pStyle w:val="rowtabella0"/>
              <w:rPr>
                <w:color w:val="002060"/>
              </w:rPr>
            </w:pPr>
            <w:r w:rsidRPr="00D248B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04A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EDE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A1F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9CB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6C7F"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32C6F"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9889"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7D10"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989F" w14:textId="77777777" w:rsidR="00BE20A5" w:rsidRPr="00D248B3" w:rsidRDefault="00BE20A5" w:rsidP="007E2FFB">
            <w:pPr>
              <w:pStyle w:val="rowtabella0"/>
              <w:jc w:val="center"/>
              <w:rPr>
                <w:color w:val="002060"/>
              </w:rPr>
            </w:pPr>
            <w:r w:rsidRPr="00D248B3">
              <w:rPr>
                <w:color w:val="002060"/>
              </w:rPr>
              <w:t>0</w:t>
            </w:r>
          </w:p>
        </w:tc>
      </w:tr>
    </w:tbl>
    <w:p w14:paraId="0C46BE66" w14:textId="77777777" w:rsidR="00BE20A5" w:rsidRPr="00D248B3" w:rsidRDefault="00BE20A5" w:rsidP="00BE20A5">
      <w:pPr>
        <w:pStyle w:val="breakline"/>
        <w:rPr>
          <w:rFonts w:eastAsiaTheme="minorEastAsia"/>
          <w:color w:val="002060"/>
        </w:rPr>
      </w:pPr>
    </w:p>
    <w:p w14:paraId="1102F379" w14:textId="77777777" w:rsidR="00BE20A5" w:rsidRPr="00D248B3" w:rsidRDefault="00BE20A5" w:rsidP="00BE20A5">
      <w:pPr>
        <w:pStyle w:val="breakline"/>
        <w:rPr>
          <w:color w:val="002060"/>
        </w:rPr>
      </w:pPr>
    </w:p>
    <w:p w14:paraId="39432713" w14:textId="77777777" w:rsidR="00BE20A5" w:rsidRPr="00D248B3" w:rsidRDefault="00BE20A5" w:rsidP="00BE20A5">
      <w:pPr>
        <w:pStyle w:val="sottotitolocampionato10"/>
        <w:rPr>
          <w:color w:val="002060"/>
        </w:rPr>
      </w:pPr>
      <w:r w:rsidRPr="00D248B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1197D773"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ECDA1"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38F80"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4FE8F"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6A4B8"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E87B"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89505"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9AE97"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BC586"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58A63"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AB03D" w14:textId="77777777" w:rsidR="00BE20A5" w:rsidRPr="00D248B3" w:rsidRDefault="00BE20A5" w:rsidP="007E2FFB">
            <w:pPr>
              <w:pStyle w:val="headertabella0"/>
              <w:rPr>
                <w:color w:val="002060"/>
              </w:rPr>
            </w:pPr>
            <w:r w:rsidRPr="00D248B3">
              <w:rPr>
                <w:color w:val="002060"/>
              </w:rPr>
              <w:t>PE</w:t>
            </w:r>
          </w:p>
        </w:tc>
      </w:tr>
      <w:tr w:rsidR="00BE20A5" w:rsidRPr="00D248B3" w14:paraId="7A4330A2"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10E9A" w14:textId="77777777" w:rsidR="00BE20A5" w:rsidRPr="00D248B3" w:rsidRDefault="00BE20A5" w:rsidP="007E2FFB">
            <w:pPr>
              <w:pStyle w:val="rowtabella0"/>
              <w:rPr>
                <w:color w:val="002060"/>
                <w:lang w:val="es-ES"/>
              </w:rPr>
            </w:pPr>
            <w:r w:rsidRPr="00D248B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E9C9"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949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62A2"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A02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57C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618D" w14:textId="77777777" w:rsidR="00BE20A5" w:rsidRPr="00D248B3" w:rsidRDefault="00BE20A5" w:rsidP="007E2FFB">
            <w:pPr>
              <w:pStyle w:val="rowtabella0"/>
              <w:jc w:val="center"/>
              <w:rPr>
                <w:color w:val="002060"/>
              </w:rPr>
            </w:pPr>
            <w:r w:rsidRPr="00D248B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4147"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1FBB"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01BC" w14:textId="77777777" w:rsidR="00BE20A5" w:rsidRPr="00D248B3" w:rsidRDefault="00BE20A5" w:rsidP="007E2FFB">
            <w:pPr>
              <w:pStyle w:val="rowtabella0"/>
              <w:jc w:val="center"/>
              <w:rPr>
                <w:color w:val="002060"/>
              </w:rPr>
            </w:pPr>
            <w:r w:rsidRPr="00D248B3">
              <w:rPr>
                <w:color w:val="002060"/>
              </w:rPr>
              <w:t>0</w:t>
            </w:r>
          </w:p>
        </w:tc>
      </w:tr>
      <w:tr w:rsidR="00BE20A5" w:rsidRPr="00D248B3" w14:paraId="6EBBDE5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D9E8C" w14:textId="77777777" w:rsidR="00BE20A5" w:rsidRPr="00D248B3" w:rsidRDefault="00BE20A5" w:rsidP="007E2FFB">
            <w:pPr>
              <w:pStyle w:val="rowtabella0"/>
              <w:rPr>
                <w:color w:val="002060"/>
              </w:rPr>
            </w:pPr>
            <w:r w:rsidRPr="00D248B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700C"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5AB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2C70"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B35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8EC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AD79"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E49C"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EC7E"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83F9" w14:textId="77777777" w:rsidR="00BE20A5" w:rsidRPr="00D248B3" w:rsidRDefault="00BE20A5" w:rsidP="007E2FFB">
            <w:pPr>
              <w:pStyle w:val="rowtabella0"/>
              <w:jc w:val="center"/>
              <w:rPr>
                <w:color w:val="002060"/>
              </w:rPr>
            </w:pPr>
            <w:r w:rsidRPr="00D248B3">
              <w:rPr>
                <w:color w:val="002060"/>
              </w:rPr>
              <w:t>0</w:t>
            </w:r>
          </w:p>
        </w:tc>
      </w:tr>
      <w:tr w:rsidR="00BE20A5" w:rsidRPr="00D248B3" w14:paraId="31140EFB"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EA02E" w14:textId="77777777" w:rsidR="00BE20A5" w:rsidRPr="00D248B3" w:rsidRDefault="00BE20A5" w:rsidP="007E2FFB">
            <w:pPr>
              <w:pStyle w:val="rowtabella0"/>
              <w:rPr>
                <w:color w:val="002060"/>
              </w:rPr>
            </w:pPr>
            <w:r w:rsidRPr="00D248B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CB12"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3A84"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D70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47B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DED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DFA1" w14:textId="77777777" w:rsidR="00BE20A5" w:rsidRPr="00D248B3" w:rsidRDefault="00BE20A5" w:rsidP="007E2FFB">
            <w:pPr>
              <w:pStyle w:val="rowtabella0"/>
              <w:jc w:val="center"/>
              <w:rPr>
                <w:color w:val="002060"/>
              </w:rPr>
            </w:pPr>
            <w:r w:rsidRPr="00D248B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E5F4"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798A"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69F2" w14:textId="77777777" w:rsidR="00BE20A5" w:rsidRPr="00D248B3" w:rsidRDefault="00BE20A5" w:rsidP="007E2FFB">
            <w:pPr>
              <w:pStyle w:val="rowtabella0"/>
              <w:jc w:val="center"/>
              <w:rPr>
                <w:color w:val="002060"/>
              </w:rPr>
            </w:pPr>
            <w:r w:rsidRPr="00D248B3">
              <w:rPr>
                <w:color w:val="002060"/>
              </w:rPr>
              <w:t>0</w:t>
            </w:r>
          </w:p>
        </w:tc>
      </w:tr>
      <w:tr w:rsidR="00BE20A5" w:rsidRPr="00D248B3" w14:paraId="7A537E02"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F7126" w14:textId="77777777" w:rsidR="00BE20A5" w:rsidRPr="00D248B3" w:rsidRDefault="00BE20A5" w:rsidP="007E2FFB">
            <w:pPr>
              <w:pStyle w:val="rowtabella0"/>
              <w:rPr>
                <w:color w:val="002060"/>
              </w:rPr>
            </w:pPr>
            <w:r w:rsidRPr="00D248B3">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A0F6"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D54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214A"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E555"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B25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745F"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5181" w14:textId="77777777" w:rsidR="00BE20A5" w:rsidRPr="00D248B3" w:rsidRDefault="00BE20A5" w:rsidP="007E2FFB">
            <w:pPr>
              <w:pStyle w:val="rowtabella0"/>
              <w:jc w:val="center"/>
              <w:rPr>
                <w:color w:val="002060"/>
              </w:rPr>
            </w:pPr>
            <w:r w:rsidRPr="00D248B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986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9FC2" w14:textId="77777777" w:rsidR="00BE20A5" w:rsidRPr="00D248B3" w:rsidRDefault="00BE20A5" w:rsidP="007E2FFB">
            <w:pPr>
              <w:pStyle w:val="rowtabella0"/>
              <w:jc w:val="center"/>
              <w:rPr>
                <w:color w:val="002060"/>
              </w:rPr>
            </w:pPr>
            <w:r w:rsidRPr="00D248B3">
              <w:rPr>
                <w:color w:val="002060"/>
              </w:rPr>
              <w:t>0</w:t>
            </w:r>
          </w:p>
        </w:tc>
      </w:tr>
      <w:tr w:rsidR="00BE20A5" w:rsidRPr="00D248B3" w14:paraId="1ED245BD"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61D32" w14:textId="77777777" w:rsidR="00BE20A5" w:rsidRPr="00D248B3" w:rsidRDefault="00BE20A5" w:rsidP="007E2FFB">
            <w:pPr>
              <w:pStyle w:val="rowtabella0"/>
              <w:rPr>
                <w:color w:val="002060"/>
              </w:rPr>
            </w:pPr>
            <w:r w:rsidRPr="00D248B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EB7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230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BC3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AF0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3F31"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20DA"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342B"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41D1"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D3DA" w14:textId="77777777" w:rsidR="00BE20A5" w:rsidRPr="00D248B3" w:rsidRDefault="00BE20A5" w:rsidP="007E2FFB">
            <w:pPr>
              <w:pStyle w:val="rowtabella0"/>
              <w:jc w:val="center"/>
              <w:rPr>
                <w:color w:val="002060"/>
              </w:rPr>
            </w:pPr>
            <w:r w:rsidRPr="00D248B3">
              <w:rPr>
                <w:color w:val="002060"/>
              </w:rPr>
              <w:t>0</w:t>
            </w:r>
          </w:p>
        </w:tc>
      </w:tr>
      <w:tr w:rsidR="00BE20A5" w:rsidRPr="00D248B3" w14:paraId="5D2F83C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A1A96" w14:textId="77777777" w:rsidR="00BE20A5" w:rsidRPr="00D248B3" w:rsidRDefault="00BE20A5" w:rsidP="007E2FFB">
            <w:pPr>
              <w:pStyle w:val="rowtabella0"/>
              <w:rPr>
                <w:color w:val="002060"/>
              </w:rPr>
            </w:pPr>
            <w:r w:rsidRPr="00D248B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A56F"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955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70B0"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DA1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83FE"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920C"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A9FB"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D0EF"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36FF" w14:textId="77777777" w:rsidR="00BE20A5" w:rsidRPr="00D248B3" w:rsidRDefault="00BE20A5" w:rsidP="007E2FFB">
            <w:pPr>
              <w:pStyle w:val="rowtabella0"/>
              <w:jc w:val="center"/>
              <w:rPr>
                <w:color w:val="002060"/>
              </w:rPr>
            </w:pPr>
            <w:r w:rsidRPr="00D248B3">
              <w:rPr>
                <w:color w:val="002060"/>
              </w:rPr>
              <w:t>0</w:t>
            </w:r>
          </w:p>
        </w:tc>
      </w:tr>
      <w:tr w:rsidR="00BE20A5" w:rsidRPr="00D248B3" w14:paraId="31B549A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ED9B6" w14:textId="77777777" w:rsidR="00BE20A5" w:rsidRPr="00D248B3" w:rsidRDefault="00BE20A5" w:rsidP="007E2FFB">
            <w:pPr>
              <w:pStyle w:val="rowtabella0"/>
              <w:rPr>
                <w:color w:val="002060"/>
              </w:rPr>
            </w:pPr>
            <w:r w:rsidRPr="00D248B3">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D6F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606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64F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939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568E"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4B7E"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0CAB"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EB89"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EACA" w14:textId="77777777" w:rsidR="00BE20A5" w:rsidRPr="00D248B3" w:rsidRDefault="00BE20A5" w:rsidP="007E2FFB">
            <w:pPr>
              <w:pStyle w:val="rowtabella0"/>
              <w:jc w:val="center"/>
              <w:rPr>
                <w:color w:val="002060"/>
              </w:rPr>
            </w:pPr>
            <w:r w:rsidRPr="00D248B3">
              <w:rPr>
                <w:color w:val="002060"/>
              </w:rPr>
              <w:t>0</w:t>
            </w:r>
          </w:p>
        </w:tc>
      </w:tr>
      <w:tr w:rsidR="00BE20A5" w:rsidRPr="00D248B3" w14:paraId="28402BEC"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8939F" w14:textId="77777777" w:rsidR="00BE20A5" w:rsidRPr="00D248B3" w:rsidRDefault="00BE20A5" w:rsidP="007E2FFB">
            <w:pPr>
              <w:pStyle w:val="rowtabella0"/>
              <w:rPr>
                <w:color w:val="002060"/>
              </w:rPr>
            </w:pPr>
            <w:r w:rsidRPr="00D248B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F47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011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F8B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8B9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2D2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00B6"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2906" w14:textId="77777777" w:rsidR="00BE20A5" w:rsidRPr="00D248B3" w:rsidRDefault="00BE20A5" w:rsidP="007E2FFB">
            <w:pPr>
              <w:pStyle w:val="rowtabella0"/>
              <w:jc w:val="center"/>
              <w:rPr>
                <w:color w:val="002060"/>
              </w:rPr>
            </w:pPr>
            <w:r w:rsidRPr="00D248B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9C07"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9201" w14:textId="77777777" w:rsidR="00BE20A5" w:rsidRPr="00D248B3" w:rsidRDefault="00BE20A5" w:rsidP="007E2FFB">
            <w:pPr>
              <w:pStyle w:val="rowtabella0"/>
              <w:jc w:val="center"/>
              <w:rPr>
                <w:color w:val="002060"/>
              </w:rPr>
            </w:pPr>
            <w:r w:rsidRPr="00D248B3">
              <w:rPr>
                <w:color w:val="002060"/>
              </w:rPr>
              <w:t>0</w:t>
            </w:r>
          </w:p>
        </w:tc>
      </w:tr>
    </w:tbl>
    <w:p w14:paraId="40E1C471" w14:textId="77777777" w:rsidR="00BE20A5" w:rsidRPr="00D248B3" w:rsidRDefault="00BE20A5" w:rsidP="00BE20A5">
      <w:pPr>
        <w:pStyle w:val="breakline"/>
        <w:rPr>
          <w:color w:val="002060"/>
        </w:rPr>
      </w:pPr>
    </w:p>
    <w:p w14:paraId="3039F65F" w14:textId="77777777" w:rsidR="00BE20A5" w:rsidRPr="00D248B3" w:rsidRDefault="00BE20A5" w:rsidP="00BE20A5">
      <w:pPr>
        <w:pStyle w:val="titoloprinc0"/>
        <w:rPr>
          <w:color w:val="002060"/>
        </w:rPr>
      </w:pPr>
      <w:r w:rsidRPr="00D248B3">
        <w:rPr>
          <w:color w:val="002060"/>
        </w:rPr>
        <w:t>PROGRAMMA GARE</w:t>
      </w:r>
    </w:p>
    <w:p w14:paraId="3AAD73C1" w14:textId="77777777" w:rsidR="00BE20A5" w:rsidRPr="00D248B3" w:rsidRDefault="00BE20A5" w:rsidP="00BE20A5">
      <w:pPr>
        <w:pStyle w:val="breakline"/>
        <w:rPr>
          <w:color w:val="002060"/>
        </w:rPr>
      </w:pPr>
    </w:p>
    <w:p w14:paraId="2B3E7367" w14:textId="77777777" w:rsidR="00BE20A5" w:rsidRPr="00D248B3" w:rsidRDefault="00BE20A5" w:rsidP="00BE20A5">
      <w:pPr>
        <w:pStyle w:val="sottotitolocampionato10"/>
        <w:rPr>
          <w:color w:val="002060"/>
        </w:rPr>
      </w:pPr>
      <w:r w:rsidRPr="00D248B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3"/>
        <w:gridCol w:w="385"/>
        <w:gridCol w:w="898"/>
        <w:gridCol w:w="1281"/>
        <w:gridCol w:w="1538"/>
        <w:gridCol w:w="1532"/>
      </w:tblGrid>
      <w:tr w:rsidR="00BE20A5" w:rsidRPr="00D248B3" w14:paraId="74E95F37"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0A6A"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24FBD"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9C739"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CAD14"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89ACE"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78FB3"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0AF15"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5A30A47C"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F6AFBA" w14:textId="77777777" w:rsidR="00BE20A5" w:rsidRPr="00D248B3" w:rsidRDefault="00BE20A5" w:rsidP="007E2FFB">
            <w:pPr>
              <w:pStyle w:val="rowtabella0"/>
              <w:rPr>
                <w:color w:val="002060"/>
              </w:rPr>
            </w:pPr>
            <w:r w:rsidRPr="00D248B3">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03808" w14:textId="77777777" w:rsidR="00BE20A5" w:rsidRPr="00D248B3" w:rsidRDefault="00BE20A5" w:rsidP="007E2FFB">
            <w:pPr>
              <w:pStyle w:val="rowtabella0"/>
              <w:rPr>
                <w:color w:val="002060"/>
              </w:rPr>
            </w:pPr>
            <w:r w:rsidRPr="00D248B3">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24CF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08E0D" w14:textId="77777777" w:rsidR="00BE20A5" w:rsidRPr="00D248B3" w:rsidRDefault="00BE20A5" w:rsidP="007E2FFB">
            <w:pPr>
              <w:pStyle w:val="rowtabella0"/>
              <w:rPr>
                <w:color w:val="002060"/>
              </w:rPr>
            </w:pPr>
            <w:r w:rsidRPr="00D248B3">
              <w:rPr>
                <w:color w:val="002060"/>
              </w:rPr>
              <w:t>05/11/2022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68A80" w14:textId="77777777" w:rsidR="00BE20A5" w:rsidRPr="00D248B3" w:rsidRDefault="00BE20A5" w:rsidP="007E2FFB">
            <w:pPr>
              <w:pStyle w:val="rowtabella0"/>
              <w:rPr>
                <w:color w:val="002060"/>
              </w:rPr>
            </w:pPr>
            <w:r w:rsidRPr="00D248B3">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C1B0E" w14:textId="77777777" w:rsidR="00BE20A5" w:rsidRPr="00D248B3" w:rsidRDefault="00BE20A5" w:rsidP="007E2FFB">
            <w:pPr>
              <w:pStyle w:val="rowtabella0"/>
              <w:rPr>
                <w:color w:val="002060"/>
              </w:rPr>
            </w:pPr>
            <w:r w:rsidRPr="00D248B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6B7A8" w14:textId="77777777" w:rsidR="00BE20A5" w:rsidRPr="00D248B3" w:rsidRDefault="00BE20A5" w:rsidP="007E2FFB">
            <w:pPr>
              <w:pStyle w:val="rowtabella0"/>
              <w:rPr>
                <w:color w:val="002060"/>
              </w:rPr>
            </w:pPr>
            <w:r w:rsidRPr="00D248B3">
              <w:rPr>
                <w:color w:val="002060"/>
              </w:rPr>
              <w:t>VIA NAZARIO SAURO</w:t>
            </w:r>
          </w:p>
        </w:tc>
      </w:tr>
      <w:tr w:rsidR="00BE20A5" w:rsidRPr="00D248B3" w14:paraId="7E5DFD43"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31E03" w14:textId="77777777" w:rsidR="00BE20A5" w:rsidRPr="00D248B3" w:rsidRDefault="00BE20A5" w:rsidP="007E2FFB">
            <w:pPr>
              <w:pStyle w:val="rowtabella0"/>
              <w:rPr>
                <w:color w:val="002060"/>
              </w:rPr>
            </w:pPr>
            <w:r w:rsidRPr="00D248B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32152"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62248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200B6F" w14:textId="77777777" w:rsidR="00BE20A5" w:rsidRPr="00D248B3" w:rsidRDefault="00BE20A5" w:rsidP="007E2FFB">
            <w:pPr>
              <w:pStyle w:val="rowtabella0"/>
              <w:rPr>
                <w:color w:val="002060"/>
              </w:rPr>
            </w:pPr>
            <w:r w:rsidRPr="00D248B3">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638A9A" w14:textId="77777777" w:rsidR="00BE20A5" w:rsidRPr="00D248B3" w:rsidRDefault="00BE20A5" w:rsidP="007E2FFB">
            <w:pPr>
              <w:pStyle w:val="rowtabella0"/>
              <w:rPr>
                <w:color w:val="002060"/>
              </w:rPr>
            </w:pPr>
            <w:r w:rsidRPr="00D248B3">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8F149" w14:textId="77777777" w:rsidR="00BE20A5" w:rsidRPr="00D248B3" w:rsidRDefault="00BE20A5" w:rsidP="007E2FFB">
            <w:pPr>
              <w:pStyle w:val="rowtabella0"/>
              <w:rPr>
                <w:color w:val="002060"/>
              </w:rPr>
            </w:pPr>
            <w:r w:rsidRPr="00D248B3">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D7854" w14:textId="77777777" w:rsidR="00BE20A5" w:rsidRPr="00D248B3" w:rsidRDefault="00BE20A5" w:rsidP="007E2FFB">
            <w:pPr>
              <w:pStyle w:val="rowtabella0"/>
              <w:rPr>
                <w:color w:val="002060"/>
              </w:rPr>
            </w:pPr>
            <w:r w:rsidRPr="00D248B3">
              <w:rPr>
                <w:color w:val="002060"/>
              </w:rPr>
              <w:t>VIA MAZZINI</w:t>
            </w:r>
          </w:p>
        </w:tc>
      </w:tr>
      <w:tr w:rsidR="00BE20A5" w:rsidRPr="00D248B3" w14:paraId="53B8B6CA"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9EFDE" w14:textId="77777777" w:rsidR="00BE20A5" w:rsidRPr="00D248B3" w:rsidRDefault="00BE20A5" w:rsidP="007E2FFB">
            <w:pPr>
              <w:pStyle w:val="rowtabella0"/>
              <w:rPr>
                <w:color w:val="002060"/>
              </w:rPr>
            </w:pPr>
            <w:r w:rsidRPr="00D248B3">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413A8" w14:textId="77777777" w:rsidR="00BE20A5" w:rsidRPr="00D248B3" w:rsidRDefault="00BE20A5" w:rsidP="007E2FFB">
            <w:pPr>
              <w:pStyle w:val="rowtabella0"/>
              <w:rPr>
                <w:color w:val="002060"/>
              </w:rPr>
            </w:pPr>
            <w:r w:rsidRPr="00D248B3">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2DF3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8EF07" w14:textId="77777777" w:rsidR="00BE20A5" w:rsidRPr="00D248B3" w:rsidRDefault="00BE20A5" w:rsidP="007E2FFB">
            <w:pPr>
              <w:pStyle w:val="rowtabella0"/>
              <w:rPr>
                <w:color w:val="002060"/>
              </w:rPr>
            </w:pPr>
            <w:r w:rsidRPr="00D248B3">
              <w:rPr>
                <w:color w:val="002060"/>
              </w:rPr>
              <w:t>06/11/2022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6E165" w14:textId="77777777" w:rsidR="00BE20A5" w:rsidRPr="00D248B3" w:rsidRDefault="00BE20A5" w:rsidP="007E2FFB">
            <w:pPr>
              <w:pStyle w:val="rowtabella0"/>
              <w:rPr>
                <w:color w:val="002060"/>
              </w:rPr>
            </w:pPr>
            <w:r w:rsidRPr="00D248B3">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1B137" w14:textId="77777777" w:rsidR="00BE20A5" w:rsidRPr="00D248B3" w:rsidRDefault="00BE20A5" w:rsidP="007E2FFB">
            <w:pPr>
              <w:pStyle w:val="rowtabella0"/>
              <w:rPr>
                <w:color w:val="002060"/>
              </w:rPr>
            </w:pPr>
            <w:r w:rsidRPr="00D248B3">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8566F" w14:textId="77777777" w:rsidR="00BE20A5" w:rsidRPr="00D248B3" w:rsidRDefault="00BE20A5" w:rsidP="007E2FFB">
            <w:pPr>
              <w:pStyle w:val="rowtabella0"/>
              <w:rPr>
                <w:color w:val="002060"/>
              </w:rPr>
            </w:pPr>
            <w:r w:rsidRPr="00D248B3">
              <w:rPr>
                <w:color w:val="002060"/>
              </w:rPr>
              <w:t>VIA ROMA, SNC</w:t>
            </w:r>
          </w:p>
        </w:tc>
      </w:tr>
    </w:tbl>
    <w:p w14:paraId="704954BF" w14:textId="77777777" w:rsidR="00BE20A5" w:rsidRPr="00D248B3" w:rsidRDefault="00BE20A5" w:rsidP="00BE20A5">
      <w:pPr>
        <w:pStyle w:val="breakline"/>
        <w:rPr>
          <w:rFonts w:eastAsiaTheme="minorEastAsia"/>
          <w:color w:val="002060"/>
        </w:rPr>
      </w:pPr>
    </w:p>
    <w:p w14:paraId="48451CC5" w14:textId="77777777" w:rsidR="00BE20A5" w:rsidRPr="00D248B3" w:rsidRDefault="00BE20A5" w:rsidP="00BE20A5">
      <w:pPr>
        <w:pStyle w:val="breakline"/>
        <w:rPr>
          <w:color w:val="002060"/>
        </w:rPr>
      </w:pPr>
    </w:p>
    <w:p w14:paraId="1E6D954C" w14:textId="77777777" w:rsidR="00BE20A5" w:rsidRPr="00D248B3" w:rsidRDefault="00BE20A5" w:rsidP="00BE20A5">
      <w:pPr>
        <w:pStyle w:val="breakline"/>
        <w:rPr>
          <w:color w:val="002060"/>
        </w:rPr>
      </w:pPr>
    </w:p>
    <w:p w14:paraId="6D055561" w14:textId="77777777" w:rsidR="00BE20A5" w:rsidRPr="00D248B3" w:rsidRDefault="00BE20A5" w:rsidP="00BE20A5">
      <w:pPr>
        <w:pStyle w:val="sottotitolocampionato10"/>
        <w:rPr>
          <w:color w:val="002060"/>
        </w:rPr>
      </w:pPr>
      <w:r w:rsidRPr="00D248B3">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BE20A5" w:rsidRPr="00D248B3" w14:paraId="3D07C410"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9631A"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B8F78"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BE32F"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7595D"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C3613"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36952"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C3059"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58199941"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F96BB5" w14:textId="77777777" w:rsidR="00BE20A5" w:rsidRPr="00D248B3" w:rsidRDefault="00BE20A5" w:rsidP="007E2FFB">
            <w:pPr>
              <w:pStyle w:val="rowtabella0"/>
              <w:rPr>
                <w:color w:val="002060"/>
              </w:rPr>
            </w:pPr>
            <w:r w:rsidRPr="00D248B3">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5ED0D" w14:textId="77777777" w:rsidR="00BE20A5" w:rsidRPr="00D248B3" w:rsidRDefault="00BE20A5" w:rsidP="007E2FFB">
            <w:pPr>
              <w:pStyle w:val="rowtabella0"/>
              <w:rPr>
                <w:color w:val="002060"/>
              </w:rPr>
            </w:pPr>
            <w:r w:rsidRPr="00D248B3">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3CD9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2C05F" w14:textId="77777777" w:rsidR="00BE20A5" w:rsidRPr="00D248B3" w:rsidRDefault="00BE20A5" w:rsidP="007E2FFB">
            <w:pPr>
              <w:pStyle w:val="rowtabella0"/>
              <w:rPr>
                <w:color w:val="002060"/>
              </w:rPr>
            </w:pPr>
            <w:r w:rsidRPr="00D248B3">
              <w:rPr>
                <w:color w:val="002060"/>
              </w:rPr>
              <w:t>05/11/2022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ABDEC" w14:textId="77777777" w:rsidR="00BE20A5" w:rsidRPr="00D248B3" w:rsidRDefault="00BE20A5" w:rsidP="007E2FFB">
            <w:pPr>
              <w:pStyle w:val="rowtabella0"/>
              <w:rPr>
                <w:color w:val="002060"/>
              </w:rPr>
            </w:pPr>
            <w:r w:rsidRPr="00D248B3">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4F686" w14:textId="77777777" w:rsidR="00BE20A5" w:rsidRPr="00D248B3" w:rsidRDefault="00BE20A5" w:rsidP="007E2FFB">
            <w:pPr>
              <w:pStyle w:val="rowtabella0"/>
              <w:rPr>
                <w:color w:val="002060"/>
              </w:rPr>
            </w:pPr>
            <w:r w:rsidRPr="00D248B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2732E"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B.BUOZZI</w:t>
            </w:r>
            <w:proofErr w:type="gramEnd"/>
          </w:p>
        </w:tc>
      </w:tr>
      <w:tr w:rsidR="00BE20A5" w:rsidRPr="00D248B3" w14:paraId="673BCEE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941E1" w14:textId="77777777" w:rsidR="00BE20A5" w:rsidRPr="00D248B3" w:rsidRDefault="00BE20A5" w:rsidP="007E2FFB">
            <w:pPr>
              <w:pStyle w:val="rowtabella0"/>
              <w:rPr>
                <w:color w:val="002060"/>
              </w:rPr>
            </w:pPr>
            <w:r w:rsidRPr="00D248B3">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014AD4" w14:textId="77777777" w:rsidR="00BE20A5" w:rsidRPr="00D248B3" w:rsidRDefault="00BE20A5" w:rsidP="007E2FFB">
            <w:pPr>
              <w:pStyle w:val="rowtabella0"/>
              <w:rPr>
                <w:color w:val="002060"/>
              </w:rPr>
            </w:pPr>
            <w:r w:rsidRPr="00D248B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064A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353DB" w14:textId="77777777" w:rsidR="00BE20A5" w:rsidRPr="00D248B3" w:rsidRDefault="00BE20A5" w:rsidP="007E2FFB">
            <w:pPr>
              <w:pStyle w:val="rowtabella0"/>
              <w:rPr>
                <w:color w:val="002060"/>
              </w:rPr>
            </w:pPr>
            <w:r w:rsidRPr="00D248B3">
              <w:rPr>
                <w:color w:val="002060"/>
              </w:rPr>
              <w:t>05/11/2022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F4E0F0" w14:textId="77777777" w:rsidR="00BE20A5" w:rsidRPr="00D248B3" w:rsidRDefault="00BE20A5" w:rsidP="007E2FFB">
            <w:pPr>
              <w:pStyle w:val="rowtabella0"/>
              <w:rPr>
                <w:color w:val="002060"/>
              </w:rPr>
            </w:pPr>
            <w:r w:rsidRPr="00D248B3">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60BA3" w14:textId="77777777" w:rsidR="00BE20A5" w:rsidRPr="00D248B3" w:rsidRDefault="00BE20A5" w:rsidP="007E2FFB">
            <w:pPr>
              <w:pStyle w:val="rowtabella0"/>
              <w:rPr>
                <w:color w:val="002060"/>
              </w:rPr>
            </w:pPr>
            <w:r w:rsidRPr="00D248B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94BBF" w14:textId="77777777" w:rsidR="00BE20A5" w:rsidRPr="00D248B3" w:rsidRDefault="00BE20A5" w:rsidP="007E2FFB">
            <w:pPr>
              <w:pStyle w:val="rowtabella0"/>
              <w:rPr>
                <w:color w:val="002060"/>
              </w:rPr>
            </w:pPr>
            <w:r w:rsidRPr="00D248B3">
              <w:rPr>
                <w:color w:val="002060"/>
              </w:rPr>
              <w:t>VIA BRUNO BUOZZI</w:t>
            </w:r>
          </w:p>
        </w:tc>
      </w:tr>
      <w:tr w:rsidR="00BE20A5" w:rsidRPr="00D248B3" w14:paraId="4D146D60"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E53B4" w14:textId="77777777" w:rsidR="00BE20A5" w:rsidRPr="00D248B3" w:rsidRDefault="00BE20A5" w:rsidP="007E2FFB">
            <w:pPr>
              <w:pStyle w:val="rowtabella0"/>
              <w:rPr>
                <w:color w:val="002060"/>
              </w:rPr>
            </w:pPr>
            <w:r w:rsidRPr="00D248B3">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5E1907" w14:textId="77777777" w:rsidR="00BE20A5" w:rsidRPr="00D248B3" w:rsidRDefault="00BE20A5" w:rsidP="007E2FFB">
            <w:pPr>
              <w:pStyle w:val="rowtabella0"/>
              <w:rPr>
                <w:color w:val="002060"/>
              </w:rPr>
            </w:pPr>
            <w:r w:rsidRPr="00D248B3">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F2E61A"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25500" w14:textId="77777777" w:rsidR="00BE20A5" w:rsidRPr="00D248B3" w:rsidRDefault="00BE20A5" w:rsidP="007E2FFB">
            <w:pPr>
              <w:pStyle w:val="rowtabella0"/>
              <w:rPr>
                <w:color w:val="002060"/>
              </w:rPr>
            </w:pPr>
            <w:r w:rsidRPr="00D248B3">
              <w:rPr>
                <w:color w:val="002060"/>
              </w:rPr>
              <w:t>07/11/2022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3CDDF" w14:textId="77777777" w:rsidR="00BE20A5" w:rsidRPr="00D248B3" w:rsidRDefault="00BE20A5" w:rsidP="007E2FFB">
            <w:pPr>
              <w:pStyle w:val="rowtabella0"/>
              <w:rPr>
                <w:color w:val="002060"/>
              </w:rPr>
            </w:pPr>
            <w:r w:rsidRPr="00D248B3">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DBAED"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90AEA" w14:textId="77777777" w:rsidR="00BE20A5" w:rsidRPr="00D248B3" w:rsidRDefault="00BE20A5" w:rsidP="007E2FFB">
            <w:pPr>
              <w:pStyle w:val="rowtabella0"/>
              <w:rPr>
                <w:color w:val="002060"/>
              </w:rPr>
            </w:pPr>
            <w:r w:rsidRPr="00D248B3">
              <w:rPr>
                <w:color w:val="002060"/>
              </w:rPr>
              <w:t>VIA MADRE TERESA DI CALCUTTA</w:t>
            </w:r>
          </w:p>
        </w:tc>
      </w:tr>
      <w:tr w:rsidR="00BE20A5" w:rsidRPr="00D248B3" w14:paraId="1ADE1CF6"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B4E8D3" w14:textId="77777777" w:rsidR="00BE20A5" w:rsidRPr="00D248B3" w:rsidRDefault="00BE20A5" w:rsidP="007E2FFB">
            <w:pPr>
              <w:pStyle w:val="rowtabella0"/>
              <w:rPr>
                <w:color w:val="002060"/>
              </w:rPr>
            </w:pPr>
            <w:r w:rsidRPr="00D248B3">
              <w:rPr>
                <w:color w:val="002060"/>
              </w:rPr>
              <w:t>JESI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4A9A3" w14:textId="77777777" w:rsidR="00BE20A5" w:rsidRPr="00D248B3" w:rsidRDefault="00BE20A5" w:rsidP="007E2FFB">
            <w:pPr>
              <w:pStyle w:val="rowtabella0"/>
              <w:rPr>
                <w:color w:val="002060"/>
              </w:rPr>
            </w:pPr>
            <w:r w:rsidRPr="00D248B3">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CBAE4"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A8D3A" w14:textId="77777777" w:rsidR="00BE20A5" w:rsidRPr="00D248B3" w:rsidRDefault="00BE20A5" w:rsidP="007E2FFB">
            <w:pPr>
              <w:pStyle w:val="rowtabella0"/>
              <w:rPr>
                <w:color w:val="002060"/>
              </w:rPr>
            </w:pPr>
            <w:r w:rsidRPr="00D248B3">
              <w:rPr>
                <w:color w:val="002060"/>
              </w:rPr>
              <w:t>08/11/2022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8C016" w14:textId="77777777" w:rsidR="00BE20A5" w:rsidRPr="00D248B3" w:rsidRDefault="00BE20A5" w:rsidP="007E2FFB">
            <w:pPr>
              <w:pStyle w:val="rowtabella0"/>
              <w:rPr>
                <w:color w:val="002060"/>
              </w:rPr>
            </w:pPr>
            <w:r w:rsidRPr="00D248B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DF9E9" w14:textId="77777777" w:rsidR="00BE20A5" w:rsidRPr="00D248B3" w:rsidRDefault="00BE20A5" w:rsidP="007E2FFB">
            <w:pPr>
              <w:pStyle w:val="rowtabella0"/>
              <w:rPr>
                <w:color w:val="002060"/>
              </w:rPr>
            </w:pPr>
            <w:r w:rsidRPr="00D248B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94B64" w14:textId="77777777" w:rsidR="00BE20A5" w:rsidRPr="00D248B3" w:rsidRDefault="00BE20A5" w:rsidP="007E2FFB">
            <w:pPr>
              <w:pStyle w:val="rowtabella0"/>
              <w:rPr>
                <w:color w:val="002060"/>
              </w:rPr>
            </w:pPr>
            <w:r w:rsidRPr="00D248B3">
              <w:rPr>
                <w:color w:val="002060"/>
              </w:rPr>
              <w:t>VIA DEI TESSITORI</w:t>
            </w:r>
          </w:p>
        </w:tc>
      </w:tr>
    </w:tbl>
    <w:p w14:paraId="5609D6D8" w14:textId="77777777" w:rsidR="00BE20A5" w:rsidRPr="00D248B3" w:rsidRDefault="00BE20A5" w:rsidP="00BE20A5">
      <w:pPr>
        <w:pStyle w:val="breakline"/>
        <w:rPr>
          <w:rFonts w:eastAsiaTheme="minorEastAsia"/>
          <w:color w:val="002060"/>
        </w:rPr>
      </w:pPr>
    </w:p>
    <w:p w14:paraId="5283EF44" w14:textId="77777777" w:rsidR="00BE20A5" w:rsidRPr="00D248B3" w:rsidRDefault="00BE20A5" w:rsidP="00BE20A5">
      <w:pPr>
        <w:pStyle w:val="breakline"/>
        <w:rPr>
          <w:color w:val="002060"/>
        </w:rPr>
      </w:pPr>
    </w:p>
    <w:p w14:paraId="2A7ED288" w14:textId="77777777" w:rsidR="00BE20A5" w:rsidRPr="00D248B3" w:rsidRDefault="00BE20A5" w:rsidP="00BE20A5">
      <w:pPr>
        <w:pStyle w:val="breakline"/>
        <w:rPr>
          <w:color w:val="002060"/>
        </w:rPr>
      </w:pPr>
    </w:p>
    <w:p w14:paraId="5E5F622D" w14:textId="77777777" w:rsidR="00BE20A5" w:rsidRPr="00D248B3" w:rsidRDefault="00BE20A5" w:rsidP="00BE20A5">
      <w:pPr>
        <w:pStyle w:val="sottotitolocampionato10"/>
        <w:rPr>
          <w:color w:val="002060"/>
        </w:rPr>
      </w:pPr>
      <w:r w:rsidRPr="00D248B3">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7"/>
        <w:gridCol w:w="385"/>
        <w:gridCol w:w="898"/>
        <w:gridCol w:w="1198"/>
        <w:gridCol w:w="1543"/>
        <w:gridCol w:w="1552"/>
      </w:tblGrid>
      <w:tr w:rsidR="00BE20A5" w:rsidRPr="00D248B3" w14:paraId="04DFB6D4"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5016"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B1983"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E6EF0"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2B772"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44F9E"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F2F42"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4EAC8"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6B90F839"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59106" w14:textId="77777777" w:rsidR="00BE20A5" w:rsidRPr="00D248B3" w:rsidRDefault="00BE20A5" w:rsidP="007E2FFB">
            <w:pPr>
              <w:pStyle w:val="rowtabella0"/>
              <w:rPr>
                <w:color w:val="002060"/>
              </w:rPr>
            </w:pPr>
            <w:r w:rsidRPr="00D248B3">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95AE3" w14:textId="77777777" w:rsidR="00BE20A5" w:rsidRPr="00D248B3" w:rsidRDefault="00BE20A5" w:rsidP="007E2FFB">
            <w:pPr>
              <w:pStyle w:val="rowtabella0"/>
              <w:rPr>
                <w:color w:val="002060"/>
              </w:rPr>
            </w:pPr>
            <w:r w:rsidRPr="00D248B3">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089C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2BD43" w14:textId="77777777" w:rsidR="00BE20A5" w:rsidRPr="00D248B3" w:rsidRDefault="00BE20A5" w:rsidP="007E2FFB">
            <w:pPr>
              <w:pStyle w:val="rowtabella0"/>
              <w:rPr>
                <w:color w:val="002060"/>
              </w:rPr>
            </w:pPr>
            <w:r w:rsidRPr="00D248B3">
              <w:rPr>
                <w:color w:val="002060"/>
              </w:rPr>
              <w:t>05/11/2022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373A0" w14:textId="77777777" w:rsidR="00BE20A5" w:rsidRPr="00D248B3" w:rsidRDefault="00BE20A5" w:rsidP="007E2FFB">
            <w:pPr>
              <w:pStyle w:val="rowtabella0"/>
              <w:rPr>
                <w:color w:val="002060"/>
              </w:rPr>
            </w:pPr>
            <w:r w:rsidRPr="00D248B3">
              <w:rPr>
                <w:color w:val="002060"/>
              </w:rPr>
              <w:t>5299 CENTRO SP. POL. "</w:t>
            </w:r>
            <w:proofErr w:type="gramStart"/>
            <w:r w:rsidRPr="00D248B3">
              <w:rPr>
                <w:color w:val="002060"/>
              </w:rPr>
              <w:t>R.GATTARI</w:t>
            </w:r>
            <w:proofErr w:type="gramEnd"/>
            <w:r w:rsidRPr="00D248B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7BB7C" w14:textId="77777777" w:rsidR="00BE20A5" w:rsidRPr="00D248B3" w:rsidRDefault="00BE20A5" w:rsidP="007E2FFB">
            <w:pPr>
              <w:pStyle w:val="rowtabella0"/>
              <w:rPr>
                <w:color w:val="002060"/>
              </w:rPr>
            </w:pPr>
            <w:r w:rsidRPr="00D248B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04F59" w14:textId="77777777" w:rsidR="00BE20A5" w:rsidRPr="00D248B3" w:rsidRDefault="00BE20A5" w:rsidP="007E2FFB">
            <w:pPr>
              <w:pStyle w:val="rowtabella0"/>
              <w:rPr>
                <w:color w:val="002060"/>
              </w:rPr>
            </w:pPr>
            <w:r w:rsidRPr="00D248B3">
              <w:rPr>
                <w:color w:val="002060"/>
              </w:rPr>
              <w:t>VIA TAGLIAMENTO</w:t>
            </w:r>
          </w:p>
        </w:tc>
      </w:tr>
      <w:tr w:rsidR="00BE20A5" w:rsidRPr="00D248B3" w14:paraId="5B2FC070"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8F9C51" w14:textId="77777777" w:rsidR="00BE20A5" w:rsidRPr="00D248B3" w:rsidRDefault="00BE20A5" w:rsidP="007E2FFB">
            <w:pPr>
              <w:pStyle w:val="rowtabella0"/>
              <w:rPr>
                <w:color w:val="002060"/>
              </w:rPr>
            </w:pPr>
            <w:r w:rsidRPr="00D248B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6CA1C6" w14:textId="77777777" w:rsidR="00BE20A5" w:rsidRPr="00D248B3" w:rsidRDefault="00BE20A5" w:rsidP="007E2FFB">
            <w:pPr>
              <w:pStyle w:val="rowtabella0"/>
              <w:rPr>
                <w:color w:val="002060"/>
              </w:rPr>
            </w:pPr>
            <w:r w:rsidRPr="00D248B3">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6F45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574A34" w14:textId="77777777" w:rsidR="00BE20A5" w:rsidRPr="00D248B3" w:rsidRDefault="00BE20A5" w:rsidP="007E2FFB">
            <w:pPr>
              <w:pStyle w:val="rowtabella0"/>
              <w:rPr>
                <w:color w:val="002060"/>
              </w:rPr>
            </w:pPr>
            <w:r w:rsidRPr="00D248B3">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655A6" w14:textId="77777777" w:rsidR="00BE20A5" w:rsidRPr="00D248B3" w:rsidRDefault="00BE20A5" w:rsidP="007E2FFB">
            <w:pPr>
              <w:pStyle w:val="rowtabella0"/>
              <w:rPr>
                <w:color w:val="002060"/>
              </w:rPr>
            </w:pPr>
            <w:r w:rsidRPr="00D248B3">
              <w:rPr>
                <w:color w:val="002060"/>
              </w:rPr>
              <w:t xml:space="preserve">5295 TENSOSTRUTTURA VIA </w:t>
            </w:r>
            <w:proofErr w:type="gramStart"/>
            <w:r w:rsidRPr="00D248B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0BA51" w14:textId="77777777" w:rsidR="00BE20A5" w:rsidRPr="00D248B3" w:rsidRDefault="00BE20A5" w:rsidP="007E2FFB">
            <w:pPr>
              <w:pStyle w:val="rowtabella0"/>
              <w:rPr>
                <w:color w:val="002060"/>
              </w:rPr>
            </w:pPr>
            <w:r w:rsidRPr="00D248B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87651"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E.MATTEI</w:t>
            </w:r>
            <w:proofErr w:type="gramEnd"/>
          </w:p>
        </w:tc>
      </w:tr>
      <w:tr w:rsidR="00BE20A5" w:rsidRPr="00D248B3" w14:paraId="76B110F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67FAC" w14:textId="77777777" w:rsidR="00BE20A5" w:rsidRPr="00D248B3" w:rsidRDefault="00BE20A5" w:rsidP="007E2FFB">
            <w:pPr>
              <w:pStyle w:val="rowtabella0"/>
              <w:rPr>
                <w:color w:val="002060"/>
              </w:rPr>
            </w:pPr>
            <w:r w:rsidRPr="00D248B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8CD467" w14:textId="77777777" w:rsidR="00BE20A5" w:rsidRPr="00D248B3" w:rsidRDefault="00BE20A5" w:rsidP="007E2FFB">
            <w:pPr>
              <w:pStyle w:val="rowtabella0"/>
              <w:rPr>
                <w:color w:val="002060"/>
              </w:rPr>
            </w:pPr>
            <w:r w:rsidRPr="00D248B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BD7B5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17F42" w14:textId="77777777" w:rsidR="00BE20A5" w:rsidRPr="00D248B3" w:rsidRDefault="00BE20A5" w:rsidP="007E2FFB">
            <w:pPr>
              <w:pStyle w:val="rowtabella0"/>
              <w:rPr>
                <w:color w:val="002060"/>
              </w:rPr>
            </w:pPr>
            <w:r w:rsidRPr="00D248B3">
              <w:rPr>
                <w:color w:val="002060"/>
              </w:rPr>
              <w:t>06/11/2022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EC1231" w14:textId="77777777" w:rsidR="00BE20A5" w:rsidRPr="00D248B3" w:rsidRDefault="00BE20A5" w:rsidP="007E2FFB">
            <w:pPr>
              <w:pStyle w:val="rowtabella0"/>
              <w:rPr>
                <w:color w:val="002060"/>
              </w:rPr>
            </w:pPr>
            <w:r w:rsidRPr="00D248B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2CE85" w14:textId="77777777" w:rsidR="00BE20A5" w:rsidRPr="00D248B3" w:rsidRDefault="00BE20A5" w:rsidP="007E2FFB">
            <w:pPr>
              <w:pStyle w:val="rowtabella0"/>
              <w:rPr>
                <w:color w:val="002060"/>
              </w:rPr>
            </w:pPr>
            <w:r w:rsidRPr="00D248B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9B3BC" w14:textId="77777777" w:rsidR="00BE20A5" w:rsidRPr="00D248B3" w:rsidRDefault="00BE20A5" w:rsidP="007E2FFB">
            <w:pPr>
              <w:pStyle w:val="rowtabella0"/>
              <w:rPr>
                <w:color w:val="002060"/>
              </w:rPr>
            </w:pPr>
            <w:r w:rsidRPr="00D248B3">
              <w:rPr>
                <w:color w:val="002060"/>
              </w:rPr>
              <w:t>VIA FRATELLI CERVI</w:t>
            </w:r>
          </w:p>
        </w:tc>
      </w:tr>
      <w:tr w:rsidR="00BE20A5" w:rsidRPr="00D248B3" w14:paraId="0ED699B7"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462CC" w14:textId="77777777" w:rsidR="00BE20A5" w:rsidRPr="00D248B3" w:rsidRDefault="00BE20A5" w:rsidP="007E2FFB">
            <w:pPr>
              <w:pStyle w:val="rowtabella0"/>
              <w:rPr>
                <w:color w:val="002060"/>
              </w:rPr>
            </w:pPr>
            <w:r w:rsidRPr="00D248B3">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ECCDB" w14:textId="77777777" w:rsidR="00BE20A5" w:rsidRPr="00D248B3" w:rsidRDefault="00BE20A5" w:rsidP="007E2FFB">
            <w:pPr>
              <w:pStyle w:val="rowtabella0"/>
              <w:rPr>
                <w:color w:val="002060"/>
              </w:rPr>
            </w:pPr>
            <w:r w:rsidRPr="00D248B3">
              <w:rPr>
                <w:color w:val="002060"/>
              </w:rPr>
              <w:t>SPES VALDASO 1993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5AF8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A85FD" w14:textId="77777777" w:rsidR="00BE20A5" w:rsidRPr="00D248B3" w:rsidRDefault="00BE20A5" w:rsidP="007E2FFB">
            <w:pPr>
              <w:pStyle w:val="rowtabella0"/>
              <w:rPr>
                <w:color w:val="002060"/>
              </w:rPr>
            </w:pPr>
            <w:r w:rsidRPr="00D248B3">
              <w:rPr>
                <w:color w:val="002060"/>
              </w:rPr>
              <w:t>06/11/2022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2EF24" w14:textId="77777777" w:rsidR="00BE20A5" w:rsidRPr="00D248B3" w:rsidRDefault="00BE20A5" w:rsidP="007E2FFB">
            <w:pPr>
              <w:pStyle w:val="rowtabella0"/>
              <w:rPr>
                <w:color w:val="002060"/>
              </w:rPr>
            </w:pPr>
            <w:r w:rsidRPr="00D248B3">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CDC59" w14:textId="77777777" w:rsidR="00BE20A5" w:rsidRPr="00D248B3" w:rsidRDefault="00BE20A5" w:rsidP="007E2FFB">
            <w:pPr>
              <w:pStyle w:val="rowtabella0"/>
              <w:rPr>
                <w:color w:val="002060"/>
              </w:rPr>
            </w:pPr>
            <w:r w:rsidRPr="00D248B3">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DFE04" w14:textId="77777777" w:rsidR="00BE20A5" w:rsidRPr="00D248B3" w:rsidRDefault="00BE20A5" w:rsidP="007E2FFB">
            <w:pPr>
              <w:pStyle w:val="rowtabella0"/>
              <w:rPr>
                <w:color w:val="002060"/>
              </w:rPr>
            </w:pPr>
            <w:r w:rsidRPr="00D248B3">
              <w:rPr>
                <w:color w:val="002060"/>
              </w:rPr>
              <w:t>FRAZ.PAGLIARE VIA VECCHI</w:t>
            </w:r>
          </w:p>
        </w:tc>
      </w:tr>
    </w:tbl>
    <w:p w14:paraId="59D3AA6D" w14:textId="77777777" w:rsidR="00BE20A5" w:rsidRPr="00D248B3" w:rsidRDefault="00BE20A5" w:rsidP="00BE20A5">
      <w:pPr>
        <w:pStyle w:val="breakline"/>
        <w:rPr>
          <w:rFonts w:eastAsiaTheme="minorEastAsia"/>
          <w:color w:val="002060"/>
        </w:rPr>
      </w:pPr>
    </w:p>
    <w:p w14:paraId="283E0ED9" w14:textId="77777777" w:rsidR="00BE20A5" w:rsidRPr="00D248B3" w:rsidRDefault="00BE20A5" w:rsidP="00BE20A5">
      <w:pPr>
        <w:pStyle w:val="breakline"/>
        <w:rPr>
          <w:color w:val="002060"/>
        </w:rPr>
      </w:pPr>
    </w:p>
    <w:p w14:paraId="6FCC648F" w14:textId="77777777" w:rsidR="00BE20A5" w:rsidRPr="00D248B3" w:rsidRDefault="00BE20A5" w:rsidP="00BE20A5">
      <w:pPr>
        <w:pStyle w:val="titolocampionato0"/>
        <w:shd w:val="clear" w:color="auto" w:fill="CCCCCC"/>
        <w:spacing w:before="80" w:after="40"/>
        <w:rPr>
          <w:color w:val="002060"/>
        </w:rPr>
      </w:pPr>
      <w:r w:rsidRPr="00D248B3">
        <w:rPr>
          <w:color w:val="002060"/>
        </w:rPr>
        <w:t>UNDER 15 C5 REGIONALI MASCHILI</w:t>
      </w:r>
    </w:p>
    <w:p w14:paraId="0F3AB7F7" w14:textId="77777777" w:rsidR="00BE20A5" w:rsidRPr="00D248B3" w:rsidRDefault="00BE20A5" w:rsidP="00BE20A5">
      <w:pPr>
        <w:pStyle w:val="breakline"/>
        <w:rPr>
          <w:color w:val="002060"/>
        </w:rPr>
      </w:pPr>
    </w:p>
    <w:p w14:paraId="5AB03580" w14:textId="77777777" w:rsidR="00BE20A5" w:rsidRPr="00D248B3" w:rsidRDefault="00BE20A5" w:rsidP="00BE20A5">
      <w:pPr>
        <w:pStyle w:val="titoloprinc0"/>
        <w:rPr>
          <w:color w:val="002060"/>
        </w:rPr>
      </w:pPr>
      <w:r w:rsidRPr="00D248B3">
        <w:rPr>
          <w:color w:val="002060"/>
        </w:rPr>
        <w:t>RISULTATI</w:t>
      </w:r>
    </w:p>
    <w:p w14:paraId="3501673D" w14:textId="77777777" w:rsidR="00BE20A5" w:rsidRPr="00D248B3" w:rsidRDefault="00BE20A5" w:rsidP="00BE20A5">
      <w:pPr>
        <w:pStyle w:val="breakline"/>
        <w:rPr>
          <w:color w:val="002060"/>
        </w:rPr>
      </w:pPr>
    </w:p>
    <w:p w14:paraId="11E24CAE" w14:textId="77777777" w:rsidR="00BE20A5" w:rsidRPr="00D248B3" w:rsidRDefault="00BE20A5" w:rsidP="00BE20A5">
      <w:pPr>
        <w:pStyle w:val="sottotitolocampionato10"/>
        <w:rPr>
          <w:color w:val="002060"/>
        </w:rPr>
      </w:pPr>
      <w:r w:rsidRPr="00D248B3">
        <w:rPr>
          <w:color w:val="002060"/>
        </w:rPr>
        <w:t>RISULTATI UFFICIALI GARE DEL 30/10/2022</w:t>
      </w:r>
    </w:p>
    <w:p w14:paraId="1C9B3F00"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0B25A335"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E20A5" w:rsidRPr="00D248B3" w14:paraId="65BBB2E3"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28ED0638"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2DBF4" w14:textId="77777777" w:rsidR="00BE20A5" w:rsidRPr="00D248B3" w:rsidRDefault="00BE20A5" w:rsidP="007E2FFB">
                  <w:pPr>
                    <w:pStyle w:val="headertabella0"/>
                    <w:rPr>
                      <w:color w:val="002060"/>
                    </w:rPr>
                  </w:pPr>
                  <w:r w:rsidRPr="00D248B3">
                    <w:rPr>
                      <w:color w:val="002060"/>
                    </w:rPr>
                    <w:t>GIRONE A - 4 Giornata - A</w:t>
                  </w:r>
                </w:p>
              </w:tc>
            </w:tr>
            <w:tr w:rsidR="00BE20A5" w:rsidRPr="00D248B3" w14:paraId="2877ADF9"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145F5F" w14:textId="77777777" w:rsidR="00BE20A5" w:rsidRPr="00D248B3" w:rsidRDefault="00BE20A5" w:rsidP="007E2FFB">
                  <w:pPr>
                    <w:pStyle w:val="rowtabella0"/>
                    <w:rPr>
                      <w:color w:val="002060"/>
                    </w:rPr>
                  </w:pPr>
                  <w:r w:rsidRPr="00D248B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B8EDD" w14:textId="77777777" w:rsidR="00BE20A5" w:rsidRPr="00D248B3" w:rsidRDefault="00BE20A5" w:rsidP="007E2FFB">
                  <w:pPr>
                    <w:pStyle w:val="rowtabella0"/>
                    <w:rPr>
                      <w:color w:val="002060"/>
                    </w:rPr>
                  </w:pPr>
                  <w:r w:rsidRPr="00D248B3">
                    <w:rPr>
                      <w:color w:val="002060"/>
                    </w:rPr>
                    <w:t xml:space="preserve">- AUDAX 1970 </w:t>
                  </w:r>
                  <w:proofErr w:type="gramStart"/>
                  <w:r w:rsidRPr="00D248B3">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47579" w14:textId="77777777" w:rsidR="00BE20A5" w:rsidRPr="00D248B3" w:rsidRDefault="00BE20A5" w:rsidP="007E2FFB">
                  <w:pPr>
                    <w:pStyle w:val="rowtabella0"/>
                    <w:jc w:val="center"/>
                    <w:rPr>
                      <w:color w:val="002060"/>
                    </w:rPr>
                  </w:pPr>
                  <w:r w:rsidRPr="00D248B3">
                    <w:rPr>
                      <w:color w:val="002060"/>
                    </w:rPr>
                    <w:t>18 - 3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B7DD8" w14:textId="77777777" w:rsidR="00BE20A5" w:rsidRPr="00D248B3" w:rsidRDefault="00BE20A5" w:rsidP="007E2FFB">
                  <w:pPr>
                    <w:pStyle w:val="rowtabella0"/>
                    <w:jc w:val="center"/>
                    <w:rPr>
                      <w:color w:val="002060"/>
                    </w:rPr>
                  </w:pPr>
                  <w:r w:rsidRPr="00D248B3">
                    <w:rPr>
                      <w:color w:val="002060"/>
                    </w:rPr>
                    <w:t> </w:t>
                  </w:r>
                </w:p>
              </w:tc>
            </w:tr>
            <w:tr w:rsidR="00BE20A5" w:rsidRPr="00D248B3" w14:paraId="2CC67A55"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59EF85" w14:textId="77777777" w:rsidR="00BE20A5" w:rsidRPr="00D248B3" w:rsidRDefault="00BE20A5" w:rsidP="007E2FFB">
                  <w:pPr>
                    <w:pStyle w:val="rowtabella0"/>
                    <w:rPr>
                      <w:color w:val="002060"/>
                    </w:rPr>
                  </w:pPr>
                  <w:r w:rsidRPr="00D248B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466E6D" w14:textId="77777777" w:rsidR="00BE20A5" w:rsidRPr="00D248B3" w:rsidRDefault="00BE20A5" w:rsidP="007E2FFB">
                  <w:pPr>
                    <w:pStyle w:val="rowtabella0"/>
                    <w:rPr>
                      <w:color w:val="002060"/>
                    </w:rPr>
                  </w:pPr>
                  <w:r w:rsidRPr="00D248B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070C69" w14:textId="77777777" w:rsidR="00BE20A5" w:rsidRPr="00D248B3" w:rsidRDefault="00BE20A5" w:rsidP="007E2FFB">
                  <w:pPr>
                    <w:pStyle w:val="rowtabella0"/>
                    <w:jc w:val="center"/>
                    <w:rPr>
                      <w:color w:val="002060"/>
                    </w:rPr>
                  </w:pPr>
                  <w:r w:rsidRPr="00D248B3">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73F68D" w14:textId="77777777" w:rsidR="00BE20A5" w:rsidRPr="00D248B3" w:rsidRDefault="00BE20A5" w:rsidP="007E2FFB">
                  <w:pPr>
                    <w:pStyle w:val="rowtabella0"/>
                    <w:jc w:val="center"/>
                    <w:rPr>
                      <w:color w:val="002060"/>
                    </w:rPr>
                  </w:pPr>
                  <w:r w:rsidRPr="00D248B3">
                    <w:rPr>
                      <w:color w:val="002060"/>
                    </w:rPr>
                    <w:t> </w:t>
                  </w:r>
                </w:p>
              </w:tc>
            </w:tr>
            <w:tr w:rsidR="00BE20A5" w:rsidRPr="00D248B3" w14:paraId="24A03347"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4FD310" w14:textId="77777777" w:rsidR="00BE20A5" w:rsidRPr="00D248B3" w:rsidRDefault="00BE20A5" w:rsidP="007E2FFB">
                  <w:pPr>
                    <w:pStyle w:val="rowtabella0"/>
                    <w:rPr>
                      <w:color w:val="002060"/>
                    </w:rPr>
                  </w:pPr>
                  <w:r w:rsidRPr="00D248B3">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60F1E3" w14:textId="77777777" w:rsidR="00BE20A5" w:rsidRPr="00D248B3" w:rsidRDefault="00BE20A5" w:rsidP="007E2FFB">
                  <w:pPr>
                    <w:pStyle w:val="rowtabella0"/>
                    <w:rPr>
                      <w:color w:val="002060"/>
                    </w:rPr>
                  </w:pPr>
                  <w:r w:rsidRPr="00D248B3">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C92F2" w14:textId="77777777" w:rsidR="00BE20A5" w:rsidRPr="00D248B3" w:rsidRDefault="00BE20A5" w:rsidP="007E2FFB">
                  <w:pPr>
                    <w:pStyle w:val="rowtabella0"/>
                    <w:jc w:val="center"/>
                    <w:rPr>
                      <w:color w:val="002060"/>
                    </w:rPr>
                  </w:pPr>
                  <w:r w:rsidRPr="00D248B3">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0DFC99" w14:textId="77777777" w:rsidR="00BE20A5" w:rsidRPr="00D248B3" w:rsidRDefault="00BE20A5" w:rsidP="007E2FFB">
                  <w:pPr>
                    <w:pStyle w:val="rowtabella0"/>
                    <w:jc w:val="center"/>
                    <w:rPr>
                      <w:color w:val="002060"/>
                    </w:rPr>
                  </w:pPr>
                  <w:r w:rsidRPr="00D248B3">
                    <w:rPr>
                      <w:color w:val="002060"/>
                    </w:rPr>
                    <w:t> </w:t>
                  </w:r>
                </w:p>
              </w:tc>
            </w:tr>
            <w:tr w:rsidR="00BE20A5" w:rsidRPr="00D248B3" w14:paraId="4F167821"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BFF63" w14:textId="77777777" w:rsidR="00BE20A5" w:rsidRPr="00D248B3" w:rsidRDefault="00BE20A5" w:rsidP="007E2FFB">
                  <w:pPr>
                    <w:pStyle w:val="rowtabella0"/>
                    <w:rPr>
                      <w:color w:val="002060"/>
                    </w:rPr>
                  </w:pPr>
                  <w:r w:rsidRPr="00D248B3">
                    <w:rPr>
                      <w:color w:val="002060"/>
                    </w:rPr>
                    <w:t xml:space="preserve">(1) ITALSERVICE C5 </w:t>
                  </w:r>
                  <w:proofErr w:type="spellStart"/>
                  <w:proofErr w:type="gramStart"/>
                  <w:r w:rsidRPr="00D248B3">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15595" w14:textId="77777777" w:rsidR="00BE20A5" w:rsidRPr="00D248B3" w:rsidRDefault="00BE20A5" w:rsidP="007E2FFB">
                  <w:pPr>
                    <w:pStyle w:val="rowtabella0"/>
                    <w:rPr>
                      <w:color w:val="002060"/>
                    </w:rPr>
                  </w:pPr>
                  <w:r w:rsidRPr="00D248B3">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CD5BA" w14:textId="77777777" w:rsidR="00BE20A5" w:rsidRPr="00D248B3" w:rsidRDefault="00BE20A5" w:rsidP="007E2FFB">
                  <w:pPr>
                    <w:pStyle w:val="rowtabella0"/>
                    <w:jc w:val="center"/>
                    <w:rPr>
                      <w:color w:val="002060"/>
                    </w:rPr>
                  </w:pPr>
                  <w:r w:rsidRPr="00D248B3">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FF493" w14:textId="77777777" w:rsidR="00BE20A5" w:rsidRPr="00D248B3" w:rsidRDefault="00BE20A5" w:rsidP="007E2FFB">
                  <w:pPr>
                    <w:pStyle w:val="rowtabella0"/>
                    <w:jc w:val="center"/>
                    <w:rPr>
                      <w:color w:val="002060"/>
                    </w:rPr>
                  </w:pPr>
                  <w:r w:rsidRPr="00D248B3">
                    <w:rPr>
                      <w:color w:val="002060"/>
                    </w:rPr>
                    <w:t> </w:t>
                  </w:r>
                </w:p>
              </w:tc>
            </w:tr>
            <w:tr w:rsidR="00BE20A5" w:rsidRPr="00D248B3" w14:paraId="4C018DB0"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2C0B63D4" w14:textId="77777777" w:rsidR="00BE20A5" w:rsidRPr="00D248B3" w:rsidRDefault="00BE20A5" w:rsidP="007E2FFB">
                  <w:pPr>
                    <w:pStyle w:val="rowtabella0"/>
                    <w:rPr>
                      <w:color w:val="002060"/>
                    </w:rPr>
                  </w:pPr>
                  <w:r w:rsidRPr="00D248B3">
                    <w:rPr>
                      <w:color w:val="002060"/>
                    </w:rPr>
                    <w:lastRenderedPageBreak/>
                    <w:t>(1) - disputata il 29/10/2022</w:t>
                  </w:r>
                </w:p>
              </w:tc>
            </w:tr>
          </w:tbl>
          <w:p w14:paraId="72A57253" w14:textId="77777777" w:rsidR="00BE20A5" w:rsidRPr="00D248B3" w:rsidRDefault="00BE20A5" w:rsidP="007E2FF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6F4B1AC6"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FCEBD" w14:textId="77777777" w:rsidR="00BE20A5" w:rsidRPr="00D248B3" w:rsidRDefault="00BE20A5" w:rsidP="007E2FFB">
                  <w:pPr>
                    <w:pStyle w:val="headertabella0"/>
                    <w:rPr>
                      <w:color w:val="002060"/>
                    </w:rPr>
                  </w:pPr>
                  <w:r w:rsidRPr="00D248B3">
                    <w:rPr>
                      <w:color w:val="002060"/>
                    </w:rPr>
                    <w:lastRenderedPageBreak/>
                    <w:t>GIRONE B - 4 Giornata - A</w:t>
                  </w:r>
                </w:p>
              </w:tc>
            </w:tr>
            <w:tr w:rsidR="00BE20A5" w:rsidRPr="00D248B3" w14:paraId="56A89399"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4F1046" w14:textId="77777777" w:rsidR="00BE20A5" w:rsidRPr="00D248B3" w:rsidRDefault="00BE20A5" w:rsidP="007E2FFB">
                  <w:pPr>
                    <w:pStyle w:val="rowtabella0"/>
                    <w:rPr>
                      <w:color w:val="002060"/>
                    </w:rPr>
                  </w:pPr>
                  <w:r w:rsidRPr="00D248B3">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0081A" w14:textId="77777777" w:rsidR="00BE20A5" w:rsidRPr="00D248B3" w:rsidRDefault="00BE20A5" w:rsidP="007E2FFB">
                  <w:pPr>
                    <w:pStyle w:val="rowtabella0"/>
                    <w:rPr>
                      <w:color w:val="002060"/>
                    </w:rPr>
                  </w:pPr>
                  <w:r w:rsidRPr="00D248B3">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38989" w14:textId="77777777" w:rsidR="00BE20A5" w:rsidRPr="00D248B3" w:rsidRDefault="00BE20A5" w:rsidP="007E2FFB">
                  <w:pPr>
                    <w:pStyle w:val="rowtabella0"/>
                    <w:jc w:val="center"/>
                    <w:rPr>
                      <w:color w:val="002060"/>
                    </w:rPr>
                  </w:pPr>
                  <w:r w:rsidRPr="00D248B3">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04088" w14:textId="77777777" w:rsidR="00BE20A5" w:rsidRPr="00D248B3" w:rsidRDefault="00BE20A5" w:rsidP="007E2FFB">
                  <w:pPr>
                    <w:pStyle w:val="rowtabella0"/>
                    <w:jc w:val="center"/>
                    <w:rPr>
                      <w:color w:val="002060"/>
                    </w:rPr>
                  </w:pPr>
                  <w:r w:rsidRPr="00D248B3">
                    <w:rPr>
                      <w:color w:val="002060"/>
                    </w:rPr>
                    <w:t> </w:t>
                  </w:r>
                </w:p>
              </w:tc>
            </w:tr>
            <w:tr w:rsidR="00BE20A5" w:rsidRPr="00D248B3" w14:paraId="7F8022CA"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332788" w14:textId="77777777" w:rsidR="00BE20A5" w:rsidRPr="00D248B3" w:rsidRDefault="00BE20A5" w:rsidP="007E2FFB">
                  <w:pPr>
                    <w:pStyle w:val="rowtabella0"/>
                    <w:rPr>
                      <w:color w:val="002060"/>
                    </w:rPr>
                  </w:pPr>
                  <w:r w:rsidRPr="00D248B3">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8042CD" w14:textId="77777777" w:rsidR="00BE20A5" w:rsidRPr="00D248B3" w:rsidRDefault="00BE20A5" w:rsidP="007E2FFB">
                  <w:pPr>
                    <w:pStyle w:val="rowtabella0"/>
                    <w:rPr>
                      <w:color w:val="002060"/>
                    </w:rPr>
                  </w:pPr>
                  <w:r w:rsidRPr="00D248B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8FADBA" w14:textId="77777777" w:rsidR="00BE20A5" w:rsidRPr="00D248B3" w:rsidRDefault="00BE20A5" w:rsidP="007E2FFB">
                  <w:pPr>
                    <w:pStyle w:val="rowtabella0"/>
                    <w:jc w:val="center"/>
                    <w:rPr>
                      <w:color w:val="002060"/>
                    </w:rPr>
                  </w:pPr>
                  <w:r w:rsidRPr="00D248B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08B122" w14:textId="77777777" w:rsidR="00BE20A5" w:rsidRPr="00D248B3" w:rsidRDefault="00BE20A5" w:rsidP="007E2FFB">
                  <w:pPr>
                    <w:pStyle w:val="rowtabella0"/>
                    <w:jc w:val="center"/>
                    <w:rPr>
                      <w:color w:val="002060"/>
                    </w:rPr>
                  </w:pPr>
                  <w:r w:rsidRPr="00D248B3">
                    <w:rPr>
                      <w:color w:val="002060"/>
                    </w:rPr>
                    <w:t> </w:t>
                  </w:r>
                </w:p>
              </w:tc>
            </w:tr>
            <w:tr w:rsidR="00BE20A5" w:rsidRPr="00D248B3" w14:paraId="2D34DBD7"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C39D7D" w14:textId="77777777" w:rsidR="00BE20A5" w:rsidRPr="00D248B3" w:rsidRDefault="00BE20A5" w:rsidP="007E2FFB">
                  <w:pPr>
                    <w:pStyle w:val="rowtabella0"/>
                    <w:rPr>
                      <w:color w:val="002060"/>
                    </w:rPr>
                  </w:pPr>
                  <w:r w:rsidRPr="00D248B3">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7DA9C9" w14:textId="77777777" w:rsidR="00BE20A5" w:rsidRPr="00D248B3" w:rsidRDefault="00BE20A5" w:rsidP="007E2FFB">
                  <w:pPr>
                    <w:pStyle w:val="rowtabella0"/>
                    <w:rPr>
                      <w:color w:val="002060"/>
                    </w:rPr>
                  </w:pPr>
                  <w:r w:rsidRPr="00D248B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E77B16" w14:textId="77777777" w:rsidR="00BE20A5" w:rsidRPr="00D248B3" w:rsidRDefault="00BE20A5" w:rsidP="007E2FFB">
                  <w:pPr>
                    <w:pStyle w:val="rowtabella0"/>
                    <w:jc w:val="center"/>
                    <w:rPr>
                      <w:color w:val="002060"/>
                    </w:rPr>
                  </w:pPr>
                  <w:r w:rsidRPr="00D248B3">
                    <w:rPr>
                      <w:color w:val="002060"/>
                    </w:rPr>
                    <w:t>4 - 13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69A03B" w14:textId="77777777" w:rsidR="00BE20A5" w:rsidRPr="00D248B3" w:rsidRDefault="00BE20A5" w:rsidP="007E2FFB">
                  <w:pPr>
                    <w:pStyle w:val="rowtabella0"/>
                    <w:jc w:val="center"/>
                    <w:rPr>
                      <w:color w:val="002060"/>
                    </w:rPr>
                  </w:pPr>
                  <w:r w:rsidRPr="00D248B3">
                    <w:rPr>
                      <w:color w:val="002060"/>
                    </w:rPr>
                    <w:t> </w:t>
                  </w:r>
                </w:p>
              </w:tc>
            </w:tr>
            <w:tr w:rsidR="00BE20A5" w:rsidRPr="00D248B3" w14:paraId="64D7F49E"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E289DD" w14:textId="77777777" w:rsidR="00BE20A5" w:rsidRPr="00D248B3" w:rsidRDefault="00BE20A5" w:rsidP="007E2FFB">
                  <w:pPr>
                    <w:pStyle w:val="rowtabella0"/>
                    <w:rPr>
                      <w:color w:val="002060"/>
                    </w:rPr>
                  </w:pPr>
                  <w:r w:rsidRPr="00D248B3">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FDD6C" w14:textId="77777777" w:rsidR="00BE20A5" w:rsidRPr="00D248B3" w:rsidRDefault="00BE20A5" w:rsidP="007E2FFB">
                  <w:pPr>
                    <w:pStyle w:val="rowtabella0"/>
                    <w:rPr>
                      <w:color w:val="002060"/>
                    </w:rPr>
                  </w:pPr>
                  <w:r w:rsidRPr="00D248B3">
                    <w:rPr>
                      <w:color w:val="002060"/>
                    </w:rPr>
                    <w:t xml:space="preserve">- AMICI DEL </w:t>
                  </w:r>
                  <w:proofErr w:type="spellStart"/>
                  <w:r w:rsidRPr="00D248B3">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E2E90" w14:textId="77777777" w:rsidR="00BE20A5" w:rsidRPr="00D248B3" w:rsidRDefault="00BE20A5" w:rsidP="007E2FFB">
                  <w:pPr>
                    <w:pStyle w:val="rowtabella0"/>
                    <w:jc w:val="center"/>
                    <w:rPr>
                      <w:color w:val="002060"/>
                    </w:rPr>
                  </w:pPr>
                  <w:r w:rsidRPr="00D248B3">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CF1E0" w14:textId="77777777" w:rsidR="00BE20A5" w:rsidRPr="00D248B3" w:rsidRDefault="00BE20A5" w:rsidP="007E2FFB">
                  <w:pPr>
                    <w:pStyle w:val="rowtabella0"/>
                    <w:jc w:val="center"/>
                    <w:rPr>
                      <w:color w:val="002060"/>
                    </w:rPr>
                  </w:pPr>
                  <w:r w:rsidRPr="00D248B3">
                    <w:rPr>
                      <w:color w:val="002060"/>
                    </w:rPr>
                    <w:t> </w:t>
                  </w:r>
                </w:p>
              </w:tc>
            </w:tr>
            <w:tr w:rsidR="00BE20A5" w:rsidRPr="00D248B3" w14:paraId="0C7C304F"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4BD02DDC" w14:textId="77777777" w:rsidR="00BE20A5" w:rsidRPr="00D248B3" w:rsidRDefault="00BE20A5" w:rsidP="007E2FFB">
                  <w:pPr>
                    <w:pStyle w:val="rowtabella0"/>
                    <w:rPr>
                      <w:color w:val="002060"/>
                    </w:rPr>
                  </w:pPr>
                  <w:r w:rsidRPr="00D248B3">
                    <w:rPr>
                      <w:color w:val="002060"/>
                    </w:rPr>
                    <w:lastRenderedPageBreak/>
                    <w:t>(1) - disputata il 29/10/2022</w:t>
                  </w:r>
                </w:p>
              </w:tc>
            </w:tr>
          </w:tbl>
          <w:p w14:paraId="135602F2" w14:textId="77777777" w:rsidR="00BE20A5" w:rsidRPr="00D248B3" w:rsidRDefault="00BE20A5" w:rsidP="007E2FFB">
            <w:pPr>
              <w:rPr>
                <w:color w:val="002060"/>
              </w:rPr>
            </w:pPr>
          </w:p>
        </w:tc>
      </w:tr>
    </w:tbl>
    <w:p w14:paraId="6CCA9869" w14:textId="77777777" w:rsidR="00BE20A5" w:rsidRPr="00D248B3" w:rsidRDefault="00BE20A5" w:rsidP="00BE20A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7460C178"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1CD016B0"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5EE34" w14:textId="77777777" w:rsidR="00BE20A5" w:rsidRPr="00D248B3" w:rsidRDefault="00BE20A5" w:rsidP="007E2FFB">
                  <w:pPr>
                    <w:pStyle w:val="headertabella0"/>
                    <w:rPr>
                      <w:color w:val="002060"/>
                    </w:rPr>
                  </w:pPr>
                  <w:r w:rsidRPr="00D248B3">
                    <w:rPr>
                      <w:color w:val="002060"/>
                    </w:rPr>
                    <w:t>GIRONE C - 4 Giornata - A</w:t>
                  </w:r>
                </w:p>
              </w:tc>
            </w:tr>
            <w:tr w:rsidR="00BE20A5" w:rsidRPr="00D248B3" w14:paraId="2C7734F1" w14:textId="77777777" w:rsidTr="007E2FF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031096" w14:textId="77777777" w:rsidR="00BE20A5" w:rsidRPr="00D248B3" w:rsidRDefault="00BE20A5" w:rsidP="007E2FFB">
                  <w:pPr>
                    <w:pStyle w:val="rowtabella0"/>
                    <w:rPr>
                      <w:color w:val="002060"/>
                    </w:rPr>
                  </w:pPr>
                  <w:r w:rsidRPr="00D248B3">
                    <w:rPr>
                      <w:color w:val="002060"/>
                    </w:rPr>
                    <w:t>FOOTBALLCLUBREAL MONTALTO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0429A" w14:textId="77777777" w:rsidR="00BE20A5" w:rsidRPr="00D248B3" w:rsidRDefault="00BE20A5" w:rsidP="007E2FFB">
                  <w:pPr>
                    <w:pStyle w:val="rowtabella0"/>
                    <w:rPr>
                      <w:color w:val="002060"/>
                    </w:rPr>
                  </w:pPr>
                  <w:r w:rsidRPr="00D248B3">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7EE62" w14:textId="77777777" w:rsidR="00BE20A5" w:rsidRPr="00D248B3" w:rsidRDefault="00BE20A5" w:rsidP="007E2FFB">
                  <w:pPr>
                    <w:pStyle w:val="rowtabella0"/>
                    <w:jc w:val="center"/>
                    <w:rPr>
                      <w:color w:val="002060"/>
                    </w:rPr>
                  </w:pPr>
                  <w:r w:rsidRPr="00D248B3">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0D063" w14:textId="77777777" w:rsidR="00BE20A5" w:rsidRPr="00D248B3" w:rsidRDefault="00BE20A5" w:rsidP="007E2FFB">
                  <w:pPr>
                    <w:pStyle w:val="rowtabella0"/>
                    <w:jc w:val="center"/>
                    <w:rPr>
                      <w:color w:val="002060"/>
                    </w:rPr>
                  </w:pPr>
                  <w:r w:rsidRPr="00D248B3">
                    <w:rPr>
                      <w:color w:val="002060"/>
                    </w:rPr>
                    <w:t> </w:t>
                  </w:r>
                </w:p>
              </w:tc>
            </w:tr>
          </w:tbl>
          <w:p w14:paraId="7436C642" w14:textId="77777777" w:rsidR="00BE20A5" w:rsidRPr="00D248B3" w:rsidRDefault="00BE20A5" w:rsidP="007E2FFB">
            <w:pPr>
              <w:rPr>
                <w:color w:val="002060"/>
              </w:rPr>
            </w:pPr>
          </w:p>
        </w:tc>
      </w:tr>
    </w:tbl>
    <w:p w14:paraId="3EEAFD39" w14:textId="77777777" w:rsidR="00BE20A5" w:rsidRPr="00D248B3" w:rsidRDefault="00BE20A5" w:rsidP="00BE20A5">
      <w:pPr>
        <w:pStyle w:val="breakline"/>
        <w:rPr>
          <w:rFonts w:eastAsiaTheme="minorEastAsia"/>
          <w:color w:val="002060"/>
        </w:rPr>
      </w:pPr>
    </w:p>
    <w:p w14:paraId="58014B72" w14:textId="77777777" w:rsidR="00BE20A5" w:rsidRPr="00D248B3" w:rsidRDefault="00BE20A5" w:rsidP="00BE20A5">
      <w:pPr>
        <w:pStyle w:val="breakline"/>
        <w:rPr>
          <w:color w:val="002060"/>
        </w:rPr>
      </w:pPr>
    </w:p>
    <w:p w14:paraId="44B84927" w14:textId="77777777" w:rsidR="00BE20A5" w:rsidRPr="00D248B3" w:rsidRDefault="00BE20A5" w:rsidP="00BE20A5">
      <w:pPr>
        <w:pStyle w:val="titoloprinc0"/>
        <w:rPr>
          <w:color w:val="002060"/>
        </w:rPr>
      </w:pPr>
      <w:r w:rsidRPr="00D248B3">
        <w:rPr>
          <w:color w:val="002060"/>
        </w:rPr>
        <w:t>GIUDICE SPORTIVO</w:t>
      </w:r>
    </w:p>
    <w:p w14:paraId="6CDB36DB"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30D459A9" w14:textId="77777777" w:rsidR="00BE20A5" w:rsidRPr="00D248B3" w:rsidRDefault="00BE20A5" w:rsidP="00BE20A5">
      <w:pPr>
        <w:pStyle w:val="titolo10"/>
        <w:rPr>
          <w:color w:val="002060"/>
        </w:rPr>
      </w:pPr>
      <w:r w:rsidRPr="00D248B3">
        <w:rPr>
          <w:color w:val="002060"/>
        </w:rPr>
        <w:t xml:space="preserve">GARE DEL 30/10/2022 </w:t>
      </w:r>
    </w:p>
    <w:p w14:paraId="5D8063A9" w14:textId="77777777" w:rsidR="00BE20A5" w:rsidRPr="00D248B3" w:rsidRDefault="00BE20A5" w:rsidP="00BE20A5">
      <w:pPr>
        <w:pStyle w:val="titolo7a"/>
        <w:rPr>
          <w:color w:val="002060"/>
        </w:rPr>
      </w:pPr>
      <w:r w:rsidRPr="00D248B3">
        <w:rPr>
          <w:color w:val="002060"/>
        </w:rPr>
        <w:t xml:space="preserve">PROVVEDIMENTI DISCIPLINARI </w:t>
      </w:r>
    </w:p>
    <w:p w14:paraId="217C3E3C"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366C5698" w14:textId="77777777" w:rsidR="00BE20A5" w:rsidRPr="00D248B3" w:rsidRDefault="00BE20A5" w:rsidP="00BE20A5">
      <w:pPr>
        <w:pStyle w:val="titolo30"/>
        <w:rPr>
          <w:color w:val="002060"/>
        </w:rPr>
      </w:pPr>
      <w:r w:rsidRPr="00D248B3">
        <w:rPr>
          <w:color w:val="002060"/>
        </w:rPr>
        <w:t xml:space="preserve">CALCIATORI NON ESPULSI </w:t>
      </w:r>
    </w:p>
    <w:p w14:paraId="7542D40A" w14:textId="77777777" w:rsidR="00BE20A5" w:rsidRPr="00D248B3" w:rsidRDefault="00BE20A5" w:rsidP="00BE20A5">
      <w:pPr>
        <w:pStyle w:val="titolo20"/>
        <w:rPr>
          <w:color w:val="002060"/>
        </w:rPr>
      </w:pPr>
      <w:r w:rsidRPr="00D248B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25188160" w14:textId="77777777" w:rsidTr="007E2FFB">
        <w:tc>
          <w:tcPr>
            <w:tcW w:w="2200" w:type="dxa"/>
            <w:tcMar>
              <w:top w:w="20" w:type="dxa"/>
              <w:left w:w="20" w:type="dxa"/>
              <w:bottom w:w="20" w:type="dxa"/>
              <w:right w:w="20" w:type="dxa"/>
            </w:tcMar>
            <w:vAlign w:val="center"/>
            <w:hideMark/>
          </w:tcPr>
          <w:p w14:paraId="1FCD8722" w14:textId="77777777" w:rsidR="00BE20A5" w:rsidRPr="00D248B3" w:rsidRDefault="00BE20A5" w:rsidP="007E2FFB">
            <w:pPr>
              <w:pStyle w:val="movimento"/>
              <w:rPr>
                <w:color w:val="002060"/>
              </w:rPr>
            </w:pPr>
            <w:r w:rsidRPr="00D248B3">
              <w:rPr>
                <w:color w:val="002060"/>
              </w:rPr>
              <w:t>PAOLINI MATTIA</w:t>
            </w:r>
          </w:p>
        </w:tc>
        <w:tc>
          <w:tcPr>
            <w:tcW w:w="2200" w:type="dxa"/>
            <w:tcMar>
              <w:top w:w="20" w:type="dxa"/>
              <w:left w:w="20" w:type="dxa"/>
              <w:bottom w:w="20" w:type="dxa"/>
              <w:right w:w="20" w:type="dxa"/>
            </w:tcMar>
            <w:vAlign w:val="center"/>
            <w:hideMark/>
          </w:tcPr>
          <w:p w14:paraId="2AC5F4CD" w14:textId="77777777" w:rsidR="00BE20A5" w:rsidRPr="00D248B3" w:rsidRDefault="00BE20A5" w:rsidP="007E2FFB">
            <w:pPr>
              <w:pStyle w:val="movimento2"/>
              <w:rPr>
                <w:color w:val="002060"/>
              </w:rPr>
            </w:pPr>
            <w:r w:rsidRPr="00D248B3">
              <w:rPr>
                <w:color w:val="002060"/>
              </w:rPr>
              <w:t xml:space="preserve">(CALCIO A 5 CORINALDO) </w:t>
            </w:r>
          </w:p>
        </w:tc>
        <w:tc>
          <w:tcPr>
            <w:tcW w:w="800" w:type="dxa"/>
            <w:tcMar>
              <w:top w:w="20" w:type="dxa"/>
              <w:left w:w="20" w:type="dxa"/>
              <w:bottom w:w="20" w:type="dxa"/>
              <w:right w:w="20" w:type="dxa"/>
            </w:tcMar>
            <w:vAlign w:val="center"/>
            <w:hideMark/>
          </w:tcPr>
          <w:p w14:paraId="074D20F6"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34F63198" w14:textId="77777777" w:rsidR="00BE20A5" w:rsidRPr="00D248B3" w:rsidRDefault="00BE20A5" w:rsidP="007E2FFB">
            <w:pPr>
              <w:pStyle w:val="movimento"/>
              <w:rPr>
                <w:color w:val="002060"/>
              </w:rPr>
            </w:pPr>
            <w:r w:rsidRPr="00D248B3">
              <w:rPr>
                <w:color w:val="002060"/>
              </w:rPr>
              <w:t>ROSSI MATTEO</w:t>
            </w:r>
          </w:p>
        </w:tc>
        <w:tc>
          <w:tcPr>
            <w:tcW w:w="2200" w:type="dxa"/>
            <w:tcMar>
              <w:top w:w="20" w:type="dxa"/>
              <w:left w:w="20" w:type="dxa"/>
              <w:bottom w:w="20" w:type="dxa"/>
              <w:right w:w="20" w:type="dxa"/>
            </w:tcMar>
            <w:vAlign w:val="center"/>
            <w:hideMark/>
          </w:tcPr>
          <w:p w14:paraId="63D95ED8" w14:textId="77777777" w:rsidR="00BE20A5" w:rsidRPr="00D248B3" w:rsidRDefault="00BE20A5" w:rsidP="007E2FFB">
            <w:pPr>
              <w:pStyle w:val="movimento2"/>
              <w:rPr>
                <w:color w:val="002060"/>
              </w:rPr>
            </w:pPr>
            <w:r w:rsidRPr="00D248B3">
              <w:rPr>
                <w:color w:val="002060"/>
              </w:rPr>
              <w:t xml:space="preserve">(MONTELUPONE CALCIO A 5) </w:t>
            </w:r>
          </w:p>
        </w:tc>
      </w:tr>
      <w:tr w:rsidR="00BE20A5" w:rsidRPr="00D248B3" w14:paraId="0CCEB640" w14:textId="77777777" w:rsidTr="007E2FFB">
        <w:tc>
          <w:tcPr>
            <w:tcW w:w="2200" w:type="dxa"/>
            <w:tcMar>
              <w:top w:w="20" w:type="dxa"/>
              <w:left w:w="20" w:type="dxa"/>
              <w:bottom w:w="20" w:type="dxa"/>
              <w:right w:w="20" w:type="dxa"/>
            </w:tcMar>
            <w:vAlign w:val="center"/>
            <w:hideMark/>
          </w:tcPr>
          <w:p w14:paraId="382811D9" w14:textId="77777777" w:rsidR="00BE20A5" w:rsidRPr="00D248B3" w:rsidRDefault="00BE20A5" w:rsidP="007E2FFB">
            <w:pPr>
              <w:pStyle w:val="movimento"/>
              <w:rPr>
                <w:color w:val="002060"/>
              </w:rPr>
            </w:pPr>
            <w:r w:rsidRPr="00D248B3">
              <w:rPr>
                <w:color w:val="002060"/>
              </w:rPr>
              <w:t>GUIDI VALENTINO</w:t>
            </w:r>
          </w:p>
        </w:tc>
        <w:tc>
          <w:tcPr>
            <w:tcW w:w="2200" w:type="dxa"/>
            <w:tcMar>
              <w:top w:w="20" w:type="dxa"/>
              <w:left w:w="20" w:type="dxa"/>
              <w:bottom w:w="20" w:type="dxa"/>
              <w:right w:w="20" w:type="dxa"/>
            </w:tcMar>
            <w:vAlign w:val="center"/>
            <w:hideMark/>
          </w:tcPr>
          <w:p w14:paraId="744180BB" w14:textId="77777777" w:rsidR="00BE20A5" w:rsidRPr="00D248B3" w:rsidRDefault="00BE20A5" w:rsidP="007E2FFB">
            <w:pPr>
              <w:pStyle w:val="movimento2"/>
              <w:rPr>
                <w:color w:val="002060"/>
              </w:rPr>
            </w:pPr>
            <w:r w:rsidRPr="00D248B3">
              <w:rPr>
                <w:color w:val="002060"/>
              </w:rPr>
              <w:t xml:space="preserve">(TAVERNELLE) </w:t>
            </w:r>
          </w:p>
        </w:tc>
        <w:tc>
          <w:tcPr>
            <w:tcW w:w="800" w:type="dxa"/>
            <w:tcMar>
              <w:top w:w="20" w:type="dxa"/>
              <w:left w:w="20" w:type="dxa"/>
              <w:bottom w:w="20" w:type="dxa"/>
              <w:right w:w="20" w:type="dxa"/>
            </w:tcMar>
            <w:vAlign w:val="center"/>
            <w:hideMark/>
          </w:tcPr>
          <w:p w14:paraId="0FF46A0B"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E94CEE3"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DD1985C" w14:textId="77777777" w:rsidR="00BE20A5" w:rsidRPr="00D248B3" w:rsidRDefault="00BE20A5" w:rsidP="007E2FFB">
            <w:pPr>
              <w:pStyle w:val="movimento2"/>
              <w:rPr>
                <w:color w:val="002060"/>
              </w:rPr>
            </w:pPr>
            <w:r w:rsidRPr="00D248B3">
              <w:rPr>
                <w:color w:val="002060"/>
              </w:rPr>
              <w:t> </w:t>
            </w:r>
          </w:p>
        </w:tc>
      </w:tr>
    </w:tbl>
    <w:p w14:paraId="71326AE5" w14:textId="77777777" w:rsidR="00BE20A5" w:rsidRDefault="00BE20A5" w:rsidP="00BE20A5">
      <w:pPr>
        <w:pStyle w:val="breakline"/>
        <w:rPr>
          <w:color w:val="002060"/>
        </w:rPr>
      </w:pPr>
    </w:p>
    <w:p w14:paraId="363BD57E"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307A17D1"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56F08CFC" w14:textId="77777777" w:rsidR="00BE20A5" w:rsidRPr="00D248B3" w:rsidRDefault="00BE20A5" w:rsidP="00BE20A5">
      <w:pPr>
        <w:pStyle w:val="breakline"/>
        <w:rPr>
          <w:rFonts w:eastAsiaTheme="minorEastAsia"/>
          <w:color w:val="002060"/>
        </w:rPr>
      </w:pPr>
    </w:p>
    <w:p w14:paraId="655D7424" w14:textId="77777777" w:rsidR="00BE20A5" w:rsidRPr="00D248B3" w:rsidRDefault="00BE20A5" w:rsidP="00BE20A5">
      <w:pPr>
        <w:pStyle w:val="titoloprinc0"/>
        <w:rPr>
          <w:color w:val="002060"/>
        </w:rPr>
      </w:pPr>
      <w:r w:rsidRPr="00D248B3">
        <w:rPr>
          <w:color w:val="002060"/>
        </w:rPr>
        <w:t>CLASSIFICA</w:t>
      </w:r>
    </w:p>
    <w:p w14:paraId="4D3D65B0" w14:textId="77777777" w:rsidR="00BE20A5" w:rsidRPr="00D248B3" w:rsidRDefault="00BE20A5" w:rsidP="00BE20A5">
      <w:pPr>
        <w:pStyle w:val="breakline"/>
        <w:rPr>
          <w:color w:val="002060"/>
        </w:rPr>
      </w:pPr>
    </w:p>
    <w:p w14:paraId="4772FE42" w14:textId="77777777" w:rsidR="00BE20A5" w:rsidRPr="00D248B3" w:rsidRDefault="00BE20A5" w:rsidP="00BE20A5">
      <w:pPr>
        <w:pStyle w:val="breakline"/>
        <w:rPr>
          <w:color w:val="002060"/>
        </w:rPr>
      </w:pPr>
    </w:p>
    <w:p w14:paraId="21910458"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03DCCCC8"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059B1"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DBE35"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6C81A"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766EA"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3CDD7"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C78BD"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B703"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9CB74"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EE10E"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CAD9B" w14:textId="77777777" w:rsidR="00BE20A5" w:rsidRPr="00D248B3" w:rsidRDefault="00BE20A5" w:rsidP="007E2FFB">
            <w:pPr>
              <w:pStyle w:val="headertabella0"/>
              <w:rPr>
                <w:color w:val="002060"/>
              </w:rPr>
            </w:pPr>
            <w:r w:rsidRPr="00D248B3">
              <w:rPr>
                <w:color w:val="002060"/>
              </w:rPr>
              <w:t>PE</w:t>
            </w:r>
          </w:p>
        </w:tc>
      </w:tr>
      <w:tr w:rsidR="00BE20A5" w:rsidRPr="00D248B3" w14:paraId="77B752C8"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A8D458" w14:textId="77777777" w:rsidR="00BE20A5" w:rsidRPr="00D248B3" w:rsidRDefault="00BE20A5" w:rsidP="007E2FFB">
            <w:pPr>
              <w:pStyle w:val="rowtabella0"/>
              <w:rPr>
                <w:color w:val="002060"/>
              </w:rPr>
            </w:pPr>
            <w:r w:rsidRPr="00D248B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1CF2"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35C0"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C551"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819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CE3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8CBE" w14:textId="77777777" w:rsidR="00BE20A5" w:rsidRPr="00D248B3" w:rsidRDefault="00BE20A5" w:rsidP="007E2FFB">
            <w:pPr>
              <w:pStyle w:val="rowtabella0"/>
              <w:jc w:val="center"/>
              <w:rPr>
                <w:color w:val="002060"/>
              </w:rPr>
            </w:pPr>
            <w:r w:rsidRPr="00D248B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30A9"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A2DB" w14:textId="77777777" w:rsidR="00BE20A5" w:rsidRPr="00D248B3" w:rsidRDefault="00BE20A5" w:rsidP="007E2FFB">
            <w:pPr>
              <w:pStyle w:val="rowtabella0"/>
              <w:jc w:val="center"/>
              <w:rPr>
                <w:color w:val="002060"/>
              </w:rPr>
            </w:pPr>
            <w:r w:rsidRPr="00D248B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6EC4" w14:textId="77777777" w:rsidR="00BE20A5" w:rsidRPr="00D248B3" w:rsidRDefault="00BE20A5" w:rsidP="007E2FFB">
            <w:pPr>
              <w:pStyle w:val="rowtabella0"/>
              <w:jc w:val="center"/>
              <w:rPr>
                <w:color w:val="002060"/>
              </w:rPr>
            </w:pPr>
            <w:r w:rsidRPr="00D248B3">
              <w:rPr>
                <w:color w:val="002060"/>
              </w:rPr>
              <w:t>0</w:t>
            </w:r>
          </w:p>
        </w:tc>
      </w:tr>
      <w:tr w:rsidR="00BE20A5" w:rsidRPr="00D248B3" w14:paraId="36DB51C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FACFB" w14:textId="77777777" w:rsidR="00BE20A5" w:rsidRPr="00D248B3" w:rsidRDefault="00BE20A5" w:rsidP="007E2FFB">
            <w:pPr>
              <w:pStyle w:val="rowtabella0"/>
              <w:rPr>
                <w:color w:val="002060"/>
              </w:rPr>
            </w:pPr>
            <w:r w:rsidRPr="00D248B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E96E"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0F68"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D89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90C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715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E58A" w14:textId="77777777" w:rsidR="00BE20A5" w:rsidRPr="00D248B3" w:rsidRDefault="00BE20A5" w:rsidP="007E2FFB">
            <w:pPr>
              <w:pStyle w:val="rowtabella0"/>
              <w:jc w:val="center"/>
              <w:rPr>
                <w:color w:val="002060"/>
              </w:rPr>
            </w:pPr>
            <w:r w:rsidRPr="00D248B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900F"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80BE"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C513" w14:textId="77777777" w:rsidR="00BE20A5" w:rsidRPr="00D248B3" w:rsidRDefault="00BE20A5" w:rsidP="007E2FFB">
            <w:pPr>
              <w:pStyle w:val="rowtabella0"/>
              <w:jc w:val="center"/>
              <w:rPr>
                <w:color w:val="002060"/>
              </w:rPr>
            </w:pPr>
            <w:r w:rsidRPr="00D248B3">
              <w:rPr>
                <w:color w:val="002060"/>
              </w:rPr>
              <w:t>0</w:t>
            </w:r>
          </w:p>
        </w:tc>
      </w:tr>
      <w:tr w:rsidR="00BE20A5" w:rsidRPr="00D248B3" w14:paraId="22EBFE2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C2984" w14:textId="77777777" w:rsidR="00BE20A5" w:rsidRPr="00D248B3" w:rsidRDefault="00BE20A5" w:rsidP="007E2FFB">
            <w:pPr>
              <w:pStyle w:val="rowtabella0"/>
              <w:rPr>
                <w:color w:val="002060"/>
              </w:rPr>
            </w:pPr>
            <w:r w:rsidRPr="00D248B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5C9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943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60D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136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62A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7AE9D"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8B1C"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9559"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171EB" w14:textId="77777777" w:rsidR="00BE20A5" w:rsidRPr="00D248B3" w:rsidRDefault="00BE20A5" w:rsidP="007E2FFB">
            <w:pPr>
              <w:pStyle w:val="rowtabella0"/>
              <w:jc w:val="center"/>
              <w:rPr>
                <w:color w:val="002060"/>
              </w:rPr>
            </w:pPr>
            <w:r w:rsidRPr="00D248B3">
              <w:rPr>
                <w:color w:val="002060"/>
              </w:rPr>
              <w:t>0</w:t>
            </w:r>
          </w:p>
        </w:tc>
      </w:tr>
      <w:tr w:rsidR="00BE20A5" w:rsidRPr="00D248B3" w14:paraId="496BFC8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186A4" w14:textId="77777777" w:rsidR="00BE20A5" w:rsidRPr="00D248B3" w:rsidRDefault="00BE20A5" w:rsidP="007E2FFB">
            <w:pPr>
              <w:pStyle w:val="rowtabella0"/>
              <w:rPr>
                <w:color w:val="002060"/>
                <w:lang w:val="es-ES"/>
              </w:rPr>
            </w:pPr>
            <w:r w:rsidRPr="00D248B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1A1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EBD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A0D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B90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996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4462"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4B60"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91AB"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12743" w14:textId="77777777" w:rsidR="00BE20A5" w:rsidRPr="00D248B3" w:rsidRDefault="00BE20A5" w:rsidP="007E2FFB">
            <w:pPr>
              <w:pStyle w:val="rowtabella0"/>
              <w:jc w:val="center"/>
              <w:rPr>
                <w:color w:val="002060"/>
              </w:rPr>
            </w:pPr>
            <w:r w:rsidRPr="00D248B3">
              <w:rPr>
                <w:color w:val="002060"/>
              </w:rPr>
              <w:t>0</w:t>
            </w:r>
          </w:p>
        </w:tc>
      </w:tr>
      <w:tr w:rsidR="00BE20A5" w:rsidRPr="00D248B3" w14:paraId="721246F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36996" w14:textId="77777777" w:rsidR="00BE20A5" w:rsidRPr="00D248B3" w:rsidRDefault="00BE20A5" w:rsidP="007E2FFB">
            <w:pPr>
              <w:pStyle w:val="rowtabella0"/>
              <w:rPr>
                <w:color w:val="002060"/>
              </w:rPr>
            </w:pPr>
            <w:r w:rsidRPr="00D248B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6F37"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750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BA5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B6E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CFD46"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6C54"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9CC4" w14:textId="77777777" w:rsidR="00BE20A5" w:rsidRPr="00D248B3" w:rsidRDefault="00BE20A5" w:rsidP="007E2FFB">
            <w:pPr>
              <w:pStyle w:val="rowtabella0"/>
              <w:jc w:val="center"/>
              <w:rPr>
                <w:color w:val="002060"/>
              </w:rPr>
            </w:pPr>
            <w:r w:rsidRPr="00D248B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0BA2"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0637" w14:textId="77777777" w:rsidR="00BE20A5" w:rsidRPr="00D248B3" w:rsidRDefault="00BE20A5" w:rsidP="007E2FFB">
            <w:pPr>
              <w:pStyle w:val="rowtabella0"/>
              <w:jc w:val="center"/>
              <w:rPr>
                <w:color w:val="002060"/>
              </w:rPr>
            </w:pPr>
            <w:r w:rsidRPr="00D248B3">
              <w:rPr>
                <w:color w:val="002060"/>
              </w:rPr>
              <w:t>0</w:t>
            </w:r>
          </w:p>
        </w:tc>
      </w:tr>
      <w:tr w:rsidR="00BE20A5" w:rsidRPr="00D248B3" w14:paraId="3DF65F7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87905" w14:textId="77777777" w:rsidR="00BE20A5" w:rsidRPr="00D248B3" w:rsidRDefault="00BE20A5" w:rsidP="007E2FFB">
            <w:pPr>
              <w:pStyle w:val="rowtabella0"/>
              <w:rPr>
                <w:color w:val="002060"/>
              </w:rPr>
            </w:pPr>
            <w:r w:rsidRPr="00D248B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9D3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3B9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D592"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0C4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7350"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846E"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2490" w14:textId="77777777" w:rsidR="00BE20A5" w:rsidRPr="00D248B3" w:rsidRDefault="00BE20A5" w:rsidP="007E2FFB">
            <w:pPr>
              <w:pStyle w:val="rowtabella0"/>
              <w:jc w:val="center"/>
              <w:rPr>
                <w:color w:val="002060"/>
              </w:rPr>
            </w:pPr>
            <w:r w:rsidRPr="00D248B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866B"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8300" w14:textId="77777777" w:rsidR="00BE20A5" w:rsidRPr="00D248B3" w:rsidRDefault="00BE20A5" w:rsidP="007E2FFB">
            <w:pPr>
              <w:pStyle w:val="rowtabella0"/>
              <w:jc w:val="center"/>
              <w:rPr>
                <w:color w:val="002060"/>
              </w:rPr>
            </w:pPr>
            <w:r w:rsidRPr="00D248B3">
              <w:rPr>
                <w:color w:val="002060"/>
              </w:rPr>
              <w:t>0</w:t>
            </w:r>
          </w:p>
        </w:tc>
      </w:tr>
      <w:tr w:rsidR="00BE20A5" w:rsidRPr="00D248B3" w14:paraId="4E1DF5D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8D7C8" w14:textId="77777777" w:rsidR="00BE20A5" w:rsidRPr="00D248B3" w:rsidRDefault="00BE20A5" w:rsidP="007E2FFB">
            <w:pPr>
              <w:pStyle w:val="rowtabella0"/>
              <w:rPr>
                <w:color w:val="002060"/>
                <w:lang w:val="es-ES"/>
              </w:rPr>
            </w:pPr>
            <w:r w:rsidRPr="00D248B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EA0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B8C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C19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ADC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9968"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11E2"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E28C" w14:textId="77777777" w:rsidR="00BE20A5" w:rsidRPr="00D248B3" w:rsidRDefault="00BE20A5" w:rsidP="007E2FFB">
            <w:pPr>
              <w:pStyle w:val="rowtabella0"/>
              <w:jc w:val="center"/>
              <w:rPr>
                <w:color w:val="002060"/>
              </w:rPr>
            </w:pPr>
            <w:r w:rsidRPr="00D248B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EC75D" w14:textId="77777777" w:rsidR="00BE20A5" w:rsidRPr="00D248B3" w:rsidRDefault="00BE20A5" w:rsidP="007E2FFB">
            <w:pPr>
              <w:pStyle w:val="rowtabella0"/>
              <w:jc w:val="center"/>
              <w:rPr>
                <w:color w:val="002060"/>
              </w:rPr>
            </w:pPr>
            <w:r w:rsidRPr="00D248B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FE98" w14:textId="77777777" w:rsidR="00BE20A5" w:rsidRPr="00D248B3" w:rsidRDefault="00BE20A5" w:rsidP="007E2FFB">
            <w:pPr>
              <w:pStyle w:val="rowtabella0"/>
              <w:jc w:val="center"/>
              <w:rPr>
                <w:color w:val="002060"/>
              </w:rPr>
            </w:pPr>
            <w:r w:rsidRPr="00D248B3">
              <w:rPr>
                <w:color w:val="002060"/>
              </w:rPr>
              <w:t>0</w:t>
            </w:r>
          </w:p>
        </w:tc>
      </w:tr>
      <w:tr w:rsidR="00BE20A5" w:rsidRPr="00D248B3" w14:paraId="6D2B049D"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6C42A4" w14:textId="77777777" w:rsidR="00BE20A5" w:rsidRPr="00D248B3" w:rsidRDefault="00BE20A5" w:rsidP="007E2FFB">
            <w:pPr>
              <w:pStyle w:val="rowtabella0"/>
              <w:rPr>
                <w:color w:val="002060"/>
              </w:rPr>
            </w:pPr>
            <w:proofErr w:type="spellStart"/>
            <w:proofErr w:type="gramStart"/>
            <w:r w:rsidRPr="00D248B3">
              <w:rPr>
                <w:color w:val="002060"/>
              </w:rPr>
              <w:t>sq.B</w:t>
            </w:r>
            <w:proofErr w:type="spellEnd"/>
            <w:proofErr w:type="gramEnd"/>
            <w:r w:rsidRPr="00D248B3">
              <w:rPr>
                <w:color w:val="002060"/>
              </w:rPr>
              <w:t xml:space="preserve"> ITALSERVICE C5 </w:t>
            </w:r>
            <w:proofErr w:type="spellStart"/>
            <w:r w:rsidRPr="00D248B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871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2EF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766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323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478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833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E18D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E8F7"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250B" w14:textId="77777777" w:rsidR="00BE20A5" w:rsidRPr="00D248B3" w:rsidRDefault="00BE20A5" w:rsidP="007E2FFB">
            <w:pPr>
              <w:pStyle w:val="rowtabella0"/>
              <w:jc w:val="center"/>
              <w:rPr>
                <w:color w:val="002060"/>
              </w:rPr>
            </w:pPr>
            <w:r w:rsidRPr="00D248B3">
              <w:rPr>
                <w:color w:val="002060"/>
              </w:rPr>
              <w:t>0</w:t>
            </w:r>
          </w:p>
        </w:tc>
      </w:tr>
    </w:tbl>
    <w:p w14:paraId="265CF159" w14:textId="77777777" w:rsidR="00BE20A5" w:rsidRPr="00D248B3" w:rsidRDefault="00BE20A5" w:rsidP="00BE20A5">
      <w:pPr>
        <w:pStyle w:val="breakline"/>
        <w:rPr>
          <w:rFonts w:eastAsiaTheme="minorEastAsia"/>
          <w:color w:val="002060"/>
        </w:rPr>
      </w:pPr>
    </w:p>
    <w:p w14:paraId="56A3B5FA" w14:textId="77777777" w:rsidR="00BE20A5" w:rsidRPr="00D248B3" w:rsidRDefault="00BE20A5" w:rsidP="00BE20A5">
      <w:pPr>
        <w:pStyle w:val="breakline"/>
        <w:rPr>
          <w:color w:val="002060"/>
        </w:rPr>
      </w:pPr>
    </w:p>
    <w:p w14:paraId="61891F12" w14:textId="77777777" w:rsidR="00BE20A5" w:rsidRPr="00D248B3" w:rsidRDefault="00BE20A5" w:rsidP="00BE20A5">
      <w:pPr>
        <w:pStyle w:val="sottotitolocampionato10"/>
        <w:rPr>
          <w:color w:val="002060"/>
        </w:rPr>
      </w:pPr>
      <w:r w:rsidRPr="00D248B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0859FA38"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9DAEA"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039FF"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DB033"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D4FB8"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832B7"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E6D78"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A9061"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18F68"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7957F"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07C6" w14:textId="77777777" w:rsidR="00BE20A5" w:rsidRPr="00D248B3" w:rsidRDefault="00BE20A5" w:rsidP="007E2FFB">
            <w:pPr>
              <w:pStyle w:val="headertabella0"/>
              <w:rPr>
                <w:color w:val="002060"/>
              </w:rPr>
            </w:pPr>
            <w:r w:rsidRPr="00D248B3">
              <w:rPr>
                <w:color w:val="002060"/>
              </w:rPr>
              <w:t>PE</w:t>
            </w:r>
          </w:p>
        </w:tc>
      </w:tr>
      <w:tr w:rsidR="00BE20A5" w:rsidRPr="00D248B3" w14:paraId="3C9A2AA0"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E0EE29" w14:textId="77777777" w:rsidR="00BE20A5" w:rsidRPr="00D248B3" w:rsidRDefault="00BE20A5" w:rsidP="007E2FFB">
            <w:pPr>
              <w:pStyle w:val="rowtabella0"/>
              <w:rPr>
                <w:color w:val="002060"/>
              </w:rPr>
            </w:pPr>
            <w:r w:rsidRPr="00D248B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A776"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2A6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087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7C8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CCF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06B7" w14:textId="77777777" w:rsidR="00BE20A5" w:rsidRPr="00D248B3" w:rsidRDefault="00BE20A5" w:rsidP="007E2FFB">
            <w:pPr>
              <w:pStyle w:val="rowtabella0"/>
              <w:jc w:val="center"/>
              <w:rPr>
                <w:color w:val="002060"/>
              </w:rPr>
            </w:pPr>
            <w:r w:rsidRPr="00D248B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572C"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11C6" w14:textId="77777777" w:rsidR="00BE20A5" w:rsidRPr="00D248B3" w:rsidRDefault="00BE20A5" w:rsidP="007E2FFB">
            <w:pPr>
              <w:pStyle w:val="rowtabella0"/>
              <w:jc w:val="center"/>
              <w:rPr>
                <w:color w:val="002060"/>
              </w:rPr>
            </w:pPr>
            <w:r w:rsidRPr="00D248B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79ACA" w14:textId="77777777" w:rsidR="00BE20A5" w:rsidRPr="00D248B3" w:rsidRDefault="00BE20A5" w:rsidP="007E2FFB">
            <w:pPr>
              <w:pStyle w:val="rowtabella0"/>
              <w:jc w:val="center"/>
              <w:rPr>
                <w:color w:val="002060"/>
              </w:rPr>
            </w:pPr>
            <w:r w:rsidRPr="00D248B3">
              <w:rPr>
                <w:color w:val="002060"/>
              </w:rPr>
              <w:t>0</w:t>
            </w:r>
          </w:p>
        </w:tc>
      </w:tr>
      <w:tr w:rsidR="00BE20A5" w:rsidRPr="00D248B3" w14:paraId="7F7532C6"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1FDB1" w14:textId="77777777" w:rsidR="00BE20A5" w:rsidRPr="00D248B3" w:rsidRDefault="00BE20A5" w:rsidP="007E2FFB">
            <w:pPr>
              <w:pStyle w:val="rowtabella0"/>
              <w:rPr>
                <w:color w:val="002060"/>
              </w:rPr>
            </w:pPr>
            <w:r w:rsidRPr="00D248B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204E"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223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2B3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46F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EF2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05C7"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8AFF"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1B19"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6C58" w14:textId="77777777" w:rsidR="00BE20A5" w:rsidRPr="00D248B3" w:rsidRDefault="00BE20A5" w:rsidP="007E2FFB">
            <w:pPr>
              <w:pStyle w:val="rowtabella0"/>
              <w:jc w:val="center"/>
              <w:rPr>
                <w:color w:val="002060"/>
              </w:rPr>
            </w:pPr>
            <w:r w:rsidRPr="00D248B3">
              <w:rPr>
                <w:color w:val="002060"/>
              </w:rPr>
              <w:t>0</w:t>
            </w:r>
          </w:p>
        </w:tc>
      </w:tr>
      <w:tr w:rsidR="00BE20A5" w:rsidRPr="00D248B3" w14:paraId="4A8FA6F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9C8B8" w14:textId="77777777" w:rsidR="00BE20A5" w:rsidRPr="00D248B3" w:rsidRDefault="00BE20A5" w:rsidP="007E2FFB">
            <w:pPr>
              <w:pStyle w:val="rowtabella0"/>
              <w:rPr>
                <w:color w:val="002060"/>
              </w:rPr>
            </w:pPr>
            <w:r w:rsidRPr="00D248B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1F2C"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BD2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2E5F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376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623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35EC"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D52F6"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7D7F"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5653" w14:textId="77777777" w:rsidR="00BE20A5" w:rsidRPr="00D248B3" w:rsidRDefault="00BE20A5" w:rsidP="007E2FFB">
            <w:pPr>
              <w:pStyle w:val="rowtabella0"/>
              <w:jc w:val="center"/>
              <w:rPr>
                <w:color w:val="002060"/>
              </w:rPr>
            </w:pPr>
            <w:r w:rsidRPr="00D248B3">
              <w:rPr>
                <w:color w:val="002060"/>
              </w:rPr>
              <w:t>0</w:t>
            </w:r>
          </w:p>
        </w:tc>
      </w:tr>
      <w:tr w:rsidR="00BE20A5" w:rsidRPr="00D248B3" w14:paraId="08E0E519"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4178A" w14:textId="77777777" w:rsidR="00BE20A5" w:rsidRPr="00D248B3" w:rsidRDefault="00BE20A5" w:rsidP="007E2FFB">
            <w:pPr>
              <w:pStyle w:val="rowtabella0"/>
              <w:rPr>
                <w:color w:val="002060"/>
              </w:rPr>
            </w:pPr>
            <w:r w:rsidRPr="00D248B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AE2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B74E"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FA7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538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AFD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B07D"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55A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6C0C"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C38E" w14:textId="77777777" w:rsidR="00BE20A5" w:rsidRPr="00D248B3" w:rsidRDefault="00BE20A5" w:rsidP="007E2FFB">
            <w:pPr>
              <w:pStyle w:val="rowtabella0"/>
              <w:jc w:val="center"/>
              <w:rPr>
                <w:color w:val="002060"/>
              </w:rPr>
            </w:pPr>
            <w:r w:rsidRPr="00D248B3">
              <w:rPr>
                <w:color w:val="002060"/>
              </w:rPr>
              <w:t>0</w:t>
            </w:r>
          </w:p>
        </w:tc>
      </w:tr>
      <w:tr w:rsidR="00BE20A5" w:rsidRPr="00D248B3" w14:paraId="7D658E3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1A0A3" w14:textId="77777777" w:rsidR="00BE20A5" w:rsidRPr="00D248B3" w:rsidRDefault="00BE20A5" w:rsidP="007E2FFB">
            <w:pPr>
              <w:pStyle w:val="rowtabella0"/>
              <w:rPr>
                <w:color w:val="002060"/>
              </w:rPr>
            </w:pPr>
            <w:r w:rsidRPr="00D248B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5BA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5696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ED7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900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330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EB31"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6122"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473E"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F2F5" w14:textId="77777777" w:rsidR="00BE20A5" w:rsidRPr="00D248B3" w:rsidRDefault="00BE20A5" w:rsidP="007E2FFB">
            <w:pPr>
              <w:pStyle w:val="rowtabella0"/>
              <w:jc w:val="center"/>
              <w:rPr>
                <w:color w:val="002060"/>
              </w:rPr>
            </w:pPr>
            <w:r w:rsidRPr="00D248B3">
              <w:rPr>
                <w:color w:val="002060"/>
              </w:rPr>
              <w:t>0</w:t>
            </w:r>
          </w:p>
        </w:tc>
      </w:tr>
      <w:tr w:rsidR="00BE20A5" w:rsidRPr="00D248B3" w14:paraId="36D1007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F00CC" w14:textId="77777777" w:rsidR="00BE20A5" w:rsidRPr="00D248B3" w:rsidRDefault="00BE20A5" w:rsidP="007E2FFB">
            <w:pPr>
              <w:pStyle w:val="rowtabella0"/>
              <w:rPr>
                <w:color w:val="002060"/>
              </w:rPr>
            </w:pPr>
            <w:r w:rsidRPr="00D248B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E59F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39F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6FE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FEAF"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4C8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9F6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DE0D"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A789"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14B3" w14:textId="77777777" w:rsidR="00BE20A5" w:rsidRPr="00D248B3" w:rsidRDefault="00BE20A5" w:rsidP="007E2FFB">
            <w:pPr>
              <w:pStyle w:val="rowtabella0"/>
              <w:jc w:val="center"/>
              <w:rPr>
                <w:color w:val="002060"/>
              </w:rPr>
            </w:pPr>
            <w:r w:rsidRPr="00D248B3">
              <w:rPr>
                <w:color w:val="002060"/>
              </w:rPr>
              <w:t>0</w:t>
            </w:r>
          </w:p>
        </w:tc>
      </w:tr>
      <w:tr w:rsidR="00BE20A5" w:rsidRPr="00D248B3" w14:paraId="478326C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B2B6D" w14:textId="77777777" w:rsidR="00BE20A5" w:rsidRPr="00D248B3" w:rsidRDefault="00BE20A5" w:rsidP="007E2FFB">
            <w:pPr>
              <w:pStyle w:val="rowtabella0"/>
              <w:rPr>
                <w:color w:val="002060"/>
                <w:lang w:val="es-ES"/>
              </w:rPr>
            </w:pPr>
            <w:r w:rsidRPr="00D248B3">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9A7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8A1D"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42B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571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0E0D"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F1B2"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25DD" w14:textId="77777777" w:rsidR="00BE20A5" w:rsidRPr="00D248B3" w:rsidRDefault="00BE20A5" w:rsidP="007E2FFB">
            <w:pPr>
              <w:pStyle w:val="rowtabella0"/>
              <w:jc w:val="center"/>
              <w:rPr>
                <w:color w:val="002060"/>
              </w:rPr>
            </w:pPr>
            <w:r w:rsidRPr="00D248B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4DDB"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715F" w14:textId="77777777" w:rsidR="00BE20A5" w:rsidRPr="00D248B3" w:rsidRDefault="00BE20A5" w:rsidP="007E2FFB">
            <w:pPr>
              <w:pStyle w:val="rowtabella0"/>
              <w:jc w:val="center"/>
              <w:rPr>
                <w:color w:val="002060"/>
              </w:rPr>
            </w:pPr>
            <w:r w:rsidRPr="00D248B3">
              <w:rPr>
                <w:color w:val="002060"/>
              </w:rPr>
              <w:t>0</w:t>
            </w:r>
          </w:p>
        </w:tc>
      </w:tr>
      <w:tr w:rsidR="00BE20A5" w:rsidRPr="00D248B3" w14:paraId="6462184F"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44D0F" w14:textId="77777777" w:rsidR="00BE20A5" w:rsidRPr="00D248B3" w:rsidRDefault="00BE20A5" w:rsidP="007E2FFB">
            <w:pPr>
              <w:pStyle w:val="rowtabella0"/>
              <w:rPr>
                <w:color w:val="002060"/>
              </w:rPr>
            </w:pPr>
            <w:proofErr w:type="spellStart"/>
            <w:proofErr w:type="gramStart"/>
            <w:r w:rsidRPr="00D248B3">
              <w:rPr>
                <w:color w:val="002060"/>
              </w:rPr>
              <w:t>sq.B</w:t>
            </w:r>
            <w:proofErr w:type="spellEnd"/>
            <w:proofErr w:type="gramEnd"/>
            <w:r w:rsidRPr="00D248B3">
              <w:rPr>
                <w:color w:val="002060"/>
              </w:rPr>
              <w:t xml:space="preserve"> AMICI DEL </w:t>
            </w:r>
            <w:proofErr w:type="spellStart"/>
            <w:r w:rsidRPr="00D248B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EFF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EDCA"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190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EA2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B41C"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887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0A99"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8E9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E5D7" w14:textId="77777777" w:rsidR="00BE20A5" w:rsidRPr="00D248B3" w:rsidRDefault="00BE20A5" w:rsidP="007E2FFB">
            <w:pPr>
              <w:pStyle w:val="rowtabella0"/>
              <w:jc w:val="center"/>
              <w:rPr>
                <w:color w:val="002060"/>
              </w:rPr>
            </w:pPr>
            <w:r w:rsidRPr="00D248B3">
              <w:rPr>
                <w:color w:val="002060"/>
              </w:rPr>
              <w:t>0</w:t>
            </w:r>
          </w:p>
        </w:tc>
      </w:tr>
    </w:tbl>
    <w:p w14:paraId="224B792D" w14:textId="77777777" w:rsidR="00BE20A5" w:rsidRPr="00D248B3" w:rsidRDefault="00BE20A5" w:rsidP="00BE20A5">
      <w:pPr>
        <w:pStyle w:val="breakline"/>
        <w:rPr>
          <w:rFonts w:eastAsiaTheme="minorEastAsia"/>
          <w:color w:val="002060"/>
        </w:rPr>
      </w:pPr>
    </w:p>
    <w:p w14:paraId="44746B18" w14:textId="77777777" w:rsidR="00BE20A5" w:rsidRPr="00D248B3" w:rsidRDefault="00BE20A5" w:rsidP="00BE20A5">
      <w:pPr>
        <w:pStyle w:val="breakline"/>
        <w:rPr>
          <w:color w:val="002060"/>
        </w:rPr>
      </w:pPr>
    </w:p>
    <w:p w14:paraId="413D56F4" w14:textId="77777777" w:rsidR="00BE20A5" w:rsidRPr="00D248B3" w:rsidRDefault="00BE20A5" w:rsidP="00BE20A5">
      <w:pPr>
        <w:pStyle w:val="sottotitolocampionato10"/>
        <w:rPr>
          <w:color w:val="002060"/>
        </w:rPr>
      </w:pPr>
      <w:r w:rsidRPr="00D248B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615192C0"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DA34F"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EF147"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B19FE"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10003"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4BA7"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3A55"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BA199"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358CD"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291CF"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63CC" w14:textId="77777777" w:rsidR="00BE20A5" w:rsidRPr="00D248B3" w:rsidRDefault="00BE20A5" w:rsidP="007E2FFB">
            <w:pPr>
              <w:pStyle w:val="headertabella0"/>
              <w:rPr>
                <w:color w:val="002060"/>
              </w:rPr>
            </w:pPr>
            <w:r w:rsidRPr="00D248B3">
              <w:rPr>
                <w:color w:val="002060"/>
              </w:rPr>
              <w:t>PE</w:t>
            </w:r>
          </w:p>
        </w:tc>
      </w:tr>
      <w:tr w:rsidR="00BE20A5" w:rsidRPr="00D248B3" w14:paraId="79503E1B"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77C384" w14:textId="77777777" w:rsidR="00BE20A5" w:rsidRPr="00D248B3" w:rsidRDefault="00BE20A5" w:rsidP="007E2FFB">
            <w:pPr>
              <w:pStyle w:val="rowtabella0"/>
              <w:rPr>
                <w:color w:val="002060"/>
              </w:rPr>
            </w:pPr>
            <w:r w:rsidRPr="00D248B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6AC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14D99"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E9B4"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99C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073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B116" w14:textId="77777777" w:rsidR="00BE20A5" w:rsidRPr="00D248B3" w:rsidRDefault="00BE20A5" w:rsidP="007E2FFB">
            <w:pPr>
              <w:pStyle w:val="rowtabella0"/>
              <w:jc w:val="center"/>
              <w:rPr>
                <w:color w:val="002060"/>
              </w:rPr>
            </w:pPr>
            <w:r w:rsidRPr="00D248B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717C"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6962"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8514" w14:textId="77777777" w:rsidR="00BE20A5" w:rsidRPr="00D248B3" w:rsidRDefault="00BE20A5" w:rsidP="007E2FFB">
            <w:pPr>
              <w:pStyle w:val="rowtabella0"/>
              <w:jc w:val="center"/>
              <w:rPr>
                <w:color w:val="002060"/>
              </w:rPr>
            </w:pPr>
            <w:r w:rsidRPr="00D248B3">
              <w:rPr>
                <w:color w:val="002060"/>
              </w:rPr>
              <w:t>0</w:t>
            </w:r>
          </w:p>
        </w:tc>
      </w:tr>
      <w:tr w:rsidR="00BE20A5" w:rsidRPr="00D248B3" w14:paraId="6E8E0054"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B9CF4" w14:textId="77777777" w:rsidR="00BE20A5" w:rsidRPr="00D248B3" w:rsidRDefault="00BE20A5" w:rsidP="007E2FFB">
            <w:pPr>
              <w:pStyle w:val="rowtabella0"/>
              <w:rPr>
                <w:color w:val="002060"/>
              </w:rPr>
            </w:pPr>
            <w:r w:rsidRPr="00D248B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FBF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AC23"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952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DC3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557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93FE"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7395"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DBCB"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CB37" w14:textId="77777777" w:rsidR="00BE20A5" w:rsidRPr="00D248B3" w:rsidRDefault="00BE20A5" w:rsidP="007E2FFB">
            <w:pPr>
              <w:pStyle w:val="rowtabella0"/>
              <w:jc w:val="center"/>
              <w:rPr>
                <w:color w:val="002060"/>
              </w:rPr>
            </w:pPr>
            <w:r w:rsidRPr="00D248B3">
              <w:rPr>
                <w:color w:val="002060"/>
              </w:rPr>
              <w:t>0</w:t>
            </w:r>
          </w:p>
        </w:tc>
      </w:tr>
      <w:tr w:rsidR="00BE20A5" w:rsidRPr="00D248B3" w14:paraId="76AFCC5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F8063" w14:textId="77777777" w:rsidR="00BE20A5" w:rsidRPr="00D248B3" w:rsidRDefault="00BE20A5" w:rsidP="007E2FFB">
            <w:pPr>
              <w:pStyle w:val="rowtabella0"/>
              <w:rPr>
                <w:color w:val="002060"/>
              </w:rPr>
            </w:pPr>
            <w:r w:rsidRPr="00D248B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492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57C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FAA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FF2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9299"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D52A"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A771"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6534"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5CDA" w14:textId="77777777" w:rsidR="00BE20A5" w:rsidRPr="00D248B3" w:rsidRDefault="00BE20A5" w:rsidP="007E2FFB">
            <w:pPr>
              <w:pStyle w:val="rowtabella0"/>
              <w:jc w:val="center"/>
              <w:rPr>
                <w:color w:val="002060"/>
              </w:rPr>
            </w:pPr>
            <w:r w:rsidRPr="00D248B3">
              <w:rPr>
                <w:color w:val="002060"/>
              </w:rPr>
              <w:t>0</w:t>
            </w:r>
          </w:p>
        </w:tc>
      </w:tr>
      <w:tr w:rsidR="00BE20A5" w:rsidRPr="00D248B3" w14:paraId="2B86768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E374F" w14:textId="77777777" w:rsidR="00BE20A5" w:rsidRPr="00D248B3" w:rsidRDefault="00BE20A5" w:rsidP="007E2FFB">
            <w:pPr>
              <w:pStyle w:val="rowtabella0"/>
              <w:rPr>
                <w:color w:val="002060"/>
                <w:lang w:val="es-ES"/>
              </w:rPr>
            </w:pPr>
            <w:r w:rsidRPr="00D248B3">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C38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756B"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7B3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A62D"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167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BDE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FA05"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6703"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A5B9" w14:textId="77777777" w:rsidR="00BE20A5" w:rsidRPr="00D248B3" w:rsidRDefault="00BE20A5" w:rsidP="007E2FFB">
            <w:pPr>
              <w:pStyle w:val="rowtabella0"/>
              <w:jc w:val="center"/>
              <w:rPr>
                <w:color w:val="002060"/>
              </w:rPr>
            </w:pPr>
            <w:r w:rsidRPr="00D248B3">
              <w:rPr>
                <w:color w:val="002060"/>
              </w:rPr>
              <w:t>0</w:t>
            </w:r>
          </w:p>
        </w:tc>
      </w:tr>
      <w:tr w:rsidR="00BE20A5" w:rsidRPr="00D248B3" w14:paraId="2A05E00E"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7F294F" w14:textId="77777777" w:rsidR="00BE20A5" w:rsidRPr="00D248B3" w:rsidRDefault="00BE20A5" w:rsidP="007E2FFB">
            <w:pPr>
              <w:pStyle w:val="rowtabella0"/>
              <w:rPr>
                <w:color w:val="002060"/>
              </w:rPr>
            </w:pPr>
            <w:r w:rsidRPr="00D248B3">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A1FB"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CB56"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8213"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F8F4"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919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203C"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5C5E"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28F5" w14:textId="77777777" w:rsidR="00BE20A5" w:rsidRPr="00D248B3" w:rsidRDefault="00BE20A5" w:rsidP="007E2FFB">
            <w:pPr>
              <w:pStyle w:val="rowtabella0"/>
              <w:jc w:val="center"/>
              <w:rPr>
                <w:color w:val="002060"/>
              </w:rPr>
            </w:pPr>
            <w:r w:rsidRPr="00D248B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42A7" w14:textId="77777777" w:rsidR="00BE20A5" w:rsidRPr="00D248B3" w:rsidRDefault="00BE20A5" w:rsidP="007E2FFB">
            <w:pPr>
              <w:pStyle w:val="rowtabella0"/>
              <w:jc w:val="center"/>
              <w:rPr>
                <w:color w:val="002060"/>
              </w:rPr>
            </w:pPr>
            <w:r w:rsidRPr="00D248B3">
              <w:rPr>
                <w:color w:val="002060"/>
              </w:rPr>
              <w:t>0</w:t>
            </w:r>
          </w:p>
        </w:tc>
      </w:tr>
    </w:tbl>
    <w:p w14:paraId="3E713554" w14:textId="77777777" w:rsidR="00BE20A5" w:rsidRPr="00D248B3" w:rsidRDefault="00BE20A5" w:rsidP="00BE20A5">
      <w:pPr>
        <w:pStyle w:val="breakline"/>
        <w:rPr>
          <w:color w:val="002060"/>
        </w:rPr>
      </w:pPr>
    </w:p>
    <w:p w14:paraId="1817B2DB" w14:textId="77777777" w:rsidR="00BE20A5" w:rsidRPr="00D248B3" w:rsidRDefault="00BE20A5" w:rsidP="00BE20A5">
      <w:pPr>
        <w:pStyle w:val="titoloprinc0"/>
        <w:rPr>
          <w:color w:val="002060"/>
        </w:rPr>
      </w:pPr>
      <w:r w:rsidRPr="00D248B3">
        <w:rPr>
          <w:color w:val="002060"/>
        </w:rPr>
        <w:t>PROGRAMMA GARE</w:t>
      </w:r>
    </w:p>
    <w:p w14:paraId="60353F24" w14:textId="77777777" w:rsidR="00BE20A5" w:rsidRPr="00D248B3" w:rsidRDefault="00BE20A5" w:rsidP="00BE20A5">
      <w:pPr>
        <w:pStyle w:val="breakline"/>
        <w:rPr>
          <w:color w:val="002060"/>
        </w:rPr>
      </w:pPr>
    </w:p>
    <w:p w14:paraId="75C44222" w14:textId="77777777" w:rsidR="00BE20A5" w:rsidRPr="00D248B3" w:rsidRDefault="00BE20A5" w:rsidP="00BE20A5">
      <w:pPr>
        <w:pStyle w:val="sottotitolocampionato10"/>
        <w:rPr>
          <w:color w:val="002060"/>
        </w:rPr>
      </w:pPr>
      <w:r w:rsidRPr="00D248B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77"/>
        <w:gridCol w:w="1558"/>
        <w:gridCol w:w="1556"/>
      </w:tblGrid>
      <w:tr w:rsidR="00BE20A5" w:rsidRPr="00D248B3" w14:paraId="26BF5E49"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0E70" w14:textId="77777777" w:rsidR="00BE20A5" w:rsidRPr="00D248B3" w:rsidRDefault="00BE20A5" w:rsidP="007E2FFB">
            <w:pPr>
              <w:pStyle w:val="headertabella0"/>
              <w:rPr>
                <w:color w:val="002060"/>
              </w:rPr>
            </w:pPr>
            <w:r w:rsidRPr="00D248B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88A5F"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13461"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4D3A"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65155"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B0A9D"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2EF9E"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265375DF"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90E0DA" w14:textId="77777777" w:rsidR="00BE20A5" w:rsidRPr="00D248B3" w:rsidRDefault="00BE20A5" w:rsidP="007E2FFB">
            <w:pPr>
              <w:pStyle w:val="rowtabella0"/>
              <w:rPr>
                <w:color w:val="002060"/>
              </w:rPr>
            </w:pPr>
            <w:r w:rsidRPr="00D248B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EC5DD" w14:textId="77777777" w:rsidR="00BE20A5" w:rsidRPr="00D248B3" w:rsidRDefault="00BE20A5" w:rsidP="007E2FFB">
            <w:pPr>
              <w:pStyle w:val="rowtabella0"/>
              <w:rPr>
                <w:color w:val="002060"/>
              </w:rPr>
            </w:pPr>
            <w:r w:rsidRPr="00D248B3">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991B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8F36D" w14:textId="77777777" w:rsidR="00BE20A5" w:rsidRPr="00D248B3" w:rsidRDefault="00BE20A5" w:rsidP="007E2FFB">
            <w:pPr>
              <w:pStyle w:val="rowtabella0"/>
              <w:rPr>
                <w:color w:val="002060"/>
              </w:rPr>
            </w:pPr>
            <w:r w:rsidRPr="00D248B3">
              <w:rPr>
                <w:color w:val="002060"/>
              </w:rPr>
              <w:t>06/11/2022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F686C" w14:textId="77777777" w:rsidR="00BE20A5" w:rsidRPr="00D248B3" w:rsidRDefault="00BE20A5" w:rsidP="007E2FFB">
            <w:pPr>
              <w:pStyle w:val="rowtabella0"/>
              <w:rPr>
                <w:color w:val="002060"/>
              </w:rPr>
            </w:pPr>
            <w:r w:rsidRPr="00D248B3">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F08B" w14:textId="77777777" w:rsidR="00BE20A5" w:rsidRPr="00D248B3" w:rsidRDefault="00BE20A5" w:rsidP="007E2FFB">
            <w:pPr>
              <w:pStyle w:val="rowtabella0"/>
              <w:rPr>
                <w:color w:val="002060"/>
              </w:rPr>
            </w:pPr>
            <w:r w:rsidRPr="00D248B3">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9E142" w14:textId="77777777" w:rsidR="00BE20A5" w:rsidRPr="00D248B3" w:rsidRDefault="00BE20A5" w:rsidP="007E2FFB">
            <w:pPr>
              <w:pStyle w:val="rowtabella0"/>
              <w:rPr>
                <w:color w:val="002060"/>
              </w:rPr>
            </w:pPr>
            <w:r w:rsidRPr="00D248B3">
              <w:rPr>
                <w:color w:val="002060"/>
              </w:rPr>
              <w:t>VIA RISORGIMENTO 16</w:t>
            </w:r>
          </w:p>
        </w:tc>
      </w:tr>
      <w:tr w:rsidR="00BE20A5" w:rsidRPr="00D248B3" w14:paraId="00E5BE44"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DDBE21"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D3FB30" w14:textId="77777777" w:rsidR="00BE20A5" w:rsidRPr="00D248B3" w:rsidRDefault="00BE20A5" w:rsidP="007E2FFB">
            <w:pPr>
              <w:pStyle w:val="rowtabella0"/>
              <w:rPr>
                <w:color w:val="002060"/>
              </w:rPr>
            </w:pPr>
            <w:r w:rsidRPr="00D248B3">
              <w:rPr>
                <w:color w:val="002060"/>
              </w:rPr>
              <w:t xml:space="preserve">ITALSERVICE C5 </w:t>
            </w:r>
            <w:proofErr w:type="spellStart"/>
            <w:proofErr w:type="gramStart"/>
            <w:r w:rsidRPr="00D248B3">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583C5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103D8" w14:textId="77777777" w:rsidR="00BE20A5" w:rsidRPr="00D248B3" w:rsidRDefault="00BE20A5" w:rsidP="007E2FFB">
            <w:pPr>
              <w:pStyle w:val="rowtabella0"/>
              <w:rPr>
                <w:color w:val="002060"/>
              </w:rPr>
            </w:pPr>
            <w:r w:rsidRPr="00D248B3">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CD4EB5" w14:textId="77777777" w:rsidR="00BE20A5" w:rsidRPr="00D248B3" w:rsidRDefault="00BE20A5" w:rsidP="007E2FFB">
            <w:pPr>
              <w:pStyle w:val="rowtabella0"/>
              <w:rPr>
                <w:color w:val="002060"/>
              </w:rPr>
            </w:pPr>
            <w:r w:rsidRPr="00D248B3">
              <w:rPr>
                <w:color w:val="002060"/>
              </w:rPr>
              <w:t>5126 CAMPO NÂ°2 PARR. S. GIUSEPPE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15C67" w14:textId="77777777" w:rsidR="00BE20A5" w:rsidRPr="00D248B3" w:rsidRDefault="00BE20A5" w:rsidP="007E2FFB">
            <w:pPr>
              <w:pStyle w:val="rowtabella0"/>
              <w:rPr>
                <w:color w:val="002060"/>
              </w:rPr>
            </w:pPr>
            <w:r w:rsidRPr="00D248B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2D5ED" w14:textId="77777777" w:rsidR="00BE20A5" w:rsidRPr="00D248B3" w:rsidRDefault="00BE20A5" w:rsidP="007E2FFB">
            <w:pPr>
              <w:pStyle w:val="rowtabella0"/>
              <w:rPr>
                <w:color w:val="002060"/>
              </w:rPr>
            </w:pPr>
            <w:r w:rsidRPr="00D248B3">
              <w:rPr>
                <w:color w:val="002060"/>
              </w:rPr>
              <w:t>VIA GUERCINO 25</w:t>
            </w:r>
          </w:p>
        </w:tc>
      </w:tr>
      <w:tr w:rsidR="00BE20A5" w:rsidRPr="00D248B3" w14:paraId="6110A65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C0F007" w14:textId="77777777" w:rsidR="00BE20A5" w:rsidRPr="00D248B3" w:rsidRDefault="00BE20A5" w:rsidP="007E2FFB">
            <w:pPr>
              <w:pStyle w:val="rowtabella0"/>
              <w:rPr>
                <w:color w:val="002060"/>
              </w:rPr>
            </w:pPr>
            <w:r w:rsidRPr="00D248B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C4EE4B" w14:textId="77777777" w:rsidR="00BE20A5" w:rsidRPr="00D248B3" w:rsidRDefault="00BE20A5" w:rsidP="007E2FFB">
            <w:pPr>
              <w:pStyle w:val="rowtabella0"/>
              <w:rPr>
                <w:color w:val="002060"/>
              </w:rPr>
            </w:pPr>
            <w:r w:rsidRPr="00D248B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6AFF7"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C96A93" w14:textId="77777777" w:rsidR="00BE20A5" w:rsidRPr="00D248B3" w:rsidRDefault="00BE20A5" w:rsidP="007E2FFB">
            <w:pPr>
              <w:pStyle w:val="rowtabella0"/>
              <w:rPr>
                <w:color w:val="002060"/>
              </w:rPr>
            </w:pPr>
            <w:r w:rsidRPr="00D248B3">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0A6D0F" w14:textId="77777777" w:rsidR="00BE20A5" w:rsidRPr="00D248B3" w:rsidRDefault="00BE20A5" w:rsidP="007E2FFB">
            <w:pPr>
              <w:pStyle w:val="rowtabella0"/>
              <w:rPr>
                <w:color w:val="002060"/>
              </w:rPr>
            </w:pPr>
            <w:r w:rsidRPr="00D248B3">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6A240" w14:textId="77777777" w:rsidR="00BE20A5" w:rsidRPr="00D248B3" w:rsidRDefault="00BE20A5" w:rsidP="007E2FFB">
            <w:pPr>
              <w:pStyle w:val="rowtabella0"/>
              <w:rPr>
                <w:color w:val="002060"/>
              </w:rPr>
            </w:pPr>
            <w:r w:rsidRPr="00D248B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B6E3B" w14:textId="77777777" w:rsidR="00BE20A5" w:rsidRPr="00D248B3" w:rsidRDefault="00BE20A5" w:rsidP="007E2FFB">
            <w:pPr>
              <w:pStyle w:val="rowtabella0"/>
              <w:rPr>
                <w:color w:val="002060"/>
              </w:rPr>
            </w:pPr>
            <w:r w:rsidRPr="00D248B3">
              <w:rPr>
                <w:color w:val="002060"/>
              </w:rPr>
              <w:t>VIA DELLE ESPOSIZIONI, 33</w:t>
            </w:r>
          </w:p>
        </w:tc>
      </w:tr>
      <w:tr w:rsidR="00BE20A5" w:rsidRPr="00D248B3" w14:paraId="03A241E1"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CB7BA7" w14:textId="77777777" w:rsidR="00BE20A5" w:rsidRPr="00D248B3" w:rsidRDefault="00BE20A5" w:rsidP="007E2FFB">
            <w:pPr>
              <w:pStyle w:val="rowtabella0"/>
              <w:rPr>
                <w:color w:val="002060"/>
              </w:rPr>
            </w:pPr>
            <w:r w:rsidRPr="00D248B3">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39A25" w14:textId="77777777" w:rsidR="00BE20A5" w:rsidRPr="00D248B3" w:rsidRDefault="00BE20A5" w:rsidP="007E2FFB">
            <w:pPr>
              <w:pStyle w:val="rowtabella0"/>
              <w:rPr>
                <w:color w:val="002060"/>
              </w:rPr>
            </w:pPr>
            <w:r w:rsidRPr="00D248B3">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D6D8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FF06B" w14:textId="77777777" w:rsidR="00BE20A5" w:rsidRPr="00D248B3" w:rsidRDefault="00BE20A5" w:rsidP="007E2FFB">
            <w:pPr>
              <w:pStyle w:val="rowtabella0"/>
              <w:rPr>
                <w:color w:val="002060"/>
              </w:rPr>
            </w:pPr>
            <w:r w:rsidRPr="00D248B3">
              <w:rPr>
                <w:color w:val="002060"/>
              </w:rPr>
              <w:t>06/11/2022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715F0" w14:textId="77777777" w:rsidR="00BE20A5" w:rsidRPr="00D248B3" w:rsidRDefault="00BE20A5" w:rsidP="007E2FFB">
            <w:pPr>
              <w:pStyle w:val="rowtabella0"/>
              <w:rPr>
                <w:color w:val="002060"/>
              </w:rPr>
            </w:pPr>
            <w:r w:rsidRPr="00D248B3">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13C3B" w14:textId="77777777" w:rsidR="00BE20A5" w:rsidRPr="00D248B3" w:rsidRDefault="00BE20A5" w:rsidP="007E2FFB">
            <w:pPr>
              <w:pStyle w:val="rowtabella0"/>
              <w:rPr>
                <w:color w:val="002060"/>
              </w:rPr>
            </w:pPr>
            <w:r w:rsidRPr="00D248B3">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06512" w14:textId="77777777" w:rsidR="00BE20A5" w:rsidRPr="00D248B3" w:rsidRDefault="00BE20A5" w:rsidP="007E2FFB">
            <w:pPr>
              <w:pStyle w:val="rowtabella0"/>
              <w:rPr>
                <w:color w:val="002060"/>
              </w:rPr>
            </w:pPr>
            <w:r w:rsidRPr="00D248B3">
              <w:rPr>
                <w:color w:val="002060"/>
              </w:rPr>
              <w:t>VIA DEI LECCI-TAVERNELLE</w:t>
            </w:r>
          </w:p>
        </w:tc>
      </w:tr>
    </w:tbl>
    <w:p w14:paraId="02C5FC28" w14:textId="77777777" w:rsidR="00BE20A5" w:rsidRPr="00D248B3" w:rsidRDefault="00BE20A5" w:rsidP="00BE20A5">
      <w:pPr>
        <w:pStyle w:val="breakline"/>
        <w:rPr>
          <w:rFonts w:eastAsiaTheme="minorEastAsia"/>
          <w:color w:val="002060"/>
        </w:rPr>
      </w:pPr>
    </w:p>
    <w:p w14:paraId="00672C7A" w14:textId="77777777" w:rsidR="00BE20A5" w:rsidRPr="00D248B3" w:rsidRDefault="00BE20A5" w:rsidP="00BE20A5">
      <w:pPr>
        <w:pStyle w:val="breakline"/>
        <w:rPr>
          <w:color w:val="002060"/>
        </w:rPr>
      </w:pPr>
    </w:p>
    <w:p w14:paraId="112202AB" w14:textId="77777777" w:rsidR="00BE20A5" w:rsidRPr="00D248B3" w:rsidRDefault="00BE20A5" w:rsidP="00BE20A5">
      <w:pPr>
        <w:pStyle w:val="breakline"/>
        <w:rPr>
          <w:color w:val="002060"/>
        </w:rPr>
      </w:pPr>
    </w:p>
    <w:p w14:paraId="60CD0306" w14:textId="77777777" w:rsidR="00BE20A5" w:rsidRPr="00D248B3" w:rsidRDefault="00BE20A5" w:rsidP="00BE20A5">
      <w:pPr>
        <w:pStyle w:val="sottotitolocampionato10"/>
        <w:rPr>
          <w:color w:val="002060"/>
        </w:rPr>
      </w:pPr>
      <w:r w:rsidRPr="00D248B3">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BE20A5" w:rsidRPr="00D248B3" w14:paraId="5A6F254E"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9F3DE"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D5AB3"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D50B4"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DF4C3"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C1EA"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32F8F"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45CF5"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4216F5D5"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F6F660" w14:textId="77777777" w:rsidR="00BE20A5" w:rsidRPr="00D248B3" w:rsidRDefault="00BE20A5" w:rsidP="007E2FFB">
            <w:pPr>
              <w:pStyle w:val="rowtabella0"/>
              <w:rPr>
                <w:color w:val="002060"/>
              </w:rPr>
            </w:pPr>
            <w:r w:rsidRPr="00D248B3">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6C74C" w14:textId="77777777" w:rsidR="00BE20A5" w:rsidRPr="00D248B3" w:rsidRDefault="00BE20A5" w:rsidP="007E2FFB">
            <w:pPr>
              <w:pStyle w:val="rowtabella0"/>
              <w:rPr>
                <w:color w:val="002060"/>
              </w:rPr>
            </w:pPr>
            <w:r w:rsidRPr="00D248B3">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8835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3FE3E" w14:textId="77777777" w:rsidR="00BE20A5" w:rsidRPr="00D248B3" w:rsidRDefault="00BE20A5" w:rsidP="007E2FFB">
            <w:pPr>
              <w:pStyle w:val="rowtabella0"/>
              <w:rPr>
                <w:color w:val="002060"/>
              </w:rPr>
            </w:pPr>
            <w:r w:rsidRPr="00D248B3">
              <w:rPr>
                <w:color w:val="002060"/>
              </w:rPr>
              <w:t>05/11/2022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D759A" w14:textId="77777777" w:rsidR="00BE20A5" w:rsidRPr="00D248B3" w:rsidRDefault="00BE20A5" w:rsidP="007E2FFB">
            <w:pPr>
              <w:pStyle w:val="rowtabella0"/>
              <w:rPr>
                <w:color w:val="002060"/>
              </w:rPr>
            </w:pPr>
            <w:r w:rsidRPr="00D248B3">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57010" w14:textId="77777777" w:rsidR="00BE20A5" w:rsidRPr="00D248B3" w:rsidRDefault="00BE20A5" w:rsidP="007E2FFB">
            <w:pPr>
              <w:pStyle w:val="rowtabella0"/>
              <w:rPr>
                <w:color w:val="002060"/>
              </w:rPr>
            </w:pPr>
            <w:r w:rsidRPr="00D248B3">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8C47E" w14:textId="77777777" w:rsidR="00BE20A5" w:rsidRPr="00D248B3" w:rsidRDefault="00BE20A5" w:rsidP="007E2FFB">
            <w:pPr>
              <w:pStyle w:val="rowtabella0"/>
              <w:rPr>
                <w:color w:val="002060"/>
              </w:rPr>
            </w:pPr>
            <w:r w:rsidRPr="00D248B3">
              <w:rPr>
                <w:color w:val="002060"/>
              </w:rPr>
              <w:t>VIA ALESSANDRO MANZONI</w:t>
            </w:r>
          </w:p>
        </w:tc>
      </w:tr>
      <w:tr w:rsidR="00BE20A5" w:rsidRPr="00D248B3" w14:paraId="043679A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E1C0FA" w14:textId="77777777" w:rsidR="00BE20A5" w:rsidRPr="00D248B3" w:rsidRDefault="00BE20A5" w:rsidP="007E2FFB">
            <w:pPr>
              <w:pStyle w:val="rowtabella0"/>
              <w:rPr>
                <w:color w:val="002060"/>
              </w:rPr>
            </w:pPr>
            <w:r w:rsidRPr="00D248B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B4ED12" w14:textId="77777777" w:rsidR="00BE20A5" w:rsidRPr="00D248B3" w:rsidRDefault="00BE20A5" w:rsidP="007E2FFB">
            <w:pPr>
              <w:pStyle w:val="rowtabella0"/>
              <w:rPr>
                <w:color w:val="002060"/>
              </w:rPr>
            </w:pPr>
            <w:r w:rsidRPr="00D248B3">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F7927E"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BBEC7F" w14:textId="77777777" w:rsidR="00BE20A5" w:rsidRPr="00D248B3" w:rsidRDefault="00BE20A5" w:rsidP="007E2FFB">
            <w:pPr>
              <w:pStyle w:val="rowtabella0"/>
              <w:rPr>
                <w:color w:val="002060"/>
              </w:rPr>
            </w:pPr>
            <w:r w:rsidRPr="00D248B3">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6CC6BD" w14:textId="77777777" w:rsidR="00BE20A5" w:rsidRPr="00D248B3" w:rsidRDefault="00BE20A5" w:rsidP="007E2FFB">
            <w:pPr>
              <w:pStyle w:val="rowtabella0"/>
              <w:rPr>
                <w:color w:val="002060"/>
              </w:rPr>
            </w:pPr>
            <w:r w:rsidRPr="00D248B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10B37"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80C8D" w14:textId="77777777" w:rsidR="00BE20A5" w:rsidRPr="00D248B3" w:rsidRDefault="00BE20A5" w:rsidP="007E2FFB">
            <w:pPr>
              <w:pStyle w:val="rowtabella0"/>
              <w:rPr>
                <w:color w:val="002060"/>
              </w:rPr>
            </w:pPr>
            <w:r w:rsidRPr="00D248B3">
              <w:rPr>
                <w:color w:val="002060"/>
              </w:rPr>
              <w:t>VIA GROTTE DI POSATORA 19/A</w:t>
            </w:r>
          </w:p>
        </w:tc>
      </w:tr>
      <w:tr w:rsidR="00BE20A5" w:rsidRPr="00D248B3" w14:paraId="64F36901"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E6D6D0" w14:textId="77777777" w:rsidR="00BE20A5" w:rsidRPr="00D248B3" w:rsidRDefault="00BE20A5" w:rsidP="007E2FFB">
            <w:pPr>
              <w:pStyle w:val="rowtabella0"/>
              <w:rPr>
                <w:color w:val="002060"/>
              </w:rPr>
            </w:pPr>
            <w:r w:rsidRPr="00D248B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CBB1CC" w14:textId="77777777" w:rsidR="00BE20A5" w:rsidRPr="00D248B3" w:rsidRDefault="00BE20A5" w:rsidP="007E2FFB">
            <w:pPr>
              <w:pStyle w:val="rowtabella0"/>
              <w:rPr>
                <w:color w:val="002060"/>
              </w:rPr>
            </w:pPr>
            <w:r w:rsidRPr="00D248B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0967B"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9CF70" w14:textId="77777777" w:rsidR="00BE20A5" w:rsidRPr="00D248B3" w:rsidRDefault="00BE20A5" w:rsidP="007E2FFB">
            <w:pPr>
              <w:pStyle w:val="rowtabella0"/>
              <w:rPr>
                <w:color w:val="002060"/>
              </w:rPr>
            </w:pPr>
            <w:r w:rsidRPr="00D248B3">
              <w:rPr>
                <w:color w:val="002060"/>
              </w:rPr>
              <w:t>06/11/2022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7E4F7" w14:textId="77777777" w:rsidR="00BE20A5" w:rsidRPr="00D248B3" w:rsidRDefault="00BE20A5" w:rsidP="007E2FFB">
            <w:pPr>
              <w:pStyle w:val="rowtabella0"/>
              <w:rPr>
                <w:color w:val="002060"/>
              </w:rPr>
            </w:pPr>
            <w:r w:rsidRPr="00D248B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79313" w14:textId="77777777" w:rsidR="00BE20A5" w:rsidRPr="00D248B3" w:rsidRDefault="00BE20A5" w:rsidP="007E2FFB">
            <w:pPr>
              <w:pStyle w:val="rowtabella0"/>
              <w:rPr>
                <w:color w:val="002060"/>
              </w:rPr>
            </w:pPr>
            <w:r w:rsidRPr="00D248B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2145A" w14:textId="77777777" w:rsidR="00BE20A5" w:rsidRPr="00D248B3" w:rsidRDefault="00BE20A5" w:rsidP="007E2FFB">
            <w:pPr>
              <w:pStyle w:val="rowtabella0"/>
              <w:rPr>
                <w:color w:val="002060"/>
              </w:rPr>
            </w:pPr>
            <w:r w:rsidRPr="00D248B3">
              <w:rPr>
                <w:color w:val="002060"/>
              </w:rPr>
              <w:t>VIA FRATELLI CERVI</w:t>
            </w:r>
          </w:p>
        </w:tc>
      </w:tr>
      <w:tr w:rsidR="00BE20A5" w:rsidRPr="00D248B3" w14:paraId="6DCD0BD9"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1040ED" w14:textId="77777777" w:rsidR="00BE20A5" w:rsidRPr="00D248B3" w:rsidRDefault="00BE20A5" w:rsidP="007E2FFB">
            <w:pPr>
              <w:pStyle w:val="rowtabella0"/>
              <w:rPr>
                <w:color w:val="002060"/>
              </w:rPr>
            </w:pPr>
            <w:r w:rsidRPr="00D248B3">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7A92D" w14:textId="77777777" w:rsidR="00BE20A5" w:rsidRPr="00D248B3" w:rsidRDefault="00BE20A5" w:rsidP="007E2FFB">
            <w:pPr>
              <w:pStyle w:val="rowtabella0"/>
              <w:rPr>
                <w:color w:val="002060"/>
              </w:rPr>
            </w:pPr>
            <w:r w:rsidRPr="00D248B3">
              <w:rPr>
                <w:color w:val="002060"/>
              </w:rPr>
              <w:t xml:space="preserve">AMICI DEL </w:t>
            </w:r>
            <w:proofErr w:type="spellStart"/>
            <w:r w:rsidRPr="00D248B3">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1FE75"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BC9E9" w14:textId="77777777" w:rsidR="00BE20A5" w:rsidRPr="00D248B3" w:rsidRDefault="00BE20A5" w:rsidP="007E2FFB">
            <w:pPr>
              <w:pStyle w:val="rowtabella0"/>
              <w:rPr>
                <w:color w:val="002060"/>
              </w:rPr>
            </w:pPr>
            <w:r w:rsidRPr="00D248B3">
              <w:rPr>
                <w:color w:val="002060"/>
              </w:rPr>
              <w:t>07/11/2022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DCFB5" w14:textId="77777777" w:rsidR="00BE20A5" w:rsidRPr="00D248B3" w:rsidRDefault="00BE20A5" w:rsidP="007E2FFB">
            <w:pPr>
              <w:pStyle w:val="rowtabella0"/>
              <w:rPr>
                <w:color w:val="002060"/>
              </w:rPr>
            </w:pPr>
            <w:r w:rsidRPr="00D248B3">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600FD" w14:textId="77777777" w:rsidR="00BE20A5" w:rsidRPr="00D248B3" w:rsidRDefault="00BE20A5" w:rsidP="007E2FFB">
            <w:pPr>
              <w:pStyle w:val="rowtabella0"/>
              <w:rPr>
                <w:color w:val="002060"/>
              </w:rPr>
            </w:pPr>
            <w:r w:rsidRPr="00D248B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0A028" w14:textId="77777777" w:rsidR="00BE20A5" w:rsidRPr="00D248B3" w:rsidRDefault="00BE20A5" w:rsidP="007E2FFB">
            <w:pPr>
              <w:pStyle w:val="rowtabella0"/>
              <w:rPr>
                <w:color w:val="002060"/>
              </w:rPr>
            </w:pPr>
            <w:r w:rsidRPr="00D248B3">
              <w:rPr>
                <w:color w:val="002060"/>
              </w:rPr>
              <w:t>VIA MADRE TERESA DI CALCUTTA</w:t>
            </w:r>
          </w:p>
        </w:tc>
      </w:tr>
    </w:tbl>
    <w:p w14:paraId="6E4C84A2" w14:textId="77777777" w:rsidR="00BE20A5" w:rsidRPr="00D248B3" w:rsidRDefault="00BE20A5" w:rsidP="00BE20A5">
      <w:pPr>
        <w:pStyle w:val="breakline"/>
        <w:rPr>
          <w:rFonts w:eastAsiaTheme="minorEastAsia"/>
          <w:color w:val="002060"/>
        </w:rPr>
      </w:pPr>
    </w:p>
    <w:p w14:paraId="08891DFC" w14:textId="77777777" w:rsidR="00BE20A5" w:rsidRPr="00D248B3" w:rsidRDefault="00BE20A5" w:rsidP="00BE20A5">
      <w:pPr>
        <w:pStyle w:val="breakline"/>
        <w:rPr>
          <w:color w:val="002060"/>
        </w:rPr>
      </w:pPr>
    </w:p>
    <w:p w14:paraId="0F500C04" w14:textId="77777777" w:rsidR="00BE20A5" w:rsidRPr="00D248B3" w:rsidRDefault="00BE20A5" w:rsidP="00BE20A5">
      <w:pPr>
        <w:pStyle w:val="breakline"/>
        <w:rPr>
          <w:color w:val="002060"/>
        </w:rPr>
      </w:pPr>
    </w:p>
    <w:p w14:paraId="0CE9A32A" w14:textId="77777777" w:rsidR="00BE20A5" w:rsidRPr="00D248B3" w:rsidRDefault="00BE20A5" w:rsidP="00BE20A5">
      <w:pPr>
        <w:pStyle w:val="sottotitolocampionato10"/>
        <w:rPr>
          <w:color w:val="002060"/>
        </w:rPr>
      </w:pPr>
      <w:r w:rsidRPr="00D248B3">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38"/>
        <w:gridCol w:w="385"/>
        <w:gridCol w:w="898"/>
        <w:gridCol w:w="1175"/>
        <w:gridCol w:w="1560"/>
        <w:gridCol w:w="1543"/>
      </w:tblGrid>
      <w:tr w:rsidR="00BE20A5" w:rsidRPr="00D248B3" w14:paraId="72F48B0A"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2E16"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60C28"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D58A4"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E33AB"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0E16A"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4857D"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1C80F"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753B3E83" w14:textId="77777777" w:rsidTr="007E2FF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86E330" w14:textId="77777777" w:rsidR="00BE20A5" w:rsidRPr="00D248B3" w:rsidRDefault="00BE20A5" w:rsidP="007E2FFB">
            <w:pPr>
              <w:pStyle w:val="rowtabella0"/>
              <w:rPr>
                <w:color w:val="002060"/>
              </w:rPr>
            </w:pPr>
            <w:r w:rsidRPr="00D248B3">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6794A" w14:textId="77777777" w:rsidR="00BE20A5" w:rsidRPr="00D248B3" w:rsidRDefault="00BE20A5" w:rsidP="007E2FFB">
            <w:pPr>
              <w:pStyle w:val="rowtabella0"/>
              <w:rPr>
                <w:color w:val="002060"/>
              </w:rPr>
            </w:pPr>
            <w:r w:rsidRPr="00D248B3">
              <w:rPr>
                <w:color w:val="002060"/>
              </w:rPr>
              <w:t>FOOTBALLCLUBREAL MONTALTO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7BEFC"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69EBD" w14:textId="77777777" w:rsidR="00BE20A5" w:rsidRPr="00D248B3" w:rsidRDefault="00BE20A5" w:rsidP="007E2FFB">
            <w:pPr>
              <w:pStyle w:val="rowtabella0"/>
              <w:rPr>
                <w:color w:val="002060"/>
              </w:rPr>
            </w:pPr>
            <w:r w:rsidRPr="00D248B3">
              <w:rPr>
                <w:color w:val="002060"/>
              </w:rPr>
              <w:t>05/11/2022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4A6A7" w14:textId="77777777" w:rsidR="00BE20A5" w:rsidRPr="00D248B3" w:rsidRDefault="00BE20A5" w:rsidP="007E2FFB">
            <w:pPr>
              <w:pStyle w:val="rowtabella0"/>
              <w:rPr>
                <w:color w:val="002060"/>
              </w:rPr>
            </w:pPr>
            <w:r w:rsidRPr="00D248B3">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CA4763" w14:textId="77777777" w:rsidR="00BE20A5" w:rsidRPr="00D248B3" w:rsidRDefault="00BE20A5" w:rsidP="007E2FFB">
            <w:pPr>
              <w:pStyle w:val="rowtabella0"/>
              <w:rPr>
                <w:color w:val="002060"/>
              </w:rPr>
            </w:pPr>
            <w:r w:rsidRPr="00D248B3">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1580A"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B.ROSSI</w:t>
            </w:r>
            <w:proofErr w:type="gramEnd"/>
            <w:r w:rsidRPr="00D248B3">
              <w:rPr>
                <w:color w:val="002060"/>
              </w:rPr>
              <w:t xml:space="preserve"> SNC</w:t>
            </w:r>
          </w:p>
        </w:tc>
      </w:tr>
    </w:tbl>
    <w:p w14:paraId="7CDA2158" w14:textId="77777777" w:rsidR="00BE20A5" w:rsidRPr="00D248B3" w:rsidRDefault="00BE20A5" w:rsidP="00BE20A5">
      <w:pPr>
        <w:pStyle w:val="breakline"/>
        <w:rPr>
          <w:rFonts w:eastAsiaTheme="minorEastAsia"/>
          <w:color w:val="002060"/>
        </w:rPr>
      </w:pPr>
    </w:p>
    <w:p w14:paraId="573E339D" w14:textId="77777777" w:rsidR="00BE20A5" w:rsidRPr="00D248B3" w:rsidRDefault="00BE20A5" w:rsidP="00BE20A5">
      <w:pPr>
        <w:pStyle w:val="breakline"/>
        <w:rPr>
          <w:color w:val="002060"/>
        </w:rPr>
      </w:pPr>
    </w:p>
    <w:p w14:paraId="084EF79D" w14:textId="77777777" w:rsidR="00BE20A5" w:rsidRPr="00D248B3" w:rsidRDefault="00BE20A5" w:rsidP="00BE20A5">
      <w:pPr>
        <w:pStyle w:val="breakline"/>
        <w:rPr>
          <w:color w:val="002060"/>
        </w:rPr>
      </w:pPr>
    </w:p>
    <w:p w14:paraId="587DF2E3" w14:textId="77777777" w:rsidR="00BE20A5" w:rsidRPr="00D248B3" w:rsidRDefault="00BE20A5" w:rsidP="00BE20A5">
      <w:pPr>
        <w:pStyle w:val="sottotitolocampionato10"/>
        <w:rPr>
          <w:color w:val="002060"/>
        </w:rPr>
      </w:pPr>
      <w:r w:rsidRPr="00D248B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BE20A5" w:rsidRPr="00D248B3" w14:paraId="56ADA611"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BD8C9"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88D8E"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6837"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9C18C"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30135"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36EE"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18CA"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6E07C319" w14:textId="77777777" w:rsidTr="007E2FF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C8CC37" w14:textId="77777777" w:rsidR="00BE20A5" w:rsidRPr="00D248B3" w:rsidRDefault="00BE20A5" w:rsidP="007E2FFB">
            <w:pPr>
              <w:pStyle w:val="rowtabella0"/>
              <w:rPr>
                <w:color w:val="002060"/>
              </w:rPr>
            </w:pPr>
            <w:r w:rsidRPr="00D248B3">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F455A" w14:textId="77777777" w:rsidR="00BE20A5" w:rsidRPr="00D248B3" w:rsidRDefault="00BE20A5" w:rsidP="007E2FFB">
            <w:pPr>
              <w:pStyle w:val="rowtabella0"/>
              <w:rPr>
                <w:color w:val="002060"/>
              </w:rPr>
            </w:pPr>
            <w:r w:rsidRPr="00D248B3">
              <w:rPr>
                <w:color w:val="002060"/>
              </w:rPr>
              <w:t>A.V.I.S.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2472B2"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1112C" w14:textId="77777777" w:rsidR="00BE20A5" w:rsidRPr="00D248B3" w:rsidRDefault="00BE20A5" w:rsidP="007E2FFB">
            <w:pPr>
              <w:pStyle w:val="rowtabella0"/>
              <w:rPr>
                <w:color w:val="002060"/>
              </w:rPr>
            </w:pPr>
            <w:r w:rsidRPr="00D248B3">
              <w:rPr>
                <w:color w:val="002060"/>
              </w:rPr>
              <w:t>06/11/2022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C9E3A" w14:textId="77777777" w:rsidR="00BE20A5" w:rsidRPr="00D248B3" w:rsidRDefault="00BE20A5" w:rsidP="007E2FFB">
            <w:pPr>
              <w:pStyle w:val="rowtabella0"/>
              <w:rPr>
                <w:color w:val="002060"/>
              </w:rPr>
            </w:pPr>
            <w:r w:rsidRPr="00D248B3">
              <w:rPr>
                <w:color w:val="002060"/>
              </w:rPr>
              <w:t xml:space="preserve">5295 TENSOSTRUTTURA VIA </w:t>
            </w:r>
            <w:proofErr w:type="gramStart"/>
            <w:r w:rsidRPr="00D248B3">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ED75C" w14:textId="77777777" w:rsidR="00BE20A5" w:rsidRPr="00D248B3" w:rsidRDefault="00BE20A5" w:rsidP="007E2FFB">
            <w:pPr>
              <w:pStyle w:val="rowtabella0"/>
              <w:rPr>
                <w:color w:val="002060"/>
              </w:rPr>
            </w:pPr>
            <w:r w:rsidRPr="00D248B3">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8B86B"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E.MATTEI</w:t>
            </w:r>
            <w:proofErr w:type="gramEnd"/>
          </w:p>
        </w:tc>
      </w:tr>
    </w:tbl>
    <w:p w14:paraId="3AD49B61" w14:textId="77777777" w:rsidR="00BE20A5" w:rsidRPr="00D248B3" w:rsidRDefault="00BE20A5" w:rsidP="00BE20A5">
      <w:pPr>
        <w:pStyle w:val="breakline"/>
        <w:rPr>
          <w:rFonts w:eastAsiaTheme="minorEastAsia"/>
          <w:color w:val="002060"/>
        </w:rPr>
      </w:pPr>
    </w:p>
    <w:p w14:paraId="0959B77A" w14:textId="77777777" w:rsidR="00BE20A5" w:rsidRPr="00D248B3" w:rsidRDefault="00BE20A5" w:rsidP="00BE20A5">
      <w:pPr>
        <w:pStyle w:val="breakline"/>
        <w:rPr>
          <w:color w:val="002060"/>
        </w:rPr>
      </w:pPr>
    </w:p>
    <w:p w14:paraId="51E071A0" w14:textId="77777777" w:rsidR="00BE20A5" w:rsidRPr="00D248B3" w:rsidRDefault="00BE20A5" w:rsidP="00BE20A5">
      <w:pPr>
        <w:pStyle w:val="breakline"/>
        <w:rPr>
          <w:color w:val="002060"/>
        </w:rPr>
      </w:pPr>
    </w:p>
    <w:p w14:paraId="2A73EAB5" w14:textId="77777777" w:rsidR="00BE20A5" w:rsidRPr="00D248B3" w:rsidRDefault="00BE20A5" w:rsidP="00BE20A5">
      <w:pPr>
        <w:pStyle w:val="titolocampionato0"/>
        <w:shd w:val="clear" w:color="auto" w:fill="CCCCCC"/>
        <w:spacing w:before="80" w:after="40"/>
        <w:rPr>
          <w:color w:val="002060"/>
        </w:rPr>
      </w:pPr>
      <w:r w:rsidRPr="00D248B3">
        <w:rPr>
          <w:color w:val="002060"/>
        </w:rPr>
        <w:t>COPPA MARCHE CALCIO 5 serie D</w:t>
      </w:r>
    </w:p>
    <w:p w14:paraId="3BFFE497" w14:textId="77777777" w:rsidR="00BE20A5" w:rsidRPr="00D248B3" w:rsidRDefault="00BE20A5" w:rsidP="00BE20A5">
      <w:pPr>
        <w:pStyle w:val="titoloprinc0"/>
        <w:rPr>
          <w:color w:val="002060"/>
        </w:rPr>
      </w:pPr>
      <w:r w:rsidRPr="00D248B3">
        <w:rPr>
          <w:color w:val="002060"/>
        </w:rPr>
        <w:t>VARIAZIONI AL PROGRAMMA GARE</w:t>
      </w:r>
    </w:p>
    <w:p w14:paraId="62F14F98" w14:textId="77777777" w:rsidR="00BE20A5" w:rsidRPr="00D248B3" w:rsidRDefault="00BE20A5" w:rsidP="00BE20A5">
      <w:pPr>
        <w:pStyle w:val="breakline"/>
        <w:rPr>
          <w:color w:val="002060"/>
        </w:rPr>
      </w:pPr>
    </w:p>
    <w:p w14:paraId="5E8752C8" w14:textId="77777777" w:rsidR="00BE20A5" w:rsidRPr="00D248B3" w:rsidRDefault="00BE20A5" w:rsidP="00BE20A5">
      <w:pPr>
        <w:pStyle w:val="breakline"/>
        <w:rPr>
          <w:color w:val="002060"/>
        </w:rPr>
      </w:pPr>
    </w:p>
    <w:p w14:paraId="087FB753" w14:textId="77777777" w:rsidR="00BE20A5" w:rsidRPr="00D248B3" w:rsidRDefault="00BE20A5" w:rsidP="00BE20A5">
      <w:pPr>
        <w:pStyle w:val="sottotitolocampionato10"/>
        <w:rPr>
          <w:color w:val="002060"/>
        </w:rPr>
      </w:pPr>
      <w:r w:rsidRPr="00D248B3">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BE20A5" w:rsidRPr="00D248B3" w14:paraId="1E6E18F6" w14:textId="77777777" w:rsidTr="007E2F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89783" w14:textId="77777777" w:rsidR="00BE20A5" w:rsidRPr="00D248B3" w:rsidRDefault="00BE20A5" w:rsidP="007E2FFB">
            <w:pPr>
              <w:pStyle w:val="headertabella0"/>
              <w:rPr>
                <w:color w:val="002060"/>
              </w:rPr>
            </w:pPr>
            <w:r w:rsidRPr="00D248B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94473" w14:textId="77777777" w:rsidR="00BE20A5" w:rsidRPr="00D248B3" w:rsidRDefault="00BE20A5" w:rsidP="007E2FFB">
            <w:pPr>
              <w:pStyle w:val="headertabella0"/>
              <w:rPr>
                <w:color w:val="002060"/>
              </w:rPr>
            </w:pPr>
            <w:r w:rsidRPr="00D248B3">
              <w:rPr>
                <w:color w:val="002060"/>
              </w:rPr>
              <w:t xml:space="preserve">N° </w:t>
            </w:r>
            <w:proofErr w:type="spellStart"/>
            <w:r w:rsidRPr="00D248B3">
              <w:rPr>
                <w:color w:val="002060"/>
              </w:rPr>
              <w:t>Gior</w:t>
            </w:r>
            <w:proofErr w:type="spellEnd"/>
            <w:r w:rsidRPr="00D248B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3AAAC" w14:textId="77777777" w:rsidR="00BE20A5" w:rsidRPr="00D248B3" w:rsidRDefault="00BE20A5" w:rsidP="007E2FFB">
            <w:pPr>
              <w:pStyle w:val="headertabella0"/>
              <w:rPr>
                <w:color w:val="002060"/>
              </w:rPr>
            </w:pPr>
            <w:r w:rsidRPr="00D248B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7597B" w14:textId="77777777" w:rsidR="00BE20A5" w:rsidRPr="00D248B3" w:rsidRDefault="00BE20A5" w:rsidP="007E2FFB">
            <w:pPr>
              <w:pStyle w:val="headertabella0"/>
              <w:rPr>
                <w:color w:val="002060"/>
              </w:rPr>
            </w:pPr>
            <w:r w:rsidRPr="00D248B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0AB16" w14:textId="77777777" w:rsidR="00BE20A5" w:rsidRPr="00D248B3" w:rsidRDefault="00BE20A5" w:rsidP="007E2FFB">
            <w:pPr>
              <w:pStyle w:val="headertabella0"/>
              <w:rPr>
                <w:color w:val="002060"/>
              </w:rPr>
            </w:pPr>
            <w:r w:rsidRPr="00D248B3">
              <w:rPr>
                <w:color w:val="002060"/>
              </w:rPr>
              <w:t xml:space="preserve">Data </w:t>
            </w:r>
            <w:proofErr w:type="spellStart"/>
            <w:r w:rsidRPr="00D248B3">
              <w:rPr>
                <w:color w:val="002060"/>
              </w:rPr>
              <w:t>Orig</w:t>
            </w:r>
            <w:proofErr w:type="spellEnd"/>
            <w:r w:rsidRPr="00D248B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037F1" w14:textId="77777777" w:rsidR="00BE20A5" w:rsidRPr="00D248B3" w:rsidRDefault="00BE20A5" w:rsidP="007E2FFB">
            <w:pPr>
              <w:pStyle w:val="headertabella0"/>
              <w:rPr>
                <w:color w:val="002060"/>
              </w:rPr>
            </w:pPr>
            <w:r w:rsidRPr="00D248B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F074B" w14:textId="77777777" w:rsidR="00BE20A5" w:rsidRPr="00D248B3" w:rsidRDefault="00BE20A5" w:rsidP="007E2FFB">
            <w:pPr>
              <w:pStyle w:val="headertabella0"/>
              <w:rPr>
                <w:color w:val="002060"/>
              </w:rPr>
            </w:pPr>
            <w:r w:rsidRPr="00D248B3">
              <w:rPr>
                <w:color w:val="002060"/>
              </w:rPr>
              <w:t xml:space="preserve">Ora </w:t>
            </w:r>
            <w:proofErr w:type="spellStart"/>
            <w:r w:rsidRPr="00D248B3">
              <w:rPr>
                <w:color w:val="002060"/>
              </w:rPr>
              <w:t>Orig</w:t>
            </w:r>
            <w:proofErr w:type="spellEnd"/>
            <w:r w:rsidRPr="00D248B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B3EB" w14:textId="77777777" w:rsidR="00BE20A5" w:rsidRPr="00D248B3" w:rsidRDefault="00BE20A5" w:rsidP="007E2FFB">
            <w:pPr>
              <w:pStyle w:val="headertabella0"/>
              <w:rPr>
                <w:color w:val="002060"/>
              </w:rPr>
            </w:pPr>
            <w:r w:rsidRPr="00D248B3">
              <w:rPr>
                <w:color w:val="002060"/>
              </w:rPr>
              <w:t>Impianto</w:t>
            </w:r>
          </w:p>
        </w:tc>
      </w:tr>
      <w:tr w:rsidR="00BE20A5" w:rsidRPr="00D248B3" w14:paraId="152C7378"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6000" w14:textId="77777777" w:rsidR="00BE20A5" w:rsidRPr="003A35CF" w:rsidRDefault="00BE20A5" w:rsidP="007E2FFB">
            <w:pPr>
              <w:pStyle w:val="rowtabella0"/>
              <w:rPr>
                <w:color w:val="002060"/>
                <w:highlight w:val="yellow"/>
              </w:rPr>
            </w:pPr>
            <w:r w:rsidRPr="003A35CF">
              <w:rPr>
                <w:color w:val="002060"/>
                <w:highlight w:val="yellow"/>
              </w:rPr>
              <w:t>08/11/2022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902D" w14:textId="77777777" w:rsidR="00BE20A5" w:rsidRPr="003A35CF" w:rsidRDefault="00BE20A5" w:rsidP="007E2FFB">
            <w:pPr>
              <w:pStyle w:val="rowtabella0"/>
              <w:jc w:val="center"/>
              <w:rPr>
                <w:color w:val="002060"/>
                <w:highlight w:val="yellow"/>
              </w:rPr>
            </w:pPr>
            <w:r w:rsidRPr="003A35C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06B0" w14:textId="77777777" w:rsidR="00BE20A5" w:rsidRPr="003A35CF" w:rsidRDefault="00BE20A5" w:rsidP="007E2FFB">
            <w:pPr>
              <w:pStyle w:val="rowtabella0"/>
              <w:rPr>
                <w:color w:val="002060"/>
                <w:highlight w:val="yellow"/>
              </w:rPr>
            </w:pPr>
            <w:r w:rsidRPr="003A35CF">
              <w:rPr>
                <w:color w:val="002060"/>
                <w:highlight w:val="yellow"/>
              </w:rPr>
              <w:t>SAMBENEDETTESE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4203" w14:textId="77777777" w:rsidR="00BE20A5" w:rsidRPr="003A35CF" w:rsidRDefault="00BE20A5" w:rsidP="007E2FFB">
            <w:pPr>
              <w:pStyle w:val="rowtabella0"/>
              <w:rPr>
                <w:color w:val="002060"/>
                <w:highlight w:val="yellow"/>
              </w:rPr>
            </w:pPr>
            <w:r w:rsidRPr="003A35CF">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5025" w14:textId="77777777" w:rsidR="00BE20A5" w:rsidRPr="003A35CF" w:rsidRDefault="00BE20A5" w:rsidP="007E2FFB">
            <w:pPr>
              <w:rPr>
                <w:rFonts w:ascii="Arial" w:hAnsi="Arial" w:cs="Arial"/>
                <w:color w:val="002060"/>
                <w:sz w:val="12"/>
                <w:szCs w:val="12"/>
              </w:rPr>
            </w:pPr>
            <w:r>
              <w:rPr>
                <w:rFonts w:ascii="Arial" w:hAnsi="Arial" w:cs="Arial"/>
                <w:color w:val="002060"/>
                <w:sz w:val="12"/>
                <w:szCs w:val="12"/>
              </w:rPr>
              <w:t>07/11/2022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7A39" w14:textId="77777777" w:rsidR="00BE20A5" w:rsidRPr="00D248B3" w:rsidRDefault="00BE20A5" w:rsidP="007E2FFB">
            <w:pPr>
              <w:pStyle w:val="rowtabella0"/>
              <w:jc w:val="center"/>
              <w:rPr>
                <w:color w:val="002060"/>
              </w:rPr>
            </w:pPr>
            <w:r w:rsidRPr="003A35C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D44A"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1730" w14:textId="77777777" w:rsidR="00BE20A5" w:rsidRPr="00D248B3" w:rsidRDefault="00BE20A5" w:rsidP="007E2FFB">
            <w:pPr>
              <w:pStyle w:val="rowtabella0"/>
              <w:rPr>
                <w:color w:val="002060"/>
              </w:rPr>
            </w:pPr>
            <w:r w:rsidRPr="003A35CF">
              <w:rPr>
                <w:color w:val="002060"/>
                <w:highlight w:val="yellow"/>
              </w:rPr>
              <w:t>PALESTRA "ITIS" MONTANI FERMO VIA SALVO D'ACQUISTO</w:t>
            </w:r>
          </w:p>
        </w:tc>
      </w:tr>
    </w:tbl>
    <w:p w14:paraId="65566CB4" w14:textId="77777777" w:rsidR="00BE20A5" w:rsidRPr="00D248B3" w:rsidRDefault="00BE20A5" w:rsidP="00BE20A5">
      <w:pPr>
        <w:pStyle w:val="breakline"/>
        <w:rPr>
          <w:rFonts w:eastAsiaTheme="minorEastAsia"/>
          <w:color w:val="002060"/>
        </w:rPr>
      </w:pPr>
    </w:p>
    <w:p w14:paraId="3F951261" w14:textId="77777777" w:rsidR="00BE20A5" w:rsidRPr="00D248B3" w:rsidRDefault="00BE20A5" w:rsidP="00BE20A5">
      <w:pPr>
        <w:pStyle w:val="titoloprinc0"/>
        <w:rPr>
          <w:color w:val="002060"/>
        </w:rPr>
      </w:pPr>
      <w:r w:rsidRPr="00D248B3">
        <w:rPr>
          <w:color w:val="002060"/>
        </w:rPr>
        <w:t>PROGRAMMA GARE</w:t>
      </w:r>
    </w:p>
    <w:p w14:paraId="54EED6AC" w14:textId="77777777" w:rsidR="00BE20A5" w:rsidRPr="00D248B3" w:rsidRDefault="00BE20A5" w:rsidP="00BE20A5">
      <w:pPr>
        <w:pStyle w:val="breakline"/>
        <w:rPr>
          <w:color w:val="002060"/>
        </w:rPr>
      </w:pPr>
    </w:p>
    <w:p w14:paraId="69AE709B" w14:textId="77777777" w:rsidR="00BE20A5" w:rsidRPr="00D248B3" w:rsidRDefault="00BE20A5" w:rsidP="00BE20A5">
      <w:pPr>
        <w:pStyle w:val="sottotitolocampionato10"/>
        <w:rPr>
          <w:color w:val="002060"/>
        </w:rPr>
      </w:pPr>
      <w:r w:rsidRPr="00D248B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3"/>
        <w:gridCol w:w="385"/>
        <w:gridCol w:w="898"/>
        <w:gridCol w:w="1188"/>
        <w:gridCol w:w="1540"/>
        <w:gridCol w:w="1542"/>
      </w:tblGrid>
      <w:tr w:rsidR="00BE20A5" w:rsidRPr="00D248B3" w14:paraId="14B3052B"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C844"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9D05E"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B5CB2"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FFB7F"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00103"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3D40A"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5887"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55C7ED2F"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9F918" w14:textId="77777777" w:rsidR="00BE20A5" w:rsidRPr="00D248B3" w:rsidRDefault="00BE20A5" w:rsidP="007E2FFB">
            <w:pPr>
              <w:pStyle w:val="rowtabella0"/>
              <w:rPr>
                <w:color w:val="002060"/>
              </w:rPr>
            </w:pPr>
            <w:r w:rsidRPr="00D248B3">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5E994" w14:textId="77777777" w:rsidR="00BE20A5" w:rsidRPr="00D248B3" w:rsidRDefault="00BE20A5" w:rsidP="007E2FFB">
            <w:pPr>
              <w:pStyle w:val="rowtabella0"/>
              <w:rPr>
                <w:color w:val="002060"/>
              </w:rPr>
            </w:pPr>
            <w:r w:rsidRPr="00D248B3">
              <w:rPr>
                <w:color w:val="002060"/>
              </w:rPr>
              <w:t>BOCASTRUM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EC722"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A1A47" w14:textId="77777777" w:rsidR="00BE20A5" w:rsidRPr="00D248B3" w:rsidRDefault="00BE20A5" w:rsidP="007E2FFB">
            <w:pPr>
              <w:pStyle w:val="rowtabella0"/>
              <w:rPr>
                <w:color w:val="002060"/>
              </w:rPr>
            </w:pPr>
            <w:r w:rsidRPr="00D248B3">
              <w:rPr>
                <w:color w:val="002060"/>
              </w:rPr>
              <w:t>07/11/2022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ECEBF" w14:textId="77777777" w:rsidR="00BE20A5" w:rsidRPr="00D248B3" w:rsidRDefault="00BE20A5" w:rsidP="007E2FFB">
            <w:pPr>
              <w:pStyle w:val="rowtabella0"/>
              <w:rPr>
                <w:color w:val="002060"/>
              </w:rPr>
            </w:pPr>
            <w:r w:rsidRPr="00D248B3">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E1B4D" w14:textId="77777777" w:rsidR="00BE20A5" w:rsidRPr="00D248B3" w:rsidRDefault="00BE20A5" w:rsidP="007E2FFB">
            <w:pPr>
              <w:pStyle w:val="rowtabella0"/>
              <w:rPr>
                <w:color w:val="002060"/>
              </w:rPr>
            </w:pPr>
            <w:r w:rsidRPr="00D248B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A2F5D" w14:textId="77777777" w:rsidR="00BE20A5" w:rsidRPr="00D248B3" w:rsidRDefault="00BE20A5" w:rsidP="007E2FFB">
            <w:pPr>
              <w:pStyle w:val="rowtabella0"/>
              <w:rPr>
                <w:color w:val="002060"/>
              </w:rPr>
            </w:pPr>
            <w:r w:rsidRPr="00D248B3">
              <w:rPr>
                <w:color w:val="002060"/>
              </w:rPr>
              <w:t>VIA DELL IRIS</w:t>
            </w:r>
          </w:p>
        </w:tc>
      </w:tr>
      <w:tr w:rsidR="00BE20A5" w:rsidRPr="00D248B3" w14:paraId="2F826C2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2FB37" w14:textId="77777777" w:rsidR="00BE20A5" w:rsidRPr="00D248B3" w:rsidRDefault="00BE20A5" w:rsidP="007E2FFB">
            <w:pPr>
              <w:pStyle w:val="rowtabella0"/>
              <w:rPr>
                <w:color w:val="002060"/>
              </w:rPr>
            </w:pPr>
            <w:r w:rsidRPr="00D248B3">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CC5056" w14:textId="77777777" w:rsidR="00BE20A5" w:rsidRPr="00D248B3" w:rsidRDefault="00BE20A5" w:rsidP="007E2FFB">
            <w:pPr>
              <w:pStyle w:val="rowtabella0"/>
              <w:rPr>
                <w:color w:val="002060"/>
              </w:rPr>
            </w:pPr>
            <w:r w:rsidRPr="00D248B3">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2C7A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23799D" w14:textId="77777777" w:rsidR="00BE20A5" w:rsidRPr="00D248B3" w:rsidRDefault="00BE20A5" w:rsidP="007E2FFB">
            <w:pPr>
              <w:pStyle w:val="rowtabella0"/>
              <w:rPr>
                <w:color w:val="002060"/>
              </w:rPr>
            </w:pPr>
            <w:r w:rsidRPr="00D248B3">
              <w:rPr>
                <w:color w:val="002060"/>
              </w:rPr>
              <w:t>08/11/2022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D4B3B" w14:textId="77777777" w:rsidR="00BE20A5" w:rsidRPr="00D248B3" w:rsidRDefault="00BE20A5" w:rsidP="007E2FFB">
            <w:pPr>
              <w:pStyle w:val="rowtabella0"/>
              <w:rPr>
                <w:color w:val="002060"/>
              </w:rPr>
            </w:pPr>
            <w:r w:rsidRPr="00D248B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C1669" w14:textId="77777777" w:rsidR="00BE20A5" w:rsidRPr="00D248B3" w:rsidRDefault="00BE20A5" w:rsidP="007E2FFB">
            <w:pPr>
              <w:pStyle w:val="rowtabella0"/>
              <w:rPr>
                <w:color w:val="002060"/>
              </w:rPr>
            </w:pPr>
            <w:r w:rsidRPr="00D248B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49D46" w14:textId="77777777" w:rsidR="00BE20A5" w:rsidRPr="00D248B3" w:rsidRDefault="00BE20A5" w:rsidP="007E2FFB">
            <w:pPr>
              <w:pStyle w:val="rowtabella0"/>
              <w:rPr>
                <w:color w:val="002060"/>
              </w:rPr>
            </w:pPr>
            <w:r w:rsidRPr="00D248B3">
              <w:rPr>
                <w:color w:val="002060"/>
              </w:rPr>
              <w:t>VIA SALVO D'ACQUISTO</w:t>
            </w:r>
          </w:p>
        </w:tc>
      </w:tr>
      <w:tr w:rsidR="00BE20A5" w:rsidRPr="00D248B3" w14:paraId="44F358A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7D142D" w14:textId="77777777" w:rsidR="00BE20A5" w:rsidRPr="00D248B3" w:rsidRDefault="00BE20A5" w:rsidP="007E2FFB">
            <w:pPr>
              <w:pStyle w:val="rowtabella0"/>
              <w:rPr>
                <w:color w:val="002060"/>
              </w:rPr>
            </w:pPr>
            <w:r w:rsidRPr="00D248B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7BD8AB" w14:textId="77777777" w:rsidR="00BE20A5" w:rsidRPr="00D248B3" w:rsidRDefault="00BE20A5" w:rsidP="007E2FFB">
            <w:pPr>
              <w:pStyle w:val="rowtabella0"/>
              <w:rPr>
                <w:color w:val="002060"/>
              </w:rPr>
            </w:pPr>
            <w:r w:rsidRPr="00D248B3">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3D530"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66DB4" w14:textId="77777777" w:rsidR="00BE20A5" w:rsidRPr="00D248B3" w:rsidRDefault="00BE20A5" w:rsidP="007E2FFB">
            <w:pPr>
              <w:pStyle w:val="rowtabella0"/>
              <w:rPr>
                <w:color w:val="002060"/>
              </w:rPr>
            </w:pPr>
            <w:r w:rsidRPr="00D248B3">
              <w:rPr>
                <w:color w:val="002060"/>
              </w:rPr>
              <w:t>09/11/2022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2B4F03" w14:textId="77777777" w:rsidR="00BE20A5" w:rsidRPr="00D248B3" w:rsidRDefault="00BE20A5" w:rsidP="007E2FFB">
            <w:pPr>
              <w:pStyle w:val="rowtabella0"/>
              <w:rPr>
                <w:color w:val="002060"/>
              </w:rPr>
            </w:pPr>
            <w:r w:rsidRPr="00D248B3">
              <w:rPr>
                <w:color w:val="002060"/>
              </w:rPr>
              <w:t>5299 CENTRO SP. POL. "</w:t>
            </w:r>
            <w:proofErr w:type="gramStart"/>
            <w:r w:rsidRPr="00D248B3">
              <w:rPr>
                <w:color w:val="002060"/>
              </w:rPr>
              <w:t>R.GATTARI</w:t>
            </w:r>
            <w:proofErr w:type="gramEnd"/>
            <w:r w:rsidRPr="00D248B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2D78B" w14:textId="77777777" w:rsidR="00BE20A5" w:rsidRPr="00D248B3" w:rsidRDefault="00BE20A5" w:rsidP="007E2FFB">
            <w:pPr>
              <w:pStyle w:val="rowtabella0"/>
              <w:rPr>
                <w:color w:val="002060"/>
              </w:rPr>
            </w:pPr>
            <w:r w:rsidRPr="00D248B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3C4D7" w14:textId="77777777" w:rsidR="00BE20A5" w:rsidRPr="00D248B3" w:rsidRDefault="00BE20A5" w:rsidP="007E2FFB">
            <w:pPr>
              <w:pStyle w:val="rowtabella0"/>
              <w:rPr>
                <w:color w:val="002060"/>
              </w:rPr>
            </w:pPr>
            <w:r w:rsidRPr="00D248B3">
              <w:rPr>
                <w:color w:val="002060"/>
              </w:rPr>
              <w:t>VIA TAGLIAMENTO</w:t>
            </w:r>
          </w:p>
        </w:tc>
      </w:tr>
      <w:tr w:rsidR="00BE20A5" w:rsidRPr="00D248B3" w14:paraId="7B34AB5A"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9DC641" w14:textId="77777777" w:rsidR="00BE20A5" w:rsidRPr="00D248B3" w:rsidRDefault="00BE20A5" w:rsidP="007E2FFB">
            <w:pPr>
              <w:pStyle w:val="rowtabella0"/>
              <w:rPr>
                <w:color w:val="002060"/>
              </w:rPr>
            </w:pPr>
            <w:r w:rsidRPr="00D248B3">
              <w:rPr>
                <w:color w:val="002060"/>
              </w:rPr>
              <w:lastRenderedPageBreak/>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B8A8D" w14:textId="77777777" w:rsidR="00BE20A5" w:rsidRPr="00D248B3" w:rsidRDefault="00BE20A5" w:rsidP="007E2FFB">
            <w:pPr>
              <w:pStyle w:val="rowtabella0"/>
              <w:rPr>
                <w:color w:val="002060"/>
              </w:rPr>
            </w:pPr>
            <w:r w:rsidRPr="00D248B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EFC04"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671985" w14:textId="77777777" w:rsidR="00BE20A5" w:rsidRPr="00D248B3" w:rsidRDefault="00BE20A5" w:rsidP="007E2FFB">
            <w:pPr>
              <w:pStyle w:val="rowtabella0"/>
              <w:rPr>
                <w:color w:val="002060"/>
              </w:rPr>
            </w:pPr>
            <w:r w:rsidRPr="00D248B3">
              <w:rPr>
                <w:color w:val="002060"/>
              </w:rPr>
              <w:t>09/11/2022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4AC4BB" w14:textId="77777777" w:rsidR="00BE20A5" w:rsidRPr="00D248B3" w:rsidRDefault="00BE20A5" w:rsidP="007E2FFB">
            <w:pPr>
              <w:pStyle w:val="rowtabella0"/>
              <w:rPr>
                <w:color w:val="002060"/>
              </w:rPr>
            </w:pPr>
            <w:r w:rsidRPr="00D248B3">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A035C" w14:textId="77777777" w:rsidR="00BE20A5" w:rsidRPr="00D248B3" w:rsidRDefault="00BE20A5" w:rsidP="007E2FFB">
            <w:pPr>
              <w:pStyle w:val="rowtabella0"/>
              <w:rPr>
                <w:color w:val="002060"/>
              </w:rPr>
            </w:pPr>
            <w:r w:rsidRPr="00D248B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FE0ED" w14:textId="77777777" w:rsidR="00BE20A5" w:rsidRPr="00D248B3" w:rsidRDefault="00BE20A5" w:rsidP="007E2FFB">
            <w:pPr>
              <w:pStyle w:val="rowtabella0"/>
              <w:rPr>
                <w:color w:val="002060"/>
              </w:rPr>
            </w:pPr>
            <w:r w:rsidRPr="00D248B3">
              <w:rPr>
                <w:color w:val="002060"/>
              </w:rPr>
              <w:t>FRAZ. CASENUOVE DI OSIMO</w:t>
            </w:r>
          </w:p>
        </w:tc>
      </w:tr>
      <w:tr w:rsidR="00BE20A5" w:rsidRPr="00D248B3" w14:paraId="5F139AC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E91EF" w14:textId="77777777" w:rsidR="00BE20A5" w:rsidRPr="00D248B3" w:rsidRDefault="00BE20A5" w:rsidP="007E2FFB">
            <w:pPr>
              <w:pStyle w:val="rowtabella0"/>
              <w:rPr>
                <w:color w:val="002060"/>
              </w:rPr>
            </w:pPr>
            <w:r w:rsidRPr="00D248B3">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14994" w14:textId="77777777" w:rsidR="00BE20A5" w:rsidRPr="00D248B3" w:rsidRDefault="00BE20A5" w:rsidP="007E2FFB">
            <w:pPr>
              <w:pStyle w:val="rowtabella0"/>
              <w:rPr>
                <w:color w:val="002060"/>
              </w:rPr>
            </w:pPr>
            <w:r w:rsidRPr="00D248B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07EBF"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B1FE9" w14:textId="77777777" w:rsidR="00BE20A5" w:rsidRPr="00D248B3" w:rsidRDefault="00BE20A5" w:rsidP="007E2FFB">
            <w:pPr>
              <w:pStyle w:val="rowtabella0"/>
              <w:rPr>
                <w:color w:val="002060"/>
              </w:rPr>
            </w:pPr>
            <w:r w:rsidRPr="00D248B3">
              <w:rPr>
                <w:color w:val="002060"/>
              </w:rPr>
              <w:t>09/11/2022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53DBCE" w14:textId="77777777" w:rsidR="00BE20A5" w:rsidRPr="00D248B3" w:rsidRDefault="00BE20A5" w:rsidP="007E2FFB">
            <w:pPr>
              <w:pStyle w:val="rowtabella0"/>
              <w:rPr>
                <w:color w:val="002060"/>
              </w:rPr>
            </w:pPr>
            <w:r w:rsidRPr="00D248B3">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41D1D" w14:textId="77777777" w:rsidR="00BE20A5" w:rsidRPr="00D248B3" w:rsidRDefault="00BE20A5" w:rsidP="007E2FFB">
            <w:pPr>
              <w:pStyle w:val="rowtabella0"/>
              <w:rPr>
                <w:color w:val="002060"/>
              </w:rPr>
            </w:pPr>
            <w:r w:rsidRPr="00D248B3">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DD2F9" w14:textId="77777777" w:rsidR="00BE20A5" w:rsidRPr="00D248B3" w:rsidRDefault="00BE20A5" w:rsidP="007E2FFB">
            <w:pPr>
              <w:pStyle w:val="rowtabella0"/>
              <w:rPr>
                <w:color w:val="002060"/>
              </w:rPr>
            </w:pPr>
            <w:r w:rsidRPr="00D248B3">
              <w:rPr>
                <w:color w:val="002060"/>
              </w:rPr>
              <w:t>VIA MARCONI GENGA STAZIONE</w:t>
            </w:r>
          </w:p>
        </w:tc>
      </w:tr>
      <w:tr w:rsidR="00BE20A5" w:rsidRPr="00D248B3" w14:paraId="6FEC477A"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26D6E3" w14:textId="77777777" w:rsidR="00BE20A5" w:rsidRPr="00D248B3" w:rsidRDefault="00BE20A5" w:rsidP="007E2FFB">
            <w:pPr>
              <w:pStyle w:val="rowtabella0"/>
              <w:rPr>
                <w:color w:val="002060"/>
              </w:rPr>
            </w:pPr>
            <w:r w:rsidRPr="00D248B3">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0E7439" w14:textId="77777777" w:rsidR="00BE20A5" w:rsidRPr="00D248B3" w:rsidRDefault="00BE20A5" w:rsidP="007E2FFB">
            <w:pPr>
              <w:pStyle w:val="rowtabella0"/>
              <w:rPr>
                <w:color w:val="002060"/>
              </w:rPr>
            </w:pPr>
            <w:r w:rsidRPr="00D248B3">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8D5332"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BD909D" w14:textId="77777777" w:rsidR="00BE20A5" w:rsidRPr="00D248B3" w:rsidRDefault="00BE20A5" w:rsidP="007E2FFB">
            <w:pPr>
              <w:pStyle w:val="rowtabella0"/>
              <w:rPr>
                <w:color w:val="002060"/>
              </w:rPr>
            </w:pPr>
            <w:r w:rsidRPr="00D248B3">
              <w:rPr>
                <w:color w:val="002060"/>
              </w:rPr>
              <w:t>09/11/2022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1B3A5" w14:textId="77777777" w:rsidR="00BE20A5" w:rsidRPr="00D248B3" w:rsidRDefault="00BE20A5" w:rsidP="007E2FFB">
            <w:pPr>
              <w:pStyle w:val="rowtabella0"/>
              <w:rPr>
                <w:color w:val="002060"/>
              </w:rPr>
            </w:pPr>
            <w:r w:rsidRPr="00D248B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5AE43" w14:textId="77777777" w:rsidR="00BE20A5" w:rsidRPr="00D248B3" w:rsidRDefault="00BE20A5" w:rsidP="007E2FFB">
            <w:pPr>
              <w:pStyle w:val="rowtabella0"/>
              <w:rPr>
                <w:color w:val="002060"/>
              </w:rPr>
            </w:pPr>
            <w:r w:rsidRPr="00D248B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B1AB4"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B.BUOZZI</w:t>
            </w:r>
            <w:proofErr w:type="gramEnd"/>
          </w:p>
        </w:tc>
      </w:tr>
      <w:tr w:rsidR="00BE20A5" w:rsidRPr="00D248B3" w14:paraId="3D721B8B"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EF63A" w14:textId="77777777" w:rsidR="00BE20A5" w:rsidRPr="00D248B3" w:rsidRDefault="00BE20A5" w:rsidP="007E2FFB">
            <w:pPr>
              <w:pStyle w:val="rowtabella0"/>
              <w:rPr>
                <w:color w:val="002060"/>
              </w:rPr>
            </w:pPr>
            <w:r w:rsidRPr="00D248B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B8DFEB" w14:textId="77777777" w:rsidR="00BE20A5" w:rsidRPr="00D248B3" w:rsidRDefault="00BE20A5" w:rsidP="007E2FFB">
            <w:pPr>
              <w:pStyle w:val="rowtabella0"/>
              <w:rPr>
                <w:color w:val="002060"/>
              </w:rPr>
            </w:pPr>
            <w:r w:rsidRPr="00D248B3">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313D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CCCDF0" w14:textId="77777777" w:rsidR="00BE20A5" w:rsidRPr="00D248B3" w:rsidRDefault="00BE20A5" w:rsidP="007E2FFB">
            <w:pPr>
              <w:pStyle w:val="rowtabella0"/>
              <w:rPr>
                <w:color w:val="002060"/>
              </w:rPr>
            </w:pPr>
            <w:r w:rsidRPr="00D248B3">
              <w:rPr>
                <w:color w:val="002060"/>
              </w:rPr>
              <w:t>09/11/2022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0537D3" w14:textId="77777777" w:rsidR="00BE20A5" w:rsidRPr="00D248B3" w:rsidRDefault="00BE20A5" w:rsidP="007E2FFB">
            <w:pPr>
              <w:pStyle w:val="rowtabella0"/>
              <w:rPr>
                <w:color w:val="002060"/>
              </w:rPr>
            </w:pPr>
            <w:r w:rsidRPr="00D248B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B3FA3" w14:textId="77777777" w:rsidR="00BE20A5" w:rsidRPr="00D248B3" w:rsidRDefault="00BE20A5" w:rsidP="007E2FFB">
            <w:pPr>
              <w:pStyle w:val="rowtabella0"/>
              <w:rPr>
                <w:color w:val="002060"/>
              </w:rPr>
            </w:pPr>
            <w:r w:rsidRPr="00D248B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553F1" w14:textId="77777777" w:rsidR="00BE20A5" w:rsidRPr="00D248B3" w:rsidRDefault="00BE20A5" w:rsidP="007E2FFB">
            <w:pPr>
              <w:pStyle w:val="rowtabella0"/>
              <w:rPr>
                <w:color w:val="002060"/>
              </w:rPr>
            </w:pPr>
            <w:r w:rsidRPr="00D248B3">
              <w:rPr>
                <w:color w:val="002060"/>
              </w:rPr>
              <w:t>VIA GAETANO RAVAGLI</w:t>
            </w:r>
          </w:p>
        </w:tc>
      </w:tr>
      <w:tr w:rsidR="00BE20A5" w:rsidRPr="00D248B3" w14:paraId="6EBA7533"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9778EA" w14:textId="77777777" w:rsidR="00BE20A5" w:rsidRPr="00D248B3" w:rsidRDefault="00BE20A5" w:rsidP="007E2FFB">
            <w:pPr>
              <w:pStyle w:val="rowtabella0"/>
              <w:rPr>
                <w:color w:val="002060"/>
              </w:rPr>
            </w:pPr>
            <w:r w:rsidRPr="00D248B3">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6858C" w14:textId="77777777" w:rsidR="00BE20A5" w:rsidRPr="00D248B3" w:rsidRDefault="00BE20A5" w:rsidP="007E2FFB">
            <w:pPr>
              <w:pStyle w:val="rowtabella0"/>
              <w:rPr>
                <w:color w:val="002060"/>
              </w:rPr>
            </w:pPr>
            <w:r w:rsidRPr="00D248B3">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E0BD8"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96252" w14:textId="77777777" w:rsidR="00BE20A5" w:rsidRPr="00D248B3" w:rsidRDefault="00BE20A5" w:rsidP="007E2FFB">
            <w:pPr>
              <w:pStyle w:val="rowtabella0"/>
              <w:rPr>
                <w:color w:val="002060"/>
              </w:rPr>
            </w:pPr>
            <w:r w:rsidRPr="00D248B3">
              <w:rPr>
                <w:color w:val="002060"/>
              </w:rPr>
              <w:t>09/11/2022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D9936" w14:textId="77777777" w:rsidR="00BE20A5" w:rsidRPr="00D248B3" w:rsidRDefault="00BE20A5" w:rsidP="007E2FFB">
            <w:pPr>
              <w:pStyle w:val="rowtabella0"/>
              <w:rPr>
                <w:color w:val="002060"/>
              </w:rPr>
            </w:pPr>
            <w:r w:rsidRPr="00D248B3">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B9A04" w14:textId="77777777" w:rsidR="00BE20A5" w:rsidRPr="00D248B3" w:rsidRDefault="00BE20A5" w:rsidP="007E2FFB">
            <w:pPr>
              <w:pStyle w:val="rowtabella0"/>
              <w:rPr>
                <w:color w:val="002060"/>
              </w:rPr>
            </w:pPr>
            <w:r w:rsidRPr="00D248B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0466D" w14:textId="77777777" w:rsidR="00BE20A5" w:rsidRPr="00D248B3" w:rsidRDefault="00BE20A5" w:rsidP="007E2FFB">
            <w:pPr>
              <w:pStyle w:val="rowtabella0"/>
              <w:rPr>
                <w:color w:val="002060"/>
              </w:rPr>
            </w:pPr>
            <w:r w:rsidRPr="00D248B3">
              <w:rPr>
                <w:color w:val="002060"/>
              </w:rPr>
              <w:t>VIA LAGO DI MISURINA</w:t>
            </w:r>
          </w:p>
        </w:tc>
      </w:tr>
    </w:tbl>
    <w:p w14:paraId="022F08D0" w14:textId="77777777" w:rsidR="00BE20A5" w:rsidRPr="00D248B3" w:rsidRDefault="00BE20A5" w:rsidP="00BE20A5">
      <w:pPr>
        <w:pStyle w:val="breakline"/>
        <w:rPr>
          <w:color w:val="002060"/>
        </w:rPr>
      </w:pPr>
    </w:p>
    <w:p w14:paraId="6171BA99" w14:textId="77777777" w:rsidR="00BE20A5" w:rsidRPr="00D248B3" w:rsidRDefault="00BE20A5" w:rsidP="00BE20A5">
      <w:pPr>
        <w:pStyle w:val="breakline"/>
        <w:rPr>
          <w:color w:val="002060"/>
        </w:rPr>
      </w:pPr>
    </w:p>
    <w:p w14:paraId="631071C6" w14:textId="77777777" w:rsidR="00BE20A5" w:rsidRPr="00D248B3" w:rsidRDefault="00BE20A5" w:rsidP="00BE20A5">
      <w:pPr>
        <w:pStyle w:val="titolocampionato0"/>
        <w:shd w:val="clear" w:color="auto" w:fill="CCCCCC"/>
        <w:spacing w:before="80" w:after="40"/>
        <w:rPr>
          <w:color w:val="002060"/>
        </w:rPr>
      </w:pPr>
      <w:r w:rsidRPr="00D248B3">
        <w:rPr>
          <w:color w:val="002060"/>
        </w:rPr>
        <w:t>COPPA ITALIA FEMM.LE CALCIO A5</w:t>
      </w:r>
    </w:p>
    <w:p w14:paraId="08E9A2E2" w14:textId="77777777" w:rsidR="00BE20A5" w:rsidRPr="00D248B3" w:rsidRDefault="00BE20A5" w:rsidP="00BE20A5">
      <w:pPr>
        <w:pStyle w:val="titoloprinc0"/>
        <w:rPr>
          <w:color w:val="002060"/>
        </w:rPr>
      </w:pPr>
      <w:r w:rsidRPr="00D248B3">
        <w:rPr>
          <w:color w:val="002060"/>
        </w:rPr>
        <w:t>RISULTATI</w:t>
      </w:r>
    </w:p>
    <w:p w14:paraId="061A6570" w14:textId="77777777" w:rsidR="00BE20A5" w:rsidRPr="00D248B3" w:rsidRDefault="00BE20A5" w:rsidP="00BE20A5">
      <w:pPr>
        <w:pStyle w:val="breakline"/>
        <w:rPr>
          <w:color w:val="002060"/>
        </w:rPr>
      </w:pPr>
    </w:p>
    <w:p w14:paraId="3DB2290B" w14:textId="77777777" w:rsidR="00BE20A5" w:rsidRPr="00D248B3" w:rsidRDefault="00BE20A5" w:rsidP="00BE20A5">
      <w:pPr>
        <w:pStyle w:val="sottotitolocampionato10"/>
        <w:rPr>
          <w:color w:val="002060"/>
        </w:rPr>
      </w:pPr>
      <w:r w:rsidRPr="00D248B3">
        <w:rPr>
          <w:color w:val="002060"/>
        </w:rPr>
        <w:t>RISULTATI UFFICIALI GARE DEL 28/10/2022</w:t>
      </w:r>
    </w:p>
    <w:p w14:paraId="35ED722E"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254744DE"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240EF35B"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6CAE8E6E"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9B26B" w14:textId="77777777" w:rsidR="00BE20A5" w:rsidRPr="00D248B3" w:rsidRDefault="00BE20A5" w:rsidP="007E2FFB">
                  <w:pPr>
                    <w:pStyle w:val="headertabella0"/>
                    <w:rPr>
                      <w:color w:val="002060"/>
                    </w:rPr>
                  </w:pPr>
                  <w:r w:rsidRPr="00D248B3">
                    <w:rPr>
                      <w:color w:val="002060"/>
                    </w:rPr>
                    <w:t>GIRONE A - 6 Giornata - A</w:t>
                  </w:r>
                </w:p>
              </w:tc>
            </w:tr>
            <w:tr w:rsidR="00BE20A5" w:rsidRPr="00D248B3" w14:paraId="76C37E4E"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B10D0" w14:textId="77777777" w:rsidR="00BE20A5" w:rsidRPr="00D248B3" w:rsidRDefault="00BE20A5" w:rsidP="007E2FFB">
                  <w:pPr>
                    <w:pStyle w:val="rowtabella0"/>
                    <w:rPr>
                      <w:color w:val="002060"/>
                    </w:rPr>
                  </w:pPr>
                  <w:r w:rsidRPr="00D248B3">
                    <w:rPr>
                      <w:color w:val="002060"/>
                    </w:rPr>
                    <w:t>(1) 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0E954" w14:textId="77777777" w:rsidR="00BE20A5" w:rsidRPr="00D248B3" w:rsidRDefault="00BE20A5" w:rsidP="007E2FFB">
                  <w:pPr>
                    <w:pStyle w:val="rowtabella0"/>
                    <w:rPr>
                      <w:color w:val="002060"/>
                    </w:rPr>
                  </w:pPr>
                  <w:r w:rsidRPr="00D248B3">
                    <w:rPr>
                      <w:color w:val="002060"/>
                    </w:rPr>
                    <w:t>- LABELSYSTEM POTENZAPICENA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43FC4" w14:textId="77777777" w:rsidR="00BE20A5" w:rsidRPr="00D248B3" w:rsidRDefault="00BE20A5" w:rsidP="007E2FFB">
                  <w:pPr>
                    <w:pStyle w:val="rowtabella0"/>
                    <w:jc w:val="center"/>
                    <w:rPr>
                      <w:color w:val="002060"/>
                    </w:rPr>
                  </w:pPr>
                  <w:r w:rsidRPr="00D248B3">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F0C9C" w14:textId="77777777" w:rsidR="00BE20A5" w:rsidRPr="00D248B3" w:rsidRDefault="00BE20A5" w:rsidP="007E2FFB">
                  <w:pPr>
                    <w:pStyle w:val="rowtabella0"/>
                    <w:jc w:val="center"/>
                    <w:rPr>
                      <w:color w:val="002060"/>
                    </w:rPr>
                  </w:pPr>
                  <w:r w:rsidRPr="00D248B3">
                    <w:rPr>
                      <w:color w:val="002060"/>
                    </w:rPr>
                    <w:t> </w:t>
                  </w:r>
                </w:p>
              </w:tc>
            </w:tr>
            <w:tr w:rsidR="00BE20A5" w:rsidRPr="00D248B3" w14:paraId="2D4665C8"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17B09" w14:textId="77777777" w:rsidR="00BE20A5" w:rsidRPr="00D248B3" w:rsidRDefault="00BE20A5" w:rsidP="007E2FFB">
                  <w:pPr>
                    <w:pStyle w:val="rowtabella0"/>
                    <w:rPr>
                      <w:color w:val="002060"/>
                    </w:rPr>
                  </w:pPr>
                  <w:r w:rsidRPr="00D248B3">
                    <w:rPr>
                      <w:color w:val="002060"/>
                    </w:rPr>
                    <w:t>(2)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69D61F" w14:textId="77777777" w:rsidR="00BE20A5" w:rsidRPr="00D248B3" w:rsidRDefault="00BE20A5" w:rsidP="007E2FFB">
                  <w:pPr>
                    <w:pStyle w:val="rowtabella0"/>
                    <w:rPr>
                      <w:color w:val="002060"/>
                    </w:rPr>
                  </w:pPr>
                  <w:r w:rsidRPr="00D248B3">
                    <w:rPr>
                      <w:color w:val="002060"/>
                    </w:rPr>
                    <w:t xml:space="preserve">- </w:t>
                  </w:r>
                  <w:proofErr w:type="gramStart"/>
                  <w:r w:rsidRPr="00D248B3">
                    <w:rPr>
                      <w:color w:val="002060"/>
                    </w:rPr>
                    <w:t>U.MANDOLESI</w:t>
                  </w:r>
                  <w:proofErr w:type="gramEnd"/>
                  <w:r w:rsidRPr="00D248B3">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483288" w14:textId="77777777" w:rsidR="00BE20A5" w:rsidRPr="00D248B3" w:rsidRDefault="00BE20A5" w:rsidP="007E2FFB">
                  <w:pPr>
                    <w:pStyle w:val="rowtabella0"/>
                    <w:jc w:val="center"/>
                    <w:rPr>
                      <w:color w:val="002060"/>
                    </w:rPr>
                  </w:pPr>
                  <w:r w:rsidRPr="00D248B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C7925A" w14:textId="77777777" w:rsidR="00BE20A5" w:rsidRPr="00D248B3" w:rsidRDefault="00BE20A5" w:rsidP="007E2FFB">
                  <w:pPr>
                    <w:pStyle w:val="rowtabella0"/>
                    <w:jc w:val="center"/>
                    <w:rPr>
                      <w:color w:val="002060"/>
                    </w:rPr>
                  </w:pPr>
                  <w:r w:rsidRPr="00D248B3">
                    <w:rPr>
                      <w:color w:val="002060"/>
                    </w:rPr>
                    <w:t> </w:t>
                  </w:r>
                </w:p>
              </w:tc>
            </w:tr>
            <w:tr w:rsidR="00BE20A5" w:rsidRPr="00D248B3" w14:paraId="2A357770"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B7065" w14:textId="77777777" w:rsidR="00BE20A5" w:rsidRPr="00D248B3" w:rsidRDefault="00BE20A5" w:rsidP="007E2FFB">
                  <w:pPr>
                    <w:pStyle w:val="rowtabella0"/>
                    <w:rPr>
                      <w:color w:val="002060"/>
                    </w:rPr>
                  </w:pPr>
                  <w:r w:rsidRPr="00D248B3">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D371CA" w14:textId="77777777" w:rsidR="00BE20A5" w:rsidRPr="00D248B3" w:rsidRDefault="00BE20A5" w:rsidP="007E2FFB">
                  <w:pPr>
                    <w:pStyle w:val="rowtabella0"/>
                    <w:rPr>
                      <w:color w:val="002060"/>
                    </w:rPr>
                  </w:pPr>
                  <w:r w:rsidRPr="00D248B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11479" w14:textId="77777777" w:rsidR="00BE20A5" w:rsidRPr="00D248B3" w:rsidRDefault="00BE20A5" w:rsidP="007E2FFB">
                  <w:pPr>
                    <w:pStyle w:val="rowtabella0"/>
                    <w:jc w:val="center"/>
                    <w:rPr>
                      <w:color w:val="002060"/>
                    </w:rPr>
                  </w:pPr>
                  <w:r w:rsidRPr="00D248B3">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3B2CE0" w14:textId="77777777" w:rsidR="00BE20A5" w:rsidRPr="00D248B3" w:rsidRDefault="00BE20A5" w:rsidP="007E2FFB">
                  <w:pPr>
                    <w:pStyle w:val="rowtabella0"/>
                    <w:jc w:val="center"/>
                    <w:rPr>
                      <w:color w:val="002060"/>
                    </w:rPr>
                  </w:pPr>
                  <w:r w:rsidRPr="00D248B3">
                    <w:rPr>
                      <w:color w:val="002060"/>
                    </w:rPr>
                    <w:t> </w:t>
                  </w:r>
                </w:p>
              </w:tc>
            </w:tr>
            <w:tr w:rsidR="00BE20A5" w:rsidRPr="00D248B3" w14:paraId="7E26107B"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33CE9D" w14:textId="77777777" w:rsidR="00BE20A5" w:rsidRPr="00D248B3" w:rsidRDefault="00BE20A5" w:rsidP="007E2FFB">
                  <w:pPr>
                    <w:pStyle w:val="rowtabella0"/>
                    <w:rPr>
                      <w:color w:val="002060"/>
                    </w:rPr>
                  </w:pPr>
                  <w:r w:rsidRPr="00D248B3">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A4F73" w14:textId="77777777" w:rsidR="00BE20A5" w:rsidRPr="00D248B3" w:rsidRDefault="00BE20A5" w:rsidP="007E2FFB">
                  <w:pPr>
                    <w:pStyle w:val="rowtabella0"/>
                    <w:rPr>
                      <w:color w:val="002060"/>
                    </w:rPr>
                  </w:pPr>
                  <w:r w:rsidRPr="00D248B3">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6D6A0" w14:textId="77777777" w:rsidR="00BE20A5" w:rsidRPr="00D248B3" w:rsidRDefault="00BE20A5" w:rsidP="007E2FFB">
                  <w:pPr>
                    <w:pStyle w:val="rowtabella0"/>
                    <w:jc w:val="center"/>
                    <w:rPr>
                      <w:color w:val="002060"/>
                    </w:rPr>
                  </w:pPr>
                  <w:r w:rsidRPr="00D248B3">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4AEE4" w14:textId="77777777" w:rsidR="00BE20A5" w:rsidRPr="00D248B3" w:rsidRDefault="00BE20A5" w:rsidP="007E2FFB">
                  <w:pPr>
                    <w:pStyle w:val="rowtabella0"/>
                    <w:jc w:val="center"/>
                    <w:rPr>
                      <w:color w:val="002060"/>
                    </w:rPr>
                  </w:pPr>
                  <w:r w:rsidRPr="00D248B3">
                    <w:rPr>
                      <w:color w:val="002060"/>
                    </w:rPr>
                    <w:t> </w:t>
                  </w:r>
                </w:p>
              </w:tc>
            </w:tr>
            <w:tr w:rsidR="00BE20A5" w:rsidRPr="00D248B3" w14:paraId="32E2FBC5"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15532C9B" w14:textId="77777777" w:rsidR="00BE20A5" w:rsidRPr="00D248B3" w:rsidRDefault="00BE20A5" w:rsidP="007E2FFB">
                  <w:pPr>
                    <w:pStyle w:val="rowtabella0"/>
                    <w:rPr>
                      <w:color w:val="002060"/>
                    </w:rPr>
                  </w:pPr>
                  <w:r w:rsidRPr="00D248B3">
                    <w:rPr>
                      <w:color w:val="002060"/>
                    </w:rPr>
                    <w:t>(1) - disputata il 29/10/2022</w:t>
                  </w:r>
                </w:p>
              </w:tc>
            </w:tr>
            <w:tr w:rsidR="00BE20A5" w:rsidRPr="00D248B3" w14:paraId="0C91C674" w14:textId="77777777" w:rsidTr="007E2FFB">
              <w:tc>
                <w:tcPr>
                  <w:tcW w:w="4700" w:type="dxa"/>
                  <w:gridSpan w:val="4"/>
                  <w:tcBorders>
                    <w:top w:val="nil"/>
                    <w:left w:val="nil"/>
                    <w:bottom w:val="nil"/>
                    <w:right w:val="nil"/>
                  </w:tcBorders>
                  <w:tcMar>
                    <w:top w:w="20" w:type="dxa"/>
                    <w:left w:w="20" w:type="dxa"/>
                    <w:bottom w:w="20" w:type="dxa"/>
                    <w:right w:w="20" w:type="dxa"/>
                  </w:tcMar>
                  <w:vAlign w:val="center"/>
                  <w:hideMark/>
                </w:tcPr>
                <w:p w14:paraId="48E176A7" w14:textId="77777777" w:rsidR="00BE20A5" w:rsidRPr="00D248B3" w:rsidRDefault="00BE20A5" w:rsidP="007E2FFB">
                  <w:pPr>
                    <w:pStyle w:val="rowtabella0"/>
                    <w:rPr>
                      <w:color w:val="002060"/>
                    </w:rPr>
                  </w:pPr>
                  <w:r w:rsidRPr="00D248B3">
                    <w:rPr>
                      <w:color w:val="002060"/>
                    </w:rPr>
                    <w:t>(2) - disputata il 30/10/2022</w:t>
                  </w:r>
                </w:p>
              </w:tc>
            </w:tr>
          </w:tbl>
          <w:p w14:paraId="4F770530" w14:textId="77777777" w:rsidR="00BE20A5" w:rsidRPr="00D248B3" w:rsidRDefault="00BE20A5" w:rsidP="007E2FFB">
            <w:pPr>
              <w:rPr>
                <w:color w:val="002060"/>
              </w:rPr>
            </w:pPr>
          </w:p>
        </w:tc>
      </w:tr>
    </w:tbl>
    <w:p w14:paraId="6C9AB9A1" w14:textId="77777777" w:rsidR="00BE20A5" w:rsidRPr="00D248B3" w:rsidRDefault="00BE20A5" w:rsidP="00BE20A5">
      <w:pPr>
        <w:pStyle w:val="breakline"/>
        <w:rPr>
          <w:rFonts w:eastAsiaTheme="minorEastAsia"/>
          <w:color w:val="002060"/>
        </w:rPr>
      </w:pPr>
    </w:p>
    <w:p w14:paraId="06D051F3" w14:textId="77777777" w:rsidR="00BE20A5" w:rsidRPr="00D248B3" w:rsidRDefault="00BE20A5" w:rsidP="00BE20A5">
      <w:pPr>
        <w:pStyle w:val="breakline"/>
        <w:rPr>
          <w:color w:val="002060"/>
        </w:rPr>
      </w:pPr>
    </w:p>
    <w:p w14:paraId="00E47F85" w14:textId="77777777" w:rsidR="00BE20A5" w:rsidRPr="00D248B3" w:rsidRDefault="00BE20A5" w:rsidP="00BE20A5">
      <w:pPr>
        <w:pStyle w:val="titoloprinc0"/>
        <w:rPr>
          <w:color w:val="002060"/>
        </w:rPr>
      </w:pPr>
      <w:r w:rsidRPr="00D248B3">
        <w:rPr>
          <w:color w:val="002060"/>
        </w:rPr>
        <w:t>GIUDICE SPORTIVO</w:t>
      </w:r>
    </w:p>
    <w:p w14:paraId="58FCB32F"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7172EFCF" w14:textId="77777777" w:rsidR="00BE20A5" w:rsidRPr="00D248B3" w:rsidRDefault="00BE20A5" w:rsidP="00BE20A5">
      <w:pPr>
        <w:pStyle w:val="titolo10"/>
        <w:rPr>
          <w:color w:val="002060"/>
        </w:rPr>
      </w:pPr>
      <w:r w:rsidRPr="00D248B3">
        <w:rPr>
          <w:color w:val="002060"/>
        </w:rPr>
        <w:t xml:space="preserve">GARE DEL 28/10/2022 </w:t>
      </w:r>
    </w:p>
    <w:p w14:paraId="6166C66B" w14:textId="77777777" w:rsidR="00BE20A5" w:rsidRPr="00D248B3" w:rsidRDefault="00BE20A5" w:rsidP="00BE20A5">
      <w:pPr>
        <w:pStyle w:val="titolo7a"/>
        <w:rPr>
          <w:color w:val="002060"/>
        </w:rPr>
      </w:pPr>
      <w:r w:rsidRPr="00D248B3">
        <w:rPr>
          <w:color w:val="002060"/>
        </w:rPr>
        <w:t xml:space="preserve">PROVVEDIMENTI DISCIPLINARI </w:t>
      </w:r>
    </w:p>
    <w:p w14:paraId="3ED6D834"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53311ADB" w14:textId="77777777" w:rsidR="00BE20A5" w:rsidRPr="00D248B3" w:rsidRDefault="00BE20A5" w:rsidP="00BE20A5">
      <w:pPr>
        <w:pStyle w:val="titolo30"/>
        <w:rPr>
          <w:color w:val="002060"/>
        </w:rPr>
      </w:pPr>
      <w:r w:rsidRPr="00D248B3">
        <w:rPr>
          <w:color w:val="002060"/>
        </w:rPr>
        <w:t xml:space="preserve">DIRIGENTI </w:t>
      </w:r>
    </w:p>
    <w:p w14:paraId="1DE026D7" w14:textId="77777777" w:rsidR="00BE20A5" w:rsidRPr="00D248B3" w:rsidRDefault="00BE20A5" w:rsidP="00BE20A5">
      <w:pPr>
        <w:pStyle w:val="titolo20"/>
        <w:rPr>
          <w:color w:val="002060"/>
        </w:rPr>
      </w:pPr>
      <w:r w:rsidRPr="00D248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2D5A2E73" w14:textId="77777777" w:rsidTr="007E2FFB">
        <w:tc>
          <w:tcPr>
            <w:tcW w:w="2200" w:type="dxa"/>
            <w:tcMar>
              <w:top w:w="20" w:type="dxa"/>
              <w:left w:w="20" w:type="dxa"/>
              <w:bottom w:w="20" w:type="dxa"/>
              <w:right w:w="20" w:type="dxa"/>
            </w:tcMar>
            <w:vAlign w:val="center"/>
            <w:hideMark/>
          </w:tcPr>
          <w:p w14:paraId="3B3ED36F" w14:textId="77777777" w:rsidR="00BE20A5" w:rsidRPr="00D248B3" w:rsidRDefault="00BE20A5" w:rsidP="007E2FFB">
            <w:pPr>
              <w:pStyle w:val="movimento"/>
              <w:rPr>
                <w:color w:val="002060"/>
              </w:rPr>
            </w:pPr>
            <w:r w:rsidRPr="00D248B3">
              <w:rPr>
                <w:color w:val="002060"/>
              </w:rPr>
              <w:t>DE ROSA ANGELA</w:t>
            </w:r>
          </w:p>
        </w:tc>
        <w:tc>
          <w:tcPr>
            <w:tcW w:w="2200" w:type="dxa"/>
            <w:tcMar>
              <w:top w:w="20" w:type="dxa"/>
              <w:left w:w="20" w:type="dxa"/>
              <w:bottom w:w="20" w:type="dxa"/>
              <w:right w:w="20" w:type="dxa"/>
            </w:tcMar>
            <w:vAlign w:val="center"/>
            <w:hideMark/>
          </w:tcPr>
          <w:p w14:paraId="74420E2E" w14:textId="77777777" w:rsidR="00BE20A5" w:rsidRPr="00D248B3" w:rsidRDefault="00BE20A5" w:rsidP="007E2FFB">
            <w:pPr>
              <w:pStyle w:val="movimento2"/>
              <w:rPr>
                <w:color w:val="002060"/>
              </w:rPr>
            </w:pPr>
            <w:r w:rsidRPr="00D248B3">
              <w:rPr>
                <w:color w:val="002060"/>
              </w:rPr>
              <w:t xml:space="preserve">(POTENZA PICENA) </w:t>
            </w:r>
          </w:p>
        </w:tc>
        <w:tc>
          <w:tcPr>
            <w:tcW w:w="800" w:type="dxa"/>
            <w:tcMar>
              <w:top w:w="20" w:type="dxa"/>
              <w:left w:w="20" w:type="dxa"/>
              <w:bottom w:w="20" w:type="dxa"/>
              <w:right w:w="20" w:type="dxa"/>
            </w:tcMar>
            <w:vAlign w:val="center"/>
            <w:hideMark/>
          </w:tcPr>
          <w:p w14:paraId="2526F825"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30A599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1F1CC264" w14:textId="77777777" w:rsidR="00BE20A5" w:rsidRPr="00D248B3" w:rsidRDefault="00BE20A5" w:rsidP="007E2FFB">
            <w:pPr>
              <w:pStyle w:val="movimento2"/>
              <w:rPr>
                <w:color w:val="002060"/>
              </w:rPr>
            </w:pPr>
            <w:r w:rsidRPr="00D248B3">
              <w:rPr>
                <w:color w:val="002060"/>
              </w:rPr>
              <w:t> </w:t>
            </w:r>
          </w:p>
        </w:tc>
      </w:tr>
    </w:tbl>
    <w:p w14:paraId="77B4CD7D"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6E3C1AD6" w14:textId="77777777" w:rsidR="00BE20A5" w:rsidRPr="00D248B3" w:rsidRDefault="00BE20A5" w:rsidP="00BE20A5">
      <w:pPr>
        <w:pStyle w:val="titolo20"/>
        <w:rPr>
          <w:color w:val="002060"/>
        </w:rPr>
      </w:pPr>
      <w:r w:rsidRPr="00D248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13B674A7" w14:textId="77777777" w:rsidTr="007E2FFB">
        <w:tc>
          <w:tcPr>
            <w:tcW w:w="2200" w:type="dxa"/>
            <w:tcMar>
              <w:top w:w="20" w:type="dxa"/>
              <w:left w:w="20" w:type="dxa"/>
              <w:bottom w:w="20" w:type="dxa"/>
              <w:right w:w="20" w:type="dxa"/>
            </w:tcMar>
            <w:vAlign w:val="center"/>
            <w:hideMark/>
          </w:tcPr>
          <w:p w14:paraId="12DE6946" w14:textId="77777777" w:rsidR="00BE20A5" w:rsidRPr="00D248B3" w:rsidRDefault="00BE20A5" w:rsidP="007E2FFB">
            <w:pPr>
              <w:pStyle w:val="movimento"/>
              <w:rPr>
                <w:color w:val="002060"/>
              </w:rPr>
            </w:pPr>
            <w:r w:rsidRPr="00D248B3">
              <w:rPr>
                <w:color w:val="002060"/>
              </w:rPr>
              <w:t>PEZZOLA ALESSIA</w:t>
            </w:r>
          </w:p>
        </w:tc>
        <w:tc>
          <w:tcPr>
            <w:tcW w:w="2200" w:type="dxa"/>
            <w:tcMar>
              <w:top w:w="20" w:type="dxa"/>
              <w:left w:w="20" w:type="dxa"/>
              <w:bottom w:w="20" w:type="dxa"/>
              <w:right w:w="20" w:type="dxa"/>
            </w:tcMar>
            <w:vAlign w:val="center"/>
            <w:hideMark/>
          </w:tcPr>
          <w:p w14:paraId="79795AB3" w14:textId="77777777" w:rsidR="00BE20A5" w:rsidRPr="00D248B3" w:rsidRDefault="00BE20A5" w:rsidP="007E2FFB">
            <w:pPr>
              <w:pStyle w:val="movimento2"/>
              <w:rPr>
                <w:color w:val="002060"/>
              </w:rPr>
            </w:pPr>
            <w:r w:rsidRPr="00D248B3">
              <w:rPr>
                <w:color w:val="002060"/>
              </w:rPr>
              <w:t xml:space="preserve">(POTENZA PICENA) </w:t>
            </w:r>
          </w:p>
        </w:tc>
        <w:tc>
          <w:tcPr>
            <w:tcW w:w="800" w:type="dxa"/>
            <w:tcMar>
              <w:top w:w="20" w:type="dxa"/>
              <w:left w:w="20" w:type="dxa"/>
              <w:bottom w:w="20" w:type="dxa"/>
              <w:right w:w="20" w:type="dxa"/>
            </w:tcMar>
            <w:vAlign w:val="center"/>
            <w:hideMark/>
          </w:tcPr>
          <w:p w14:paraId="3F996EA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C37C12E"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1FAF5DB" w14:textId="77777777" w:rsidR="00BE20A5" w:rsidRPr="00D248B3" w:rsidRDefault="00BE20A5" w:rsidP="007E2FFB">
            <w:pPr>
              <w:pStyle w:val="movimento2"/>
              <w:rPr>
                <w:color w:val="002060"/>
              </w:rPr>
            </w:pPr>
            <w:r w:rsidRPr="00D248B3">
              <w:rPr>
                <w:color w:val="002060"/>
              </w:rPr>
              <w:t> </w:t>
            </w:r>
          </w:p>
        </w:tc>
      </w:tr>
    </w:tbl>
    <w:p w14:paraId="59A5F6F2" w14:textId="77777777" w:rsidR="00BE20A5" w:rsidRDefault="00BE20A5" w:rsidP="00BE20A5">
      <w:pPr>
        <w:pStyle w:val="breakline"/>
        <w:rPr>
          <w:color w:val="002060"/>
        </w:rPr>
      </w:pPr>
    </w:p>
    <w:p w14:paraId="4EFF8F4F"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3D29AB08"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029329E0" w14:textId="77777777" w:rsidR="00BE20A5" w:rsidRPr="00D248B3" w:rsidRDefault="00BE20A5" w:rsidP="00BE20A5">
      <w:pPr>
        <w:pStyle w:val="breakline"/>
        <w:rPr>
          <w:rFonts w:eastAsiaTheme="minorEastAsia"/>
          <w:color w:val="002060"/>
        </w:rPr>
      </w:pPr>
    </w:p>
    <w:p w14:paraId="62BA334A" w14:textId="77777777" w:rsidR="00BE20A5" w:rsidRPr="00D248B3" w:rsidRDefault="00BE20A5" w:rsidP="00BE20A5">
      <w:pPr>
        <w:pStyle w:val="titoloprinc0"/>
        <w:rPr>
          <w:color w:val="002060"/>
        </w:rPr>
      </w:pPr>
      <w:r w:rsidRPr="00D248B3">
        <w:rPr>
          <w:color w:val="002060"/>
        </w:rPr>
        <w:t>CLASSIFICA</w:t>
      </w:r>
    </w:p>
    <w:p w14:paraId="1C4E9194" w14:textId="77777777" w:rsidR="00BE20A5" w:rsidRPr="00D248B3" w:rsidRDefault="00BE20A5" w:rsidP="00BE20A5">
      <w:pPr>
        <w:pStyle w:val="breakline"/>
        <w:rPr>
          <w:color w:val="002060"/>
        </w:rPr>
      </w:pPr>
    </w:p>
    <w:p w14:paraId="0D339045" w14:textId="77777777" w:rsidR="00BE20A5" w:rsidRPr="00D248B3" w:rsidRDefault="00BE20A5" w:rsidP="00BE20A5">
      <w:pPr>
        <w:pStyle w:val="breakline"/>
        <w:rPr>
          <w:color w:val="002060"/>
        </w:rPr>
      </w:pPr>
    </w:p>
    <w:p w14:paraId="0E324EB5"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6182D55A"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22C9A"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5E849"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D1848"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93AE2"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9079"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376B"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5D176"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165E6"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EEDB7"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2520E" w14:textId="77777777" w:rsidR="00BE20A5" w:rsidRPr="00D248B3" w:rsidRDefault="00BE20A5" w:rsidP="007E2FFB">
            <w:pPr>
              <w:pStyle w:val="headertabella0"/>
              <w:rPr>
                <w:color w:val="002060"/>
              </w:rPr>
            </w:pPr>
            <w:r w:rsidRPr="00D248B3">
              <w:rPr>
                <w:color w:val="002060"/>
              </w:rPr>
              <w:t>PE</w:t>
            </w:r>
          </w:p>
        </w:tc>
      </w:tr>
      <w:tr w:rsidR="00BE20A5" w:rsidRPr="00D248B3" w14:paraId="256BD37C"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FB7AE" w14:textId="77777777" w:rsidR="00BE20A5" w:rsidRPr="00D248B3" w:rsidRDefault="00BE20A5" w:rsidP="007E2FFB">
            <w:pPr>
              <w:pStyle w:val="rowtabella0"/>
              <w:rPr>
                <w:color w:val="002060"/>
              </w:rPr>
            </w:pPr>
            <w:r w:rsidRPr="00D248B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942E"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A03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79C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D327"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6A8A"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1536" w14:textId="77777777" w:rsidR="00BE20A5" w:rsidRPr="00D248B3" w:rsidRDefault="00BE20A5" w:rsidP="007E2FFB">
            <w:pPr>
              <w:pStyle w:val="rowtabella0"/>
              <w:jc w:val="center"/>
              <w:rPr>
                <w:color w:val="002060"/>
              </w:rPr>
            </w:pPr>
            <w:r w:rsidRPr="00D248B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93BB"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41F9"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F3E2" w14:textId="77777777" w:rsidR="00BE20A5" w:rsidRPr="00D248B3" w:rsidRDefault="00BE20A5" w:rsidP="007E2FFB">
            <w:pPr>
              <w:pStyle w:val="rowtabella0"/>
              <w:jc w:val="center"/>
              <w:rPr>
                <w:color w:val="002060"/>
              </w:rPr>
            </w:pPr>
            <w:r w:rsidRPr="00D248B3">
              <w:rPr>
                <w:color w:val="002060"/>
              </w:rPr>
              <w:t>0</w:t>
            </w:r>
          </w:p>
        </w:tc>
      </w:tr>
      <w:tr w:rsidR="00BE20A5" w:rsidRPr="00D248B3" w14:paraId="0FA8432C"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D003C" w14:textId="77777777" w:rsidR="00BE20A5" w:rsidRPr="00D248B3" w:rsidRDefault="00BE20A5" w:rsidP="007E2FFB">
            <w:pPr>
              <w:pStyle w:val="rowtabella0"/>
              <w:rPr>
                <w:color w:val="002060"/>
              </w:rPr>
            </w:pPr>
            <w:r w:rsidRPr="00D248B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BC84"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C8B3"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7670"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6062"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643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AEC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CF40"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A49E"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F720" w14:textId="77777777" w:rsidR="00BE20A5" w:rsidRPr="00D248B3" w:rsidRDefault="00BE20A5" w:rsidP="007E2FFB">
            <w:pPr>
              <w:pStyle w:val="rowtabella0"/>
              <w:jc w:val="center"/>
              <w:rPr>
                <w:color w:val="002060"/>
              </w:rPr>
            </w:pPr>
            <w:r w:rsidRPr="00D248B3">
              <w:rPr>
                <w:color w:val="002060"/>
              </w:rPr>
              <w:t>0</w:t>
            </w:r>
          </w:p>
        </w:tc>
      </w:tr>
      <w:tr w:rsidR="00BE20A5" w:rsidRPr="00D248B3" w14:paraId="314630C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59978" w14:textId="77777777" w:rsidR="00BE20A5" w:rsidRPr="00D248B3" w:rsidRDefault="00BE20A5" w:rsidP="007E2FFB">
            <w:pPr>
              <w:pStyle w:val="rowtabella0"/>
              <w:rPr>
                <w:color w:val="002060"/>
              </w:rPr>
            </w:pPr>
            <w:r w:rsidRPr="00D248B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D6A0F"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96A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FF92"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76C1"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A78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931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465C" w14:textId="77777777" w:rsidR="00BE20A5" w:rsidRPr="00D248B3" w:rsidRDefault="00BE20A5" w:rsidP="007E2FFB">
            <w:pPr>
              <w:pStyle w:val="rowtabella0"/>
              <w:jc w:val="center"/>
              <w:rPr>
                <w:color w:val="002060"/>
              </w:rPr>
            </w:pPr>
            <w:r w:rsidRPr="00D248B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D8D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8A65" w14:textId="77777777" w:rsidR="00BE20A5" w:rsidRPr="00D248B3" w:rsidRDefault="00BE20A5" w:rsidP="007E2FFB">
            <w:pPr>
              <w:pStyle w:val="rowtabella0"/>
              <w:jc w:val="center"/>
              <w:rPr>
                <w:color w:val="002060"/>
              </w:rPr>
            </w:pPr>
            <w:r w:rsidRPr="00D248B3">
              <w:rPr>
                <w:color w:val="002060"/>
              </w:rPr>
              <w:t>0</w:t>
            </w:r>
          </w:p>
        </w:tc>
      </w:tr>
      <w:tr w:rsidR="00BE20A5" w:rsidRPr="00D248B3" w14:paraId="2C55877B"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B1D95" w14:textId="77777777" w:rsidR="00BE20A5" w:rsidRPr="00D248B3" w:rsidRDefault="00BE20A5" w:rsidP="007E2FFB">
            <w:pPr>
              <w:pStyle w:val="rowtabella0"/>
              <w:rPr>
                <w:color w:val="002060"/>
              </w:rPr>
            </w:pPr>
            <w:r w:rsidRPr="00D248B3">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D9A9"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FE0A"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90B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701B"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9B6C"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2905"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73CB"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F775"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0CA3" w14:textId="77777777" w:rsidR="00BE20A5" w:rsidRPr="00D248B3" w:rsidRDefault="00BE20A5" w:rsidP="007E2FFB">
            <w:pPr>
              <w:pStyle w:val="rowtabella0"/>
              <w:jc w:val="center"/>
              <w:rPr>
                <w:color w:val="002060"/>
              </w:rPr>
            </w:pPr>
            <w:r w:rsidRPr="00D248B3">
              <w:rPr>
                <w:color w:val="002060"/>
              </w:rPr>
              <w:t>0</w:t>
            </w:r>
          </w:p>
        </w:tc>
      </w:tr>
      <w:tr w:rsidR="00BE20A5" w:rsidRPr="00D248B3" w14:paraId="6ECC2F6E"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B5159" w14:textId="77777777" w:rsidR="00BE20A5" w:rsidRPr="00D248B3" w:rsidRDefault="00BE20A5" w:rsidP="007E2FFB">
            <w:pPr>
              <w:pStyle w:val="rowtabella0"/>
              <w:rPr>
                <w:color w:val="002060"/>
              </w:rPr>
            </w:pPr>
            <w:r w:rsidRPr="00D248B3">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CB11A" w14:textId="77777777" w:rsidR="00BE20A5" w:rsidRPr="00D248B3" w:rsidRDefault="00BE20A5" w:rsidP="007E2FFB">
            <w:pPr>
              <w:pStyle w:val="rowtabella0"/>
              <w:jc w:val="center"/>
              <w:rPr>
                <w:color w:val="002060"/>
              </w:rPr>
            </w:pPr>
            <w:r w:rsidRPr="00D248B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1041"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7755"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0366"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1BED"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0B98"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9E69"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F3F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320E" w14:textId="77777777" w:rsidR="00BE20A5" w:rsidRPr="00D248B3" w:rsidRDefault="00BE20A5" w:rsidP="007E2FFB">
            <w:pPr>
              <w:pStyle w:val="rowtabella0"/>
              <w:jc w:val="center"/>
              <w:rPr>
                <w:color w:val="002060"/>
              </w:rPr>
            </w:pPr>
            <w:r w:rsidRPr="00D248B3">
              <w:rPr>
                <w:color w:val="002060"/>
              </w:rPr>
              <w:t>0</w:t>
            </w:r>
          </w:p>
        </w:tc>
      </w:tr>
      <w:tr w:rsidR="00BE20A5" w:rsidRPr="00D248B3" w14:paraId="315FAD0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481D4" w14:textId="77777777" w:rsidR="00BE20A5" w:rsidRPr="00D248B3" w:rsidRDefault="00BE20A5" w:rsidP="007E2FFB">
            <w:pPr>
              <w:pStyle w:val="rowtabella0"/>
              <w:rPr>
                <w:color w:val="002060"/>
              </w:rPr>
            </w:pPr>
            <w:r w:rsidRPr="00D248B3">
              <w:rPr>
                <w:color w:val="002060"/>
              </w:rPr>
              <w:t xml:space="preserve">POL.D. </w:t>
            </w:r>
            <w:proofErr w:type="gramStart"/>
            <w:r w:rsidRPr="00D248B3">
              <w:rPr>
                <w:color w:val="002060"/>
              </w:rPr>
              <w:t>U.MANDOLESI</w:t>
            </w:r>
            <w:proofErr w:type="gramEnd"/>
            <w:r w:rsidRPr="00D248B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6707"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3630"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7D3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A683"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A8E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CAC3"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65B3" w14:textId="77777777" w:rsidR="00BE20A5" w:rsidRPr="00D248B3" w:rsidRDefault="00BE20A5" w:rsidP="007E2FFB">
            <w:pPr>
              <w:pStyle w:val="rowtabella0"/>
              <w:jc w:val="center"/>
              <w:rPr>
                <w:color w:val="002060"/>
              </w:rPr>
            </w:pPr>
            <w:r w:rsidRPr="00D248B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306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C5CB" w14:textId="77777777" w:rsidR="00BE20A5" w:rsidRPr="00D248B3" w:rsidRDefault="00BE20A5" w:rsidP="007E2FFB">
            <w:pPr>
              <w:pStyle w:val="rowtabella0"/>
              <w:jc w:val="center"/>
              <w:rPr>
                <w:color w:val="002060"/>
              </w:rPr>
            </w:pPr>
            <w:r w:rsidRPr="00D248B3">
              <w:rPr>
                <w:color w:val="002060"/>
              </w:rPr>
              <w:t>0</w:t>
            </w:r>
          </w:p>
        </w:tc>
      </w:tr>
      <w:tr w:rsidR="00BE20A5" w:rsidRPr="00D248B3" w14:paraId="0FE731E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D69E8" w14:textId="77777777" w:rsidR="00BE20A5" w:rsidRPr="00D248B3" w:rsidRDefault="00BE20A5" w:rsidP="007E2FFB">
            <w:pPr>
              <w:pStyle w:val="rowtabella0"/>
              <w:rPr>
                <w:color w:val="002060"/>
              </w:rPr>
            </w:pPr>
            <w:r w:rsidRPr="00D248B3">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CFC8"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181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8ACF"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1559"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AB68"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97D6" w14:textId="77777777" w:rsidR="00BE20A5" w:rsidRPr="00D248B3" w:rsidRDefault="00BE20A5" w:rsidP="007E2FFB">
            <w:pPr>
              <w:pStyle w:val="rowtabella0"/>
              <w:jc w:val="center"/>
              <w:rPr>
                <w:color w:val="002060"/>
              </w:rPr>
            </w:pPr>
            <w:r w:rsidRPr="00D248B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CB87"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CB44"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C5A5" w14:textId="77777777" w:rsidR="00BE20A5" w:rsidRPr="00D248B3" w:rsidRDefault="00BE20A5" w:rsidP="007E2FFB">
            <w:pPr>
              <w:pStyle w:val="rowtabella0"/>
              <w:jc w:val="center"/>
              <w:rPr>
                <w:color w:val="002060"/>
              </w:rPr>
            </w:pPr>
            <w:r w:rsidRPr="00D248B3">
              <w:rPr>
                <w:color w:val="002060"/>
              </w:rPr>
              <w:t>0</w:t>
            </w:r>
          </w:p>
        </w:tc>
      </w:tr>
      <w:tr w:rsidR="00BE20A5" w:rsidRPr="00D248B3" w14:paraId="3FD7D2C7"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71E7B2" w14:textId="77777777" w:rsidR="00BE20A5" w:rsidRPr="00D248B3" w:rsidRDefault="00BE20A5" w:rsidP="007E2FFB">
            <w:pPr>
              <w:pStyle w:val="rowtabella0"/>
              <w:rPr>
                <w:color w:val="002060"/>
              </w:rPr>
            </w:pPr>
            <w:r w:rsidRPr="00D248B3">
              <w:rPr>
                <w:color w:val="002060"/>
              </w:rPr>
              <w:lastRenderedPageBreak/>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78C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06F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078D"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9EC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7ACF"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1F5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BCD4" w14:textId="77777777" w:rsidR="00BE20A5" w:rsidRPr="00D248B3" w:rsidRDefault="00BE20A5" w:rsidP="007E2FFB">
            <w:pPr>
              <w:pStyle w:val="rowtabella0"/>
              <w:jc w:val="center"/>
              <w:rPr>
                <w:color w:val="002060"/>
              </w:rPr>
            </w:pPr>
            <w:r w:rsidRPr="00D248B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D18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10F1" w14:textId="77777777" w:rsidR="00BE20A5" w:rsidRPr="00D248B3" w:rsidRDefault="00BE20A5" w:rsidP="007E2FFB">
            <w:pPr>
              <w:pStyle w:val="rowtabella0"/>
              <w:jc w:val="center"/>
              <w:rPr>
                <w:color w:val="002060"/>
              </w:rPr>
            </w:pPr>
            <w:r w:rsidRPr="00D248B3">
              <w:rPr>
                <w:color w:val="002060"/>
              </w:rPr>
              <w:t>0</w:t>
            </w:r>
          </w:p>
        </w:tc>
      </w:tr>
    </w:tbl>
    <w:p w14:paraId="55BE0557" w14:textId="77777777" w:rsidR="00BE20A5" w:rsidRPr="00D248B3" w:rsidRDefault="00BE20A5" w:rsidP="00BE20A5">
      <w:pPr>
        <w:pStyle w:val="breakline"/>
        <w:rPr>
          <w:color w:val="002060"/>
        </w:rPr>
      </w:pPr>
    </w:p>
    <w:p w14:paraId="75DFCDC4" w14:textId="77777777" w:rsidR="00BE20A5" w:rsidRPr="00D248B3" w:rsidRDefault="00BE20A5" w:rsidP="00BE20A5">
      <w:pPr>
        <w:pStyle w:val="titoloprinc0"/>
        <w:rPr>
          <w:color w:val="002060"/>
        </w:rPr>
      </w:pPr>
      <w:r w:rsidRPr="00D248B3">
        <w:rPr>
          <w:color w:val="002060"/>
        </w:rPr>
        <w:t>PROGRAMMA GARE</w:t>
      </w:r>
    </w:p>
    <w:p w14:paraId="25E5DF60" w14:textId="77777777" w:rsidR="00BE20A5" w:rsidRPr="00D248B3" w:rsidRDefault="00BE20A5" w:rsidP="00BE20A5">
      <w:pPr>
        <w:pStyle w:val="breakline"/>
        <w:rPr>
          <w:color w:val="002060"/>
        </w:rPr>
      </w:pPr>
    </w:p>
    <w:p w14:paraId="7EB7336C" w14:textId="77777777" w:rsidR="00BE20A5" w:rsidRPr="00D248B3" w:rsidRDefault="00BE20A5" w:rsidP="00BE20A5">
      <w:pPr>
        <w:pStyle w:val="breakline"/>
        <w:rPr>
          <w:color w:val="002060"/>
        </w:rPr>
      </w:pPr>
    </w:p>
    <w:p w14:paraId="553CB65C" w14:textId="77777777" w:rsidR="00BE20A5" w:rsidRPr="00D248B3" w:rsidRDefault="00BE20A5" w:rsidP="00BE20A5">
      <w:pPr>
        <w:pStyle w:val="sottotitolocampionato10"/>
        <w:rPr>
          <w:color w:val="002060"/>
        </w:rPr>
      </w:pPr>
      <w:r w:rsidRPr="00D248B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99"/>
        <w:gridCol w:w="1543"/>
        <w:gridCol w:w="1543"/>
      </w:tblGrid>
      <w:tr w:rsidR="00BE20A5" w:rsidRPr="00D248B3" w14:paraId="447B4C47"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CD8A4"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FD0A9"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4CF5D"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41940"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96666"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A08BB"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DD82E"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029EDF25"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A2B64" w14:textId="77777777" w:rsidR="00BE20A5" w:rsidRPr="00D248B3" w:rsidRDefault="00BE20A5" w:rsidP="007E2FFB">
            <w:pPr>
              <w:pStyle w:val="rowtabella0"/>
              <w:rPr>
                <w:color w:val="002060"/>
              </w:rPr>
            </w:pPr>
            <w:r w:rsidRPr="00D248B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F6EDF" w14:textId="77777777" w:rsidR="00BE20A5" w:rsidRPr="00D248B3" w:rsidRDefault="00BE20A5" w:rsidP="007E2FFB">
            <w:pPr>
              <w:pStyle w:val="rowtabella0"/>
              <w:rPr>
                <w:color w:val="002060"/>
              </w:rPr>
            </w:pPr>
            <w:r w:rsidRPr="00D248B3">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D4F28"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28BF8" w14:textId="77777777" w:rsidR="00BE20A5" w:rsidRPr="00D248B3" w:rsidRDefault="00BE20A5" w:rsidP="007E2FFB">
            <w:pPr>
              <w:pStyle w:val="rowtabella0"/>
              <w:rPr>
                <w:color w:val="002060"/>
              </w:rPr>
            </w:pPr>
            <w:r w:rsidRPr="00D248B3">
              <w:rPr>
                <w:color w:val="002060"/>
              </w:rPr>
              <w:t>04/11/2022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08C27" w14:textId="77777777" w:rsidR="00BE20A5" w:rsidRPr="00D248B3" w:rsidRDefault="00BE20A5" w:rsidP="007E2FFB">
            <w:pPr>
              <w:pStyle w:val="rowtabella0"/>
              <w:rPr>
                <w:color w:val="002060"/>
              </w:rPr>
            </w:pPr>
            <w:r w:rsidRPr="00D248B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D6CBC" w14:textId="77777777" w:rsidR="00BE20A5" w:rsidRPr="00D248B3" w:rsidRDefault="00BE20A5" w:rsidP="007E2FFB">
            <w:pPr>
              <w:pStyle w:val="rowtabella0"/>
              <w:rPr>
                <w:color w:val="002060"/>
              </w:rPr>
            </w:pPr>
            <w:r w:rsidRPr="00D248B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16DD1" w14:textId="77777777" w:rsidR="00BE20A5" w:rsidRPr="00D248B3" w:rsidRDefault="00BE20A5" w:rsidP="007E2FFB">
            <w:pPr>
              <w:pStyle w:val="rowtabella0"/>
              <w:rPr>
                <w:color w:val="002060"/>
              </w:rPr>
            </w:pPr>
            <w:r w:rsidRPr="00D248B3">
              <w:rPr>
                <w:color w:val="002060"/>
              </w:rPr>
              <w:t>VIA MADRE TERESA DI CALCUTTA</w:t>
            </w:r>
          </w:p>
        </w:tc>
      </w:tr>
      <w:tr w:rsidR="00BE20A5" w:rsidRPr="00D248B3" w14:paraId="006C18CF"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3375B" w14:textId="77777777" w:rsidR="00BE20A5" w:rsidRPr="00D248B3" w:rsidRDefault="00BE20A5" w:rsidP="007E2FFB">
            <w:pPr>
              <w:pStyle w:val="rowtabella0"/>
              <w:rPr>
                <w:color w:val="002060"/>
              </w:rPr>
            </w:pPr>
            <w:r w:rsidRPr="00D248B3">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CF5847" w14:textId="77777777" w:rsidR="00BE20A5" w:rsidRPr="00D248B3" w:rsidRDefault="00BE20A5" w:rsidP="007E2FFB">
            <w:pPr>
              <w:pStyle w:val="rowtabella0"/>
              <w:rPr>
                <w:color w:val="002060"/>
              </w:rPr>
            </w:pPr>
            <w:r w:rsidRPr="00D248B3">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7A91CE"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868E6" w14:textId="77777777" w:rsidR="00BE20A5" w:rsidRPr="00D248B3" w:rsidRDefault="00BE20A5" w:rsidP="007E2FFB">
            <w:pPr>
              <w:pStyle w:val="rowtabella0"/>
              <w:rPr>
                <w:color w:val="002060"/>
              </w:rPr>
            </w:pPr>
            <w:r w:rsidRPr="00D248B3">
              <w:rPr>
                <w:color w:val="002060"/>
              </w:rPr>
              <w:t>04/11/2022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1D09F6" w14:textId="77777777" w:rsidR="00BE20A5" w:rsidRPr="00D248B3" w:rsidRDefault="00BE20A5" w:rsidP="007E2FFB">
            <w:pPr>
              <w:pStyle w:val="rowtabella0"/>
              <w:rPr>
                <w:color w:val="002060"/>
              </w:rPr>
            </w:pPr>
            <w:r w:rsidRPr="00D248B3">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3E402" w14:textId="77777777" w:rsidR="00BE20A5" w:rsidRPr="00D248B3" w:rsidRDefault="00BE20A5" w:rsidP="007E2FFB">
            <w:pPr>
              <w:pStyle w:val="rowtabella0"/>
              <w:rPr>
                <w:color w:val="002060"/>
              </w:rPr>
            </w:pPr>
            <w:r w:rsidRPr="00D248B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ED8B2" w14:textId="77777777" w:rsidR="00BE20A5" w:rsidRPr="00D248B3" w:rsidRDefault="00BE20A5" w:rsidP="007E2FFB">
            <w:pPr>
              <w:pStyle w:val="rowtabella0"/>
              <w:rPr>
                <w:color w:val="002060"/>
              </w:rPr>
            </w:pPr>
            <w:r w:rsidRPr="00D248B3">
              <w:rPr>
                <w:color w:val="002060"/>
              </w:rPr>
              <w:t>VIA DELLO SPORT</w:t>
            </w:r>
          </w:p>
        </w:tc>
      </w:tr>
      <w:tr w:rsidR="00BE20A5" w:rsidRPr="00D248B3" w14:paraId="3A69C3DD"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005F4B" w14:textId="77777777" w:rsidR="00BE20A5" w:rsidRPr="00D248B3" w:rsidRDefault="00BE20A5" w:rsidP="007E2FFB">
            <w:pPr>
              <w:pStyle w:val="rowtabella0"/>
              <w:rPr>
                <w:color w:val="002060"/>
              </w:rPr>
            </w:pPr>
            <w:r w:rsidRPr="00D248B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548C85" w14:textId="77777777" w:rsidR="00BE20A5" w:rsidRPr="00D248B3" w:rsidRDefault="00BE20A5" w:rsidP="007E2FFB">
            <w:pPr>
              <w:pStyle w:val="rowtabella0"/>
              <w:rPr>
                <w:color w:val="002060"/>
              </w:rPr>
            </w:pPr>
            <w:r w:rsidRPr="00D248B3">
              <w:rPr>
                <w:color w:val="002060"/>
              </w:rPr>
              <w:t>ALMAJUVENTUS FANO1906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9FD289"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5CB44D" w14:textId="77777777" w:rsidR="00BE20A5" w:rsidRPr="00D248B3" w:rsidRDefault="00BE20A5" w:rsidP="007E2FFB">
            <w:pPr>
              <w:pStyle w:val="rowtabella0"/>
              <w:rPr>
                <w:color w:val="002060"/>
              </w:rPr>
            </w:pPr>
            <w:r w:rsidRPr="00D248B3">
              <w:rPr>
                <w:color w:val="002060"/>
              </w:rPr>
              <w:t>04/11/2022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DC259" w14:textId="77777777" w:rsidR="00BE20A5" w:rsidRPr="00D248B3" w:rsidRDefault="00BE20A5" w:rsidP="007E2FFB">
            <w:pPr>
              <w:pStyle w:val="rowtabella0"/>
              <w:rPr>
                <w:color w:val="002060"/>
              </w:rPr>
            </w:pPr>
            <w:r w:rsidRPr="00D248B3">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571AD" w14:textId="77777777" w:rsidR="00BE20A5" w:rsidRPr="00D248B3" w:rsidRDefault="00BE20A5" w:rsidP="007E2FFB">
            <w:pPr>
              <w:pStyle w:val="rowtabella0"/>
              <w:rPr>
                <w:color w:val="002060"/>
              </w:rPr>
            </w:pPr>
            <w:r w:rsidRPr="00D248B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6CD2A" w14:textId="77777777" w:rsidR="00BE20A5" w:rsidRPr="00D248B3" w:rsidRDefault="00BE20A5" w:rsidP="007E2FFB">
            <w:pPr>
              <w:pStyle w:val="rowtabella0"/>
              <w:rPr>
                <w:color w:val="002060"/>
              </w:rPr>
            </w:pPr>
            <w:r w:rsidRPr="00D248B3">
              <w:rPr>
                <w:color w:val="002060"/>
              </w:rPr>
              <w:t>VIA DON GIUSEPPE MARUCCI</w:t>
            </w:r>
          </w:p>
        </w:tc>
      </w:tr>
      <w:tr w:rsidR="00BE20A5" w:rsidRPr="00D248B3" w14:paraId="0781612E"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BB5A7" w14:textId="77777777" w:rsidR="00BE20A5" w:rsidRPr="00D248B3" w:rsidRDefault="00BE20A5" w:rsidP="007E2FFB">
            <w:pPr>
              <w:pStyle w:val="rowtabella0"/>
              <w:rPr>
                <w:color w:val="002060"/>
              </w:rPr>
            </w:pPr>
            <w:proofErr w:type="gramStart"/>
            <w:r w:rsidRPr="00D248B3">
              <w:rPr>
                <w:color w:val="002060"/>
              </w:rPr>
              <w:t>U.MANDOLESI</w:t>
            </w:r>
            <w:proofErr w:type="gramEnd"/>
            <w:r w:rsidRPr="00D248B3">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47C45" w14:textId="77777777" w:rsidR="00BE20A5" w:rsidRPr="00D248B3" w:rsidRDefault="00BE20A5" w:rsidP="007E2FFB">
            <w:pPr>
              <w:pStyle w:val="rowtabella0"/>
              <w:rPr>
                <w:color w:val="002060"/>
              </w:rPr>
            </w:pPr>
            <w:r w:rsidRPr="00D248B3">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02A2C"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EC24A" w14:textId="77777777" w:rsidR="00BE20A5" w:rsidRPr="00D248B3" w:rsidRDefault="00BE20A5" w:rsidP="007E2FFB">
            <w:pPr>
              <w:pStyle w:val="rowtabella0"/>
              <w:rPr>
                <w:color w:val="002060"/>
              </w:rPr>
            </w:pPr>
            <w:r w:rsidRPr="00D248B3">
              <w:rPr>
                <w:color w:val="002060"/>
              </w:rPr>
              <w:t>04/11/2022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03E5D" w14:textId="77777777" w:rsidR="00BE20A5" w:rsidRPr="00D248B3" w:rsidRDefault="00BE20A5" w:rsidP="007E2FFB">
            <w:pPr>
              <w:pStyle w:val="rowtabella0"/>
              <w:rPr>
                <w:color w:val="002060"/>
              </w:rPr>
            </w:pPr>
            <w:r w:rsidRPr="00D248B3">
              <w:rPr>
                <w:color w:val="002060"/>
              </w:rPr>
              <w:t>5723 PALESTRA "NARDI"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55970" w14:textId="77777777" w:rsidR="00BE20A5" w:rsidRPr="00D248B3" w:rsidRDefault="00BE20A5" w:rsidP="007E2FFB">
            <w:pPr>
              <w:pStyle w:val="rowtabella0"/>
              <w:rPr>
                <w:color w:val="002060"/>
              </w:rPr>
            </w:pPr>
            <w:r w:rsidRPr="00D248B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50DDC" w14:textId="77777777" w:rsidR="00BE20A5" w:rsidRPr="00D248B3" w:rsidRDefault="00BE20A5" w:rsidP="007E2FFB">
            <w:pPr>
              <w:pStyle w:val="rowtabella0"/>
              <w:rPr>
                <w:color w:val="002060"/>
              </w:rPr>
            </w:pPr>
            <w:r w:rsidRPr="00D248B3">
              <w:rPr>
                <w:color w:val="002060"/>
              </w:rPr>
              <w:t>VIA DEI PINI 49</w:t>
            </w:r>
          </w:p>
        </w:tc>
      </w:tr>
    </w:tbl>
    <w:p w14:paraId="0979D44B" w14:textId="77777777" w:rsidR="00BE20A5" w:rsidRPr="00D248B3" w:rsidRDefault="00BE20A5" w:rsidP="00BE20A5">
      <w:pPr>
        <w:pStyle w:val="breakline"/>
        <w:rPr>
          <w:rFonts w:eastAsiaTheme="minorEastAsia"/>
          <w:color w:val="002060"/>
        </w:rPr>
      </w:pPr>
    </w:p>
    <w:p w14:paraId="21D1E5AA" w14:textId="77777777" w:rsidR="00BE20A5" w:rsidRPr="00D248B3" w:rsidRDefault="00BE20A5" w:rsidP="00BE20A5">
      <w:pPr>
        <w:pStyle w:val="breakline"/>
        <w:rPr>
          <w:color w:val="002060"/>
        </w:rPr>
      </w:pPr>
    </w:p>
    <w:p w14:paraId="0C6468E0" w14:textId="77777777" w:rsidR="00BE20A5" w:rsidRPr="00D248B3" w:rsidRDefault="00BE20A5" w:rsidP="00BE20A5">
      <w:pPr>
        <w:pStyle w:val="titolocampionato0"/>
        <w:shd w:val="clear" w:color="auto" w:fill="CCCCCC"/>
        <w:spacing w:before="80" w:after="40"/>
        <w:rPr>
          <w:color w:val="002060"/>
        </w:rPr>
      </w:pPr>
      <w:r w:rsidRPr="00D248B3">
        <w:rPr>
          <w:color w:val="002060"/>
        </w:rPr>
        <w:t>COPPA MARCHE UNDER 21 CALCIO 5</w:t>
      </w:r>
    </w:p>
    <w:p w14:paraId="0318231C" w14:textId="77777777" w:rsidR="00BE20A5" w:rsidRPr="00D248B3" w:rsidRDefault="00BE20A5" w:rsidP="00BE20A5">
      <w:pPr>
        <w:pStyle w:val="titoloprinc0"/>
        <w:rPr>
          <w:color w:val="002060"/>
        </w:rPr>
      </w:pPr>
      <w:r w:rsidRPr="00D248B3">
        <w:rPr>
          <w:color w:val="002060"/>
        </w:rPr>
        <w:t>VARIAZIONI AL PROGRAMMA GARE</w:t>
      </w:r>
    </w:p>
    <w:p w14:paraId="50079275" w14:textId="77777777" w:rsidR="00BE20A5" w:rsidRPr="00D248B3" w:rsidRDefault="00BE20A5" w:rsidP="00BE20A5">
      <w:pPr>
        <w:pStyle w:val="breakline"/>
        <w:rPr>
          <w:color w:val="002060"/>
        </w:rPr>
      </w:pPr>
    </w:p>
    <w:p w14:paraId="4D8A6F91" w14:textId="77777777" w:rsidR="00BE20A5" w:rsidRPr="00D248B3" w:rsidRDefault="00BE20A5" w:rsidP="00BE20A5">
      <w:pPr>
        <w:pStyle w:val="breakline"/>
        <w:rPr>
          <w:color w:val="002060"/>
        </w:rPr>
      </w:pPr>
    </w:p>
    <w:p w14:paraId="52E6EF15" w14:textId="77777777" w:rsidR="00BE20A5" w:rsidRPr="00D248B3" w:rsidRDefault="00BE20A5" w:rsidP="00BE20A5">
      <w:pPr>
        <w:pStyle w:val="titolomedio0"/>
        <w:rPr>
          <w:color w:val="002060"/>
        </w:rPr>
      </w:pPr>
      <w:r w:rsidRPr="00D248B3">
        <w:rPr>
          <w:color w:val="002060"/>
        </w:rPr>
        <w:t>Altre Variazioni</w:t>
      </w:r>
    </w:p>
    <w:p w14:paraId="006ED791" w14:textId="77777777" w:rsidR="00BE20A5" w:rsidRPr="00D248B3" w:rsidRDefault="00BE20A5" w:rsidP="00BE20A5">
      <w:pPr>
        <w:pStyle w:val="breakline"/>
        <w:rPr>
          <w:color w:val="002060"/>
        </w:rPr>
      </w:pPr>
    </w:p>
    <w:p w14:paraId="37508E79" w14:textId="77777777" w:rsidR="00BE20A5" w:rsidRPr="00D248B3" w:rsidRDefault="00BE20A5" w:rsidP="00BE20A5">
      <w:pPr>
        <w:pStyle w:val="breakline"/>
        <w:rPr>
          <w:color w:val="002060"/>
        </w:rPr>
      </w:pPr>
    </w:p>
    <w:p w14:paraId="287685A9"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BE20A5" w:rsidRPr="00D248B3" w14:paraId="3DC69756" w14:textId="77777777" w:rsidTr="007E2F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27132" w14:textId="77777777" w:rsidR="00BE20A5" w:rsidRPr="00D248B3" w:rsidRDefault="00BE20A5" w:rsidP="007E2FFB">
            <w:pPr>
              <w:pStyle w:val="headertabella0"/>
              <w:rPr>
                <w:color w:val="002060"/>
              </w:rPr>
            </w:pPr>
            <w:r w:rsidRPr="00D248B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D6BF9" w14:textId="77777777" w:rsidR="00BE20A5" w:rsidRPr="00D248B3" w:rsidRDefault="00BE20A5" w:rsidP="007E2FFB">
            <w:pPr>
              <w:pStyle w:val="headertabella0"/>
              <w:rPr>
                <w:color w:val="002060"/>
              </w:rPr>
            </w:pPr>
            <w:r w:rsidRPr="00D248B3">
              <w:rPr>
                <w:color w:val="002060"/>
              </w:rPr>
              <w:t xml:space="preserve">N° </w:t>
            </w:r>
            <w:proofErr w:type="spellStart"/>
            <w:r w:rsidRPr="00D248B3">
              <w:rPr>
                <w:color w:val="002060"/>
              </w:rPr>
              <w:t>Gior</w:t>
            </w:r>
            <w:proofErr w:type="spellEnd"/>
            <w:r w:rsidRPr="00D248B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3FD02" w14:textId="77777777" w:rsidR="00BE20A5" w:rsidRPr="00D248B3" w:rsidRDefault="00BE20A5" w:rsidP="007E2FFB">
            <w:pPr>
              <w:pStyle w:val="headertabella0"/>
              <w:rPr>
                <w:color w:val="002060"/>
              </w:rPr>
            </w:pPr>
            <w:r w:rsidRPr="00D248B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E0F7D" w14:textId="77777777" w:rsidR="00BE20A5" w:rsidRPr="00D248B3" w:rsidRDefault="00BE20A5" w:rsidP="007E2FFB">
            <w:pPr>
              <w:pStyle w:val="headertabella0"/>
              <w:rPr>
                <w:color w:val="002060"/>
              </w:rPr>
            </w:pPr>
            <w:r w:rsidRPr="00D248B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1F79" w14:textId="77777777" w:rsidR="00BE20A5" w:rsidRPr="00D248B3" w:rsidRDefault="00BE20A5" w:rsidP="007E2FFB">
            <w:pPr>
              <w:pStyle w:val="headertabella0"/>
              <w:rPr>
                <w:color w:val="002060"/>
              </w:rPr>
            </w:pPr>
            <w:r w:rsidRPr="00D248B3">
              <w:rPr>
                <w:color w:val="002060"/>
              </w:rPr>
              <w:t xml:space="preserve">Data </w:t>
            </w:r>
            <w:proofErr w:type="spellStart"/>
            <w:r w:rsidRPr="00D248B3">
              <w:rPr>
                <w:color w:val="002060"/>
              </w:rPr>
              <w:t>Orig</w:t>
            </w:r>
            <w:proofErr w:type="spellEnd"/>
            <w:r w:rsidRPr="00D248B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568D5" w14:textId="77777777" w:rsidR="00BE20A5" w:rsidRPr="00D248B3" w:rsidRDefault="00BE20A5" w:rsidP="007E2FFB">
            <w:pPr>
              <w:pStyle w:val="headertabella0"/>
              <w:rPr>
                <w:color w:val="002060"/>
              </w:rPr>
            </w:pPr>
            <w:r w:rsidRPr="00D248B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3813A" w14:textId="77777777" w:rsidR="00BE20A5" w:rsidRPr="00D248B3" w:rsidRDefault="00BE20A5" w:rsidP="007E2FFB">
            <w:pPr>
              <w:pStyle w:val="headertabella0"/>
              <w:rPr>
                <w:color w:val="002060"/>
              </w:rPr>
            </w:pPr>
            <w:r w:rsidRPr="00D248B3">
              <w:rPr>
                <w:color w:val="002060"/>
              </w:rPr>
              <w:t xml:space="preserve">Ora </w:t>
            </w:r>
            <w:proofErr w:type="spellStart"/>
            <w:r w:rsidRPr="00D248B3">
              <w:rPr>
                <w:color w:val="002060"/>
              </w:rPr>
              <w:t>Orig</w:t>
            </w:r>
            <w:proofErr w:type="spellEnd"/>
            <w:r w:rsidRPr="00D248B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183B5" w14:textId="77777777" w:rsidR="00BE20A5" w:rsidRPr="00D248B3" w:rsidRDefault="00BE20A5" w:rsidP="007E2FFB">
            <w:pPr>
              <w:pStyle w:val="headertabella0"/>
              <w:rPr>
                <w:color w:val="002060"/>
              </w:rPr>
            </w:pPr>
            <w:r w:rsidRPr="00D248B3">
              <w:rPr>
                <w:color w:val="002060"/>
              </w:rPr>
              <w:t>Impianto</w:t>
            </w:r>
          </w:p>
        </w:tc>
      </w:tr>
      <w:tr w:rsidR="00BE20A5" w:rsidRPr="00D248B3" w14:paraId="59BB11AE"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9D41" w14:textId="77777777" w:rsidR="00BE20A5" w:rsidRPr="00D248B3" w:rsidRDefault="00BE20A5" w:rsidP="007E2FFB">
            <w:pPr>
              <w:pStyle w:val="rowtabella0"/>
              <w:rPr>
                <w:color w:val="002060"/>
              </w:rPr>
            </w:pPr>
            <w:r w:rsidRPr="00D248B3">
              <w:rPr>
                <w:color w:val="002060"/>
              </w:rPr>
              <w:t>05/11/2022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8661" w14:textId="77777777" w:rsidR="00BE20A5" w:rsidRPr="00D248B3" w:rsidRDefault="00BE20A5" w:rsidP="007E2FFB">
            <w:pPr>
              <w:pStyle w:val="rowtabella0"/>
              <w:jc w:val="center"/>
              <w:rPr>
                <w:color w:val="002060"/>
              </w:rPr>
            </w:pPr>
            <w:r w:rsidRPr="00D248B3">
              <w:rPr>
                <w:color w:val="002060"/>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00D2" w14:textId="77777777" w:rsidR="00BE20A5" w:rsidRPr="00D248B3" w:rsidRDefault="00BE20A5" w:rsidP="007E2FFB">
            <w:pPr>
              <w:pStyle w:val="rowtabella0"/>
              <w:rPr>
                <w:color w:val="002060"/>
              </w:rPr>
            </w:pPr>
            <w:r w:rsidRPr="00D248B3">
              <w:rPr>
                <w:color w:val="002060"/>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3A00" w14:textId="77777777" w:rsidR="00BE20A5" w:rsidRPr="00D248B3" w:rsidRDefault="00BE20A5" w:rsidP="007E2FFB">
            <w:pPr>
              <w:pStyle w:val="rowtabella0"/>
              <w:rPr>
                <w:color w:val="002060"/>
              </w:rPr>
            </w:pPr>
            <w:proofErr w:type="gramStart"/>
            <w:r w:rsidRPr="00D248B3">
              <w:rPr>
                <w:color w:val="002060"/>
              </w:rPr>
              <w:t>CITTA</w:t>
            </w:r>
            <w:proofErr w:type="gramEnd"/>
            <w:r w:rsidRPr="00D248B3">
              <w:rPr>
                <w:color w:val="002060"/>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F74E"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34FE" w14:textId="77777777" w:rsidR="00BE20A5" w:rsidRPr="00D248B3" w:rsidRDefault="00BE20A5" w:rsidP="007E2FFB">
            <w:pPr>
              <w:pStyle w:val="rowtabella0"/>
              <w:jc w:val="center"/>
              <w:rPr>
                <w:color w:val="002060"/>
              </w:rPr>
            </w:pPr>
            <w:r w:rsidRPr="00D248B3">
              <w:rPr>
                <w:color w:val="002060"/>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BCF4"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BDD3" w14:textId="77777777" w:rsidR="00BE20A5" w:rsidRPr="00D248B3" w:rsidRDefault="00BE20A5" w:rsidP="007E2FFB">
            <w:pPr>
              <w:rPr>
                <w:color w:val="002060"/>
              </w:rPr>
            </w:pPr>
          </w:p>
        </w:tc>
      </w:tr>
      <w:tr w:rsidR="00BE20A5" w:rsidRPr="00D248B3" w14:paraId="5DAE12A4"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2BBB" w14:textId="77777777" w:rsidR="00BE20A5" w:rsidRPr="00D248B3" w:rsidRDefault="00BE20A5" w:rsidP="007E2FFB">
            <w:pPr>
              <w:pStyle w:val="rowtabella0"/>
              <w:rPr>
                <w:color w:val="002060"/>
              </w:rPr>
            </w:pPr>
            <w:r w:rsidRPr="00D248B3">
              <w:rPr>
                <w:color w:val="002060"/>
              </w:rPr>
              <w:t>06/11/2022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97E1" w14:textId="77777777" w:rsidR="00BE20A5" w:rsidRPr="00D248B3" w:rsidRDefault="00BE20A5" w:rsidP="007E2FFB">
            <w:pPr>
              <w:pStyle w:val="rowtabella0"/>
              <w:jc w:val="center"/>
              <w:rPr>
                <w:color w:val="002060"/>
              </w:rPr>
            </w:pPr>
            <w:r w:rsidRPr="00D248B3">
              <w:rPr>
                <w:color w:val="002060"/>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386E" w14:textId="77777777" w:rsidR="00BE20A5" w:rsidRPr="00D248B3" w:rsidRDefault="00BE20A5" w:rsidP="007E2FFB">
            <w:pPr>
              <w:pStyle w:val="rowtabella0"/>
              <w:rPr>
                <w:color w:val="002060"/>
              </w:rPr>
            </w:pPr>
            <w:r w:rsidRPr="00D248B3">
              <w:rPr>
                <w:color w:val="002060"/>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9572" w14:textId="77777777" w:rsidR="00BE20A5" w:rsidRPr="00D248B3" w:rsidRDefault="00BE20A5" w:rsidP="007E2FFB">
            <w:pPr>
              <w:pStyle w:val="rowtabella0"/>
              <w:rPr>
                <w:color w:val="002060"/>
              </w:rPr>
            </w:pPr>
            <w:r w:rsidRPr="00D248B3">
              <w:rPr>
                <w:color w:val="002060"/>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38AD"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29A0" w14:textId="77777777" w:rsidR="00BE20A5" w:rsidRPr="00D248B3" w:rsidRDefault="00BE20A5" w:rsidP="007E2FFB">
            <w:pPr>
              <w:pStyle w:val="rowtabella0"/>
              <w:jc w:val="center"/>
              <w:rPr>
                <w:color w:val="002060"/>
              </w:rPr>
            </w:pPr>
            <w:r w:rsidRPr="00D248B3">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C4BB"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F91A" w14:textId="77777777" w:rsidR="00BE20A5" w:rsidRPr="00D248B3" w:rsidRDefault="00BE20A5" w:rsidP="007E2FFB">
            <w:pPr>
              <w:rPr>
                <w:color w:val="002060"/>
              </w:rPr>
            </w:pPr>
          </w:p>
        </w:tc>
      </w:tr>
      <w:tr w:rsidR="00BE20A5" w:rsidRPr="00D248B3" w14:paraId="3ADC419A" w14:textId="77777777" w:rsidTr="007E2F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0041" w14:textId="77777777" w:rsidR="00BE20A5" w:rsidRPr="00D248B3" w:rsidRDefault="00BE20A5" w:rsidP="007E2FFB">
            <w:pPr>
              <w:pStyle w:val="rowtabella0"/>
              <w:rPr>
                <w:color w:val="002060"/>
              </w:rPr>
            </w:pPr>
            <w:r w:rsidRPr="00D248B3">
              <w:rPr>
                <w:color w:val="002060"/>
              </w:rPr>
              <w:t>06/11/2022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C649" w14:textId="77777777" w:rsidR="00BE20A5" w:rsidRPr="00D248B3" w:rsidRDefault="00BE20A5" w:rsidP="007E2FFB">
            <w:pPr>
              <w:pStyle w:val="rowtabella0"/>
              <w:jc w:val="center"/>
              <w:rPr>
                <w:color w:val="002060"/>
              </w:rPr>
            </w:pPr>
            <w:r w:rsidRPr="00D248B3">
              <w:rPr>
                <w:color w:val="002060"/>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9DFB" w14:textId="77777777" w:rsidR="00BE20A5" w:rsidRPr="00D248B3" w:rsidRDefault="00BE20A5" w:rsidP="007E2FFB">
            <w:pPr>
              <w:pStyle w:val="rowtabella0"/>
              <w:rPr>
                <w:color w:val="002060"/>
              </w:rPr>
            </w:pPr>
            <w:r w:rsidRPr="00D248B3">
              <w:rPr>
                <w:color w:val="002060"/>
              </w:rPr>
              <w:t>DAMIANI E GATTI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A09F"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9FBF" w14:textId="77777777" w:rsidR="00BE20A5" w:rsidRPr="00D248B3" w:rsidRDefault="00BE20A5" w:rsidP="007E2FFB">
            <w:pPr>
              <w:pStyle w:val="rowtabella0"/>
              <w:rPr>
                <w:color w:val="002060"/>
              </w:rPr>
            </w:pPr>
            <w:r w:rsidRPr="00D248B3">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2DC4" w14:textId="77777777" w:rsidR="00BE20A5" w:rsidRPr="00D248B3" w:rsidRDefault="00BE20A5" w:rsidP="007E2FFB">
            <w:pPr>
              <w:pStyle w:val="rowtabella0"/>
              <w:jc w:val="center"/>
              <w:rPr>
                <w:color w:val="002060"/>
              </w:rPr>
            </w:pPr>
            <w:r w:rsidRPr="00D248B3">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87B3" w14:textId="77777777" w:rsidR="00BE20A5" w:rsidRPr="00D248B3" w:rsidRDefault="00BE20A5" w:rsidP="007E2FF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D384" w14:textId="77777777" w:rsidR="00BE20A5" w:rsidRPr="00D248B3" w:rsidRDefault="00BE20A5" w:rsidP="007E2FFB">
            <w:pPr>
              <w:pStyle w:val="rowtabella0"/>
              <w:rPr>
                <w:color w:val="002060"/>
              </w:rPr>
            </w:pPr>
            <w:r w:rsidRPr="00D248B3">
              <w:rPr>
                <w:color w:val="002060"/>
              </w:rPr>
              <w:t xml:space="preserve">CAMPO COPERTO EZIO GALOSI ASCOLI PICENO LOC.MONTEROCCO VIA </w:t>
            </w:r>
            <w:proofErr w:type="gramStart"/>
            <w:r w:rsidRPr="00D248B3">
              <w:rPr>
                <w:color w:val="002060"/>
              </w:rPr>
              <w:t>A.MANCINI</w:t>
            </w:r>
            <w:proofErr w:type="gramEnd"/>
          </w:p>
        </w:tc>
      </w:tr>
    </w:tbl>
    <w:p w14:paraId="2ECD71D6" w14:textId="77777777" w:rsidR="00BE20A5" w:rsidRPr="00D248B3" w:rsidRDefault="00BE20A5" w:rsidP="00BE20A5">
      <w:pPr>
        <w:pStyle w:val="breakline"/>
        <w:rPr>
          <w:rFonts w:eastAsiaTheme="minorEastAsia"/>
          <w:color w:val="002060"/>
        </w:rPr>
      </w:pPr>
    </w:p>
    <w:p w14:paraId="1A94DDC2" w14:textId="77777777" w:rsidR="00BE20A5" w:rsidRPr="00D248B3" w:rsidRDefault="00BE20A5" w:rsidP="00BE20A5">
      <w:pPr>
        <w:pStyle w:val="breakline"/>
        <w:rPr>
          <w:color w:val="002060"/>
        </w:rPr>
      </w:pPr>
    </w:p>
    <w:p w14:paraId="5C0C2C19" w14:textId="77777777" w:rsidR="00BE20A5" w:rsidRPr="00D248B3" w:rsidRDefault="00BE20A5" w:rsidP="00BE20A5">
      <w:pPr>
        <w:pStyle w:val="titoloprinc0"/>
        <w:rPr>
          <w:color w:val="002060"/>
        </w:rPr>
      </w:pPr>
      <w:r w:rsidRPr="00D248B3">
        <w:rPr>
          <w:color w:val="002060"/>
        </w:rPr>
        <w:t>RISULTATI</w:t>
      </w:r>
    </w:p>
    <w:p w14:paraId="5A04A601" w14:textId="77777777" w:rsidR="00BE20A5" w:rsidRPr="00D248B3" w:rsidRDefault="00BE20A5" w:rsidP="00BE20A5">
      <w:pPr>
        <w:pStyle w:val="breakline"/>
        <w:rPr>
          <w:color w:val="002060"/>
        </w:rPr>
      </w:pPr>
    </w:p>
    <w:p w14:paraId="7F6155EB" w14:textId="77777777" w:rsidR="00BE20A5" w:rsidRPr="00D248B3" w:rsidRDefault="00BE20A5" w:rsidP="00BE20A5">
      <w:pPr>
        <w:pStyle w:val="sottotitolocampionato10"/>
        <w:rPr>
          <w:color w:val="002060"/>
        </w:rPr>
      </w:pPr>
      <w:r w:rsidRPr="00D248B3">
        <w:rPr>
          <w:color w:val="002060"/>
        </w:rPr>
        <w:t>RISULTATI UFFICIALI GARE DEL 29/10/2022</w:t>
      </w:r>
    </w:p>
    <w:p w14:paraId="77708726" w14:textId="77777777" w:rsidR="00BE20A5" w:rsidRPr="00BE20A5" w:rsidRDefault="00BE20A5" w:rsidP="00BE20A5">
      <w:pPr>
        <w:pStyle w:val="sottotitolocampionato20"/>
        <w:spacing w:before="0" w:beforeAutospacing="0" w:after="0" w:afterAutospacing="0"/>
        <w:rPr>
          <w:rFonts w:ascii="Arial" w:hAnsi="Arial" w:cs="Arial"/>
          <w:color w:val="002060"/>
          <w:sz w:val="20"/>
          <w:szCs w:val="20"/>
        </w:rPr>
      </w:pPr>
      <w:r w:rsidRPr="00BE20A5">
        <w:rPr>
          <w:rFonts w:ascii="Arial" w:hAnsi="Arial" w:cs="Arial"/>
          <w:color w:val="002060"/>
          <w:sz w:val="20"/>
          <w:szCs w:val="20"/>
        </w:rPr>
        <w:t>Si trascrivono qui di seguito i risultati ufficiali delle gare disputate</w:t>
      </w:r>
    </w:p>
    <w:p w14:paraId="6B17F283" w14:textId="77777777" w:rsidR="00BE20A5" w:rsidRPr="00D248B3" w:rsidRDefault="00BE20A5" w:rsidP="00BE20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E20A5" w:rsidRPr="00D248B3" w14:paraId="172FAD47" w14:textId="77777777" w:rsidTr="007E2F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E20A5" w:rsidRPr="00D248B3" w14:paraId="1EB9240D" w14:textId="77777777" w:rsidTr="007E2F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F8760" w14:textId="77777777" w:rsidR="00BE20A5" w:rsidRPr="00D248B3" w:rsidRDefault="00BE20A5" w:rsidP="007E2FFB">
                  <w:pPr>
                    <w:pStyle w:val="headertabella0"/>
                    <w:rPr>
                      <w:color w:val="002060"/>
                    </w:rPr>
                  </w:pPr>
                  <w:r w:rsidRPr="00D248B3">
                    <w:rPr>
                      <w:color w:val="002060"/>
                    </w:rPr>
                    <w:t>GIRONE A - 6 Giornata - A</w:t>
                  </w:r>
                </w:p>
              </w:tc>
            </w:tr>
            <w:tr w:rsidR="00BE20A5" w:rsidRPr="00D248B3" w14:paraId="76CB55F4" w14:textId="77777777" w:rsidTr="007E2FF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A8C6B6" w14:textId="77777777" w:rsidR="00BE20A5" w:rsidRPr="00D248B3" w:rsidRDefault="00BE20A5" w:rsidP="007E2FFB">
                  <w:pPr>
                    <w:pStyle w:val="rowtabella0"/>
                    <w:rPr>
                      <w:color w:val="002060"/>
                    </w:rPr>
                  </w:pPr>
                  <w:r w:rsidRPr="00D248B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C129A" w14:textId="77777777" w:rsidR="00BE20A5" w:rsidRPr="00D248B3" w:rsidRDefault="00BE20A5" w:rsidP="007E2FFB">
                  <w:pPr>
                    <w:pStyle w:val="rowtabella0"/>
                    <w:rPr>
                      <w:color w:val="002060"/>
                    </w:rPr>
                  </w:pPr>
                  <w:r w:rsidRPr="00D248B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279A8" w14:textId="77777777" w:rsidR="00BE20A5" w:rsidRPr="00D248B3" w:rsidRDefault="00BE20A5" w:rsidP="007E2FFB">
                  <w:pPr>
                    <w:pStyle w:val="rowtabella0"/>
                    <w:jc w:val="center"/>
                    <w:rPr>
                      <w:color w:val="002060"/>
                    </w:rPr>
                  </w:pPr>
                  <w:r w:rsidRPr="00D248B3">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20875" w14:textId="77777777" w:rsidR="00BE20A5" w:rsidRPr="00D248B3" w:rsidRDefault="00BE20A5" w:rsidP="007E2FFB">
                  <w:pPr>
                    <w:pStyle w:val="rowtabella0"/>
                    <w:jc w:val="center"/>
                    <w:rPr>
                      <w:color w:val="002060"/>
                    </w:rPr>
                  </w:pPr>
                  <w:r w:rsidRPr="00D248B3">
                    <w:rPr>
                      <w:color w:val="002060"/>
                    </w:rPr>
                    <w:t> </w:t>
                  </w:r>
                </w:p>
              </w:tc>
            </w:tr>
            <w:tr w:rsidR="00BE20A5" w:rsidRPr="00D248B3" w14:paraId="4975A511" w14:textId="77777777" w:rsidTr="007E2FF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AD6F98"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F0119" w14:textId="77777777" w:rsidR="00BE20A5" w:rsidRPr="00D248B3" w:rsidRDefault="00BE20A5" w:rsidP="007E2FFB">
                  <w:pPr>
                    <w:pStyle w:val="rowtabella0"/>
                    <w:rPr>
                      <w:color w:val="002060"/>
                    </w:rPr>
                  </w:pPr>
                  <w:r w:rsidRPr="00D248B3">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9DEB1" w14:textId="77777777" w:rsidR="00BE20A5" w:rsidRPr="00D248B3" w:rsidRDefault="00BE20A5" w:rsidP="007E2FFB">
                  <w:pPr>
                    <w:pStyle w:val="rowtabella0"/>
                    <w:jc w:val="center"/>
                    <w:rPr>
                      <w:color w:val="002060"/>
                    </w:rPr>
                  </w:pPr>
                  <w:r w:rsidRPr="00D248B3">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E11880" w14:textId="77777777" w:rsidR="00BE20A5" w:rsidRPr="00D248B3" w:rsidRDefault="00BE20A5" w:rsidP="007E2FFB">
                  <w:pPr>
                    <w:pStyle w:val="rowtabella0"/>
                    <w:jc w:val="center"/>
                    <w:rPr>
                      <w:color w:val="002060"/>
                    </w:rPr>
                  </w:pPr>
                  <w:r w:rsidRPr="00D248B3">
                    <w:rPr>
                      <w:color w:val="002060"/>
                    </w:rPr>
                    <w:t> </w:t>
                  </w:r>
                </w:p>
              </w:tc>
            </w:tr>
            <w:tr w:rsidR="00BE20A5" w:rsidRPr="00D248B3" w14:paraId="3959C79B" w14:textId="77777777" w:rsidTr="007E2FF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A4A5A" w14:textId="77777777" w:rsidR="00BE20A5" w:rsidRPr="00D248B3" w:rsidRDefault="00BE20A5" w:rsidP="007E2FFB">
                  <w:pPr>
                    <w:pStyle w:val="rowtabella0"/>
                    <w:rPr>
                      <w:color w:val="002060"/>
                    </w:rPr>
                  </w:pPr>
                  <w:proofErr w:type="gramStart"/>
                  <w:r w:rsidRPr="00D248B3">
                    <w:rPr>
                      <w:color w:val="002060"/>
                    </w:rPr>
                    <w:t>CITTA</w:t>
                  </w:r>
                  <w:proofErr w:type="gramEnd"/>
                  <w:r w:rsidRPr="00D248B3">
                    <w:rPr>
                      <w:color w:val="002060"/>
                    </w:rPr>
                    <w:t xml:space="preserve">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33BFB" w14:textId="77777777" w:rsidR="00BE20A5" w:rsidRPr="00D248B3" w:rsidRDefault="00BE20A5" w:rsidP="007E2FFB">
                  <w:pPr>
                    <w:pStyle w:val="rowtabella0"/>
                    <w:rPr>
                      <w:color w:val="002060"/>
                    </w:rPr>
                  </w:pPr>
                  <w:r w:rsidRPr="00D248B3">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0EB7E" w14:textId="77777777" w:rsidR="00BE20A5" w:rsidRPr="00D248B3" w:rsidRDefault="00BE20A5" w:rsidP="007E2FFB">
                  <w:pPr>
                    <w:pStyle w:val="rowtabella0"/>
                    <w:jc w:val="center"/>
                    <w:rPr>
                      <w:color w:val="002060"/>
                    </w:rPr>
                  </w:pPr>
                  <w:r w:rsidRPr="00D248B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71C69" w14:textId="77777777" w:rsidR="00BE20A5" w:rsidRPr="00D248B3" w:rsidRDefault="00BE20A5" w:rsidP="007E2FFB">
                  <w:pPr>
                    <w:pStyle w:val="rowtabella0"/>
                    <w:jc w:val="center"/>
                    <w:rPr>
                      <w:color w:val="002060"/>
                    </w:rPr>
                  </w:pPr>
                  <w:r w:rsidRPr="00D248B3">
                    <w:rPr>
                      <w:color w:val="002060"/>
                    </w:rPr>
                    <w:t> </w:t>
                  </w:r>
                </w:p>
              </w:tc>
            </w:tr>
          </w:tbl>
          <w:p w14:paraId="444B48AB" w14:textId="77777777" w:rsidR="00BE20A5" w:rsidRPr="00D248B3" w:rsidRDefault="00BE20A5" w:rsidP="007E2FFB">
            <w:pPr>
              <w:rPr>
                <w:color w:val="002060"/>
              </w:rPr>
            </w:pPr>
          </w:p>
        </w:tc>
      </w:tr>
    </w:tbl>
    <w:p w14:paraId="1B173883" w14:textId="77777777" w:rsidR="00BE20A5" w:rsidRPr="00D248B3" w:rsidRDefault="00BE20A5" w:rsidP="00BE20A5">
      <w:pPr>
        <w:pStyle w:val="breakline"/>
        <w:rPr>
          <w:rFonts w:eastAsiaTheme="minorEastAsia"/>
          <w:color w:val="002060"/>
        </w:rPr>
      </w:pPr>
    </w:p>
    <w:p w14:paraId="64DFCA83" w14:textId="77777777" w:rsidR="00BE20A5" w:rsidRPr="00D248B3" w:rsidRDefault="00BE20A5" w:rsidP="00BE20A5">
      <w:pPr>
        <w:pStyle w:val="breakline"/>
        <w:rPr>
          <w:color w:val="002060"/>
        </w:rPr>
      </w:pPr>
    </w:p>
    <w:p w14:paraId="7868E405" w14:textId="77777777" w:rsidR="00BE20A5" w:rsidRPr="00D248B3" w:rsidRDefault="00BE20A5" w:rsidP="00BE20A5">
      <w:pPr>
        <w:pStyle w:val="titoloprinc0"/>
        <w:rPr>
          <w:color w:val="002060"/>
        </w:rPr>
      </w:pPr>
      <w:r w:rsidRPr="00D248B3">
        <w:rPr>
          <w:color w:val="002060"/>
        </w:rPr>
        <w:t>GIUDICE SPORTIVO</w:t>
      </w:r>
    </w:p>
    <w:p w14:paraId="6B008B40" w14:textId="77777777" w:rsidR="00BE20A5" w:rsidRPr="00D248B3" w:rsidRDefault="00BE20A5" w:rsidP="00BE20A5">
      <w:pPr>
        <w:pStyle w:val="diffida"/>
        <w:rPr>
          <w:color w:val="002060"/>
        </w:rPr>
      </w:pPr>
      <w:r w:rsidRPr="00D248B3">
        <w:rPr>
          <w:color w:val="002060"/>
        </w:rPr>
        <w:t>Il Giudice Sportivo Avv. Agnese Lazzaretti, con l'assistenza del Segretario Angelo Castellana, nella seduta del 02/11/2022, ha adottato le decisioni che di seguito integralmente si riportano:</w:t>
      </w:r>
    </w:p>
    <w:p w14:paraId="0EEB04C6" w14:textId="77777777" w:rsidR="00BE20A5" w:rsidRPr="00D248B3" w:rsidRDefault="00BE20A5" w:rsidP="00BE20A5">
      <w:pPr>
        <w:pStyle w:val="titolo10"/>
        <w:rPr>
          <w:color w:val="002060"/>
        </w:rPr>
      </w:pPr>
      <w:r w:rsidRPr="00D248B3">
        <w:rPr>
          <w:color w:val="002060"/>
        </w:rPr>
        <w:t xml:space="preserve">GARE DEL 29/10/2022 </w:t>
      </w:r>
    </w:p>
    <w:p w14:paraId="6922D068" w14:textId="77777777" w:rsidR="00BE20A5" w:rsidRPr="00D248B3" w:rsidRDefault="00BE20A5" w:rsidP="00BE20A5">
      <w:pPr>
        <w:pStyle w:val="titolo7a"/>
        <w:rPr>
          <w:color w:val="002060"/>
        </w:rPr>
      </w:pPr>
      <w:r w:rsidRPr="00D248B3">
        <w:rPr>
          <w:color w:val="002060"/>
        </w:rPr>
        <w:t xml:space="preserve">PROVVEDIMENTI DISCIPLINARI </w:t>
      </w:r>
    </w:p>
    <w:p w14:paraId="77A213A0" w14:textId="77777777" w:rsidR="00BE20A5" w:rsidRPr="00D248B3" w:rsidRDefault="00BE20A5" w:rsidP="00BE20A5">
      <w:pPr>
        <w:pStyle w:val="titolo7b0"/>
        <w:rPr>
          <w:color w:val="002060"/>
        </w:rPr>
      </w:pPr>
      <w:r w:rsidRPr="00D248B3">
        <w:rPr>
          <w:color w:val="002060"/>
        </w:rPr>
        <w:t xml:space="preserve">In base alle risultanze degli atti ufficiali sono state deliberate le seguenti sanzioni disciplinari. </w:t>
      </w:r>
    </w:p>
    <w:p w14:paraId="1FD7C5E8" w14:textId="77777777" w:rsidR="00BE20A5" w:rsidRPr="00D248B3" w:rsidRDefault="00BE20A5" w:rsidP="00BE20A5">
      <w:pPr>
        <w:pStyle w:val="titolo30"/>
        <w:rPr>
          <w:color w:val="002060"/>
        </w:rPr>
      </w:pPr>
      <w:r w:rsidRPr="00D248B3">
        <w:rPr>
          <w:color w:val="002060"/>
        </w:rPr>
        <w:t xml:space="preserve">CALCIATORI ESPULSI </w:t>
      </w:r>
    </w:p>
    <w:p w14:paraId="33D01499" w14:textId="77777777" w:rsidR="00BE20A5" w:rsidRPr="00D248B3" w:rsidRDefault="00BE20A5" w:rsidP="00BE20A5">
      <w:pPr>
        <w:pStyle w:val="titolo20"/>
        <w:rPr>
          <w:color w:val="002060"/>
        </w:rPr>
      </w:pPr>
      <w:r w:rsidRPr="00D248B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3A66EF61" w14:textId="77777777" w:rsidTr="007E2FFB">
        <w:tc>
          <w:tcPr>
            <w:tcW w:w="2200" w:type="dxa"/>
            <w:tcMar>
              <w:top w:w="20" w:type="dxa"/>
              <w:left w:w="20" w:type="dxa"/>
              <w:bottom w:w="20" w:type="dxa"/>
              <w:right w:w="20" w:type="dxa"/>
            </w:tcMar>
            <w:vAlign w:val="center"/>
            <w:hideMark/>
          </w:tcPr>
          <w:p w14:paraId="50B2F7B7" w14:textId="77777777" w:rsidR="00BE20A5" w:rsidRPr="00D248B3" w:rsidRDefault="00BE20A5" w:rsidP="007E2FFB">
            <w:pPr>
              <w:pStyle w:val="movimento"/>
              <w:rPr>
                <w:color w:val="002060"/>
              </w:rPr>
            </w:pPr>
            <w:r w:rsidRPr="00D248B3">
              <w:rPr>
                <w:color w:val="002060"/>
              </w:rPr>
              <w:t>BUDASSI MATTEO</w:t>
            </w:r>
          </w:p>
        </w:tc>
        <w:tc>
          <w:tcPr>
            <w:tcW w:w="2200" w:type="dxa"/>
            <w:tcMar>
              <w:top w:w="20" w:type="dxa"/>
              <w:left w:w="20" w:type="dxa"/>
              <w:bottom w:w="20" w:type="dxa"/>
              <w:right w:w="20" w:type="dxa"/>
            </w:tcMar>
            <w:vAlign w:val="center"/>
            <w:hideMark/>
          </w:tcPr>
          <w:p w14:paraId="7CD601EA" w14:textId="77777777" w:rsidR="00BE20A5" w:rsidRPr="00D248B3" w:rsidRDefault="00BE20A5" w:rsidP="007E2FFB">
            <w:pPr>
              <w:pStyle w:val="movimento2"/>
              <w:rPr>
                <w:color w:val="002060"/>
              </w:rPr>
            </w:pPr>
            <w:r w:rsidRPr="00D248B3">
              <w:rPr>
                <w:color w:val="002060"/>
              </w:rPr>
              <w:t xml:space="preserve">(ACLI AUDAX MONTECOSARO C5) </w:t>
            </w:r>
          </w:p>
        </w:tc>
        <w:tc>
          <w:tcPr>
            <w:tcW w:w="800" w:type="dxa"/>
            <w:tcMar>
              <w:top w:w="20" w:type="dxa"/>
              <w:left w:w="20" w:type="dxa"/>
              <w:bottom w:w="20" w:type="dxa"/>
              <w:right w:w="20" w:type="dxa"/>
            </w:tcMar>
            <w:vAlign w:val="center"/>
            <w:hideMark/>
          </w:tcPr>
          <w:p w14:paraId="3914776D"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61366F88"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0619392" w14:textId="77777777" w:rsidR="00BE20A5" w:rsidRPr="00D248B3" w:rsidRDefault="00BE20A5" w:rsidP="007E2FFB">
            <w:pPr>
              <w:pStyle w:val="movimento2"/>
              <w:rPr>
                <w:color w:val="002060"/>
              </w:rPr>
            </w:pPr>
            <w:r w:rsidRPr="00D248B3">
              <w:rPr>
                <w:color w:val="002060"/>
              </w:rPr>
              <w:t> </w:t>
            </w:r>
          </w:p>
        </w:tc>
      </w:tr>
    </w:tbl>
    <w:p w14:paraId="19FA1D94" w14:textId="77777777" w:rsidR="00BE20A5" w:rsidRPr="00D248B3" w:rsidRDefault="00BE20A5" w:rsidP="00BE20A5">
      <w:pPr>
        <w:pStyle w:val="titolo30"/>
        <w:rPr>
          <w:rFonts w:eastAsiaTheme="minorEastAsia"/>
          <w:color w:val="002060"/>
        </w:rPr>
      </w:pPr>
      <w:r w:rsidRPr="00D248B3">
        <w:rPr>
          <w:color w:val="002060"/>
        </w:rPr>
        <w:t xml:space="preserve">CALCIATORI NON ESPULSI </w:t>
      </w:r>
    </w:p>
    <w:p w14:paraId="2B4D879D" w14:textId="77777777" w:rsidR="00BE20A5" w:rsidRPr="00D248B3" w:rsidRDefault="00BE20A5" w:rsidP="00BE20A5">
      <w:pPr>
        <w:pStyle w:val="titolo20"/>
        <w:rPr>
          <w:color w:val="002060"/>
        </w:rPr>
      </w:pPr>
      <w:r w:rsidRPr="00D248B3">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5EB104FF" w14:textId="77777777" w:rsidTr="007E2FFB">
        <w:tc>
          <w:tcPr>
            <w:tcW w:w="2200" w:type="dxa"/>
            <w:tcMar>
              <w:top w:w="20" w:type="dxa"/>
              <w:left w:w="20" w:type="dxa"/>
              <w:bottom w:w="20" w:type="dxa"/>
              <w:right w:w="20" w:type="dxa"/>
            </w:tcMar>
            <w:vAlign w:val="center"/>
            <w:hideMark/>
          </w:tcPr>
          <w:p w14:paraId="58586B80" w14:textId="77777777" w:rsidR="00BE20A5" w:rsidRPr="00D248B3" w:rsidRDefault="00BE20A5" w:rsidP="007E2FFB">
            <w:pPr>
              <w:pStyle w:val="movimento"/>
              <w:rPr>
                <w:color w:val="002060"/>
              </w:rPr>
            </w:pPr>
            <w:r w:rsidRPr="00D248B3">
              <w:rPr>
                <w:color w:val="002060"/>
              </w:rPr>
              <w:t>AMICHETTI GIANLUCA</w:t>
            </w:r>
          </w:p>
        </w:tc>
        <w:tc>
          <w:tcPr>
            <w:tcW w:w="2200" w:type="dxa"/>
            <w:tcMar>
              <w:top w:w="20" w:type="dxa"/>
              <w:left w:w="20" w:type="dxa"/>
              <w:bottom w:w="20" w:type="dxa"/>
              <w:right w:w="20" w:type="dxa"/>
            </w:tcMar>
            <w:vAlign w:val="center"/>
            <w:hideMark/>
          </w:tcPr>
          <w:p w14:paraId="5320E2B1" w14:textId="77777777" w:rsidR="00BE20A5" w:rsidRPr="00D248B3" w:rsidRDefault="00BE20A5" w:rsidP="007E2FFB">
            <w:pPr>
              <w:pStyle w:val="movimento2"/>
              <w:rPr>
                <w:color w:val="002060"/>
              </w:rPr>
            </w:pPr>
            <w:r w:rsidRPr="00D248B3">
              <w:rPr>
                <w:color w:val="002060"/>
              </w:rPr>
              <w:t xml:space="preserve">(ACLI AUDAX MONTECOSARO C5) </w:t>
            </w:r>
          </w:p>
        </w:tc>
        <w:tc>
          <w:tcPr>
            <w:tcW w:w="800" w:type="dxa"/>
            <w:tcMar>
              <w:top w:w="20" w:type="dxa"/>
              <w:left w:w="20" w:type="dxa"/>
              <w:bottom w:w="20" w:type="dxa"/>
              <w:right w:w="20" w:type="dxa"/>
            </w:tcMar>
            <w:vAlign w:val="center"/>
            <w:hideMark/>
          </w:tcPr>
          <w:p w14:paraId="2FA58E4C"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7D50C5F5" w14:textId="77777777" w:rsidR="00BE20A5" w:rsidRPr="00D248B3" w:rsidRDefault="00BE20A5" w:rsidP="007E2FFB">
            <w:pPr>
              <w:pStyle w:val="movimento"/>
              <w:rPr>
                <w:color w:val="002060"/>
              </w:rPr>
            </w:pPr>
            <w:r w:rsidRPr="00D248B3">
              <w:rPr>
                <w:color w:val="002060"/>
              </w:rPr>
              <w:t>RAUSO SALVATORE</w:t>
            </w:r>
          </w:p>
        </w:tc>
        <w:tc>
          <w:tcPr>
            <w:tcW w:w="2200" w:type="dxa"/>
            <w:tcMar>
              <w:top w:w="20" w:type="dxa"/>
              <w:left w:w="20" w:type="dxa"/>
              <w:bottom w:w="20" w:type="dxa"/>
              <w:right w:w="20" w:type="dxa"/>
            </w:tcMar>
            <w:vAlign w:val="center"/>
            <w:hideMark/>
          </w:tcPr>
          <w:p w14:paraId="1EC74BBB" w14:textId="77777777" w:rsidR="00BE20A5" w:rsidRPr="00D248B3" w:rsidRDefault="00BE20A5" w:rsidP="007E2FFB">
            <w:pPr>
              <w:pStyle w:val="movimento2"/>
              <w:rPr>
                <w:color w:val="002060"/>
              </w:rPr>
            </w:pPr>
            <w:r w:rsidRPr="00D248B3">
              <w:rPr>
                <w:color w:val="002060"/>
              </w:rPr>
              <w:t xml:space="preserve">(REAL FABRIANO) </w:t>
            </w:r>
          </w:p>
        </w:tc>
      </w:tr>
    </w:tbl>
    <w:p w14:paraId="48199017" w14:textId="77777777" w:rsidR="00BE20A5" w:rsidRPr="00D248B3" w:rsidRDefault="00BE20A5" w:rsidP="00BE20A5">
      <w:pPr>
        <w:pStyle w:val="titolo20"/>
        <w:rPr>
          <w:rFonts w:eastAsiaTheme="minorEastAsia"/>
          <w:color w:val="002060"/>
        </w:rPr>
      </w:pPr>
      <w:r w:rsidRPr="00D248B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20A5" w:rsidRPr="00D248B3" w14:paraId="02E6701B" w14:textId="77777777" w:rsidTr="007E2FFB">
        <w:tc>
          <w:tcPr>
            <w:tcW w:w="2200" w:type="dxa"/>
            <w:tcMar>
              <w:top w:w="20" w:type="dxa"/>
              <w:left w:w="20" w:type="dxa"/>
              <w:bottom w:w="20" w:type="dxa"/>
              <w:right w:w="20" w:type="dxa"/>
            </w:tcMar>
            <w:vAlign w:val="center"/>
            <w:hideMark/>
          </w:tcPr>
          <w:p w14:paraId="17B999F3" w14:textId="77777777" w:rsidR="00BE20A5" w:rsidRPr="00D248B3" w:rsidRDefault="00BE20A5" w:rsidP="007E2FFB">
            <w:pPr>
              <w:pStyle w:val="movimento"/>
              <w:rPr>
                <w:color w:val="002060"/>
              </w:rPr>
            </w:pPr>
            <w:r w:rsidRPr="00D248B3">
              <w:rPr>
                <w:color w:val="002060"/>
              </w:rPr>
              <w:t>ALIANELLO FILIPPO</w:t>
            </w:r>
          </w:p>
        </w:tc>
        <w:tc>
          <w:tcPr>
            <w:tcW w:w="2200" w:type="dxa"/>
            <w:tcMar>
              <w:top w:w="20" w:type="dxa"/>
              <w:left w:w="20" w:type="dxa"/>
              <w:bottom w:w="20" w:type="dxa"/>
              <w:right w:w="20" w:type="dxa"/>
            </w:tcMar>
            <w:vAlign w:val="center"/>
            <w:hideMark/>
          </w:tcPr>
          <w:p w14:paraId="4653BFB7" w14:textId="77777777" w:rsidR="00BE20A5" w:rsidRPr="00D248B3" w:rsidRDefault="00BE20A5" w:rsidP="007E2FFB">
            <w:pPr>
              <w:pStyle w:val="movimento2"/>
              <w:rPr>
                <w:color w:val="002060"/>
              </w:rPr>
            </w:pPr>
            <w:r w:rsidRPr="00D248B3">
              <w:rPr>
                <w:color w:val="002060"/>
              </w:rPr>
              <w:t xml:space="preserve">(REAL FABRIANO) </w:t>
            </w:r>
          </w:p>
        </w:tc>
        <w:tc>
          <w:tcPr>
            <w:tcW w:w="800" w:type="dxa"/>
            <w:tcMar>
              <w:top w:w="20" w:type="dxa"/>
              <w:left w:w="20" w:type="dxa"/>
              <w:bottom w:w="20" w:type="dxa"/>
              <w:right w:w="20" w:type="dxa"/>
            </w:tcMar>
            <w:vAlign w:val="center"/>
            <w:hideMark/>
          </w:tcPr>
          <w:p w14:paraId="15EEB16A"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118F27F" w14:textId="77777777" w:rsidR="00BE20A5" w:rsidRPr="00D248B3" w:rsidRDefault="00BE20A5" w:rsidP="007E2FFB">
            <w:pPr>
              <w:pStyle w:val="movimento"/>
              <w:rPr>
                <w:color w:val="002060"/>
              </w:rPr>
            </w:pPr>
            <w:r w:rsidRPr="00D248B3">
              <w:rPr>
                <w:color w:val="002060"/>
              </w:rPr>
              <w:t>ISEJNI AMIR</w:t>
            </w:r>
          </w:p>
        </w:tc>
        <w:tc>
          <w:tcPr>
            <w:tcW w:w="2200" w:type="dxa"/>
            <w:tcMar>
              <w:top w:w="20" w:type="dxa"/>
              <w:left w:w="20" w:type="dxa"/>
              <w:bottom w:w="20" w:type="dxa"/>
              <w:right w:w="20" w:type="dxa"/>
            </w:tcMar>
            <w:vAlign w:val="center"/>
            <w:hideMark/>
          </w:tcPr>
          <w:p w14:paraId="351BB473" w14:textId="77777777" w:rsidR="00BE20A5" w:rsidRPr="00D248B3" w:rsidRDefault="00BE20A5" w:rsidP="007E2FFB">
            <w:pPr>
              <w:pStyle w:val="movimento2"/>
              <w:rPr>
                <w:color w:val="002060"/>
              </w:rPr>
            </w:pPr>
            <w:r w:rsidRPr="00D248B3">
              <w:rPr>
                <w:color w:val="002060"/>
              </w:rPr>
              <w:t xml:space="preserve">(REAL FABRIANO) </w:t>
            </w:r>
          </w:p>
        </w:tc>
      </w:tr>
      <w:tr w:rsidR="00BE20A5" w:rsidRPr="00D248B3" w14:paraId="5B1F1959" w14:textId="77777777" w:rsidTr="007E2FFB">
        <w:tc>
          <w:tcPr>
            <w:tcW w:w="2200" w:type="dxa"/>
            <w:tcMar>
              <w:top w:w="20" w:type="dxa"/>
              <w:left w:w="20" w:type="dxa"/>
              <w:bottom w:w="20" w:type="dxa"/>
              <w:right w:w="20" w:type="dxa"/>
            </w:tcMar>
            <w:vAlign w:val="center"/>
            <w:hideMark/>
          </w:tcPr>
          <w:p w14:paraId="5D676FFF" w14:textId="77777777" w:rsidR="00BE20A5" w:rsidRPr="00D248B3" w:rsidRDefault="00BE20A5" w:rsidP="007E2FFB">
            <w:pPr>
              <w:pStyle w:val="movimento"/>
              <w:rPr>
                <w:color w:val="002060"/>
              </w:rPr>
            </w:pPr>
            <w:r w:rsidRPr="00D248B3">
              <w:rPr>
                <w:color w:val="002060"/>
              </w:rPr>
              <w:t>KOCI JONUS</w:t>
            </w:r>
          </w:p>
        </w:tc>
        <w:tc>
          <w:tcPr>
            <w:tcW w:w="2200" w:type="dxa"/>
            <w:tcMar>
              <w:top w:w="20" w:type="dxa"/>
              <w:left w:w="20" w:type="dxa"/>
              <w:bottom w:w="20" w:type="dxa"/>
              <w:right w:w="20" w:type="dxa"/>
            </w:tcMar>
            <w:vAlign w:val="center"/>
            <w:hideMark/>
          </w:tcPr>
          <w:p w14:paraId="644063F7" w14:textId="77777777" w:rsidR="00BE20A5" w:rsidRPr="00D248B3" w:rsidRDefault="00BE20A5" w:rsidP="007E2FFB">
            <w:pPr>
              <w:pStyle w:val="movimento2"/>
              <w:rPr>
                <w:color w:val="002060"/>
              </w:rPr>
            </w:pPr>
            <w:r w:rsidRPr="00D248B3">
              <w:rPr>
                <w:color w:val="002060"/>
              </w:rPr>
              <w:t xml:space="preserve">(REAL FABRIANO) </w:t>
            </w:r>
          </w:p>
        </w:tc>
        <w:tc>
          <w:tcPr>
            <w:tcW w:w="800" w:type="dxa"/>
            <w:tcMar>
              <w:top w:w="20" w:type="dxa"/>
              <w:left w:w="20" w:type="dxa"/>
              <w:bottom w:w="20" w:type="dxa"/>
              <w:right w:w="20" w:type="dxa"/>
            </w:tcMar>
            <w:vAlign w:val="center"/>
            <w:hideMark/>
          </w:tcPr>
          <w:p w14:paraId="1547D71F"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00147251" w14:textId="77777777" w:rsidR="00BE20A5" w:rsidRPr="00D248B3" w:rsidRDefault="00BE20A5" w:rsidP="007E2FFB">
            <w:pPr>
              <w:pStyle w:val="movimento"/>
              <w:rPr>
                <w:color w:val="002060"/>
              </w:rPr>
            </w:pPr>
            <w:r w:rsidRPr="00D248B3">
              <w:rPr>
                <w:color w:val="002060"/>
              </w:rPr>
              <w:t> </w:t>
            </w:r>
          </w:p>
        </w:tc>
        <w:tc>
          <w:tcPr>
            <w:tcW w:w="2200" w:type="dxa"/>
            <w:tcMar>
              <w:top w:w="20" w:type="dxa"/>
              <w:left w:w="20" w:type="dxa"/>
              <w:bottom w:w="20" w:type="dxa"/>
              <w:right w:w="20" w:type="dxa"/>
            </w:tcMar>
            <w:vAlign w:val="center"/>
            <w:hideMark/>
          </w:tcPr>
          <w:p w14:paraId="2B724DCA" w14:textId="77777777" w:rsidR="00BE20A5" w:rsidRPr="00D248B3" w:rsidRDefault="00BE20A5" w:rsidP="007E2FFB">
            <w:pPr>
              <w:pStyle w:val="movimento2"/>
              <w:rPr>
                <w:color w:val="002060"/>
              </w:rPr>
            </w:pPr>
            <w:r w:rsidRPr="00D248B3">
              <w:rPr>
                <w:color w:val="002060"/>
              </w:rPr>
              <w:t> </w:t>
            </w:r>
          </w:p>
        </w:tc>
      </w:tr>
    </w:tbl>
    <w:p w14:paraId="531C4013" w14:textId="77777777" w:rsidR="00BE20A5" w:rsidRDefault="00BE20A5" w:rsidP="00BE20A5">
      <w:pPr>
        <w:pStyle w:val="breakline"/>
        <w:rPr>
          <w:color w:val="002060"/>
        </w:rPr>
      </w:pPr>
    </w:p>
    <w:p w14:paraId="7DD30372" w14:textId="77777777" w:rsidR="00BE20A5" w:rsidRDefault="00BE20A5" w:rsidP="00BE20A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233837DC" w14:textId="77777777" w:rsidR="00BE20A5" w:rsidRPr="00983357" w:rsidRDefault="00BE20A5" w:rsidP="00BE20A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3EC3A7BF" w14:textId="77777777" w:rsidR="00BE20A5" w:rsidRPr="00D248B3" w:rsidRDefault="00BE20A5" w:rsidP="00BE20A5">
      <w:pPr>
        <w:pStyle w:val="breakline"/>
        <w:rPr>
          <w:rFonts w:eastAsiaTheme="minorEastAsia"/>
          <w:color w:val="002060"/>
        </w:rPr>
      </w:pPr>
    </w:p>
    <w:p w14:paraId="73072665" w14:textId="77777777" w:rsidR="00BE20A5" w:rsidRPr="00D248B3" w:rsidRDefault="00BE20A5" w:rsidP="00BE20A5">
      <w:pPr>
        <w:pStyle w:val="titoloprinc0"/>
        <w:rPr>
          <w:color w:val="002060"/>
        </w:rPr>
      </w:pPr>
      <w:r w:rsidRPr="00D248B3">
        <w:rPr>
          <w:color w:val="002060"/>
        </w:rPr>
        <w:t>CLASSIFICA</w:t>
      </w:r>
    </w:p>
    <w:p w14:paraId="7458F2FD" w14:textId="77777777" w:rsidR="00BE20A5" w:rsidRPr="00D248B3" w:rsidRDefault="00BE20A5" w:rsidP="00BE20A5">
      <w:pPr>
        <w:pStyle w:val="breakline"/>
        <w:rPr>
          <w:color w:val="002060"/>
        </w:rPr>
      </w:pPr>
    </w:p>
    <w:p w14:paraId="136ECF52" w14:textId="77777777" w:rsidR="00BE20A5" w:rsidRPr="00D248B3" w:rsidRDefault="00BE20A5" w:rsidP="00BE20A5">
      <w:pPr>
        <w:pStyle w:val="breakline"/>
        <w:rPr>
          <w:color w:val="002060"/>
        </w:rPr>
      </w:pPr>
    </w:p>
    <w:p w14:paraId="1D143690" w14:textId="77777777" w:rsidR="00BE20A5" w:rsidRPr="00D248B3" w:rsidRDefault="00BE20A5" w:rsidP="00BE20A5">
      <w:pPr>
        <w:pStyle w:val="sottotitolocampionato10"/>
        <w:rPr>
          <w:color w:val="002060"/>
        </w:rPr>
      </w:pPr>
      <w:r w:rsidRPr="00D248B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0A5" w:rsidRPr="00D248B3" w14:paraId="16931F5A" w14:textId="77777777" w:rsidTr="007E2FF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DE783" w14:textId="77777777" w:rsidR="00BE20A5" w:rsidRPr="00D248B3" w:rsidRDefault="00BE20A5" w:rsidP="007E2FFB">
            <w:pPr>
              <w:pStyle w:val="headertabella0"/>
              <w:rPr>
                <w:color w:val="002060"/>
              </w:rPr>
            </w:pPr>
            <w:r w:rsidRPr="00D248B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76515" w14:textId="77777777" w:rsidR="00BE20A5" w:rsidRPr="00D248B3" w:rsidRDefault="00BE20A5" w:rsidP="007E2FFB">
            <w:pPr>
              <w:pStyle w:val="headertabella0"/>
              <w:rPr>
                <w:color w:val="002060"/>
              </w:rPr>
            </w:pPr>
            <w:r w:rsidRPr="00D248B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9DF6" w14:textId="77777777" w:rsidR="00BE20A5" w:rsidRPr="00D248B3" w:rsidRDefault="00BE20A5" w:rsidP="007E2FFB">
            <w:pPr>
              <w:pStyle w:val="headertabella0"/>
              <w:rPr>
                <w:color w:val="002060"/>
              </w:rPr>
            </w:pPr>
            <w:r w:rsidRPr="00D248B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1BD36" w14:textId="77777777" w:rsidR="00BE20A5" w:rsidRPr="00D248B3" w:rsidRDefault="00BE20A5" w:rsidP="007E2FFB">
            <w:pPr>
              <w:pStyle w:val="headertabella0"/>
              <w:rPr>
                <w:color w:val="002060"/>
              </w:rPr>
            </w:pPr>
            <w:r w:rsidRPr="00D248B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48819" w14:textId="77777777" w:rsidR="00BE20A5" w:rsidRPr="00D248B3" w:rsidRDefault="00BE20A5" w:rsidP="007E2FFB">
            <w:pPr>
              <w:pStyle w:val="headertabella0"/>
              <w:rPr>
                <w:color w:val="002060"/>
              </w:rPr>
            </w:pPr>
            <w:r w:rsidRPr="00D248B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0BDD" w14:textId="77777777" w:rsidR="00BE20A5" w:rsidRPr="00D248B3" w:rsidRDefault="00BE20A5" w:rsidP="007E2FFB">
            <w:pPr>
              <w:pStyle w:val="headertabella0"/>
              <w:rPr>
                <w:color w:val="002060"/>
              </w:rPr>
            </w:pPr>
            <w:r w:rsidRPr="00D248B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1DC9A" w14:textId="77777777" w:rsidR="00BE20A5" w:rsidRPr="00D248B3" w:rsidRDefault="00BE20A5" w:rsidP="007E2FFB">
            <w:pPr>
              <w:pStyle w:val="headertabella0"/>
              <w:rPr>
                <w:color w:val="002060"/>
              </w:rPr>
            </w:pPr>
            <w:r w:rsidRPr="00D248B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8C614" w14:textId="77777777" w:rsidR="00BE20A5" w:rsidRPr="00D248B3" w:rsidRDefault="00BE20A5" w:rsidP="007E2FFB">
            <w:pPr>
              <w:pStyle w:val="headertabella0"/>
              <w:rPr>
                <w:color w:val="002060"/>
              </w:rPr>
            </w:pPr>
            <w:r w:rsidRPr="00D248B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3C7B3" w14:textId="77777777" w:rsidR="00BE20A5" w:rsidRPr="00D248B3" w:rsidRDefault="00BE20A5" w:rsidP="007E2FFB">
            <w:pPr>
              <w:pStyle w:val="headertabella0"/>
              <w:rPr>
                <w:color w:val="002060"/>
              </w:rPr>
            </w:pPr>
            <w:r w:rsidRPr="00D248B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12773" w14:textId="77777777" w:rsidR="00BE20A5" w:rsidRPr="00D248B3" w:rsidRDefault="00BE20A5" w:rsidP="007E2FFB">
            <w:pPr>
              <w:pStyle w:val="headertabella0"/>
              <w:rPr>
                <w:color w:val="002060"/>
              </w:rPr>
            </w:pPr>
            <w:r w:rsidRPr="00D248B3">
              <w:rPr>
                <w:color w:val="002060"/>
              </w:rPr>
              <w:t>PE</w:t>
            </w:r>
          </w:p>
        </w:tc>
      </w:tr>
      <w:tr w:rsidR="00BE20A5" w:rsidRPr="00D248B3" w14:paraId="4439B2C7" w14:textId="77777777" w:rsidTr="007E2FF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26787E" w14:textId="77777777" w:rsidR="00BE20A5" w:rsidRPr="00D248B3" w:rsidRDefault="00BE20A5" w:rsidP="007E2FFB">
            <w:pPr>
              <w:pStyle w:val="rowtabella0"/>
              <w:rPr>
                <w:color w:val="002060"/>
                <w:lang w:val="es-ES"/>
              </w:rPr>
            </w:pPr>
            <w:r w:rsidRPr="00D248B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4779"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D4A8"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19DC"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C4D1"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731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5DFA" w14:textId="77777777" w:rsidR="00BE20A5" w:rsidRPr="00D248B3" w:rsidRDefault="00BE20A5" w:rsidP="007E2FFB">
            <w:pPr>
              <w:pStyle w:val="rowtabella0"/>
              <w:jc w:val="center"/>
              <w:rPr>
                <w:color w:val="002060"/>
              </w:rPr>
            </w:pPr>
            <w:r w:rsidRPr="00D248B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F5C5"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5803" w14:textId="77777777" w:rsidR="00BE20A5" w:rsidRPr="00D248B3" w:rsidRDefault="00BE20A5" w:rsidP="007E2FFB">
            <w:pPr>
              <w:pStyle w:val="rowtabella0"/>
              <w:jc w:val="center"/>
              <w:rPr>
                <w:color w:val="002060"/>
              </w:rPr>
            </w:pPr>
            <w:r w:rsidRPr="00D248B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55F0" w14:textId="77777777" w:rsidR="00BE20A5" w:rsidRPr="00D248B3" w:rsidRDefault="00BE20A5" w:rsidP="007E2FFB">
            <w:pPr>
              <w:pStyle w:val="rowtabella0"/>
              <w:jc w:val="center"/>
              <w:rPr>
                <w:color w:val="002060"/>
              </w:rPr>
            </w:pPr>
            <w:r w:rsidRPr="00D248B3">
              <w:rPr>
                <w:color w:val="002060"/>
              </w:rPr>
              <w:t>0</w:t>
            </w:r>
          </w:p>
        </w:tc>
      </w:tr>
      <w:tr w:rsidR="00BE20A5" w:rsidRPr="00D248B3" w14:paraId="58356561"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C46EB" w14:textId="77777777" w:rsidR="00BE20A5" w:rsidRPr="00D248B3" w:rsidRDefault="00BE20A5" w:rsidP="007E2FFB">
            <w:pPr>
              <w:pStyle w:val="rowtabella0"/>
              <w:rPr>
                <w:color w:val="002060"/>
                <w:lang w:val="es-ES"/>
              </w:rPr>
            </w:pPr>
            <w:r w:rsidRPr="00D248B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A247" w14:textId="77777777" w:rsidR="00BE20A5" w:rsidRPr="00D248B3" w:rsidRDefault="00BE20A5" w:rsidP="007E2FFB">
            <w:pPr>
              <w:pStyle w:val="rowtabella0"/>
              <w:jc w:val="center"/>
              <w:rPr>
                <w:color w:val="002060"/>
              </w:rPr>
            </w:pPr>
            <w:r w:rsidRPr="00D248B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4FD6"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C0F9"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F096"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AC6C"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5D83" w14:textId="77777777" w:rsidR="00BE20A5" w:rsidRPr="00D248B3" w:rsidRDefault="00BE20A5" w:rsidP="007E2FFB">
            <w:pPr>
              <w:pStyle w:val="rowtabella0"/>
              <w:jc w:val="center"/>
              <w:rPr>
                <w:color w:val="002060"/>
              </w:rPr>
            </w:pPr>
            <w:r w:rsidRPr="00D248B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3FDD" w14:textId="77777777" w:rsidR="00BE20A5" w:rsidRPr="00D248B3" w:rsidRDefault="00BE20A5" w:rsidP="007E2FFB">
            <w:pPr>
              <w:pStyle w:val="rowtabella0"/>
              <w:jc w:val="center"/>
              <w:rPr>
                <w:color w:val="002060"/>
              </w:rPr>
            </w:pPr>
            <w:r w:rsidRPr="00D248B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A986"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41E9" w14:textId="77777777" w:rsidR="00BE20A5" w:rsidRPr="00D248B3" w:rsidRDefault="00BE20A5" w:rsidP="007E2FFB">
            <w:pPr>
              <w:pStyle w:val="rowtabella0"/>
              <w:jc w:val="center"/>
              <w:rPr>
                <w:color w:val="002060"/>
              </w:rPr>
            </w:pPr>
            <w:r w:rsidRPr="00D248B3">
              <w:rPr>
                <w:color w:val="002060"/>
              </w:rPr>
              <w:t>0</w:t>
            </w:r>
          </w:p>
        </w:tc>
      </w:tr>
      <w:tr w:rsidR="00BE20A5" w:rsidRPr="00D248B3" w14:paraId="6C8FE2C5"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F1CFF" w14:textId="77777777" w:rsidR="00BE20A5" w:rsidRPr="00D248B3" w:rsidRDefault="00BE20A5" w:rsidP="007E2FFB">
            <w:pPr>
              <w:pStyle w:val="rowtabella0"/>
              <w:rPr>
                <w:color w:val="002060"/>
              </w:rPr>
            </w:pPr>
            <w:r w:rsidRPr="00D248B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258D"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4D92"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8820"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DBF0"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5564"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9094" w14:textId="77777777" w:rsidR="00BE20A5" w:rsidRPr="00D248B3" w:rsidRDefault="00BE20A5" w:rsidP="007E2FFB">
            <w:pPr>
              <w:pStyle w:val="rowtabella0"/>
              <w:jc w:val="center"/>
              <w:rPr>
                <w:color w:val="002060"/>
              </w:rPr>
            </w:pPr>
            <w:r w:rsidRPr="00D248B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860E5" w14:textId="77777777" w:rsidR="00BE20A5" w:rsidRPr="00D248B3" w:rsidRDefault="00BE20A5" w:rsidP="007E2FFB">
            <w:pPr>
              <w:pStyle w:val="rowtabella0"/>
              <w:jc w:val="center"/>
              <w:rPr>
                <w:color w:val="002060"/>
              </w:rPr>
            </w:pPr>
            <w:r w:rsidRPr="00D248B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16F2"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0F04" w14:textId="77777777" w:rsidR="00BE20A5" w:rsidRPr="00D248B3" w:rsidRDefault="00BE20A5" w:rsidP="007E2FFB">
            <w:pPr>
              <w:pStyle w:val="rowtabella0"/>
              <w:jc w:val="center"/>
              <w:rPr>
                <w:color w:val="002060"/>
              </w:rPr>
            </w:pPr>
            <w:r w:rsidRPr="00D248B3">
              <w:rPr>
                <w:color w:val="002060"/>
              </w:rPr>
              <w:t>0</w:t>
            </w:r>
          </w:p>
        </w:tc>
      </w:tr>
      <w:tr w:rsidR="00BE20A5" w:rsidRPr="00D248B3" w14:paraId="794E1BC0"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B82FF" w14:textId="77777777" w:rsidR="00BE20A5" w:rsidRPr="00D248B3" w:rsidRDefault="00BE20A5" w:rsidP="007E2FFB">
            <w:pPr>
              <w:pStyle w:val="rowtabella0"/>
              <w:rPr>
                <w:color w:val="002060"/>
              </w:rPr>
            </w:pPr>
            <w:r w:rsidRPr="00D248B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4BF9" w14:textId="77777777" w:rsidR="00BE20A5" w:rsidRPr="00D248B3" w:rsidRDefault="00BE20A5" w:rsidP="007E2FFB">
            <w:pPr>
              <w:pStyle w:val="rowtabella0"/>
              <w:jc w:val="center"/>
              <w:rPr>
                <w:color w:val="002060"/>
              </w:rPr>
            </w:pPr>
            <w:r w:rsidRPr="00D248B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7969"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5E7A"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440A"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05AF" w14:textId="77777777" w:rsidR="00BE20A5" w:rsidRPr="00D248B3" w:rsidRDefault="00BE20A5" w:rsidP="007E2FFB">
            <w:pPr>
              <w:pStyle w:val="rowtabella0"/>
              <w:jc w:val="center"/>
              <w:rPr>
                <w:color w:val="002060"/>
              </w:rPr>
            </w:pPr>
            <w:r w:rsidRPr="00D248B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BA14"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7140" w14:textId="77777777" w:rsidR="00BE20A5" w:rsidRPr="00D248B3" w:rsidRDefault="00BE20A5" w:rsidP="007E2FFB">
            <w:pPr>
              <w:pStyle w:val="rowtabella0"/>
              <w:jc w:val="center"/>
              <w:rPr>
                <w:color w:val="002060"/>
              </w:rPr>
            </w:pPr>
            <w:r w:rsidRPr="00D248B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71E1"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7F1C" w14:textId="77777777" w:rsidR="00BE20A5" w:rsidRPr="00D248B3" w:rsidRDefault="00BE20A5" w:rsidP="007E2FFB">
            <w:pPr>
              <w:pStyle w:val="rowtabella0"/>
              <w:jc w:val="center"/>
              <w:rPr>
                <w:color w:val="002060"/>
              </w:rPr>
            </w:pPr>
            <w:r w:rsidRPr="00D248B3">
              <w:rPr>
                <w:color w:val="002060"/>
              </w:rPr>
              <w:t>0</w:t>
            </w:r>
          </w:p>
        </w:tc>
      </w:tr>
      <w:tr w:rsidR="00BE20A5" w:rsidRPr="00D248B3" w14:paraId="3DD791B9"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B9900" w14:textId="77777777" w:rsidR="00BE20A5" w:rsidRPr="00D248B3" w:rsidRDefault="00BE20A5" w:rsidP="007E2FFB">
            <w:pPr>
              <w:pStyle w:val="rowtabella0"/>
              <w:rPr>
                <w:color w:val="002060"/>
              </w:rPr>
            </w:pPr>
            <w:r w:rsidRPr="00D248B3">
              <w:rPr>
                <w:color w:val="002060"/>
              </w:rPr>
              <w:t xml:space="preserve">A.S.D. </w:t>
            </w:r>
            <w:proofErr w:type="gramStart"/>
            <w:r w:rsidRPr="00D248B3">
              <w:rPr>
                <w:color w:val="002060"/>
              </w:rPr>
              <w:t>CITTA</w:t>
            </w:r>
            <w:proofErr w:type="gramEnd"/>
            <w:r w:rsidRPr="00D248B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5F68"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DA6B"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193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D40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FF36"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9F52" w14:textId="77777777" w:rsidR="00BE20A5" w:rsidRPr="00D248B3" w:rsidRDefault="00BE20A5" w:rsidP="007E2FFB">
            <w:pPr>
              <w:pStyle w:val="rowtabella0"/>
              <w:jc w:val="center"/>
              <w:rPr>
                <w:color w:val="002060"/>
              </w:rPr>
            </w:pPr>
            <w:r w:rsidRPr="00D248B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EB6C" w14:textId="77777777" w:rsidR="00BE20A5" w:rsidRPr="00D248B3" w:rsidRDefault="00BE20A5" w:rsidP="007E2FFB">
            <w:pPr>
              <w:pStyle w:val="rowtabella0"/>
              <w:jc w:val="center"/>
              <w:rPr>
                <w:color w:val="002060"/>
              </w:rPr>
            </w:pPr>
            <w:r w:rsidRPr="00D248B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77E3"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CF74A" w14:textId="77777777" w:rsidR="00BE20A5" w:rsidRPr="00D248B3" w:rsidRDefault="00BE20A5" w:rsidP="007E2FFB">
            <w:pPr>
              <w:pStyle w:val="rowtabella0"/>
              <w:jc w:val="center"/>
              <w:rPr>
                <w:color w:val="002060"/>
              </w:rPr>
            </w:pPr>
            <w:r w:rsidRPr="00D248B3">
              <w:rPr>
                <w:color w:val="002060"/>
              </w:rPr>
              <w:t>0</w:t>
            </w:r>
          </w:p>
        </w:tc>
      </w:tr>
      <w:tr w:rsidR="00BE20A5" w:rsidRPr="00D248B3" w14:paraId="32F7D6FF" w14:textId="77777777" w:rsidTr="007E2FF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E36C2" w14:textId="77777777" w:rsidR="00BE20A5" w:rsidRPr="00D248B3" w:rsidRDefault="00BE20A5" w:rsidP="007E2FFB">
            <w:pPr>
              <w:pStyle w:val="rowtabella0"/>
              <w:rPr>
                <w:color w:val="002060"/>
              </w:rPr>
            </w:pPr>
            <w:r w:rsidRPr="00D248B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6E11"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67DA"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02B2"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1ABE"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A7B7" w14:textId="77777777" w:rsidR="00BE20A5" w:rsidRPr="00D248B3" w:rsidRDefault="00BE20A5" w:rsidP="007E2FFB">
            <w:pPr>
              <w:pStyle w:val="rowtabella0"/>
              <w:jc w:val="center"/>
              <w:rPr>
                <w:color w:val="002060"/>
              </w:rPr>
            </w:pPr>
            <w:r w:rsidRPr="00D248B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F644"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5FEC" w14:textId="77777777" w:rsidR="00BE20A5" w:rsidRPr="00D248B3" w:rsidRDefault="00BE20A5" w:rsidP="007E2FFB">
            <w:pPr>
              <w:pStyle w:val="rowtabella0"/>
              <w:jc w:val="center"/>
              <w:rPr>
                <w:color w:val="002060"/>
              </w:rPr>
            </w:pPr>
            <w:r w:rsidRPr="00D248B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DD0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AF97" w14:textId="77777777" w:rsidR="00BE20A5" w:rsidRPr="00D248B3" w:rsidRDefault="00BE20A5" w:rsidP="007E2FFB">
            <w:pPr>
              <w:pStyle w:val="rowtabella0"/>
              <w:jc w:val="center"/>
              <w:rPr>
                <w:color w:val="002060"/>
              </w:rPr>
            </w:pPr>
            <w:r w:rsidRPr="00D248B3">
              <w:rPr>
                <w:color w:val="002060"/>
              </w:rPr>
              <w:t>0</w:t>
            </w:r>
          </w:p>
        </w:tc>
      </w:tr>
      <w:tr w:rsidR="00BE20A5" w:rsidRPr="00D248B3" w14:paraId="67718278" w14:textId="77777777" w:rsidTr="007E2FF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FD5BE" w14:textId="77777777" w:rsidR="00BE20A5" w:rsidRPr="00D248B3" w:rsidRDefault="00BE20A5" w:rsidP="007E2FFB">
            <w:pPr>
              <w:pStyle w:val="rowtabella0"/>
              <w:rPr>
                <w:color w:val="002060"/>
              </w:rPr>
            </w:pPr>
            <w:r w:rsidRPr="00D248B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C373" w14:textId="77777777" w:rsidR="00BE20A5" w:rsidRPr="00D248B3" w:rsidRDefault="00BE20A5" w:rsidP="007E2FFB">
            <w:pPr>
              <w:pStyle w:val="rowtabella0"/>
              <w:jc w:val="center"/>
              <w:rPr>
                <w:color w:val="002060"/>
              </w:rPr>
            </w:pPr>
            <w:r w:rsidRPr="00D248B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C0E" w14:textId="77777777" w:rsidR="00BE20A5" w:rsidRPr="00D248B3" w:rsidRDefault="00BE20A5" w:rsidP="007E2FFB">
            <w:pPr>
              <w:pStyle w:val="rowtabella0"/>
              <w:jc w:val="center"/>
              <w:rPr>
                <w:color w:val="002060"/>
              </w:rPr>
            </w:pPr>
            <w:r w:rsidRPr="00D248B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F7A6" w14:textId="77777777" w:rsidR="00BE20A5" w:rsidRPr="00D248B3" w:rsidRDefault="00BE20A5" w:rsidP="007E2FFB">
            <w:pPr>
              <w:pStyle w:val="rowtabella0"/>
              <w:jc w:val="center"/>
              <w:rPr>
                <w:color w:val="002060"/>
              </w:rPr>
            </w:pPr>
            <w:r w:rsidRPr="00D248B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9118" w14:textId="77777777" w:rsidR="00BE20A5" w:rsidRPr="00D248B3" w:rsidRDefault="00BE20A5" w:rsidP="007E2FFB">
            <w:pPr>
              <w:pStyle w:val="rowtabella0"/>
              <w:jc w:val="center"/>
              <w:rPr>
                <w:color w:val="002060"/>
              </w:rPr>
            </w:pPr>
            <w:r w:rsidRPr="00D248B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0DE0" w14:textId="77777777" w:rsidR="00BE20A5" w:rsidRPr="00D248B3" w:rsidRDefault="00BE20A5" w:rsidP="007E2FFB">
            <w:pPr>
              <w:pStyle w:val="rowtabella0"/>
              <w:jc w:val="center"/>
              <w:rPr>
                <w:color w:val="002060"/>
              </w:rPr>
            </w:pPr>
            <w:r w:rsidRPr="00D248B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2124" w14:textId="77777777" w:rsidR="00BE20A5" w:rsidRPr="00D248B3" w:rsidRDefault="00BE20A5" w:rsidP="007E2FFB">
            <w:pPr>
              <w:pStyle w:val="rowtabella0"/>
              <w:jc w:val="center"/>
              <w:rPr>
                <w:color w:val="002060"/>
              </w:rPr>
            </w:pPr>
            <w:r w:rsidRPr="00D248B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48F5" w14:textId="77777777" w:rsidR="00BE20A5" w:rsidRPr="00D248B3" w:rsidRDefault="00BE20A5" w:rsidP="007E2FFB">
            <w:pPr>
              <w:pStyle w:val="rowtabella0"/>
              <w:jc w:val="center"/>
              <w:rPr>
                <w:color w:val="002060"/>
              </w:rPr>
            </w:pPr>
            <w:r w:rsidRPr="00D248B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A18B" w14:textId="77777777" w:rsidR="00BE20A5" w:rsidRPr="00D248B3" w:rsidRDefault="00BE20A5" w:rsidP="007E2FFB">
            <w:pPr>
              <w:pStyle w:val="rowtabella0"/>
              <w:jc w:val="center"/>
              <w:rPr>
                <w:color w:val="002060"/>
              </w:rPr>
            </w:pPr>
            <w:r w:rsidRPr="00D248B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105C" w14:textId="77777777" w:rsidR="00BE20A5" w:rsidRPr="00D248B3" w:rsidRDefault="00BE20A5" w:rsidP="007E2FFB">
            <w:pPr>
              <w:pStyle w:val="rowtabella0"/>
              <w:jc w:val="center"/>
              <w:rPr>
                <w:color w:val="002060"/>
              </w:rPr>
            </w:pPr>
            <w:r w:rsidRPr="00D248B3">
              <w:rPr>
                <w:color w:val="002060"/>
              </w:rPr>
              <w:t>0</w:t>
            </w:r>
          </w:p>
        </w:tc>
      </w:tr>
    </w:tbl>
    <w:p w14:paraId="08A728C3" w14:textId="77777777" w:rsidR="00BE20A5" w:rsidRPr="00D248B3" w:rsidRDefault="00BE20A5" w:rsidP="00BE20A5">
      <w:pPr>
        <w:pStyle w:val="breakline"/>
        <w:rPr>
          <w:rFonts w:eastAsiaTheme="minorEastAsia"/>
          <w:color w:val="002060"/>
        </w:rPr>
      </w:pPr>
    </w:p>
    <w:p w14:paraId="0FD37B4A" w14:textId="77777777" w:rsidR="00BE20A5" w:rsidRPr="00D248B3" w:rsidRDefault="00BE20A5" w:rsidP="00BE20A5">
      <w:pPr>
        <w:pStyle w:val="titoloprinc0"/>
        <w:rPr>
          <w:color w:val="002060"/>
        </w:rPr>
      </w:pPr>
      <w:bookmarkStart w:id="11" w:name="_Hlk118298049"/>
      <w:r w:rsidRPr="00D248B3">
        <w:rPr>
          <w:color w:val="002060"/>
        </w:rPr>
        <w:t>PROGRAMMA GARE</w:t>
      </w:r>
    </w:p>
    <w:bookmarkEnd w:id="11"/>
    <w:p w14:paraId="3F2D6D12" w14:textId="77777777" w:rsidR="00BE20A5" w:rsidRPr="00D248B3" w:rsidRDefault="00BE20A5" w:rsidP="00BE20A5">
      <w:pPr>
        <w:pStyle w:val="breakline"/>
        <w:rPr>
          <w:color w:val="002060"/>
        </w:rPr>
      </w:pPr>
    </w:p>
    <w:p w14:paraId="4CBE254D" w14:textId="77777777" w:rsidR="00BE20A5" w:rsidRPr="00D248B3" w:rsidRDefault="00BE20A5" w:rsidP="00BE20A5">
      <w:pPr>
        <w:pStyle w:val="sottotitolocampionato10"/>
        <w:rPr>
          <w:color w:val="002060"/>
        </w:rPr>
      </w:pPr>
      <w:r w:rsidRPr="00D248B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BE20A5" w:rsidRPr="00D248B3" w14:paraId="468638A1"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9EC0A"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11924"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E6E4B"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A0285"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F88E6"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BE90"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28071"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628431AF"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376091" w14:textId="77777777" w:rsidR="00BE20A5" w:rsidRPr="00D248B3" w:rsidRDefault="00BE20A5" w:rsidP="007E2FFB">
            <w:pPr>
              <w:pStyle w:val="rowtabella0"/>
              <w:rPr>
                <w:color w:val="002060"/>
              </w:rPr>
            </w:pPr>
            <w:r w:rsidRPr="00D248B3">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0599E" w14:textId="77777777" w:rsidR="00BE20A5" w:rsidRPr="00D248B3" w:rsidRDefault="00BE20A5" w:rsidP="007E2FFB">
            <w:pPr>
              <w:pStyle w:val="rowtabella0"/>
              <w:rPr>
                <w:color w:val="002060"/>
              </w:rPr>
            </w:pPr>
            <w:proofErr w:type="gramStart"/>
            <w:r w:rsidRPr="00D248B3">
              <w:rPr>
                <w:color w:val="002060"/>
              </w:rPr>
              <w:t>CITTA</w:t>
            </w:r>
            <w:proofErr w:type="gramEnd"/>
            <w:r w:rsidRPr="00D248B3">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ACC0E" w14:textId="77777777" w:rsidR="00BE20A5" w:rsidRPr="00D248B3" w:rsidRDefault="00BE20A5" w:rsidP="007E2FFB">
            <w:pPr>
              <w:pStyle w:val="rowtabella0"/>
              <w:jc w:val="center"/>
              <w:rPr>
                <w:color w:val="002060"/>
              </w:rPr>
            </w:pPr>
            <w:r w:rsidRPr="00D248B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2FDC5" w14:textId="77777777" w:rsidR="00BE20A5" w:rsidRPr="00D248B3" w:rsidRDefault="00BE20A5" w:rsidP="007E2FFB">
            <w:pPr>
              <w:pStyle w:val="rowtabella0"/>
              <w:rPr>
                <w:color w:val="002060"/>
              </w:rPr>
            </w:pPr>
            <w:r w:rsidRPr="00D248B3">
              <w:rPr>
                <w:color w:val="002060"/>
              </w:rPr>
              <w:t>05/11/2022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E2962" w14:textId="77777777" w:rsidR="00BE20A5" w:rsidRPr="00D248B3" w:rsidRDefault="00BE20A5" w:rsidP="007E2FFB">
            <w:pPr>
              <w:pStyle w:val="rowtabella0"/>
              <w:rPr>
                <w:color w:val="002060"/>
              </w:rPr>
            </w:pPr>
            <w:r w:rsidRPr="00D248B3">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684FE" w14:textId="77777777" w:rsidR="00BE20A5" w:rsidRPr="00D248B3" w:rsidRDefault="00BE20A5" w:rsidP="007E2FFB">
            <w:pPr>
              <w:pStyle w:val="rowtabella0"/>
              <w:rPr>
                <w:color w:val="002060"/>
              </w:rPr>
            </w:pPr>
            <w:r w:rsidRPr="00D248B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8EFCB"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B.BUOZZI</w:t>
            </w:r>
            <w:proofErr w:type="gramEnd"/>
          </w:p>
        </w:tc>
      </w:tr>
      <w:tr w:rsidR="00BE20A5" w:rsidRPr="00D248B3" w14:paraId="6F93811B" w14:textId="77777777" w:rsidTr="007E2FF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2F8D8" w14:textId="77777777" w:rsidR="00BE20A5" w:rsidRPr="00D248B3" w:rsidRDefault="00BE20A5" w:rsidP="007E2FFB">
            <w:pPr>
              <w:pStyle w:val="rowtabella0"/>
              <w:rPr>
                <w:color w:val="002060"/>
              </w:rPr>
            </w:pPr>
            <w:r w:rsidRPr="00D248B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12A05" w14:textId="77777777" w:rsidR="00BE20A5" w:rsidRPr="00D248B3" w:rsidRDefault="00BE20A5" w:rsidP="007E2FFB">
            <w:pPr>
              <w:pStyle w:val="rowtabella0"/>
              <w:rPr>
                <w:color w:val="002060"/>
              </w:rPr>
            </w:pPr>
            <w:r w:rsidRPr="00D248B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75DA76"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A8FC6" w14:textId="77777777" w:rsidR="00BE20A5" w:rsidRPr="00D248B3" w:rsidRDefault="00BE20A5" w:rsidP="007E2FFB">
            <w:pPr>
              <w:pStyle w:val="rowtabella0"/>
              <w:rPr>
                <w:color w:val="002060"/>
              </w:rPr>
            </w:pPr>
            <w:r w:rsidRPr="00D248B3">
              <w:rPr>
                <w:color w:val="002060"/>
              </w:rPr>
              <w:t>06/11/2022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7A6D88" w14:textId="77777777" w:rsidR="00BE20A5" w:rsidRPr="00D248B3" w:rsidRDefault="00BE20A5" w:rsidP="007E2FFB">
            <w:pPr>
              <w:pStyle w:val="rowtabella0"/>
              <w:rPr>
                <w:color w:val="002060"/>
              </w:rPr>
            </w:pPr>
            <w:r w:rsidRPr="00D248B3">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8C2A2" w14:textId="77777777" w:rsidR="00BE20A5" w:rsidRPr="00D248B3" w:rsidRDefault="00BE20A5" w:rsidP="007E2FFB">
            <w:pPr>
              <w:pStyle w:val="rowtabella0"/>
              <w:rPr>
                <w:color w:val="002060"/>
              </w:rPr>
            </w:pPr>
            <w:r w:rsidRPr="00D248B3">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FC4F3" w14:textId="77777777" w:rsidR="00BE20A5" w:rsidRPr="00D248B3" w:rsidRDefault="00BE20A5" w:rsidP="007E2FFB">
            <w:pPr>
              <w:pStyle w:val="rowtabella0"/>
              <w:rPr>
                <w:color w:val="002060"/>
              </w:rPr>
            </w:pPr>
            <w:r w:rsidRPr="00D248B3">
              <w:rPr>
                <w:color w:val="002060"/>
              </w:rPr>
              <w:t>VIA ROSARIO VILLA MUSONE</w:t>
            </w:r>
          </w:p>
        </w:tc>
      </w:tr>
      <w:tr w:rsidR="00BE20A5" w:rsidRPr="00D248B3" w14:paraId="4D45D77D"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CD90E" w14:textId="77777777" w:rsidR="00BE20A5" w:rsidRPr="00D248B3" w:rsidRDefault="00BE20A5" w:rsidP="007E2FFB">
            <w:pPr>
              <w:pStyle w:val="rowtabella0"/>
              <w:rPr>
                <w:color w:val="002060"/>
              </w:rPr>
            </w:pPr>
            <w:r w:rsidRPr="00D248B3">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FA575" w14:textId="77777777" w:rsidR="00BE20A5" w:rsidRPr="00D248B3" w:rsidRDefault="00BE20A5" w:rsidP="007E2FFB">
            <w:pPr>
              <w:pStyle w:val="rowtabella0"/>
              <w:rPr>
                <w:color w:val="002060"/>
              </w:rPr>
            </w:pPr>
            <w:r w:rsidRPr="00D248B3">
              <w:rPr>
                <w:color w:val="002060"/>
              </w:rPr>
              <w:t xml:space="preserve">AUDAX 1970 </w:t>
            </w:r>
            <w:proofErr w:type="gramStart"/>
            <w:r w:rsidRPr="00D248B3">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B5C43" w14:textId="77777777" w:rsidR="00BE20A5" w:rsidRPr="00D248B3" w:rsidRDefault="00BE20A5" w:rsidP="007E2FFB">
            <w:pPr>
              <w:pStyle w:val="rowtabella0"/>
              <w:jc w:val="center"/>
              <w:rPr>
                <w:color w:val="002060"/>
              </w:rPr>
            </w:pPr>
            <w:r w:rsidRPr="00D248B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F3940" w14:textId="77777777" w:rsidR="00BE20A5" w:rsidRPr="00D248B3" w:rsidRDefault="00BE20A5" w:rsidP="007E2FFB">
            <w:pPr>
              <w:pStyle w:val="rowtabella0"/>
              <w:rPr>
                <w:color w:val="002060"/>
              </w:rPr>
            </w:pPr>
            <w:r w:rsidRPr="00D248B3">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42DF5" w14:textId="77777777" w:rsidR="00BE20A5" w:rsidRPr="00D248B3" w:rsidRDefault="00BE20A5" w:rsidP="007E2FFB">
            <w:pPr>
              <w:pStyle w:val="rowtabella0"/>
              <w:rPr>
                <w:color w:val="002060"/>
              </w:rPr>
            </w:pPr>
            <w:r w:rsidRPr="00D248B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3E472" w14:textId="77777777" w:rsidR="00BE20A5" w:rsidRPr="00D248B3" w:rsidRDefault="00BE20A5" w:rsidP="007E2FFB">
            <w:pPr>
              <w:pStyle w:val="rowtabella0"/>
              <w:rPr>
                <w:color w:val="002060"/>
              </w:rPr>
            </w:pPr>
            <w:r w:rsidRPr="00D248B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FDE74" w14:textId="77777777" w:rsidR="00BE20A5" w:rsidRPr="00D248B3" w:rsidRDefault="00BE20A5" w:rsidP="007E2FFB">
            <w:pPr>
              <w:pStyle w:val="rowtabella0"/>
              <w:rPr>
                <w:color w:val="002060"/>
              </w:rPr>
            </w:pPr>
            <w:r w:rsidRPr="00D248B3">
              <w:rPr>
                <w:color w:val="002060"/>
              </w:rPr>
              <w:t xml:space="preserve">LOC.MONTEROCCO VIA </w:t>
            </w:r>
            <w:proofErr w:type="gramStart"/>
            <w:r w:rsidRPr="00D248B3">
              <w:rPr>
                <w:color w:val="002060"/>
              </w:rPr>
              <w:t>A.MANCINI</w:t>
            </w:r>
            <w:proofErr w:type="gramEnd"/>
          </w:p>
        </w:tc>
      </w:tr>
    </w:tbl>
    <w:p w14:paraId="0B68BDF7" w14:textId="77777777" w:rsidR="00BE20A5" w:rsidRPr="00D248B3" w:rsidRDefault="00BE20A5" w:rsidP="00BE20A5">
      <w:pPr>
        <w:pStyle w:val="breakline"/>
        <w:rPr>
          <w:rFonts w:eastAsiaTheme="minorEastAsia"/>
          <w:color w:val="002060"/>
        </w:rPr>
      </w:pPr>
    </w:p>
    <w:p w14:paraId="4C4C6141" w14:textId="77777777" w:rsidR="00BE20A5" w:rsidRPr="00D248B3" w:rsidRDefault="00BE20A5" w:rsidP="00BE20A5">
      <w:pPr>
        <w:pStyle w:val="breakline"/>
        <w:rPr>
          <w:color w:val="002060"/>
        </w:rPr>
      </w:pPr>
    </w:p>
    <w:p w14:paraId="293BE11E" w14:textId="77777777" w:rsidR="00BE20A5" w:rsidRPr="00D248B3" w:rsidRDefault="00BE20A5" w:rsidP="00BE20A5">
      <w:pPr>
        <w:pStyle w:val="breakline"/>
        <w:rPr>
          <w:color w:val="002060"/>
        </w:rPr>
      </w:pPr>
    </w:p>
    <w:p w14:paraId="793801F4" w14:textId="77777777" w:rsidR="00BE20A5" w:rsidRPr="00D248B3" w:rsidRDefault="00BE20A5" w:rsidP="00BE20A5">
      <w:pPr>
        <w:pStyle w:val="titolocampionato0"/>
        <w:shd w:val="clear" w:color="auto" w:fill="CCCCCC"/>
        <w:spacing w:before="80" w:after="40"/>
        <w:rPr>
          <w:color w:val="002060"/>
        </w:rPr>
      </w:pPr>
      <w:r w:rsidRPr="00D248B3">
        <w:rPr>
          <w:color w:val="002060"/>
        </w:rPr>
        <w:t>COPPA MARCHE UNDER 19 CALCIO 5</w:t>
      </w:r>
    </w:p>
    <w:p w14:paraId="74AFE779" w14:textId="77777777" w:rsidR="00BE20A5" w:rsidRPr="00D248B3" w:rsidRDefault="00BE20A5" w:rsidP="00BE20A5">
      <w:pPr>
        <w:pStyle w:val="titoloprinc0"/>
        <w:rPr>
          <w:color w:val="002060"/>
        </w:rPr>
      </w:pPr>
      <w:r w:rsidRPr="00D248B3">
        <w:rPr>
          <w:color w:val="002060"/>
        </w:rPr>
        <w:t>PROGRAMMA GARE</w:t>
      </w:r>
    </w:p>
    <w:p w14:paraId="1B4FF449" w14:textId="77777777" w:rsidR="00BE20A5" w:rsidRPr="00D248B3" w:rsidRDefault="00BE20A5" w:rsidP="00BE20A5">
      <w:pPr>
        <w:pStyle w:val="breakline"/>
        <w:rPr>
          <w:color w:val="002060"/>
        </w:rPr>
      </w:pPr>
    </w:p>
    <w:p w14:paraId="655B5A93" w14:textId="77777777" w:rsidR="00BE20A5" w:rsidRPr="00D248B3" w:rsidRDefault="00BE20A5" w:rsidP="00BE20A5">
      <w:pPr>
        <w:pStyle w:val="breakline"/>
        <w:rPr>
          <w:color w:val="002060"/>
        </w:rPr>
      </w:pPr>
    </w:p>
    <w:p w14:paraId="7CAEB33B" w14:textId="77777777" w:rsidR="00BE20A5" w:rsidRPr="00D248B3" w:rsidRDefault="00BE20A5" w:rsidP="00BE20A5">
      <w:pPr>
        <w:pStyle w:val="sottotitolocampionato10"/>
        <w:rPr>
          <w:color w:val="002060"/>
        </w:rPr>
      </w:pPr>
      <w:r w:rsidRPr="00D248B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79"/>
        <w:gridCol w:w="1551"/>
        <w:gridCol w:w="1551"/>
      </w:tblGrid>
      <w:tr w:rsidR="00BE20A5" w:rsidRPr="00D248B3" w14:paraId="663A7456"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EEBF9"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F8DF2"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53243"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1AC3"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DB6BC"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80291"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75E53"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0CA276C2"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8DED71" w14:textId="77777777" w:rsidR="00BE20A5" w:rsidRPr="00D248B3" w:rsidRDefault="00BE20A5" w:rsidP="007E2FFB">
            <w:pPr>
              <w:pStyle w:val="rowtabella0"/>
              <w:rPr>
                <w:color w:val="002060"/>
              </w:rPr>
            </w:pPr>
            <w:r w:rsidRPr="00D248B3">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AFEF6" w14:textId="77777777" w:rsidR="00BE20A5" w:rsidRPr="00D248B3" w:rsidRDefault="00BE20A5" w:rsidP="007E2FFB">
            <w:pPr>
              <w:pStyle w:val="rowtabella0"/>
              <w:rPr>
                <w:color w:val="002060"/>
              </w:rPr>
            </w:pPr>
            <w:r w:rsidRPr="00D248B3">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40765" w14:textId="77777777" w:rsidR="00BE20A5" w:rsidRPr="00D248B3" w:rsidRDefault="00BE20A5" w:rsidP="007E2FFB">
            <w:pPr>
              <w:pStyle w:val="rowtabella0"/>
              <w:jc w:val="center"/>
              <w:rPr>
                <w:color w:val="002060"/>
              </w:rPr>
            </w:pPr>
            <w:r w:rsidRPr="00D248B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C9A56" w14:textId="77777777" w:rsidR="00BE20A5" w:rsidRPr="00D248B3" w:rsidRDefault="00BE20A5" w:rsidP="007E2FFB">
            <w:pPr>
              <w:pStyle w:val="rowtabella0"/>
              <w:rPr>
                <w:color w:val="002060"/>
              </w:rPr>
            </w:pPr>
            <w:r w:rsidRPr="00D248B3">
              <w:rPr>
                <w:color w:val="002060"/>
              </w:rPr>
              <w:t>08/11/2022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9BDC4" w14:textId="77777777" w:rsidR="00BE20A5" w:rsidRPr="00D248B3" w:rsidRDefault="00BE20A5" w:rsidP="007E2FFB">
            <w:pPr>
              <w:pStyle w:val="rowtabella0"/>
              <w:rPr>
                <w:color w:val="002060"/>
              </w:rPr>
            </w:pPr>
            <w:r w:rsidRPr="00D248B3">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1F0F5" w14:textId="77777777" w:rsidR="00BE20A5" w:rsidRPr="00D248B3" w:rsidRDefault="00BE20A5" w:rsidP="007E2FFB">
            <w:pPr>
              <w:pStyle w:val="rowtabella0"/>
              <w:rPr>
                <w:color w:val="002060"/>
              </w:rPr>
            </w:pPr>
            <w:r w:rsidRPr="00D248B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597EE" w14:textId="77777777" w:rsidR="00BE20A5" w:rsidRPr="00D248B3" w:rsidRDefault="00BE20A5" w:rsidP="007E2FFB">
            <w:pPr>
              <w:pStyle w:val="rowtabella0"/>
              <w:rPr>
                <w:color w:val="002060"/>
              </w:rPr>
            </w:pPr>
            <w:r w:rsidRPr="00D248B3">
              <w:rPr>
                <w:color w:val="002060"/>
              </w:rPr>
              <w:t xml:space="preserve">VIA </w:t>
            </w:r>
            <w:proofErr w:type="gramStart"/>
            <w:r w:rsidRPr="00D248B3">
              <w:rPr>
                <w:color w:val="002060"/>
              </w:rPr>
              <w:t>B.BUOZZI</w:t>
            </w:r>
            <w:proofErr w:type="gramEnd"/>
          </w:p>
        </w:tc>
      </w:tr>
      <w:tr w:rsidR="00BE20A5" w:rsidRPr="00D248B3" w14:paraId="1EEBA293"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B2962A" w14:textId="77777777" w:rsidR="00BE20A5" w:rsidRPr="00D248B3" w:rsidRDefault="00BE20A5" w:rsidP="007E2FFB">
            <w:pPr>
              <w:pStyle w:val="rowtabella0"/>
              <w:rPr>
                <w:color w:val="002060"/>
              </w:rPr>
            </w:pPr>
            <w:r w:rsidRPr="00D248B3">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7B11D" w14:textId="77777777" w:rsidR="00BE20A5" w:rsidRPr="00D248B3" w:rsidRDefault="00BE20A5" w:rsidP="007E2FFB">
            <w:pPr>
              <w:pStyle w:val="rowtabella0"/>
              <w:rPr>
                <w:color w:val="002060"/>
              </w:rPr>
            </w:pPr>
            <w:r w:rsidRPr="00D248B3">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24F92" w14:textId="77777777" w:rsidR="00BE20A5" w:rsidRPr="00D248B3" w:rsidRDefault="00BE20A5" w:rsidP="007E2FFB">
            <w:pPr>
              <w:pStyle w:val="rowtabella0"/>
              <w:jc w:val="center"/>
              <w:rPr>
                <w:color w:val="002060"/>
              </w:rPr>
            </w:pPr>
            <w:r w:rsidRPr="00D248B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36A0F" w14:textId="77777777" w:rsidR="00BE20A5" w:rsidRPr="00D248B3" w:rsidRDefault="00BE20A5" w:rsidP="007E2FFB">
            <w:pPr>
              <w:pStyle w:val="rowtabella0"/>
              <w:rPr>
                <w:color w:val="002060"/>
              </w:rPr>
            </w:pPr>
            <w:r w:rsidRPr="00D248B3">
              <w:rPr>
                <w:color w:val="002060"/>
              </w:rPr>
              <w:t>09/11/2022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88902" w14:textId="77777777" w:rsidR="00BE20A5" w:rsidRPr="00D248B3" w:rsidRDefault="00BE20A5" w:rsidP="007E2FFB">
            <w:pPr>
              <w:pStyle w:val="rowtabella0"/>
              <w:rPr>
                <w:color w:val="002060"/>
              </w:rPr>
            </w:pPr>
            <w:r w:rsidRPr="00D248B3">
              <w:rPr>
                <w:color w:val="002060"/>
              </w:rPr>
              <w:t>5734 PALESTRA PROV.FERMO-RAGIONERIA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CD71D" w14:textId="77777777" w:rsidR="00BE20A5" w:rsidRPr="00D248B3" w:rsidRDefault="00BE20A5" w:rsidP="007E2FFB">
            <w:pPr>
              <w:pStyle w:val="rowtabella0"/>
              <w:rPr>
                <w:color w:val="002060"/>
              </w:rPr>
            </w:pPr>
            <w:r w:rsidRPr="00D248B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52EA7" w14:textId="77777777" w:rsidR="00BE20A5" w:rsidRPr="00D248B3" w:rsidRDefault="00BE20A5" w:rsidP="007E2FFB">
            <w:pPr>
              <w:pStyle w:val="rowtabella0"/>
              <w:rPr>
                <w:color w:val="002060"/>
              </w:rPr>
            </w:pPr>
            <w:r w:rsidRPr="00D248B3">
              <w:rPr>
                <w:color w:val="002060"/>
              </w:rPr>
              <w:t>VIALE TRENTO SNC</w:t>
            </w:r>
          </w:p>
        </w:tc>
      </w:tr>
    </w:tbl>
    <w:p w14:paraId="50C89614" w14:textId="77777777" w:rsidR="00BE20A5" w:rsidRPr="00D248B3" w:rsidRDefault="00BE20A5" w:rsidP="00BE20A5">
      <w:pPr>
        <w:pStyle w:val="breakline"/>
        <w:rPr>
          <w:color w:val="002060"/>
        </w:rPr>
      </w:pPr>
    </w:p>
    <w:p w14:paraId="3A324B57" w14:textId="77777777" w:rsidR="00BE20A5" w:rsidRPr="00D248B3" w:rsidRDefault="00BE20A5" w:rsidP="00BE20A5">
      <w:pPr>
        <w:pStyle w:val="breakline"/>
        <w:rPr>
          <w:color w:val="002060"/>
        </w:rPr>
      </w:pPr>
    </w:p>
    <w:p w14:paraId="36812CC9" w14:textId="77777777" w:rsidR="00BE20A5" w:rsidRPr="00D248B3" w:rsidRDefault="00BE20A5" w:rsidP="00BE20A5">
      <w:pPr>
        <w:pStyle w:val="titolocampionato0"/>
        <w:shd w:val="clear" w:color="auto" w:fill="CCCCCC"/>
        <w:spacing w:before="80" w:after="40"/>
        <w:rPr>
          <w:color w:val="002060"/>
        </w:rPr>
      </w:pPr>
      <w:r w:rsidRPr="00D248B3">
        <w:rPr>
          <w:color w:val="002060"/>
        </w:rPr>
        <w:t>COPPA MARCHE C5 UNDER 15</w:t>
      </w:r>
    </w:p>
    <w:p w14:paraId="149FEF3E" w14:textId="77777777" w:rsidR="00BE20A5" w:rsidRPr="00D248B3" w:rsidRDefault="00BE20A5" w:rsidP="00BE20A5">
      <w:pPr>
        <w:pStyle w:val="breakline"/>
        <w:rPr>
          <w:color w:val="002060"/>
        </w:rPr>
      </w:pPr>
    </w:p>
    <w:p w14:paraId="56A9D74B" w14:textId="77777777" w:rsidR="00BE20A5" w:rsidRPr="00D248B3" w:rsidRDefault="00BE20A5" w:rsidP="00BE20A5">
      <w:pPr>
        <w:pStyle w:val="titoloprinc0"/>
        <w:rPr>
          <w:color w:val="002060"/>
        </w:rPr>
      </w:pPr>
      <w:r w:rsidRPr="00D248B3">
        <w:rPr>
          <w:color w:val="002060"/>
        </w:rPr>
        <w:t>PROGRAMMA GARE</w:t>
      </w:r>
    </w:p>
    <w:p w14:paraId="4CB533CF" w14:textId="77777777" w:rsidR="00BE20A5" w:rsidRPr="00D248B3" w:rsidRDefault="00BE20A5" w:rsidP="00BE20A5">
      <w:pPr>
        <w:pStyle w:val="breakline"/>
        <w:rPr>
          <w:color w:val="002060"/>
        </w:rPr>
      </w:pPr>
    </w:p>
    <w:p w14:paraId="5E9164B0" w14:textId="77777777" w:rsidR="00BE20A5" w:rsidRPr="00D248B3" w:rsidRDefault="00BE20A5" w:rsidP="00BE20A5">
      <w:pPr>
        <w:pStyle w:val="sottotitolocampionato10"/>
        <w:rPr>
          <w:color w:val="002060"/>
        </w:rPr>
      </w:pPr>
      <w:r w:rsidRPr="00D248B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5"/>
        <w:gridCol w:w="385"/>
        <w:gridCol w:w="898"/>
        <w:gridCol w:w="1176"/>
        <w:gridCol w:w="1547"/>
        <w:gridCol w:w="1571"/>
      </w:tblGrid>
      <w:tr w:rsidR="00BE20A5" w:rsidRPr="00D248B3" w14:paraId="48CC9F48" w14:textId="77777777" w:rsidTr="007E2F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A1A3" w14:textId="77777777" w:rsidR="00BE20A5" w:rsidRPr="00D248B3" w:rsidRDefault="00BE20A5" w:rsidP="007E2FFB">
            <w:pPr>
              <w:pStyle w:val="headertabella0"/>
              <w:rPr>
                <w:color w:val="002060"/>
              </w:rPr>
            </w:pPr>
            <w:r w:rsidRPr="00D248B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9AB3" w14:textId="77777777" w:rsidR="00BE20A5" w:rsidRPr="00D248B3" w:rsidRDefault="00BE20A5" w:rsidP="007E2FFB">
            <w:pPr>
              <w:pStyle w:val="headertabella0"/>
              <w:rPr>
                <w:color w:val="002060"/>
              </w:rPr>
            </w:pPr>
            <w:r w:rsidRPr="00D248B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C6626" w14:textId="77777777" w:rsidR="00BE20A5" w:rsidRPr="00D248B3" w:rsidRDefault="00BE20A5" w:rsidP="007E2FFB">
            <w:pPr>
              <w:pStyle w:val="headertabella0"/>
              <w:rPr>
                <w:color w:val="002060"/>
              </w:rPr>
            </w:pPr>
            <w:r w:rsidRPr="00D248B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77E39" w14:textId="77777777" w:rsidR="00BE20A5" w:rsidRPr="00D248B3" w:rsidRDefault="00BE20A5" w:rsidP="007E2FFB">
            <w:pPr>
              <w:pStyle w:val="headertabella0"/>
              <w:rPr>
                <w:color w:val="002060"/>
              </w:rPr>
            </w:pPr>
            <w:r w:rsidRPr="00D248B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21B72" w14:textId="77777777" w:rsidR="00BE20A5" w:rsidRPr="00D248B3" w:rsidRDefault="00BE20A5" w:rsidP="007E2FFB">
            <w:pPr>
              <w:pStyle w:val="headertabella0"/>
              <w:rPr>
                <w:color w:val="002060"/>
              </w:rPr>
            </w:pPr>
            <w:r w:rsidRPr="00D248B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3D897" w14:textId="77777777" w:rsidR="00BE20A5" w:rsidRPr="00D248B3" w:rsidRDefault="00BE20A5" w:rsidP="007E2FFB">
            <w:pPr>
              <w:pStyle w:val="headertabella0"/>
              <w:rPr>
                <w:color w:val="002060"/>
              </w:rPr>
            </w:pPr>
            <w:proofErr w:type="spellStart"/>
            <w:r w:rsidRPr="00D248B3">
              <w:rPr>
                <w:color w:val="002060"/>
              </w:rPr>
              <w:t>Localita'</w:t>
            </w:r>
            <w:proofErr w:type="spellEnd"/>
            <w:r w:rsidRPr="00D248B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F7F0" w14:textId="77777777" w:rsidR="00BE20A5" w:rsidRPr="00D248B3" w:rsidRDefault="00BE20A5" w:rsidP="007E2FFB">
            <w:pPr>
              <w:pStyle w:val="headertabella0"/>
              <w:rPr>
                <w:color w:val="002060"/>
              </w:rPr>
            </w:pPr>
            <w:r w:rsidRPr="00D248B3">
              <w:rPr>
                <w:color w:val="002060"/>
              </w:rPr>
              <w:t>Indirizzo Impianto</w:t>
            </w:r>
          </w:p>
        </w:tc>
      </w:tr>
      <w:tr w:rsidR="00BE20A5" w:rsidRPr="00D248B3" w14:paraId="5A52F4AE" w14:textId="77777777" w:rsidTr="007E2FF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778FA" w14:textId="77777777" w:rsidR="00BE20A5" w:rsidRPr="00D248B3" w:rsidRDefault="00BE20A5" w:rsidP="007E2FFB">
            <w:pPr>
              <w:pStyle w:val="rowtabella0"/>
              <w:rPr>
                <w:color w:val="002060"/>
              </w:rPr>
            </w:pPr>
            <w:r w:rsidRPr="00D248B3">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8F745" w14:textId="77777777" w:rsidR="00BE20A5" w:rsidRPr="00D248B3" w:rsidRDefault="00BE20A5" w:rsidP="007E2FFB">
            <w:pPr>
              <w:pStyle w:val="rowtabella0"/>
              <w:rPr>
                <w:color w:val="002060"/>
              </w:rPr>
            </w:pPr>
            <w:r w:rsidRPr="00D248B3">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2F400" w14:textId="77777777" w:rsidR="00BE20A5" w:rsidRPr="00D248B3" w:rsidRDefault="00BE20A5" w:rsidP="007E2FFB">
            <w:pPr>
              <w:pStyle w:val="rowtabella0"/>
              <w:jc w:val="center"/>
              <w:rPr>
                <w:color w:val="002060"/>
              </w:rPr>
            </w:pPr>
            <w:r w:rsidRPr="00D248B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766FD" w14:textId="77777777" w:rsidR="00BE20A5" w:rsidRPr="00D248B3" w:rsidRDefault="00BE20A5" w:rsidP="007E2FFB">
            <w:pPr>
              <w:pStyle w:val="rowtabella0"/>
              <w:rPr>
                <w:color w:val="002060"/>
              </w:rPr>
            </w:pPr>
            <w:r w:rsidRPr="00D248B3">
              <w:rPr>
                <w:color w:val="002060"/>
              </w:rPr>
              <w:t>09/11/2022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6BA38" w14:textId="77777777" w:rsidR="00BE20A5" w:rsidRPr="00D248B3" w:rsidRDefault="00BE20A5" w:rsidP="007E2FFB">
            <w:pPr>
              <w:pStyle w:val="rowtabella0"/>
              <w:rPr>
                <w:color w:val="002060"/>
              </w:rPr>
            </w:pPr>
            <w:r w:rsidRPr="00D248B3">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2ED07" w14:textId="77777777" w:rsidR="00BE20A5" w:rsidRPr="00D248B3" w:rsidRDefault="00BE20A5" w:rsidP="007E2FFB">
            <w:pPr>
              <w:pStyle w:val="rowtabella0"/>
              <w:rPr>
                <w:color w:val="002060"/>
              </w:rPr>
            </w:pPr>
            <w:r w:rsidRPr="00D248B3">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C1AF4" w14:textId="77777777" w:rsidR="00BE20A5" w:rsidRPr="00D248B3" w:rsidRDefault="00BE20A5" w:rsidP="007E2FFB">
            <w:pPr>
              <w:pStyle w:val="rowtabella0"/>
              <w:rPr>
                <w:color w:val="002060"/>
              </w:rPr>
            </w:pPr>
            <w:r w:rsidRPr="00D248B3">
              <w:rPr>
                <w:color w:val="002060"/>
              </w:rPr>
              <w:t>VIA DELLE ESPOSIZIONI, 33</w:t>
            </w:r>
          </w:p>
        </w:tc>
      </w:tr>
      <w:tr w:rsidR="00BE20A5" w:rsidRPr="00D248B3" w14:paraId="0BE857B2" w14:textId="77777777" w:rsidTr="007E2FF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1A2BC" w14:textId="77777777" w:rsidR="00BE20A5" w:rsidRPr="00D248B3" w:rsidRDefault="00BE20A5" w:rsidP="007E2FFB">
            <w:pPr>
              <w:pStyle w:val="rowtabella0"/>
              <w:rPr>
                <w:color w:val="002060"/>
              </w:rPr>
            </w:pPr>
            <w:r w:rsidRPr="00D248B3">
              <w:rPr>
                <w:color w:val="002060"/>
              </w:rPr>
              <w:lastRenderedPageBreak/>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CD2DF" w14:textId="77777777" w:rsidR="00BE20A5" w:rsidRPr="00D248B3" w:rsidRDefault="00BE20A5" w:rsidP="007E2FFB">
            <w:pPr>
              <w:pStyle w:val="rowtabella0"/>
              <w:rPr>
                <w:color w:val="002060"/>
              </w:rPr>
            </w:pPr>
            <w:r w:rsidRPr="00D248B3">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2A747" w14:textId="77777777" w:rsidR="00BE20A5" w:rsidRPr="00D248B3" w:rsidRDefault="00BE20A5" w:rsidP="007E2FFB">
            <w:pPr>
              <w:pStyle w:val="rowtabella0"/>
              <w:jc w:val="center"/>
              <w:rPr>
                <w:color w:val="002060"/>
              </w:rPr>
            </w:pPr>
            <w:r w:rsidRPr="00D248B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828C8" w14:textId="77777777" w:rsidR="00BE20A5" w:rsidRPr="00D248B3" w:rsidRDefault="00BE20A5" w:rsidP="007E2FFB">
            <w:pPr>
              <w:pStyle w:val="rowtabella0"/>
              <w:rPr>
                <w:color w:val="002060"/>
              </w:rPr>
            </w:pPr>
            <w:r w:rsidRPr="00D248B3">
              <w:rPr>
                <w:color w:val="002060"/>
              </w:rPr>
              <w:t>10/11/2022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16044" w14:textId="77777777" w:rsidR="00BE20A5" w:rsidRPr="00D248B3" w:rsidRDefault="00BE20A5" w:rsidP="007E2FFB">
            <w:pPr>
              <w:pStyle w:val="rowtabella0"/>
              <w:rPr>
                <w:color w:val="002060"/>
              </w:rPr>
            </w:pPr>
            <w:r w:rsidRPr="00D248B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6E1DA" w14:textId="77777777" w:rsidR="00BE20A5" w:rsidRPr="00D248B3" w:rsidRDefault="00BE20A5" w:rsidP="007E2FFB">
            <w:pPr>
              <w:pStyle w:val="rowtabella0"/>
              <w:rPr>
                <w:color w:val="002060"/>
              </w:rPr>
            </w:pPr>
            <w:r w:rsidRPr="00D248B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3372B" w14:textId="77777777" w:rsidR="00BE20A5" w:rsidRPr="00D248B3" w:rsidRDefault="00BE20A5" w:rsidP="007E2FFB">
            <w:pPr>
              <w:pStyle w:val="rowtabella0"/>
              <w:rPr>
                <w:color w:val="002060"/>
              </w:rPr>
            </w:pPr>
            <w:r w:rsidRPr="00D248B3">
              <w:rPr>
                <w:color w:val="002060"/>
              </w:rPr>
              <w:t xml:space="preserve">LOC.MONTEROCCO VIA </w:t>
            </w:r>
            <w:proofErr w:type="gramStart"/>
            <w:r w:rsidRPr="00D248B3">
              <w:rPr>
                <w:color w:val="002060"/>
              </w:rPr>
              <w:t>A.MANCINI</w:t>
            </w:r>
            <w:proofErr w:type="gramEnd"/>
          </w:p>
        </w:tc>
      </w:tr>
    </w:tbl>
    <w:p w14:paraId="6B7910DE" w14:textId="77777777" w:rsidR="00BE20A5" w:rsidRPr="00D248B3" w:rsidRDefault="00BE20A5" w:rsidP="00BE20A5">
      <w:pPr>
        <w:pStyle w:val="breakline"/>
        <w:rPr>
          <w:rFonts w:eastAsiaTheme="minorEastAsia"/>
          <w:color w:val="002060"/>
        </w:rPr>
      </w:pPr>
    </w:p>
    <w:p w14:paraId="1E89003F" w14:textId="77777777" w:rsidR="00BE20A5" w:rsidRPr="00D248B3" w:rsidRDefault="00BE20A5" w:rsidP="00BE20A5">
      <w:pPr>
        <w:pStyle w:val="breakline"/>
        <w:rPr>
          <w:color w:val="002060"/>
        </w:rPr>
      </w:pPr>
    </w:p>
    <w:p w14:paraId="6D1E8BC0" w14:textId="7239FF26" w:rsidR="00C6491F" w:rsidRDefault="00C6491F" w:rsidP="00C6491F">
      <w:pPr>
        <w:pStyle w:val="breakline"/>
        <w:rPr>
          <w:color w:val="002060"/>
        </w:rPr>
      </w:pPr>
    </w:p>
    <w:p w14:paraId="35FE596E" w14:textId="77777777" w:rsidR="00436F31" w:rsidRDefault="00436F31" w:rsidP="00C6491F">
      <w:pPr>
        <w:pStyle w:val="breakline"/>
        <w:rPr>
          <w:color w:val="002060"/>
        </w:rPr>
      </w:pPr>
    </w:p>
    <w:p w14:paraId="59F6F7D9" w14:textId="77777777" w:rsidR="00C6491F" w:rsidRPr="00BE2F64" w:rsidRDefault="00C6491F" w:rsidP="00C6491F">
      <w:pPr>
        <w:pStyle w:val="breakline"/>
        <w:rPr>
          <w:color w:val="002060"/>
        </w:rPr>
      </w:pPr>
    </w:p>
    <w:p w14:paraId="728F2176" w14:textId="77777777" w:rsidR="00C6491F" w:rsidRPr="00BE2F64" w:rsidRDefault="00C6491F" w:rsidP="00C6491F">
      <w:pPr>
        <w:pStyle w:val="breakline"/>
        <w:rPr>
          <w:rFonts w:eastAsiaTheme="minorEastAsia"/>
          <w:color w:val="002060"/>
        </w:rPr>
      </w:pPr>
    </w:p>
    <w:p w14:paraId="41A234B8" w14:textId="77777777" w:rsidR="00C6491F" w:rsidRDefault="00C6491F" w:rsidP="00C6491F">
      <w:pPr>
        <w:pStyle w:val="breakline"/>
        <w:rPr>
          <w:rFonts w:eastAsiaTheme="minorEastAsia"/>
        </w:rPr>
      </w:pPr>
    </w:p>
    <w:p w14:paraId="4377F6C8" w14:textId="77777777" w:rsidR="00F76839" w:rsidRPr="001A1B0E" w:rsidRDefault="00F76839"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5E57C488"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436F31">
        <w:rPr>
          <w:rFonts w:ascii="Arial" w:hAnsi="Arial" w:cs="Arial"/>
          <w:b/>
          <w:bCs/>
          <w:color w:val="002060"/>
        </w:rPr>
        <w:t>14</w:t>
      </w:r>
      <w:r w:rsidRPr="009B236A">
        <w:rPr>
          <w:rFonts w:ascii="Arial" w:hAnsi="Arial" w:cs="Arial"/>
          <w:b/>
          <w:bCs/>
          <w:color w:val="002060"/>
        </w:rPr>
        <w:t xml:space="preserve"> </w:t>
      </w:r>
      <w:r w:rsidR="0029305A">
        <w:rPr>
          <w:rFonts w:ascii="Arial" w:hAnsi="Arial" w:cs="Arial"/>
          <w:b/>
          <w:bCs/>
          <w:color w:val="002060"/>
        </w:rPr>
        <w:t>novembre</w:t>
      </w:r>
      <w:r w:rsidRPr="009B236A">
        <w:rPr>
          <w:rFonts w:ascii="Arial" w:hAnsi="Arial" w:cs="Arial"/>
          <w:b/>
          <w:bCs/>
          <w:color w:val="002060"/>
        </w:rPr>
        <w:t xml:space="preserv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422155CF" w:rsidR="00E95C6C" w:rsidRDefault="00E95C6C" w:rsidP="00770E76">
      <w:pPr>
        <w:rPr>
          <w:rFonts w:ascii="Arial" w:hAnsi="Arial" w:cs="Arial"/>
          <w:color w:val="002060"/>
          <w:sz w:val="22"/>
          <w:szCs w:val="22"/>
        </w:rPr>
      </w:pPr>
    </w:p>
    <w:p w14:paraId="13E5D000" w14:textId="77777777" w:rsidR="008B2AE8" w:rsidRDefault="008B2AE8" w:rsidP="00770E76">
      <w:pPr>
        <w:rPr>
          <w:rFonts w:ascii="Arial" w:hAnsi="Arial" w:cs="Arial"/>
          <w:color w:val="002060"/>
          <w:sz w:val="22"/>
          <w:szCs w:val="22"/>
        </w:rPr>
      </w:pPr>
    </w:p>
    <w:p w14:paraId="1342F1CD" w14:textId="77777777" w:rsidR="008B2AE8" w:rsidRPr="00AD41A0" w:rsidRDefault="008B2AE8" w:rsidP="008B2AE8">
      <w:pPr>
        <w:pStyle w:val="TITOLOCAMPIONATO"/>
        <w:shd w:val="clear" w:color="auto" w:fill="002060"/>
        <w:spacing w:before="0" w:beforeAutospacing="0" w:after="0" w:afterAutospacing="0"/>
        <w:rPr>
          <w:color w:val="FFFFFF"/>
        </w:rPr>
      </w:pPr>
      <w:r>
        <w:rPr>
          <w:color w:val="FFFFFF"/>
        </w:rPr>
        <w:t>CORTE SPORTIVA D’APPELLO TERRITORIALE</w:t>
      </w:r>
    </w:p>
    <w:p w14:paraId="47BF9AA8" w14:textId="77777777" w:rsidR="008B2AE8" w:rsidRPr="008B2AE8" w:rsidRDefault="008B2AE8" w:rsidP="008B2AE8">
      <w:pPr>
        <w:pStyle w:val="Titolo"/>
        <w:jc w:val="both"/>
        <w:rPr>
          <w:rFonts w:cs="Arial"/>
          <w:color w:val="002060"/>
          <w:szCs w:val="22"/>
        </w:rPr>
      </w:pPr>
    </w:p>
    <w:p w14:paraId="1C9D0131" w14:textId="77777777" w:rsidR="008B2AE8" w:rsidRPr="008B2AE8" w:rsidRDefault="008B2AE8" w:rsidP="008B2AE8">
      <w:pPr>
        <w:pStyle w:val="Titolo"/>
        <w:spacing w:line="360" w:lineRule="auto"/>
        <w:jc w:val="both"/>
        <w:rPr>
          <w:rFonts w:cs="Arial"/>
          <w:b w:val="0"/>
          <w:color w:val="002060"/>
          <w:szCs w:val="22"/>
        </w:rPr>
      </w:pPr>
      <w:smartTag w:uri="urn:schemas-microsoft-com:office:smarttags" w:element="PersonName">
        <w:smartTagPr>
          <w:attr w:name="ProductID" w:val="La Corte"/>
        </w:smartTagPr>
        <w:r w:rsidRPr="008B2AE8">
          <w:rPr>
            <w:rFonts w:cs="Arial"/>
            <w:b w:val="0"/>
            <w:color w:val="002060"/>
            <w:szCs w:val="22"/>
          </w:rPr>
          <w:t>La Corte</w:t>
        </w:r>
      </w:smartTag>
      <w:r w:rsidRPr="008B2AE8">
        <w:rPr>
          <w:rFonts w:cs="Arial"/>
          <w:b w:val="0"/>
          <w:color w:val="002060"/>
          <w:szCs w:val="22"/>
        </w:rPr>
        <w:t xml:space="preserve"> sportiva d’appello territoriale presso il Comitato Regionale Marche, composta da</w:t>
      </w:r>
    </w:p>
    <w:p w14:paraId="4E436654" w14:textId="77777777" w:rsidR="008B2AE8" w:rsidRPr="008B2AE8" w:rsidRDefault="008B2AE8" w:rsidP="008B2AE8">
      <w:pPr>
        <w:pStyle w:val="Titolo"/>
        <w:jc w:val="both"/>
        <w:rPr>
          <w:rFonts w:cs="Arial"/>
          <w:b w:val="0"/>
          <w:color w:val="002060"/>
          <w:szCs w:val="22"/>
        </w:rPr>
      </w:pPr>
      <w:r w:rsidRPr="008B2AE8">
        <w:rPr>
          <w:rFonts w:cs="Arial"/>
          <w:b w:val="0"/>
          <w:color w:val="002060"/>
          <w:szCs w:val="22"/>
        </w:rPr>
        <w:t xml:space="preserve">Avv. Piero </w:t>
      </w:r>
      <w:proofErr w:type="spellStart"/>
      <w:r w:rsidRPr="008B2AE8">
        <w:rPr>
          <w:rFonts w:cs="Arial"/>
          <w:b w:val="0"/>
          <w:color w:val="002060"/>
          <w:szCs w:val="22"/>
        </w:rPr>
        <w:t>Paciaroni</w:t>
      </w:r>
      <w:proofErr w:type="spellEnd"/>
      <w:r w:rsidRPr="008B2AE8">
        <w:rPr>
          <w:rFonts w:cs="Arial"/>
          <w:b w:val="0"/>
          <w:color w:val="002060"/>
          <w:szCs w:val="22"/>
        </w:rPr>
        <w:t xml:space="preserve"> - Presidente </w:t>
      </w:r>
    </w:p>
    <w:p w14:paraId="0AB980D5" w14:textId="77777777" w:rsidR="008B2AE8" w:rsidRPr="008B2AE8" w:rsidRDefault="008B2AE8" w:rsidP="008B2AE8">
      <w:pPr>
        <w:pStyle w:val="Titolo"/>
        <w:jc w:val="both"/>
        <w:rPr>
          <w:rFonts w:cs="Arial"/>
          <w:b w:val="0"/>
          <w:color w:val="002060"/>
          <w:szCs w:val="22"/>
        </w:rPr>
      </w:pPr>
      <w:r w:rsidRPr="008B2AE8">
        <w:rPr>
          <w:rFonts w:cs="Arial"/>
          <w:b w:val="0"/>
          <w:color w:val="002060"/>
          <w:szCs w:val="22"/>
        </w:rPr>
        <w:t>Dott. Lorenzo Casagrande Albano - Componente Segretario f.f.</w:t>
      </w:r>
    </w:p>
    <w:p w14:paraId="09901677" w14:textId="77777777" w:rsidR="008B2AE8" w:rsidRPr="008B2AE8" w:rsidRDefault="008B2AE8" w:rsidP="008B2AE8">
      <w:pPr>
        <w:pStyle w:val="Titolo"/>
        <w:jc w:val="both"/>
        <w:rPr>
          <w:rFonts w:cs="Arial"/>
          <w:b w:val="0"/>
          <w:color w:val="002060"/>
          <w:szCs w:val="22"/>
        </w:rPr>
      </w:pPr>
      <w:r w:rsidRPr="008B2AE8">
        <w:rPr>
          <w:rFonts w:cs="Arial"/>
          <w:b w:val="0"/>
          <w:color w:val="002060"/>
          <w:szCs w:val="22"/>
        </w:rPr>
        <w:t>Avv. Francesco Scaloni – Componente</w:t>
      </w:r>
    </w:p>
    <w:p w14:paraId="77BA97B6" w14:textId="77777777" w:rsidR="008B2AE8" w:rsidRPr="008B2AE8" w:rsidRDefault="008B2AE8" w:rsidP="008B2AE8">
      <w:pPr>
        <w:pStyle w:val="Titolo"/>
        <w:jc w:val="both"/>
        <w:rPr>
          <w:rFonts w:cs="Arial"/>
          <w:b w:val="0"/>
          <w:color w:val="002060"/>
          <w:szCs w:val="22"/>
        </w:rPr>
      </w:pPr>
      <w:r w:rsidRPr="008B2AE8">
        <w:rPr>
          <w:rFonts w:cs="Arial"/>
          <w:b w:val="0"/>
          <w:color w:val="002060"/>
          <w:szCs w:val="22"/>
        </w:rPr>
        <w:t>Dott.ssa Valentina Pupo – Componente</w:t>
      </w:r>
    </w:p>
    <w:p w14:paraId="4C5B2211" w14:textId="77777777" w:rsidR="008B2AE8" w:rsidRPr="008B2AE8" w:rsidRDefault="008B2AE8" w:rsidP="008B2AE8">
      <w:pPr>
        <w:pStyle w:val="Titolo"/>
        <w:jc w:val="both"/>
        <w:rPr>
          <w:b w:val="0"/>
          <w:color w:val="002060"/>
        </w:rPr>
      </w:pPr>
    </w:p>
    <w:p w14:paraId="5F36D73E" w14:textId="77777777" w:rsidR="008B2AE8" w:rsidRPr="008B2AE8" w:rsidRDefault="008B2AE8" w:rsidP="008B2AE8">
      <w:pPr>
        <w:pStyle w:val="Titolo"/>
        <w:jc w:val="both"/>
        <w:rPr>
          <w:b w:val="0"/>
          <w:color w:val="002060"/>
        </w:rPr>
      </w:pPr>
      <w:r w:rsidRPr="008B2AE8">
        <w:rPr>
          <w:b w:val="0"/>
          <w:color w:val="002060"/>
        </w:rPr>
        <w:t>nella riunione del 31 ottobre 2022, ha pronunciato:</w:t>
      </w:r>
    </w:p>
    <w:p w14:paraId="63D47E1E" w14:textId="77777777" w:rsidR="008B2AE8" w:rsidRPr="008B2AE8" w:rsidRDefault="008B2AE8" w:rsidP="008B2AE8">
      <w:pPr>
        <w:pStyle w:val="LndNormale1"/>
        <w:rPr>
          <w:rFonts w:cs="Arial"/>
          <w:color w:val="002060"/>
          <w:szCs w:val="22"/>
        </w:rPr>
      </w:pPr>
    </w:p>
    <w:p w14:paraId="69F73A89" w14:textId="77777777" w:rsidR="008B2AE8" w:rsidRPr="008B2AE8" w:rsidRDefault="008B2AE8" w:rsidP="008B2AE8">
      <w:pPr>
        <w:pStyle w:val="LndNormale1"/>
        <w:jc w:val="center"/>
        <w:rPr>
          <w:rFonts w:cs="Arial"/>
          <w:color w:val="002060"/>
          <w:szCs w:val="22"/>
        </w:rPr>
      </w:pPr>
      <w:r w:rsidRPr="008B2AE8">
        <w:rPr>
          <w:rFonts w:cs="Arial"/>
          <w:b/>
          <w:color w:val="002060"/>
          <w:szCs w:val="22"/>
        </w:rPr>
        <w:t>Dispositivo n. 14/CSAT 2021/2022</w:t>
      </w:r>
    </w:p>
    <w:p w14:paraId="4C8D7A5A" w14:textId="77777777" w:rsidR="008B2AE8" w:rsidRPr="008B2AE8" w:rsidRDefault="008B2AE8" w:rsidP="008B2AE8">
      <w:pPr>
        <w:pStyle w:val="LndNormale1"/>
        <w:jc w:val="center"/>
        <w:rPr>
          <w:rFonts w:cs="Arial"/>
          <w:b/>
          <w:color w:val="002060"/>
          <w:szCs w:val="22"/>
        </w:rPr>
      </w:pPr>
      <w:r w:rsidRPr="008B2AE8">
        <w:rPr>
          <w:rFonts w:cs="Arial"/>
          <w:b/>
          <w:color w:val="002060"/>
          <w:szCs w:val="22"/>
        </w:rPr>
        <w:t>Reclamo n. 15/CSAT 2021/2022</w:t>
      </w:r>
    </w:p>
    <w:p w14:paraId="7163B884" w14:textId="77777777" w:rsidR="008B2AE8" w:rsidRPr="008B2AE8" w:rsidRDefault="008B2AE8" w:rsidP="008B2AE8">
      <w:pPr>
        <w:pStyle w:val="LndNormale1"/>
        <w:jc w:val="left"/>
        <w:rPr>
          <w:rFonts w:cs="Arial"/>
          <w:b/>
          <w:color w:val="002060"/>
          <w:szCs w:val="22"/>
        </w:rPr>
      </w:pPr>
    </w:p>
    <w:p w14:paraId="19AA8FE6" w14:textId="77777777" w:rsidR="008B2AE8" w:rsidRPr="008B2AE8" w:rsidRDefault="008B2AE8" w:rsidP="008B2AE8">
      <w:pPr>
        <w:pStyle w:val="LndNormale1"/>
        <w:rPr>
          <w:rFonts w:cs="Arial"/>
          <w:color w:val="002060"/>
          <w:szCs w:val="22"/>
        </w:rPr>
      </w:pPr>
      <w:r w:rsidRPr="008B2AE8">
        <w:rPr>
          <w:rFonts w:cs="Arial"/>
          <w:color w:val="002060"/>
          <w:szCs w:val="22"/>
        </w:rPr>
        <w:t>a seguito del reclamo n. 15 promosso dalla A.S.D. CASTRUM LAURI CALCETTO in data 21 ottobre 2022 avverso la sanzione sportiva della squalifica per 4(quattro) giornate al calciatore MORGANTI JONATHAN applicata dal Giudice sportivo territoriale del Comitato regionale Marche con delibera pubblicata sul Com. Uff. n. 32 del 19/10/2022 C5</w:t>
      </w:r>
    </w:p>
    <w:p w14:paraId="3F5F2C6B" w14:textId="77777777" w:rsidR="008B2AE8" w:rsidRPr="008B2AE8" w:rsidRDefault="008B2AE8" w:rsidP="008B2AE8">
      <w:pPr>
        <w:pStyle w:val="LndNormale1"/>
        <w:spacing w:line="360" w:lineRule="auto"/>
        <w:rPr>
          <w:rFonts w:cs="Arial"/>
          <w:color w:val="002060"/>
          <w:szCs w:val="22"/>
        </w:rPr>
      </w:pPr>
    </w:p>
    <w:p w14:paraId="4137D1BF" w14:textId="77777777" w:rsidR="008B2AE8" w:rsidRPr="008B2AE8" w:rsidRDefault="008B2AE8" w:rsidP="008B2AE8">
      <w:pPr>
        <w:pStyle w:val="LndNormale1"/>
        <w:tabs>
          <w:tab w:val="center" w:pos="4819"/>
          <w:tab w:val="right" w:pos="9638"/>
        </w:tabs>
        <w:spacing w:line="360" w:lineRule="auto"/>
        <w:jc w:val="left"/>
        <w:rPr>
          <w:rFonts w:cs="Arial"/>
          <w:b/>
          <w:color w:val="002060"/>
          <w:szCs w:val="22"/>
        </w:rPr>
      </w:pPr>
      <w:r w:rsidRPr="008B2AE8">
        <w:rPr>
          <w:rFonts w:cs="Arial"/>
          <w:color w:val="002060"/>
          <w:szCs w:val="22"/>
        </w:rPr>
        <w:t xml:space="preserve">                                                                    </w:t>
      </w:r>
      <w:r w:rsidRPr="008B2AE8">
        <w:rPr>
          <w:rFonts w:cs="Arial"/>
          <w:b/>
          <w:color w:val="002060"/>
          <w:szCs w:val="22"/>
        </w:rPr>
        <w:t>DISPOSITIVO</w:t>
      </w:r>
    </w:p>
    <w:p w14:paraId="1576742A" w14:textId="77777777" w:rsidR="008B2AE8" w:rsidRPr="008B2AE8" w:rsidRDefault="008B2AE8" w:rsidP="008B2AE8">
      <w:pPr>
        <w:pStyle w:val="LndNormale1"/>
        <w:tabs>
          <w:tab w:val="center" w:pos="4819"/>
          <w:tab w:val="right" w:pos="9638"/>
        </w:tabs>
        <w:spacing w:line="360" w:lineRule="auto"/>
        <w:jc w:val="left"/>
        <w:rPr>
          <w:rFonts w:cs="Arial"/>
          <w:bCs/>
          <w:color w:val="002060"/>
          <w:szCs w:val="22"/>
        </w:rPr>
      </w:pPr>
      <w:r w:rsidRPr="008B2AE8">
        <w:rPr>
          <w:rFonts w:cs="Arial"/>
          <w:bCs/>
          <w:color w:val="002060"/>
          <w:szCs w:val="22"/>
        </w:rPr>
        <w:t xml:space="preserve">                                                                          P.Q.M.</w:t>
      </w:r>
    </w:p>
    <w:p w14:paraId="7C5338AF" w14:textId="77777777" w:rsidR="008B2AE8" w:rsidRPr="008B2AE8" w:rsidRDefault="008B2AE8" w:rsidP="008B2AE8">
      <w:pPr>
        <w:rPr>
          <w:rFonts w:ascii="Arial" w:hAnsi="Arial" w:cs="Arial"/>
          <w:color w:val="002060"/>
          <w:sz w:val="22"/>
          <w:szCs w:val="22"/>
        </w:rPr>
      </w:pPr>
      <w:r w:rsidRPr="008B2AE8">
        <w:rPr>
          <w:rFonts w:ascii="Arial" w:hAnsi="Arial" w:cs="Arial"/>
          <w:color w:val="002060"/>
          <w:sz w:val="22"/>
          <w:szCs w:val="22"/>
        </w:rPr>
        <w:lastRenderedPageBreak/>
        <w:t xml:space="preserve">la Corte sportiva d’appello territoriale, definitivamente pronunciando, accoglie il reclamo, e per l’effetto, riduce la squalifica al calciatore MORGANTI JONATHAN a 3(tre) giornate. </w:t>
      </w:r>
    </w:p>
    <w:p w14:paraId="1FB29214" w14:textId="77777777" w:rsidR="008B2AE8" w:rsidRPr="008B2AE8" w:rsidRDefault="008B2AE8" w:rsidP="008B2AE8">
      <w:pPr>
        <w:rPr>
          <w:rFonts w:ascii="Arial" w:hAnsi="Arial" w:cs="Arial"/>
          <w:color w:val="002060"/>
          <w:sz w:val="22"/>
          <w:szCs w:val="22"/>
        </w:rPr>
      </w:pPr>
    </w:p>
    <w:p w14:paraId="209AD086" w14:textId="77777777" w:rsidR="008B2AE8" w:rsidRPr="008B2AE8" w:rsidRDefault="008B2AE8" w:rsidP="008B2AE8">
      <w:pPr>
        <w:rPr>
          <w:rFonts w:ascii="Arial" w:hAnsi="Arial" w:cs="Arial"/>
          <w:color w:val="002060"/>
          <w:sz w:val="22"/>
          <w:szCs w:val="22"/>
        </w:rPr>
      </w:pPr>
      <w:r w:rsidRPr="008B2AE8">
        <w:rPr>
          <w:rFonts w:ascii="Arial" w:hAnsi="Arial" w:cs="Arial"/>
          <w:color w:val="002060"/>
          <w:sz w:val="22"/>
          <w:szCs w:val="22"/>
        </w:rPr>
        <w:t>Dispone restituirsi il relativo contributo e manda alla Segreteria del Comitato Regionale Marche per gli adempimenti conseguenti.</w:t>
      </w:r>
    </w:p>
    <w:p w14:paraId="6E3E748D" w14:textId="77777777" w:rsidR="008B2AE8" w:rsidRPr="008B2AE8" w:rsidRDefault="008B2AE8" w:rsidP="008B2AE8">
      <w:pPr>
        <w:rPr>
          <w:rFonts w:ascii="Arial" w:hAnsi="Arial" w:cs="Arial"/>
          <w:color w:val="002060"/>
          <w:sz w:val="22"/>
          <w:szCs w:val="22"/>
        </w:rPr>
      </w:pPr>
    </w:p>
    <w:p w14:paraId="6D0A3730" w14:textId="77777777" w:rsidR="008B2AE8" w:rsidRPr="008B2AE8" w:rsidRDefault="008B2AE8" w:rsidP="008B2AE8">
      <w:pPr>
        <w:rPr>
          <w:rFonts w:ascii="Arial" w:hAnsi="Arial" w:cs="Arial"/>
          <w:color w:val="002060"/>
          <w:sz w:val="22"/>
          <w:szCs w:val="22"/>
        </w:rPr>
      </w:pPr>
      <w:r w:rsidRPr="008B2AE8">
        <w:rPr>
          <w:rFonts w:ascii="Arial" w:hAnsi="Arial" w:cs="Arial"/>
          <w:color w:val="002060"/>
          <w:sz w:val="22"/>
          <w:szCs w:val="22"/>
        </w:rPr>
        <w:t xml:space="preserve">Così deciso in Ancona, nella sede della FIGC - LND - Comitato Regionale Marche, in data 31 ottobre 2022. </w:t>
      </w:r>
    </w:p>
    <w:p w14:paraId="3BF410EB" w14:textId="77777777" w:rsidR="008B2AE8" w:rsidRPr="008B2AE8" w:rsidRDefault="008B2AE8" w:rsidP="008B2AE8">
      <w:pPr>
        <w:jc w:val="left"/>
        <w:rPr>
          <w:rFonts w:ascii="Arial" w:hAnsi="Arial" w:cs="Arial"/>
          <w:color w:val="002060"/>
          <w:sz w:val="22"/>
          <w:szCs w:val="22"/>
        </w:rPr>
      </w:pPr>
    </w:p>
    <w:p w14:paraId="1D39D12E" w14:textId="77777777" w:rsidR="008B2AE8" w:rsidRPr="008B2AE8" w:rsidRDefault="008B2AE8" w:rsidP="008B2AE8">
      <w:pPr>
        <w:jc w:val="left"/>
        <w:rPr>
          <w:rFonts w:ascii="Arial" w:hAnsi="Arial" w:cs="Arial"/>
          <w:noProof/>
          <w:color w:val="002060"/>
          <w:sz w:val="22"/>
          <w:szCs w:val="22"/>
        </w:rPr>
      </w:pPr>
      <w:r w:rsidRPr="008B2AE8">
        <w:rPr>
          <w:rFonts w:ascii="Arial" w:hAnsi="Arial" w:cs="Arial"/>
          <w:color w:val="002060"/>
          <w:sz w:val="22"/>
          <w:szCs w:val="22"/>
        </w:rPr>
        <w:t>Il Relatore                                                                                                               Il Presidente                                                         F.to in originale                                                                                                       F.to in originale</w:t>
      </w:r>
    </w:p>
    <w:p w14:paraId="4E1A81F7" w14:textId="77777777" w:rsidR="008B2AE8" w:rsidRPr="008B2AE8" w:rsidRDefault="008B2AE8" w:rsidP="008B2AE8">
      <w:pPr>
        <w:overflowPunct w:val="0"/>
        <w:autoSpaceDE w:val="0"/>
        <w:autoSpaceDN w:val="0"/>
        <w:adjustRightInd w:val="0"/>
        <w:jc w:val="left"/>
        <w:textAlignment w:val="baseline"/>
        <w:rPr>
          <w:rFonts w:ascii="Arial" w:hAnsi="Arial" w:cs="Arial"/>
          <w:noProof/>
          <w:color w:val="002060"/>
          <w:sz w:val="22"/>
          <w:szCs w:val="22"/>
        </w:rPr>
      </w:pPr>
      <w:r w:rsidRPr="008B2AE8">
        <w:rPr>
          <w:rFonts w:ascii="Arial" w:hAnsi="Arial" w:cs="Arial"/>
          <w:noProof/>
          <w:color w:val="002060"/>
          <w:sz w:val="22"/>
          <w:szCs w:val="22"/>
        </w:rPr>
        <w:t>Valentina Pupo                                                                                                       Piero Paciaroni</w:t>
      </w:r>
    </w:p>
    <w:p w14:paraId="69F8B9AB" w14:textId="77777777" w:rsidR="008B2AE8" w:rsidRPr="008B2AE8" w:rsidRDefault="008B2AE8" w:rsidP="008B2AE8">
      <w:pPr>
        <w:overflowPunct w:val="0"/>
        <w:autoSpaceDE w:val="0"/>
        <w:autoSpaceDN w:val="0"/>
        <w:adjustRightInd w:val="0"/>
        <w:jc w:val="left"/>
        <w:textAlignment w:val="baseline"/>
        <w:rPr>
          <w:rFonts w:ascii="Arial" w:hAnsi="Arial" w:cs="Arial"/>
          <w:noProof/>
          <w:color w:val="002060"/>
          <w:sz w:val="22"/>
          <w:szCs w:val="22"/>
        </w:rPr>
      </w:pPr>
    </w:p>
    <w:p w14:paraId="05F7C644" w14:textId="77777777" w:rsidR="008B2AE8" w:rsidRPr="008B2AE8" w:rsidRDefault="008B2AE8" w:rsidP="008B2AE8">
      <w:pPr>
        <w:overflowPunct w:val="0"/>
        <w:autoSpaceDE w:val="0"/>
        <w:autoSpaceDN w:val="0"/>
        <w:adjustRightInd w:val="0"/>
        <w:jc w:val="left"/>
        <w:textAlignment w:val="baseline"/>
        <w:rPr>
          <w:rFonts w:ascii="Arial" w:hAnsi="Arial" w:cs="Arial"/>
          <w:noProof/>
          <w:color w:val="002060"/>
          <w:sz w:val="22"/>
          <w:szCs w:val="22"/>
        </w:rPr>
      </w:pPr>
      <w:r w:rsidRPr="008B2AE8">
        <w:rPr>
          <w:rFonts w:ascii="Arial" w:hAnsi="Arial" w:cs="Arial"/>
          <w:b/>
          <w:color w:val="002060"/>
          <w:sz w:val="22"/>
          <w:szCs w:val="22"/>
          <w:u w:val="single"/>
        </w:rPr>
        <w:t>Depositato in Ancona in data 31 ottobre 2022</w:t>
      </w:r>
    </w:p>
    <w:p w14:paraId="0D7DDCD2" w14:textId="77777777" w:rsidR="008B2AE8" w:rsidRPr="008B2AE8" w:rsidRDefault="008B2AE8" w:rsidP="008B2AE8">
      <w:pPr>
        <w:pStyle w:val="LndNormale1"/>
        <w:rPr>
          <w:rFonts w:cs="Arial"/>
          <w:b/>
          <w:color w:val="002060"/>
          <w:szCs w:val="22"/>
          <w:u w:val="single"/>
        </w:rPr>
      </w:pPr>
    </w:p>
    <w:p w14:paraId="308D2E05" w14:textId="77777777" w:rsidR="008B2AE8" w:rsidRPr="008B2AE8" w:rsidRDefault="008B2AE8" w:rsidP="008B2AE8">
      <w:pPr>
        <w:pStyle w:val="LndNormale1"/>
        <w:rPr>
          <w:rFonts w:cs="Arial"/>
          <w:color w:val="002060"/>
          <w:szCs w:val="22"/>
        </w:rPr>
      </w:pPr>
      <w:r w:rsidRPr="008B2AE8">
        <w:rPr>
          <w:rFonts w:cs="Arial"/>
          <w:color w:val="002060"/>
          <w:szCs w:val="22"/>
        </w:rPr>
        <w:t xml:space="preserve">Il Segretario f.f.                                                                                            </w:t>
      </w:r>
    </w:p>
    <w:p w14:paraId="332B4577" w14:textId="77777777" w:rsidR="008B2AE8" w:rsidRPr="008B2AE8" w:rsidRDefault="008B2AE8" w:rsidP="008B2AE8">
      <w:pPr>
        <w:pStyle w:val="LndNormale1"/>
        <w:rPr>
          <w:rFonts w:cs="Arial"/>
          <w:color w:val="002060"/>
          <w:szCs w:val="22"/>
        </w:rPr>
      </w:pPr>
      <w:r w:rsidRPr="008B2AE8">
        <w:rPr>
          <w:rFonts w:cs="Arial"/>
          <w:color w:val="002060"/>
          <w:szCs w:val="22"/>
        </w:rPr>
        <w:t>F.to in originale</w:t>
      </w:r>
    </w:p>
    <w:p w14:paraId="49B0C03F" w14:textId="1E14C34B" w:rsidR="00AC2BBF" w:rsidRPr="008B2AE8" w:rsidRDefault="008B2AE8" w:rsidP="008B2AE8">
      <w:pPr>
        <w:rPr>
          <w:rFonts w:ascii="Arial" w:hAnsi="Arial" w:cs="Arial"/>
          <w:color w:val="002060"/>
          <w:sz w:val="22"/>
          <w:szCs w:val="22"/>
        </w:rPr>
      </w:pPr>
      <w:r w:rsidRPr="008B2AE8">
        <w:rPr>
          <w:rFonts w:ascii="Arial" w:hAnsi="Arial" w:cs="Arial"/>
          <w:color w:val="002060"/>
          <w:sz w:val="22"/>
          <w:szCs w:val="22"/>
        </w:rPr>
        <w:t xml:space="preserve">Lorenzo Casagrande Albano                         </w:t>
      </w:r>
    </w:p>
    <w:p w14:paraId="03F0AC4B" w14:textId="6CD037A9" w:rsidR="00AC2BBF" w:rsidRPr="008B2AE8" w:rsidRDefault="00AC2BBF" w:rsidP="00AC2BBF">
      <w:pPr>
        <w:pStyle w:val="LndNormale1"/>
        <w:rPr>
          <w:rFonts w:cs="Arial"/>
          <w:color w:val="002060"/>
          <w:szCs w:val="22"/>
        </w:rPr>
      </w:pPr>
      <w:r w:rsidRPr="008B2AE8">
        <w:rPr>
          <w:rFonts w:cs="Arial"/>
          <w:color w:val="002060"/>
          <w:szCs w:val="22"/>
        </w:rPr>
        <w:t xml:space="preserve"> </w:t>
      </w:r>
    </w:p>
    <w:p w14:paraId="704437AF" w14:textId="0C2FD871" w:rsidR="00AC2BBF" w:rsidRDefault="00AC2BBF" w:rsidP="00770E76">
      <w:pPr>
        <w:rPr>
          <w:rFonts w:ascii="Arial" w:hAnsi="Arial" w:cs="Arial"/>
          <w:color w:val="002060"/>
          <w:sz w:val="22"/>
          <w:szCs w:val="22"/>
        </w:rPr>
      </w:pPr>
    </w:p>
    <w:p w14:paraId="228F2BE9" w14:textId="77777777" w:rsidR="00AC2BBF" w:rsidRPr="00005189" w:rsidRDefault="00AC2BBF"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499537D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36F31">
        <w:rPr>
          <w:b/>
          <w:color w:val="002060"/>
          <w:u w:val="single"/>
        </w:rPr>
        <w:t>02</w:t>
      </w:r>
      <w:r w:rsidR="00830450" w:rsidRPr="000039D0">
        <w:rPr>
          <w:b/>
          <w:color w:val="002060"/>
          <w:u w:val="single"/>
        </w:rPr>
        <w:t>/</w:t>
      </w:r>
      <w:r w:rsidR="00FB4E16">
        <w:rPr>
          <w:b/>
          <w:color w:val="002060"/>
          <w:u w:val="single"/>
        </w:rPr>
        <w:t>1</w:t>
      </w:r>
      <w:r w:rsidR="00436F31">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D9583" w14:textId="77777777" w:rsidR="004D5755" w:rsidRDefault="004D5755">
      <w:r>
        <w:separator/>
      </w:r>
    </w:p>
  </w:endnote>
  <w:endnote w:type="continuationSeparator" w:id="0">
    <w:p w14:paraId="0F05BA69" w14:textId="77777777" w:rsidR="004D5755" w:rsidRDefault="004D5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A7D9FFF"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6F31">
      <w:rPr>
        <w:rStyle w:val="Numeropagina"/>
        <w:rFonts w:ascii="Arial" w:hAnsi="Arial" w:cs="Arial"/>
        <w:color w:val="002060"/>
      </w:rP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06B3" w14:textId="77777777" w:rsidR="004D5755" w:rsidRDefault="004D5755">
      <w:r>
        <w:separator/>
      </w:r>
    </w:p>
  </w:footnote>
  <w:footnote w:type="continuationSeparator" w:id="0">
    <w:p w14:paraId="06AAAEDD" w14:textId="77777777" w:rsidR="004D5755" w:rsidRDefault="004D5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0"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2"/>
  </w:num>
  <w:num w:numId="2" w16cid:durableId="140779443">
    <w:abstractNumId w:val="7"/>
  </w:num>
  <w:num w:numId="3" w16cid:durableId="1660186896">
    <w:abstractNumId w:val="30"/>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7"/>
  </w:num>
  <w:num w:numId="6" w16cid:durableId="1409227866">
    <w:abstractNumId w:val="21"/>
  </w:num>
  <w:num w:numId="7" w16cid:durableId="1703477839">
    <w:abstractNumId w:val="32"/>
  </w:num>
  <w:num w:numId="8" w16cid:durableId="1865820661">
    <w:abstractNumId w:val="25"/>
  </w:num>
  <w:num w:numId="9" w16cid:durableId="1770080403">
    <w:abstractNumId w:val="31"/>
  </w:num>
  <w:num w:numId="10" w16cid:durableId="1930651135">
    <w:abstractNumId w:val="15"/>
  </w:num>
  <w:num w:numId="11" w16cid:durableId="560559437">
    <w:abstractNumId w:val="39"/>
  </w:num>
  <w:num w:numId="12" w16cid:durableId="1712725283">
    <w:abstractNumId w:val="9"/>
  </w:num>
  <w:num w:numId="13" w16cid:durableId="2130661461">
    <w:abstractNumId w:val="11"/>
  </w:num>
  <w:num w:numId="14" w16cid:durableId="1600523497">
    <w:abstractNumId w:val="3"/>
  </w:num>
  <w:num w:numId="15" w16cid:durableId="314726150">
    <w:abstractNumId w:val="24"/>
  </w:num>
  <w:num w:numId="16" w16cid:durableId="2094011012">
    <w:abstractNumId w:val="16"/>
  </w:num>
  <w:num w:numId="17" w16cid:durableId="249898235">
    <w:abstractNumId w:val="42"/>
  </w:num>
  <w:num w:numId="18" w16cid:durableId="1803184862">
    <w:abstractNumId w:val="34"/>
  </w:num>
  <w:num w:numId="19" w16cid:durableId="1102998121">
    <w:abstractNumId w:val="19"/>
  </w:num>
  <w:num w:numId="20" w16cid:durableId="2242136">
    <w:abstractNumId w:val="26"/>
  </w:num>
  <w:num w:numId="21" w16cid:durableId="424768929">
    <w:abstractNumId w:val="27"/>
  </w:num>
  <w:num w:numId="22" w16cid:durableId="1772698854">
    <w:abstractNumId w:val="17"/>
  </w:num>
  <w:num w:numId="23" w16cid:durableId="1872261587">
    <w:abstractNumId w:val="35"/>
  </w:num>
  <w:num w:numId="24" w16cid:durableId="798693027">
    <w:abstractNumId w:val="40"/>
  </w:num>
  <w:num w:numId="25" w16cid:durableId="2098550385">
    <w:abstractNumId w:val="0"/>
  </w:num>
  <w:num w:numId="26" w16cid:durableId="715282008">
    <w:abstractNumId w:val="14"/>
  </w:num>
  <w:num w:numId="27" w16cid:durableId="1539466067">
    <w:abstractNumId w:val="22"/>
  </w:num>
  <w:num w:numId="28" w16cid:durableId="377749779">
    <w:abstractNumId w:val="4"/>
  </w:num>
  <w:num w:numId="29" w16cid:durableId="1820151984">
    <w:abstractNumId w:val="43"/>
  </w:num>
  <w:num w:numId="30" w16cid:durableId="1043285624">
    <w:abstractNumId w:val="6"/>
  </w:num>
  <w:num w:numId="31" w16cid:durableId="576600428">
    <w:abstractNumId w:val="1"/>
  </w:num>
  <w:num w:numId="32" w16cid:durableId="1476291970">
    <w:abstractNumId w:val="33"/>
  </w:num>
  <w:num w:numId="33" w16cid:durableId="1092553154">
    <w:abstractNumId w:val="20"/>
  </w:num>
  <w:num w:numId="34" w16cid:durableId="1971473206">
    <w:abstractNumId w:val="2"/>
  </w:num>
  <w:num w:numId="35" w16cid:durableId="542669457">
    <w:abstractNumId w:val="41"/>
  </w:num>
  <w:num w:numId="36" w16cid:durableId="1628706912">
    <w:abstractNumId w:val="13"/>
  </w:num>
  <w:num w:numId="37" w16cid:durableId="1466391385">
    <w:abstractNumId w:val="23"/>
  </w:num>
  <w:num w:numId="38" w16cid:durableId="1407267829">
    <w:abstractNumId w:val="36"/>
  </w:num>
  <w:num w:numId="39" w16cid:durableId="163591222">
    <w:abstractNumId w:val="28"/>
  </w:num>
  <w:num w:numId="40" w16cid:durableId="1344435658">
    <w:abstractNumId w:val="8"/>
  </w:num>
  <w:num w:numId="41" w16cid:durableId="722489900">
    <w:abstractNumId w:val="38"/>
  </w:num>
  <w:num w:numId="42" w16cid:durableId="494877369">
    <w:abstractNumId w:val="5"/>
  </w:num>
  <w:num w:numId="43" w16cid:durableId="2117601001">
    <w:abstractNumId w:val="29"/>
  </w:num>
  <w:num w:numId="44" w16cid:durableId="879825861">
    <w:abstractNumId w:val="10"/>
  </w:num>
  <w:num w:numId="45" w16cid:durableId="12524712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2DF6"/>
    <w:rsid w:val="000334EC"/>
    <w:rsid w:val="000346F7"/>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41E"/>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305A"/>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9EB"/>
    <w:rsid w:val="00512B86"/>
    <w:rsid w:val="00515EE0"/>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E6D3F"/>
    <w:rsid w:val="006F0737"/>
    <w:rsid w:val="006F1065"/>
    <w:rsid w:val="006F14DA"/>
    <w:rsid w:val="006F18AD"/>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209"/>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5849"/>
    <w:rsid w:val="00966790"/>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79F"/>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1F46"/>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A7FA3"/>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194</TotalTime>
  <Pages>25</Pages>
  <Words>8292</Words>
  <Characters>47267</Characters>
  <Application>Microsoft Office Word</Application>
  <DocSecurity>0</DocSecurity>
  <Lines>393</Lines>
  <Paragraphs>110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55449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2022-10-27T12:10:00Z</cp:lastPrinted>
  <dcterms:created xsi:type="dcterms:W3CDTF">2022-11-02T10:43:00Z</dcterms:created>
  <dcterms:modified xsi:type="dcterms:W3CDTF">2022-11-02T15:33:00Z</dcterms:modified>
</cp:coreProperties>
</file>