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02C0D1C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50ABD">
              <w:rPr>
                <w:rFonts w:ascii="Arial" w:hAnsi="Arial" w:cs="Arial"/>
                <w:color w:val="002060"/>
                <w:sz w:val="40"/>
                <w:szCs w:val="40"/>
              </w:rPr>
              <w:t>4</w:t>
            </w:r>
            <w:r w:rsidR="00650B14">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50ABD">
              <w:rPr>
                <w:rFonts w:ascii="Arial" w:hAnsi="Arial" w:cs="Arial"/>
                <w:color w:val="002060"/>
                <w:sz w:val="40"/>
                <w:szCs w:val="40"/>
              </w:rPr>
              <w:t>0</w:t>
            </w:r>
            <w:r w:rsidR="00650B14">
              <w:rPr>
                <w:rFonts w:ascii="Arial" w:hAnsi="Arial" w:cs="Arial"/>
                <w:color w:val="002060"/>
                <w:sz w:val="40"/>
                <w:szCs w:val="40"/>
              </w:rPr>
              <w:t>7</w:t>
            </w:r>
            <w:r w:rsidR="00CF4C7D" w:rsidRPr="000039D0">
              <w:rPr>
                <w:rFonts w:ascii="Arial" w:hAnsi="Arial" w:cs="Arial"/>
                <w:color w:val="002060"/>
                <w:sz w:val="40"/>
                <w:szCs w:val="40"/>
              </w:rPr>
              <w:t>/</w:t>
            </w:r>
            <w:r w:rsidR="00FB4E16">
              <w:rPr>
                <w:rFonts w:ascii="Arial" w:hAnsi="Arial" w:cs="Arial"/>
                <w:color w:val="002060"/>
                <w:sz w:val="40"/>
                <w:szCs w:val="40"/>
              </w:rPr>
              <w:t>1</w:t>
            </w:r>
            <w:r w:rsidR="00550ABD">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94C8404"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F7D65">
          <w:rPr>
            <w:noProof/>
            <w:webHidden/>
            <w:color w:val="002060"/>
          </w:rPr>
          <w:t>1</w:t>
        </w:r>
        <w:r w:rsidR="00AC19D9" w:rsidRPr="002419EA">
          <w:rPr>
            <w:noProof/>
            <w:webHidden/>
            <w:color w:val="002060"/>
          </w:rPr>
          <w:fldChar w:fldCharType="end"/>
        </w:r>
      </w:hyperlink>
    </w:p>
    <w:p w14:paraId="112EDB38" w14:textId="3EE16ABD"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F7D65">
          <w:rPr>
            <w:noProof/>
            <w:webHidden/>
            <w:color w:val="002060"/>
          </w:rPr>
          <w:t>1</w:t>
        </w:r>
        <w:r w:rsidR="00AC19D9" w:rsidRPr="002419EA">
          <w:rPr>
            <w:noProof/>
            <w:webHidden/>
            <w:color w:val="002060"/>
          </w:rPr>
          <w:fldChar w:fldCharType="end"/>
        </w:r>
      </w:hyperlink>
    </w:p>
    <w:p w14:paraId="4D9CAD43" w14:textId="11164D69"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F7D65">
          <w:rPr>
            <w:noProof/>
            <w:webHidden/>
            <w:color w:val="002060"/>
          </w:rPr>
          <w:t>1</w:t>
        </w:r>
        <w:r w:rsidR="00AC19D9" w:rsidRPr="002419EA">
          <w:rPr>
            <w:noProof/>
            <w:webHidden/>
            <w:color w:val="002060"/>
          </w:rPr>
          <w:fldChar w:fldCharType="end"/>
        </w:r>
      </w:hyperlink>
    </w:p>
    <w:p w14:paraId="0EAFCCD8" w14:textId="733AB371"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F7D65">
          <w:rPr>
            <w:noProof/>
            <w:webHidden/>
            <w:color w:val="002060"/>
          </w:rPr>
          <w:t>1</w:t>
        </w:r>
        <w:r w:rsidR="00AC19D9" w:rsidRPr="002419EA">
          <w:rPr>
            <w:noProof/>
            <w:webHidden/>
            <w:color w:val="002060"/>
          </w:rPr>
          <w:fldChar w:fldCharType="end"/>
        </w:r>
      </w:hyperlink>
    </w:p>
    <w:p w14:paraId="0952245B" w14:textId="3784A42A"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F7D65">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2B561DF1" w14:textId="52710CA5" w:rsidR="00515EE0" w:rsidRPr="0029305A" w:rsidRDefault="00C967AF" w:rsidP="0029305A">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1E59A179" w14:textId="6E2C67E1" w:rsidR="00B55C26" w:rsidRPr="00CD753D" w:rsidRDefault="00B55C26" w:rsidP="00F336CC">
      <w:pPr>
        <w:rPr>
          <w:rFonts w:ascii="Arial" w:hAnsi="Arial" w:cs="Arial"/>
          <w:color w:val="002060"/>
          <w:sz w:val="22"/>
          <w:szCs w:val="22"/>
        </w:rPr>
      </w:pPr>
    </w:p>
    <w:p w14:paraId="0B863160" w14:textId="77777777" w:rsidR="00CD753D" w:rsidRPr="00CD753D" w:rsidRDefault="00CD753D" w:rsidP="00CD753D">
      <w:pPr>
        <w:pStyle w:val="LndNormale1"/>
        <w:rPr>
          <w:b/>
          <w:color w:val="002060"/>
          <w:sz w:val="28"/>
          <w:szCs w:val="28"/>
        </w:rPr>
      </w:pPr>
      <w:r w:rsidRPr="00CD753D">
        <w:rPr>
          <w:b/>
          <w:color w:val="002060"/>
          <w:sz w:val="28"/>
          <w:szCs w:val="28"/>
        </w:rPr>
        <w:t>C.U. n. 128 del 02.11.2022 L.N.D.</w:t>
      </w:r>
    </w:p>
    <w:p w14:paraId="12AE0B02" w14:textId="77777777" w:rsidR="00CD753D" w:rsidRDefault="00CD753D" w:rsidP="00CD753D">
      <w:pPr>
        <w:pStyle w:val="LndNormale1"/>
        <w:rPr>
          <w:color w:val="002060"/>
        </w:rPr>
      </w:pPr>
    </w:p>
    <w:p w14:paraId="3620D9FC" w14:textId="5672F1AB" w:rsidR="00CD753D" w:rsidRPr="00CD753D" w:rsidRDefault="00CD753D" w:rsidP="00CD753D">
      <w:pPr>
        <w:pStyle w:val="LndNormale1"/>
        <w:rPr>
          <w:color w:val="002060"/>
        </w:rPr>
      </w:pPr>
      <w:r w:rsidRPr="00CD753D">
        <w:rPr>
          <w:color w:val="002060"/>
        </w:rPr>
        <w:t xml:space="preserve">Si pubblica il C.U. n. 128 della L.N.D.inerente le nomine delle Commissioni </w:t>
      </w:r>
    </w:p>
    <w:p w14:paraId="389A1E39" w14:textId="5CA59FDD" w:rsidR="00CD753D" w:rsidRPr="00CD753D" w:rsidRDefault="00CD753D" w:rsidP="00F336CC">
      <w:pPr>
        <w:rPr>
          <w:rFonts w:ascii="Arial" w:hAnsi="Arial" w:cs="Arial"/>
          <w:color w:val="002060"/>
          <w:sz w:val="22"/>
          <w:szCs w:val="22"/>
        </w:rPr>
      </w:pPr>
    </w:p>
    <w:p w14:paraId="58F2D174" w14:textId="765A25C1" w:rsidR="00CD753D" w:rsidRPr="00CD753D" w:rsidRDefault="00CD753D" w:rsidP="00F336CC">
      <w:pPr>
        <w:rPr>
          <w:rFonts w:ascii="Arial" w:hAnsi="Arial" w:cs="Arial"/>
          <w:color w:val="002060"/>
          <w:sz w:val="22"/>
          <w:szCs w:val="22"/>
        </w:rPr>
      </w:pPr>
    </w:p>
    <w:p w14:paraId="7C91DD82" w14:textId="77777777" w:rsidR="00CD753D" w:rsidRPr="00CD753D" w:rsidRDefault="00CD753D" w:rsidP="00CD753D">
      <w:pPr>
        <w:pStyle w:val="LndNormale1"/>
        <w:rPr>
          <w:b/>
          <w:color w:val="002060"/>
          <w:sz w:val="28"/>
          <w:szCs w:val="28"/>
        </w:rPr>
      </w:pPr>
      <w:r w:rsidRPr="00CD753D">
        <w:rPr>
          <w:b/>
          <w:color w:val="002060"/>
          <w:sz w:val="28"/>
          <w:szCs w:val="28"/>
        </w:rPr>
        <w:t>CIRCOLARE N. 39 DEL 03.11.2022</w:t>
      </w:r>
    </w:p>
    <w:p w14:paraId="0C4F3A0E" w14:textId="77777777" w:rsidR="00CD753D" w:rsidRDefault="00CD753D" w:rsidP="00CD753D">
      <w:pPr>
        <w:pStyle w:val="LndNormale1"/>
        <w:rPr>
          <w:color w:val="002060"/>
        </w:rPr>
      </w:pPr>
    </w:p>
    <w:p w14:paraId="02EBB67F" w14:textId="42AD457A" w:rsidR="00CD753D" w:rsidRPr="00CD753D" w:rsidRDefault="00CD753D" w:rsidP="00CD753D">
      <w:pPr>
        <w:pStyle w:val="LndNormale1"/>
        <w:rPr>
          <w:color w:val="002060"/>
        </w:rPr>
      </w:pPr>
      <w:r w:rsidRPr="00CD753D">
        <w:rPr>
          <w:color w:val="002060"/>
        </w:rPr>
        <w:t>Si pubblica, per opportuna conoscenza, la copia della circolare n. 35-2022 elaborata dal Centro Studi Tributari della L.N.D. del 1.7.2022 della L.N.D. inerente l’oggetto:</w:t>
      </w:r>
    </w:p>
    <w:p w14:paraId="27C4D9C4" w14:textId="77777777" w:rsidR="00CD753D" w:rsidRPr="00CD753D" w:rsidRDefault="00CD753D" w:rsidP="00CD753D">
      <w:pPr>
        <w:pStyle w:val="LndNormale1"/>
        <w:rPr>
          <w:b/>
          <w:i/>
          <w:color w:val="002060"/>
        </w:rPr>
      </w:pPr>
      <w:r w:rsidRPr="00CD753D">
        <w:rPr>
          <w:b/>
          <w:i/>
          <w:color w:val="002060"/>
        </w:rPr>
        <w:t>“Decreto Legislativo n. 163 del 5 ottobre 2022, recante disposizioni integrative e correttive del D.L. n. 36/2021, in materia di lavoro sportivo – Le nuove disposizioni”</w:t>
      </w:r>
    </w:p>
    <w:p w14:paraId="7B675C6A" w14:textId="60D3F15D" w:rsidR="00CD753D" w:rsidRDefault="00CD753D" w:rsidP="00F336CC">
      <w:pPr>
        <w:rPr>
          <w:rFonts w:ascii="Arial" w:hAnsi="Arial" w:cs="Arial"/>
          <w:color w:val="002060"/>
          <w:sz w:val="22"/>
          <w:szCs w:val="22"/>
        </w:rPr>
      </w:pPr>
    </w:p>
    <w:p w14:paraId="3DDF56A0" w14:textId="77777777" w:rsidR="00CD753D" w:rsidRPr="00CD753D" w:rsidRDefault="00CD753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lastRenderedPageBreak/>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A8CB39" w14:textId="6EF37BB8" w:rsidR="00515EE0" w:rsidRDefault="00515EE0" w:rsidP="009D0C38">
      <w:pPr>
        <w:pStyle w:val="LndNormale1"/>
        <w:rPr>
          <w:b/>
          <w:color w:val="002060"/>
          <w:szCs w:val="22"/>
        </w:rPr>
      </w:pPr>
    </w:p>
    <w:p w14:paraId="0DDE4246" w14:textId="77777777" w:rsidR="00A72991" w:rsidRDefault="00A72991" w:rsidP="009D0C38">
      <w:pPr>
        <w:pStyle w:val="LndNormale1"/>
        <w:rPr>
          <w:b/>
          <w:color w:val="002060"/>
          <w:szCs w:val="22"/>
        </w:rPr>
      </w:pPr>
    </w:p>
    <w:p w14:paraId="7D12A9EC" w14:textId="1D0BED3C" w:rsidR="00A72991" w:rsidRPr="00A54891" w:rsidRDefault="00A72991" w:rsidP="00A72991">
      <w:pPr>
        <w:pStyle w:val="LndNormale1"/>
        <w:rPr>
          <w:b/>
          <w:color w:val="002060"/>
          <w:sz w:val="28"/>
          <w:szCs w:val="28"/>
        </w:rPr>
      </w:pPr>
      <w:r w:rsidRPr="00A54891">
        <w:rPr>
          <w:b/>
          <w:color w:val="002060"/>
          <w:sz w:val="28"/>
          <w:szCs w:val="28"/>
        </w:rPr>
        <w:t>FINALS CUP 20</w:t>
      </w:r>
      <w:r>
        <w:rPr>
          <w:b/>
          <w:color w:val="002060"/>
          <w:sz w:val="28"/>
          <w:szCs w:val="28"/>
        </w:rPr>
        <w:t>22</w:t>
      </w:r>
      <w:r w:rsidRPr="00A54891">
        <w:rPr>
          <w:b/>
          <w:color w:val="002060"/>
          <w:sz w:val="28"/>
          <w:szCs w:val="28"/>
        </w:rPr>
        <w:t>/202</w:t>
      </w:r>
      <w:r>
        <w:rPr>
          <w:b/>
          <w:color w:val="002060"/>
          <w:sz w:val="28"/>
          <w:szCs w:val="28"/>
        </w:rPr>
        <w:t>3</w:t>
      </w:r>
    </w:p>
    <w:p w14:paraId="500DB78C" w14:textId="77777777" w:rsidR="00A72991" w:rsidRPr="00A54891" w:rsidRDefault="00A72991" w:rsidP="00A72991">
      <w:pPr>
        <w:pStyle w:val="LndNormale1"/>
        <w:rPr>
          <w:color w:val="002060"/>
          <w:szCs w:val="22"/>
        </w:rPr>
      </w:pPr>
    </w:p>
    <w:p w14:paraId="39475698" w14:textId="42871E1E" w:rsidR="00A72991" w:rsidRDefault="00A72991" w:rsidP="00A7299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5</w:t>
      </w:r>
      <w:r w:rsidRPr="00A54891">
        <w:rPr>
          <w:color w:val="002060"/>
          <w:szCs w:val="22"/>
        </w:rPr>
        <w:t xml:space="preserve"> al </w:t>
      </w:r>
      <w:r>
        <w:rPr>
          <w:color w:val="002060"/>
          <w:szCs w:val="22"/>
        </w:rPr>
        <w:t>8</w:t>
      </w:r>
      <w:r w:rsidRPr="00A54891">
        <w:rPr>
          <w:color w:val="002060"/>
          <w:szCs w:val="22"/>
        </w:rPr>
        <w:t xml:space="preserve"> gennaio 202</w:t>
      </w:r>
      <w:r>
        <w:rPr>
          <w:color w:val="002060"/>
          <w:szCs w:val="22"/>
        </w:rPr>
        <w:t>2</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5</w:t>
      </w:r>
      <w:r w:rsidRPr="00A54891">
        <w:rPr>
          <w:color w:val="002060"/>
          <w:szCs w:val="22"/>
          <w:u w:val="single"/>
        </w:rPr>
        <w:t xml:space="preserve"> novembre p.v.</w:t>
      </w:r>
    </w:p>
    <w:p w14:paraId="549B3898" w14:textId="4E907C78" w:rsidR="00F94472" w:rsidRPr="00F94472" w:rsidRDefault="00F94472" w:rsidP="00A72991">
      <w:pPr>
        <w:pStyle w:val="LndNormale1"/>
        <w:rPr>
          <w:rFonts w:cs="Arial"/>
          <w:color w:val="002060"/>
          <w:szCs w:val="22"/>
          <w:u w:val="single"/>
        </w:rPr>
      </w:pPr>
      <w:r>
        <w:rPr>
          <w:rFonts w:cs="Arial"/>
          <w:color w:val="002060"/>
          <w:shd w:val="clear" w:color="auto" w:fill="FFFFFF"/>
        </w:rPr>
        <w:t>S</w:t>
      </w:r>
      <w:r w:rsidRPr="00F94472">
        <w:rPr>
          <w:rFonts w:cs="Arial"/>
          <w:color w:val="002060"/>
          <w:shd w:val="clear" w:color="auto" w:fill="FFFFFF"/>
        </w:rPr>
        <w:t>arà possibile abbinare il nome delle Finals ad una azienda o u</w:t>
      </w:r>
      <w:r w:rsidR="00F972E5">
        <w:rPr>
          <w:rFonts w:cs="Arial"/>
          <w:color w:val="002060"/>
          <w:shd w:val="clear" w:color="auto" w:fill="FFFFFF"/>
        </w:rPr>
        <w:t>n’</w:t>
      </w:r>
      <w:r w:rsidRPr="00F94472">
        <w:rPr>
          <w:rFonts w:cs="Arial"/>
          <w:color w:val="002060"/>
          <w:shd w:val="clear" w:color="auto" w:fill="FFFFFF"/>
        </w:rPr>
        <w:t>attività che voglia sposare la causa. </w:t>
      </w:r>
    </w:p>
    <w:p w14:paraId="446C4219" w14:textId="09CD287E" w:rsidR="00272C6A" w:rsidRDefault="00272C6A" w:rsidP="009D0C38">
      <w:pPr>
        <w:pStyle w:val="LndNormale1"/>
        <w:rPr>
          <w:b/>
          <w:color w:val="002060"/>
          <w:szCs w:val="22"/>
        </w:rPr>
      </w:pPr>
    </w:p>
    <w:p w14:paraId="1E9720C6" w14:textId="26D10BD8" w:rsidR="00A25DCA" w:rsidRDefault="00A25DCA" w:rsidP="009D0C38">
      <w:pPr>
        <w:pStyle w:val="LndNormale1"/>
        <w:rPr>
          <w:b/>
          <w:color w:val="002060"/>
          <w:szCs w:val="22"/>
        </w:rPr>
      </w:pPr>
    </w:p>
    <w:p w14:paraId="34BD8762" w14:textId="77777777" w:rsidR="00A25DCA" w:rsidRPr="00A25DCA" w:rsidRDefault="00A25DCA" w:rsidP="00A25DCA">
      <w:pPr>
        <w:pStyle w:val="LndNormale1"/>
        <w:rPr>
          <w:b/>
          <w:color w:val="002060"/>
          <w:sz w:val="28"/>
          <w:szCs w:val="28"/>
        </w:rPr>
      </w:pPr>
      <w:r w:rsidRPr="00A25DCA">
        <w:rPr>
          <w:b/>
          <w:color w:val="002060"/>
          <w:sz w:val="28"/>
          <w:szCs w:val="28"/>
        </w:rPr>
        <w:t>AUTORIZZAZIONE EX ART. 34/3 N.O.I.F.</w:t>
      </w:r>
    </w:p>
    <w:p w14:paraId="65FF7A4A" w14:textId="77777777" w:rsidR="00A25DCA" w:rsidRPr="00A25DCA" w:rsidRDefault="00A25DCA" w:rsidP="00A25DCA">
      <w:pPr>
        <w:pStyle w:val="LndNormale1"/>
        <w:rPr>
          <w:color w:val="002060"/>
        </w:rPr>
      </w:pPr>
    </w:p>
    <w:p w14:paraId="150351DC" w14:textId="77777777" w:rsidR="00A25DCA" w:rsidRPr="00A25DCA" w:rsidRDefault="00A25DCA" w:rsidP="00A25DCA">
      <w:pPr>
        <w:pStyle w:val="LndNormale1"/>
        <w:rPr>
          <w:color w:val="002060"/>
        </w:rPr>
      </w:pPr>
      <w:r w:rsidRPr="00A25DCA">
        <w:rPr>
          <w:color w:val="002060"/>
        </w:rPr>
        <w:t>Vista la certificazione presentata in conformità all’art. 34/3 delle N.O.I.F. si concede l’autorizzazione prevista al compimento del 14° anno di età per le calciatrici e al 15° anno di età per i calciatori alle seguenti calciatrici:</w:t>
      </w:r>
    </w:p>
    <w:p w14:paraId="3B682AC1" w14:textId="77777777" w:rsidR="00A25DCA" w:rsidRPr="00A25DCA" w:rsidRDefault="00A25DCA" w:rsidP="00A25DCA">
      <w:pPr>
        <w:pStyle w:val="LndNormale1"/>
        <w:rPr>
          <w:b/>
          <w:color w:val="002060"/>
        </w:rPr>
      </w:pPr>
      <w:r w:rsidRPr="00A25DCA">
        <w:rPr>
          <w:b/>
          <w:color w:val="002060"/>
        </w:rPr>
        <w:t xml:space="preserve">PIRRO GIORGIA         </w:t>
      </w:r>
      <w:r w:rsidRPr="00A25DCA">
        <w:rPr>
          <w:b/>
          <w:color w:val="002060"/>
        </w:rPr>
        <w:tab/>
        <w:t>nata 28.12.2007</w:t>
      </w:r>
      <w:r w:rsidRPr="00A25DCA">
        <w:rPr>
          <w:b/>
          <w:color w:val="002060"/>
        </w:rPr>
        <w:tab/>
        <w:t>A.S.D. CITTA DI FALCONARA</w:t>
      </w:r>
    </w:p>
    <w:p w14:paraId="263D130B" w14:textId="77777777" w:rsidR="00A25DCA" w:rsidRPr="00A25DCA" w:rsidRDefault="00A25DCA" w:rsidP="00A25DCA">
      <w:pPr>
        <w:rPr>
          <w:rFonts w:ascii="Arial" w:hAnsi="Arial" w:cs="Arial"/>
          <w:b/>
          <w:color w:val="002060"/>
          <w:sz w:val="22"/>
          <w:szCs w:val="22"/>
        </w:rPr>
      </w:pPr>
      <w:r w:rsidRPr="00A25DCA">
        <w:rPr>
          <w:rFonts w:ascii="Arial" w:hAnsi="Arial" w:cs="Arial"/>
          <w:b/>
          <w:color w:val="002060"/>
          <w:sz w:val="22"/>
          <w:szCs w:val="22"/>
        </w:rPr>
        <w:t xml:space="preserve">SCOPONI GIORGIA          </w:t>
      </w:r>
      <w:r w:rsidRPr="00A25DCA">
        <w:rPr>
          <w:rFonts w:ascii="Arial" w:hAnsi="Arial" w:cs="Arial"/>
          <w:b/>
          <w:color w:val="002060"/>
          <w:sz w:val="22"/>
          <w:szCs w:val="22"/>
        </w:rPr>
        <w:tab/>
        <w:t>nata 05.12.2006</w:t>
      </w:r>
      <w:r w:rsidRPr="00A25DCA">
        <w:rPr>
          <w:rFonts w:ascii="Arial" w:hAnsi="Arial" w:cs="Arial"/>
          <w:b/>
          <w:color w:val="002060"/>
          <w:sz w:val="22"/>
          <w:szCs w:val="22"/>
        </w:rPr>
        <w:tab/>
        <w:t>A.S.D. CITTA DI FALCONARA</w:t>
      </w:r>
    </w:p>
    <w:p w14:paraId="10105A2D" w14:textId="77777777" w:rsidR="00A25DCA" w:rsidRPr="00A25DCA" w:rsidRDefault="00A25DCA" w:rsidP="00A25DCA">
      <w:pPr>
        <w:rPr>
          <w:rFonts w:ascii="Arial" w:hAnsi="Arial" w:cs="Arial"/>
          <w:b/>
          <w:color w:val="002060"/>
          <w:sz w:val="22"/>
          <w:szCs w:val="22"/>
        </w:rPr>
      </w:pPr>
      <w:r w:rsidRPr="00A25DCA">
        <w:rPr>
          <w:rFonts w:ascii="Arial" w:hAnsi="Arial" w:cs="Arial"/>
          <w:b/>
          <w:color w:val="002060"/>
          <w:sz w:val="22"/>
          <w:szCs w:val="22"/>
        </w:rPr>
        <w:t xml:space="preserve">SPINZANTI EVA              </w:t>
      </w:r>
      <w:r w:rsidRPr="00A25DCA">
        <w:rPr>
          <w:rFonts w:ascii="Arial" w:hAnsi="Arial" w:cs="Arial"/>
          <w:b/>
          <w:color w:val="002060"/>
          <w:sz w:val="22"/>
          <w:szCs w:val="22"/>
        </w:rPr>
        <w:tab/>
        <w:t>nata 02.01.2008</w:t>
      </w:r>
      <w:r w:rsidRPr="00A25DCA">
        <w:rPr>
          <w:rFonts w:ascii="Arial" w:hAnsi="Arial" w:cs="Arial"/>
          <w:b/>
          <w:color w:val="002060"/>
          <w:sz w:val="22"/>
          <w:szCs w:val="22"/>
        </w:rPr>
        <w:tab/>
        <w:t>A.S.D. CITTA DI FALCONARA</w:t>
      </w:r>
    </w:p>
    <w:p w14:paraId="3CC034FC" w14:textId="77777777" w:rsidR="00A25DCA" w:rsidRPr="00A25DCA" w:rsidRDefault="00A25DCA" w:rsidP="009D0C38">
      <w:pPr>
        <w:pStyle w:val="LndNormale1"/>
        <w:rPr>
          <w:b/>
          <w:color w:val="002060"/>
          <w:szCs w:val="22"/>
        </w:rPr>
      </w:pPr>
    </w:p>
    <w:p w14:paraId="355E0FAF" w14:textId="77777777" w:rsidR="00EC3E10" w:rsidRPr="00A25DCA" w:rsidRDefault="00EC3E10" w:rsidP="009D0C38">
      <w:pPr>
        <w:pStyle w:val="LndNormale1"/>
        <w:rPr>
          <w:b/>
          <w:color w:val="002060"/>
          <w:szCs w:val="22"/>
        </w:rPr>
      </w:pPr>
    </w:p>
    <w:p w14:paraId="649A90ED" w14:textId="18FFB8E6" w:rsidR="000346F7" w:rsidRPr="00D97834" w:rsidRDefault="00546679" w:rsidP="00D97834">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bookmarkEnd w:id="8"/>
      <w:bookmarkEnd w:id="9"/>
      <w:bookmarkEnd w:id="10"/>
    </w:p>
    <w:p w14:paraId="160C648F" w14:textId="77777777" w:rsidR="00BE20A5" w:rsidRPr="00D248B3" w:rsidRDefault="00BE20A5" w:rsidP="00BE20A5">
      <w:pPr>
        <w:pStyle w:val="breakline"/>
        <w:rPr>
          <w:color w:val="002060"/>
        </w:rPr>
      </w:pPr>
    </w:p>
    <w:p w14:paraId="738ED437" w14:textId="77777777" w:rsidR="008F7D65" w:rsidRPr="006C1CD7" w:rsidRDefault="008F7D65" w:rsidP="008F7D65">
      <w:pPr>
        <w:pStyle w:val="titolocampionato0"/>
        <w:shd w:val="clear" w:color="auto" w:fill="CCCCCC"/>
        <w:spacing w:before="80" w:after="40"/>
        <w:rPr>
          <w:color w:val="002060"/>
        </w:rPr>
      </w:pPr>
      <w:r w:rsidRPr="006C1CD7">
        <w:rPr>
          <w:color w:val="002060"/>
        </w:rPr>
        <w:t>CALCIO A CINQUE SERIE C2</w:t>
      </w:r>
    </w:p>
    <w:p w14:paraId="4970390B" w14:textId="77777777" w:rsidR="008F7D65" w:rsidRPr="006C1CD7" w:rsidRDefault="008F7D65" w:rsidP="008F7D65">
      <w:pPr>
        <w:pStyle w:val="titoloprinc0"/>
        <w:rPr>
          <w:color w:val="002060"/>
        </w:rPr>
      </w:pPr>
      <w:r w:rsidRPr="006C1CD7">
        <w:rPr>
          <w:color w:val="002060"/>
        </w:rPr>
        <w:t>RISULTATI</w:t>
      </w:r>
    </w:p>
    <w:p w14:paraId="71492699" w14:textId="77777777" w:rsidR="008F7D65" w:rsidRPr="006C1CD7" w:rsidRDefault="008F7D65" w:rsidP="008F7D65">
      <w:pPr>
        <w:pStyle w:val="breakline"/>
        <w:rPr>
          <w:color w:val="002060"/>
        </w:rPr>
      </w:pPr>
    </w:p>
    <w:p w14:paraId="1E5A9FFD" w14:textId="77777777" w:rsidR="008F7D65" w:rsidRPr="006C1CD7" w:rsidRDefault="008F7D65" w:rsidP="008F7D65">
      <w:pPr>
        <w:pStyle w:val="sottotitolocampionato10"/>
        <w:rPr>
          <w:color w:val="002060"/>
        </w:rPr>
      </w:pPr>
      <w:r w:rsidRPr="006C1CD7">
        <w:rPr>
          <w:color w:val="002060"/>
        </w:rPr>
        <w:t>RISULTATI UFFICIALI GARE DEL 04/11/2022</w:t>
      </w:r>
    </w:p>
    <w:p w14:paraId="15B86FAD" w14:textId="77777777" w:rsidR="008F7D65" w:rsidRPr="008F7D65" w:rsidRDefault="008F7D65" w:rsidP="008F7D65">
      <w:pPr>
        <w:pStyle w:val="sottotitolocampionato20"/>
        <w:spacing w:before="0" w:beforeAutospacing="0" w:after="0" w:afterAutospacing="0"/>
        <w:rPr>
          <w:rFonts w:ascii="Arial" w:hAnsi="Arial" w:cs="Arial"/>
          <w:color w:val="002060"/>
          <w:sz w:val="20"/>
          <w:szCs w:val="20"/>
        </w:rPr>
      </w:pPr>
      <w:r w:rsidRPr="008F7D65">
        <w:rPr>
          <w:rFonts w:ascii="Arial" w:hAnsi="Arial" w:cs="Arial"/>
          <w:color w:val="002060"/>
          <w:sz w:val="20"/>
          <w:szCs w:val="20"/>
        </w:rPr>
        <w:t>Si trascrivono qui di seguito i risultati ufficiali delle gare disputate</w:t>
      </w:r>
    </w:p>
    <w:p w14:paraId="5FA0ED41" w14:textId="77777777" w:rsidR="008F7D65" w:rsidRPr="006C1CD7" w:rsidRDefault="008F7D65" w:rsidP="008F7D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7D65" w:rsidRPr="006C1CD7" w14:paraId="34C704B9" w14:textId="77777777" w:rsidTr="007644D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F7D65" w:rsidRPr="006C1CD7" w14:paraId="047D5EE7" w14:textId="77777777" w:rsidTr="007644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AB34D" w14:textId="77777777" w:rsidR="008F7D65" w:rsidRPr="006C1CD7" w:rsidRDefault="008F7D65" w:rsidP="007644D4">
                  <w:pPr>
                    <w:pStyle w:val="headertabella0"/>
                    <w:rPr>
                      <w:color w:val="002060"/>
                    </w:rPr>
                  </w:pPr>
                  <w:r w:rsidRPr="006C1CD7">
                    <w:rPr>
                      <w:color w:val="002060"/>
                    </w:rPr>
                    <w:t>GIRONE A - 7 Giornata - A</w:t>
                  </w:r>
                </w:p>
              </w:tc>
            </w:tr>
            <w:tr w:rsidR="008F7D65" w:rsidRPr="006C1CD7" w14:paraId="11C50972" w14:textId="77777777" w:rsidTr="007644D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AE73CC" w14:textId="77777777" w:rsidR="008F7D65" w:rsidRPr="006C1CD7" w:rsidRDefault="008F7D65" w:rsidP="007644D4">
                  <w:pPr>
                    <w:pStyle w:val="rowtabella0"/>
                    <w:rPr>
                      <w:color w:val="002060"/>
                    </w:rPr>
                  </w:pPr>
                  <w:r w:rsidRPr="006C1CD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D3592" w14:textId="77777777" w:rsidR="008F7D65" w:rsidRPr="006C1CD7" w:rsidRDefault="008F7D65" w:rsidP="007644D4">
                  <w:pPr>
                    <w:pStyle w:val="rowtabella0"/>
                    <w:rPr>
                      <w:color w:val="002060"/>
                    </w:rPr>
                  </w:pPr>
                  <w:r w:rsidRPr="006C1CD7">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D016D" w14:textId="77777777" w:rsidR="008F7D65" w:rsidRPr="006C1CD7" w:rsidRDefault="008F7D65" w:rsidP="007644D4">
                  <w:pPr>
                    <w:pStyle w:val="rowtabella0"/>
                    <w:jc w:val="center"/>
                    <w:rPr>
                      <w:color w:val="002060"/>
                    </w:rPr>
                  </w:pPr>
                  <w:r w:rsidRPr="006C1CD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C6ED7" w14:textId="77777777" w:rsidR="008F7D65" w:rsidRPr="006C1CD7" w:rsidRDefault="008F7D65" w:rsidP="007644D4">
                  <w:pPr>
                    <w:pStyle w:val="rowtabella0"/>
                    <w:jc w:val="center"/>
                    <w:rPr>
                      <w:color w:val="002060"/>
                    </w:rPr>
                  </w:pPr>
                  <w:r w:rsidRPr="006C1CD7">
                    <w:rPr>
                      <w:color w:val="002060"/>
                    </w:rPr>
                    <w:t> </w:t>
                  </w:r>
                </w:p>
              </w:tc>
            </w:tr>
            <w:tr w:rsidR="008F7D65" w:rsidRPr="006C1CD7" w14:paraId="0313422D" w14:textId="77777777" w:rsidTr="007644D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081E00" w14:textId="77777777" w:rsidR="008F7D65" w:rsidRPr="006C1CD7" w:rsidRDefault="008F7D65" w:rsidP="007644D4">
                  <w:pPr>
                    <w:pStyle w:val="rowtabella0"/>
                    <w:rPr>
                      <w:color w:val="002060"/>
                    </w:rPr>
                  </w:pPr>
                  <w:r w:rsidRPr="006C1CD7">
                    <w:rPr>
                      <w:color w:val="002060"/>
                    </w:rPr>
                    <w:t>ANCONITANA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3B9B3" w14:textId="77777777" w:rsidR="008F7D65" w:rsidRPr="006C1CD7" w:rsidRDefault="008F7D65" w:rsidP="007644D4">
                  <w:pPr>
                    <w:pStyle w:val="rowtabella0"/>
                    <w:rPr>
                      <w:color w:val="002060"/>
                    </w:rPr>
                  </w:pPr>
                  <w:r w:rsidRPr="006C1CD7">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7B762" w14:textId="77777777" w:rsidR="008F7D65" w:rsidRPr="006C1CD7" w:rsidRDefault="008F7D65" w:rsidP="007644D4">
                  <w:pPr>
                    <w:pStyle w:val="rowtabella0"/>
                    <w:jc w:val="center"/>
                    <w:rPr>
                      <w:color w:val="002060"/>
                    </w:rPr>
                  </w:pPr>
                  <w:r w:rsidRPr="006C1CD7">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2FCA7" w14:textId="77777777" w:rsidR="008F7D65" w:rsidRPr="006C1CD7" w:rsidRDefault="008F7D65" w:rsidP="007644D4">
                  <w:pPr>
                    <w:pStyle w:val="rowtabella0"/>
                    <w:jc w:val="center"/>
                    <w:rPr>
                      <w:color w:val="002060"/>
                    </w:rPr>
                  </w:pPr>
                  <w:r w:rsidRPr="006C1CD7">
                    <w:rPr>
                      <w:color w:val="002060"/>
                    </w:rPr>
                    <w:t> </w:t>
                  </w:r>
                </w:p>
              </w:tc>
            </w:tr>
          </w:tbl>
          <w:p w14:paraId="14DE71F8" w14:textId="77777777" w:rsidR="008F7D65" w:rsidRPr="006C1CD7" w:rsidRDefault="008F7D65" w:rsidP="007644D4">
            <w:pPr>
              <w:rPr>
                <w:color w:val="002060"/>
              </w:rPr>
            </w:pPr>
          </w:p>
        </w:tc>
      </w:tr>
    </w:tbl>
    <w:p w14:paraId="520CFE94" w14:textId="77777777" w:rsidR="008F7D65" w:rsidRPr="006C1CD7" w:rsidRDefault="008F7D65" w:rsidP="008F7D65">
      <w:pPr>
        <w:pStyle w:val="breakline"/>
        <w:rPr>
          <w:rFonts w:eastAsiaTheme="minorEastAsia"/>
          <w:color w:val="002060"/>
        </w:rPr>
      </w:pPr>
    </w:p>
    <w:p w14:paraId="578F57A5" w14:textId="77777777" w:rsidR="008F7D65" w:rsidRPr="006C1CD7" w:rsidRDefault="008F7D65" w:rsidP="008F7D65">
      <w:pPr>
        <w:pStyle w:val="breakline"/>
        <w:rPr>
          <w:color w:val="002060"/>
        </w:rPr>
      </w:pPr>
    </w:p>
    <w:p w14:paraId="312233A7" w14:textId="77777777" w:rsidR="008F7D65" w:rsidRPr="006C1CD7" w:rsidRDefault="008F7D65" w:rsidP="008F7D65">
      <w:pPr>
        <w:pStyle w:val="titoloprinc0"/>
        <w:rPr>
          <w:color w:val="002060"/>
        </w:rPr>
      </w:pPr>
      <w:r w:rsidRPr="006C1CD7">
        <w:rPr>
          <w:color w:val="002060"/>
        </w:rPr>
        <w:t>GIUDICE SPORTIVO</w:t>
      </w:r>
    </w:p>
    <w:p w14:paraId="082457ED" w14:textId="77777777" w:rsidR="008F7D65" w:rsidRPr="006C1CD7" w:rsidRDefault="008F7D65" w:rsidP="008F7D65">
      <w:pPr>
        <w:pStyle w:val="diffida"/>
        <w:rPr>
          <w:color w:val="002060"/>
        </w:rPr>
      </w:pPr>
      <w:r w:rsidRPr="006C1CD7">
        <w:rPr>
          <w:color w:val="002060"/>
        </w:rPr>
        <w:t>Il Giudice Sportivo Avv. Agnese Lazzaretti, con l'assistenza del segretario Angelo Castellana, nella seduta del 07/11/2022, ha adottato le decisioni che di seguito integralmente si riportano:</w:t>
      </w:r>
    </w:p>
    <w:p w14:paraId="754DD2CC" w14:textId="77777777" w:rsidR="008F7D65" w:rsidRPr="006C1CD7" w:rsidRDefault="008F7D65" w:rsidP="008F7D65">
      <w:pPr>
        <w:pStyle w:val="titolo10"/>
        <w:rPr>
          <w:color w:val="002060"/>
        </w:rPr>
      </w:pPr>
      <w:r w:rsidRPr="006C1CD7">
        <w:rPr>
          <w:color w:val="002060"/>
        </w:rPr>
        <w:t xml:space="preserve">GARE DEL 4/11/2022 </w:t>
      </w:r>
    </w:p>
    <w:p w14:paraId="459CC2B0" w14:textId="77777777" w:rsidR="008F7D65" w:rsidRPr="006C1CD7" w:rsidRDefault="008F7D65" w:rsidP="008F7D65">
      <w:pPr>
        <w:pStyle w:val="titolo7a"/>
        <w:rPr>
          <w:color w:val="002060"/>
        </w:rPr>
      </w:pPr>
      <w:r w:rsidRPr="006C1CD7">
        <w:rPr>
          <w:color w:val="002060"/>
        </w:rPr>
        <w:t xml:space="preserve">PROVVEDIMENTI DISCIPLINARI </w:t>
      </w:r>
    </w:p>
    <w:p w14:paraId="29E5A70A" w14:textId="77777777" w:rsidR="008F7D65" w:rsidRPr="006C1CD7" w:rsidRDefault="008F7D65" w:rsidP="008F7D65">
      <w:pPr>
        <w:pStyle w:val="titolo7b0"/>
        <w:rPr>
          <w:color w:val="002060"/>
        </w:rPr>
      </w:pPr>
      <w:r w:rsidRPr="006C1CD7">
        <w:rPr>
          <w:color w:val="002060"/>
        </w:rPr>
        <w:t xml:space="preserve">In base alle risultanze degli atti ufficiali sono state deliberate le seguenti sanzioni disciplinari. </w:t>
      </w:r>
    </w:p>
    <w:p w14:paraId="6A4600F3" w14:textId="77777777" w:rsidR="008F7D65" w:rsidRPr="006C1CD7" w:rsidRDefault="008F7D65" w:rsidP="008F7D65">
      <w:pPr>
        <w:pStyle w:val="titolo30"/>
        <w:rPr>
          <w:color w:val="002060"/>
        </w:rPr>
      </w:pPr>
      <w:r w:rsidRPr="006C1CD7">
        <w:rPr>
          <w:color w:val="002060"/>
        </w:rPr>
        <w:t xml:space="preserve">ALLENATORI </w:t>
      </w:r>
    </w:p>
    <w:p w14:paraId="1A9F4DB6" w14:textId="77777777" w:rsidR="008F7D65" w:rsidRPr="006C1CD7" w:rsidRDefault="008F7D65" w:rsidP="008F7D65">
      <w:pPr>
        <w:pStyle w:val="titolo20"/>
        <w:rPr>
          <w:color w:val="002060"/>
        </w:rPr>
      </w:pPr>
      <w:r w:rsidRPr="006C1CD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05FB7327" w14:textId="77777777" w:rsidTr="007644D4">
        <w:tc>
          <w:tcPr>
            <w:tcW w:w="2200" w:type="dxa"/>
            <w:tcMar>
              <w:top w:w="20" w:type="dxa"/>
              <w:left w:w="20" w:type="dxa"/>
              <w:bottom w:w="20" w:type="dxa"/>
              <w:right w:w="20" w:type="dxa"/>
            </w:tcMar>
            <w:vAlign w:val="center"/>
            <w:hideMark/>
          </w:tcPr>
          <w:p w14:paraId="6C74F404" w14:textId="77777777" w:rsidR="008F7D65" w:rsidRPr="006C1CD7" w:rsidRDefault="008F7D65" w:rsidP="007644D4">
            <w:pPr>
              <w:pStyle w:val="movimento"/>
              <w:rPr>
                <w:color w:val="002060"/>
              </w:rPr>
            </w:pPr>
            <w:r w:rsidRPr="006C1CD7">
              <w:rPr>
                <w:color w:val="002060"/>
              </w:rPr>
              <w:lastRenderedPageBreak/>
              <w:t>MARCELLETTI ROBERTO</w:t>
            </w:r>
          </w:p>
        </w:tc>
        <w:tc>
          <w:tcPr>
            <w:tcW w:w="2200" w:type="dxa"/>
            <w:tcMar>
              <w:top w:w="20" w:type="dxa"/>
              <w:left w:w="20" w:type="dxa"/>
              <w:bottom w:w="20" w:type="dxa"/>
              <w:right w:w="20" w:type="dxa"/>
            </w:tcMar>
            <w:vAlign w:val="center"/>
            <w:hideMark/>
          </w:tcPr>
          <w:p w14:paraId="5DC2206F" w14:textId="77777777" w:rsidR="008F7D65" w:rsidRPr="006C1CD7" w:rsidRDefault="008F7D65" w:rsidP="007644D4">
            <w:pPr>
              <w:pStyle w:val="movimento2"/>
              <w:rPr>
                <w:color w:val="002060"/>
              </w:rPr>
            </w:pPr>
            <w:r w:rsidRPr="006C1CD7">
              <w:rPr>
                <w:color w:val="002060"/>
              </w:rPr>
              <w:t xml:space="preserve">(ANCONITANA CALCIO A 5) </w:t>
            </w:r>
          </w:p>
        </w:tc>
        <w:tc>
          <w:tcPr>
            <w:tcW w:w="800" w:type="dxa"/>
            <w:tcMar>
              <w:top w:w="20" w:type="dxa"/>
              <w:left w:w="20" w:type="dxa"/>
              <w:bottom w:w="20" w:type="dxa"/>
              <w:right w:w="20" w:type="dxa"/>
            </w:tcMar>
            <w:vAlign w:val="center"/>
            <w:hideMark/>
          </w:tcPr>
          <w:p w14:paraId="7B631A36"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23F18C4B"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049FEAB2" w14:textId="77777777" w:rsidR="008F7D65" w:rsidRPr="006C1CD7" w:rsidRDefault="008F7D65" w:rsidP="007644D4">
            <w:pPr>
              <w:pStyle w:val="movimento2"/>
              <w:rPr>
                <w:color w:val="002060"/>
              </w:rPr>
            </w:pPr>
            <w:r w:rsidRPr="006C1CD7">
              <w:rPr>
                <w:color w:val="002060"/>
              </w:rPr>
              <w:t> </w:t>
            </w:r>
          </w:p>
        </w:tc>
      </w:tr>
    </w:tbl>
    <w:p w14:paraId="1A7D5365" w14:textId="77777777" w:rsidR="008F7D65" w:rsidRPr="006C1CD7" w:rsidRDefault="008F7D65" w:rsidP="008F7D65">
      <w:pPr>
        <w:pStyle w:val="titolo30"/>
        <w:rPr>
          <w:rFonts w:eastAsiaTheme="minorEastAsia"/>
          <w:color w:val="002060"/>
        </w:rPr>
      </w:pPr>
      <w:r w:rsidRPr="006C1CD7">
        <w:rPr>
          <w:color w:val="002060"/>
        </w:rPr>
        <w:t xml:space="preserve">CALCIATORI NON ESPULSI </w:t>
      </w:r>
    </w:p>
    <w:p w14:paraId="54F51452" w14:textId="77777777" w:rsidR="008F7D65" w:rsidRPr="006C1CD7" w:rsidRDefault="008F7D65" w:rsidP="008F7D65">
      <w:pPr>
        <w:pStyle w:val="titolo20"/>
        <w:rPr>
          <w:color w:val="002060"/>
        </w:rPr>
      </w:pPr>
      <w:r w:rsidRPr="006C1CD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60D5A12C" w14:textId="77777777" w:rsidTr="007644D4">
        <w:tc>
          <w:tcPr>
            <w:tcW w:w="2200" w:type="dxa"/>
            <w:tcMar>
              <w:top w:w="20" w:type="dxa"/>
              <w:left w:w="20" w:type="dxa"/>
              <w:bottom w:w="20" w:type="dxa"/>
              <w:right w:w="20" w:type="dxa"/>
            </w:tcMar>
            <w:vAlign w:val="center"/>
            <w:hideMark/>
          </w:tcPr>
          <w:p w14:paraId="59196454" w14:textId="77777777" w:rsidR="008F7D65" w:rsidRPr="006C1CD7" w:rsidRDefault="008F7D65" w:rsidP="007644D4">
            <w:pPr>
              <w:pStyle w:val="movimento"/>
              <w:rPr>
                <w:color w:val="002060"/>
              </w:rPr>
            </w:pPr>
            <w:r w:rsidRPr="006C1CD7">
              <w:rPr>
                <w:color w:val="002060"/>
              </w:rPr>
              <w:t>FREZZOTTI MARCO</w:t>
            </w:r>
          </w:p>
        </w:tc>
        <w:tc>
          <w:tcPr>
            <w:tcW w:w="2200" w:type="dxa"/>
            <w:tcMar>
              <w:top w:w="20" w:type="dxa"/>
              <w:left w:w="20" w:type="dxa"/>
              <w:bottom w:w="20" w:type="dxa"/>
              <w:right w:w="20" w:type="dxa"/>
            </w:tcMar>
            <w:vAlign w:val="center"/>
            <w:hideMark/>
          </w:tcPr>
          <w:p w14:paraId="3E2AE2DA" w14:textId="77777777" w:rsidR="008F7D65" w:rsidRPr="006C1CD7" w:rsidRDefault="008F7D65" w:rsidP="007644D4">
            <w:pPr>
              <w:pStyle w:val="movimento2"/>
              <w:rPr>
                <w:color w:val="002060"/>
              </w:rPr>
            </w:pPr>
            <w:r w:rsidRPr="006C1CD7">
              <w:rPr>
                <w:color w:val="002060"/>
              </w:rPr>
              <w:t xml:space="preserve">(ANCONITANA CALCIO A 5) </w:t>
            </w:r>
          </w:p>
        </w:tc>
        <w:tc>
          <w:tcPr>
            <w:tcW w:w="800" w:type="dxa"/>
            <w:tcMar>
              <w:top w:w="20" w:type="dxa"/>
              <w:left w:w="20" w:type="dxa"/>
              <w:bottom w:w="20" w:type="dxa"/>
              <w:right w:w="20" w:type="dxa"/>
            </w:tcMar>
            <w:vAlign w:val="center"/>
            <w:hideMark/>
          </w:tcPr>
          <w:p w14:paraId="0E4D9419"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513740D2"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4FBEABE7" w14:textId="77777777" w:rsidR="008F7D65" w:rsidRPr="006C1CD7" w:rsidRDefault="008F7D65" w:rsidP="007644D4">
            <w:pPr>
              <w:pStyle w:val="movimento2"/>
              <w:rPr>
                <w:color w:val="002060"/>
              </w:rPr>
            </w:pPr>
            <w:r w:rsidRPr="006C1CD7">
              <w:rPr>
                <w:color w:val="002060"/>
              </w:rPr>
              <w:t> </w:t>
            </w:r>
          </w:p>
        </w:tc>
      </w:tr>
    </w:tbl>
    <w:p w14:paraId="7E94F02B" w14:textId="77777777" w:rsidR="008F7D65" w:rsidRPr="006C1CD7" w:rsidRDefault="008F7D65" w:rsidP="008F7D65">
      <w:pPr>
        <w:pStyle w:val="titolo20"/>
        <w:rPr>
          <w:rFonts w:eastAsiaTheme="minorEastAsia"/>
          <w:color w:val="002060"/>
        </w:rPr>
      </w:pPr>
      <w:r w:rsidRPr="006C1CD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697E4DA1" w14:textId="77777777" w:rsidTr="007644D4">
        <w:tc>
          <w:tcPr>
            <w:tcW w:w="2200" w:type="dxa"/>
            <w:tcMar>
              <w:top w:w="20" w:type="dxa"/>
              <w:left w:w="20" w:type="dxa"/>
              <w:bottom w:w="20" w:type="dxa"/>
              <w:right w:w="20" w:type="dxa"/>
            </w:tcMar>
            <w:vAlign w:val="center"/>
            <w:hideMark/>
          </w:tcPr>
          <w:p w14:paraId="32CEA3FF" w14:textId="77777777" w:rsidR="008F7D65" w:rsidRPr="006C1CD7" w:rsidRDefault="008F7D65" w:rsidP="007644D4">
            <w:pPr>
              <w:pStyle w:val="movimento"/>
              <w:rPr>
                <w:color w:val="002060"/>
              </w:rPr>
            </w:pPr>
            <w:r w:rsidRPr="006C1CD7">
              <w:rPr>
                <w:color w:val="002060"/>
              </w:rPr>
              <w:t>BASILI MATTEO</w:t>
            </w:r>
          </w:p>
        </w:tc>
        <w:tc>
          <w:tcPr>
            <w:tcW w:w="2200" w:type="dxa"/>
            <w:tcMar>
              <w:top w:w="20" w:type="dxa"/>
              <w:left w:w="20" w:type="dxa"/>
              <w:bottom w:w="20" w:type="dxa"/>
              <w:right w:w="20" w:type="dxa"/>
            </w:tcMar>
            <w:vAlign w:val="center"/>
            <w:hideMark/>
          </w:tcPr>
          <w:p w14:paraId="3C764993" w14:textId="77777777" w:rsidR="008F7D65" w:rsidRPr="006C1CD7" w:rsidRDefault="008F7D65" w:rsidP="007644D4">
            <w:pPr>
              <w:pStyle w:val="movimento2"/>
              <w:rPr>
                <w:color w:val="002060"/>
              </w:rPr>
            </w:pPr>
            <w:r w:rsidRPr="006C1CD7">
              <w:rPr>
                <w:color w:val="002060"/>
              </w:rPr>
              <w:t xml:space="preserve">(CITTA DI OSTRA) </w:t>
            </w:r>
          </w:p>
        </w:tc>
        <w:tc>
          <w:tcPr>
            <w:tcW w:w="800" w:type="dxa"/>
            <w:tcMar>
              <w:top w:w="20" w:type="dxa"/>
              <w:left w:w="20" w:type="dxa"/>
              <w:bottom w:w="20" w:type="dxa"/>
              <w:right w:w="20" w:type="dxa"/>
            </w:tcMar>
            <w:vAlign w:val="center"/>
            <w:hideMark/>
          </w:tcPr>
          <w:p w14:paraId="20F16160"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67315299" w14:textId="77777777" w:rsidR="008F7D65" w:rsidRPr="006C1CD7" w:rsidRDefault="008F7D65" w:rsidP="007644D4">
            <w:pPr>
              <w:pStyle w:val="movimento"/>
              <w:rPr>
                <w:color w:val="002060"/>
              </w:rPr>
            </w:pPr>
            <w:r w:rsidRPr="006C1CD7">
              <w:rPr>
                <w:color w:val="002060"/>
              </w:rPr>
              <w:t>PIERPAOLI MATTEO</w:t>
            </w:r>
          </w:p>
        </w:tc>
        <w:tc>
          <w:tcPr>
            <w:tcW w:w="2200" w:type="dxa"/>
            <w:tcMar>
              <w:top w:w="20" w:type="dxa"/>
              <w:left w:w="20" w:type="dxa"/>
              <w:bottom w:w="20" w:type="dxa"/>
              <w:right w:w="20" w:type="dxa"/>
            </w:tcMar>
            <w:vAlign w:val="center"/>
            <w:hideMark/>
          </w:tcPr>
          <w:p w14:paraId="6A3AB6A8" w14:textId="77777777" w:rsidR="008F7D65" w:rsidRPr="006C1CD7" w:rsidRDefault="008F7D65" w:rsidP="007644D4">
            <w:pPr>
              <w:pStyle w:val="movimento2"/>
              <w:rPr>
                <w:color w:val="002060"/>
              </w:rPr>
            </w:pPr>
            <w:r w:rsidRPr="006C1CD7">
              <w:rPr>
                <w:color w:val="002060"/>
              </w:rPr>
              <w:t xml:space="preserve">(CITTA DI OSTRA) </w:t>
            </w:r>
          </w:p>
        </w:tc>
      </w:tr>
      <w:tr w:rsidR="008F7D65" w:rsidRPr="006C1CD7" w14:paraId="5F0D260C" w14:textId="77777777" w:rsidTr="007644D4">
        <w:tc>
          <w:tcPr>
            <w:tcW w:w="2200" w:type="dxa"/>
            <w:tcMar>
              <w:top w:w="20" w:type="dxa"/>
              <w:left w:w="20" w:type="dxa"/>
              <w:bottom w:w="20" w:type="dxa"/>
              <w:right w:w="20" w:type="dxa"/>
            </w:tcMar>
            <w:vAlign w:val="center"/>
            <w:hideMark/>
          </w:tcPr>
          <w:p w14:paraId="2D750A55" w14:textId="77777777" w:rsidR="008F7D65" w:rsidRPr="006C1CD7" w:rsidRDefault="008F7D65" w:rsidP="007644D4">
            <w:pPr>
              <w:pStyle w:val="movimento"/>
              <w:rPr>
                <w:color w:val="002060"/>
              </w:rPr>
            </w:pPr>
            <w:r w:rsidRPr="006C1CD7">
              <w:rPr>
                <w:color w:val="002060"/>
              </w:rPr>
              <w:t>MELIFFI NICOLA</w:t>
            </w:r>
          </w:p>
        </w:tc>
        <w:tc>
          <w:tcPr>
            <w:tcW w:w="2200" w:type="dxa"/>
            <w:tcMar>
              <w:top w:w="20" w:type="dxa"/>
              <w:left w:w="20" w:type="dxa"/>
              <w:bottom w:w="20" w:type="dxa"/>
              <w:right w:w="20" w:type="dxa"/>
            </w:tcMar>
            <w:vAlign w:val="center"/>
            <w:hideMark/>
          </w:tcPr>
          <w:p w14:paraId="7E1A277B" w14:textId="77777777" w:rsidR="008F7D65" w:rsidRPr="006C1CD7" w:rsidRDefault="008F7D65" w:rsidP="007644D4">
            <w:pPr>
              <w:pStyle w:val="movimento2"/>
              <w:rPr>
                <w:color w:val="002060"/>
              </w:rPr>
            </w:pPr>
            <w:r w:rsidRPr="006C1CD7">
              <w:rPr>
                <w:color w:val="002060"/>
              </w:rPr>
              <w:t xml:space="preserve">(PIEVE D ICO CALCIO A 5) </w:t>
            </w:r>
          </w:p>
        </w:tc>
        <w:tc>
          <w:tcPr>
            <w:tcW w:w="800" w:type="dxa"/>
            <w:tcMar>
              <w:top w:w="20" w:type="dxa"/>
              <w:left w:w="20" w:type="dxa"/>
              <w:bottom w:w="20" w:type="dxa"/>
              <w:right w:w="20" w:type="dxa"/>
            </w:tcMar>
            <w:vAlign w:val="center"/>
            <w:hideMark/>
          </w:tcPr>
          <w:p w14:paraId="4C699A43"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0A4FCA7E" w14:textId="77777777" w:rsidR="008F7D65" w:rsidRPr="006C1CD7" w:rsidRDefault="008F7D65" w:rsidP="007644D4">
            <w:pPr>
              <w:pStyle w:val="movimento"/>
              <w:rPr>
                <w:color w:val="002060"/>
              </w:rPr>
            </w:pPr>
            <w:r w:rsidRPr="006C1CD7">
              <w:rPr>
                <w:color w:val="002060"/>
              </w:rPr>
              <w:t>PAOLILLO LUCA</w:t>
            </w:r>
          </w:p>
        </w:tc>
        <w:tc>
          <w:tcPr>
            <w:tcW w:w="2200" w:type="dxa"/>
            <w:tcMar>
              <w:top w:w="20" w:type="dxa"/>
              <w:left w:w="20" w:type="dxa"/>
              <w:bottom w:w="20" w:type="dxa"/>
              <w:right w:w="20" w:type="dxa"/>
            </w:tcMar>
            <w:vAlign w:val="center"/>
            <w:hideMark/>
          </w:tcPr>
          <w:p w14:paraId="3218088F" w14:textId="77777777" w:rsidR="008F7D65" w:rsidRPr="006C1CD7" w:rsidRDefault="008F7D65" w:rsidP="007644D4">
            <w:pPr>
              <w:pStyle w:val="movimento2"/>
              <w:rPr>
                <w:color w:val="002060"/>
              </w:rPr>
            </w:pPr>
            <w:r w:rsidRPr="006C1CD7">
              <w:rPr>
                <w:color w:val="002060"/>
              </w:rPr>
              <w:t xml:space="preserve">(PIEVE D ICO CALCIO A 5) </w:t>
            </w:r>
          </w:p>
        </w:tc>
      </w:tr>
    </w:tbl>
    <w:p w14:paraId="16797ADF" w14:textId="77777777" w:rsidR="008F7D65" w:rsidRDefault="008F7D65" w:rsidP="008F7D65">
      <w:pPr>
        <w:pStyle w:val="breakline"/>
        <w:rPr>
          <w:color w:val="002060"/>
        </w:rPr>
      </w:pPr>
    </w:p>
    <w:p w14:paraId="4D6B6EB0" w14:textId="77777777" w:rsidR="008F7D65" w:rsidRDefault="008F7D65" w:rsidP="008F7D6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2D824030" w14:textId="77777777" w:rsidR="008F7D65" w:rsidRPr="00983357" w:rsidRDefault="008F7D65" w:rsidP="008F7D6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78E53AA4" w14:textId="77777777" w:rsidR="008F7D65" w:rsidRPr="006C1CD7" w:rsidRDefault="008F7D65" w:rsidP="008F7D65">
      <w:pPr>
        <w:pStyle w:val="breakline"/>
        <w:rPr>
          <w:rFonts w:eastAsiaTheme="minorEastAsia"/>
          <w:color w:val="002060"/>
        </w:rPr>
      </w:pPr>
    </w:p>
    <w:p w14:paraId="0D07912E" w14:textId="77777777" w:rsidR="008F7D65" w:rsidRPr="006C1CD7" w:rsidRDefault="008F7D65" w:rsidP="008F7D65">
      <w:pPr>
        <w:pStyle w:val="titoloprinc0"/>
        <w:rPr>
          <w:color w:val="002060"/>
        </w:rPr>
      </w:pPr>
      <w:r w:rsidRPr="006C1CD7">
        <w:rPr>
          <w:color w:val="002060"/>
        </w:rPr>
        <w:t>CLASSIFICA</w:t>
      </w:r>
    </w:p>
    <w:p w14:paraId="76593EE4" w14:textId="77777777" w:rsidR="008F7D65" w:rsidRPr="006C1CD7" w:rsidRDefault="008F7D65" w:rsidP="008F7D65">
      <w:pPr>
        <w:pStyle w:val="breakline"/>
        <w:rPr>
          <w:color w:val="002060"/>
        </w:rPr>
      </w:pPr>
    </w:p>
    <w:p w14:paraId="58CE9EF9" w14:textId="77777777" w:rsidR="008F7D65" w:rsidRPr="006C1CD7" w:rsidRDefault="008F7D65" w:rsidP="008F7D65">
      <w:pPr>
        <w:pStyle w:val="breakline"/>
        <w:rPr>
          <w:color w:val="002060"/>
        </w:rPr>
      </w:pPr>
    </w:p>
    <w:p w14:paraId="09B590E6" w14:textId="77777777" w:rsidR="008F7D65" w:rsidRPr="006C1CD7" w:rsidRDefault="008F7D65" w:rsidP="008F7D65">
      <w:pPr>
        <w:pStyle w:val="sottotitolocampionato10"/>
        <w:rPr>
          <w:color w:val="002060"/>
        </w:rPr>
      </w:pPr>
      <w:r w:rsidRPr="006C1CD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7D65" w:rsidRPr="006C1CD7" w14:paraId="0642DD08" w14:textId="77777777" w:rsidTr="007644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48440" w14:textId="77777777" w:rsidR="008F7D65" w:rsidRPr="006C1CD7" w:rsidRDefault="008F7D65" w:rsidP="007644D4">
            <w:pPr>
              <w:pStyle w:val="headertabella0"/>
              <w:rPr>
                <w:color w:val="002060"/>
              </w:rPr>
            </w:pPr>
            <w:r w:rsidRPr="006C1CD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243AC" w14:textId="77777777" w:rsidR="008F7D65" w:rsidRPr="006C1CD7" w:rsidRDefault="008F7D65" w:rsidP="007644D4">
            <w:pPr>
              <w:pStyle w:val="headertabella0"/>
              <w:rPr>
                <w:color w:val="002060"/>
              </w:rPr>
            </w:pPr>
            <w:r w:rsidRPr="006C1CD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AEEB4" w14:textId="77777777" w:rsidR="008F7D65" w:rsidRPr="006C1CD7" w:rsidRDefault="008F7D65" w:rsidP="007644D4">
            <w:pPr>
              <w:pStyle w:val="headertabella0"/>
              <w:rPr>
                <w:color w:val="002060"/>
              </w:rPr>
            </w:pPr>
            <w:r w:rsidRPr="006C1CD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46BB3" w14:textId="77777777" w:rsidR="008F7D65" w:rsidRPr="006C1CD7" w:rsidRDefault="008F7D65" w:rsidP="007644D4">
            <w:pPr>
              <w:pStyle w:val="headertabella0"/>
              <w:rPr>
                <w:color w:val="002060"/>
              </w:rPr>
            </w:pPr>
            <w:r w:rsidRPr="006C1CD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472B1" w14:textId="77777777" w:rsidR="008F7D65" w:rsidRPr="006C1CD7" w:rsidRDefault="008F7D65" w:rsidP="007644D4">
            <w:pPr>
              <w:pStyle w:val="headertabella0"/>
              <w:rPr>
                <w:color w:val="002060"/>
              </w:rPr>
            </w:pPr>
            <w:r w:rsidRPr="006C1CD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0C0C7" w14:textId="77777777" w:rsidR="008F7D65" w:rsidRPr="006C1CD7" w:rsidRDefault="008F7D65" w:rsidP="007644D4">
            <w:pPr>
              <w:pStyle w:val="headertabella0"/>
              <w:rPr>
                <w:color w:val="002060"/>
              </w:rPr>
            </w:pPr>
            <w:r w:rsidRPr="006C1CD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048EA" w14:textId="77777777" w:rsidR="008F7D65" w:rsidRPr="006C1CD7" w:rsidRDefault="008F7D65" w:rsidP="007644D4">
            <w:pPr>
              <w:pStyle w:val="headertabella0"/>
              <w:rPr>
                <w:color w:val="002060"/>
              </w:rPr>
            </w:pPr>
            <w:r w:rsidRPr="006C1CD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A22CE" w14:textId="77777777" w:rsidR="008F7D65" w:rsidRPr="006C1CD7" w:rsidRDefault="008F7D65" w:rsidP="007644D4">
            <w:pPr>
              <w:pStyle w:val="headertabella0"/>
              <w:rPr>
                <w:color w:val="002060"/>
              </w:rPr>
            </w:pPr>
            <w:r w:rsidRPr="006C1CD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624F5" w14:textId="77777777" w:rsidR="008F7D65" w:rsidRPr="006C1CD7" w:rsidRDefault="008F7D65" w:rsidP="007644D4">
            <w:pPr>
              <w:pStyle w:val="headertabella0"/>
              <w:rPr>
                <w:color w:val="002060"/>
              </w:rPr>
            </w:pPr>
            <w:r w:rsidRPr="006C1CD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4A8F7" w14:textId="77777777" w:rsidR="008F7D65" w:rsidRPr="006C1CD7" w:rsidRDefault="008F7D65" w:rsidP="007644D4">
            <w:pPr>
              <w:pStyle w:val="headertabella0"/>
              <w:rPr>
                <w:color w:val="002060"/>
              </w:rPr>
            </w:pPr>
            <w:r w:rsidRPr="006C1CD7">
              <w:rPr>
                <w:color w:val="002060"/>
              </w:rPr>
              <w:t>PE</w:t>
            </w:r>
          </w:p>
        </w:tc>
      </w:tr>
      <w:tr w:rsidR="008F7D65" w:rsidRPr="006C1CD7" w14:paraId="274E616F" w14:textId="77777777" w:rsidTr="007644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263274" w14:textId="77777777" w:rsidR="008F7D65" w:rsidRPr="006C1CD7" w:rsidRDefault="008F7D65" w:rsidP="007644D4">
            <w:pPr>
              <w:pStyle w:val="rowtabella0"/>
              <w:rPr>
                <w:color w:val="002060"/>
              </w:rPr>
            </w:pPr>
            <w:r w:rsidRPr="006C1CD7">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6EF9"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1056"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90D3"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E9D6"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81E5"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A0F26" w14:textId="77777777" w:rsidR="008F7D65" w:rsidRPr="006C1CD7" w:rsidRDefault="008F7D65" w:rsidP="007644D4">
            <w:pPr>
              <w:pStyle w:val="rowtabella0"/>
              <w:jc w:val="center"/>
              <w:rPr>
                <w:color w:val="002060"/>
              </w:rPr>
            </w:pPr>
            <w:r w:rsidRPr="006C1C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0070" w14:textId="77777777" w:rsidR="008F7D65" w:rsidRPr="006C1CD7" w:rsidRDefault="008F7D65" w:rsidP="007644D4">
            <w:pPr>
              <w:pStyle w:val="rowtabella0"/>
              <w:jc w:val="center"/>
              <w:rPr>
                <w:color w:val="002060"/>
              </w:rPr>
            </w:pPr>
            <w:r w:rsidRPr="006C1C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CE83"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3AF4" w14:textId="77777777" w:rsidR="008F7D65" w:rsidRPr="006C1CD7" w:rsidRDefault="008F7D65" w:rsidP="007644D4">
            <w:pPr>
              <w:pStyle w:val="rowtabella0"/>
              <w:jc w:val="center"/>
              <w:rPr>
                <w:color w:val="002060"/>
              </w:rPr>
            </w:pPr>
            <w:r w:rsidRPr="006C1CD7">
              <w:rPr>
                <w:color w:val="002060"/>
              </w:rPr>
              <w:t>0</w:t>
            </w:r>
          </w:p>
        </w:tc>
      </w:tr>
      <w:tr w:rsidR="008F7D65" w:rsidRPr="006C1CD7" w14:paraId="34F28C8C"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C9B0C" w14:textId="77777777" w:rsidR="008F7D65" w:rsidRPr="006C1CD7" w:rsidRDefault="008F7D65" w:rsidP="007644D4">
            <w:pPr>
              <w:pStyle w:val="rowtabella0"/>
              <w:rPr>
                <w:color w:val="002060"/>
              </w:rPr>
            </w:pPr>
            <w:r w:rsidRPr="006C1CD7">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4DCEB"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211A"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B459"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5BE7"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6EC7"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BB89" w14:textId="77777777" w:rsidR="008F7D65" w:rsidRPr="006C1CD7" w:rsidRDefault="008F7D65" w:rsidP="007644D4">
            <w:pPr>
              <w:pStyle w:val="rowtabella0"/>
              <w:jc w:val="center"/>
              <w:rPr>
                <w:color w:val="002060"/>
              </w:rPr>
            </w:pPr>
            <w:r w:rsidRPr="006C1CD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4382F" w14:textId="77777777" w:rsidR="008F7D65" w:rsidRPr="006C1CD7" w:rsidRDefault="008F7D65" w:rsidP="007644D4">
            <w:pPr>
              <w:pStyle w:val="rowtabella0"/>
              <w:jc w:val="center"/>
              <w:rPr>
                <w:color w:val="002060"/>
              </w:rPr>
            </w:pPr>
            <w:r w:rsidRPr="006C1C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2C82"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42B01" w14:textId="77777777" w:rsidR="008F7D65" w:rsidRPr="006C1CD7" w:rsidRDefault="008F7D65" w:rsidP="007644D4">
            <w:pPr>
              <w:pStyle w:val="rowtabella0"/>
              <w:jc w:val="center"/>
              <w:rPr>
                <w:color w:val="002060"/>
              </w:rPr>
            </w:pPr>
            <w:r w:rsidRPr="006C1CD7">
              <w:rPr>
                <w:color w:val="002060"/>
              </w:rPr>
              <w:t>0</w:t>
            </w:r>
          </w:p>
        </w:tc>
      </w:tr>
      <w:tr w:rsidR="008F7D65" w:rsidRPr="006C1CD7" w14:paraId="719BEDA5"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69FC3" w14:textId="77777777" w:rsidR="008F7D65" w:rsidRPr="006C1CD7" w:rsidRDefault="008F7D65" w:rsidP="007644D4">
            <w:pPr>
              <w:pStyle w:val="rowtabella0"/>
              <w:rPr>
                <w:color w:val="002060"/>
              </w:rPr>
            </w:pPr>
            <w:r w:rsidRPr="006C1CD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F1EE" w14:textId="77777777" w:rsidR="008F7D65" w:rsidRPr="006C1CD7" w:rsidRDefault="008F7D65" w:rsidP="007644D4">
            <w:pPr>
              <w:pStyle w:val="rowtabella0"/>
              <w:jc w:val="center"/>
              <w:rPr>
                <w:color w:val="002060"/>
              </w:rPr>
            </w:pPr>
            <w:r w:rsidRPr="006C1C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F520"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B945"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7472"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EDDD"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916D1" w14:textId="77777777" w:rsidR="008F7D65" w:rsidRPr="006C1CD7" w:rsidRDefault="008F7D65" w:rsidP="007644D4">
            <w:pPr>
              <w:pStyle w:val="rowtabella0"/>
              <w:jc w:val="center"/>
              <w:rPr>
                <w:color w:val="002060"/>
              </w:rPr>
            </w:pPr>
            <w:r w:rsidRPr="006C1CD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D4077"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0ED8" w14:textId="77777777" w:rsidR="008F7D65" w:rsidRPr="006C1CD7" w:rsidRDefault="008F7D65" w:rsidP="007644D4">
            <w:pPr>
              <w:pStyle w:val="rowtabella0"/>
              <w:jc w:val="center"/>
              <w:rPr>
                <w:color w:val="002060"/>
              </w:rPr>
            </w:pPr>
            <w:r w:rsidRPr="006C1C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92060" w14:textId="77777777" w:rsidR="008F7D65" w:rsidRPr="006C1CD7" w:rsidRDefault="008F7D65" w:rsidP="007644D4">
            <w:pPr>
              <w:pStyle w:val="rowtabella0"/>
              <w:jc w:val="center"/>
              <w:rPr>
                <w:color w:val="002060"/>
              </w:rPr>
            </w:pPr>
            <w:r w:rsidRPr="006C1CD7">
              <w:rPr>
                <w:color w:val="002060"/>
              </w:rPr>
              <w:t>0</w:t>
            </w:r>
          </w:p>
        </w:tc>
      </w:tr>
      <w:tr w:rsidR="008F7D65" w:rsidRPr="006C1CD7" w14:paraId="5A7C5EE4"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8CD01" w14:textId="77777777" w:rsidR="008F7D65" w:rsidRPr="006C1CD7" w:rsidRDefault="008F7D65" w:rsidP="007644D4">
            <w:pPr>
              <w:pStyle w:val="rowtabella0"/>
              <w:rPr>
                <w:color w:val="002060"/>
              </w:rPr>
            </w:pPr>
            <w:r w:rsidRPr="006C1CD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4ECB"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9AC3"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1FC95"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E6D9"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C0373"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2CEA" w14:textId="77777777" w:rsidR="008F7D65" w:rsidRPr="006C1CD7" w:rsidRDefault="008F7D65" w:rsidP="007644D4">
            <w:pPr>
              <w:pStyle w:val="rowtabella0"/>
              <w:jc w:val="center"/>
              <w:rPr>
                <w:color w:val="002060"/>
              </w:rPr>
            </w:pPr>
            <w:r w:rsidRPr="006C1C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FA8D"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E2A3" w14:textId="77777777" w:rsidR="008F7D65" w:rsidRPr="006C1CD7" w:rsidRDefault="008F7D65" w:rsidP="007644D4">
            <w:pPr>
              <w:pStyle w:val="rowtabella0"/>
              <w:jc w:val="center"/>
              <w:rPr>
                <w:color w:val="002060"/>
              </w:rPr>
            </w:pPr>
            <w:r w:rsidRPr="006C1C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8B51" w14:textId="77777777" w:rsidR="008F7D65" w:rsidRPr="006C1CD7" w:rsidRDefault="008F7D65" w:rsidP="007644D4">
            <w:pPr>
              <w:pStyle w:val="rowtabella0"/>
              <w:jc w:val="center"/>
              <w:rPr>
                <w:color w:val="002060"/>
              </w:rPr>
            </w:pPr>
            <w:r w:rsidRPr="006C1CD7">
              <w:rPr>
                <w:color w:val="002060"/>
              </w:rPr>
              <w:t>0</w:t>
            </w:r>
          </w:p>
        </w:tc>
      </w:tr>
      <w:tr w:rsidR="008F7D65" w:rsidRPr="006C1CD7" w14:paraId="7BD6A697"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14111" w14:textId="77777777" w:rsidR="008F7D65" w:rsidRPr="006C1CD7" w:rsidRDefault="008F7D65" w:rsidP="007644D4">
            <w:pPr>
              <w:pStyle w:val="rowtabella0"/>
              <w:rPr>
                <w:color w:val="002060"/>
              </w:rPr>
            </w:pPr>
            <w:r w:rsidRPr="006C1CD7">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2D1F"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F984"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3582"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C678"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5C860"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50276" w14:textId="77777777" w:rsidR="008F7D65" w:rsidRPr="006C1CD7" w:rsidRDefault="008F7D65" w:rsidP="007644D4">
            <w:pPr>
              <w:pStyle w:val="rowtabella0"/>
              <w:jc w:val="center"/>
              <w:rPr>
                <w:color w:val="002060"/>
              </w:rPr>
            </w:pPr>
            <w:r w:rsidRPr="006C1CD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3ECF"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27226"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0BAD" w14:textId="77777777" w:rsidR="008F7D65" w:rsidRPr="006C1CD7" w:rsidRDefault="008F7D65" w:rsidP="007644D4">
            <w:pPr>
              <w:pStyle w:val="rowtabella0"/>
              <w:jc w:val="center"/>
              <w:rPr>
                <w:color w:val="002060"/>
              </w:rPr>
            </w:pPr>
            <w:r w:rsidRPr="006C1CD7">
              <w:rPr>
                <w:color w:val="002060"/>
              </w:rPr>
              <w:t>0</w:t>
            </w:r>
          </w:p>
        </w:tc>
      </w:tr>
      <w:tr w:rsidR="008F7D65" w:rsidRPr="006C1CD7" w14:paraId="0BCD692E"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1D847" w14:textId="77777777" w:rsidR="008F7D65" w:rsidRPr="006C1CD7" w:rsidRDefault="008F7D65" w:rsidP="007644D4">
            <w:pPr>
              <w:pStyle w:val="rowtabella0"/>
              <w:rPr>
                <w:color w:val="002060"/>
              </w:rPr>
            </w:pPr>
            <w:r w:rsidRPr="006C1CD7">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30B83"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73D5"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AB03"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7CDC"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FDE8"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7C07" w14:textId="77777777" w:rsidR="008F7D65" w:rsidRPr="006C1CD7" w:rsidRDefault="008F7D65" w:rsidP="007644D4">
            <w:pPr>
              <w:pStyle w:val="rowtabella0"/>
              <w:jc w:val="center"/>
              <w:rPr>
                <w:color w:val="002060"/>
              </w:rPr>
            </w:pPr>
            <w:r w:rsidRPr="006C1CD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1513"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4F8C" w14:textId="77777777" w:rsidR="008F7D65" w:rsidRPr="006C1CD7" w:rsidRDefault="008F7D65" w:rsidP="007644D4">
            <w:pPr>
              <w:pStyle w:val="rowtabella0"/>
              <w:jc w:val="center"/>
              <w:rPr>
                <w:color w:val="002060"/>
              </w:rPr>
            </w:pPr>
            <w:r w:rsidRPr="006C1C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78F1" w14:textId="77777777" w:rsidR="008F7D65" w:rsidRPr="006C1CD7" w:rsidRDefault="008F7D65" w:rsidP="007644D4">
            <w:pPr>
              <w:pStyle w:val="rowtabella0"/>
              <w:jc w:val="center"/>
              <w:rPr>
                <w:color w:val="002060"/>
              </w:rPr>
            </w:pPr>
            <w:r w:rsidRPr="006C1CD7">
              <w:rPr>
                <w:color w:val="002060"/>
              </w:rPr>
              <w:t>0</w:t>
            </w:r>
          </w:p>
        </w:tc>
      </w:tr>
      <w:tr w:rsidR="008F7D65" w:rsidRPr="006C1CD7" w14:paraId="2213F927"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8C2F4" w14:textId="77777777" w:rsidR="008F7D65" w:rsidRPr="006C1CD7" w:rsidRDefault="008F7D65" w:rsidP="007644D4">
            <w:pPr>
              <w:pStyle w:val="rowtabella0"/>
              <w:rPr>
                <w:color w:val="002060"/>
              </w:rPr>
            </w:pPr>
            <w:r w:rsidRPr="006C1CD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C0227"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6124"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8D27"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5DA5F"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75A1C"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B7B7"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D5A0"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C356B"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9F8A1" w14:textId="77777777" w:rsidR="008F7D65" w:rsidRPr="006C1CD7" w:rsidRDefault="008F7D65" w:rsidP="007644D4">
            <w:pPr>
              <w:pStyle w:val="rowtabella0"/>
              <w:jc w:val="center"/>
              <w:rPr>
                <w:color w:val="002060"/>
              </w:rPr>
            </w:pPr>
            <w:r w:rsidRPr="006C1CD7">
              <w:rPr>
                <w:color w:val="002060"/>
              </w:rPr>
              <w:t>0</w:t>
            </w:r>
          </w:p>
        </w:tc>
      </w:tr>
      <w:tr w:rsidR="008F7D65" w:rsidRPr="006C1CD7" w14:paraId="4DE4B780"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A1DA3" w14:textId="77777777" w:rsidR="008F7D65" w:rsidRPr="006C1CD7" w:rsidRDefault="008F7D65" w:rsidP="007644D4">
            <w:pPr>
              <w:pStyle w:val="rowtabella0"/>
              <w:rPr>
                <w:color w:val="002060"/>
              </w:rPr>
            </w:pPr>
            <w:r w:rsidRPr="006C1CD7">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FF990" w14:textId="77777777" w:rsidR="008F7D65" w:rsidRPr="006C1CD7" w:rsidRDefault="008F7D65" w:rsidP="007644D4">
            <w:pPr>
              <w:pStyle w:val="rowtabella0"/>
              <w:jc w:val="center"/>
              <w:rPr>
                <w:color w:val="002060"/>
              </w:rPr>
            </w:pPr>
            <w:r w:rsidRPr="006C1C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F32F"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453E"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15F7"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798A5"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7CBB4"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A975"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CB17"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7062D" w14:textId="77777777" w:rsidR="008F7D65" w:rsidRPr="006C1CD7" w:rsidRDefault="008F7D65" w:rsidP="007644D4">
            <w:pPr>
              <w:pStyle w:val="rowtabella0"/>
              <w:jc w:val="center"/>
              <w:rPr>
                <w:color w:val="002060"/>
              </w:rPr>
            </w:pPr>
            <w:r w:rsidRPr="006C1CD7">
              <w:rPr>
                <w:color w:val="002060"/>
              </w:rPr>
              <w:t>0</w:t>
            </w:r>
          </w:p>
        </w:tc>
      </w:tr>
      <w:tr w:rsidR="008F7D65" w:rsidRPr="006C1CD7" w14:paraId="4A3BB47A"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08A75" w14:textId="77777777" w:rsidR="008F7D65" w:rsidRPr="006C1CD7" w:rsidRDefault="008F7D65" w:rsidP="007644D4">
            <w:pPr>
              <w:pStyle w:val="rowtabella0"/>
              <w:rPr>
                <w:color w:val="002060"/>
              </w:rPr>
            </w:pPr>
            <w:r w:rsidRPr="006C1CD7">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C85FE"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32CC"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28791"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75C7"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44A9"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DA7E"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D81D" w14:textId="77777777" w:rsidR="008F7D65" w:rsidRPr="006C1CD7" w:rsidRDefault="008F7D65" w:rsidP="007644D4">
            <w:pPr>
              <w:pStyle w:val="rowtabella0"/>
              <w:jc w:val="center"/>
              <w:rPr>
                <w:color w:val="002060"/>
              </w:rPr>
            </w:pPr>
            <w:r w:rsidRPr="006C1C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76D2"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4F86" w14:textId="77777777" w:rsidR="008F7D65" w:rsidRPr="006C1CD7" w:rsidRDefault="008F7D65" w:rsidP="007644D4">
            <w:pPr>
              <w:pStyle w:val="rowtabella0"/>
              <w:jc w:val="center"/>
              <w:rPr>
                <w:color w:val="002060"/>
              </w:rPr>
            </w:pPr>
            <w:r w:rsidRPr="006C1CD7">
              <w:rPr>
                <w:color w:val="002060"/>
              </w:rPr>
              <w:t>0</w:t>
            </w:r>
          </w:p>
        </w:tc>
      </w:tr>
      <w:tr w:rsidR="008F7D65" w:rsidRPr="006C1CD7" w14:paraId="18E65DD8"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77C44" w14:textId="77777777" w:rsidR="008F7D65" w:rsidRPr="006C1CD7" w:rsidRDefault="008F7D65" w:rsidP="007644D4">
            <w:pPr>
              <w:pStyle w:val="rowtabella0"/>
              <w:rPr>
                <w:color w:val="002060"/>
              </w:rPr>
            </w:pPr>
            <w:r w:rsidRPr="006C1CD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35A3"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18EA5"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4761"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11C65"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2575"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E060"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D236"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4DE3"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E95D" w14:textId="77777777" w:rsidR="008F7D65" w:rsidRPr="006C1CD7" w:rsidRDefault="008F7D65" w:rsidP="007644D4">
            <w:pPr>
              <w:pStyle w:val="rowtabella0"/>
              <w:jc w:val="center"/>
              <w:rPr>
                <w:color w:val="002060"/>
              </w:rPr>
            </w:pPr>
            <w:r w:rsidRPr="006C1CD7">
              <w:rPr>
                <w:color w:val="002060"/>
              </w:rPr>
              <w:t>0</w:t>
            </w:r>
          </w:p>
        </w:tc>
      </w:tr>
      <w:tr w:rsidR="008F7D65" w:rsidRPr="006C1CD7" w14:paraId="2857CFB1"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ADEC4" w14:textId="77777777" w:rsidR="008F7D65" w:rsidRPr="006C1CD7" w:rsidRDefault="008F7D65" w:rsidP="007644D4">
            <w:pPr>
              <w:pStyle w:val="rowtabella0"/>
              <w:rPr>
                <w:color w:val="002060"/>
                <w:lang w:val="es-ES"/>
              </w:rPr>
            </w:pPr>
            <w:r w:rsidRPr="006C1CD7">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E0FE"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4374F"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8CAC"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5417"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B347"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368C2"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BCA3" w14:textId="77777777" w:rsidR="008F7D65" w:rsidRPr="006C1CD7" w:rsidRDefault="008F7D65" w:rsidP="007644D4">
            <w:pPr>
              <w:pStyle w:val="rowtabella0"/>
              <w:jc w:val="center"/>
              <w:rPr>
                <w:color w:val="002060"/>
              </w:rPr>
            </w:pPr>
            <w:r w:rsidRPr="006C1CD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6ABE" w14:textId="77777777" w:rsidR="008F7D65" w:rsidRPr="006C1CD7" w:rsidRDefault="008F7D65" w:rsidP="007644D4">
            <w:pPr>
              <w:pStyle w:val="rowtabella0"/>
              <w:jc w:val="center"/>
              <w:rPr>
                <w:color w:val="002060"/>
              </w:rPr>
            </w:pPr>
            <w:r w:rsidRPr="006C1C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ED757" w14:textId="77777777" w:rsidR="008F7D65" w:rsidRPr="006C1CD7" w:rsidRDefault="008F7D65" w:rsidP="007644D4">
            <w:pPr>
              <w:pStyle w:val="rowtabella0"/>
              <w:jc w:val="center"/>
              <w:rPr>
                <w:color w:val="002060"/>
              </w:rPr>
            </w:pPr>
            <w:r w:rsidRPr="006C1CD7">
              <w:rPr>
                <w:color w:val="002060"/>
              </w:rPr>
              <w:t>0</w:t>
            </w:r>
          </w:p>
        </w:tc>
      </w:tr>
      <w:tr w:rsidR="008F7D65" w:rsidRPr="006C1CD7" w14:paraId="57657998"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77DC9" w14:textId="77777777" w:rsidR="008F7D65" w:rsidRPr="006C1CD7" w:rsidRDefault="008F7D65" w:rsidP="007644D4">
            <w:pPr>
              <w:pStyle w:val="rowtabella0"/>
              <w:rPr>
                <w:color w:val="002060"/>
                <w:lang w:val="es-ES"/>
              </w:rPr>
            </w:pPr>
            <w:r w:rsidRPr="006C1CD7">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629C"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C54C"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F185"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726ED"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D2100"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BABD" w14:textId="77777777" w:rsidR="008F7D65" w:rsidRPr="006C1CD7" w:rsidRDefault="008F7D65" w:rsidP="007644D4">
            <w:pPr>
              <w:pStyle w:val="rowtabella0"/>
              <w:jc w:val="center"/>
              <w:rPr>
                <w:color w:val="002060"/>
              </w:rPr>
            </w:pPr>
            <w:r w:rsidRPr="006C1C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D846" w14:textId="77777777" w:rsidR="008F7D65" w:rsidRPr="006C1CD7" w:rsidRDefault="008F7D65" w:rsidP="007644D4">
            <w:pPr>
              <w:pStyle w:val="rowtabella0"/>
              <w:jc w:val="center"/>
              <w:rPr>
                <w:color w:val="002060"/>
              </w:rPr>
            </w:pPr>
            <w:r w:rsidRPr="006C1C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D9AF" w14:textId="77777777" w:rsidR="008F7D65" w:rsidRPr="006C1CD7" w:rsidRDefault="008F7D65" w:rsidP="007644D4">
            <w:pPr>
              <w:pStyle w:val="rowtabella0"/>
              <w:jc w:val="center"/>
              <w:rPr>
                <w:color w:val="002060"/>
              </w:rPr>
            </w:pPr>
            <w:r w:rsidRPr="006C1C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7E9E9" w14:textId="77777777" w:rsidR="008F7D65" w:rsidRPr="006C1CD7" w:rsidRDefault="008F7D65" w:rsidP="007644D4">
            <w:pPr>
              <w:pStyle w:val="rowtabella0"/>
              <w:jc w:val="center"/>
              <w:rPr>
                <w:color w:val="002060"/>
              </w:rPr>
            </w:pPr>
            <w:r w:rsidRPr="006C1CD7">
              <w:rPr>
                <w:color w:val="002060"/>
              </w:rPr>
              <w:t>0</w:t>
            </w:r>
          </w:p>
        </w:tc>
      </w:tr>
      <w:tr w:rsidR="008F7D65" w:rsidRPr="006C1CD7" w14:paraId="4579BBE4"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69010" w14:textId="77777777" w:rsidR="008F7D65" w:rsidRPr="006C1CD7" w:rsidRDefault="008F7D65" w:rsidP="007644D4">
            <w:pPr>
              <w:pStyle w:val="rowtabella0"/>
              <w:rPr>
                <w:color w:val="002060"/>
                <w:lang w:val="es-ES"/>
              </w:rPr>
            </w:pPr>
            <w:r w:rsidRPr="006C1CD7">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9978"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5A8D"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9169"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6035"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9CDC"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61F6"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6037E" w14:textId="77777777" w:rsidR="008F7D65" w:rsidRPr="006C1CD7" w:rsidRDefault="008F7D65" w:rsidP="007644D4">
            <w:pPr>
              <w:pStyle w:val="rowtabella0"/>
              <w:jc w:val="center"/>
              <w:rPr>
                <w:color w:val="002060"/>
              </w:rPr>
            </w:pPr>
            <w:r w:rsidRPr="006C1C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0CC9F"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AD0E" w14:textId="77777777" w:rsidR="008F7D65" w:rsidRPr="006C1CD7" w:rsidRDefault="008F7D65" w:rsidP="007644D4">
            <w:pPr>
              <w:pStyle w:val="rowtabella0"/>
              <w:jc w:val="center"/>
              <w:rPr>
                <w:color w:val="002060"/>
              </w:rPr>
            </w:pPr>
            <w:r w:rsidRPr="006C1CD7">
              <w:rPr>
                <w:color w:val="002060"/>
              </w:rPr>
              <w:t>0</w:t>
            </w:r>
          </w:p>
        </w:tc>
      </w:tr>
      <w:tr w:rsidR="008F7D65" w:rsidRPr="006C1CD7" w14:paraId="0F0B99CA" w14:textId="77777777" w:rsidTr="007644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29F071" w14:textId="77777777" w:rsidR="008F7D65" w:rsidRPr="006C1CD7" w:rsidRDefault="008F7D65" w:rsidP="007644D4">
            <w:pPr>
              <w:pStyle w:val="rowtabella0"/>
              <w:rPr>
                <w:color w:val="002060"/>
              </w:rPr>
            </w:pPr>
            <w:r w:rsidRPr="006C1CD7">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1E5A"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B53D6"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1D38"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DD6F"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E156"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7D4D"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0E3BE" w14:textId="77777777" w:rsidR="008F7D65" w:rsidRPr="006C1CD7" w:rsidRDefault="008F7D65" w:rsidP="007644D4">
            <w:pPr>
              <w:pStyle w:val="rowtabella0"/>
              <w:jc w:val="center"/>
              <w:rPr>
                <w:color w:val="002060"/>
              </w:rPr>
            </w:pPr>
            <w:r w:rsidRPr="006C1C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B1A9" w14:textId="77777777" w:rsidR="008F7D65" w:rsidRPr="006C1CD7" w:rsidRDefault="008F7D65" w:rsidP="007644D4">
            <w:pPr>
              <w:pStyle w:val="rowtabella0"/>
              <w:jc w:val="center"/>
              <w:rPr>
                <w:color w:val="002060"/>
              </w:rPr>
            </w:pPr>
            <w:r w:rsidRPr="006C1C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57EBB" w14:textId="77777777" w:rsidR="008F7D65" w:rsidRPr="006C1CD7" w:rsidRDefault="008F7D65" w:rsidP="007644D4">
            <w:pPr>
              <w:pStyle w:val="rowtabella0"/>
              <w:jc w:val="center"/>
              <w:rPr>
                <w:color w:val="002060"/>
              </w:rPr>
            </w:pPr>
            <w:r w:rsidRPr="006C1CD7">
              <w:rPr>
                <w:color w:val="002060"/>
              </w:rPr>
              <w:t>0</w:t>
            </w:r>
          </w:p>
        </w:tc>
      </w:tr>
    </w:tbl>
    <w:p w14:paraId="4B17834B" w14:textId="77777777" w:rsidR="008F7D65" w:rsidRPr="006C1CD7" w:rsidRDefault="008F7D65" w:rsidP="008F7D65">
      <w:pPr>
        <w:pStyle w:val="breakline"/>
        <w:rPr>
          <w:rFonts w:eastAsiaTheme="minorEastAsia"/>
          <w:color w:val="002060"/>
        </w:rPr>
      </w:pPr>
    </w:p>
    <w:p w14:paraId="6014B4D4" w14:textId="77777777" w:rsidR="008F7D65" w:rsidRPr="006C1CD7" w:rsidRDefault="008F7D65" w:rsidP="008F7D65">
      <w:pPr>
        <w:pStyle w:val="breakline"/>
        <w:rPr>
          <w:color w:val="002060"/>
        </w:rPr>
      </w:pPr>
    </w:p>
    <w:p w14:paraId="156A0807" w14:textId="77777777" w:rsidR="008F7D65" w:rsidRPr="006C1CD7" w:rsidRDefault="008F7D65" w:rsidP="008F7D65">
      <w:pPr>
        <w:pStyle w:val="sottotitolocampionato10"/>
        <w:rPr>
          <w:color w:val="002060"/>
        </w:rPr>
      </w:pPr>
      <w:r w:rsidRPr="006C1CD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7D65" w:rsidRPr="006C1CD7" w14:paraId="1BD6D8C5" w14:textId="77777777" w:rsidTr="007644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2B44F" w14:textId="77777777" w:rsidR="008F7D65" w:rsidRPr="006C1CD7" w:rsidRDefault="008F7D65" w:rsidP="007644D4">
            <w:pPr>
              <w:pStyle w:val="headertabella0"/>
              <w:rPr>
                <w:color w:val="002060"/>
              </w:rPr>
            </w:pPr>
            <w:r w:rsidRPr="006C1CD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C0448" w14:textId="77777777" w:rsidR="008F7D65" w:rsidRPr="006C1CD7" w:rsidRDefault="008F7D65" w:rsidP="007644D4">
            <w:pPr>
              <w:pStyle w:val="headertabella0"/>
              <w:rPr>
                <w:color w:val="002060"/>
              </w:rPr>
            </w:pPr>
            <w:r w:rsidRPr="006C1CD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CFFDF" w14:textId="77777777" w:rsidR="008F7D65" w:rsidRPr="006C1CD7" w:rsidRDefault="008F7D65" w:rsidP="007644D4">
            <w:pPr>
              <w:pStyle w:val="headertabella0"/>
              <w:rPr>
                <w:color w:val="002060"/>
              </w:rPr>
            </w:pPr>
            <w:r w:rsidRPr="006C1CD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0CCF3" w14:textId="77777777" w:rsidR="008F7D65" w:rsidRPr="006C1CD7" w:rsidRDefault="008F7D65" w:rsidP="007644D4">
            <w:pPr>
              <w:pStyle w:val="headertabella0"/>
              <w:rPr>
                <w:color w:val="002060"/>
              </w:rPr>
            </w:pPr>
            <w:r w:rsidRPr="006C1CD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3764C" w14:textId="77777777" w:rsidR="008F7D65" w:rsidRPr="006C1CD7" w:rsidRDefault="008F7D65" w:rsidP="007644D4">
            <w:pPr>
              <w:pStyle w:val="headertabella0"/>
              <w:rPr>
                <w:color w:val="002060"/>
              </w:rPr>
            </w:pPr>
            <w:r w:rsidRPr="006C1CD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E0A4B" w14:textId="77777777" w:rsidR="008F7D65" w:rsidRPr="006C1CD7" w:rsidRDefault="008F7D65" w:rsidP="007644D4">
            <w:pPr>
              <w:pStyle w:val="headertabella0"/>
              <w:rPr>
                <w:color w:val="002060"/>
              </w:rPr>
            </w:pPr>
            <w:r w:rsidRPr="006C1CD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D9A11" w14:textId="77777777" w:rsidR="008F7D65" w:rsidRPr="006C1CD7" w:rsidRDefault="008F7D65" w:rsidP="007644D4">
            <w:pPr>
              <w:pStyle w:val="headertabella0"/>
              <w:rPr>
                <w:color w:val="002060"/>
              </w:rPr>
            </w:pPr>
            <w:r w:rsidRPr="006C1CD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C4834" w14:textId="77777777" w:rsidR="008F7D65" w:rsidRPr="006C1CD7" w:rsidRDefault="008F7D65" w:rsidP="007644D4">
            <w:pPr>
              <w:pStyle w:val="headertabella0"/>
              <w:rPr>
                <w:color w:val="002060"/>
              </w:rPr>
            </w:pPr>
            <w:r w:rsidRPr="006C1CD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ADE6A" w14:textId="77777777" w:rsidR="008F7D65" w:rsidRPr="006C1CD7" w:rsidRDefault="008F7D65" w:rsidP="007644D4">
            <w:pPr>
              <w:pStyle w:val="headertabella0"/>
              <w:rPr>
                <w:color w:val="002060"/>
              </w:rPr>
            </w:pPr>
            <w:r w:rsidRPr="006C1CD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3552A" w14:textId="77777777" w:rsidR="008F7D65" w:rsidRPr="006C1CD7" w:rsidRDefault="008F7D65" w:rsidP="007644D4">
            <w:pPr>
              <w:pStyle w:val="headertabella0"/>
              <w:rPr>
                <w:color w:val="002060"/>
              </w:rPr>
            </w:pPr>
            <w:r w:rsidRPr="006C1CD7">
              <w:rPr>
                <w:color w:val="002060"/>
              </w:rPr>
              <w:t>PE</w:t>
            </w:r>
          </w:p>
        </w:tc>
      </w:tr>
      <w:tr w:rsidR="008F7D65" w:rsidRPr="006C1CD7" w14:paraId="466572E3" w14:textId="77777777" w:rsidTr="007644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46AD00" w14:textId="77777777" w:rsidR="008F7D65" w:rsidRPr="006C1CD7" w:rsidRDefault="008F7D65" w:rsidP="007644D4">
            <w:pPr>
              <w:pStyle w:val="rowtabella0"/>
              <w:rPr>
                <w:color w:val="002060"/>
              </w:rPr>
            </w:pPr>
            <w:r w:rsidRPr="006C1CD7">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78BA6"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5576A"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75DDD"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D7C0"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9D33D"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9B9FB" w14:textId="77777777" w:rsidR="008F7D65" w:rsidRPr="006C1CD7" w:rsidRDefault="008F7D65" w:rsidP="007644D4">
            <w:pPr>
              <w:pStyle w:val="rowtabella0"/>
              <w:jc w:val="center"/>
              <w:rPr>
                <w:color w:val="002060"/>
              </w:rPr>
            </w:pPr>
            <w:r w:rsidRPr="006C1CD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9E75"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EB43"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D2D73" w14:textId="77777777" w:rsidR="008F7D65" w:rsidRPr="006C1CD7" w:rsidRDefault="008F7D65" w:rsidP="007644D4">
            <w:pPr>
              <w:pStyle w:val="rowtabella0"/>
              <w:jc w:val="center"/>
              <w:rPr>
                <w:color w:val="002060"/>
              </w:rPr>
            </w:pPr>
            <w:r w:rsidRPr="006C1CD7">
              <w:rPr>
                <w:color w:val="002060"/>
              </w:rPr>
              <w:t>0</w:t>
            </w:r>
          </w:p>
        </w:tc>
      </w:tr>
      <w:tr w:rsidR="008F7D65" w:rsidRPr="006C1CD7" w14:paraId="74E2B402"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54DB3" w14:textId="77777777" w:rsidR="008F7D65" w:rsidRPr="006C1CD7" w:rsidRDefault="008F7D65" w:rsidP="007644D4">
            <w:pPr>
              <w:pStyle w:val="rowtabella0"/>
              <w:rPr>
                <w:color w:val="002060"/>
              </w:rPr>
            </w:pPr>
            <w:r w:rsidRPr="006C1CD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A0B3"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BB03E"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23B9"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4AF1"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FE7B"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8322" w14:textId="77777777" w:rsidR="008F7D65" w:rsidRPr="006C1CD7" w:rsidRDefault="008F7D65" w:rsidP="007644D4">
            <w:pPr>
              <w:pStyle w:val="rowtabella0"/>
              <w:jc w:val="center"/>
              <w:rPr>
                <w:color w:val="002060"/>
              </w:rPr>
            </w:pPr>
            <w:r w:rsidRPr="006C1C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9002"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82B5" w14:textId="77777777" w:rsidR="008F7D65" w:rsidRPr="006C1CD7" w:rsidRDefault="008F7D65" w:rsidP="007644D4">
            <w:pPr>
              <w:pStyle w:val="rowtabella0"/>
              <w:jc w:val="center"/>
              <w:rPr>
                <w:color w:val="002060"/>
              </w:rPr>
            </w:pPr>
            <w:r w:rsidRPr="006C1C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1565" w14:textId="77777777" w:rsidR="008F7D65" w:rsidRPr="006C1CD7" w:rsidRDefault="008F7D65" w:rsidP="007644D4">
            <w:pPr>
              <w:pStyle w:val="rowtabella0"/>
              <w:jc w:val="center"/>
              <w:rPr>
                <w:color w:val="002060"/>
              </w:rPr>
            </w:pPr>
            <w:r w:rsidRPr="006C1CD7">
              <w:rPr>
                <w:color w:val="002060"/>
              </w:rPr>
              <w:t>0</w:t>
            </w:r>
          </w:p>
        </w:tc>
      </w:tr>
      <w:tr w:rsidR="008F7D65" w:rsidRPr="006C1CD7" w14:paraId="432FBF4A"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09548" w14:textId="77777777" w:rsidR="008F7D65" w:rsidRPr="006C1CD7" w:rsidRDefault="008F7D65" w:rsidP="007644D4">
            <w:pPr>
              <w:pStyle w:val="rowtabella0"/>
              <w:rPr>
                <w:color w:val="002060"/>
              </w:rPr>
            </w:pPr>
            <w:r w:rsidRPr="006C1CD7">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BC01"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4BD4"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D936"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6B43F"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C79A"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F3C61"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C427B"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F6298"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2900" w14:textId="77777777" w:rsidR="008F7D65" w:rsidRPr="006C1CD7" w:rsidRDefault="008F7D65" w:rsidP="007644D4">
            <w:pPr>
              <w:pStyle w:val="rowtabella0"/>
              <w:jc w:val="center"/>
              <w:rPr>
                <w:color w:val="002060"/>
              </w:rPr>
            </w:pPr>
            <w:r w:rsidRPr="006C1CD7">
              <w:rPr>
                <w:color w:val="002060"/>
              </w:rPr>
              <w:t>0</w:t>
            </w:r>
          </w:p>
        </w:tc>
      </w:tr>
      <w:tr w:rsidR="008F7D65" w:rsidRPr="006C1CD7" w14:paraId="5CB42CF6"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A4F01" w14:textId="77777777" w:rsidR="008F7D65" w:rsidRPr="006C1CD7" w:rsidRDefault="008F7D65" w:rsidP="007644D4">
            <w:pPr>
              <w:pStyle w:val="rowtabella0"/>
              <w:rPr>
                <w:color w:val="002060"/>
              </w:rPr>
            </w:pPr>
            <w:r w:rsidRPr="006C1CD7">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9A08"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CF04"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CA971"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22F4"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A861"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284DB"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8373"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2ADF7"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8B8BD" w14:textId="77777777" w:rsidR="008F7D65" w:rsidRPr="006C1CD7" w:rsidRDefault="008F7D65" w:rsidP="007644D4">
            <w:pPr>
              <w:pStyle w:val="rowtabella0"/>
              <w:jc w:val="center"/>
              <w:rPr>
                <w:color w:val="002060"/>
              </w:rPr>
            </w:pPr>
            <w:r w:rsidRPr="006C1CD7">
              <w:rPr>
                <w:color w:val="002060"/>
              </w:rPr>
              <w:t>0</w:t>
            </w:r>
          </w:p>
        </w:tc>
      </w:tr>
      <w:tr w:rsidR="008F7D65" w:rsidRPr="006C1CD7" w14:paraId="782E871A"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DAE6A" w14:textId="77777777" w:rsidR="008F7D65" w:rsidRPr="006C1CD7" w:rsidRDefault="008F7D65" w:rsidP="007644D4">
            <w:pPr>
              <w:pStyle w:val="rowtabella0"/>
              <w:rPr>
                <w:color w:val="002060"/>
              </w:rPr>
            </w:pPr>
            <w:r w:rsidRPr="006C1CD7">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D233"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4E97C"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16BD"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F839"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178F3"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9DEBE" w14:textId="77777777" w:rsidR="008F7D65" w:rsidRPr="006C1CD7" w:rsidRDefault="008F7D65" w:rsidP="007644D4">
            <w:pPr>
              <w:pStyle w:val="rowtabella0"/>
              <w:jc w:val="center"/>
              <w:rPr>
                <w:color w:val="002060"/>
              </w:rPr>
            </w:pPr>
            <w:r w:rsidRPr="006C1C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D80B"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0099"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EF49" w14:textId="77777777" w:rsidR="008F7D65" w:rsidRPr="006C1CD7" w:rsidRDefault="008F7D65" w:rsidP="007644D4">
            <w:pPr>
              <w:pStyle w:val="rowtabella0"/>
              <w:jc w:val="center"/>
              <w:rPr>
                <w:color w:val="002060"/>
              </w:rPr>
            </w:pPr>
            <w:r w:rsidRPr="006C1CD7">
              <w:rPr>
                <w:color w:val="002060"/>
              </w:rPr>
              <w:t>0</w:t>
            </w:r>
          </w:p>
        </w:tc>
      </w:tr>
      <w:tr w:rsidR="008F7D65" w:rsidRPr="006C1CD7" w14:paraId="62D5DAF8"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1EA81" w14:textId="77777777" w:rsidR="008F7D65" w:rsidRPr="006C1CD7" w:rsidRDefault="008F7D65" w:rsidP="007644D4">
            <w:pPr>
              <w:pStyle w:val="rowtabella0"/>
              <w:rPr>
                <w:color w:val="002060"/>
              </w:rPr>
            </w:pPr>
            <w:r w:rsidRPr="006C1CD7">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2CA8"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4020C"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581B"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3E42B"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50FBA"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91EB3" w14:textId="77777777" w:rsidR="008F7D65" w:rsidRPr="006C1CD7" w:rsidRDefault="008F7D65" w:rsidP="007644D4">
            <w:pPr>
              <w:pStyle w:val="rowtabella0"/>
              <w:jc w:val="center"/>
              <w:rPr>
                <w:color w:val="002060"/>
              </w:rPr>
            </w:pPr>
            <w:r w:rsidRPr="006C1C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817B"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3E52"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CC8C" w14:textId="77777777" w:rsidR="008F7D65" w:rsidRPr="006C1CD7" w:rsidRDefault="008F7D65" w:rsidP="007644D4">
            <w:pPr>
              <w:pStyle w:val="rowtabella0"/>
              <w:jc w:val="center"/>
              <w:rPr>
                <w:color w:val="002060"/>
              </w:rPr>
            </w:pPr>
            <w:r w:rsidRPr="006C1CD7">
              <w:rPr>
                <w:color w:val="002060"/>
              </w:rPr>
              <w:t>0</w:t>
            </w:r>
          </w:p>
        </w:tc>
      </w:tr>
      <w:tr w:rsidR="008F7D65" w:rsidRPr="006C1CD7" w14:paraId="3549069E"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E3A34" w14:textId="77777777" w:rsidR="008F7D65" w:rsidRPr="006C1CD7" w:rsidRDefault="008F7D65" w:rsidP="007644D4">
            <w:pPr>
              <w:pStyle w:val="rowtabella0"/>
              <w:rPr>
                <w:color w:val="002060"/>
                <w:lang w:val="es-ES"/>
              </w:rPr>
            </w:pPr>
            <w:r w:rsidRPr="006C1CD7">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BC21"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CEC4B"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1DCD4"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73EE"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2CCD"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8AF48"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42D5"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5D1E1"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58CF" w14:textId="77777777" w:rsidR="008F7D65" w:rsidRPr="006C1CD7" w:rsidRDefault="008F7D65" w:rsidP="007644D4">
            <w:pPr>
              <w:pStyle w:val="rowtabella0"/>
              <w:jc w:val="center"/>
              <w:rPr>
                <w:color w:val="002060"/>
              </w:rPr>
            </w:pPr>
            <w:r w:rsidRPr="006C1CD7">
              <w:rPr>
                <w:color w:val="002060"/>
              </w:rPr>
              <w:t>0</w:t>
            </w:r>
          </w:p>
        </w:tc>
      </w:tr>
      <w:tr w:rsidR="008F7D65" w:rsidRPr="006C1CD7" w14:paraId="36792C46"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FBA55" w14:textId="77777777" w:rsidR="008F7D65" w:rsidRPr="006C1CD7" w:rsidRDefault="008F7D65" w:rsidP="007644D4">
            <w:pPr>
              <w:pStyle w:val="rowtabella0"/>
              <w:rPr>
                <w:color w:val="002060"/>
              </w:rPr>
            </w:pPr>
            <w:r w:rsidRPr="006C1CD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2E0A"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0356"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BB95"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0598"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F501E"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55B4" w14:textId="77777777" w:rsidR="008F7D65" w:rsidRPr="006C1CD7" w:rsidRDefault="008F7D65" w:rsidP="007644D4">
            <w:pPr>
              <w:pStyle w:val="rowtabella0"/>
              <w:jc w:val="center"/>
              <w:rPr>
                <w:color w:val="002060"/>
              </w:rPr>
            </w:pPr>
            <w:r w:rsidRPr="006C1C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CD2E" w14:textId="77777777" w:rsidR="008F7D65" w:rsidRPr="006C1CD7" w:rsidRDefault="008F7D65" w:rsidP="007644D4">
            <w:pPr>
              <w:pStyle w:val="rowtabella0"/>
              <w:jc w:val="center"/>
              <w:rPr>
                <w:color w:val="002060"/>
              </w:rPr>
            </w:pPr>
            <w:r w:rsidRPr="006C1CD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9420A"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5BCA" w14:textId="77777777" w:rsidR="008F7D65" w:rsidRPr="006C1CD7" w:rsidRDefault="008F7D65" w:rsidP="007644D4">
            <w:pPr>
              <w:pStyle w:val="rowtabella0"/>
              <w:jc w:val="center"/>
              <w:rPr>
                <w:color w:val="002060"/>
              </w:rPr>
            </w:pPr>
            <w:r w:rsidRPr="006C1CD7">
              <w:rPr>
                <w:color w:val="002060"/>
              </w:rPr>
              <w:t>0</w:t>
            </w:r>
          </w:p>
        </w:tc>
      </w:tr>
      <w:tr w:rsidR="008F7D65" w:rsidRPr="006C1CD7" w14:paraId="1E6C0077"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455BD" w14:textId="77777777" w:rsidR="008F7D65" w:rsidRPr="006C1CD7" w:rsidRDefault="008F7D65" w:rsidP="007644D4">
            <w:pPr>
              <w:pStyle w:val="rowtabella0"/>
              <w:rPr>
                <w:color w:val="002060"/>
              </w:rPr>
            </w:pPr>
            <w:r w:rsidRPr="006C1CD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2B78" w14:textId="77777777" w:rsidR="008F7D65" w:rsidRPr="006C1CD7" w:rsidRDefault="008F7D65" w:rsidP="007644D4">
            <w:pPr>
              <w:pStyle w:val="rowtabella0"/>
              <w:jc w:val="center"/>
              <w:rPr>
                <w:color w:val="002060"/>
              </w:rPr>
            </w:pPr>
            <w:r w:rsidRPr="006C1C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8572"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1AC9"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8FF3"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4295"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17C8" w14:textId="77777777" w:rsidR="008F7D65" w:rsidRPr="006C1CD7" w:rsidRDefault="008F7D65" w:rsidP="007644D4">
            <w:pPr>
              <w:pStyle w:val="rowtabella0"/>
              <w:jc w:val="center"/>
              <w:rPr>
                <w:color w:val="002060"/>
              </w:rPr>
            </w:pPr>
            <w:r w:rsidRPr="006C1C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542B3" w14:textId="77777777" w:rsidR="008F7D65" w:rsidRPr="006C1CD7" w:rsidRDefault="008F7D65" w:rsidP="007644D4">
            <w:pPr>
              <w:pStyle w:val="rowtabella0"/>
              <w:jc w:val="center"/>
              <w:rPr>
                <w:color w:val="002060"/>
              </w:rPr>
            </w:pPr>
            <w:r w:rsidRPr="006C1C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AE35"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417A5" w14:textId="77777777" w:rsidR="008F7D65" w:rsidRPr="006C1CD7" w:rsidRDefault="008F7D65" w:rsidP="007644D4">
            <w:pPr>
              <w:pStyle w:val="rowtabella0"/>
              <w:jc w:val="center"/>
              <w:rPr>
                <w:color w:val="002060"/>
              </w:rPr>
            </w:pPr>
            <w:r w:rsidRPr="006C1CD7">
              <w:rPr>
                <w:color w:val="002060"/>
              </w:rPr>
              <w:t>0</w:t>
            </w:r>
          </w:p>
        </w:tc>
      </w:tr>
      <w:tr w:rsidR="008F7D65" w:rsidRPr="006C1CD7" w14:paraId="3FADA832"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AA1CF" w14:textId="77777777" w:rsidR="008F7D65" w:rsidRPr="006C1CD7" w:rsidRDefault="008F7D65" w:rsidP="007644D4">
            <w:pPr>
              <w:pStyle w:val="rowtabella0"/>
              <w:rPr>
                <w:color w:val="002060"/>
              </w:rPr>
            </w:pPr>
            <w:r w:rsidRPr="006C1CD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4E1B"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155B"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430F"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9229"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DE2D"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2F6D" w14:textId="77777777" w:rsidR="008F7D65" w:rsidRPr="006C1CD7" w:rsidRDefault="008F7D65" w:rsidP="007644D4">
            <w:pPr>
              <w:pStyle w:val="rowtabella0"/>
              <w:jc w:val="center"/>
              <w:rPr>
                <w:color w:val="002060"/>
              </w:rPr>
            </w:pPr>
            <w:r w:rsidRPr="006C1CD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4296"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541A"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D3A97" w14:textId="77777777" w:rsidR="008F7D65" w:rsidRPr="006C1CD7" w:rsidRDefault="008F7D65" w:rsidP="007644D4">
            <w:pPr>
              <w:pStyle w:val="rowtabella0"/>
              <w:jc w:val="center"/>
              <w:rPr>
                <w:color w:val="002060"/>
              </w:rPr>
            </w:pPr>
            <w:r w:rsidRPr="006C1CD7">
              <w:rPr>
                <w:color w:val="002060"/>
              </w:rPr>
              <w:t>0</w:t>
            </w:r>
          </w:p>
        </w:tc>
      </w:tr>
      <w:tr w:rsidR="008F7D65" w:rsidRPr="006C1CD7" w14:paraId="3DB4C8D2"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A4B07" w14:textId="77777777" w:rsidR="008F7D65" w:rsidRPr="006C1CD7" w:rsidRDefault="008F7D65" w:rsidP="007644D4">
            <w:pPr>
              <w:pStyle w:val="rowtabella0"/>
              <w:rPr>
                <w:color w:val="002060"/>
                <w:lang w:val="es-ES"/>
              </w:rPr>
            </w:pPr>
            <w:r w:rsidRPr="006C1CD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FC3E"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D947"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2AEC"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46710"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CE04"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5D60"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F142" w14:textId="77777777" w:rsidR="008F7D65" w:rsidRPr="006C1CD7" w:rsidRDefault="008F7D65" w:rsidP="007644D4">
            <w:pPr>
              <w:pStyle w:val="rowtabella0"/>
              <w:jc w:val="center"/>
              <w:rPr>
                <w:color w:val="002060"/>
              </w:rPr>
            </w:pPr>
            <w:r w:rsidRPr="006C1C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5275"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43867" w14:textId="77777777" w:rsidR="008F7D65" w:rsidRPr="006C1CD7" w:rsidRDefault="008F7D65" w:rsidP="007644D4">
            <w:pPr>
              <w:pStyle w:val="rowtabella0"/>
              <w:jc w:val="center"/>
              <w:rPr>
                <w:color w:val="002060"/>
              </w:rPr>
            </w:pPr>
            <w:r w:rsidRPr="006C1CD7">
              <w:rPr>
                <w:color w:val="002060"/>
              </w:rPr>
              <w:t>0</w:t>
            </w:r>
          </w:p>
        </w:tc>
      </w:tr>
      <w:tr w:rsidR="008F7D65" w:rsidRPr="006C1CD7" w14:paraId="27D9489E"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8EE70" w14:textId="77777777" w:rsidR="008F7D65" w:rsidRPr="006C1CD7" w:rsidRDefault="008F7D65" w:rsidP="007644D4">
            <w:pPr>
              <w:pStyle w:val="rowtabella0"/>
              <w:rPr>
                <w:color w:val="002060"/>
              </w:rPr>
            </w:pPr>
            <w:r w:rsidRPr="006C1CD7">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29D6"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1C6D7"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069D"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8D13"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FC26"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2D60" w14:textId="77777777" w:rsidR="008F7D65" w:rsidRPr="006C1CD7" w:rsidRDefault="008F7D65" w:rsidP="007644D4">
            <w:pPr>
              <w:pStyle w:val="rowtabella0"/>
              <w:jc w:val="center"/>
              <w:rPr>
                <w:color w:val="002060"/>
              </w:rPr>
            </w:pPr>
            <w:r w:rsidRPr="006C1C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812F" w14:textId="77777777" w:rsidR="008F7D65" w:rsidRPr="006C1CD7" w:rsidRDefault="008F7D65" w:rsidP="007644D4">
            <w:pPr>
              <w:pStyle w:val="rowtabella0"/>
              <w:jc w:val="center"/>
              <w:rPr>
                <w:color w:val="002060"/>
              </w:rPr>
            </w:pPr>
            <w:r w:rsidRPr="006C1CD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C297"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DE83" w14:textId="77777777" w:rsidR="008F7D65" w:rsidRPr="006C1CD7" w:rsidRDefault="008F7D65" w:rsidP="007644D4">
            <w:pPr>
              <w:pStyle w:val="rowtabella0"/>
              <w:jc w:val="center"/>
              <w:rPr>
                <w:color w:val="002060"/>
              </w:rPr>
            </w:pPr>
            <w:r w:rsidRPr="006C1CD7">
              <w:rPr>
                <w:color w:val="002060"/>
              </w:rPr>
              <w:t>0</w:t>
            </w:r>
          </w:p>
        </w:tc>
      </w:tr>
      <w:tr w:rsidR="008F7D65" w:rsidRPr="006C1CD7" w14:paraId="66CE6510"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C3A725" w14:textId="77777777" w:rsidR="008F7D65" w:rsidRPr="006C1CD7" w:rsidRDefault="008F7D65" w:rsidP="007644D4">
            <w:pPr>
              <w:pStyle w:val="rowtabella0"/>
              <w:rPr>
                <w:color w:val="002060"/>
              </w:rPr>
            </w:pPr>
            <w:r w:rsidRPr="006C1CD7">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016CC"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8094"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79E4"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0EA5"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C296"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0A485" w14:textId="77777777" w:rsidR="008F7D65" w:rsidRPr="006C1CD7" w:rsidRDefault="008F7D65" w:rsidP="007644D4">
            <w:pPr>
              <w:pStyle w:val="rowtabella0"/>
              <w:jc w:val="center"/>
              <w:rPr>
                <w:color w:val="002060"/>
              </w:rPr>
            </w:pPr>
            <w:r w:rsidRPr="006C1C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46CB6" w14:textId="77777777" w:rsidR="008F7D65" w:rsidRPr="006C1CD7" w:rsidRDefault="008F7D65" w:rsidP="007644D4">
            <w:pPr>
              <w:pStyle w:val="rowtabella0"/>
              <w:jc w:val="center"/>
              <w:rPr>
                <w:color w:val="002060"/>
              </w:rPr>
            </w:pPr>
            <w:r w:rsidRPr="006C1CD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B7FA0"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DA31" w14:textId="77777777" w:rsidR="008F7D65" w:rsidRPr="006C1CD7" w:rsidRDefault="008F7D65" w:rsidP="007644D4">
            <w:pPr>
              <w:pStyle w:val="rowtabella0"/>
              <w:jc w:val="center"/>
              <w:rPr>
                <w:color w:val="002060"/>
              </w:rPr>
            </w:pPr>
            <w:r w:rsidRPr="006C1CD7">
              <w:rPr>
                <w:color w:val="002060"/>
              </w:rPr>
              <w:t>0</w:t>
            </w:r>
          </w:p>
        </w:tc>
      </w:tr>
      <w:tr w:rsidR="008F7D65" w:rsidRPr="006C1CD7" w14:paraId="4D87ABF8" w14:textId="77777777" w:rsidTr="007644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0810CC" w14:textId="77777777" w:rsidR="008F7D65" w:rsidRPr="006C1CD7" w:rsidRDefault="008F7D65" w:rsidP="007644D4">
            <w:pPr>
              <w:pStyle w:val="rowtabella0"/>
              <w:rPr>
                <w:color w:val="002060"/>
              </w:rPr>
            </w:pPr>
            <w:r w:rsidRPr="006C1CD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930DC"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3E16"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CDDA"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E156"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8279"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A3AD1" w14:textId="77777777" w:rsidR="008F7D65" w:rsidRPr="006C1CD7" w:rsidRDefault="008F7D65" w:rsidP="007644D4">
            <w:pPr>
              <w:pStyle w:val="rowtabella0"/>
              <w:jc w:val="center"/>
              <w:rPr>
                <w:color w:val="002060"/>
              </w:rPr>
            </w:pPr>
            <w:r w:rsidRPr="006C1C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3C1F" w14:textId="77777777" w:rsidR="008F7D65" w:rsidRPr="006C1CD7" w:rsidRDefault="008F7D65" w:rsidP="007644D4">
            <w:pPr>
              <w:pStyle w:val="rowtabella0"/>
              <w:jc w:val="center"/>
              <w:rPr>
                <w:color w:val="002060"/>
              </w:rPr>
            </w:pPr>
            <w:r w:rsidRPr="006C1C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1CB8"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A62C" w14:textId="77777777" w:rsidR="008F7D65" w:rsidRPr="006C1CD7" w:rsidRDefault="008F7D65" w:rsidP="007644D4">
            <w:pPr>
              <w:pStyle w:val="rowtabella0"/>
              <w:jc w:val="center"/>
              <w:rPr>
                <w:color w:val="002060"/>
              </w:rPr>
            </w:pPr>
            <w:r w:rsidRPr="006C1CD7">
              <w:rPr>
                <w:color w:val="002060"/>
              </w:rPr>
              <w:t>0</w:t>
            </w:r>
          </w:p>
        </w:tc>
      </w:tr>
    </w:tbl>
    <w:p w14:paraId="68DD1598" w14:textId="77777777" w:rsidR="008F7D65" w:rsidRPr="006C1CD7" w:rsidRDefault="008F7D65" w:rsidP="008F7D65">
      <w:pPr>
        <w:pStyle w:val="breakline"/>
        <w:rPr>
          <w:rFonts w:eastAsiaTheme="minorEastAsia"/>
          <w:color w:val="002060"/>
        </w:rPr>
      </w:pPr>
    </w:p>
    <w:p w14:paraId="04925385" w14:textId="77777777" w:rsidR="008F7D65" w:rsidRPr="006C1CD7" w:rsidRDefault="008F7D65" w:rsidP="008F7D65">
      <w:pPr>
        <w:pStyle w:val="breakline"/>
        <w:rPr>
          <w:color w:val="002060"/>
        </w:rPr>
      </w:pPr>
    </w:p>
    <w:p w14:paraId="7C9ACCFC" w14:textId="77777777" w:rsidR="008F7D65" w:rsidRPr="006C1CD7" w:rsidRDefault="008F7D65" w:rsidP="008F7D65">
      <w:pPr>
        <w:pStyle w:val="sottotitolocampionato10"/>
        <w:rPr>
          <w:color w:val="002060"/>
        </w:rPr>
      </w:pPr>
      <w:r w:rsidRPr="006C1CD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7D65" w:rsidRPr="006C1CD7" w14:paraId="2D049F79" w14:textId="77777777" w:rsidTr="007644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6DE2D" w14:textId="77777777" w:rsidR="008F7D65" w:rsidRPr="006C1CD7" w:rsidRDefault="008F7D65" w:rsidP="007644D4">
            <w:pPr>
              <w:pStyle w:val="headertabella0"/>
              <w:rPr>
                <w:color w:val="002060"/>
              </w:rPr>
            </w:pPr>
            <w:r w:rsidRPr="006C1CD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63D49" w14:textId="77777777" w:rsidR="008F7D65" w:rsidRPr="006C1CD7" w:rsidRDefault="008F7D65" w:rsidP="007644D4">
            <w:pPr>
              <w:pStyle w:val="headertabella0"/>
              <w:rPr>
                <w:color w:val="002060"/>
              </w:rPr>
            </w:pPr>
            <w:r w:rsidRPr="006C1CD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A0AA9" w14:textId="77777777" w:rsidR="008F7D65" w:rsidRPr="006C1CD7" w:rsidRDefault="008F7D65" w:rsidP="007644D4">
            <w:pPr>
              <w:pStyle w:val="headertabella0"/>
              <w:rPr>
                <w:color w:val="002060"/>
              </w:rPr>
            </w:pPr>
            <w:r w:rsidRPr="006C1CD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7D9DF" w14:textId="77777777" w:rsidR="008F7D65" w:rsidRPr="006C1CD7" w:rsidRDefault="008F7D65" w:rsidP="007644D4">
            <w:pPr>
              <w:pStyle w:val="headertabella0"/>
              <w:rPr>
                <w:color w:val="002060"/>
              </w:rPr>
            </w:pPr>
            <w:r w:rsidRPr="006C1CD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E302E" w14:textId="77777777" w:rsidR="008F7D65" w:rsidRPr="006C1CD7" w:rsidRDefault="008F7D65" w:rsidP="007644D4">
            <w:pPr>
              <w:pStyle w:val="headertabella0"/>
              <w:rPr>
                <w:color w:val="002060"/>
              </w:rPr>
            </w:pPr>
            <w:r w:rsidRPr="006C1CD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B2B68" w14:textId="77777777" w:rsidR="008F7D65" w:rsidRPr="006C1CD7" w:rsidRDefault="008F7D65" w:rsidP="007644D4">
            <w:pPr>
              <w:pStyle w:val="headertabella0"/>
              <w:rPr>
                <w:color w:val="002060"/>
              </w:rPr>
            </w:pPr>
            <w:r w:rsidRPr="006C1CD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CEE54" w14:textId="77777777" w:rsidR="008F7D65" w:rsidRPr="006C1CD7" w:rsidRDefault="008F7D65" w:rsidP="007644D4">
            <w:pPr>
              <w:pStyle w:val="headertabella0"/>
              <w:rPr>
                <w:color w:val="002060"/>
              </w:rPr>
            </w:pPr>
            <w:r w:rsidRPr="006C1CD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FD32D" w14:textId="77777777" w:rsidR="008F7D65" w:rsidRPr="006C1CD7" w:rsidRDefault="008F7D65" w:rsidP="007644D4">
            <w:pPr>
              <w:pStyle w:val="headertabella0"/>
              <w:rPr>
                <w:color w:val="002060"/>
              </w:rPr>
            </w:pPr>
            <w:r w:rsidRPr="006C1CD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523D6" w14:textId="77777777" w:rsidR="008F7D65" w:rsidRPr="006C1CD7" w:rsidRDefault="008F7D65" w:rsidP="007644D4">
            <w:pPr>
              <w:pStyle w:val="headertabella0"/>
              <w:rPr>
                <w:color w:val="002060"/>
              </w:rPr>
            </w:pPr>
            <w:r w:rsidRPr="006C1CD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CB550" w14:textId="77777777" w:rsidR="008F7D65" w:rsidRPr="006C1CD7" w:rsidRDefault="008F7D65" w:rsidP="007644D4">
            <w:pPr>
              <w:pStyle w:val="headertabella0"/>
              <w:rPr>
                <w:color w:val="002060"/>
              </w:rPr>
            </w:pPr>
            <w:r w:rsidRPr="006C1CD7">
              <w:rPr>
                <w:color w:val="002060"/>
              </w:rPr>
              <w:t>PE</w:t>
            </w:r>
          </w:p>
        </w:tc>
      </w:tr>
      <w:tr w:rsidR="008F7D65" w:rsidRPr="006C1CD7" w14:paraId="26047EB5" w14:textId="77777777" w:rsidTr="007644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69D88" w14:textId="77777777" w:rsidR="008F7D65" w:rsidRPr="006C1CD7" w:rsidRDefault="008F7D65" w:rsidP="007644D4">
            <w:pPr>
              <w:pStyle w:val="rowtabella0"/>
              <w:rPr>
                <w:color w:val="002060"/>
              </w:rPr>
            </w:pPr>
            <w:r w:rsidRPr="006C1CD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2333"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14F98"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73BA1"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7F48"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C74B"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C75CC" w14:textId="77777777" w:rsidR="008F7D65" w:rsidRPr="006C1CD7" w:rsidRDefault="008F7D65" w:rsidP="007644D4">
            <w:pPr>
              <w:pStyle w:val="rowtabella0"/>
              <w:jc w:val="center"/>
              <w:rPr>
                <w:color w:val="002060"/>
              </w:rPr>
            </w:pPr>
            <w:r w:rsidRPr="006C1CD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B5A8"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9765" w14:textId="77777777" w:rsidR="008F7D65" w:rsidRPr="006C1CD7" w:rsidRDefault="008F7D65" w:rsidP="007644D4">
            <w:pPr>
              <w:pStyle w:val="rowtabella0"/>
              <w:jc w:val="center"/>
              <w:rPr>
                <w:color w:val="002060"/>
              </w:rPr>
            </w:pPr>
            <w:r w:rsidRPr="006C1CD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BB5B" w14:textId="77777777" w:rsidR="008F7D65" w:rsidRPr="006C1CD7" w:rsidRDefault="008F7D65" w:rsidP="007644D4">
            <w:pPr>
              <w:pStyle w:val="rowtabella0"/>
              <w:jc w:val="center"/>
              <w:rPr>
                <w:color w:val="002060"/>
              </w:rPr>
            </w:pPr>
            <w:r w:rsidRPr="006C1CD7">
              <w:rPr>
                <w:color w:val="002060"/>
              </w:rPr>
              <w:t>0</w:t>
            </w:r>
          </w:p>
        </w:tc>
      </w:tr>
      <w:tr w:rsidR="008F7D65" w:rsidRPr="006C1CD7" w14:paraId="59588D25"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DA7EB" w14:textId="77777777" w:rsidR="008F7D65" w:rsidRPr="006C1CD7" w:rsidRDefault="008F7D65" w:rsidP="007644D4">
            <w:pPr>
              <w:pStyle w:val="rowtabella0"/>
              <w:rPr>
                <w:color w:val="002060"/>
              </w:rPr>
            </w:pPr>
            <w:r w:rsidRPr="006C1CD7">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A4C3" w14:textId="77777777" w:rsidR="008F7D65" w:rsidRPr="006C1CD7" w:rsidRDefault="008F7D65" w:rsidP="007644D4">
            <w:pPr>
              <w:pStyle w:val="rowtabella0"/>
              <w:jc w:val="center"/>
              <w:rPr>
                <w:color w:val="002060"/>
              </w:rPr>
            </w:pPr>
            <w:r w:rsidRPr="006C1C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7DC4"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B97E"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0931"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5E5E"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ED27" w14:textId="77777777" w:rsidR="008F7D65" w:rsidRPr="006C1CD7" w:rsidRDefault="008F7D65" w:rsidP="007644D4">
            <w:pPr>
              <w:pStyle w:val="rowtabella0"/>
              <w:jc w:val="center"/>
              <w:rPr>
                <w:color w:val="002060"/>
              </w:rPr>
            </w:pPr>
            <w:r w:rsidRPr="006C1C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C310"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2B1C"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9308" w14:textId="77777777" w:rsidR="008F7D65" w:rsidRPr="006C1CD7" w:rsidRDefault="008F7D65" w:rsidP="007644D4">
            <w:pPr>
              <w:pStyle w:val="rowtabella0"/>
              <w:jc w:val="center"/>
              <w:rPr>
                <w:color w:val="002060"/>
              </w:rPr>
            </w:pPr>
            <w:r w:rsidRPr="006C1CD7">
              <w:rPr>
                <w:color w:val="002060"/>
              </w:rPr>
              <w:t>0</w:t>
            </w:r>
          </w:p>
        </w:tc>
      </w:tr>
      <w:tr w:rsidR="008F7D65" w:rsidRPr="006C1CD7" w14:paraId="6756FAB0"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BBA9B" w14:textId="77777777" w:rsidR="008F7D65" w:rsidRPr="006C1CD7" w:rsidRDefault="008F7D65" w:rsidP="007644D4">
            <w:pPr>
              <w:pStyle w:val="rowtabella0"/>
              <w:rPr>
                <w:color w:val="002060"/>
                <w:lang w:val="es-ES"/>
              </w:rPr>
            </w:pPr>
            <w:r w:rsidRPr="006C1CD7">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290F1"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5614"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5FFA7"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80F7"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9284B"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B7AA" w14:textId="77777777" w:rsidR="008F7D65" w:rsidRPr="006C1CD7" w:rsidRDefault="008F7D65" w:rsidP="007644D4">
            <w:pPr>
              <w:pStyle w:val="rowtabella0"/>
              <w:jc w:val="center"/>
              <w:rPr>
                <w:color w:val="002060"/>
              </w:rPr>
            </w:pPr>
            <w:r w:rsidRPr="006C1C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B63F"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5F48"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498A" w14:textId="77777777" w:rsidR="008F7D65" w:rsidRPr="006C1CD7" w:rsidRDefault="008F7D65" w:rsidP="007644D4">
            <w:pPr>
              <w:pStyle w:val="rowtabella0"/>
              <w:jc w:val="center"/>
              <w:rPr>
                <w:color w:val="002060"/>
              </w:rPr>
            </w:pPr>
            <w:r w:rsidRPr="006C1CD7">
              <w:rPr>
                <w:color w:val="002060"/>
              </w:rPr>
              <w:t>0</w:t>
            </w:r>
          </w:p>
        </w:tc>
      </w:tr>
      <w:tr w:rsidR="008F7D65" w:rsidRPr="006C1CD7" w14:paraId="32CAF44C"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C1DB0" w14:textId="77777777" w:rsidR="008F7D65" w:rsidRPr="006C1CD7" w:rsidRDefault="008F7D65" w:rsidP="007644D4">
            <w:pPr>
              <w:pStyle w:val="rowtabella0"/>
              <w:rPr>
                <w:color w:val="002060"/>
              </w:rPr>
            </w:pPr>
            <w:r w:rsidRPr="006C1CD7">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A40F"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92FE"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CEF3"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0E59"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76E0"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43AC" w14:textId="77777777" w:rsidR="008F7D65" w:rsidRPr="006C1CD7" w:rsidRDefault="008F7D65" w:rsidP="007644D4">
            <w:pPr>
              <w:pStyle w:val="rowtabella0"/>
              <w:jc w:val="center"/>
              <w:rPr>
                <w:color w:val="002060"/>
              </w:rPr>
            </w:pPr>
            <w:r w:rsidRPr="006C1C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4DE39"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0826"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72AC" w14:textId="77777777" w:rsidR="008F7D65" w:rsidRPr="006C1CD7" w:rsidRDefault="008F7D65" w:rsidP="007644D4">
            <w:pPr>
              <w:pStyle w:val="rowtabella0"/>
              <w:jc w:val="center"/>
              <w:rPr>
                <w:color w:val="002060"/>
              </w:rPr>
            </w:pPr>
            <w:r w:rsidRPr="006C1CD7">
              <w:rPr>
                <w:color w:val="002060"/>
              </w:rPr>
              <w:t>0</w:t>
            </w:r>
          </w:p>
        </w:tc>
      </w:tr>
      <w:tr w:rsidR="008F7D65" w:rsidRPr="006C1CD7" w14:paraId="3461125F"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AC9D9" w14:textId="77777777" w:rsidR="008F7D65" w:rsidRPr="006C1CD7" w:rsidRDefault="008F7D65" w:rsidP="007644D4">
            <w:pPr>
              <w:pStyle w:val="rowtabella0"/>
              <w:rPr>
                <w:color w:val="002060"/>
              </w:rPr>
            </w:pPr>
            <w:r w:rsidRPr="006C1CD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5330" w14:textId="77777777" w:rsidR="008F7D65" w:rsidRPr="006C1CD7" w:rsidRDefault="008F7D65" w:rsidP="007644D4">
            <w:pPr>
              <w:pStyle w:val="rowtabella0"/>
              <w:jc w:val="center"/>
              <w:rPr>
                <w:color w:val="002060"/>
              </w:rPr>
            </w:pPr>
            <w:r w:rsidRPr="006C1C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2B9C"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CAF9"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A159"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CCF1"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0BE5" w14:textId="77777777" w:rsidR="008F7D65" w:rsidRPr="006C1CD7" w:rsidRDefault="008F7D65" w:rsidP="007644D4">
            <w:pPr>
              <w:pStyle w:val="rowtabella0"/>
              <w:jc w:val="center"/>
              <w:rPr>
                <w:color w:val="002060"/>
              </w:rPr>
            </w:pPr>
            <w:r w:rsidRPr="006C1C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41EE" w14:textId="77777777" w:rsidR="008F7D65" w:rsidRPr="006C1CD7" w:rsidRDefault="008F7D65" w:rsidP="007644D4">
            <w:pPr>
              <w:pStyle w:val="rowtabella0"/>
              <w:jc w:val="center"/>
              <w:rPr>
                <w:color w:val="002060"/>
              </w:rPr>
            </w:pPr>
            <w:r w:rsidRPr="006C1C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3D78"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2804" w14:textId="77777777" w:rsidR="008F7D65" w:rsidRPr="006C1CD7" w:rsidRDefault="008F7D65" w:rsidP="007644D4">
            <w:pPr>
              <w:pStyle w:val="rowtabella0"/>
              <w:jc w:val="center"/>
              <w:rPr>
                <w:color w:val="002060"/>
              </w:rPr>
            </w:pPr>
            <w:r w:rsidRPr="006C1CD7">
              <w:rPr>
                <w:color w:val="002060"/>
              </w:rPr>
              <w:t>0</w:t>
            </w:r>
          </w:p>
        </w:tc>
      </w:tr>
      <w:tr w:rsidR="008F7D65" w:rsidRPr="006C1CD7" w14:paraId="228F0234"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A9617" w14:textId="77777777" w:rsidR="008F7D65" w:rsidRPr="006C1CD7" w:rsidRDefault="008F7D65" w:rsidP="007644D4">
            <w:pPr>
              <w:pStyle w:val="rowtabella0"/>
              <w:rPr>
                <w:color w:val="002060"/>
              </w:rPr>
            </w:pPr>
            <w:r w:rsidRPr="006C1CD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A016" w14:textId="77777777" w:rsidR="008F7D65" w:rsidRPr="006C1CD7" w:rsidRDefault="008F7D65" w:rsidP="007644D4">
            <w:pPr>
              <w:pStyle w:val="rowtabella0"/>
              <w:jc w:val="center"/>
              <w:rPr>
                <w:color w:val="002060"/>
              </w:rPr>
            </w:pPr>
            <w:r w:rsidRPr="006C1C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63A85"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FC193"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2CA0"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6B24A"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BB9E" w14:textId="77777777" w:rsidR="008F7D65" w:rsidRPr="006C1CD7" w:rsidRDefault="008F7D65" w:rsidP="007644D4">
            <w:pPr>
              <w:pStyle w:val="rowtabella0"/>
              <w:jc w:val="center"/>
              <w:rPr>
                <w:color w:val="002060"/>
              </w:rPr>
            </w:pPr>
            <w:r w:rsidRPr="006C1C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6441" w14:textId="77777777" w:rsidR="008F7D65" w:rsidRPr="006C1CD7" w:rsidRDefault="008F7D65" w:rsidP="007644D4">
            <w:pPr>
              <w:pStyle w:val="rowtabella0"/>
              <w:jc w:val="center"/>
              <w:rPr>
                <w:color w:val="002060"/>
              </w:rPr>
            </w:pPr>
            <w:r w:rsidRPr="006C1CD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F2DE"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2602" w14:textId="77777777" w:rsidR="008F7D65" w:rsidRPr="006C1CD7" w:rsidRDefault="008F7D65" w:rsidP="007644D4">
            <w:pPr>
              <w:pStyle w:val="rowtabella0"/>
              <w:jc w:val="center"/>
              <w:rPr>
                <w:color w:val="002060"/>
              </w:rPr>
            </w:pPr>
            <w:r w:rsidRPr="006C1CD7">
              <w:rPr>
                <w:color w:val="002060"/>
              </w:rPr>
              <w:t>0</w:t>
            </w:r>
          </w:p>
        </w:tc>
      </w:tr>
      <w:tr w:rsidR="008F7D65" w:rsidRPr="006C1CD7" w14:paraId="03592F0E"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458CF" w14:textId="77777777" w:rsidR="008F7D65" w:rsidRPr="006C1CD7" w:rsidRDefault="008F7D65" w:rsidP="007644D4">
            <w:pPr>
              <w:pStyle w:val="rowtabella0"/>
              <w:rPr>
                <w:color w:val="002060"/>
                <w:lang w:val="es-ES"/>
              </w:rPr>
            </w:pPr>
            <w:r w:rsidRPr="006C1CD7">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E7D3"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4F55"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6D3D"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6C37"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5684"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EC4F" w14:textId="77777777" w:rsidR="008F7D65" w:rsidRPr="006C1CD7" w:rsidRDefault="008F7D65" w:rsidP="007644D4">
            <w:pPr>
              <w:pStyle w:val="rowtabella0"/>
              <w:jc w:val="center"/>
              <w:rPr>
                <w:color w:val="002060"/>
              </w:rPr>
            </w:pPr>
            <w:r w:rsidRPr="006C1C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4AD2" w14:textId="77777777" w:rsidR="008F7D65" w:rsidRPr="006C1CD7" w:rsidRDefault="008F7D65" w:rsidP="007644D4">
            <w:pPr>
              <w:pStyle w:val="rowtabella0"/>
              <w:jc w:val="center"/>
              <w:rPr>
                <w:color w:val="002060"/>
              </w:rPr>
            </w:pPr>
            <w:r w:rsidRPr="006C1C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3601"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4846D" w14:textId="77777777" w:rsidR="008F7D65" w:rsidRPr="006C1CD7" w:rsidRDefault="008F7D65" w:rsidP="007644D4">
            <w:pPr>
              <w:pStyle w:val="rowtabella0"/>
              <w:jc w:val="center"/>
              <w:rPr>
                <w:color w:val="002060"/>
              </w:rPr>
            </w:pPr>
            <w:r w:rsidRPr="006C1CD7">
              <w:rPr>
                <w:color w:val="002060"/>
              </w:rPr>
              <w:t>0</w:t>
            </w:r>
          </w:p>
        </w:tc>
      </w:tr>
      <w:tr w:rsidR="008F7D65" w:rsidRPr="006C1CD7" w14:paraId="5337D099"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EDD78" w14:textId="77777777" w:rsidR="008F7D65" w:rsidRPr="006C1CD7" w:rsidRDefault="008F7D65" w:rsidP="007644D4">
            <w:pPr>
              <w:pStyle w:val="rowtabella0"/>
              <w:rPr>
                <w:color w:val="002060"/>
              </w:rPr>
            </w:pPr>
            <w:r w:rsidRPr="006C1CD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EC9B"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CFFF"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53BC"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34ED"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5BF0"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D8FC"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0A5E"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BBA6"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4A0C0" w14:textId="77777777" w:rsidR="008F7D65" w:rsidRPr="006C1CD7" w:rsidRDefault="008F7D65" w:rsidP="007644D4">
            <w:pPr>
              <w:pStyle w:val="rowtabella0"/>
              <w:jc w:val="center"/>
              <w:rPr>
                <w:color w:val="002060"/>
              </w:rPr>
            </w:pPr>
            <w:r w:rsidRPr="006C1CD7">
              <w:rPr>
                <w:color w:val="002060"/>
              </w:rPr>
              <w:t>0</w:t>
            </w:r>
          </w:p>
        </w:tc>
      </w:tr>
      <w:tr w:rsidR="008F7D65" w:rsidRPr="006C1CD7" w14:paraId="4F8745A0"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A5853" w14:textId="77777777" w:rsidR="008F7D65" w:rsidRPr="006C1CD7" w:rsidRDefault="008F7D65" w:rsidP="007644D4">
            <w:pPr>
              <w:pStyle w:val="rowtabella0"/>
              <w:rPr>
                <w:color w:val="002060"/>
              </w:rPr>
            </w:pPr>
            <w:r w:rsidRPr="006C1CD7">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B1A5C"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E35C"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1325"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514D"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CF2A"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5015"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F697" w14:textId="77777777" w:rsidR="008F7D65" w:rsidRPr="006C1CD7" w:rsidRDefault="008F7D65" w:rsidP="007644D4">
            <w:pPr>
              <w:pStyle w:val="rowtabella0"/>
              <w:jc w:val="center"/>
              <w:rPr>
                <w:color w:val="002060"/>
              </w:rPr>
            </w:pPr>
            <w:r w:rsidRPr="006C1C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EB33"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F664" w14:textId="77777777" w:rsidR="008F7D65" w:rsidRPr="006C1CD7" w:rsidRDefault="008F7D65" w:rsidP="007644D4">
            <w:pPr>
              <w:pStyle w:val="rowtabella0"/>
              <w:jc w:val="center"/>
              <w:rPr>
                <w:color w:val="002060"/>
              </w:rPr>
            </w:pPr>
            <w:r w:rsidRPr="006C1CD7">
              <w:rPr>
                <w:color w:val="002060"/>
              </w:rPr>
              <w:t>0</w:t>
            </w:r>
          </w:p>
        </w:tc>
      </w:tr>
      <w:tr w:rsidR="008F7D65" w:rsidRPr="006C1CD7" w14:paraId="0131217E"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6E92A" w14:textId="77777777" w:rsidR="008F7D65" w:rsidRPr="006C1CD7" w:rsidRDefault="008F7D65" w:rsidP="007644D4">
            <w:pPr>
              <w:pStyle w:val="rowtabella0"/>
              <w:rPr>
                <w:color w:val="002060"/>
              </w:rPr>
            </w:pPr>
            <w:r w:rsidRPr="006C1CD7">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A229"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D7B0"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737C8"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3BA04"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3F46F"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1D04" w14:textId="77777777" w:rsidR="008F7D65" w:rsidRPr="006C1CD7" w:rsidRDefault="008F7D65" w:rsidP="007644D4">
            <w:pPr>
              <w:pStyle w:val="rowtabella0"/>
              <w:jc w:val="center"/>
              <w:rPr>
                <w:color w:val="002060"/>
              </w:rPr>
            </w:pPr>
            <w:r w:rsidRPr="006C1C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025D" w14:textId="77777777" w:rsidR="008F7D65" w:rsidRPr="006C1CD7" w:rsidRDefault="008F7D65" w:rsidP="007644D4">
            <w:pPr>
              <w:pStyle w:val="rowtabella0"/>
              <w:jc w:val="center"/>
              <w:rPr>
                <w:color w:val="002060"/>
              </w:rPr>
            </w:pPr>
            <w:r w:rsidRPr="006C1C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7071"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83E8" w14:textId="77777777" w:rsidR="008F7D65" w:rsidRPr="006C1CD7" w:rsidRDefault="008F7D65" w:rsidP="007644D4">
            <w:pPr>
              <w:pStyle w:val="rowtabella0"/>
              <w:jc w:val="center"/>
              <w:rPr>
                <w:color w:val="002060"/>
              </w:rPr>
            </w:pPr>
            <w:r w:rsidRPr="006C1CD7">
              <w:rPr>
                <w:color w:val="002060"/>
              </w:rPr>
              <w:t>0</w:t>
            </w:r>
          </w:p>
        </w:tc>
      </w:tr>
      <w:tr w:rsidR="008F7D65" w:rsidRPr="006C1CD7" w14:paraId="40AC71F8"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E99D1" w14:textId="77777777" w:rsidR="008F7D65" w:rsidRPr="006C1CD7" w:rsidRDefault="008F7D65" w:rsidP="007644D4">
            <w:pPr>
              <w:pStyle w:val="rowtabella0"/>
              <w:rPr>
                <w:color w:val="002060"/>
              </w:rPr>
            </w:pPr>
            <w:r w:rsidRPr="006C1CD7">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C5DC"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6738C"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879E"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965B"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18B9"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27C1"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1F9F2" w14:textId="77777777" w:rsidR="008F7D65" w:rsidRPr="006C1CD7" w:rsidRDefault="008F7D65" w:rsidP="007644D4">
            <w:pPr>
              <w:pStyle w:val="rowtabella0"/>
              <w:jc w:val="center"/>
              <w:rPr>
                <w:color w:val="002060"/>
              </w:rPr>
            </w:pPr>
            <w:r w:rsidRPr="006C1CD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8E42"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4F8B" w14:textId="77777777" w:rsidR="008F7D65" w:rsidRPr="006C1CD7" w:rsidRDefault="008F7D65" w:rsidP="007644D4">
            <w:pPr>
              <w:pStyle w:val="rowtabella0"/>
              <w:jc w:val="center"/>
              <w:rPr>
                <w:color w:val="002060"/>
              </w:rPr>
            </w:pPr>
            <w:r w:rsidRPr="006C1CD7">
              <w:rPr>
                <w:color w:val="002060"/>
              </w:rPr>
              <w:t>0</w:t>
            </w:r>
          </w:p>
        </w:tc>
      </w:tr>
      <w:tr w:rsidR="008F7D65" w:rsidRPr="006C1CD7" w14:paraId="47128720"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D1548" w14:textId="77777777" w:rsidR="008F7D65" w:rsidRPr="006C1CD7" w:rsidRDefault="008F7D65" w:rsidP="007644D4">
            <w:pPr>
              <w:pStyle w:val="rowtabella0"/>
              <w:rPr>
                <w:color w:val="002060"/>
              </w:rPr>
            </w:pPr>
            <w:r w:rsidRPr="006C1CD7">
              <w:rPr>
                <w:color w:val="002060"/>
              </w:rPr>
              <w:lastRenderedPageBreak/>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2AFF"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492F"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7407"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01639"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4EEB"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486A"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E972" w14:textId="77777777" w:rsidR="008F7D65" w:rsidRPr="006C1CD7" w:rsidRDefault="008F7D65" w:rsidP="007644D4">
            <w:pPr>
              <w:pStyle w:val="rowtabella0"/>
              <w:jc w:val="center"/>
              <w:rPr>
                <w:color w:val="002060"/>
              </w:rPr>
            </w:pPr>
            <w:r w:rsidRPr="006C1CD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7336"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AC51" w14:textId="77777777" w:rsidR="008F7D65" w:rsidRPr="006C1CD7" w:rsidRDefault="008F7D65" w:rsidP="007644D4">
            <w:pPr>
              <w:pStyle w:val="rowtabella0"/>
              <w:jc w:val="center"/>
              <w:rPr>
                <w:color w:val="002060"/>
              </w:rPr>
            </w:pPr>
            <w:r w:rsidRPr="006C1CD7">
              <w:rPr>
                <w:color w:val="002060"/>
              </w:rPr>
              <w:t>0</w:t>
            </w:r>
          </w:p>
        </w:tc>
      </w:tr>
      <w:tr w:rsidR="008F7D65" w:rsidRPr="006C1CD7" w14:paraId="01F829E1"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6BF74" w14:textId="77777777" w:rsidR="008F7D65" w:rsidRPr="006C1CD7" w:rsidRDefault="008F7D65" w:rsidP="007644D4">
            <w:pPr>
              <w:pStyle w:val="rowtabella0"/>
              <w:rPr>
                <w:color w:val="002060"/>
              </w:rPr>
            </w:pPr>
            <w:r w:rsidRPr="006C1CD7">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7D0A"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AF71"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4E7B"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82A6"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FC76"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12C3" w14:textId="77777777" w:rsidR="008F7D65" w:rsidRPr="006C1CD7" w:rsidRDefault="008F7D65" w:rsidP="007644D4">
            <w:pPr>
              <w:pStyle w:val="rowtabella0"/>
              <w:jc w:val="center"/>
              <w:rPr>
                <w:color w:val="002060"/>
              </w:rPr>
            </w:pPr>
            <w:r w:rsidRPr="006C1C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78CA" w14:textId="77777777" w:rsidR="008F7D65" w:rsidRPr="006C1CD7" w:rsidRDefault="008F7D65" w:rsidP="007644D4">
            <w:pPr>
              <w:pStyle w:val="rowtabella0"/>
              <w:jc w:val="center"/>
              <w:rPr>
                <w:color w:val="002060"/>
              </w:rPr>
            </w:pPr>
            <w:r w:rsidRPr="006C1CD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AED5" w14:textId="77777777" w:rsidR="008F7D65" w:rsidRPr="006C1CD7" w:rsidRDefault="008F7D65" w:rsidP="007644D4">
            <w:pPr>
              <w:pStyle w:val="rowtabella0"/>
              <w:jc w:val="center"/>
              <w:rPr>
                <w:color w:val="002060"/>
              </w:rPr>
            </w:pPr>
            <w:r w:rsidRPr="006C1C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E5DC" w14:textId="77777777" w:rsidR="008F7D65" w:rsidRPr="006C1CD7" w:rsidRDefault="008F7D65" w:rsidP="007644D4">
            <w:pPr>
              <w:pStyle w:val="rowtabella0"/>
              <w:jc w:val="center"/>
              <w:rPr>
                <w:color w:val="002060"/>
              </w:rPr>
            </w:pPr>
            <w:r w:rsidRPr="006C1CD7">
              <w:rPr>
                <w:color w:val="002060"/>
              </w:rPr>
              <w:t>0</w:t>
            </w:r>
          </w:p>
        </w:tc>
      </w:tr>
      <w:tr w:rsidR="008F7D65" w:rsidRPr="006C1CD7" w14:paraId="0856BF17" w14:textId="77777777" w:rsidTr="007644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6B4115" w14:textId="77777777" w:rsidR="008F7D65" w:rsidRPr="006C1CD7" w:rsidRDefault="008F7D65" w:rsidP="007644D4">
            <w:pPr>
              <w:pStyle w:val="rowtabella0"/>
              <w:rPr>
                <w:color w:val="002060"/>
              </w:rPr>
            </w:pPr>
            <w:r w:rsidRPr="006C1CD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79C8"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AC26"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0F404"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F880"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FF12"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34B3"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84BA" w14:textId="77777777" w:rsidR="008F7D65" w:rsidRPr="006C1CD7" w:rsidRDefault="008F7D65" w:rsidP="007644D4">
            <w:pPr>
              <w:pStyle w:val="rowtabella0"/>
              <w:jc w:val="center"/>
              <w:rPr>
                <w:color w:val="002060"/>
              </w:rPr>
            </w:pPr>
            <w:r w:rsidRPr="006C1C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BB45"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F2EE4" w14:textId="77777777" w:rsidR="008F7D65" w:rsidRPr="006C1CD7" w:rsidRDefault="008F7D65" w:rsidP="007644D4">
            <w:pPr>
              <w:pStyle w:val="rowtabella0"/>
              <w:jc w:val="center"/>
              <w:rPr>
                <w:color w:val="002060"/>
              </w:rPr>
            </w:pPr>
            <w:r w:rsidRPr="006C1CD7">
              <w:rPr>
                <w:color w:val="002060"/>
              </w:rPr>
              <w:t>0</w:t>
            </w:r>
          </w:p>
        </w:tc>
      </w:tr>
    </w:tbl>
    <w:p w14:paraId="02ED9C2B" w14:textId="77777777" w:rsidR="008F7D65" w:rsidRPr="006C1CD7" w:rsidRDefault="008F7D65" w:rsidP="008F7D65">
      <w:pPr>
        <w:pStyle w:val="breakline"/>
        <w:rPr>
          <w:rFonts w:eastAsiaTheme="minorEastAsia"/>
          <w:color w:val="002060"/>
        </w:rPr>
      </w:pPr>
    </w:p>
    <w:p w14:paraId="67FC639C" w14:textId="77777777" w:rsidR="008F7D65" w:rsidRPr="006C1CD7" w:rsidRDefault="008F7D65" w:rsidP="008F7D65">
      <w:pPr>
        <w:pStyle w:val="titolocampionato0"/>
        <w:shd w:val="clear" w:color="auto" w:fill="CCCCCC"/>
        <w:spacing w:before="80" w:after="40"/>
        <w:rPr>
          <w:color w:val="002060"/>
        </w:rPr>
      </w:pPr>
      <w:r w:rsidRPr="006C1CD7">
        <w:rPr>
          <w:color w:val="002060"/>
        </w:rPr>
        <w:t>COPPA ITALIA CALCIO A 5</w:t>
      </w:r>
    </w:p>
    <w:p w14:paraId="5886401F" w14:textId="77777777" w:rsidR="008F7D65" w:rsidRPr="006C1CD7" w:rsidRDefault="008F7D65" w:rsidP="008F7D65">
      <w:pPr>
        <w:pStyle w:val="titoloprinc0"/>
        <w:rPr>
          <w:color w:val="002060"/>
        </w:rPr>
      </w:pPr>
      <w:r w:rsidRPr="006C1CD7">
        <w:rPr>
          <w:color w:val="002060"/>
        </w:rPr>
        <w:t>RISULTATI</w:t>
      </w:r>
    </w:p>
    <w:p w14:paraId="3156C70B" w14:textId="77777777" w:rsidR="008F7D65" w:rsidRPr="006C1CD7" w:rsidRDefault="008F7D65" w:rsidP="008F7D65">
      <w:pPr>
        <w:pStyle w:val="breakline"/>
        <w:rPr>
          <w:color w:val="002060"/>
        </w:rPr>
      </w:pPr>
    </w:p>
    <w:p w14:paraId="691ECC68" w14:textId="77777777" w:rsidR="008F7D65" w:rsidRPr="006C1CD7" w:rsidRDefault="008F7D65" w:rsidP="008F7D65">
      <w:pPr>
        <w:pStyle w:val="sottotitolocampionato10"/>
        <w:rPr>
          <w:color w:val="002060"/>
        </w:rPr>
      </w:pPr>
      <w:r w:rsidRPr="006C1CD7">
        <w:rPr>
          <w:color w:val="002060"/>
        </w:rPr>
        <w:t>RISULTATI UFFICIALI GARE DEL 02/11/2022</w:t>
      </w:r>
    </w:p>
    <w:p w14:paraId="76B03DE9" w14:textId="77777777" w:rsidR="008F7D65" w:rsidRPr="008F7D65" w:rsidRDefault="008F7D65" w:rsidP="008F7D65">
      <w:pPr>
        <w:pStyle w:val="sottotitolocampionato20"/>
        <w:spacing w:before="0" w:beforeAutospacing="0" w:after="0" w:afterAutospacing="0"/>
        <w:rPr>
          <w:rFonts w:ascii="Arial" w:hAnsi="Arial" w:cs="Arial"/>
          <w:color w:val="002060"/>
          <w:sz w:val="20"/>
          <w:szCs w:val="20"/>
        </w:rPr>
      </w:pPr>
      <w:r w:rsidRPr="008F7D65">
        <w:rPr>
          <w:rFonts w:ascii="Arial" w:hAnsi="Arial" w:cs="Arial"/>
          <w:color w:val="002060"/>
          <w:sz w:val="20"/>
          <w:szCs w:val="20"/>
        </w:rPr>
        <w:t>Si trascrivono qui di seguito i risultati ufficiali delle gare disputate</w:t>
      </w:r>
    </w:p>
    <w:p w14:paraId="2A327C9A" w14:textId="77777777" w:rsidR="008F7D65" w:rsidRPr="006C1CD7" w:rsidRDefault="008F7D65" w:rsidP="008F7D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7D65" w:rsidRPr="006C1CD7" w14:paraId="27254FBF" w14:textId="77777777" w:rsidTr="007644D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F7D65" w:rsidRPr="006C1CD7" w14:paraId="3705AC29" w14:textId="77777777" w:rsidTr="007644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2F609" w14:textId="77777777" w:rsidR="008F7D65" w:rsidRPr="006C1CD7" w:rsidRDefault="008F7D65" w:rsidP="007644D4">
                  <w:pPr>
                    <w:pStyle w:val="headertabella0"/>
                    <w:rPr>
                      <w:color w:val="002060"/>
                    </w:rPr>
                  </w:pPr>
                  <w:r w:rsidRPr="006C1CD7">
                    <w:rPr>
                      <w:color w:val="002060"/>
                    </w:rPr>
                    <w:t>GIRONE OF - 1 Giornata - A</w:t>
                  </w:r>
                </w:p>
              </w:tc>
            </w:tr>
            <w:tr w:rsidR="008F7D65" w:rsidRPr="006C1CD7" w14:paraId="15DFE8CE" w14:textId="77777777" w:rsidTr="007644D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AA6228" w14:textId="77777777" w:rsidR="008F7D65" w:rsidRPr="006C1CD7" w:rsidRDefault="008F7D65" w:rsidP="007644D4">
                  <w:pPr>
                    <w:pStyle w:val="rowtabella0"/>
                    <w:rPr>
                      <w:color w:val="002060"/>
                    </w:rPr>
                  </w:pPr>
                  <w:r w:rsidRPr="006C1CD7">
                    <w:rPr>
                      <w:color w:val="002060"/>
                    </w:rPr>
                    <w:t>(2)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47A62" w14:textId="77777777" w:rsidR="008F7D65" w:rsidRPr="006C1CD7" w:rsidRDefault="008F7D65" w:rsidP="007644D4">
                  <w:pPr>
                    <w:pStyle w:val="rowtabella0"/>
                    <w:rPr>
                      <w:color w:val="002060"/>
                    </w:rPr>
                  </w:pPr>
                  <w:r w:rsidRPr="006C1CD7">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80A7F" w14:textId="77777777" w:rsidR="008F7D65" w:rsidRPr="006C1CD7" w:rsidRDefault="008F7D65" w:rsidP="007644D4">
                  <w:pPr>
                    <w:pStyle w:val="rowtabella0"/>
                    <w:jc w:val="center"/>
                    <w:rPr>
                      <w:color w:val="002060"/>
                    </w:rPr>
                  </w:pPr>
                  <w:r w:rsidRPr="006C1CD7">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77E94" w14:textId="77777777" w:rsidR="008F7D65" w:rsidRPr="006C1CD7" w:rsidRDefault="008F7D65" w:rsidP="007644D4">
                  <w:pPr>
                    <w:pStyle w:val="rowtabella0"/>
                    <w:jc w:val="center"/>
                    <w:rPr>
                      <w:color w:val="002060"/>
                    </w:rPr>
                  </w:pPr>
                  <w:r w:rsidRPr="006C1CD7">
                    <w:rPr>
                      <w:color w:val="002060"/>
                    </w:rPr>
                    <w:t> </w:t>
                  </w:r>
                </w:p>
              </w:tc>
            </w:tr>
            <w:tr w:rsidR="008F7D65" w:rsidRPr="006C1CD7" w14:paraId="4927AF47" w14:textId="77777777" w:rsidTr="007644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9F2F62F" w14:textId="77777777" w:rsidR="008F7D65" w:rsidRPr="006C1CD7" w:rsidRDefault="008F7D65" w:rsidP="007644D4">
                  <w:pPr>
                    <w:pStyle w:val="rowtabella0"/>
                    <w:rPr>
                      <w:color w:val="002060"/>
                    </w:rPr>
                  </w:pPr>
                  <w:r w:rsidRPr="006C1CD7">
                    <w:rPr>
                      <w:color w:val="002060"/>
                    </w:rPr>
                    <w:t>(1) 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8DB50A1" w14:textId="77777777" w:rsidR="008F7D65" w:rsidRPr="006C1CD7" w:rsidRDefault="008F7D65" w:rsidP="007644D4">
                  <w:pPr>
                    <w:pStyle w:val="rowtabella0"/>
                    <w:rPr>
                      <w:color w:val="002060"/>
                    </w:rPr>
                  </w:pPr>
                  <w:r w:rsidRPr="006C1CD7">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0B0E503" w14:textId="77777777" w:rsidR="008F7D65" w:rsidRPr="006C1CD7" w:rsidRDefault="008F7D65" w:rsidP="007644D4">
                  <w:pPr>
                    <w:pStyle w:val="rowtabella0"/>
                    <w:jc w:val="center"/>
                    <w:rPr>
                      <w:color w:val="002060"/>
                    </w:rPr>
                  </w:pPr>
                  <w:r w:rsidRPr="006C1CD7">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D4E8A97" w14:textId="77777777" w:rsidR="008F7D65" w:rsidRPr="006C1CD7" w:rsidRDefault="008F7D65" w:rsidP="007644D4">
                  <w:pPr>
                    <w:pStyle w:val="rowtabella0"/>
                    <w:jc w:val="center"/>
                    <w:rPr>
                      <w:color w:val="002060"/>
                    </w:rPr>
                  </w:pPr>
                </w:p>
              </w:tc>
            </w:tr>
            <w:tr w:rsidR="008F7D65" w:rsidRPr="006C1CD7" w14:paraId="0AC865F7" w14:textId="77777777" w:rsidTr="007644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7C0A57" w14:textId="77777777" w:rsidR="008F7D65" w:rsidRPr="006C1CD7" w:rsidRDefault="008F7D65" w:rsidP="007644D4">
                  <w:pPr>
                    <w:pStyle w:val="rowtabella0"/>
                    <w:rPr>
                      <w:color w:val="002060"/>
                    </w:rPr>
                  </w:pPr>
                  <w:r w:rsidRPr="006C1CD7">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A57363" w14:textId="77777777" w:rsidR="008F7D65" w:rsidRPr="006C1CD7" w:rsidRDefault="008F7D65" w:rsidP="007644D4">
                  <w:pPr>
                    <w:pStyle w:val="rowtabella0"/>
                    <w:rPr>
                      <w:color w:val="002060"/>
                    </w:rPr>
                  </w:pPr>
                  <w:r w:rsidRPr="006C1CD7">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487741" w14:textId="77777777" w:rsidR="008F7D65" w:rsidRPr="006C1CD7" w:rsidRDefault="008F7D65" w:rsidP="007644D4">
                  <w:pPr>
                    <w:pStyle w:val="rowtabella0"/>
                    <w:jc w:val="center"/>
                    <w:rPr>
                      <w:color w:val="002060"/>
                    </w:rPr>
                  </w:pPr>
                  <w:r w:rsidRPr="006C1CD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13CDBB" w14:textId="77777777" w:rsidR="008F7D65" w:rsidRPr="006C1CD7" w:rsidRDefault="008F7D65" w:rsidP="007644D4">
                  <w:pPr>
                    <w:pStyle w:val="rowtabella0"/>
                    <w:jc w:val="center"/>
                    <w:rPr>
                      <w:color w:val="002060"/>
                    </w:rPr>
                  </w:pPr>
                  <w:r w:rsidRPr="006C1CD7">
                    <w:rPr>
                      <w:color w:val="002060"/>
                    </w:rPr>
                    <w:t> </w:t>
                  </w:r>
                </w:p>
              </w:tc>
            </w:tr>
            <w:tr w:rsidR="008F7D65" w:rsidRPr="006C1CD7" w14:paraId="5CE98BD7" w14:textId="77777777" w:rsidTr="007644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FC5ED7" w14:textId="77777777" w:rsidR="008F7D65" w:rsidRPr="006C1CD7" w:rsidRDefault="008F7D65" w:rsidP="007644D4">
                  <w:pPr>
                    <w:pStyle w:val="rowtabella0"/>
                    <w:rPr>
                      <w:color w:val="002060"/>
                    </w:rPr>
                  </w:pPr>
                  <w:r w:rsidRPr="006C1CD7">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CF3B18" w14:textId="77777777" w:rsidR="008F7D65" w:rsidRPr="006C1CD7" w:rsidRDefault="008F7D65" w:rsidP="007644D4">
                  <w:pPr>
                    <w:pStyle w:val="rowtabella0"/>
                    <w:rPr>
                      <w:color w:val="002060"/>
                    </w:rPr>
                  </w:pPr>
                  <w:r w:rsidRPr="006C1CD7">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1ACB27" w14:textId="77777777" w:rsidR="008F7D65" w:rsidRPr="006C1CD7" w:rsidRDefault="008F7D65" w:rsidP="007644D4">
                  <w:pPr>
                    <w:pStyle w:val="rowtabella0"/>
                    <w:jc w:val="center"/>
                    <w:rPr>
                      <w:color w:val="002060"/>
                    </w:rPr>
                  </w:pPr>
                  <w:r w:rsidRPr="006C1CD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F0834B" w14:textId="77777777" w:rsidR="008F7D65" w:rsidRPr="006C1CD7" w:rsidRDefault="008F7D65" w:rsidP="007644D4">
                  <w:pPr>
                    <w:pStyle w:val="rowtabella0"/>
                    <w:jc w:val="center"/>
                    <w:rPr>
                      <w:color w:val="002060"/>
                    </w:rPr>
                  </w:pPr>
                  <w:r w:rsidRPr="006C1CD7">
                    <w:rPr>
                      <w:color w:val="002060"/>
                    </w:rPr>
                    <w:t> </w:t>
                  </w:r>
                </w:p>
              </w:tc>
            </w:tr>
            <w:tr w:rsidR="008F7D65" w:rsidRPr="006C1CD7" w14:paraId="27F0D721" w14:textId="77777777" w:rsidTr="007644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A6AEC5" w14:textId="77777777" w:rsidR="008F7D65" w:rsidRPr="006C1CD7" w:rsidRDefault="008F7D65" w:rsidP="007644D4">
                  <w:pPr>
                    <w:pStyle w:val="rowtabella0"/>
                    <w:rPr>
                      <w:color w:val="002060"/>
                    </w:rPr>
                  </w:pPr>
                  <w:r w:rsidRPr="006C1CD7">
                    <w:rPr>
                      <w:color w:val="002060"/>
                    </w:rPr>
                    <w:t>(1) 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38B721D" w14:textId="77777777" w:rsidR="008F7D65" w:rsidRPr="006C1CD7" w:rsidRDefault="008F7D65" w:rsidP="007644D4">
                  <w:pPr>
                    <w:pStyle w:val="rowtabella0"/>
                    <w:rPr>
                      <w:color w:val="002060"/>
                    </w:rPr>
                  </w:pPr>
                  <w:r w:rsidRPr="006C1CD7">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7A5A55D" w14:textId="77777777" w:rsidR="008F7D65" w:rsidRPr="006C1CD7" w:rsidRDefault="008F7D65" w:rsidP="007644D4">
                  <w:pPr>
                    <w:pStyle w:val="rowtabella0"/>
                    <w:jc w:val="center"/>
                    <w:rPr>
                      <w:color w:val="002060"/>
                    </w:rPr>
                  </w:pPr>
                  <w:r w:rsidRPr="006C1CD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8C5D108" w14:textId="77777777" w:rsidR="008F7D65" w:rsidRPr="006C1CD7" w:rsidRDefault="008F7D65" w:rsidP="007644D4">
                  <w:pPr>
                    <w:pStyle w:val="rowtabella0"/>
                    <w:jc w:val="center"/>
                    <w:rPr>
                      <w:color w:val="002060"/>
                    </w:rPr>
                  </w:pPr>
                </w:p>
              </w:tc>
            </w:tr>
            <w:tr w:rsidR="008F7D65" w:rsidRPr="006C1CD7" w14:paraId="6520B00D" w14:textId="77777777" w:rsidTr="007644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79E1CE" w14:textId="77777777" w:rsidR="008F7D65" w:rsidRPr="006C1CD7" w:rsidRDefault="008F7D65" w:rsidP="007644D4">
                  <w:pPr>
                    <w:pStyle w:val="rowtabella0"/>
                    <w:rPr>
                      <w:color w:val="002060"/>
                    </w:rPr>
                  </w:pPr>
                  <w:r w:rsidRPr="006C1CD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D88D5B" w14:textId="77777777" w:rsidR="008F7D65" w:rsidRPr="006C1CD7" w:rsidRDefault="008F7D65" w:rsidP="007644D4">
                  <w:pPr>
                    <w:pStyle w:val="rowtabella0"/>
                    <w:rPr>
                      <w:color w:val="002060"/>
                    </w:rPr>
                  </w:pPr>
                  <w:r w:rsidRPr="006C1CD7">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B396A7" w14:textId="77777777" w:rsidR="008F7D65" w:rsidRPr="006C1CD7" w:rsidRDefault="008F7D65" w:rsidP="007644D4">
                  <w:pPr>
                    <w:pStyle w:val="rowtabella0"/>
                    <w:jc w:val="center"/>
                    <w:rPr>
                      <w:color w:val="002060"/>
                    </w:rPr>
                  </w:pPr>
                  <w:r w:rsidRPr="006C1CD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A76028" w14:textId="77777777" w:rsidR="008F7D65" w:rsidRPr="006C1CD7" w:rsidRDefault="008F7D65" w:rsidP="007644D4">
                  <w:pPr>
                    <w:pStyle w:val="rowtabella0"/>
                    <w:jc w:val="center"/>
                    <w:rPr>
                      <w:color w:val="002060"/>
                    </w:rPr>
                  </w:pPr>
                  <w:r w:rsidRPr="006C1CD7">
                    <w:rPr>
                      <w:color w:val="002060"/>
                    </w:rPr>
                    <w:t> </w:t>
                  </w:r>
                </w:p>
              </w:tc>
            </w:tr>
            <w:tr w:rsidR="008F7D65" w:rsidRPr="006C1CD7" w14:paraId="0F4A4637" w14:textId="77777777" w:rsidTr="007644D4">
              <w:trPr>
                <w:trHeight w:val="120"/>
              </w:trPr>
              <w:tc>
                <w:tcPr>
                  <w:tcW w:w="2000" w:type="dxa"/>
                  <w:tcBorders>
                    <w:top w:val="nil"/>
                    <w:left w:val="outset" w:sz="6" w:space="0" w:color="auto"/>
                    <w:right w:val="nil"/>
                  </w:tcBorders>
                  <w:tcMar>
                    <w:top w:w="20" w:type="dxa"/>
                    <w:left w:w="20" w:type="dxa"/>
                    <w:bottom w:w="20" w:type="dxa"/>
                    <w:right w:w="20" w:type="dxa"/>
                  </w:tcMar>
                  <w:vAlign w:val="center"/>
                  <w:hideMark/>
                </w:tcPr>
                <w:p w14:paraId="320ED48A" w14:textId="77777777" w:rsidR="008F7D65" w:rsidRPr="006C1CD7" w:rsidRDefault="008F7D65" w:rsidP="007644D4">
                  <w:pPr>
                    <w:pStyle w:val="rowtabella0"/>
                    <w:rPr>
                      <w:color w:val="002060"/>
                    </w:rPr>
                  </w:pPr>
                  <w:r w:rsidRPr="006C1CD7">
                    <w:rPr>
                      <w:color w:val="002060"/>
                    </w:rPr>
                    <w:t>OLIMPIA JUVENTU FALCONARA</w:t>
                  </w:r>
                </w:p>
              </w:tc>
              <w:tc>
                <w:tcPr>
                  <w:tcW w:w="2000" w:type="dxa"/>
                  <w:tcBorders>
                    <w:top w:val="nil"/>
                    <w:left w:val="nil"/>
                    <w:right w:val="outset" w:sz="6" w:space="0" w:color="auto"/>
                  </w:tcBorders>
                  <w:tcMar>
                    <w:top w:w="20" w:type="dxa"/>
                    <w:left w:w="20" w:type="dxa"/>
                    <w:bottom w:w="20" w:type="dxa"/>
                    <w:right w:w="20" w:type="dxa"/>
                  </w:tcMar>
                  <w:vAlign w:val="center"/>
                  <w:hideMark/>
                </w:tcPr>
                <w:p w14:paraId="7DFC8899" w14:textId="77777777" w:rsidR="008F7D65" w:rsidRPr="006C1CD7" w:rsidRDefault="008F7D65" w:rsidP="007644D4">
                  <w:pPr>
                    <w:pStyle w:val="rowtabella0"/>
                    <w:rPr>
                      <w:color w:val="002060"/>
                    </w:rPr>
                  </w:pPr>
                  <w:r w:rsidRPr="006C1CD7">
                    <w:rPr>
                      <w:color w:val="002060"/>
                    </w:rPr>
                    <w:t>- VERBENA C5 ANCONA</w:t>
                  </w:r>
                </w:p>
              </w:tc>
              <w:tc>
                <w:tcPr>
                  <w:tcW w:w="500" w:type="dxa"/>
                  <w:tcBorders>
                    <w:top w:val="nil"/>
                    <w:left w:val="nil"/>
                    <w:right w:val="outset" w:sz="6" w:space="0" w:color="auto"/>
                  </w:tcBorders>
                  <w:tcMar>
                    <w:top w:w="20" w:type="dxa"/>
                    <w:left w:w="20" w:type="dxa"/>
                    <w:bottom w:w="20" w:type="dxa"/>
                    <w:right w:w="20" w:type="dxa"/>
                  </w:tcMar>
                  <w:vAlign w:val="center"/>
                  <w:hideMark/>
                </w:tcPr>
                <w:p w14:paraId="5C1146F2" w14:textId="77777777" w:rsidR="008F7D65" w:rsidRPr="006C1CD7" w:rsidRDefault="008F7D65" w:rsidP="007644D4">
                  <w:pPr>
                    <w:pStyle w:val="rowtabella0"/>
                    <w:jc w:val="center"/>
                    <w:rPr>
                      <w:color w:val="002060"/>
                    </w:rPr>
                  </w:pPr>
                  <w:r w:rsidRPr="006C1CD7">
                    <w:rPr>
                      <w:color w:val="002060"/>
                    </w:rPr>
                    <w:t>1 - 3</w:t>
                  </w:r>
                </w:p>
              </w:tc>
              <w:tc>
                <w:tcPr>
                  <w:tcW w:w="200" w:type="dxa"/>
                  <w:tcBorders>
                    <w:top w:val="nil"/>
                    <w:left w:val="nil"/>
                    <w:right w:val="outset" w:sz="6" w:space="0" w:color="auto"/>
                  </w:tcBorders>
                  <w:tcMar>
                    <w:top w:w="20" w:type="dxa"/>
                    <w:left w:w="20" w:type="dxa"/>
                    <w:bottom w:w="20" w:type="dxa"/>
                    <w:right w:w="20" w:type="dxa"/>
                  </w:tcMar>
                  <w:vAlign w:val="center"/>
                  <w:hideMark/>
                </w:tcPr>
                <w:p w14:paraId="1DDBAB60" w14:textId="77777777" w:rsidR="008F7D65" w:rsidRPr="006C1CD7" w:rsidRDefault="008F7D65" w:rsidP="007644D4">
                  <w:pPr>
                    <w:pStyle w:val="rowtabella0"/>
                    <w:jc w:val="center"/>
                    <w:rPr>
                      <w:color w:val="002060"/>
                    </w:rPr>
                  </w:pPr>
                  <w:r w:rsidRPr="006C1CD7">
                    <w:rPr>
                      <w:color w:val="002060"/>
                    </w:rPr>
                    <w:t> </w:t>
                  </w:r>
                </w:p>
              </w:tc>
            </w:tr>
            <w:tr w:rsidR="008F7D65" w:rsidRPr="006C1CD7" w14:paraId="434A3F46" w14:textId="77777777" w:rsidTr="007644D4">
              <w:trPr>
                <w:trHeight w:val="120"/>
              </w:trPr>
              <w:tc>
                <w:tcPr>
                  <w:tcW w:w="2000" w:type="dxa"/>
                  <w:tcBorders>
                    <w:left w:val="outset" w:sz="6" w:space="0" w:color="auto"/>
                    <w:bottom w:val="single" w:sz="4" w:space="0" w:color="auto"/>
                    <w:right w:val="nil"/>
                  </w:tcBorders>
                  <w:tcMar>
                    <w:top w:w="20" w:type="dxa"/>
                    <w:left w:w="20" w:type="dxa"/>
                    <w:bottom w:w="20" w:type="dxa"/>
                    <w:right w:w="20" w:type="dxa"/>
                  </w:tcMar>
                  <w:vAlign w:val="center"/>
                </w:tcPr>
                <w:p w14:paraId="2F745245" w14:textId="77777777" w:rsidR="008F7D65" w:rsidRPr="006C1CD7" w:rsidRDefault="008F7D65" w:rsidP="007644D4">
                  <w:pPr>
                    <w:pStyle w:val="rowtabella0"/>
                    <w:rPr>
                      <w:color w:val="002060"/>
                    </w:rPr>
                  </w:pPr>
                  <w:r w:rsidRPr="006C1CD7">
                    <w:rPr>
                      <w:color w:val="002060"/>
                    </w:rPr>
                    <w:t>(1) REAL SAN GIORGIO</w:t>
                  </w:r>
                </w:p>
              </w:tc>
              <w:tc>
                <w:tcPr>
                  <w:tcW w:w="2000" w:type="dxa"/>
                  <w:tcBorders>
                    <w:left w:val="nil"/>
                    <w:bottom w:val="single" w:sz="4" w:space="0" w:color="auto"/>
                    <w:right w:val="outset" w:sz="6" w:space="0" w:color="auto"/>
                  </w:tcBorders>
                  <w:tcMar>
                    <w:top w:w="20" w:type="dxa"/>
                    <w:left w:w="20" w:type="dxa"/>
                    <w:bottom w:w="20" w:type="dxa"/>
                    <w:right w:w="20" w:type="dxa"/>
                  </w:tcMar>
                  <w:vAlign w:val="center"/>
                </w:tcPr>
                <w:p w14:paraId="1C84F3F1" w14:textId="77777777" w:rsidR="008F7D65" w:rsidRPr="006C1CD7" w:rsidRDefault="008F7D65" w:rsidP="007644D4">
                  <w:pPr>
                    <w:pStyle w:val="rowtabella0"/>
                    <w:rPr>
                      <w:color w:val="002060"/>
                    </w:rPr>
                  </w:pPr>
                  <w:r w:rsidRPr="006C1CD7">
                    <w:rPr>
                      <w:color w:val="002060"/>
                    </w:rPr>
                    <w:t>- FUTSAL MONTURANO</w:t>
                  </w:r>
                </w:p>
              </w:tc>
              <w:tc>
                <w:tcPr>
                  <w:tcW w:w="500" w:type="dxa"/>
                  <w:tcBorders>
                    <w:left w:val="nil"/>
                    <w:bottom w:val="single" w:sz="4" w:space="0" w:color="auto"/>
                    <w:right w:val="outset" w:sz="6" w:space="0" w:color="auto"/>
                  </w:tcBorders>
                  <w:tcMar>
                    <w:top w:w="20" w:type="dxa"/>
                    <w:left w:w="20" w:type="dxa"/>
                    <w:bottom w:w="20" w:type="dxa"/>
                    <w:right w:w="20" w:type="dxa"/>
                  </w:tcMar>
                  <w:vAlign w:val="center"/>
                </w:tcPr>
                <w:p w14:paraId="338F13FB" w14:textId="77777777" w:rsidR="008F7D65" w:rsidRPr="006C1CD7" w:rsidRDefault="008F7D65" w:rsidP="007644D4">
                  <w:pPr>
                    <w:pStyle w:val="rowtabella0"/>
                    <w:jc w:val="center"/>
                    <w:rPr>
                      <w:color w:val="002060"/>
                    </w:rPr>
                  </w:pPr>
                  <w:r w:rsidRPr="006C1CD7">
                    <w:rPr>
                      <w:color w:val="002060"/>
                    </w:rPr>
                    <w:t>2 - 10</w:t>
                  </w:r>
                </w:p>
              </w:tc>
              <w:tc>
                <w:tcPr>
                  <w:tcW w:w="200" w:type="dxa"/>
                  <w:tcBorders>
                    <w:left w:val="nil"/>
                    <w:bottom w:val="single" w:sz="4" w:space="0" w:color="auto"/>
                    <w:right w:val="outset" w:sz="6" w:space="0" w:color="auto"/>
                  </w:tcBorders>
                  <w:tcMar>
                    <w:top w:w="20" w:type="dxa"/>
                    <w:left w:w="20" w:type="dxa"/>
                    <w:bottom w:w="20" w:type="dxa"/>
                    <w:right w:w="20" w:type="dxa"/>
                  </w:tcMar>
                  <w:vAlign w:val="center"/>
                </w:tcPr>
                <w:p w14:paraId="12FE5D34" w14:textId="77777777" w:rsidR="008F7D65" w:rsidRPr="006C1CD7" w:rsidRDefault="008F7D65" w:rsidP="007644D4">
                  <w:pPr>
                    <w:pStyle w:val="rowtabella0"/>
                    <w:jc w:val="center"/>
                    <w:rPr>
                      <w:color w:val="002060"/>
                    </w:rPr>
                  </w:pPr>
                </w:p>
              </w:tc>
            </w:tr>
            <w:tr w:rsidR="008F7D65" w:rsidRPr="006C1CD7" w14:paraId="11444F7D" w14:textId="77777777" w:rsidTr="007644D4">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126A40CA" w14:textId="77777777" w:rsidR="008F7D65" w:rsidRPr="006C1CD7" w:rsidRDefault="008F7D65" w:rsidP="007644D4">
                  <w:pPr>
                    <w:pStyle w:val="rowtabella0"/>
                    <w:rPr>
                      <w:color w:val="002060"/>
                    </w:rPr>
                  </w:pPr>
                  <w:r w:rsidRPr="006C1CD7">
                    <w:rPr>
                      <w:color w:val="002060"/>
                    </w:rPr>
                    <w:t>(1) - disputata il 31/10/2022</w:t>
                  </w:r>
                </w:p>
              </w:tc>
            </w:tr>
            <w:tr w:rsidR="008F7D65" w:rsidRPr="006C1CD7" w14:paraId="11948897" w14:textId="77777777" w:rsidTr="007644D4">
              <w:tc>
                <w:tcPr>
                  <w:tcW w:w="4700" w:type="dxa"/>
                  <w:gridSpan w:val="4"/>
                  <w:tcBorders>
                    <w:top w:val="nil"/>
                    <w:left w:val="nil"/>
                    <w:bottom w:val="nil"/>
                    <w:right w:val="nil"/>
                  </w:tcBorders>
                  <w:tcMar>
                    <w:top w:w="20" w:type="dxa"/>
                    <w:left w:w="20" w:type="dxa"/>
                    <w:bottom w:w="20" w:type="dxa"/>
                    <w:right w:w="20" w:type="dxa"/>
                  </w:tcMar>
                </w:tcPr>
                <w:p w14:paraId="04AA3A8B" w14:textId="77777777" w:rsidR="008F7D65" w:rsidRPr="006C1CD7" w:rsidRDefault="008F7D65" w:rsidP="007644D4">
                  <w:pPr>
                    <w:pStyle w:val="rowtabella0"/>
                    <w:rPr>
                      <w:color w:val="002060"/>
                    </w:rPr>
                  </w:pPr>
                  <w:r w:rsidRPr="006C1CD7">
                    <w:rPr>
                      <w:color w:val="002060"/>
                    </w:rPr>
                    <w:t>(2) - disputata il 01/11/2022</w:t>
                  </w:r>
                </w:p>
              </w:tc>
            </w:tr>
          </w:tbl>
          <w:p w14:paraId="0A48D523" w14:textId="77777777" w:rsidR="008F7D65" w:rsidRPr="006C1CD7" w:rsidRDefault="008F7D65" w:rsidP="007644D4">
            <w:pPr>
              <w:rPr>
                <w:color w:val="002060"/>
              </w:rPr>
            </w:pPr>
          </w:p>
        </w:tc>
      </w:tr>
    </w:tbl>
    <w:p w14:paraId="5D71166C" w14:textId="77777777" w:rsidR="008F7D65" w:rsidRPr="006C1CD7" w:rsidRDefault="008F7D65" w:rsidP="008F7D65">
      <w:pPr>
        <w:pStyle w:val="breakline"/>
        <w:rPr>
          <w:rFonts w:eastAsiaTheme="minorEastAsia"/>
          <w:color w:val="002060"/>
        </w:rPr>
      </w:pPr>
    </w:p>
    <w:p w14:paraId="56760460" w14:textId="77777777" w:rsidR="008F7D65" w:rsidRPr="006C1CD7" w:rsidRDefault="008F7D65" w:rsidP="008F7D65">
      <w:pPr>
        <w:pStyle w:val="breakline"/>
        <w:rPr>
          <w:color w:val="002060"/>
        </w:rPr>
      </w:pPr>
    </w:p>
    <w:p w14:paraId="0892BA3C" w14:textId="77777777" w:rsidR="008F7D65" w:rsidRPr="006C1CD7" w:rsidRDefault="008F7D65" w:rsidP="008F7D65">
      <w:pPr>
        <w:pStyle w:val="titoloprinc0"/>
        <w:rPr>
          <w:color w:val="002060"/>
        </w:rPr>
      </w:pPr>
      <w:r w:rsidRPr="006C1CD7">
        <w:rPr>
          <w:color w:val="002060"/>
        </w:rPr>
        <w:t>GIUDICE SPORTIVO</w:t>
      </w:r>
    </w:p>
    <w:p w14:paraId="7FFF3DB9" w14:textId="77777777" w:rsidR="008F7D65" w:rsidRPr="006C1CD7" w:rsidRDefault="008F7D65" w:rsidP="008F7D65">
      <w:pPr>
        <w:pStyle w:val="diffida"/>
        <w:rPr>
          <w:color w:val="002060"/>
        </w:rPr>
      </w:pPr>
      <w:r w:rsidRPr="006C1CD7">
        <w:rPr>
          <w:color w:val="002060"/>
        </w:rPr>
        <w:t>Il Giudice Sportivo Avv. Agnese Lazzaretti, con l'assistenza del segretario Angelo Castellana, nella seduta del 07/11/2022, ha adottato le decisioni che di seguito integralmente si riportano:</w:t>
      </w:r>
    </w:p>
    <w:p w14:paraId="7DEFEFAB" w14:textId="77777777" w:rsidR="008F7D65" w:rsidRPr="006C1CD7" w:rsidRDefault="008F7D65" w:rsidP="008F7D65">
      <w:pPr>
        <w:pStyle w:val="titolo10"/>
        <w:rPr>
          <w:color w:val="002060"/>
        </w:rPr>
      </w:pPr>
      <w:r w:rsidRPr="006C1CD7">
        <w:rPr>
          <w:color w:val="002060"/>
        </w:rPr>
        <w:t xml:space="preserve">GARE DEL 1/11/2022 </w:t>
      </w:r>
    </w:p>
    <w:p w14:paraId="78CA70EC" w14:textId="77777777" w:rsidR="008F7D65" w:rsidRPr="006C1CD7" w:rsidRDefault="008F7D65" w:rsidP="008F7D65">
      <w:pPr>
        <w:pStyle w:val="titolo60"/>
        <w:rPr>
          <w:color w:val="002060"/>
        </w:rPr>
      </w:pPr>
      <w:r w:rsidRPr="006C1CD7">
        <w:rPr>
          <w:color w:val="002060"/>
        </w:rPr>
        <w:t xml:space="preserve">DECISIONI DEL GIUDICE SPORTIVO </w:t>
      </w:r>
    </w:p>
    <w:p w14:paraId="095B0D0B" w14:textId="6243FA85" w:rsidR="008F7D65" w:rsidRPr="006C1CD7" w:rsidRDefault="008F7D65" w:rsidP="008F7D65">
      <w:pPr>
        <w:pStyle w:val="diffida"/>
        <w:spacing w:before="80" w:beforeAutospacing="0" w:after="40" w:afterAutospacing="0"/>
        <w:jc w:val="left"/>
        <w:rPr>
          <w:color w:val="002060"/>
        </w:rPr>
      </w:pPr>
      <w:r w:rsidRPr="006C1CD7">
        <w:rPr>
          <w:color w:val="002060"/>
        </w:rPr>
        <w:t xml:space="preserve">gara del 1/11/2022 ACLI VILLA MUSONE - AMICI DEL CENTROSOCIO SP. </w:t>
      </w:r>
      <w:r w:rsidRPr="006C1CD7">
        <w:rPr>
          <w:color w:val="002060"/>
        </w:rPr>
        <w:br/>
        <w:t xml:space="preserve">Il Giudice Sportivo, visto il ricorso tempestivamente proposto dalla società Amici del </w:t>
      </w:r>
      <w:proofErr w:type="spellStart"/>
      <w:r w:rsidRPr="006C1CD7">
        <w:rPr>
          <w:color w:val="002060"/>
        </w:rPr>
        <w:t>Centrosocio</w:t>
      </w:r>
      <w:proofErr w:type="spellEnd"/>
      <w:r w:rsidRPr="006C1CD7">
        <w:rPr>
          <w:color w:val="002060"/>
        </w:rPr>
        <w:t xml:space="preserve"> sportivo Mondolfo, nel quale si lamenta la posizione irregolare del calciatore Censori Nico (n. 16.05.90) schierato in campo dalla società Acli Villa Musone nonostante la squalifica di 1 gara comminata nel Cu 35 del 24.10.22 Calcio a 5 e mai</w:t>
      </w:r>
      <w:r>
        <w:rPr>
          <w:color w:val="002060"/>
        </w:rPr>
        <w:t xml:space="preserve"> </w:t>
      </w:r>
      <w:r w:rsidRPr="006C1CD7">
        <w:rPr>
          <w:color w:val="002060"/>
        </w:rPr>
        <w:t xml:space="preserve">scontata, dopo aver esperito gli opportuni accertamenti dai quali risulta che il suddetto giocatore ha giocato in data 1.1.22 contro la società Amici del </w:t>
      </w:r>
      <w:proofErr w:type="spellStart"/>
      <w:r w:rsidRPr="006C1CD7">
        <w:rPr>
          <w:color w:val="002060"/>
        </w:rPr>
        <w:t>Centrosocio</w:t>
      </w:r>
      <w:proofErr w:type="spellEnd"/>
      <w:r w:rsidRPr="006C1CD7">
        <w:rPr>
          <w:color w:val="002060"/>
        </w:rPr>
        <w:t xml:space="preserve"> sportivo di Mondolfo </w:t>
      </w:r>
    </w:p>
    <w:p w14:paraId="0510037D" w14:textId="77777777" w:rsidR="008F7D65" w:rsidRPr="006C1CD7" w:rsidRDefault="008F7D65" w:rsidP="008F7D65">
      <w:pPr>
        <w:pStyle w:val="diffida"/>
        <w:spacing w:before="80" w:beforeAutospacing="0" w:after="40" w:afterAutospacing="0"/>
        <w:jc w:val="center"/>
        <w:rPr>
          <w:color w:val="002060"/>
        </w:rPr>
      </w:pPr>
      <w:r w:rsidRPr="006C1CD7">
        <w:rPr>
          <w:color w:val="002060"/>
        </w:rPr>
        <w:t>DELIBERA</w:t>
      </w:r>
    </w:p>
    <w:p w14:paraId="5262977E" w14:textId="77777777" w:rsidR="008F7D65" w:rsidRPr="006C1CD7" w:rsidRDefault="008F7D65" w:rsidP="008F7D65">
      <w:pPr>
        <w:pStyle w:val="diffida"/>
        <w:spacing w:before="80" w:beforeAutospacing="0" w:after="40" w:afterAutospacing="0"/>
        <w:jc w:val="left"/>
        <w:rPr>
          <w:color w:val="002060"/>
        </w:rPr>
      </w:pPr>
      <w:r w:rsidRPr="006C1CD7">
        <w:rPr>
          <w:color w:val="002060"/>
        </w:rPr>
        <w:t>- di comminare alla Società Acli Villa Musone la sanzione sportiva della perdita della gara per 0-6 nonché l'ammenda di euro 150,00</w:t>
      </w:r>
    </w:p>
    <w:p w14:paraId="2B5AA8BF" w14:textId="77777777" w:rsidR="008F7D65" w:rsidRPr="006C1CD7" w:rsidRDefault="008F7D65" w:rsidP="008F7D65">
      <w:pPr>
        <w:pStyle w:val="diffida"/>
        <w:spacing w:before="80" w:beforeAutospacing="0" w:after="40" w:afterAutospacing="0"/>
        <w:jc w:val="left"/>
        <w:rPr>
          <w:color w:val="002060"/>
        </w:rPr>
      </w:pPr>
      <w:r w:rsidRPr="006C1CD7">
        <w:rPr>
          <w:color w:val="002060"/>
        </w:rPr>
        <w:t xml:space="preserve"> - di squalificare per una ulteriore gara il calciatore Censori Nico </w:t>
      </w:r>
    </w:p>
    <w:p w14:paraId="50087769" w14:textId="77777777" w:rsidR="008F7D65" w:rsidRPr="006C1CD7" w:rsidRDefault="008F7D65" w:rsidP="008F7D65">
      <w:pPr>
        <w:pStyle w:val="diffida"/>
        <w:spacing w:before="80" w:beforeAutospacing="0" w:after="40" w:afterAutospacing="0"/>
        <w:jc w:val="left"/>
        <w:rPr>
          <w:color w:val="002060"/>
        </w:rPr>
      </w:pPr>
      <w:r w:rsidRPr="006C1CD7">
        <w:rPr>
          <w:color w:val="002060"/>
        </w:rPr>
        <w:t xml:space="preserve">- di inibire fino al 21.11.2022 il dirigente della società Acli Villa Musone Sig. Davide Castagnari </w:t>
      </w:r>
    </w:p>
    <w:p w14:paraId="6FD9D0AE" w14:textId="77777777" w:rsidR="008F7D65" w:rsidRPr="006C1CD7" w:rsidRDefault="008F7D65" w:rsidP="008F7D65">
      <w:pPr>
        <w:pStyle w:val="diffida"/>
        <w:spacing w:before="80" w:beforeAutospacing="0" w:after="40" w:afterAutospacing="0"/>
        <w:jc w:val="left"/>
        <w:rPr>
          <w:color w:val="002060"/>
        </w:rPr>
      </w:pPr>
      <w:r w:rsidRPr="006C1CD7">
        <w:rPr>
          <w:color w:val="002060"/>
        </w:rPr>
        <w:t xml:space="preserve">- di restituite il contributo versato </w:t>
      </w:r>
    </w:p>
    <w:p w14:paraId="1227A5BD" w14:textId="77777777" w:rsidR="008F7D65" w:rsidRPr="006C1CD7" w:rsidRDefault="008F7D65" w:rsidP="008F7D65">
      <w:pPr>
        <w:pStyle w:val="titolo10"/>
        <w:rPr>
          <w:color w:val="002060"/>
        </w:rPr>
      </w:pPr>
      <w:r w:rsidRPr="006C1CD7">
        <w:rPr>
          <w:color w:val="002060"/>
        </w:rPr>
        <w:t xml:space="preserve">GARE DEL 31/10/2022 </w:t>
      </w:r>
    </w:p>
    <w:p w14:paraId="160E0753" w14:textId="77777777" w:rsidR="008F7D65" w:rsidRPr="006C1CD7" w:rsidRDefault="008F7D65" w:rsidP="008F7D65">
      <w:pPr>
        <w:pStyle w:val="titolo7a"/>
        <w:rPr>
          <w:color w:val="002060"/>
        </w:rPr>
      </w:pPr>
      <w:r w:rsidRPr="006C1CD7">
        <w:rPr>
          <w:color w:val="002060"/>
        </w:rPr>
        <w:t xml:space="preserve">PROVVEDIMENTI DISCIPLINARI </w:t>
      </w:r>
    </w:p>
    <w:p w14:paraId="333BAF74" w14:textId="77777777" w:rsidR="008F7D65" w:rsidRPr="006C1CD7" w:rsidRDefault="008F7D65" w:rsidP="008F7D65">
      <w:pPr>
        <w:pStyle w:val="titolo7b0"/>
        <w:rPr>
          <w:color w:val="002060"/>
        </w:rPr>
      </w:pPr>
      <w:r w:rsidRPr="006C1CD7">
        <w:rPr>
          <w:color w:val="002060"/>
        </w:rPr>
        <w:t xml:space="preserve">In base alle risultanze degli atti ufficiali sono state deliberate le seguenti sanzioni disciplinari. </w:t>
      </w:r>
    </w:p>
    <w:p w14:paraId="13C6C6BE" w14:textId="77777777" w:rsidR="008F7D65" w:rsidRPr="006C1CD7" w:rsidRDefault="008F7D65" w:rsidP="008F7D65">
      <w:pPr>
        <w:pStyle w:val="titolo30"/>
        <w:rPr>
          <w:color w:val="002060"/>
        </w:rPr>
      </w:pPr>
      <w:r w:rsidRPr="006C1CD7">
        <w:rPr>
          <w:color w:val="002060"/>
        </w:rPr>
        <w:t xml:space="preserve">DIRIGENTI </w:t>
      </w:r>
    </w:p>
    <w:p w14:paraId="4BC31315" w14:textId="77777777" w:rsidR="008F7D65" w:rsidRPr="006C1CD7" w:rsidRDefault="008F7D65" w:rsidP="008F7D65">
      <w:pPr>
        <w:pStyle w:val="titolo20"/>
        <w:rPr>
          <w:color w:val="002060"/>
        </w:rPr>
      </w:pPr>
      <w:r w:rsidRPr="006C1CD7">
        <w:rPr>
          <w:color w:val="002060"/>
        </w:rPr>
        <w:t xml:space="preserve">INIBIZIONE A SVOLGERE OGNI ATTIVITA' FINO AL 21/11/2022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3128B959" w14:textId="77777777" w:rsidTr="007644D4">
        <w:tc>
          <w:tcPr>
            <w:tcW w:w="2200" w:type="dxa"/>
            <w:tcMar>
              <w:top w:w="20" w:type="dxa"/>
              <w:left w:w="20" w:type="dxa"/>
              <w:bottom w:w="20" w:type="dxa"/>
              <w:right w:w="20" w:type="dxa"/>
            </w:tcMar>
            <w:vAlign w:val="center"/>
            <w:hideMark/>
          </w:tcPr>
          <w:p w14:paraId="15BFDEFA" w14:textId="77777777" w:rsidR="008F7D65" w:rsidRPr="006C1CD7" w:rsidRDefault="008F7D65" w:rsidP="007644D4">
            <w:pPr>
              <w:pStyle w:val="movimento"/>
              <w:rPr>
                <w:color w:val="002060"/>
              </w:rPr>
            </w:pPr>
            <w:r w:rsidRPr="006C1CD7">
              <w:rPr>
                <w:color w:val="002060"/>
              </w:rPr>
              <w:t>LUCA CRISTIAN</w:t>
            </w:r>
          </w:p>
        </w:tc>
        <w:tc>
          <w:tcPr>
            <w:tcW w:w="2200" w:type="dxa"/>
            <w:tcMar>
              <w:top w:w="20" w:type="dxa"/>
              <w:left w:w="20" w:type="dxa"/>
              <w:bottom w:w="20" w:type="dxa"/>
              <w:right w:w="20" w:type="dxa"/>
            </w:tcMar>
            <w:vAlign w:val="center"/>
            <w:hideMark/>
          </w:tcPr>
          <w:p w14:paraId="7CD9E832" w14:textId="77777777" w:rsidR="008F7D65" w:rsidRPr="006C1CD7" w:rsidRDefault="008F7D65" w:rsidP="007644D4">
            <w:pPr>
              <w:pStyle w:val="movimento2"/>
              <w:rPr>
                <w:color w:val="002060"/>
              </w:rPr>
            </w:pPr>
            <w:r w:rsidRPr="006C1CD7">
              <w:rPr>
                <w:color w:val="002060"/>
              </w:rPr>
              <w:t xml:space="preserve">(FUTSAL CAMPIGLIONE) </w:t>
            </w:r>
          </w:p>
        </w:tc>
        <w:tc>
          <w:tcPr>
            <w:tcW w:w="800" w:type="dxa"/>
            <w:tcMar>
              <w:top w:w="20" w:type="dxa"/>
              <w:left w:w="20" w:type="dxa"/>
              <w:bottom w:w="20" w:type="dxa"/>
              <w:right w:w="20" w:type="dxa"/>
            </w:tcMar>
            <w:vAlign w:val="center"/>
            <w:hideMark/>
          </w:tcPr>
          <w:p w14:paraId="4EADBC07"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7A1327BD"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4BE87DA3" w14:textId="77777777" w:rsidR="008F7D65" w:rsidRPr="006C1CD7" w:rsidRDefault="008F7D65" w:rsidP="007644D4">
            <w:pPr>
              <w:pStyle w:val="movimento2"/>
              <w:rPr>
                <w:color w:val="002060"/>
              </w:rPr>
            </w:pPr>
            <w:r w:rsidRPr="006C1CD7">
              <w:rPr>
                <w:color w:val="002060"/>
              </w:rPr>
              <w:t> </w:t>
            </w:r>
          </w:p>
        </w:tc>
      </w:tr>
    </w:tbl>
    <w:p w14:paraId="025B4ABA" w14:textId="77777777" w:rsidR="008F7D65" w:rsidRPr="006C1CD7" w:rsidRDefault="008F7D65" w:rsidP="008F7D65">
      <w:pPr>
        <w:pStyle w:val="diffida"/>
        <w:spacing w:before="80" w:beforeAutospacing="0" w:after="40" w:afterAutospacing="0"/>
        <w:jc w:val="left"/>
        <w:rPr>
          <w:rFonts w:eastAsiaTheme="minorEastAsia"/>
          <w:color w:val="002060"/>
        </w:rPr>
      </w:pPr>
      <w:r w:rsidRPr="006C1CD7">
        <w:rPr>
          <w:color w:val="002060"/>
        </w:rPr>
        <w:t xml:space="preserve">Ammonito per proteste, alla notifica </w:t>
      </w:r>
      <w:proofErr w:type="spellStart"/>
      <w:r w:rsidRPr="006C1CD7">
        <w:rPr>
          <w:color w:val="002060"/>
        </w:rPr>
        <w:t>fel</w:t>
      </w:r>
      <w:proofErr w:type="spellEnd"/>
      <w:r w:rsidRPr="006C1CD7">
        <w:rPr>
          <w:color w:val="002060"/>
        </w:rPr>
        <w:t xml:space="preserve"> </w:t>
      </w:r>
      <w:proofErr w:type="spellStart"/>
      <w:r w:rsidRPr="006C1CD7">
        <w:rPr>
          <w:color w:val="002060"/>
        </w:rPr>
        <w:t>provvedimanto</w:t>
      </w:r>
      <w:proofErr w:type="spellEnd"/>
      <w:r w:rsidRPr="006C1CD7">
        <w:rPr>
          <w:color w:val="002060"/>
        </w:rPr>
        <w:t xml:space="preserve"> rivolgeva al Direttore di gara frasi ingiuriose. </w:t>
      </w:r>
    </w:p>
    <w:p w14:paraId="034E6850" w14:textId="77777777" w:rsidR="008F7D65" w:rsidRPr="006C1CD7" w:rsidRDefault="008F7D65" w:rsidP="008F7D65">
      <w:pPr>
        <w:pStyle w:val="titolo20"/>
        <w:rPr>
          <w:color w:val="002060"/>
        </w:rPr>
      </w:pPr>
      <w:r w:rsidRPr="006C1C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717D266C" w14:textId="77777777" w:rsidTr="007644D4">
        <w:tc>
          <w:tcPr>
            <w:tcW w:w="2200" w:type="dxa"/>
            <w:tcMar>
              <w:top w:w="20" w:type="dxa"/>
              <w:left w:w="20" w:type="dxa"/>
              <w:bottom w:w="20" w:type="dxa"/>
              <w:right w:w="20" w:type="dxa"/>
            </w:tcMar>
            <w:vAlign w:val="center"/>
            <w:hideMark/>
          </w:tcPr>
          <w:p w14:paraId="72047504" w14:textId="77777777" w:rsidR="008F7D65" w:rsidRPr="006C1CD7" w:rsidRDefault="008F7D65" w:rsidP="007644D4">
            <w:pPr>
              <w:pStyle w:val="movimento"/>
              <w:rPr>
                <w:color w:val="002060"/>
              </w:rPr>
            </w:pPr>
            <w:r w:rsidRPr="006C1CD7">
              <w:rPr>
                <w:color w:val="002060"/>
              </w:rPr>
              <w:lastRenderedPageBreak/>
              <w:t>LUCA CRISTIAN</w:t>
            </w:r>
          </w:p>
        </w:tc>
        <w:tc>
          <w:tcPr>
            <w:tcW w:w="2200" w:type="dxa"/>
            <w:tcMar>
              <w:top w:w="20" w:type="dxa"/>
              <w:left w:w="20" w:type="dxa"/>
              <w:bottom w:w="20" w:type="dxa"/>
              <w:right w:w="20" w:type="dxa"/>
            </w:tcMar>
            <w:vAlign w:val="center"/>
            <w:hideMark/>
          </w:tcPr>
          <w:p w14:paraId="300A14E2" w14:textId="77777777" w:rsidR="008F7D65" w:rsidRPr="006C1CD7" w:rsidRDefault="008F7D65" w:rsidP="007644D4">
            <w:pPr>
              <w:pStyle w:val="movimento2"/>
              <w:rPr>
                <w:color w:val="002060"/>
              </w:rPr>
            </w:pPr>
            <w:r w:rsidRPr="006C1CD7">
              <w:rPr>
                <w:color w:val="002060"/>
              </w:rPr>
              <w:t xml:space="preserve">(FUTSAL CAMPIGLIONE) </w:t>
            </w:r>
          </w:p>
        </w:tc>
        <w:tc>
          <w:tcPr>
            <w:tcW w:w="800" w:type="dxa"/>
            <w:tcMar>
              <w:top w:w="20" w:type="dxa"/>
              <w:left w:w="20" w:type="dxa"/>
              <w:bottom w:w="20" w:type="dxa"/>
              <w:right w:w="20" w:type="dxa"/>
            </w:tcMar>
            <w:vAlign w:val="center"/>
            <w:hideMark/>
          </w:tcPr>
          <w:p w14:paraId="0DCFECCF"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7CBC7858"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6561BC2E" w14:textId="77777777" w:rsidR="008F7D65" w:rsidRPr="006C1CD7" w:rsidRDefault="008F7D65" w:rsidP="007644D4">
            <w:pPr>
              <w:pStyle w:val="movimento2"/>
              <w:rPr>
                <w:color w:val="002060"/>
              </w:rPr>
            </w:pPr>
            <w:r w:rsidRPr="006C1CD7">
              <w:rPr>
                <w:color w:val="002060"/>
              </w:rPr>
              <w:t> </w:t>
            </w:r>
          </w:p>
        </w:tc>
      </w:tr>
    </w:tbl>
    <w:p w14:paraId="6937E4C8" w14:textId="77777777" w:rsidR="008F7D65" w:rsidRPr="006C1CD7" w:rsidRDefault="008F7D65" w:rsidP="008F7D65">
      <w:pPr>
        <w:pStyle w:val="titolo30"/>
        <w:rPr>
          <w:rFonts w:eastAsiaTheme="minorEastAsia"/>
          <w:color w:val="002060"/>
        </w:rPr>
      </w:pPr>
      <w:r w:rsidRPr="006C1CD7">
        <w:rPr>
          <w:color w:val="002060"/>
        </w:rPr>
        <w:t xml:space="preserve">CALCIATORI ESPULSI </w:t>
      </w:r>
    </w:p>
    <w:p w14:paraId="2050CE0F" w14:textId="77777777" w:rsidR="008F7D65" w:rsidRPr="006C1CD7" w:rsidRDefault="008F7D65" w:rsidP="008F7D65">
      <w:pPr>
        <w:pStyle w:val="titolo20"/>
        <w:rPr>
          <w:color w:val="002060"/>
        </w:rPr>
      </w:pPr>
      <w:r w:rsidRPr="006C1CD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69C4AC12" w14:textId="77777777" w:rsidTr="007644D4">
        <w:tc>
          <w:tcPr>
            <w:tcW w:w="2200" w:type="dxa"/>
            <w:tcMar>
              <w:top w:w="20" w:type="dxa"/>
              <w:left w:w="20" w:type="dxa"/>
              <w:bottom w:w="20" w:type="dxa"/>
              <w:right w:w="20" w:type="dxa"/>
            </w:tcMar>
            <w:vAlign w:val="center"/>
            <w:hideMark/>
          </w:tcPr>
          <w:p w14:paraId="56FDE386" w14:textId="77777777" w:rsidR="008F7D65" w:rsidRPr="006C1CD7" w:rsidRDefault="008F7D65" w:rsidP="007644D4">
            <w:pPr>
              <w:pStyle w:val="movimento"/>
              <w:rPr>
                <w:color w:val="002060"/>
              </w:rPr>
            </w:pPr>
            <w:r w:rsidRPr="006C1CD7">
              <w:rPr>
                <w:color w:val="002060"/>
              </w:rPr>
              <w:t>BARTOLUCCI DIEGO</w:t>
            </w:r>
          </w:p>
        </w:tc>
        <w:tc>
          <w:tcPr>
            <w:tcW w:w="2200" w:type="dxa"/>
            <w:tcMar>
              <w:top w:w="20" w:type="dxa"/>
              <w:left w:w="20" w:type="dxa"/>
              <w:bottom w:w="20" w:type="dxa"/>
              <w:right w:w="20" w:type="dxa"/>
            </w:tcMar>
            <w:vAlign w:val="center"/>
            <w:hideMark/>
          </w:tcPr>
          <w:p w14:paraId="650E6FDB" w14:textId="77777777" w:rsidR="008F7D65" w:rsidRPr="006C1CD7" w:rsidRDefault="008F7D65" w:rsidP="007644D4">
            <w:pPr>
              <w:pStyle w:val="movimento2"/>
              <w:rPr>
                <w:color w:val="002060"/>
              </w:rPr>
            </w:pPr>
            <w:r w:rsidRPr="006C1CD7">
              <w:rPr>
                <w:color w:val="002060"/>
              </w:rPr>
              <w:t xml:space="preserve">(JESI CALCIO A 5) </w:t>
            </w:r>
          </w:p>
        </w:tc>
        <w:tc>
          <w:tcPr>
            <w:tcW w:w="800" w:type="dxa"/>
            <w:tcMar>
              <w:top w:w="20" w:type="dxa"/>
              <w:left w:w="20" w:type="dxa"/>
              <w:bottom w:w="20" w:type="dxa"/>
              <w:right w:w="20" w:type="dxa"/>
            </w:tcMar>
            <w:vAlign w:val="center"/>
            <w:hideMark/>
          </w:tcPr>
          <w:p w14:paraId="75E61F23"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18458837"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3E875B41" w14:textId="77777777" w:rsidR="008F7D65" w:rsidRPr="006C1CD7" w:rsidRDefault="008F7D65" w:rsidP="007644D4">
            <w:pPr>
              <w:pStyle w:val="movimento2"/>
              <w:rPr>
                <w:color w:val="002060"/>
              </w:rPr>
            </w:pPr>
            <w:r w:rsidRPr="006C1CD7">
              <w:rPr>
                <w:color w:val="002060"/>
              </w:rPr>
              <w:t> </w:t>
            </w:r>
          </w:p>
        </w:tc>
      </w:tr>
    </w:tbl>
    <w:p w14:paraId="390A181D" w14:textId="77777777" w:rsidR="008F7D65" w:rsidRPr="006C1CD7" w:rsidRDefault="008F7D65" w:rsidP="008F7D65">
      <w:pPr>
        <w:pStyle w:val="titolo20"/>
        <w:rPr>
          <w:rFonts w:eastAsiaTheme="minorEastAsia"/>
          <w:color w:val="002060"/>
        </w:rPr>
      </w:pPr>
      <w:r w:rsidRPr="006C1CD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020A2A1B" w14:textId="77777777" w:rsidTr="007644D4">
        <w:tc>
          <w:tcPr>
            <w:tcW w:w="2200" w:type="dxa"/>
            <w:tcMar>
              <w:top w:w="20" w:type="dxa"/>
              <w:left w:w="20" w:type="dxa"/>
              <w:bottom w:w="20" w:type="dxa"/>
              <w:right w:w="20" w:type="dxa"/>
            </w:tcMar>
            <w:vAlign w:val="center"/>
            <w:hideMark/>
          </w:tcPr>
          <w:p w14:paraId="534BE7C0" w14:textId="77777777" w:rsidR="008F7D65" w:rsidRPr="006C1CD7" w:rsidRDefault="008F7D65" w:rsidP="007644D4">
            <w:pPr>
              <w:pStyle w:val="movimento"/>
              <w:rPr>
                <w:color w:val="002060"/>
              </w:rPr>
            </w:pPr>
            <w:r w:rsidRPr="006C1CD7">
              <w:rPr>
                <w:color w:val="002060"/>
              </w:rPr>
              <w:t>LATTANZI DAVIDE</w:t>
            </w:r>
          </w:p>
        </w:tc>
        <w:tc>
          <w:tcPr>
            <w:tcW w:w="2200" w:type="dxa"/>
            <w:tcMar>
              <w:top w:w="20" w:type="dxa"/>
              <w:left w:w="20" w:type="dxa"/>
              <w:bottom w:w="20" w:type="dxa"/>
              <w:right w:w="20" w:type="dxa"/>
            </w:tcMar>
            <w:vAlign w:val="center"/>
            <w:hideMark/>
          </w:tcPr>
          <w:p w14:paraId="22069B13" w14:textId="77777777" w:rsidR="008F7D65" w:rsidRPr="006C1CD7" w:rsidRDefault="008F7D65" w:rsidP="007644D4">
            <w:pPr>
              <w:pStyle w:val="movimento2"/>
              <w:rPr>
                <w:color w:val="002060"/>
              </w:rPr>
            </w:pPr>
            <w:r w:rsidRPr="006C1CD7">
              <w:rPr>
                <w:color w:val="002060"/>
              </w:rPr>
              <w:t xml:space="preserve">(FUTSAL CAMPIGLIONE) </w:t>
            </w:r>
          </w:p>
        </w:tc>
        <w:tc>
          <w:tcPr>
            <w:tcW w:w="800" w:type="dxa"/>
            <w:tcMar>
              <w:top w:w="20" w:type="dxa"/>
              <w:left w:w="20" w:type="dxa"/>
              <w:bottom w:w="20" w:type="dxa"/>
              <w:right w:w="20" w:type="dxa"/>
            </w:tcMar>
            <w:vAlign w:val="center"/>
            <w:hideMark/>
          </w:tcPr>
          <w:p w14:paraId="7277F813"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7F74D860"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409DD53C" w14:textId="77777777" w:rsidR="008F7D65" w:rsidRPr="006C1CD7" w:rsidRDefault="008F7D65" w:rsidP="007644D4">
            <w:pPr>
              <w:pStyle w:val="movimento2"/>
              <w:rPr>
                <w:color w:val="002060"/>
              </w:rPr>
            </w:pPr>
            <w:r w:rsidRPr="006C1CD7">
              <w:rPr>
                <w:color w:val="002060"/>
              </w:rPr>
              <w:t> </w:t>
            </w:r>
          </w:p>
        </w:tc>
      </w:tr>
    </w:tbl>
    <w:p w14:paraId="5AFDEFF9" w14:textId="77777777" w:rsidR="008F7D65" w:rsidRPr="006C1CD7" w:rsidRDefault="008F7D65" w:rsidP="008F7D65">
      <w:pPr>
        <w:pStyle w:val="titolo30"/>
        <w:rPr>
          <w:rFonts w:eastAsiaTheme="minorEastAsia"/>
          <w:color w:val="002060"/>
        </w:rPr>
      </w:pPr>
      <w:r w:rsidRPr="006C1CD7">
        <w:rPr>
          <w:color w:val="002060"/>
        </w:rPr>
        <w:t xml:space="preserve">CALCIATORI NON ESPULSI </w:t>
      </w:r>
    </w:p>
    <w:p w14:paraId="5AEC1D11" w14:textId="77777777" w:rsidR="008F7D65" w:rsidRPr="006C1CD7" w:rsidRDefault="008F7D65" w:rsidP="008F7D65">
      <w:pPr>
        <w:pStyle w:val="titolo20"/>
        <w:rPr>
          <w:color w:val="002060"/>
        </w:rPr>
      </w:pPr>
      <w:r w:rsidRPr="006C1CD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20290270" w14:textId="77777777" w:rsidTr="007644D4">
        <w:tc>
          <w:tcPr>
            <w:tcW w:w="2200" w:type="dxa"/>
            <w:tcMar>
              <w:top w:w="20" w:type="dxa"/>
              <w:left w:w="20" w:type="dxa"/>
              <w:bottom w:w="20" w:type="dxa"/>
              <w:right w:w="20" w:type="dxa"/>
            </w:tcMar>
            <w:vAlign w:val="center"/>
            <w:hideMark/>
          </w:tcPr>
          <w:p w14:paraId="2F23FE74" w14:textId="77777777" w:rsidR="008F7D65" w:rsidRPr="006C1CD7" w:rsidRDefault="008F7D65" w:rsidP="007644D4">
            <w:pPr>
              <w:pStyle w:val="movimento"/>
              <w:rPr>
                <w:color w:val="002060"/>
              </w:rPr>
            </w:pPr>
            <w:r w:rsidRPr="006C1CD7">
              <w:rPr>
                <w:color w:val="002060"/>
              </w:rPr>
              <w:t>DE SOUSA ANDRE VITOR</w:t>
            </w:r>
          </w:p>
        </w:tc>
        <w:tc>
          <w:tcPr>
            <w:tcW w:w="2200" w:type="dxa"/>
            <w:tcMar>
              <w:top w:w="20" w:type="dxa"/>
              <w:left w:w="20" w:type="dxa"/>
              <w:bottom w:w="20" w:type="dxa"/>
              <w:right w:w="20" w:type="dxa"/>
            </w:tcMar>
            <w:vAlign w:val="center"/>
            <w:hideMark/>
          </w:tcPr>
          <w:p w14:paraId="12E5637D" w14:textId="77777777" w:rsidR="008F7D65" w:rsidRPr="006C1CD7" w:rsidRDefault="008F7D65" w:rsidP="007644D4">
            <w:pPr>
              <w:pStyle w:val="movimento2"/>
              <w:rPr>
                <w:color w:val="002060"/>
              </w:rPr>
            </w:pPr>
            <w:r w:rsidRPr="006C1CD7">
              <w:rPr>
                <w:color w:val="002060"/>
              </w:rPr>
              <w:t xml:space="preserve">(NUOVA JUVENTINA FFC) </w:t>
            </w:r>
          </w:p>
        </w:tc>
        <w:tc>
          <w:tcPr>
            <w:tcW w:w="800" w:type="dxa"/>
            <w:tcMar>
              <w:top w:w="20" w:type="dxa"/>
              <w:left w:w="20" w:type="dxa"/>
              <w:bottom w:w="20" w:type="dxa"/>
              <w:right w:w="20" w:type="dxa"/>
            </w:tcMar>
            <w:vAlign w:val="center"/>
            <w:hideMark/>
          </w:tcPr>
          <w:p w14:paraId="0526607F"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2C509073"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29C25AFA" w14:textId="77777777" w:rsidR="008F7D65" w:rsidRPr="006C1CD7" w:rsidRDefault="008F7D65" w:rsidP="007644D4">
            <w:pPr>
              <w:pStyle w:val="movimento2"/>
              <w:rPr>
                <w:color w:val="002060"/>
              </w:rPr>
            </w:pPr>
            <w:r w:rsidRPr="006C1CD7">
              <w:rPr>
                <w:color w:val="002060"/>
              </w:rPr>
              <w:t> </w:t>
            </w:r>
          </w:p>
        </w:tc>
      </w:tr>
    </w:tbl>
    <w:p w14:paraId="604F3F74" w14:textId="77777777" w:rsidR="008F7D65" w:rsidRPr="006C1CD7" w:rsidRDefault="008F7D65" w:rsidP="008F7D65">
      <w:pPr>
        <w:pStyle w:val="titolo20"/>
        <w:rPr>
          <w:rFonts w:eastAsiaTheme="minorEastAsia"/>
          <w:color w:val="002060"/>
        </w:rPr>
      </w:pPr>
      <w:r w:rsidRPr="006C1C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29708580" w14:textId="77777777" w:rsidTr="007644D4">
        <w:tc>
          <w:tcPr>
            <w:tcW w:w="2200" w:type="dxa"/>
            <w:tcMar>
              <w:top w:w="20" w:type="dxa"/>
              <w:left w:w="20" w:type="dxa"/>
              <w:bottom w:w="20" w:type="dxa"/>
              <w:right w:w="20" w:type="dxa"/>
            </w:tcMar>
            <w:vAlign w:val="center"/>
            <w:hideMark/>
          </w:tcPr>
          <w:p w14:paraId="5B422AE4" w14:textId="77777777" w:rsidR="008F7D65" w:rsidRPr="006C1CD7" w:rsidRDefault="008F7D65" w:rsidP="007644D4">
            <w:pPr>
              <w:pStyle w:val="movimento"/>
              <w:rPr>
                <w:color w:val="002060"/>
              </w:rPr>
            </w:pPr>
            <w:r w:rsidRPr="006C1CD7">
              <w:rPr>
                <w:color w:val="002060"/>
              </w:rPr>
              <w:t>PACENTI GIACOMO</w:t>
            </w:r>
          </w:p>
        </w:tc>
        <w:tc>
          <w:tcPr>
            <w:tcW w:w="2200" w:type="dxa"/>
            <w:tcMar>
              <w:top w:w="20" w:type="dxa"/>
              <w:left w:w="20" w:type="dxa"/>
              <w:bottom w:w="20" w:type="dxa"/>
              <w:right w:w="20" w:type="dxa"/>
            </w:tcMar>
            <w:vAlign w:val="center"/>
            <w:hideMark/>
          </w:tcPr>
          <w:p w14:paraId="1474604C" w14:textId="77777777" w:rsidR="008F7D65" w:rsidRPr="006C1CD7" w:rsidRDefault="008F7D65" w:rsidP="007644D4">
            <w:pPr>
              <w:pStyle w:val="movimento2"/>
              <w:rPr>
                <w:color w:val="002060"/>
              </w:rPr>
            </w:pPr>
            <w:r w:rsidRPr="006C1CD7">
              <w:rPr>
                <w:color w:val="002060"/>
              </w:rPr>
              <w:t xml:space="preserve">(CITTA DI OSTRA) </w:t>
            </w:r>
          </w:p>
        </w:tc>
        <w:tc>
          <w:tcPr>
            <w:tcW w:w="800" w:type="dxa"/>
            <w:tcMar>
              <w:top w:w="20" w:type="dxa"/>
              <w:left w:w="20" w:type="dxa"/>
              <w:bottom w:w="20" w:type="dxa"/>
              <w:right w:w="20" w:type="dxa"/>
            </w:tcMar>
            <w:vAlign w:val="center"/>
            <w:hideMark/>
          </w:tcPr>
          <w:p w14:paraId="4F9EF390"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1FF2BEBF" w14:textId="77777777" w:rsidR="008F7D65" w:rsidRPr="006C1CD7" w:rsidRDefault="008F7D65" w:rsidP="007644D4">
            <w:pPr>
              <w:pStyle w:val="movimento"/>
              <w:rPr>
                <w:color w:val="002060"/>
              </w:rPr>
            </w:pPr>
            <w:r w:rsidRPr="006C1CD7">
              <w:rPr>
                <w:color w:val="002060"/>
              </w:rPr>
              <w:t>CONVERSO ANTONIO</w:t>
            </w:r>
          </w:p>
        </w:tc>
        <w:tc>
          <w:tcPr>
            <w:tcW w:w="2200" w:type="dxa"/>
            <w:tcMar>
              <w:top w:w="20" w:type="dxa"/>
              <w:left w:w="20" w:type="dxa"/>
              <w:bottom w:w="20" w:type="dxa"/>
              <w:right w:w="20" w:type="dxa"/>
            </w:tcMar>
            <w:vAlign w:val="center"/>
            <w:hideMark/>
          </w:tcPr>
          <w:p w14:paraId="3E8C5A49" w14:textId="77777777" w:rsidR="008F7D65" w:rsidRPr="006C1CD7" w:rsidRDefault="008F7D65" w:rsidP="007644D4">
            <w:pPr>
              <w:pStyle w:val="movimento2"/>
              <w:rPr>
                <w:color w:val="002060"/>
              </w:rPr>
            </w:pPr>
            <w:r w:rsidRPr="006C1CD7">
              <w:rPr>
                <w:color w:val="002060"/>
              </w:rPr>
              <w:t xml:space="preserve">(FUTSAL CAMPIGLIONE) </w:t>
            </w:r>
          </w:p>
        </w:tc>
      </w:tr>
      <w:tr w:rsidR="008F7D65" w:rsidRPr="006C1CD7" w14:paraId="30898013" w14:textId="77777777" w:rsidTr="007644D4">
        <w:tc>
          <w:tcPr>
            <w:tcW w:w="2200" w:type="dxa"/>
            <w:tcMar>
              <w:top w:w="20" w:type="dxa"/>
              <w:left w:w="20" w:type="dxa"/>
              <w:bottom w:w="20" w:type="dxa"/>
              <w:right w:w="20" w:type="dxa"/>
            </w:tcMar>
            <w:vAlign w:val="center"/>
            <w:hideMark/>
          </w:tcPr>
          <w:p w14:paraId="5CBE5751" w14:textId="77777777" w:rsidR="008F7D65" w:rsidRPr="006C1CD7" w:rsidRDefault="008F7D65" w:rsidP="007644D4">
            <w:pPr>
              <w:pStyle w:val="movimento"/>
              <w:rPr>
                <w:color w:val="002060"/>
              </w:rPr>
            </w:pPr>
            <w:r w:rsidRPr="006C1CD7">
              <w:rPr>
                <w:color w:val="002060"/>
              </w:rPr>
              <w:t>FONTANA MATTEO</w:t>
            </w:r>
          </w:p>
        </w:tc>
        <w:tc>
          <w:tcPr>
            <w:tcW w:w="2200" w:type="dxa"/>
            <w:tcMar>
              <w:top w:w="20" w:type="dxa"/>
              <w:left w:w="20" w:type="dxa"/>
              <w:bottom w:w="20" w:type="dxa"/>
              <w:right w:w="20" w:type="dxa"/>
            </w:tcMar>
            <w:vAlign w:val="center"/>
            <w:hideMark/>
          </w:tcPr>
          <w:p w14:paraId="0D2893C6" w14:textId="77777777" w:rsidR="008F7D65" w:rsidRPr="006C1CD7" w:rsidRDefault="008F7D65" w:rsidP="007644D4">
            <w:pPr>
              <w:pStyle w:val="movimento2"/>
              <w:rPr>
                <w:color w:val="002060"/>
              </w:rPr>
            </w:pPr>
            <w:r w:rsidRPr="006C1CD7">
              <w:rPr>
                <w:color w:val="002060"/>
              </w:rPr>
              <w:t xml:space="preserve">(FUTSAL CAMPIGLIONE) </w:t>
            </w:r>
          </w:p>
        </w:tc>
        <w:tc>
          <w:tcPr>
            <w:tcW w:w="800" w:type="dxa"/>
            <w:tcMar>
              <w:top w:w="20" w:type="dxa"/>
              <w:left w:w="20" w:type="dxa"/>
              <w:bottom w:w="20" w:type="dxa"/>
              <w:right w:w="20" w:type="dxa"/>
            </w:tcMar>
            <w:vAlign w:val="center"/>
            <w:hideMark/>
          </w:tcPr>
          <w:p w14:paraId="68B9C222"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39597CD3" w14:textId="77777777" w:rsidR="008F7D65" w:rsidRPr="006C1CD7" w:rsidRDefault="008F7D65" w:rsidP="007644D4">
            <w:pPr>
              <w:pStyle w:val="movimento"/>
              <w:rPr>
                <w:color w:val="002060"/>
              </w:rPr>
            </w:pPr>
            <w:r w:rsidRPr="006C1CD7">
              <w:rPr>
                <w:color w:val="002060"/>
              </w:rPr>
              <w:t>LATTANZI DAVIDE</w:t>
            </w:r>
          </w:p>
        </w:tc>
        <w:tc>
          <w:tcPr>
            <w:tcW w:w="2200" w:type="dxa"/>
            <w:tcMar>
              <w:top w:w="20" w:type="dxa"/>
              <w:left w:w="20" w:type="dxa"/>
              <w:bottom w:w="20" w:type="dxa"/>
              <w:right w:w="20" w:type="dxa"/>
            </w:tcMar>
            <w:vAlign w:val="center"/>
            <w:hideMark/>
          </w:tcPr>
          <w:p w14:paraId="391688C3" w14:textId="77777777" w:rsidR="008F7D65" w:rsidRPr="006C1CD7" w:rsidRDefault="008F7D65" w:rsidP="007644D4">
            <w:pPr>
              <w:pStyle w:val="movimento2"/>
              <w:rPr>
                <w:color w:val="002060"/>
              </w:rPr>
            </w:pPr>
            <w:r w:rsidRPr="006C1CD7">
              <w:rPr>
                <w:color w:val="002060"/>
              </w:rPr>
              <w:t xml:space="preserve">(FUTSAL CAMPIGLIONE) </w:t>
            </w:r>
          </w:p>
        </w:tc>
      </w:tr>
    </w:tbl>
    <w:p w14:paraId="26032D93" w14:textId="77777777" w:rsidR="008F7D65" w:rsidRPr="006C1CD7" w:rsidRDefault="008F7D65" w:rsidP="008F7D65">
      <w:pPr>
        <w:pStyle w:val="titolo10"/>
        <w:rPr>
          <w:rFonts w:eastAsiaTheme="minorEastAsia"/>
          <w:color w:val="002060"/>
        </w:rPr>
      </w:pPr>
      <w:r w:rsidRPr="006C1CD7">
        <w:rPr>
          <w:color w:val="002060"/>
        </w:rPr>
        <w:t xml:space="preserve">GARE DEL 1/11/2022 </w:t>
      </w:r>
    </w:p>
    <w:p w14:paraId="62F81D9E" w14:textId="77777777" w:rsidR="008F7D65" w:rsidRPr="006C1CD7" w:rsidRDefault="008F7D65" w:rsidP="008F7D65">
      <w:pPr>
        <w:pStyle w:val="titolo7a"/>
        <w:rPr>
          <w:color w:val="002060"/>
        </w:rPr>
      </w:pPr>
      <w:r w:rsidRPr="006C1CD7">
        <w:rPr>
          <w:color w:val="002060"/>
        </w:rPr>
        <w:t xml:space="preserve">PROVVEDIMENTI DISCIPLINARI </w:t>
      </w:r>
    </w:p>
    <w:p w14:paraId="63951F99" w14:textId="77777777" w:rsidR="008F7D65" w:rsidRPr="006C1CD7" w:rsidRDefault="008F7D65" w:rsidP="008F7D65">
      <w:pPr>
        <w:pStyle w:val="titolo7b0"/>
        <w:rPr>
          <w:color w:val="002060"/>
        </w:rPr>
      </w:pPr>
      <w:r w:rsidRPr="006C1CD7">
        <w:rPr>
          <w:color w:val="002060"/>
        </w:rPr>
        <w:t xml:space="preserve">In base alle risultanze degli atti ufficiali sono state deliberate le seguenti sanzioni disciplinari. </w:t>
      </w:r>
    </w:p>
    <w:p w14:paraId="6AEA0B51" w14:textId="77777777" w:rsidR="008F7D65" w:rsidRPr="006C1CD7" w:rsidRDefault="008F7D65" w:rsidP="008F7D65">
      <w:pPr>
        <w:pStyle w:val="titolo30"/>
        <w:rPr>
          <w:color w:val="002060"/>
        </w:rPr>
      </w:pPr>
      <w:r w:rsidRPr="006C1CD7">
        <w:rPr>
          <w:color w:val="002060"/>
        </w:rPr>
        <w:t xml:space="preserve">SOCIETA' </w:t>
      </w:r>
    </w:p>
    <w:p w14:paraId="2FC1215B" w14:textId="77777777" w:rsidR="008F7D65" w:rsidRPr="006C1CD7" w:rsidRDefault="008F7D65" w:rsidP="008F7D65">
      <w:pPr>
        <w:pStyle w:val="titolo20"/>
        <w:rPr>
          <w:color w:val="002060"/>
        </w:rPr>
      </w:pPr>
      <w:r w:rsidRPr="006C1CD7">
        <w:rPr>
          <w:color w:val="002060"/>
        </w:rPr>
        <w:t xml:space="preserve">PERDITA DELLA GARA: </w:t>
      </w:r>
    </w:p>
    <w:p w14:paraId="1F296E83" w14:textId="77777777" w:rsidR="008F7D65" w:rsidRPr="006C1CD7" w:rsidRDefault="008F7D65" w:rsidP="008F7D65">
      <w:pPr>
        <w:pStyle w:val="diffida"/>
        <w:spacing w:before="80" w:beforeAutospacing="0" w:after="40" w:afterAutospacing="0"/>
        <w:jc w:val="left"/>
        <w:rPr>
          <w:color w:val="002060"/>
        </w:rPr>
      </w:pPr>
      <w:r w:rsidRPr="006C1CD7">
        <w:rPr>
          <w:color w:val="002060"/>
        </w:rPr>
        <w:t xml:space="preserve">ACLI VILLA MUSONE </w:t>
      </w:r>
      <w:r w:rsidRPr="006C1CD7">
        <w:rPr>
          <w:color w:val="002060"/>
        </w:rPr>
        <w:br/>
        <w:t xml:space="preserve">V. delibera </w:t>
      </w:r>
    </w:p>
    <w:p w14:paraId="138151E3" w14:textId="77777777" w:rsidR="008F7D65" w:rsidRPr="006C1CD7" w:rsidRDefault="008F7D65" w:rsidP="008F7D65">
      <w:pPr>
        <w:pStyle w:val="titolo20"/>
        <w:rPr>
          <w:color w:val="002060"/>
        </w:rPr>
      </w:pPr>
      <w:r w:rsidRPr="006C1CD7">
        <w:rPr>
          <w:color w:val="002060"/>
        </w:rPr>
        <w:t xml:space="preserve">AMMENDA </w:t>
      </w:r>
    </w:p>
    <w:p w14:paraId="632F3114" w14:textId="77777777" w:rsidR="008F7D65" w:rsidRPr="006C1CD7" w:rsidRDefault="008F7D65" w:rsidP="008F7D65">
      <w:pPr>
        <w:pStyle w:val="diffida"/>
        <w:spacing w:before="80" w:beforeAutospacing="0" w:after="40" w:afterAutospacing="0"/>
        <w:jc w:val="left"/>
        <w:rPr>
          <w:color w:val="002060"/>
        </w:rPr>
      </w:pPr>
      <w:r w:rsidRPr="006C1CD7">
        <w:rPr>
          <w:color w:val="002060"/>
        </w:rPr>
        <w:t xml:space="preserve">Euro 150,00 ACLI VILLA MUSONE </w:t>
      </w:r>
      <w:r w:rsidRPr="006C1CD7">
        <w:rPr>
          <w:color w:val="002060"/>
        </w:rPr>
        <w:br/>
        <w:t xml:space="preserve">V. delibera </w:t>
      </w:r>
    </w:p>
    <w:p w14:paraId="247AAE46" w14:textId="77777777" w:rsidR="008F7D65" w:rsidRPr="006C1CD7" w:rsidRDefault="008F7D65" w:rsidP="008F7D65">
      <w:pPr>
        <w:pStyle w:val="titolo30"/>
        <w:rPr>
          <w:color w:val="002060"/>
        </w:rPr>
      </w:pPr>
      <w:r w:rsidRPr="006C1CD7">
        <w:rPr>
          <w:color w:val="002060"/>
        </w:rPr>
        <w:t xml:space="preserve">DIRIGENTI </w:t>
      </w:r>
    </w:p>
    <w:p w14:paraId="117C7D63" w14:textId="77777777" w:rsidR="008F7D65" w:rsidRPr="006C1CD7" w:rsidRDefault="008F7D65" w:rsidP="008F7D65">
      <w:pPr>
        <w:pStyle w:val="titolo20"/>
        <w:rPr>
          <w:color w:val="002060"/>
        </w:rPr>
      </w:pPr>
      <w:r w:rsidRPr="006C1CD7">
        <w:rPr>
          <w:color w:val="002060"/>
        </w:rPr>
        <w:t xml:space="preserve">INIBIZIONE A SVOLGERE OGNI ATTIVITA' FINO AL 21/11/2022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79045D33" w14:textId="77777777" w:rsidTr="007644D4">
        <w:tc>
          <w:tcPr>
            <w:tcW w:w="2200" w:type="dxa"/>
            <w:tcMar>
              <w:top w:w="20" w:type="dxa"/>
              <w:left w:w="20" w:type="dxa"/>
              <w:bottom w:w="20" w:type="dxa"/>
              <w:right w:w="20" w:type="dxa"/>
            </w:tcMar>
            <w:vAlign w:val="center"/>
            <w:hideMark/>
          </w:tcPr>
          <w:p w14:paraId="6FE2FD27" w14:textId="77777777" w:rsidR="008F7D65" w:rsidRPr="006C1CD7" w:rsidRDefault="008F7D65" w:rsidP="007644D4">
            <w:pPr>
              <w:pStyle w:val="movimento"/>
              <w:rPr>
                <w:color w:val="002060"/>
              </w:rPr>
            </w:pPr>
            <w:r w:rsidRPr="006C1CD7">
              <w:rPr>
                <w:color w:val="002060"/>
              </w:rPr>
              <w:t>CASTAGNARI DAVIDE</w:t>
            </w:r>
          </w:p>
        </w:tc>
        <w:tc>
          <w:tcPr>
            <w:tcW w:w="2200" w:type="dxa"/>
            <w:tcMar>
              <w:top w:w="20" w:type="dxa"/>
              <w:left w:w="20" w:type="dxa"/>
              <w:bottom w:w="20" w:type="dxa"/>
              <w:right w:w="20" w:type="dxa"/>
            </w:tcMar>
            <w:vAlign w:val="center"/>
            <w:hideMark/>
          </w:tcPr>
          <w:p w14:paraId="7216B83A" w14:textId="77777777" w:rsidR="008F7D65" w:rsidRPr="006C1CD7" w:rsidRDefault="008F7D65" w:rsidP="007644D4">
            <w:pPr>
              <w:pStyle w:val="movimento2"/>
              <w:rPr>
                <w:color w:val="002060"/>
              </w:rPr>
            </w:pPr>
            <w:r w:rsidRPr="006C1CD7">
              <w:rPr>
                <w:color w:val="002060"/>
              </w:rPr>
              <w:t xml:space="preserve">(ACLI VILLA MUSONE) </w:t>
            </w:r>
          </w:p>
        </w:tc>
        <w:tc>
          <w:tcPr>
            <w:tcW w:w="800" w:type="dxa"/>
            <w:tcMar>
              <w:top w:w="20" w:type="dxa"/>
              <w:left w:w="20" w:type="dxa"/>
              <w:bottom w:w="20" w:type="dxa"/>
              <w:right w:w="20" w:type="dxa"/>
            </w:tcMar>
            <w:vAlign w:val="center"/>
            <w:hideMark/>
          </w:tcPr>
          <w:p w14:paraId="6CA67B09"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49CAECC0"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08E94B8F" w14:textId="77777777" w:rsidR="008F7D65" w:rsidRPr="006C1CD7" w:rsidRDefault="008F7D65" w:rsidP="007644D4">
            <w:pPr>
              <w:pStyle w:val="movimento2"/>
              <w:rPr>
                <w:color w:val="002060"/>
              </w:rPr>
            </w:pPr>
            <w:r w:rsidRPr="006C1CD7">
              <w:rPr>
                <w:color w:val="002060"/>
              </w:rPr>
              <w:t> </w:t>
            </w:r>
          </w:p>
        </w:tc>
      </w:tr>
    </w:tbl>
    <w:p w14:paraId="37786CD5" w14:textId="77777777" w:rsidR="008F7D65" w:rsidRPr="006C1CD7" w:rsidRDefault="008F7D65" w:rsidP="008F7D65">
      <w:pPr>
        <w:pStyle w:val="diffida"/>
        <w:spacing w:before="80" w:beforeAutospacing="0" w:after="40" w:afterAutospacing="0"/>
        <w:jc w:val="left"/>
        <w:rPr>
          <w:rFonts w:eastAsiaTheme="minorEastAsia"/>
          <w:color w:val="002060"/>
        </w:rPr>
      </w:pPr>
      <w:r w:rsidRPr="006C1CD7">
        <w:rPr>
          <w:color w:val="002060"/>
        </w:rPr>
        <w:t xml:space="preserve">V. delibera </w:t>
      </w:r>
    </w:p>
    <w:p w14:paraId="21F3F23C" w14:textId="77777777" w:rsidR="008F7D65" w:rsidRPr="006C1CD7" w:rsidRDefault="008F7D65" w:rsidP="008F7D65">
      <w:pPr>
        <w:pStyle w:val="titolo30"/>
        <w:rPr>
          <w:color w:val="002060"/>
        </w:rPr>
      </w:pPr>
      <w:r w:rsidRPr="006C1CD7">
        <w:rPr>
          <w:color w:val="002060"/>
        </w:rPr>
        <w:t xml:space="preserve">CALCIATORI ESPULSI </w:t>
      </w:r>
    </w:p>
    <w:p w14:paraId="26A0ACE2" w14:textId="77777777" w:rsidR="008F7D65" w:rsidRPr="006C1CD7" w:rsidRDefault="008F7D65" w:rsidP="008F7D65">
      <w:pPr>
        <w:pStyle w:val="titolo20"/>
        <w:rPr>
          <w:color w:val="002060"/>
        </w:rPr>
      </w:pPr>
      <w:r w:rsidRPr="006C1CD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5F157674" w14:textId="77777777" w:rsidTr="007644D4">
        <w:tc>
          <w:tcPr>
            <w:tcW w:w="2200" w:type="dxa"/>
            <w:tcMar>
              <w:top w:w="20" w:type="dxa"/>
              <w:left w:w="20" w:type="dxa"/>
              <w:bottom w:w="20" w:type="dxa"/>
              <w:right w:w="20" w:type="dxa"/>
            </w:tcMar>
            <w:vAlign w:val="center"/>
            <w:hideMark/>
          </w:tcPr>
          <w:p w14:paraId="7D151FB5" w14:textId="77777777" w:rsidR="008F7D65" w:rsidRPr="006C1CD7" w:rsidRDefault="008F7D65" w:rsidP="007644D4">
            <w:pPr>
              <w:pStyle w:val="movimento"/>
              <w:rPr>
                <w:color w:val="002060"/>
              </w:rPr>
            </w:pPr>
            <w:r w:rsidRPr="006C1CD7">
              <w:rPr>
                <w:color w:val="002060"/>
              </w:rPr>
              <w:t>CENSORI NICO</w:t>
            </w:r>
          </w:p>
        </w:tc>
        <w:tc>
          <w:tcPr>
            <w:tcW w:w="2200" w:type="dxa"/>
            <w:tcMar>
              <w:top w:w="20" w:type="dxa"/>
              <w:left w:w="20" w:type="dxa"/>
              <w:bottom w:w="20" w:type="dxa"/>
              <w:right w:w="20" w:type="dxa"/>
            </w:tcMar>
            <w:vAlign w:val="center"/>
            <w:hideMark/>
          </w:tcPr>
          <w:p w14:paraId="2E6E5924" w14:textId="77777777" w:rsidR="008F7D65" w:rsidRPr="006C1CD7" w:rsidRDefault="008F7D65" w:rsidP="007644D4">
            <w:pPr>
              <w:pStyle w:val="movimento2"/>
              <w:rPr>
                <w:color w:val="002060"/>
              </w:rPr>
            </w:pPr>
            <w:r w:rsidRPr="006C1CD7">
              <w:rPr>
                <w:color w:val="002060"/>
              </w:rPr>
              <w:t xml:space="preserve">(ACLI VILLA MUSONE) </w:t>
            </w:r>
          </w:p>
        </w:tc>
        <w:tc>
          <w:tcPr>
            <w:tcW w:w="800" w:type="dxa"/>
            <w:tcMar>
              <w:top w:w="20" w:type="dxa"/>
              <w:left w:w="20" w:type="dxa"/>
              <w:bottom w:w="20" w:type="dxa"/>
              <w:right w:w="20" w:type="dxa"/>
            </w:tcMar>
            <w:vAlign w:val="center"/>
            <w:hideMark/>
          </w:tcPr>
          <w:p w14:paraId="5A5E939E"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7951F08F"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578687D2" w14:textId="77777777" w:rsidR="008F7D65" w:rsidRPr="006C1CD7" w:rsidRDefault="008F7D65" w:rsidP="007644D4">
            <w:pPr>
              <w:pStyle w:val="movimento2"/>
              <w:rPr>
                <w:color w:val="002060"/>
              </w:rPr>
            </w:pPr>
            <w:r w:rsidRPr="006C1CD7">
              <w:rPr>
                <w:color w:val="002060"/>
              </w:rPr>
              <w:t> </w:t>
            </w:r>
          </w:p>
        </w:tc>
      </w:tr>
    </w:tbl>
    <w:p w14:paraId="556E20F2" w14:textId="77777777" w:rsidR="008F7D65" w:rsidRPr="006C1CD7" w:rsidRDefault="008F7D65" w:rsidP="008F7D65">
      <w:pPr>
        <w:pStyle w:val="titolo30"/>
        <w:rPr>
          <w:rFonts w:eastAsiaTheme="minorEastAsia"/>
          <w:color w:val="002060"/>
        </w:rPr>
      </w:pPr>
      <w:r w:rsidRPr="006C1CD7">
        <w:rPr>
          <w:color w:val="002060"/>
        </w:rPr>
        <w:t xml:space="preserve">CALCIATORI NON ESPULSI </w:t>
      </w:r>
    </w:p>
    <w:p w14:paraId="7CF2D7D3" w14:textId="77777777" w:rsidR="008F7D65" w:rsidRPr="006C1CD7" w:rsidRDefault="008F7D65" w:rsidP="008F7D65">
      <w:pPr>
        <w:pStyle w:val="titolo20"/>
        <w:rPr>
          <w:color w:val="002060"/>
        </w:rPr>
      </w:pPr>
      <w:r w:rsidRPr="006C1CD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58704495" w14:textId="77777777" w:rsidTr="007644D4">
        <w:tc>
          <w:tcPr>
            <w:tcW w:w="2200" w:type="dxa"/>
            <w:tcMar>
              <w:top w:w="20" w:type="dxa"/>
              <w:left w:w="20" w:type="dxa"/>
              <w:bottom w:w="20" w:type="dxa"/>
              <w:right w:w="20" w:type="dxa"/>
            </w:tcMar>
            <w:vAlign w:val="center"/>
            <w:hideMark/>
          </w:tcPr>
          <w:p w14:paraId="0B4EB9C9" w14:textId="77777777" w:rsidR="008F7D65" w:rsidRPr="006C1CD7" w:rsidRDefault="008F7D65" w:rsidP="007644D4">
            <w:pPr>
              <w:pStyle w:val="movimento"/>
              <w:rPr>
                <w:color w:val="002060"/>
              </w:rPr>
            </w:pPr>
            <w:r w:rsidRPr="006C1CD7">
              <w:rPr>
                <w:color w:val="002060"/>
              </w:rPr>
              <w:t>PISCOPO EDOARDO</w:t>
            </w:r>
          </w:p>
        </w:tc>
        <w:tc>
          <w:tcPr>
            <w:tcW w:w="2200" w:type="dxa"/>
            <w:tcMar>
              <w:top w:w="20" w:type="dxa"/>
              <w:left w:w="20" w:type="dxa"/>
              <w:bottom w:w="20" w:type="dxa"/>
              <w:right w:w="20" w:type="dxa"/>
            </w:tcMar>
            <w:vAlign w:val="center"/>
            <w:hideMark/>
          </w:tcPr>
          <w:p w14:paraId="6639F882" w14:textId="77777777" w:rsidR="008F7D65" w:rsidRPr="006C1CD7" w:rsidRDefault="008F7D65" w:rsidP="007644D4">
            <w:pPr>
              <w:pStyle w:val="movimento2"/>
              <w:rPr>
                <w:color w:val="002060"/>
              </w:rPr>
            </w:pPr>
            <w:r w:rsidRPr="006C1CD7">
              <w:rPr>
                <w:color w:val="002060"/>
              </w:rPr>
              <w:t xml:space="preserve">(ACLI VILLA MUSONE) </w:t>
            </w:r>
          </w:p>
        </w:tc>
        <w:tc>
          <w:tcPr>
            <w:tcW w:w="800" w:type="dxa"/>
            <w:tcMar>
              <w:top w:w="20" w:type="dxa"/>
              <w:left w:w="20" w:type="dxa"/>
              <w:bottom w:w="20" w:type="dxa"/>
              <w:right w:w="20" w:type="dxa"/>
            </w:tcMar>
            <w:vAlign w:val="center"/>
            <w:hideMark/>
          </w:tcPr>
          <w:p w14:paraId="58FF7EAC"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5CAB7874"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3938F087" w14:textId="77777777" w:rsidR="008F7D65" w:rsidRPr="006C1CD7" w:rsidRDefault="008F7D65" w:rsidP="007644D4">
            <w:pPr>
              <w:pStyle w:val="movimento2"/>
              <w:rPr>
                <w:color w:val="002060"/>
              </w:rPr>
            </w:pPr>
            <w:r w:rsidRPr="006C1CD7">
              <w:rPr>
                <w:color w:val="002060"/>
              </w:rPr>
              <w:t> </w:t>
            </w:r>
          </w:p>
        </w:tc>
      </w:tr>
    </w:tbl>
    <w:p w14:paraId="6603E44A" w14:textId="77777777" w:rsidR="008F7D65" w:rsidRPr="006C1CD7" w:rsidRDefault="008F7D65" w:rsidP="008F7D65">
      <w:pPr>
        <w:pStyle w:val="titolo20"/>
        <w:rPr>
          <w:rFonts w:eastAsiaTheme="minorEastAsia"/>
          <w:color w:val="002060"/>
        </w:rPr>
      </w:pPr>
      <w:r w:rsidRPr="006C1C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3728DE41" w14:textId="77777777" w:rsidTr="007644D4">
        <w:tc>
          <w:tcPr>
            <w:tcW w:w="2200" w:type="dxa"/>
            <w:tcMar>
              <w:top w:w="20" w:type="dxa"/>
              <w:left w:w="20" w:type="dxa"/>
              <w:bottom w:w="20" w:type="dxa"/>
              <w:right w:w="20" w:type="dxa"/>
            </w:tcMar>
            <w:vAlign w:val="center"/>
            <w:hideMark/>
          </w:tcPr>
          <w:p w14:paraId="3E59D4C2" w14:textId="77777777" w:rsidR="008F7D65" w:rsidRPr="006C1CD7" w:rsidRDefault="008F7D65" w:rsidP="007644D4">
            <w:pPr>
              <w:pStyle w:val="movimento"/>
              <w:rPr>
                <w:color w:val="002060"/>
              </w:rPr>
            </w:pPr>
            <w:r w:rsidRPr="006C1CD7">
              <w:rPr>
                <w:color w:val="002060"/>
              </w:rPr>
              <w:t>PICCIOLI GIOELE</w:t>
            </w:r>
          </w:p>
        </w:tc>
        <w:tc>
          <w:tcPr>
            <w:tcW w:w="2200" w:type="dxa"/>
            <w:tcMar>
              <w:top w:w="20" w:type="dxa"/>
              <w:left w:w="20" w:type="dxa"/>
              <w:bottom w:w="20" w:type="dxa"/>
              <w:right w:w="20" w:type="dxa"/>
            </w:tcMar>
            <w:vAlign w:val="center"/>
            <w:hideMark/>
          </w:tcPr>
          <w:p w14:paraId="1743E335" w14:textId="77777777" w:rsidR="008F7D65" w:rsidRPr="006C1CD7" w:rsidRDefault="008F7D65" w:rsidP="007644D4">
            <w:pPr>
              <w:pStyle w:val="movimento2"/>
              <w:rPr>
                <w:color w:val="002060"/>
              </w:rPr>
            </w:pPr>
            <w:r w:rsidRPr="006C1CD7">
              <w:rPr>
                <w:color w:val="002060"/>
              </w:rPr>
              <w:t xml:space="preserve">(AMICI DEL CENTROSOCIO SP.) </w:t>
            </w:r>
          </w:p>
        </w:tc>
        <w:tc>
          <w:tcPr>
            <w:tcW w:w="800" w:type="dxa"/>
            <w:tcMar>
              <w:top w:w="20" w:type="dxa"/>
              <w:left w:w="20" w:type="dxa"/>
              <w:bottom w:w="20" w:type="dxa"/>
              <w:right w:w="20" w:type="dxa"/>
            </w:tcMar>
            <w:vAlign w:val="center"/>
            <w:hideMark/>
          </w:tcPr>
          <w:p w14:paraId="22701BBB"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41E4A69B"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7BD861B2" w14:textId="77777777" w:rsidR="008F7D65" w:rsidRPr="006C1CD7" w:rsidRDefault="008F7D65" w:rsidP="007644D4">
            <w:pPr>
              <w:pStyle w:val="movimento2"/>
              <w:rPr>
                <w:color w:val="002060"/>
              </w:rPr>
            </w:pPr>
            <w:r w:rsidRPr="006C1CD7">
              <w:rPr>
                <w:color w:val="002060"/>
              </w:rPr>
              <w:t> </w:t>
            </w:r>
          </w:p>
        </w:tc>
      </w:tr>
    </w:tbl>
    <w:p w14:paraId="35E32F5E" w14:textId="77777777" w:rsidR="008F7D65" w:rsidRPr="006C1CD7" w:rsidRDefault="008F7D65" w:rsidP="008F7D65">
      <w:pPr>
        <w:pStyle w:val="titolo10"/>
        <w:rPr>
          <w:rFonts w:eastAsiaTheme="minorEastAsia"/>
          <w:color w:val="002060"/>
        </w:rPr>
      </w:pPr>
      <w:r w:rsidRPr="006C1CD7">
        <w:rPr>
          <w:color w:val="002060"/>
        </w:rPr>
        <w:lastRenderedPageBreak/>
        <w:t xml:space="preserve">GARE DEL 2/11/2022 </w:t>
      </w:r>
    </w:p>
    <w:p w14:paraId="679CF520" w14:textId="77777777" w:rsidR="008F7D65" w:rsidRPr="006C1CD7" w:rsidRDefault="008F7D65" w:rsidP="008F7D65">
      <w:pPr>
        <w:pStyle w:val="titolo7a"/>
        <w:rPr>
          <w:color w:val="002060"/>
        </w:rPr>
      </w:pPr>
      <w:r w:rsidRPr="006C1CD7">
        <w:rPr>
          <w:color w:val="002060"/>
        </w:rPr>
        <w:t xml:space="preserve">PROVVEDIMENTI DISCIPLINARI </w:t>
      </w:r>
    </w:p>
    <w:p w14:paraId="0B74AD83" w14:textId="77777777" w:rsidR="008F7D65" w:rsidRPr="006C1CD7" w:rsidRDefault="008F7D65" w:rsidP="008F7D65">
      <w:pPr>
        <w:pStyle w:val="titolo7b0"/>
        <w:rPr>
          <w:color w:val="002060"/>
        </w:rPr>
      </w:pPr>
      <w:r w:rsidRPr="006C1CD7">
        <w:rPr>
          <w:color w:val="002060"/>
        </w:rPr>
        <w:t xml:space="preserve">In base alle risultanze degli atti ufficiali sono state deliberate le seguenti sanzioni disciplinari. </w:t>
      </w:r>
    </w:p>
    <w:p w14:paraId="163128C0" w14:textId="77777777" w:rsidR="008F7D65" w:rsidRPr="006C1CD7" w:rsidRDefault="008F7D65" w:rsidP="008F7D65">
      <w:pPr>
        <w:pStyle w:val="titolo30"/>
        <w:rPr>
          <w:color w:val="002060"/>
        </w:rPr>
      </w:pPr>
      <w:r w:rsidRPr="006C1CD7">
        <w:rPr>
          <w:color w:val="002060"/>
        </w:rPr>
        <w:t xml:space="preserve">CALCIATORI ESPULSI </w:t>
      </w:r>
    </w:p>
    <w:p w14:paraId="76F4FD07" w14:textId="77777777" w:rsidR="008F7D65" w:rsidRPr="006C1CD7" w:rsidRDefault="008F7D65" w:rsidP="008F7D65">
      <w:pPr>
        <w:pStyle w:val="titolo20"/>
        <w:rPr>
          <w:color w:val="002060"/>
        </w:rPr>
      </w:pPr>
      <w:r w:rsidRPr="006C1CD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5698ECFF" w14:textId="77777777" w:rsidTr="007644D4">
        <w:tc>
          <w:tcPr>
            <w:tcW w:w="2200" w:type="dxa"/>
            <w:tcMar>
              <w:top w:w="20" w:type="dxa"/>
              <w:left w:w="20" w:type="dxa"/>
              <w:bottom w:w="20" w:type="dxa"/>
              <w:right w:w="20" w:type="dxa"/>
            </w:tcMar>
            <w:vAlign w:val="center"/>
            <w:hideMark/>
          </w:tcPr>
          <w:p w14:paraId="2F9BE6FC" w14:textId="77777777" w:rsidR="008F7D65" w:rsidRPr="006C1CD7" w:rsidRDefault="008F7D65" w:rsidP="007644D4">
            <w:pPr>
              <w:pStyle w:val="movimento"/>
              <w:rPr>
                <w:color w:val="002060"/>
              </w:rPr>
            </w:pPr>
            <w:r w:rsidRPr="006C1CD7">
              <w:rPr>
                <w:color w:val="002060"/>
              </w:rPr>
              <w:t>PASQUI GIACOMO</w:t>
            </w:r>
          </w:p>
        </w:tc>
        <w:tc>
          <w:tcPr>
            <w:tcW w:w="2200" w:type="dxa"/>
            <w:tcMar>
              <w:top w:w="20" w:type="dxa"/>
              <w:left w:w="20" w:type="dxa"/>
              <w:bottom w:w="20" w:type="dxa"/>
              <w:right w:w="20" w:type="dxa"/>
            </w:tcMar>
            <w:vAlign w:val="center"/>
            <w:hideMark/>
          </w:tcPr>
          <w:p w14:paraId="0AF92BB0" w14:textId="77777777" w:rsidR="008F7D65" w:rsidRPr="006C1CD7" w:rsidRDefault="008F7D65" w:rsidP="007644D4">
            <w:pPr>
              <w:pStyle w:val="movimento2"/>
              <w:rPr>
                <w:color w:val="002060"/>
              </w:rPr>
            </w:pPr>
            <w:r w:rsidRPr="006C1CD7">
              <w:rPr>
                <w:color w:val="002060"/>
              </w:rPr>
              <w:t xml:space="preserve">(MONTELUPONE CALCIO A 5) </w:t>
            </w:r>
          </w:p>
        </w:tc>
        <w:tc>
          <w:tcPr>
            <w:tcW w:w="800" w:type="dxa"/>
            <w:tcMar>
              <w:top w:w="20" w:type="dxa"/>
              <w:left w:w="20" w:type="dxa"/>
              <w:bottom w:w="20" w:type="dxa"/>
              <w:right w:w="20" w:type="dxa"/>
            </w:tcMar>
            <w:vAlign w:val="center"/>
            <w:hideMark/>
          </w:tcPr>
          <w:p w14:paraId="140DC61F"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6F765C2A" w14:textId="77777777" w:rsidR="008F7D65" w:rsidRPr="006C1CD7" w:rsidRDefault="008F7D65" w:rsidP="007644D4">
            <w:pPr>
              <w:pStyle w:val="movimento"/>
              <w:rPr>
                <w:color w:val="002060"/>
              </w:rPr>
            </w:pPr>
            <w:r w:rsidRPr="006C1CD7">
              <w:rPr>
                <w:color w:val="002060"/>
              </w:rPr>
              <w:t>REININI ROBERTO</w:t>
            </w:r>
          </w:p>
        </w:tc>
        <w:tc>
          <w:tcPr>
            <w:tcW w:w="2200" w:type="dxa"/>
            <w:tcMar>
              <w:top w:w="20" w:type="dxa"/>
              <w:left w:w="20" w:type="dxa"/>
              <w:bottom w:w="20" w:type="dxa"/>
              <w:right w:w="20" w:type="dxa"/>
            </w:tcMar>
            <w:vAlign w:val="center"/>
            <w:hideMark/>
          </w:tcPr>
          <w:p w14:paraId="2ABAAD59" w14:textId="77777777" w:rsidR="008F7D65" w:rsidRPr="006C1CD7" w:rsidRDefault="008F7D65" w:rsidP="007644D4">
            <w:pPr>
              <w:pStyle w:val="movimento2"/>
              <w:rPr>
                <w:color w:val="002060"/>
              </w:rPr>
            </w:pPr>
            <w:r w:rsidRPr="006C1CD7">
              <w:rPr>
                <w:color w:val="002060"/>
              </w:rPr>
              <w:t xml:space="preserve">(SANGIORGIO) </w:t>
            </w:r>
          </w:p>
        </w:tc>
      </w:tr>
    </w:tbl>
    <w:p w14:paraId="43C8DF48" w14:textId="77777777" w:rsidR="008F7D65" w:rsidRPr="006C1CD7" w:rsidRDefault="008F7D65" w:rsidP="008F7D65">
      <w:pPr>
        <w:pStyle w:val="titolo30"/>
        <w:rPr>
          <w:rFonts w:eastAsiaTheme="minorEastAsia"/>
          <w:color w:val="002060"/>
        </w:rPr>
      </w:pPr>
      <w:r w:rsidRPr="006C1CD7">
        <w:rPr>
          <w:color w:val="002060"/>
        </w:rPr>
        <w:t xml:space="preserve">CALCIATORI NON ESPULSI </w:t>
      </w:r>
    </w:p>
    <w:p w14:paraId="0C2AB589" w14:textId="77777777" w:rsidR="008F7D65" w:rsidRPr="006C1CD7" w:rsidRDefault="008F7D65" w:rsidP="008F7D65">
      <w:pPr>
        <w:pStyle w:val="titolo20"/>
        <w:rPr>
          <w:color w:val="002060"/>
        </w:rPr>
      </w:pPr>
      <w:r w:rsidRPr="006C1C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3FE404FC" w14:textId="77777777" w:rsidTr="007644D4">
        <w:tc>
          <w:tcPr>
            <w:tcW w:w="2200" w:type="dxa"/>
            <w:tcMar>
              <w:top w:w="20" w:type="dxa"/>
              <w:left w:w="20" w:type="dxa"/>
              <w:bottom w:w="20" w:type="dxa"/>
              <w:right w:w="20" w:type="dxa"/>
            </w:tcMar>
            <w:vAlign w:val="center"/>
            <w:hideMark/>
          </w:tcPr>
          <w:p w14:paraId="5D82FD38" w14:textId="77777777" w:rsidR="008F7D65" w:rsidRPr="006C1CD7" w:rsidRDefault="008F7D65" w:rsidP="007644D4">
            <w:pPr>
              <w:pStyle w:val="movimento"/>
              <w:rPr>
                <w:color w:val="002060"/>
              </w:rPr>
            </w:pPr>
            <w:r w:rsidRPr="006C1CD7">
              <w:rPr>
                <w:color w:val="002060"/>
              </w:rPr>
              <w:t>BORGOGNONI VALERIO</w:t>
            </w:r>
          </w:p>
        </w:tc>
        <w:tc>
          <w:tcPr>
            <w:tcW w:w="2200" w:type="dxa"/>
            <w:tcMar>
              <w:top w:w="20" w:type="dxa"/>
              <w:left w:w="20" w:type="dxa"/>
              <w:bottom w:w="20" w:type="dxa"/>
              <w:right w:w="20" w:type="dxa"/>
            </w:tcMar>
            <w:vAlign w:val="center"/>
            <w:hideMark/>
          </w:tcPr>
          <w:p w14:paraId="05392CE2" w14:textId="77777777" w:rsidR="008F7D65" w:rsidRPr="006C1CD7" w:rsidRDefault="008F7D65" w:rsidP="007644D4">
            <w:pPr>
              <w:pStyle w:val="movimento2"/>
              <w:rPr>
                <w:color w:val="002060"/>
              </w:rPr>
            </w:pPr>
            <w:r w:rsidRPr="006C1CD7">
              <w:rPr>
                <w:color w:val="002060"/>
              </w:rPr>
              <w:t xml:space="preserve">(FUTSAL MONTEMARCIANO C5) </w:t>
            </w:r>
          </w:p>
        </w:tc>
        <w:tc>
          <w:tcPr>
            <w:tcW w:w="800" w:type="dxa"/>
            <w:tcMar>
              <w:top w:w="20" w:type="dxa"/>
              <w:left w:w="20" w:type="dxa"/>
              <w:bottom w:w="20" w:type="dxa"/>
              <w:right w:w="20" w:type="dxa"/>
            </w:tcMar>
            <w:vAlign w:val="center"/>
            <w:hideMark/>
          </w:tcPr>
          <w:p w14:paraId="7D7B7DEA"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059A7378" w14:textId="77777777" w:rsidR="008F7D65" w:rsidRPr="006C1CD7" w:rsidRDefault="008F7D65" w:rsidP="007644D4">
            <w:pPr>
              <w:pStyle w:val="movimento"/>
              <w:rPr>
                <w:color w:val="002060"/>
              </w:rPr>
            </w:pPr>
            <w:r w:rsidRPr="006C1CD7">
              <w:rPr>
                <w:color w:val="002060"/>
              </w:rPr>
              <w:t>KANIA DAVID VICTOR</w:t>
            </w:r>
          </w:p>
        </w:tc>
        <w:tc>
          <w:tcPr>
            <w:tcW w:w="2200" w:type="dxa"/>
            <w:tcMar>
              <w:top w:w="20" w:type="dxa"/>
              <w:left w:w="20" w:type="dxa"/>
              <w:bottom w:w="20" w:type="dxa"/>
              <w:right w:w="20" w:type="dxa"/>
            </w:tcMar>
            <w:vAlign w:val="center"/>
            <w:hideMark/>
          </w:tcPr>
          <w:p w14:paraId="114C8702" w14:textId="77777777" w:rsidR="008F7D65" w:rsidRPr="006C1CD7" w:rsidRDefault="008F7D65" w:rsidP="007644D4">
            <w:pPr>
              <w:pStyle w:val="movimento2"/>
              <w:rPr>
                <w:color w:val="002060"/>
              </w:rPr>
            </w:pPr>
            <w:r w:rsidRPr="006C1CD7">
              <w:rPr>
                <w:color w:val="002060"/>
              </w:rPr>
              <w:t xml:space="preserve">(FUTSAL MONTEMARCIANO C5) </w:t>
            </w:r>
          </w:p>
        </w:tc>
      </w:tr>
      <w:tr w:rsidR="008F7D65" w:rsidRPr="006C1CD7" w14:paraId="7AC27D64" w14:textId="77777777" w:rsidTr="007644D4">
        <w:tc>
          <w:tcPr>
            <w:tcW w:w="2200" w:type="dxa"/>
            <w:tcMar>
              <w:top w:w="20" w:type="dxa"/>
              <w:left w:w="20" w:type="dxa"/>
              <w:bottom w:w="20" w:type="dxa"/>
              <w:right w:w="20" w:type="dxa"/>
            </w:tcMar>
            <w:vAlign w:val="center"/>
            <w:hideMark/>
          </w:tcPr>
          <w:p w14:paraId="29A0064C" w14:textId="77777777" w:rsidR="008F7D65" w:rsidRPr="006C1CD7" w:rsidRDefault="008F7D65" w:rsidP="007644D4">
            <w:pPr>
              <w:pStyle w:val="movimento"/>
              <w:rPr>
                <w:color w:val="002060"/>
              </w:rPr>
            </w:pPr>
            <w:r w:rsidRPr="006C1CD7">
              <w:rPr>
                <w:color w:val="002060"/>
              </w:rPr>
              <w:t>SORCINELLI ALEX</w:t>
            </w:r>
          </w:p>
        </w:tc>
        <w:tc>
          <w:tcPr>
            <w:tcW w:w="2200" w:type="dxa"/>
            <w:tcMar>
              <w:top w:w="20" w:type="dxa"/>
              <w:left w:w="20" w:type="dxa"/>
              <w:bottom w:w="20" w:type="dxa"/>
              <w:right w:w="20" w:type="dxa"/>
            </w:tcMar>
            <w:vAlign w:val="center"/>
            <w:hideMark/>
          </w:tcPr>
          <w:p w14:paraId="7B1E67C6" w14:textId="77777777" w:rsidR="008F7D65" w:rsidRPr="006C1CD7" w:rsidRDefault="008F7D65" w:rsidP="007644D4">
            <w:pPr>
              <w:pStyle w:val="movimento2"/>
              <w:rPr>
                <w:color w:val="002060"/>
              </w:rPr>
            </w:pPr>
            <w:r w:rsidRPr="006C1CD7">
              <w:rPr>
                <w:color w:val="002060"/>
              </w:rPr>
              <w:t xml:space="preserve">(FUTSAL MONTEMARCIANO C5) </w:t>
            </w:r>
          </w:p>
        </w:tc>
        <w:tc>
          <w:tcPr>
            <w:tcW w:w="800" w:type="dxa"/>
            <w:tcMar>
              <w:top w:w="20" w:type="dxa"/>
              <w:left w:w="20" w:type="dxa"/>
              <w:bottom w:w="20" w:type="dxa"/>
              <w:right w:w="20" w:type="dxa"/>
            </w:tcMar>
            <w:vAlign w:val="center"/>
            <w:hideMark/>
          </w:tcPr>
          <w:p w14:paraId="588012C9"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445D8C99" w14:textId="77777777" w:rsidR="008F7D65" w:rsidRPr="006C1CD7" w:rsidRDefault="008F7D65" w:rsidP="007644D4">
            <w:pPr>
              <w:pStyle w:val="movimento"/>
              <w:rPr>
                <w:color w:val="002060"/>
              </w:rPr>
            </w:pPr>
            <w:r w:rsidRPr="006C1CD7">
              <w:rPr>
                <w:color w:val="002060"/>
              </w:rPr>
              <w:t>GIACCHETTI LUCA</w:t>
            </w:r>
          </w:p>
        </w:tc>
        <w:tc>
          <w:tcPr>
            <w:tcW w:w="2200" w:type="dxa"/>
            <w:tcMar>
              <w:top w:w="20" w:type="dxa"/>
              <w:left w:w="20" w:type="dxa"/>
              <w:bottom w:w="20" w:type="dxa"/>
              <w:right w:w="20" w:type="dxa"/>
            </w:tcMar>
            <w:vAlign w:val="center"/>
            <w:hideMark/>
          </w:tcPr>
          <w:p w14:paraId="53E7B2C8" w14:textId="77777777" w:rsidR="008F7D65" w:rsidRPr="006C1CD7" w:rsidRDefault="008F7D65" w:rsidP="007644D4">
            <w:pPr>
              <w:pStyle w:val="movimento2"/>
              <w:rPr>
                <w:color w:val="002060"/>
              </w:rPr>
            </w:pPr>
            <w:r w:rsidRPr="006C1CD7">
              <w:rPr>
                <w:color w:val="002060"/>
              </w:rPr>
              <w:t xml:space="preserve">(OLIMPIA JUVENTU FALCONARA) </w:t>
            </w:r>
          </w:p>
        </w:tc>
      </w:tr>
      <w:tr w:rsidR="008F7D65" w:rsidRPr="006C1CD7" w14:paraId="622E113D" w14:textId="77777777" w:rsidTr="007644D4">
        <w:tc>
          <w:tcPr>
            <w:tcW w:w="2200" w:type="dxa"/>
            <w:tcMar>
              <w:top w:w="20" w:type="dxa"/>
              <w:left w:w="20" w:type="dxa"/>
              <w:bottom w:w="20" w:type="dxa"/>
              <w:right w:w="20" w:type="dxa"/>
            </w:tcMar>
            <w:vAlign w:val="center"/>
            <w:hideMark/>
          </w:tcPr>
          <w:p w14:paraId="12516443" w14:textId="77777777" w:rsidR="008F7D65" w:rsidRPr="006C1CD7" w:rsidRDefault="008F7D65" w:rsidP="007644D4">
            <w:pPr>
              <w:pStyle w:val="movimento"/>
              <w:rPr>
                <w:color w:val="002060"/>
              </w:rPr>
            </w:pPr>
            <w:r w:rsidRPr="006C1CD7">
              <w:rPr>
                <w:color w:val="002060"/>
              </w:rPr>
              <w:t>NICCOLINI RICCARDO</w:t>
            </w:r>
          </w:p>
        </w:tc>
        <w:tc>
          <w:tcPr>
            <w:tcW w:w="2200" w:type="dxa"/>
            <w:tcMar>
              <w:top w:w="20" w:type="dxa"/>
              <w:left w:w="20" w:type="dxa"/>
              <w:bottom w:w="20" w:type="dxa"/>
              <w:right w:w="20" w:type="dxa"/>
            </w:tcMar>
            <w:vAlign w:val="center"/>
            <w:hideMark/>
          </w:tcPr>
          <w:p w14:paraId="5780066D" w14:textId="77777777" w:rsidR="008F7D65" w:rsidRPr="006C1CD7" w:rsidRDefault="008F7D65" w:rsidP="007644D4">
            <w:pPr>
              <w:pStyle w:val="movimento2"/>
              <w:rPr>
                <w:color w:val="002060"/>
              </w:rPr>
            </w:pPr>
            <w:r w:rsidRPr="006C1CD7">
              <w:rPr>
                <w:color w:val="002060"/>
              </w:rPr>
              <w:t xml:space="preserve">(OLIMPIA JUVENTU FALCONARA) </w:t>
            </w:r>
          </w:p>
        </w:tc>
        <w:tc>
          <w:tcPr>
            <w:tcW w:w="800" w:type="dxa"/>
            <w:tcMar>
              <w:top w:w="20" w:type="dxa"/>
              <w:left w:w="20" w:type="dxa"/>
              <w:bottom w:w="20" w:type="dxa"/>
              <w:right w:w="20" w:type="dxa"/>
            </w:tcMar>
            <w:vAlign w:val="center"/>
            <w:hideMark/>
          </w:tcPr>
          <w:p w14:paraId="65836441"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7CA9F796" w14:textId="77777777" w:rsidR="008F7D65" w:rsidRPr="006C1CD7" w:rsidRDefault="008F7D65" w:rsidP="007644D4">
            <w:pPr>
              <w:pStyle w:val="movimento"/>
              <w:rPr>
                <w:color w:val="002060"/>
              </w:rPr>
            </w:pPr>
            <w:r w:rsidRPr="006C1CD7">
              <w:rPr>
                <w:color w:val="002060"/>
              </w:rPr>
              <w:t>PAGLIARI ALBERTO</w:t>
            </w:r>
          </w:p>
        </w:tc>
        <w:tc>
          <w:tcPr>
            <w:tcW w:w="2200" w:type="dxa"/>
            <w:tcMar>
              <w:top w:w="20" w:type="dxa"/>
              <w:left w:w="20" w:type="dxa"/>
              <w:bottom w:w="20" w:type="dxa"/>
              <w:right w:w="20" w:type="dxa"/>
            </w:tcMar>
            <w:vAlign w:val="center"/>
            <w:hideMark/>
          </w:tcPr>
          <w:p w14:paraId="1F8C3DDD" w14:textId="77777777" w:rsidR="008F7D65" w:rsidRPr="006C1CD7" w:rsidRDefault="008F7D65" w:rsidP="007644D4">
            <w:pPr>
              <w:pStyle w:val="movimento2"/>
              <w:rPr>
                <w:color w:val="002060"/>
              </w:rPr>
            </w:pPr>
            <w:r w:rsidRPr="006C1CD7">
              <w:rPr>
                <w:color w:val="002060"/>
              </w:rPr>
              <w:t xml:space="preserve">(POL.CAGLI SPORT ASSOCIATI) </w:t>
            </w:r>
          </w:p>
        </w:tc>
      </w:tr>
      <w:tr w:rsidR="008F7D65" w:rsidRPr="006C1CD7" w14:paraId="05AF23A1" w14:textId="77777777" w:rsidTr="007644D4">
        <w:tc>
          <w:tcPr>
            <w:tcW w:w="2200" w:type="dxa"/>
            <w:tcMar>
              <w:top w:w="20" w:type="dxa"/>
              <w:left w:w="20" w:type="dxa"/>
              <w:bottom w:w="20" w:type="dxa"/>
              <w:right w:w="20" w:type="dxa"/>
            </w:tcMar>
            <w:vAlign w:val="center"/>
            <w:hideMark/>
          </w:tcPr>
          <w:p w14:paraId="1C5835B7" w14:textId="77777777" w:rsidR="008F7D65" w:rsidRPr="006C1CD7" w:rsidRDefault="008F7D65" w:rsidP="007644D4">
            <w:pPr>
              <w:pStyle w:val="movimento"/>
              <w:rPr>
                <w:color w:val="002060"/>
              </w:rPr>
            </w:pPr>
            <w:r w:rsidRPr="006C1CD7">
              <w:rPr>
                <w:color w:val="002060"/>
              </w:rPr>
              <w:t>BORSATO LUIZ HENRIQUE</w:t>
            </w:r>
          </w:p>
        </w:tc>
        <w:tc>
          <w:tcPr>
            <w:tcW w:w="2200" w:type="dxa"/>
            <w:tcMar>
              <w:top w:w="20" w:type="dxa"/>
              <w:left w:w="20" w:type="dxa"/>
              <w:bottom w:w="20" w:type="dxa"/>
              <w:right w:w="20" w:type="dxa"/>
            </w:tcMar>
            <w:vAlign w:val="center"/>
            <w:hideMark/>
          </w:tcPr>
          <w:p w14:paraId="7F117E2D" w14:textId="77777777" w:rsidR="008F7D65" w:rsidRPr="006C1CD7" w:rsidRDefault="008F7D65" w:rsidP="007644D4">
            <w:pPr>
              <w:pStyle w:val="movimento2"/>
              <w:rPr>
                <w:color w:val="002060"/>
              </w:rPr>
            </w:pPr>
            <w:r w:rsidRPr="006C1CD7">
              <w:rPr>
                <w:color w:val="002060"/>
              </w:rPr>
              <w:t xml:space="preserve">(SANGIORGIO) </w:t>
            </w:r>
          </w:p>
        </w:tc>
        <w:tc>
          <w:tcPr>
            <w:tcW w:w="800" w:type="dxa"/>
            <w:tcMar>
              <w:top w:w="20" w:type="dxa"/>
              <w:left w:w="20" w:type="dxa"/>
              <w:bottom w:w="20" w:type="dxa"/>
              <w:right w:w="20" w:type="dxa"/>
            </w:tcMar>
            <w:vAlign w:val="center"/>
            <w:hideMark/>
          </w:tcPr>
          <w:p w14:paraId="5D22763D"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0E1EDF99" w14:textId="77777777" w:rsidR="008F7D65" w:rsidRPr="006C1CD7" w:rsidRDefault="008F7D65" w:rsidP="007644D4">
            <w:pPr>
              <w:pStyle w:val="movimento"/>
              <w:rPr>
                <w:color w:val="002060"/>
              </w:rPr>
            </w:pPr>
            <w:r w:rsidRPr="006C1CD7">
              <w:rPr>
                <w:color w:val="002060"/>
              </w:rPr>
              <w:t>SALERNO ALESSANDRO</w:t>
            </w:r>
          </w:p>
        </w:tc>
        <w:tc>
          <w:tcPr>
            <w:tcW w:w="2200" w:type="dxa"/>
            <w:tcMar>
              <w:top w:w="20" w:type="dxa"/>
              <w:left w:w="20" w:type="dxa"/>
              <w:bottom w:w="20" w:type="dxa"/>
              <w:right w:w="20" w:type="dxa"/>
            </w:tcMar>
            <w:vAlign w:val="center"/>
            <w:hideMark/>
          </w:tcPr>
          <w:p w14:paraId="5174B777" w14:textId="77777777" w:rsidR="008F7D65" w:rsidRPr="006C1CD7" w:rsidRDefault="008F7D65" w:rsidP="007644D4">
            <w:pPr>
              <w:pStyle w:val="movimento2"/>
              <w:rPr>
                <w:color w:val="002060"/>
              </w:rPr>
            </w:pPr>
            <w:r w:rsidRPr="006C1CD7">
              <w:rPr>
                <w:color w:val="002060"/>
              </w:rPr>
              <w:t xml:space="preserve">(VERBENA C5 ANCONA) </w:t>
            </w:r>
          </w:p>
        </w:tc>
      </w:tr>
    </w:tbl>
    <w:p w14:paraId="2AF69156" w14:textId="77777777" w:rsidR="008F7D65" w:rsidRPr="006C1CD7" w:rsidRDefault="008F7D65" w:rsidP="008F7D65">
      <w:pPr>
        <w:pStyle w:val="breakline"/>
        <w:rPr>
          <w:rFonts w:eastAsiaTheme="minorEastAsia"/>
          <w:color w:val="002060"/>
        </w:rPr>
      </w:pPr>
    </w:p>
    <w:p w14:paraId="50324C69" w14:textId="77777777" w:rsidR="008F7D65" w:rsidRDefault="008F7D65" w:rsidP="008F7D6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34AA2C84" w14:textId="77777777" w:rsidR="008F7D65" w:rsidRPr="00983357" w:rsidRDefault="008F7D65" w:rsidP="008F7D6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7AF374E4" w14:textId="77777777" w:rsidR="00FA7206" w:rsidRPr="0065278A" w:rsidRDefault="00FA7206" w:rsidP="00FA7206">
      <w:pPr>
        <w:pStyle w:val="breakline"/>
        <w:rPr>
          <w:color w:val="002060"/>
        </w:rPr>
      </w:pPr>
    </w:p>
    <w:p w14:paraId="36D93E4C" w14:textId="61A5E525" w:rsidR="00FA7206" w:rsidRDefault="00FA7206" w:rsidP="00FA7206">
      <w:pPr>
        <w:pStyle w:val="breakline"/>
        <w:rPr>
          <w:rFonts w:eastAsiaTheme="minorEastAsia"/>
          <w:color w:val="002060"/>
        </w:rPr>
      </w:pPr>
    </w:p>
    <w:p w14:paraId="3454B8D3" w14:textId="77777777" w:rsidR="00FA7206" w:rsidRPr="0065278A" w:rsidRDefault="00FA7206" w:rsidP="00FA7206">
      <w:pPr>
        <w:pStyle w:val="breakline"/>
        <w:rPr>
          <w:rFonts w:eastAsiaTheme="minorEastAsia"/>
          <w:color w:val="002060"/>
        </w:rPr>
      </w:pPr>
    </w:p>
    <w:p w14:paraId="5EB5F099" w14:textId="2784C62B" w:rsidR="00E95C6C" w:rsidRDefault="00E95C6C" w:rsidP="00770E76">
      <w:pPr>
        <w:rPr>
          <w:rFonts w:ascii="Arial" w:hAnsi="Arial" w:cs="Arial"/>
          <w:color w:val="002060"/>
          <w:sz w:val="22"/>
          <w:szCs w:val="22"/>
        </w:rPr>
      </w:pPr>
    </w:p>
    <w:p w14:paraId="12FB74B6" w14:textId="77777777" w:rsidR="00D91110" w:rsidRPr="00E32582" w:rsidRDefault="00D91110" w:rsidP="00D91110">
      <w:pPr>
        <w:pStyle w:val="TITOLOCAMPIONATO"/>
        <w:shd w:val="clear" w:color="auto" w:fill="CCCCCC"/>
        <w:spacing w:before="0" w:beforeAutospacing="0" w:after="0" w:afterAutospacing="0"/>
        <w:rPr>
          <w:color w:val="002060"/>
        </w:rPr>
      </w:pPr>
      <w:r>
        <w:rPr>
          <w:color w:val="002060"/>
        </w:rPr>
        <w:t>COPPA ITALIA FEMM.LE CALCIO A 5</w:t>
      </w:r>
    </w:p>
    <w:p w14:paraId="4FCE3180" w14:textId="55BAB1A8" w:rsidR="00D91110" w:rsidRPr="0032785D" w:rsidRDefault="00D91110" w:rsidP="00D91110">
      <w:pPr>
        <w:pStyle w:val="Corpodeltesto21"/>
        <w:jc w:val="center"/>
        <w:rPr>
          <w:rFonts w:ascii="Arial" w:hAnsi="Arial" w:cs="Arial"/>
          <w:b/>
          <w:color w:val="002060"/>
          <w:sz w:val="36"/>
          <w:szCs w:val="36"/>
        </w:rPr>
      </w:pPr>
      <w:r>
        <w:rPr>
          <w:rFonts w:ascii="Arial" w:hAnsi="Arial" w:cs="Arial"/>
          <w:b/>
          <w:color w:val="002060"/>
          <w:sz w:val="36"/>
          <w:szCs w:val="36"/>
        </w:rPr>
        <w:t xml:space="preserve">QUALIFICATE </w:t>
      </w:r>
      <w:r>
        <w:rPr>
          <w:rFonts w:ascii="Arial" w:hAnsi="Arial" w:cs="Arial"/>
          <w:b/>
          <w:color w:val="002060"/>
          <w:sz w:val="36"/>
          <w:szCs w:val="36"/>
        </w:rPr>
        <w:t>ALLE SEMIFINALI</w:t>
      </w:r>
    </w:p>
    <w:p w14:paraId="344DE154" w14:textId="77777777" w:rsidR="00D91110" w:rsidRPr="00D34730" w:rsidRDefault="00D91110" w:rsidP="00D91110">
      <w:pPr>
        <w:pStyle w:val="Corpodeltesto21"/>
        <w:rPr>
          <w:rFonts w:ascii="Arial" w:hAnsi="Arial" w:cs="Arial"/>
          <w:color w:val="002060"/>
          <w:sz w:val="22"/>
        </w:rPr>
      </w:pPr>
    </w:p>
    <w:p w14:paraId="2ACA2796" w14:textId="142BF640" w:rsidR="00D91110" w:rsidRPr="0030027C" w:rsidRDefault="00D91110" w:rsidP="00D91110">
      <w:pPr>
        <w:pStyle w:val="Corpodeltesto21"/>
        <w:rPr>
          <w:rFonts w:ascii="Arial" w:hAnsi="Arial" w:cs="Arial"/>
          <w:bCs/>
          <w:color w:val="002060"/>
          <w:sz w:val="22"/>
        </w:rPr>
      </w:pPr>
      <w:r>
        <w:rPr>
          <w:rFonts w:ascii="Arial" w:hAnsi="Arial" w:cs="Arial"/>
          <w:color w:val="002060"/>
          <w:sz w:val="22"/>
        </w:rPr>
        <w:t xml:space="preserve">Al termine della prima fase si sono qualificate </w:t>
      </w:r>
      <w:r>
        <w:rPr>
          <w:rFonts w:ascii="Arial" w:hAnsi="Arial" w:cs="Arial"/>
          <w:color w:val="002060"/>
          <w:sz w:val="22"/>
        </w:rPr>
        <w:t>per le Semifinali</w:t>
      </w:r>
      <w:r>
        <w:rPr>
          <w:rFonts w:ascii="Arial" w:hAnsi="Arial" w:cs="Arial"/>
          <w:color w:val="002060"/>
          <w:sz w:val="22"/>
        </w:rPr>
        <w:t xml:space="preserve"> seguenti squadre:</w:t>
      </w:r>
    </w:p>
    <w:p w14:paraId="5339C673" w14:textId="7592AB6C" w:rsidR="00D91110" w:rsidRDefault="00D91110" w:rsidP="00D91110">
      <w:pPr>
        <w:pStyle w:val="LndNormale1"/>
        <w:rPr>
          <w:color w:val="002060"/>
        </w:rPr>
      </w:pPr>
    </w:p>
    <w:p w14:paraId="2BBF2917" w14:textId="6CD21AC4" w:rsidR="00D91110" w:rsidRDefault="00D91110" w:rsidP="00D91110">
      <w:pPr>
        <w:pStyle w:val="LndNormale1"/>
        <w:rPr>
          <w:color w:val="002060"/>
        </w:rPr>
      </w:pPr>
      <w:r>
        <w:rPr>
          <w:color w:val="002060"/>
        </w:rPr>
        <w:t>1^ classificata</w:t>
      </w:r>
      <w:r>
        <w:rPr>
          <w:color w:val="002060"/>
        </w:rPr>
        <w:tab/>
      </w:r>
      <w:r>
        <w:rPr>
          <w:color w:val="002060"/>
        </w:rPr>
        <w:tab/>
      </w:r>
      <w:r w:rsidRPr="00D91110">
        <w:rPr>
          <w:b/>
          <w:bCs/>
          <w:color w:val="002060"/>
        </w:rPr>
        <w:t>PIANDIROSE</w:t>
      </w:r>
    </w:p>
    <w:p w14:paraId="62E52028" w14:textId="7BCABCEF" w:rsidR="00D91110" w:rsidRPr="00D91110" w:rsidRDefault="00D91110" w:rsidP="00D91110">
      <w:pPr>
        <w:pStyle w:val="LndNormale1"/>
        <w:rPr>
          <w:b/>
          <w:bCs/>
          <w:color w:val="002060"/>
        </w:rPr>
      </w:pPr>
      <w:r>
        <w:rPr>
          <w:color w:val="002060"/>
        </w:rPr>
        <w:t>2^ classificata</w:t>
      </w:r>
      <w:r>
        <w:rPr>
          <w:color w:val="002060"/>
        </w:rPr>
        <w:tab/>
      </w:r>
      <w:r>
        <w:rPr>
          <w:color w:val="002060"/>
        </w:rPr>
        <w:tab/>
      </w:r>
      <w:r w:rsidRPr="00D91110">
        <w:rPr>
          <w:b/>
          <w:bCs/>
          <w:color w:val="002060"/>
        </w:rPr>
        <w:t>ACLI MANTOVANI CALCIO A 5</w:t>
      </w:r>
    </w:p>
    <w:p w14:paraId="4E5E01C4" w14:textId="707F4F89" w:rsidR="00D91110" w:rsidRPr="00D91110" w:rsidRDefault="00D91110" w:rsidP="00D91110">
      <w:pPr>
        <w:pStyle w:val="LndNormale1"/>
        <w:rPr>
          <w:color w:val="002060"/>
        </w:rPr>
      </w:pPr>
      <w:r>
        <w:rPr>
          <w:color w:val="002060"/>
        </w:rPr>
        <w:t>3^ classificata</w:t>
      </w:r>
      <w:r>
        <w:rPr>
          <w:color w:val="002060"/>
        </w:rPr>
        <w:tab/>
      </w:r>
      <w:r>
        <w:rPr>
          <w:color w:val="002060"/>
        </w:rPr>
        <w:tab/>
      </w:r>
      <w:r w:rsidRPr="00D91110">
        <w:rPr>
          <w:b/>
          <w:bCs/>
          <w:color w:val="002060"/>
        </w:rPr>
        <w:t>LABELSYSTEM POTENZAPICENA</w:t>
      </w:r>
    </w:p>
    <w:p w14:paraId="7026854F" w14:textId="339CF869" w:rsidR="00D91110" w:rsidRDefault="00D91110" w:rsidP="00D91110">
      <w:pPr>
        <w:pStyle w:val="LndNormale1"/>
        <w:rPr>
          <w:color w:val="002060"/>
        </w:rPr>
      </w:pPr>
      <w:r>
        <w:rPr>
          <w:color w:val="002060"/>
        </w:rPr>
        <w:t>4^ classificata</w:t>
      </w:r>
      <w:r>
        <w:rPr>
          <w:color w:val="002060"/>
        </w:rPr>
        <w:tab/>
      </w:r>
      <w:r>
        <w:rPr>
          <w:color w:val="002060"/>
        </w:rPr>
        <w:tab/>
      </w:r>
      <w:r w:rsidRPr="00D91110">
        <w:rPr>
          <w:b/>
          <w:bCs/>
          <w:color w:val="002060"/>
        </w:rPr>
        <w:t>CENTRO SPORTIVO SUASA</w:t>
      </w:r>
      <w:r w:rsidRPr="00D91110">
        <w:rPr>
          <w:color w:val="002060"/>
        </w:rPr>
        <w:t xml:space="preserve">  </w:t>
      </w:r>
    </w:p>
    <w:p w14:paraId="16C73497" w14:textId="4075540E" w:rsidR="00D91110" w:rsidRPr="000B4152" w:rsidRDefault="00D91110" w:rsidP="00D91110">
      <w:pPr>
        <w:pStyle w:val="LndNormale1"/>
        <w:rPr>
          <w:color w:val="002060"/>
        </w:rPr>
      </w:pPr>
      <w:r w:rsidRPr="00D91110">
        <w:rPr>
          <w:color w:val="002060"/>
        </w:rPr>
        <w:t xml:space="preserve">  </w:t>
      </w:r>
    </w:p>
    <w:p w14:paraId="6A7F1C0A" w14:textId="77777777" w:rsidR="00D91110" w:rsidRPr="00AB5327" w:rsidRDefault="00D91110" w:rsidP="00D91110">
      <w:pPr>
        <w:pStyle w:val="LndNormale1"/>
        <w:rPr>
          <w:b/>
          <w:color w:val="002060"/>
          <w:u w:val="single"/>
        </w:rPr>
      </w:pPr>
      <w:r w:rsidRPr="00AB5327">
        <w:rPr>
          <w:b/>
          <w:color w:val="002060"/>
          <w:u w:val="single"/>
        </w:rPr>
        <w:t>SEMIFINALI</w:t>
      </w:r>
    </w:p>
    <w:p w14:paraId="2963ABE9" w14:textId="77777777" w:rsidR="00D91110" w:rsidRPr="00885EDA" w:rsidRDefault="00D91110" w:rsidP="00D91110">
      <w:pPr>
        <w:pStyle w:val="Corpodeltesto21"/>
        <w:rPr>
          <w:rFonts w:ascii="Arial" w:hAnsi="Arial" w:cs="Arial"/>
          <w:b/>
          <w:i/>
          <w:color w:val="002060"/>
          <w:sz w:val="22"/>
        </w:rPr>
      </w:pPr>
      <w:r w:rsidRPr="00885EDA">
        <w:rPr>
          <w:rFonts w:ascii="Arial" w:hAnsi="Arial" w:cs="Arial"/>
          <w:b/>
          <w:i/>
          <w:color w:val="002060"/>
          <w:sz w:val="22"/>
        </w:rPr>
        <w:t>Gara Unica 11 Novembre 2022</w:t>
      </w:r>
    </w:p>
    <w:p w14:paraId="6FC6E248" w14:textId="77777777" w:rsidR="00D91110" w:rsidRPr="00F45EB9" w:rsidRDefault="00D91110" w:rsidP="00D91110">
      <w:pPr>
        <w:pStyle w:val="LndNormale1"/>
        <w:rPr>
          <w:color w:val="002060"/>
        </w:rPr>
      </w:pPr>
      <w:r>
        <w:rPr>
          <w:color w:val="002060"/>
        </w:rPr>
        <w:t>Le Semifinali</w:t>
      </w:r>
      <w:r w:rsidRPr="00F45EB9">
        <w:rPr>
          <w:color w:val="002060"/>
        </w:rPr>
        <w:t xml:space="preserve"> prevedono la disputa di n° </w:t>
      </w:r>
      <w:r>
        <w:rPr>
          <w:color w:val="002060"/>
        </w:rPr>
        <w:t>2</w:t>
      </w:r>
      <w:r w:rsidRPr="00F45EB9">
        <w:rPr>
          <w:color w:val="002060"/>
        </w:rPr>
        <w:t xml:space="preserve"> gare (solo andata in casa delle prime </w:t>
      </w:r>
      <w:r>
        <w:rPr>
          <w:color w:val="002060"/>
        </w:rPr>
        <w:t xml:space="preserve">due </w:t>
      </w:r>
      <w:r w:rsidRPr="00F45EB9">
        <w:rPr>
          <w:color w:val="002060"/>
        </w:rPr>
        <w:t xml:space="preserve">classificate </w:t>
      </w:r>
      <w:r>
        <w:rPr>
          <w:color w:val="002060"/>
        </w:rPr>
        <w:t>del girone</w:t>
      </w:r>
      <w:r w:rsidRPr="00F45EB9">
        <w:rPr>
          <w:color w:val="002060"/>
        </w:rPr>
        <w:t xml:space="preserve"> del primo turno)</w:t>
      </w:r>
      <w:r>
        <w:rPr>
          <w:color w:val="002060"/>
        </w:rPr>
        <w:t>.</w:t>
      </w:r>
    </w:p>
    <w:p w14:paraId="6C1A279A" w14:textId="77777777" w:rsidR="00D91110" w:rsidRPr="00F45EB9" w:rsidRDefault="00D91110" w:rsidP="00D91110">
      <w:pPr>
        <w:pStyle w:val="LndNormale1"/>
        <w:rPr>
          <w:color w:val="002060"/>
        </w:rPr>
      </w:pPr>
    </w:p>
    <w:p w14:paraId="300D1722" w14:textId="77777777" w:rsidR="00D91110" w:rsidRPr="001E6A72" w:rsidRDefault="00D91110" w:rsidP="00D91110">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013D4986" w14:textId="77777777" w:rsidR="00D91110" w:rsidRPr="000A1E89" w:rsidRDefault="00D91110" w:rsidP="00D91110">
      <w:pPr>
        <w:pStyle w:val="Corpodeltesto21"/>
        <w:rPr>
          <w:rFonts w:ascii="Arial" w:hAnsi="Arial" w:cs="Arial"/>
          <w:color w:val="002060"/>
          <w:sz w:val="22"/>
        </w:rPr>
      </w:pPr>
      <w:r w:rsidRPr="000A1E89">
        <w:rPr>
          <w:rFonts w:ascii="Arial" w:hAnsi="Arial" w:cs="Arial"/>
          <w:color w:val="002060"/>
          <w:sz w:val="22"/>
        </w:rPr>
        <w:t>1^ classificata girone prima fase –  4^ classificata girone prima fase</w:t>
      </w:r>
    </w:p>
    <w:p w14:paraId="229F3E84" w14:textId="37976751" w:rsidR="00D91110" w:rsidRPr="00D91110" w:rsidRDefault="00D91110" w:rsidP="00D91110">
      <w:pPr>
        <w:pStyle w:val="Corpodeltesto21"/>
        <w:rPr>
          <w:rFonts w:ascii="Arial" w:hAnsi="Arial" w:cs="Arial"/>
          <w:b/>
          <w:bCs/>
          <w:color w:val="002060"/>
          <w:sz w:val="22"/>
        </w:rPr>
      </w:pPr>
      <w:r w:rsidRPr="00D91110">
        <w:rPr>
          <w:rFonts w:ascii="Arial" w:hAnsi="Arial" w:cs="Arial"/>
          <w:b/>
          <w:bCs/>
          <w:color w:val="002060"/>
          <w:sz w:val="22"/>
        </w:rPr>
        <w:t>PIANDIROSE – CENTRO SPORTIVO SUASA</w:t>
      </w:r>
    </w:p>
    <w:p w14:paraId="1DCA0838" w14:textId="77777777" w:rsidR="001E21E5" w:rsidRDefault="001E21E5" w:rsidP="00D91110">
      <w:pPr>
        <w:pStyle w:val="Corpodeltesto21"/>
        <w:rPr>
          <w:rFonts w:ascii="Arial" w:hAnsi="Arial" w:cs="Arial"/>
          <w:color w:val="002060"/>
          <w:sz w:val="22"/>
        </w:rPr>
      </w:pPr>
    </w:p>
    <w:p w14:paraId="273A48D0" w14:textId="30A7508D" w:rsidR="00D91110" w:rsidRPr="000A1E89" w:rsidRDefault="00D91110" w:rsidP="00D91110">
      <w:pPr>
        <w:pStyle w:val="Corpodeltesto21"/>
        <w:rPr>
          <w:rFonts w:ascii="Arial" w:hAnsi="Arial" w:cs="Arial"/>
          <w:color w:val="002060"/>
          <w:sz w:val="22"/>
        </w:rPr>
      </w:pPr>
      <w:r>
        <w:rPr>
          <w:rFonts w:ascii="Arial" w:hAnsi="Arial" w:cs="Arial"/>
          <w:color w:val="002060"/>
          <w:sz w:val="22"/>
        </w:rPr>
        <w:t>2</w:t>
      </w:r>
      <w:r w:rsidRPr="000A1E89">
        <w:rPr>
          <w:rFonts w:ascii="Arial" w:hAnsi="Arial" w:cs="Arial"/>
          <w:color w:val="002060"/>
          <w:sz w:val="22"/>
        </w:rPr>
        <w:t xml:space="preserve">^ classificata girone prima fase –  </w:t>
      </w:r>
      <w:r>
        <w:rPr>
          <w:rFonts w:ascii="Arial" w:hAnsi="Arial" w:cs="Arial"/>
          <w:color w:val="002060"/>
          <w:sz w:val="22"/>
        </w:rPr>
        <w:t>3</w:t>
      </w:r>
      <w:r w:rsidRPr="000A1E89">
        <w:rPr>
          <w:rFonts w:ascii="Arial" w:hAnsi="Arial" w:cs="Arial"/>
          <w:color w:val="002060"/>
          <w:sz w:val="22"/>
        </w:rPr>
        <w:t>^ classificata girone prima fase</w:t>
      </w:r>
    </w:p>
    <w:p w14:paraId="020810B6" w14:textId="2CA753CB" w:rsidR="00D91110" w:rsidRPr="00D91110" w:rsidRDefault="00D91110" w:rsidP="00D91110">
      <w:pPr>
        <w:pStyle w:val="LndNormale1"/>
        <w:rPr>
          <w:b/>
          <w:bCs/>
          <w:color w:val="002060"/>
        </w:rPr>
      </w:pPr>
      <w:r w:rsidRPr="00D91110">
        <w:rPr>
          <w:b/>
          <w:bCs/>
          <w:color w:val="002060"/>
        </w:rPr>
        <w:t>ACLI MANTOVANI CALCIO A 5 – LABELSYSTEM POTENZAPICENA</w:t>
      </w:r>
    </w:p>
    <w:p w14:paraId="2A466D30" w14:textId="77777777" w:rsidR="00D91110" w:rsidRPr="00F45EB9" w:rsidRDefault="00D91110" w:rsidP="00D91110">
      <w:pPr>
        <w:pStyle w:val="LndNormale1"/>
        <w:rPr>
          <w:color w:val="002060"/>
        </w:rPr>
      </w:pPr>
    </w:p>
    <w:p w14:paraId="0A75B720" w14:textId="77777777" w:rsidR="00D91110" w:rsidRPr="00F45EB9" w:rsidRDefault="00D91110" w:rsidP="00D91110">
      <w:pPr>
        <w:pStyle w:val="Corpodeltesto21"/>
        <w:rPr>
          <w:rFonts w:ascii="Arial" w:hAnsi="Arial" w:cs="Arial"/>
          <w:color w:val="002060"/>
          <w:sz w:val="22"/>
        </w:rPr>
      </w:pPr>
      <w:r w:rsidRPr="00F45EB9">
        <w:rPr>
          <w:rFonts w:ascii="Arial" w:hAnsi="Arial" w:cs="Arial"/>
          <w:color w:val="002060"/>
          <w:sz w:val="22"/>
        </w:rPr>
        <w:t>Al termine dei tempi regolamentari, in caso di parità, si disputeranno due tempi supplementari di 5 minuti ciascuno.</w:t>
      </w:r>
    </w:p>
    <w:p w14:paraId="60FF0DC5" w14:textId="77777777" w:rsidR="00D91110" w:rsidRPr="00F45EB9" w:rsidRDefault="00D91110" w:rsidP="00D91110">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2BB32767" w14:textId="6967DBC5" w:rsidR="00D91110" w:rsidRDefault="00D91110" w:rsidP="00770E76">
      <w:pPr>
        <w:rPr>
          <w:rFonts w:ascii="Arial" w:hAnsi="Arial" w:cs="Arial"/>
          <w:color w:val="002060"/>
          <w:sz w:val="22"/>
          <w:szCs w:val="22"/>
        </w:rPr>
      </w:pPr>
    </w:p>
    <w:p w14:paraId="1C4CE9FC" w14:textId="7E1D4695" w:rsidR="00D91110" w:rsidRPr="0032785D" w:rsidRDefault="00D91110" w:rsidP="00D91110">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50670C3A" w14:textId="6FFD5B8B" w:rsidR="00D91110" w:rsidRDefault="00D91110" w:rsidP="00770E76">
      <w:pPr>
        <w:rPr>
          <w:rFonts w:ascii="Arial" w:hAnsi="Arial" w:cs="Arial"/>
          <w:color w:val="002060"/>
          <w:sz w:val="22"/>
          <w:szCs w:val="22"/>
        </w:rPr>
      </w:pPr>
    </w:p>
    <w:p w14:paraId="58A696FC" w14:textId="77777777" w:rsidR="006D7048" w:rsidRPr="00A433D7" w:rsidRDefault="006D7048" w:rsidP="006D7048">
      <w:pPr>
        <w:pStyle w:val="sottotitolocampionato10"/>
        <w:rPr>
          <w:color w:val="002060"/>
        </w:rPr>
      </w:pPr>
      <w:r w:rsidRPr="00A433D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77"/>
        <w:gridCol w:w="1553"/>
        <w:gridCol w:w="1549"/>
      </w:tblGrid>
      <w:tr w:rsidR="006D7048" w:rsidRPr="00A433D7" w14:paraId="6F0042C4" w14:textId="77777777" w:rsidTr="00764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B347E" w14:textId="77777777" w:rsidR="006D7048" w:rsidRPr="00A433D7" w:rsidRDefault="006D7048" w:rsidP="007644D4">
            <w:pPr>
              <w:pStyle w:val="headertabella0"/>
              <w:rPr>
                <w:color w:val="002060"/>
              </w:rPr>
            </w:pPr>
            <w:r w:rsidRPr="00A433D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96B51" w14:textId="77777777" w:rsidR="006D7048" w:rsidRPr="00A433D7" w:rsidRDefault="006D7048" w:rsidP="007644D4">
            <w:pPr>
              <w:pStyle w:val="headertabella0"/>
              <w:rPr>
                <w:color w:val="002060"/>
              </w:rPr>
            </w:pPr>
            <w:r w:rsidRPr="00A433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6B5FA" w14:textId="77777777" w:rsidR="006D7048" w:rsidRPr="00A433D7" w:rsidRDefault="006D7048" w:rsidP="007644D4">
            <w:pPr>
              <w:pStyle w:val="headertabella0"/>
              <w:rPr>
                <w:color w:val="002060"/>
              </w:rPr>
            </w:pPr>
            <w:r w:rsidRPr="00A433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01076" w14:textId="77777777" w:rsidR="006D7048" w:rsidRPr="00A433D7" w:rsidRDefault="006D7048" w:rsidP="007644D4">
            <w:pPr>
              <w:pStyle w:val="headertabella0"/>
              <w:rPr>
                <w:color w:val="002060"/>
              </w:rPr>
            </w:pPr>
            <w:r w:rsidRPr="00A433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45422" w14:textId="77777777" w:rsidR="006D7048" w:rsidRPr="00A433D7" w:rsidRDefault="006D7048" w:rsidP="007644D4">
            <w:pPr>
              <w:pStyle w:val="headertabella0"/>
              <w:rPr>
                <w:color w:val="002060"/>
              </w:rPr>
            </w:pPr>
            <w:r w:rsidRPr="00A433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C9152" w14:textId="77777777" w:rsidR="006D7048" w:rsidRPr="00A433D7" w:rsidRDefault="006D7048" w:rsidP="007644D4">
            <w:pPr>
              <w:pStyle w:val="headertabella0"/>
              <w:rPr>
                <w:color w:val="002060"/>
              </w:rPr>
            </w:pPr>
            <w:proofErr w:type="spellStart"/>
            <w:r w:rsidRPr="00A433D7">
              <w:rPr>
                <w:color w:val="002060"/>
              </w:rPr>
              <w:t>Localita'</w:t>
            </w:r>
            <w:proofErr w:type="spellEnd"/>
            <w:r w:rsidRPr="00A433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F98A8" w14:textId="77777777" w:rsidR="006D7048" w:rsidRPr="00A433D7" w:rsidRDefault="006D7048" w:rsidP="007644D4">
            <w:pPr>
              <w:pStyle w:val="headertabella0"/>
              <w:rPr>
                <w:color w:val="002060"/>
              </w:rPr>
            </w:pPr>
            <w:r w:rsidRPr="00A433D7">
              <w:rPr>
                <w:color w:val="002060"/>
              </w:rPr>
              <w:t>Indirizzo Impianto</w:t>
            </w:r>
          </w:p>
        </w:tc>
      </w:tr>
      <w:tr w:rsidR="006D7048" w:rsidRPr="00A433D7" w14:paraId="617D8074" w14:textId="77777777" w:rsidTr="00764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0E476B" w14:textId="77777777" w:rsidR="006D7048" w:rsidRPr="00A433D7" w:rsidRDefault="006D7048" w:rsidP="007644D4">
            <w:pPr>
              <w:pStyle w:val="rowtabella0"/>
              <w:rPr>
                <w:color w:val="002060"/>
              </w:rPr>
            </w:pPr>
            <w:r w:rsidRPr="00A433D7">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6DB91" w14:textId="77777777" w:rsidR="006D7048" w:rsidRPr="00A433D7" w:rsidRDefault="006D7048" w:rsidP="007644D4">
            <w:pPr>
              <w:pStyle w:val="rowtabella0"/>
              <w:rPr>
                <w:color w:val="002060"/>
              </w:rPr>
            </w:pPr>
            <w:r w:rsidRPr="00A433D7">
              <w:rPr>
                <w:color w:val="002060"/>
              </w:rPr>
              <w:t>LABELSYSTEM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221B8" w14:textId="77777777" w:rsidR="006D7048" w:rsidRPr="00A433D7" w:rsidRDefault="006D7048" w:rsidP="007644D4">
            <w:pPr>
              <w:pStyle w:val="rowtabella0"/>
              <w:jc w:val="center"/>
              <w:rPr>
                <w:color w:val="002060"/>
              </w:rPr>
            </w:pPr>
            <w:r w:rsidRPr="00A433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453BA" w14:textId="77777777" w:rsidR="006D7048" w:rsidRPr="00A433D7" w:rsidRDefault="006D7048" w:rsidP="007644D4">
            <w:pPr>
              <w:pStyle w:val="rowtabella0"/>
              <w:rPr>
                <w:color w:val="002060"/>
              </w:rPr>
            </w:pPr>
            <w:r w:rsidRPr="00A433D7">
              <w:rPr>
                <w:color w:val="002060"/>
              </w:rPr>
              <w:t>11/11/2022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CF623" w14:textId="77777777" w:rsidR="006D7048" w:rsidRPr="00A433D7" w:rsidRDefault="006D7048" w:rsidP="007644D4">
            <w:pPr>
              <w:pStyle w:val="rowtabella0"/>
              <w:rPr>
                <w:color w:val="002060"/>
              </w:rPr>
            </w:pPr>
            <w:r w:rsidRPr="00A433D7">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B884F" w14:textId="77777777" w:rsidR="006D7048" w:rsidRPr="00A433D7" w:rsidRDefault="006D7048" w:rsidP="007644D4">
            <w:pPr>
              <w:pStyle w:val="rowtabella0"/>
              <w:rPr>
                <w:color w:val="002060"/>
              </w:rPr>
            </w:pPr>
            <w:r w:rsidRPr="00A433D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9389B" w14:textId="77777777" w:rsidR="006D7048" w:rsidRPr="00A433D7" w:rsidRDefault="006D7048" w:rsidP="007644D4">
            <w:pPr>
              <w:pStyle w:val="rowtabella0"/>
              <w:rPr>
                <w:color w:val="002060"/>
              </w:rPr>
            </w:pPr>
            <w:r w:rsidRPr="00A433D7">
              <w:rPr>
                <w:color w:val="002060"/>
              </w:rPr>
              <w:t>VIA GROTTE DI POSATORA 19/A</w:t>
            </w:r>
          </w:p>
        </w:tc>
      </w:tr>
      <w:tr w:rsidR="006D7048" w:rsidRPr="00A433D7" w14:paraId="0EB91B8A" w14:textId="77777777" w:rsidTr="00764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B5BC6E" w14:textId="77777777" w:rsidR="006D7048" w:rsidRPr="00A433D7" w:rsidRDefault="006D7048" w:rsidP="007644D4">
            <w:pPr>
              <w:pStyle w:val="rowtabella0"/>
              <w:rPr>
                <w:color w:val="002060"/>
              </w:rPr>
            </w:pPr>
            <w:r w:rsidRPr="00A433D7">
              <w:rPr>
                <w:color w:val="002060"/>
              </w:rPr>
              <w:t>PIANDIROSE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A9D15" w14:textId="77777777" w:rsidR="006D7048" w:rsidRPr="00A433D7" w:rsidRDefault="006D7048" w:rsidP="007644D4">
            <w:pPr>
              <w:pStyle w:val="rowtabella0"/>
              <w:rPr>
                <w:color w:val="002060"/>
              </w:rPr>
            </w:pPr>
            <w:r w:rsidRPr="00A433D7">
              <w:rPr>
                <w:color w:val="002060"/>
              </w:rPr>
              <w:t>CENTRO SPORTIVO SUASA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8EF4B" w14:textId="77777777" w:rsidR="006D7048" w:rsidRPr="00A433D7" w:rsidRDefault="006D7048" w:rsidP="007644D4">
            <w:pPr>
              <w:pStyle w:val="rowtabella0"/>
              <w:jc w:val="center"/>
              <w:rPr>
                <w:color w:val="002060"/>
              </w:rPr>
            </w:pPr>
            <w:r w:rsidRPr="00A433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0E0B8" w14:textId="77777777" w:rsidR="006D7048" w:rsidRPr="00A433D7" w:rsidRDefault="006D7048" w:rsidP="007644D4">
            <w:pPr>
              <w:pStyle w:val="rowtabella0"/>
              <w:rPr>
                <w:color w:val="002060"/>
              </w:rPr>
            </w:pPr>
            <w:r w:rsidRPr="00A433D7">
              <w:rPr>
                <w:color w:val="002060"/>
              </w:rPr>
              <w:t>12/11/2022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9CFD5" w14:textId="77777777" w:rsidR="006D7048" w:rsidRPr="00A433D7" w:rsidRDefault="006D7048" w:rsidP="007644D4">
            <w:pPr>
              <w:pStyle w:val="rowtabella0"/>
              <w:rPr>
                <w:color w:val="002060"/>
              </w:rPr>
            </w:pPr>
            <w:r w:rsidRPr="00A433D7">
              <w:rPr>
                <w:color w:val="002060"/>
              </w:rPr>
              <w:t>5459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6E1D0" w14:textId="77777777" w:rsidR="006D7048" w:rsidRPr="00A433D7" w:rsidRDefault="006D7048" w:rsidP="007644D4">
            <w:pPr>
              <w:pStyle w:val="rowtabella0"/>
              <w:rPr>
                <w:color w:val="002060"/>
              </w:rPr>
            </w:pPr>
            <w:r w:rsidRPr="00A433D7">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1D4B0" w14:textId="77777777" w:rsidR="006D7048" w:rsidRPr="00A433D7" w:rsidRDefault="006D7048" w:rsidP="007644D4">
            <w:pPr>
              <w:pStyle w:val="rowtabella0"/>
              <w:rPr>
                <w:color w:val="002060"/>
              </w:rPr>
            </w:pPr>
            <w:r w:rsidRPr="00A433D7">
              <w:rPr>
                <w:color w:val="002060"/>
              </w:rPr>
              <w:t>VIA ROMA, SNC</w:t>
            </w:r>
          </w:p>
        </w:tc>
      </w:tr>
    </w:tbl>
    <w:p w14:paraId="65ADD3E3" w14:textId="21BEC077" w:rsidR="006D7048" w:rsidRDefault="006D7048" w:rsidP="00770E76">
      <w:pPr>
        <w:rPr>
          <w:rFonts w:ascii="Arial" w:hAnsi="Arial" w:cs="Arial"/>
          <w:color w:val="002060"/>
          <w:sz w:val="22"/>
          <w:szCs w:val="22"/>
        </w:rPr>
      </w:pPr>
    </w:p>
    <w:p w14:paraId="10DA0F15" w14:textId="77777777" w:rsidR="008F7D65" w:rsidRPr="006C1CD7" w:rsidRDefault="008F7D65" w:rsidP="008F7D65">
      <w:pPr>
        <w:pStyle w:val="titoloprinc0"/>
        <w:rPr>
          <w:color w:val="002060"/>
        </w:rPr>
      </w:pPr>
      <w:r w:rsidRPr="006C1CD7">
        <w:rPr>
          <w:color w:val="002060"/>
        </w:rPr>
        <w:t>RISULTATI</w:t>
      </w:r>
    </w:p>
    <w:p w14:paraId="18815B3E" w14:textId="77777777" w:rsidR="008F7D65" w:rsidRPr="006C1CD7" w:rsidRDefault="008F7D65" w:rsidP="008F7D65">
      <w:pPr>
        <w:pStyle w:val="breakline"/>
        <w:rPr>
          <w:color w:val="002060"/>
        </w:rPr>
      </w:pPr>
    </w:p>
    <w:p w14:paraId="35961F5C" w14:textId="77777777" w:rsidR="008F7D65" w:rsidRPr="006C1CD7" w:rsidRDefault="008F7D65" w:rsidP="008F7D65">
      <w:pPr>
        <w:pStyle w:val="sottotitolocampionato10"/>
        <w:rPr>
          <w:color w:val="002060"/>
        </w:rPr>
      </w:pPr>
      <w:r w:rsidRPr="006C1CD7">
        <w:rPr>
          <w:color w:val="002060"/>
        </w:rPr>
        <w:t>RISULTATI UFFICIALI GARE DEL 04/11/2022</w:t>
      </w:r>
    </w:p>
    <w:p w14:paraId="64EEA94A" w14:textId="77777777" w:rsidR="008F7D65" w:rsidRPr="008F7D65" w:rsidRDefault="008F7D65" w:rsidP="008F7D65">
      <w:pPr>
        <w:pStyle w:val="sottotitolocampionato20"/>
        <w:spacing w:before="0" w:beforeAutospacing="0" w:after="0" w:afterAutospacing="0"/>
        <w:rPr>
          <w:rFonts w:ascii="Arial" w:hAnsi="Arial" w:cs="Arial"/>
          <w:color w:val="002060"/>
          <w:sz w:val="20"/>
          <w:szCs w:val="20"/>
        </w:rPr>
      </w:pPr>
      <w:r w:rsidRPr="008F7D65">
        <w:rPr>
          <w:rFonts w:ascii="Arial" w:hAnsi="Arial" w:cs="Arial"/>
          <w:color w:val="002060"/>
          <w:sz w:val="20"/>
          <w:szCs w:val="20"/>
        </w:rPr>
        <w:t>Si trascrivono qui di seguito i risultati ufficiali delle gare disputate</w:t>
      </w:r>
    </w:p>
    <w:p w14:paraId="6CA11915" w14:textId="77777777" w:rsidR="008F7D65" w:rsidRPr="006C1CD7" w:rsidRDefault="008F7D65" w:rsidP="008F7D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7D65" w:rsidRPr="006C1CD7" w14:paraId="54A98ECC" w14:textId="77777777" w:rsidTr="007644D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F7D65" w:rsidRPr="006C1CD7" w14:paraId="36FE092D" w14:textId="77777777" w:rsidTr="007644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C3E46" w14:textId="77777777" w:rsidR="008F7D65" w:rsidRPr="006C1CD7" w:rsidRDefault="008F7D65" w:rsidP="007644D4">
                  <w:pPr>
                    <w:pStyle w:val="headertabella0"/>
                    <w:rPr>
                      <w:color w:val="002060"/>
                    </w:rPr>
                  </w:pPr>
                  <w:r w:rsidRPr="006C1CD7">
                    <w:rPr>
                      <w:color w:val="002060"/>
                    </w:rPr>
                    <w:t>GIRONE A - 7 Giornata - A</w:t>
                  </w:r>
                </w:p>
              </w:tc>
            </w:tr>
            <w:tr w:rsidR="008F7D65" w:rsidRPr="006C1CD7" w14:paraId="5F7C786D" w14:textId="77777777" w:rsidTr="007644D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B2E607" w14:textId="77777777" w:rsidR="008F7D65" w:rsidRPr="006C1CD7" w:rsidRDefault="008F7D65" w:rsidP="007644D4">
                  <w:pPr>
                    <w:pStyle w:val="rowtabella0"/>
                    <w:rPr>
                      <w:color w:val="002060"/>
                    </w:rPr>
                  </w:pPr>
                  <w:r w:rsidRPr="006C1CD7">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F7CD9" w14:textId="77777777" w:rsidR="008F7D65" w:rsidRPr="006C1CD7" w:rsidRDefault="008F7D65" w:rsidP="007644D4">
                  <w:pPr>
                    <w:pStyle w:val="rowtabella0"/>
                    <w:rPr>
                      <w:color w:val="002060"/>
                    </w:rPr>
                  </w:pPr>
                  <w:r w:rsidRPr="006C1CD7">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576A9" w14:textId="77777777" w:rsidR="008F7D65" w:rsidRPr="006C1CD7" w:rsidRDefault="008F7D65" w:rsidP="007644D4">
                  <w:pPr>
                    <w:pStyle w:val="rowtabella0"/>
                    <w:jc w:val="center"/>
                    <w:rPr>
                      <w:color w:val="002060"/>
                    </w:rPr>
                  </w:pPr>
                  <w:r w:rsidRPr="006C1CD7">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60577" w14:textId="77777777" w:rsidR="008F7D65" w:rsidRPr="006C1CD7" w:rsidRDefault="008F7D65" w:rsidP="007644D4">
                  <w:pPr>
                    <w:pStyle w:val="rowtabella0"/>
                    <w:jc w:val="center"/>
                    <w:rPr>
                      <w:color w:val="002060"/>
                    </w:rPr>
                  </w:pPr>
                  <w:r w:rsidRPr="006C1CD7">
                    <w:rPr>
                      <w:color w:val="002060"/>
                    </w:rPr>
                    <w:t> </w:t>
                  </w:r>
                </w:p>
              </w:tc>
            </w:tr>
            <w:tr w:rsidR="008F7D65" w:rsidRPr="006C1CD7" w14:paraId="77291535" w14:textId="77777777" w:rsidTr="007644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24D167" w14:textId="77777777" w:rsidR="008F7D65" w:rsidRPr="006C1CD7" w:rsidRDefault="008F7D65" w:rsidP="007644D4">
                  <w:pPr>
                    <w:pStyle w:val="rowtabella0"/>
                    <w:rPr>
                      <w:color w:val="002060"/>
                    </w:rPr>
                  </w:pPr>
                  <w:r w:rsidRPr="006C1CD7">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823429" w14:textId="77777777" w:rsidR="008F7D65" w:rsidRPr="006C1CD7" w:rsidRDefault="008F7D65" w:rsidP="007644D4">
                  <w:pPr>
                    <w:pStyle w:val="rowtabella0"/>
                    <w:rPr>
                      <w:color w:val="002060"/>
                    </w:rPr>
                  </w:pPr>
                  <w:r w:rsidRPr="006C1CD7">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17D746" w14:textId="77777777" w:rsidR="008F7D65" w:rsidRPr="006C1CD7" w:rsidRDefault="008F7D65" w:rsidP="007644D4">
                  <w:pPr>
                    <w:pStyle w:val="rowtabella0"/>
                    <w:jc w:val="center"/>
                    <w:rPr>
                      <w:color w:val="002060"/>
                    </w:rPr>
                  </w:pPr>
                  <w:r w:rsidRPr="006C1CD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AA4BC1" w14:textId="77777777" w:rsidR="008F7D65" w:rsidRPr="006C1CD7" w:rsidRDefault="008F7D65" w:rsidP="007644D4">
                  <w:pPr>
                    <w:pStyle w:val="rowtabella0"/>
                    <w:jc w:val="center"/>
                    <w:rPr>
                      <w:color w:val="002060"/>
                    </w:rPr>
                  </w:pPr>
                  <w:r w:rsidRPr="006C1CD7">
                    <w:rPr>
                      <w:color w:val="002060"/>
                    </w:rPr>
                    <w:t> </w:t>
                  </w:r>
                </w:p>
              </w:tc>
            </w:tr>
            <w:tr w:rsidR="008F7D65" w:rsidRPr="006C1CD7" w14:paraId="70122BAF" w14:textId="77777777" w:rsidTr="007644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1F9A3F" w14:textId="77777777" w:rsidR="008F7D65" w:rsidRPr="006C1CD7" w:rsidRDefault="008F7D65" w:rsidP="007644D4">
                  <w:pPr>
                    <w:pStyle w:val="rowtabella0"/>
                    <w:rPr>
                      <w:color w:val="002060"/>
                    </w:rPr>
                  </w:pPr>
                  <w:r w:rsidRPr="006C1CD7">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6D56CE" w14:textId="77777777" w:rsidR="008F7D65" w:rsidRPr="006C1CD7" w:rsidRDefault="008F7D65" w:rsidP="007644D4">
                  <w:pPr>
                    <w:pStyle w:val="rowtabella0"/>
                    <w:rPr>
                      <w:color w:val="002060"/>
                    </w:rPr>
                  </w:pPr>
                  <w:r w:rsidRPr="006C1CD7">
                    <w:rPr>
                      <w:color w:val="002060"/>
                    </w:rPr>
                    <w:t>- ALMAJUVENTUS FANO1906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A7D051" w14:textId="77777777" w:rsidR="008F7D65" w:rsidRPr="006C1CD7" w:rsidRDefault="008F7D65" w:rsidP="007644D4">
                  <w:pPr>
                    <w:pStyle w:val="rowtabella0"/>
                    <w:jc w:val="center"/>
                    <w:rPr>
                      <w:color w:val="002060"/>
                    </w:rPr>
                  </w:pPr>
                  <w:r w:rsidRPr="006C1CD7">
                    <w:rPr>
                      <w:color w:val="002060"/>
                    </w:rPr>
                    <w:t>3 - 11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EF5EBB" w14:textId="77777777" w:rsidR="008F7D65" w:rsidRPr="006C1CD7" w:rsidRDefault="008F7D65" w:rsidP="007644D4">
                  <w:pPr>
                    <w:pStyle w:val="rowtabella0"/>
                    <w:jc w:val="center"/>
                    <w:rPr>
                      <w:color w:val="002060"/>
                    </w:rPr>
                  </w:pPr>
                  <w:r w:rsidRPr="006C1CD7">
                    <w:rPr>
                      <w:color w:val="002060"/>
                    </w:rPr>
                    <w:t> </w:t>
                  </w:r>
                </w:p>
              </w:tc>
            </w:tr>
            <w:tr w:rsidR="008F7D65" w:rsidRPr="006C1CD7" w14:paraId="30EA1B8B" w14:textId="77777777" w:rsidTr="007644D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22CD3E" w14:textId="77777777" w:rsidR="008F7D65" w:rsidRPr="006C1CD7" w:rsidRDefault="008F7D65" w:rsidP="007644D4">
                  <w:pPr>
                    <w:pStyle w:val="rowtabella0"/>
                    <w:rPr>
                      <w:color w:val="002060"/>
                    </w:rPr>
                  </w:pPr>
                  <w:r w:rsidRPr="006C1CD7">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286FF5" w14:textId="77777777" w:rsidR="008F7D65" w:rsidRPr="006C1CD7" w:rsidRDefault="008F7D65" w:rsidP="007644D4">
                  <w:pPr>
                    <w:pStyle w:val="rowtabella0"/>
                    <w:rPr>
                      <w:color w:val="002060"/>
                    </w:rPr>
                  </w:pPr>
                  <w:r w:rsidRPr="006C1CD7">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BD8D5" w14:textId="77777777" w:rsidR="008F7D65" w:rsidRPr="006C1CD7" w:rsidRDefault="008F7D65" w:rsidP="007644D4">
                  <w:pPr>
                    <w:pStyle w:val="rowtabella0"/>
                    <w:jc w:val="center"/>
                    <w:rPr>
                      <w:color w:val="002060"/>
                    </w:rPr>
                  </w:pPr>
                  <w:r w:rsidRPr="006C1CD7">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A1A28" w14:textId="77777777" w:rsidR="008F7D65" w:rsidRPr="006C1CD7" w:rsidRDefault="008F7D65" w:rsidP="007644D4">
                  <w:pPr>
                    <w:pStyle w:val="rowtabella0"/>
                    <w:jc w:val="center"/>
                    <w:rPr>
                      <w:color w:val="002060"/>
                    </w:rPr>
                  </w:pPr>
                  <w:r w:rsidRPr="006C1CD7">
                    <w:rPr>
                      <w:color w:val="002060"/>
                    </w:rPr>
                    <w:t> </w:t>
                  </w:r>
                </w:p>
              </w:tc>
            </w:tr>
          </w:tbl>
          <w:p w14:paraId="202F6104" w14:textId="77777777" w:rsidR="008F7D65" w:rsidRPr="006C1CD7" w:rsidRDefault="008F7D65" w:rsidP="007644D4">
            <w:pPr>
              <w:rPr>
                <w:color w:val="002060"/>
              </w:rPr>
            </w:pPr>
          </w:p>
        </w:tc>
      </w:tr>
    </w:tbl>
    <w:p w14:paraId="07D818BB" w14:textId="77777777" w:rsidR="008F7D65" w:rsidRPr="006C1CD7" w:rsidRDefault="008F7D65" w:rsidP="008F7D65">
      <w:pPr>
        <w:pStyle w:val="breakline"/>
        <w:rPr>
          <w:rFonts w:eastAsiaTheme="minorEastAsia"/>
          <w:color w:val="002060"/>
        </w:rPr>
      </w:pPr>
    </w:p>
    <w:p w14:paraId="083971A3" w14:textId="77777777" w:rsidR="008F7D65" w:rsidRPr="006C1CD7" w:rsidRDefault="008F7D65" w:rsidP="008F7D65">
      <w:pPr>
        <w:pStyle w:val="breakline"/>
        <w:rPr>
          <w:color w:val="002060"/>
        </w:rPr>
      </w:pPr>
    </w:p>
    <w:p w14:paraId="1EC93A6E" w14:textId="77777777" w:rsidR="008F7D65" w:rsidRPr="006C1CD7" w:rsidRDefault="008F7D65" w:rsidP="008F7D65">
      <w:pPr>
        <w:pStyle w:val="titoloprinc0"/>
        <w:rPr>
          <w:color w:val="002060"/>
        </w:rPr>
      </w:pPr>
      <w:r w:rsidRPr="006C1CD7">
        <w:rPr>
          <w:color w:val="002060"/>
        </w:rPr>
        <w:t>GIUDICE SPORTIVO</w:t>
      </w:r>
    </w:p>
    <w:p w14:paraId="28D35AFD" w14:textId="77777777" w:rsidR="008F7D65" w:rsidRPr="006C1CD7" w:rsidRDefault="008F7D65" w:rsidP="008F7D65">
      <w:pPr>
        <w:pStyle w:val="diffida"/>
        <w:rPr>
          <w:color w:val="002060"/>
        </w:rPr>
      </w:pPr>
      <w:r w:rsidRPr="006C1CD7">
        <w:rPr>
          <w:color w:val="002060"/>
        </w:rPr>
        <w:t>Il Giudice Sportivo Avv. Agnese Lazzaretti, con l'assistenza del segretario Angelo Castellana, nella seduta del 07/11/2022, ha adottato le decisioni che di seguito integralmente si riportano:</w:t>
      </w:r>
    </w:p>
    <w:p w14:paraId="4F566B42" w14:textId="77777777" w:rsidR="008F7D65" w:rsidRPr="006C1CD7" w:rsidRDefault="008F7D65" w:rsidP="008F7D65">
      <w:pPr>
        <w:pStyle w:val="titolo10"/>
        <w:rPr>
          <w:color w:val="002060"/>
        </w:rPr>
      </w:pPr>
      <w:r w:rsidRPr="006C1CD7">
        <w:rPr>
          <w:color w:val="002060"/>
        </w:rPr>
        <w:t xml:space="preserve">GARE DEL 4/11/2022 </w:t>
      </w:r>
    </w:p>
    <w:p w14:paraId="415DAA87" w14:textId="77777777" w:rsidR="008F7D65" w:rsidRPr="006C1CD7" w:rsidRDefault="008F7D65" w:rsidP="008F7D65">
      <w:pPr>
        <w:pStyle w:val="titolo7a"/>
        <w:rPr>
          <w:color w:val="002060"/>
        </w:rPr>
      </w:pPr>
      <w:r w:rsidRPr="006C1CD7">
        <w:rPr>
          <w:color w:val="002060"/>
        </w:rPr>
        <w:t xml:space="preserve">PROVVEDIMENTI DISCIPLINARI </w:t>
      </w:r>
    </w:p>
    <w:p w14:paraId="4163D7EE" w14:textId="77777777" w:rsidR="008F7D65" w:rsidRPr="006C1CD7" w:rsidRDefault="008F7D65" w:rsidP="008F7D65">
      <w:pPr>
        <w:pStyle w:val="titolo7b0"/>
        <w:rPr>
          <w:color w:val="002060"/>
        </w:rPr>
      </w:pPr>
      <w:r w:rsidRPr="006C1CD7">
        <w:rPr>
          <w:color w:val="002060"/>
        </w:rPr>
        <w:t xml:space="preserve">In base alle risultanze degli atti ufficiali sono state deliberate le seguenti sanzioni disciplinari. </w:t>
      </w:r>
    </w:p>
    <w:p w14:paraId="2E5FABF7" w14:textId="77777777" w:rsidR="008F7D65" w:rsidRPr="006C1CD7" w:rsidRDefault="008F7D65" w:rsidP="008F7D65">
      <w:pPr>
        <w:pStyle w:val="titolo30"/>
        <w:rPr>
          <w:color w:val="002060"/>
        </w:rPr>
      </w:pPr>
      <w:r w:rsidRPr="006C1CD7">
        <w:rPr>
          <w:color w:val="002060"/>
        </w:rPr>
        <w:t xml:space="preserve">CALCIATORI NON ESPULSI </w:t>
      </w:r>
    </w:p>
    <w:p w14:paraId="2754E8CA" w14:textId="77777777" w:rsidR="008F7D65" w:rsidRPr="006C1CD7" w:rsidRDefault="008F7D65" w:rsidP="008F7D65">
      <w:pPr>
        <w:pStyle w:val="titolo20"/>
        <w:rPr>
          <w:color w:val="002060"/>
        </w:rPr>
      </w:pPr>
      <w:r w:rsidRPr="006C1CD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361679EE" w14:textId="77777777" w:rsidTr="007644D4">
        <w:tc>
          <w:tcPr>
            <w:tcW w:w="2200" w:type="dxa"/>
            <w:tcMar>
              <w:top w:w="20" w:type="dxa"/>
              <w:left w:w="20" w:type="dxa"/>
              <w:bottom w:w="20" w:type="dxa"/>
              <w:right w:w="20" w:type="dxa"/>
            </w:tcMar>
            <w:vAlign w:val="center"/>
            <w:hideMark/>
          </w:tcPr>
          <w:p w14:paraId="7F7360D9" w14:textId="77777777" w:rsidR="008F7D65" w:rsidRPr="006C1CD7" w:rsidRDefault="008F7D65" w:rsidP="007644D4">
            <w:pPr>
              <w:pStyle w:val="movimento"/>
              <w:rPr>
                <w:color w:val="002060"/>
              </w:rPr>
            </w:pPr>
            <w:r w:rsidRPr="006C1CD7">
              <w:rPr>
                <w:color w:val="002060"/>
              </w:rPr>
              <w:t>GRASSI MARGHERITA</w:t>
            </w:r>
          </w:p>
        </w:tc>
        <w:tc>
          <w:tcPr>
            <w:tcW w:w="2200" w:type="dxa"/>
            <w:tcMar>
              <w:top w:w="20" w:type="dxa"/>
              <w:left w:w="20" w:type="dxa"/>
              <w:bottom w:w="20" w:type="dxa"/>
              <w:right w:w="20" w:type="dxa"/>
            </w:tcMar>
            <w:vAlign w:val="center"/>
            <w:hideMark/>
          </w:tcPr>
          <w:p w14:paraId="08577260" w14:textId="77777777" w:rsidR="008F7D65" w:rsidRPr="006C1CD7" w:rsidRDefault="008F7D65" w:rsidP="007644D4">
            <w:pPr>
              <w:pStyle w:val="movimento2"/>
              <w:rPr>
                <w:color w:val="002060"/>
              </w:rPr>
            </w:pPr>
            <w:r w:rsidRPr="006C1CD7">
              <w:rPr>
                <w:color w:val="002060"/>
              </w:rPr>
              <w:t xml:space="preserve">(CENTRO SPORTIVO SUASA) </w:t>
            </w:r>
          </w:p>
        </w:tc>
        <w:tc>
          <w:tcPr>
            <w:tcW w:w="800" w:type="dxa"/>
            <w:tcMar>
              <w:top w:w="20" w:type="dxa"/>
              <w:left w:w="20" w:type="dxa"/>
              <w:bottom w:w="20" w:type="dxa"/>
              <w:right w:w="20" w:type="dxa"/>
            </w:tcMar>
            <w:vAlign w:val="center"/>
            <w:hideMark/>
          </w:tcPr>
          <w:p w14:paraId="1DCB8500"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23BA065A"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32926AC3" w14:textId="77777777" w:rsidR="008F7D65" w:rsidRPr="006C1CD7" w:rsidRDefault="008F7D65" w:rsidP="007644D4">
            <w:pPr>
              <w:pStyle w:val="movimento2"/>
              <w:rPr>
                <w:color w:val="002060"/>
              </w:rPr>
            </w:pPr>
            <w:r w:rsidRPr="006C1CD7">
              <w:rPr>
                <w:color w:val="002060"/>
              </w:rPr>
              <w:t> </w:t>
            </w:r>
          </w:p>
        </w:tc>
      </w:tr>
    </w:tbl>
    <w:p w14:paraId="1750770E" w14:textId="77777777" w:rsidR="008F7D65" w:rsidRPr="006C1CD7" w:rsidRDefault="008F7D65" w:rsidP="008F7D65">
      <w:pPr>
        <w:pStyle w:val="titolo20"/>
        <w:rPr>
          <w:rFonts w:eastAsiaTheme="minorEastAsia"/>
          <w:color w:val="002060"/>
        </w:rPr>
      </w:pPr>
      <w:r w:rsidRPr="006C1C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49CFEC22" w14:textId="77777777" w:rsidTr="007644D4">
        <w:tc>
          <w:tcPr>
            <w:tcW w:w="2200" w:type="dxa"/>
            <w:tcMar>
              <w:top w:w="20" w:type="dxa"/>
              <w:left w:w="20" w:type="dxa"/>
              <w:bottom w:w="20" w:type="dxa"/>
              <w:right w:w="20" w:type="dxa"/>
            </w:tcMar>
            <w:vAlign w:val="center"/>
            <w:hideMark/>
          </w:tcPr>
          <w:p w14:paraId="04F41487" w14:textId="77777777" w:rsidR="008F7D65" w:rsidRPr="006C1CD7" w:rsidRDefault="008F7D65" w:rsidP="007644D4">
            <w:pPr>
              <w:pStyle w:val="movimento"/>
              <w:rPr>
                <w:color w:val="002060"/>
              </w:rPr>
            </w:pPr>
            <w:r w:rsidRPr="006C1CD7">
              <w:rPr>
                <w:color w:val="002060"/>
              </w:rPr>
              <w:t>BURESTI NICOLE</w:t>
            </w:r>
          </w:p>
        </w:tc>
        <w:tc>
          <w:tcPr>
            <w:tcW w:w="2200" w:type="dxa"/>
            <w:tcMar>
              <w:top w:w="20" w:type="dxa"/>
              <w:left w:w="20" w:type="dxa"/>
              <w:bottom w:w="20" w:type="dxa"/>
              <w:right w:w="20" w:type="dxa"/>
            </w:tcMar>
            <w:vAlign w:val="center"/>
            <w:hideMark/>
          </w:tcPr>
          <w:p w14:paraId="22C43A9D" w14:textId="77777777" w:rsidR="008F7D65" w:rsidRPr="006C1CD7" w:rsidRDefault="008F7D65" w:rsidP="007644D4">
            <w:pPr>
              <w:pStyle w:val="movimento2"/>
              <w:rPr>
                <w:color w:val="002060"/>
              </w:rPr>
            </w:pPr>
            <w:r w:rsidRPr="006C1CD7">
              <w:rPr>
                <w:color w:val="002060"/>
              </w:rPr>
              <w:t xml:space="preserve">(ALMAJUVENTUS FANO1906 SRL) </w:t>
            </w:r>
          </w:p>
        </w:tc>
        <w:tc>
          <w:tcPr>
            <w:tcW w:w="800" w:type="dxa"/>
            <w:tcMar>
              <w:top w:w="20" w:type="dxa"/>
              <w:left w:w="20" w:type="dxa"/>
              <w:bottom w:w="20" w:type="dxa"/>
              <w:right w:w="20" w:type="dxa"/>
            </w:tcMar>
            <w:vAlign w:val="center"/>
            <w:hideMark/>
          </w:tcPr>
          <w:p w14:paraId="5D095C05"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4B1C147E"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0F4AF61A" w14:textId="77777777" w:rsidR="008F7D65" w:rsidRPr="006C1CD7" w:rsidRDefault="008F7D65" w:rsidP="007644D4">
            <w:pPr>
              <w:pStyle w:val="movimento2"/>
              <w:rPr>
                <w:color w:val="002060"/>
              </w:rPr>
            </w:pPr>
            <w:r w:rsidRPr="006C1CD7">
              <w:rPr>
                <w:color w:val="002060"/>
              </w:rPr>
              <w:t> </w:t>
            </w:r>
          </w:p>
        </w:tc>
      </w:tr>
    </w:tbl>
    <w:p w14:paraId="48A2A007" w14:textId="77777777" w:rsidR="008F7D65" w:rsidRDefault="008F7D65" w:rsidP="008F7D65">
      <w:pPr>
        <w:pStyle w:val="breakline"/>
        <w:rPr>
          <w:color w:val="002060"/>
        </w:rPr>
      </w:pPr>
    </w:p>
    <w:p w14:paraId="21E217EB" w14:textId="77777777" w:rsidR="008F7D65" w:rsidRDefault="008F7D65" w:rsidP="008F7D6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79BC5102" w14:textId="77777777" w:rsidR="008F7D65" w:rsidRPr="00983357" w:rsidRDefault="008F7D65" w:rsidP="008F7D6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487CB43C" w14:textId="77777777" w:rsidR="008F7D65" w:rsidRPr="006C1CD7" w:rsidRDefault="008F7D65" w:rsidP="008F7D65">
      <w:pPr>
        <w:pStyle w:val="breakline"/>
        <w:rPr>
          <w:rFonts w:eastAsiaTheme="minorEastAsia"/>
          <w:color w:val="002060"/>
        </w:rPr>
      </w:pPr>
    </w:p>
    <w:p w14:paraId="731B3B09" w14:textId="77777777" w:rsidR="008F7D65" w:rsidRPr="006C1CD7" w:rsidRDefault="008F7D65" w:rsidP="008F7D65">
      <w:pPr>
        <w:pStyle w:val="titoloprinc0"/>
        <w:rPr>
          <w:color w:val="002060"/>
        </w:rPr>
      </w:pPr>
      <w:r w:rsidRPr="006C1CD7">
        <w:rPr>
          <w:color w:val="002060"/>
        </w:rPr>
        <w:t>CLASSIFICA</w:t>
      </w:r>
    </w:p>
    <w:p w14:paraId="76B4AEEB" w14:textId="77777777" w:rsidR="008F7D65" w:rsidRPr="006C1CD7" w:rsidRDefault="008F7D65" w:rsidP="008F7D65">
      <w:pPr>
        <w:pStyle w:val="breakline"/>
        <w:rPr>
          <w:color w:val="002060"/>
        </w:rPr>
      </w:pPr>
    </w:p>
    <w:p w14:paraId="0CA767E2" w14:textId="77777777" w:rsidR="008F7D65" w:rsidRPr="006C1CD7" w:rsidRDefault="008F7D65" w:rsidP="008F7D65">
      <w:pPr>
        <w:pStyle w:val="breakline"/>
        <w:rPr>
          <w:color w:val="002060"/>
        </w:rPr>
      </w:pPr>
    </w:p>
    <w:p w14:paraId="0D48FBFB" w14:textId="77777777" w:rsidR="008F7D65" w:rsidRPr="006C1CD7" w:rsidRDefault="008F7D65" w:rsidP="008F7D65">
      <w:pPr>
        <w:pStyle w:val="sottotitolocampionato10"/>
        <w:rPr>
          <w:color w:val="002060"/>
        </w:rPr>
      </w:pPr>
      <w:r w:rsidRPr="006C1CD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7D65" w:rsidRPr="006C1CD7" w14:paraId="75F88633" w14:textId="77777777" w:rsidTr="007644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78C79" w14:textId="77777777" w:rsidR="008F7D65" w:rsidRPr="006C1CD7" w:rsidRDefault="008F7D65" w:rsidP="007644D4">
            <w:pPr>
              <w:pStyle w:val="headertabella0"/>
              <w:rPr>
                <w:color w:val="002060"/>
              </w:rPr>
            </w:pPr>
            <w:r w:rsidRPr="006C1CD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4D1F5" w14:textId="77777777" w:rsidR="008F7D65" w:rsidRPr="006C1CD7" w:rsidRDefault="008F7D65" w:rsidP="007644D4">
            <w:pPr>
              <w:pStyle w:val="headertabella0"/>
              <w:rPr>
                <w:color w:val="002060"/>
              </w:rPr>
            </w:pPr>
            <w:r w:rsidRPr="006C1CD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748DF" w14:textId="77777777" w:rsidR="008F7D65" w:rsidRPr="006C1CD7" w:rsidRDefault="008F7D65" w:rsidP="007644D4">
            <w:pPr>
              <w:pStyle w:val="headertabella0"/>
              <w:rPr>
                <w:color w:val="002060"/>
              </w:rPr>
            </w:pPr>
            <w:r w:rsidRPr="006C1CD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35493" w14:textId="77777777" w:rsidR="008F7D65" w:rsidRPr="006C1CD7" w:rsidRDefault="008F7D65" w:rsidP="007644D4">
            <w:pPr>
              <w:pStyle w:val="headertabella0"/>
              <w:rPr>
                <w:color w:val="002060"/>
              </w:rPr>
            </w:pPr>
            <w:r w:rsidRPr="006C1CD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062C5" w14:textId="77777777" w:rsidR="008F7D65" w:rsidRPr="006C1CD7" w:rsidRDefault="008F7D65" w:rsidP="007644D4">
            <w:pPr>
              <w:pStyle w:val="headertabella0"/>
              <w:rPr>
                <w:color w:val="002060"/>
              </w:rPr>
            </w:pPr>
            <w:r w:rsidRPr="006C1CD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9F177" w14:textId="77777777" w:rsidR="008F7D65" w:rsidRPr="006C1CD7" w:rsidRDefault="008F7D65" w:rsidP="007644D4">
            <w:pPr>
              <w:pStyle w:val="headertabella0"/>
              <w:rPr>
                <w:color w:val="002060"/>
              </w:rPr>
            </w:pPr>
            <w:r w:rsidRPr="006C1CD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12A2A" w14:textId="77777777" w:rsidR="008F7D65" w:rsidRPr="006C1CD7" w:rsidRDefault="008F7D65" w:rsidP="007644D4">
            <w:pPr>
              <w:pStyle w:val="headertabella0"/>
              <w:rPr>
                <w:color w:val="002060"/>
              </w:rPr>
            </w:pPr>
            <w:r w:rsidRPr="006C1CD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B4F1E" w14:textId="77777777" w:rsidR="008F7D65" w:rsidRPr="006C1CD7" w:rsidRDefault="008F7D65" w:rsidP="007644D4">
            <w:pPr>
              <w:pStyle w:val="headertabella0"/>
              <w:rPr>
                <w:color w:val="002060"/>
              </w:rPr>
            </w:pPr>
            <w:r w:rsidRPr="006C1CD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72524" w14:textId="77777777" w:rsidR="008F7D65" w:rsidRPr="006C1CD7" w:rsidRDefault="008F7D65" w:rsidP="007644D4">
            <w:pPr>
              <w:pStyle w:val="headertabella0"/>
              <w:rPr>
                <w:color w:val="002060"/>
              </w:rPr>
            </w:pPr>
            <w:r w:rsidRPr="006C1CD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8977E" w14:textId="77777777" w:rsidR="008F7D65" w:rsidRPr="006C1CD7" w:rsidRDefault="008F7D65" w:rsidP="007644D4">
            <w:pPr>
              <w:pStyle w:val="headertabella0"/>
              <w:rPr>
                <w:color w:val="002060"/>
              </w:rPr>
            </w:pPr>
            <w:r w:rsidRPr="006C1CD7">
              <w:rPr>
                <w:color w:val="002060"/>
              </w:rPr>
              <w:t>PE</w:t>
            </w:r>
          </w:p>
        </w:tc>
      </w:tr>
      <w:tr w:rsidR="008F7D65" w:rsidRPr="006C1CD7" w14:paraId="7647C267" w14:textId="77777777" w:rsidTr="007644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415307" w14:textId="77777777" w:rsidR="008F7D65" w:rsidRPr="006C1CD7" w:rsidRDefault="008F7D65" w:rsidP="007644D4">
            <w:pPr>
              <w:pStyle w:val="rowtabella0"/>
              <w:rPr>
                <w:color w:val="002060"/>
              </w:rPr>
            </w:pPr>
            <w:r w:rsidRPr="006C1CD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B212A" w14:textId="77777777" w:rsidR="008F7D65" w:rsidRPr="006C1CD7" w:rsidRDefault="008F7D65" w:rsidP="007644D4">
            <w:pPr>
              <w:pStyle w:val="rowtabella0"/>
              <w:jc w:val="center"/>
              <w:rPr>
                <w:color w:val="002060"/>
              </w:rPr>
            </w:pPr>
            <w:r w:rsidRPr="006C1C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1823"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E9BF5"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C40B"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C31F"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501B" w14:textId="77777777" w:rsidR="008F7D65" w:rsidRPr="006C1CD7" w:rsidRDefault="008F7D65" w:rsidP="007644D4">
            <w:pPr>
              <w:pStyle w:val="rowtabella0"/>
              <w:jc w:val="center"/>
              <w:rPr>
                <w:color w:val="002060"/>
              </w:rPr>
            </w:pPr>
            <w:r w:rsidRPr="006C1C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FF76" w14:textId="77777777" w:rsidR="008F7D65" w:rsidRPr="006C1CD7" w:rsidRDefault="008F7D65" w:rsidP="007644D4">
            <w:pPr>
              <w:pStyle w:val="rowtabella0"/>
              <w:jc w:val="center"/>
              <w:rPr>
                <w:color w:val="002060"/>
              </w:rPr>
            </w:pPr>
            <w:r w:rsidRPr="006C1C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4209" w14:textId="77777777" w:rsidR="008F7D65" w:rsidRPr="006C1CD7" w:rsidRDefault="008F7D65" w:rsidP="007644D4">
            <w:pPr>
              <w:pStyle w:val="rowtabella0"/>
              <w:jc w:val="center"/>
              <w:rPr>
                <w:color w:val="002060"/>
              </w:rPr>
            </w:pPr>
            <w:r w:rsidRPr="006C1C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429E2" w14:textId="77777777" w:rsidR="008F7D65" w:rsidRPr="006C1CD7" w:rsidRDefault="008F7D65" w:rsidP="007644D4">
            <w:pPr>
              <w:pStyle w:val="rowtabella0"/>
              <w:jc w:val="center"/>
              <w:rPr>
                <w:color w:val="002060"/>
              </w:rPr>
            </w:pPr>
            <w:r w:rsidRPr="006C1CD7">
              <w:rPr>
                <w:color w:val="002060"/>
              </w:rPr>
              <w:t>0</w:t>
            </w:r>
          </w:p>
        </w:tc>
      </w:tr>
      <w:tr w:rsidR="008F7D65" w:rsidRPr="006C1CD7" w14:paraId="400C4D60"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9DAA3" w14:textId="77777777" w:rsidR="008F7D65" w:rsidRPr="006C1CD7" w:rsidRDefault="008F7D65" w:rsidP="007644D4">
            <w:pPr>
              <w:pStyle w:val="rowtabella0"/>
              <w:rPr>
                <w:color w:val="002060"/>
              </w:rPr>
            </w:pPr>
            <w:r w:rsidRPr="006C1CD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6460"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8374"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C50C"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F10E9"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9349"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2CCA" w14:textId="77777777" w:rsidR="008F7D65" w:rsidRPr="006C1CD7" w:rsidRDefault="008F7D65" w:rsidP="007644D4">
            <w:pPr>
              <w:pStyle w:val="rowtabella0"/>
              <w:jc w:val="center"/>
              <w:rPr>
                <w:color w:val="002060"/>
              </w:rPr>
            </w:pPr>
            <w:r w:rsidRPr="006C1CD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0FFB"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7FEC6"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5F608" w14:textId="77777777" w:rsidR="008F7D65" w:rsidRPr="006C1CD7" w:rsidRDefault="008F7D65" w:rsidP="007644D4">
            <w:pPr>
              <w:pStyle w:val="rowtabella0"/>
              <w:jc w:val="center"/>
              <w:rPr>
                <w:color w:val="002060"/>
              </w:rPr>
            </w:pPr>
            <w:r w:rsidRPr="006C1CD7">
              <w:rPr>
                <w:color w:val="002060"/>
              </w:rPr>
              <w:t>0</w:t>
            </w:r>
          </w:p>
        </w:tc>
      </w:tr>
      <w:tr w:rsidR="008F7D65" w:rsidRPr="006C1CD7" w14:paraId="0CAED0F6"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125C1" w14:textId="77777777" w:rsidR="008F7D65" w:rsidRPr="006C1CD7" w:rsidRDefault="008F7D65" w:rsidP="007644D4">
            <w:pPr>
              <w:pStyle w:val="rowtabella0"/>
              <w:rPr>
                <w:color w:val="002060"/>
              </w:rPr>
            </w:pPr>
            <w:r w:rsidRPr="006C1CD7">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3AB3" w14:textId="77777777" w:rsidR="008F7D65" w:rsidRPr="006C1CD7" w:rsidRDefault="008F7D65" w:rsidP="007644D4">
            <w:pPr>
              <w:pStyle w:val="rowtabella0"/>
              <w:jc w:val="center"/>
              <w:rPr>
                <w:color w:val="002060"/>
              </w:rPr>
            </w:pPr>
            <w:r w:rsidRPr="006C1C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B9D9"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84FC"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A9880"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9685A"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5164A"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50DAB"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A2B79"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265F9" w14:textId="77777777" w:rsidR="008F7D65" w:rsidRPr="006C1CD7" w:rsidRDefault="008F7D65" w:rsidP="007644D4">
            <w:pPr>
              <w:pStyle w:val="rowtabella0"/>
              <w:jc w:val="center"/>
              <w:rPr>
                <w:color w:val="002060"/>
              </w:rPr>
            </w:pPr>
            <w:r w:rsidRPr="006C1CD7">
              <w:rPr>
                <w:color w:val="002060"/>
              </w:rPr>
              <w:t>0</w:t>
            </w:r>
          </w:p>
        </w:tc>
      </w:tr>
      <w:tr w:rsidR="008F7D65" w:rsidRPr="006C1CD7" w14:paraId="14BA138E"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31621" w14:textId="77777777" w:rsidR="008F7D65" w:rsidRPr="006C1CD7" w:rsidRDefault="008F7D65" w:rsidP="007644D4">
            <w:pPr>
              <w:pStyle w:val="rowtabella0"/>
              <w:rPr>
                <w:color w:val="002060"/>
              </w:rPr>
            </w:pPr>
            <w:r w:rsidRPr="006C1CD7">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4C2A3" w14:textId="77777777" w:rsidR="008F7D65" w:rsidRPr="006C1CD7" w:rsidRDefault="008F7D65" w:rsidP="007644D4">
            <w:pPr>
              <w:pStyle w:val="rowtabella0"/>
              <w:jc w:val="center"/>
              <w:rPr>
                <w:color w:val="002060"/>
              </w:rPr>
            </w:pPr>
            <w:r w:rsidRPr="006C1C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A81A"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D2D2"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B946"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9D5B"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6741"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2EF1F"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4F2E"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6628" w14:textId="77777777" w:rsidR="008F7D65" w:rsidRPr="006C1CD7" w:rsidRDefault="008F7D65" w:rsidP="007644D4">
            <w:pPr>
              <w:pStyle w:val="rowtabella0"/>
              <w:jc w:val="center"/>
              <w:rPr>
                <w:color w:val="002060"/>
              </w:rPr>
            </w:pPr>
            <w:r w:rsidRPr="006C1CD7">
              <w:rPr>
                <w:color w:val="002060"/>
              </w:rPr>
              <w:t>0</w:t>
            </w:r>
          </w:p>
        </w:tc>
      </w:tr>
      <w:tr w:rsidR="008F7D65" w:rsidRPr="006C1CD7" w14:paraId="40663868"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CEE5A" w14:textId="77777777" w:rsidR="008F7D65" w:rsidRPr="006C1CD7" w:rsidRDefault="008F7D65" w:rsidP="007644D4">
            <w:pPr>
              <w:pStyle w:val="rowtabella0"/>
              <w:rPr>
                <w:color w:val="002060"/>
              </w:rPr>
            </w:pPr>
            <w:r w:rsidRPr="006C1CD7">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BC46" w14:textId="77777777" w:rsidR="008F7D65" w:rsidRPr="006C1CD7" w:rsidRDefault="008F7D65" w:rsidP="007644D4">
            <w:pPr>
              <w:pStyle w:val="rowtabella0"/>
              <w:jc w:val="center"/>
              <w:rPr>
                <w:color w:val="002060"/>
              </w:rPr>
            </w:pPr>
            <w:r w:rsidRPr="006C1C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B181"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D872A"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4646"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DA7A"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3524"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701B" w14:textId="77777777" w:rsidR="008F7D65" w:rsidRPr="006C1CD7" w:rsidRDefault="008F7D65" w:rsidP="007644D4">
            <w:pPr>
              <w:pStyle w:val="rowtabella0"/>
              <w:jc w:val="center"/>
              <w:rPr>
                <w:color w:val="002060"/>
              </w:rPr>
            </w:pPr>
            <w:r w:rsidRPr="006C1C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A755"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3475" w14:textId="77777777" w:rsidR="008F7D65" w:rsidRPr="006C1CD7" w:rsidRDefault="008F7D65" w:rsidP="007644D4">
            <w:pPr>
              <w:pStyle w:val="rowtabella0"/>
              <w:jc w:val="center"/>
              <w:rPr>
                <w:color w:val="002060"/>
              </w:rPr>
            </w:pPr>
            <w:r w:rsidRPr="006C1CD7">
              <w:rPr>
                <w:color w:val="002060"/>
              </w:rPr>
              <w:t>0</w:t>
            </w:r>
          </w:p>
        </w:tc>
      </w:tr>
      <w:tr w:rsidR="008F7D65" w:rsidRPr="006C1CD7" w14:paraId="05B034CC"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EC7B2" w14:textId="77777777" w:rsidR="008F7D65" w:rsidRPr="006C1CD7" w:rsidRDefault="008F7D65" w:rsidP="007644D4">
            <w:pPr>
              <w:pStyle w:val="rowtabella0"/>
              <w:rPr>
                <w:color w:val="002060"/>
              </w:rPr>
            </w:pPr>
            <w:r w:rsidRPr="006C1CD7">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D04D" w14:textId="77777777" w:rsidR="008F7D65" w:rsidRPr="006C1CD7" w:rsidRDefault="008F7D65" w:rsidP="007644D4">
            <w:pPr>
              <w:pStyle w:val="rowtabella0"/>
              <w:jc w:val="center"/>
              <w:rPr>
                <w:color w:val="002060"/>
              </w:rPr>
            </w:pPr>
            <w:r w:rsidRPr="006C1C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159B"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AA0F"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CD79E"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9DE5"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1755"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FA1C"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E31B"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961F9" w14:textId="77777777" w:rsidR="008F7D65" w:rsidRPr="006C1CD7" w:rsidRDefault="008F7D65" w:rsidP="007644D4">
            <w:pPr>
              <w:pStyle w:val="rowtabella0"/>
              <w:jc w:val="center"/>
              <w:rPr>
                <w:color w:val="002060"/>
              </w:rPr>
            </w:pPr>
            <w:r w:rsidRPr="006C1CD7">
              <w:rPr>
                <w:color w:val="002060"/>
              </w:rPr>
              <w:t>0</w:t>
            </w:r>
          </w:p>
        </w:tc>
      </w:tr>
      <w:tr w:rsidR="008F7D65" w:rsidRPr="006C1CD7" w14:paraId="21A6F3B7"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63773" w14:textId="77777777" w:rsidR="008F7D65" w:rsidRPr="006C1CD7" w:rsidRDefault="008F7D65" w:rsidP="007644D4">
            <w:pPr>
              <w:pStyle w:val="rowtabella0"/>
              <w:rPr>
                <w:color w:val="002060"/>
              </w:rPr>
            </w:pPr>
            <w:r w:rsidRPr="006C1CD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103C"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93B4"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4C4A"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37BF1"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83D9"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F79E"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55CC" w14:textId="77777777" w:rsidR="008F7D65" w:rsidRPr="006C1CD7" w:rsidRDefault="008F7D65" w:rsidP="007644D4">
            <w:pPr>
              <w:pStyle w:val="rowtabella0"/>
              <w:jc w:val="center"/>
              <w:rPr>
                <w:color w:val="002060"/>
              </w:rPr>
            </w:pPr>
            <w:r w:rsidRPr="006C1CD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C2E14"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8D3B" w14:textId="77777777" w:rsidR="008F7D65" w:rsidRPr="006C1CD7" w:rsidRDefault="008F7D65" w:rsidP="007644D4">
            <w:pPr>
              <w:pStyle w:val="rowtabella0"/>
              <w:jc w:val="center"/>
              <w:rPr>
                <w:color w:val="002060"/>
              </w:rPr>
            </w:pPr>
            <w:r w:rsidRPr="006C1CD7">
              <w:rPr>
                <w:color w:val="002060"/>
              </w:rPr>
              <w:t>0</w:t>
            </w:r>
          </w:p>
        </w:tc>
      </w:tr>
      <w:tr w:rsidR="008F7D65" w:rsidRPr="006C1CD7" w14:paraId="080A7F13" w14:textId="77777777" w:rsidTr="007644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E080CF" w14:textId="77777777" w:rsidR="008F7D65" w:rsidRPr="006C1CD7" w:rsidRDefault="008F7D65" w:rsidP="007644D4">
            <w:pPr>
              <w:pStyle w:val="rowtabella0"/>
              <w:rPr>
                <w:color w:val="002060"/>
              </w:rPr>
            </w:pPr>
            <w:r w:rsidRPr="006C1CD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A4A0E"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F884"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BC7E"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CEDC3"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A3054"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CC753"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7BFED" w14:textId="77777777" w:rsidR="008F7D65" w:rsidRPr="006C1CD7" w:rsidRDefault="008F7D65" w:rsidP="007644D4">
            <w:pPr>
              <w:pStyle w:val="rowtabella0"/>
              <w:jc w:val="center"/>
              <w:rPr>
                <w:color w:val="002060"/>
              </w:rPr>
            </w:pPr>
            <w:r w:rsidRPr="006C1CD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D2EC" w14:textId="77777777" w:rsidR="008F7D65" w:rsidRPr="006C1CD7" w:rsidRDefault="008F7D65" w:rsidP="007644D4">
            <w:pPr>
              <w:pStyle w:val="rowtabella0"/>
              <w:jc w:val="center"/>
              <w:rPr>
                <w:color w:val="002060"/>
              </w:rPr>
            </w:pPr>
            <w:r w:rsidRPr="006C1C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69D1" w14:textId="77777777" w:rsidR="008F7D65" w:rsidRPr="006C1CD7" w:rsidRDefault="008F7D65" w:rsidP="007644D4">
            <w:pPr>
              <w:pStyle w:val="rowtabella0"/>
              <w:jc w:val="center"/>
              <w:rPr>
                <w:color w:val="002060"/>
              </w:rPr>
            </w:pPr>
            <w:r w:rsidRPr="006C1CD7">
              <w:rPr>
                <w:color w:val="002060"/>
              </w:rPr>
              <w:t>0</w:t>
            </w:r>
          </w:p>
        </w:tc>
      </w:tr>
    </w:tbl>
    <w:p w14:paraId="15B9B108" w14:textId="77777777" w:rsidR="008F7D65" w:rsidRPr="006C1CD7" w:rsidRDefault="008F7D65" w:rsidP="008F7D65">
      <w:pPr>
        <w:pStyle w:val="breakline"/>
        <w:rPr>
          <w:rFonts w:eastAsiaTheme="minorEastAsia"/>
          <w:color w:val="002060"/>
        </w:rPr>
      </w:pPr>
    </w:p>
    <w:p w14:paraId="2DEA4EB4" w14:textId="77777777" w:rsidR="008F7D65" w:rsidRDefault="008F7D65" w:rsidP="00770E76">
      <w:pPr>
        <w:rPr>
          <w:rFonts w:ascii="Arial" w:hAnsi="Arial" w:cs="Arial"/>
          <w:color w:val="002060"/>
          <w:sz w:val="22"/>
          <w:szCs w:val="22"/>
        </w:rPr>
      </w:pPr>
    </w:p>
    <w:p w14:paraId="0371588E" w14:textId="2E5F00C6" w:rsidR="00D91110" w:rsidRDefault="00D91110" w:rsidP="00770E76">
      <w:pPr>
        <w:rPr>
          <w:rFonts w:ascii="Arial" w:hAnsi="Arial" w:cs="Arial"/>
          <w:color w:val="002060"/>
          <w:sz w:val="22"/>
          <w:szCs w:val="22"/>
        </w:rPr>
      </w:pPr>
    </w:p>
    <w:p w14:paraId="5519E66D" w14:textId="77777777" w:rsidR="00D91110" w:rsidRPr="00E32582" w:rsidRDefault="00D91110" w:rsidP="001E21E5">
      <w:pPr>
        <w:pStyle w:val="TITOLOCAMPIONATO"/>
        <w:shd w:val="clear" w:color="auto" w:fill="CCCCCC"/>
        <w:spacing w:before="0" w:beforeAutospacing="0" w:after="0" w:afterAutospacing="0"/>
        <w:rPr>
          <w:color w:val="002060"/>
        </w:rPr>
      </w:pPr>
      <w:bookmarkStart w:id="11" w:name="_Toc18678744"/>
      <w:r w:rsidRPr="000B4152">
        <w:rPr>
          <w:color w:val="002060"/>
        </w:rPr>
        <w:t xml:space="preserve">COPPA </w:t>
      </w:r>
      <w:r>
        <w:rPr>
          <w:color w:val="002060"/>
        </w:rPr>
        <w:t>MARCHE UNDER 21</w:t>
      </w:r>
      <w:r w:rsidRPr="000B4152">
        <w:rPr>
          <w:color w:val="002060"/>
        </w:rPr>
        <w:t xml:space="preserve"> CALCIO A 5</w:t>
      </w:r>
      <w:bookmarkEnd w:id="11"/>
    </w:p>
    <w:p w14:paraId="577C69E2" w14:textId="60C7D362" w:rsidR="00D91110" w:rsidRPr="0032785D" w:rsidRDefault="00D91110" w:rsidP="001E21E5">
      <w:pPr>
        <w:pStyle w:val="Corpodeltesto21"/>
        <w:jc w:val="center"/>
        <w:rPr>
          <w:rFonts w:ascii="Arial" w:hAnsi="Arial" w:cs="Arial"/>
          <w:b/>
          <w:color w:val="002060"/>
          <w:sz w:val="36"/>
          <w:szCs w:val="36"/>
        </w:rPr>
      </w:pPr>
      <w:r>
        <w:rPr>
          <w:rFonts w:ascii="Arial" w:hAnsi="Arial" w:cs="Arial"/>
          <w:b/>
          <w:color w:val="002060"/>
          <w:sz w:val="36"/>
          <w:szCs w:val="36"/>
        </w:rPr>
        <w:t>QUALIFICATE ALLE SEMIFINALI</w:t>
      </w:r>
    </w:p>
    <w:p w14:paraId="5AF6E076" w14:textId="77777777" w:rsidR="00D91110" w:rsidRPr="00D34730" w:rsidRDefault="00D91110" w:rsidP="00D91110">
      <w:pPr>
        <w:pStyle w:val="Corpodeltesto21"/>
        <w:rPr>
          <w:rFonts w:ascii="Arial" w:hAnsi="Arial" w:cs="Arial"/>
          <w:color w:val="002060"/>
          <w:sz w:val="22"/>
        </w:rPr>
      </w:pPr>
    </w:p>
    <w:p w14:paraId="4C0DF525" w14:textId="77777777" w:rsidR="00D91110" w:rsidRPr="0030027C" w:rsidRDefault="00D91110" w:rsidP="00D91110">
      <w:pPr>
        <w:pStyle w:val="Corpodeltesto21"/>
        <w:rPr>
          <w:rFonts w:ascii="Arial" w:hAnsi="Arial" w:cs="Arial"/>
          <w:bCs/>
          <w:color w:val="002060"/>
          <w:sz w:val="22"/>
        </w:rPr>
      </w:pPr>
      <w:r>
        <w:rPr>
          <w:rFonts w:ascii="Arial" w:hAnsi="Arial" w:cs="Arial"/>
          <w:color w:val="002060"/>
          <w:sz w:val="22"/>
        </w:rPr>
        <w:t>Al termine della prima fase si sono qualificate per le Semifinali seguenti squadre:</w:t>
      </w:r>
    </w:p>
    <w:p w14:paraId="4E8263F5" w14:textId="77777777" w:rsidR="00D91110" w:rsidRDefault="00D91110" w:rsidP="00D91110">
      <w:pPr>
        <w:pStyle w:val="LndNormale1"/>
        <w:rPr>
          <w:color w:val="002060"/>
        </w:rPr>
      </w:pPr>
    </w:p>
    <w:p w14:paraId="7B418DD5" w14:textId="19596DBE" w:rsidR="00D91110" w:rsidRDefault="00D91110" w:rsidP="00D91110">
      <w:pPr>
        <w:pStyle w:val="LndNormale1"/>
        <w:rPr>
          <w:color w:val="002060"/>
        </w:rPr>
      </w:pPr>
      <w:r>
        <w:rPr>
          <w:color w:val="002060"/>
        </w:rPr>
        <w:t>1^ classificata</w:t>
      </w:r>
      <w:r>
        <w:rPr>
          <w:color w:val="002060"/>
        </w:rPr>
        <w:tab/>
      </w:r>
      <w:r>
        <w:rPr>
          <w:color w:val="002060"/>
        </w:rPr>
        <w:tab/>
      </w:r>
      <w:r>
        <w:rPr>
          <w:b/>
          <w:bCs/>
          <w:color w:val="002060"/>
        </w:rPr>
        <w:t>AUDAX 1970 S.ANGELO</w:t>
      </w:r>
    </w:p>
    <w:p w14:paraId="1CEB30CC" w14:textId="6A008BF9" w:rsidR="00D91110" w:rsidRPr="00D91110" w:rsidRDefault="00D91110" w:rsidP="00D91110">
      <w:pPr>
        <w:pStyle w:val="LndNormale1"/>
        <w:rPr>
          <w:b/>
          <w:bCs/>
          <w:color w:val="002060"/>
        </w:rPr>
      </w:pPr>
      <w:r>
        <w:rPr>
          <w:color w:val="002060"/>
        </w:rPr>
        <w:t>2^ classificata</w:t>
      </w:r>
      <w:r>
        <w:rPr>
          <w:color w:val="002060"/>
        </w:rPr>
        <w:tab/>
      </w:r>
      <w:r>
        <w:rPr>
          <w:color w:val="002060"/>
        </w:rPr>
        <w:tab/>
      </w:r>
      <w:r>
        <w:rPr>
          <w:b/>
          <w:bCs/>
          <w:color w:val="002060"/>
        </w:rPr>
        <w:t>REAL FABRIANO</w:t>
      </w:r>
    </w:p>
    <w:p w14:paraId="05BBC4E0" w14:textId="012149F0" w:rsidR="00D91110" w:rsidRPr="00D91110" w:rsidRDefault="00D91110" w:rsidP="00D91110">
      <w:pPr>
        <w:pStyle w:val="LndNormale1"/>
        <w:rPr>
          <w:color w:val="002060"/>
        </w:rPr>
      </w:pPr>
      <w:r>
        <w:rPr>
          <w:color w:val="002060"/>
        </w:rPr>
        <w:t>3^ classificata</w:t>
      </w:r>
      <w:r>
        <w:rPr>
          <w:color w:val="002060"/>
        </w:rPr>
        <w:tab/>
      </w:r>
      <w:r>
        <w:rPr>
          <w:color w:val="002060"/>
        </w:rPr>
        <w:tab/>
      </w:r>
      <w:r>
        <w:rPr>
          <w:b/>
          <w:bCs/>
          <w:color w:val="002060"/>
        </w:rPr>
        <w:t>DAMIANI E GATTI ASCOLI</w:t>
      </w:r>
    </w:p>
    <w:p w14:paraId="0F7C72C9" w14:textId="176A4B7E" w:rsidR="00D91110" w:rsidRDefault="00D91110" w:rsidP="00D91110">
      <w:pPr>
        <w:pStyle w:val="LndNormale1"/>
        <w:rPr>
          <w:color w:val="002060"/>
        </w:rPr>
      </w:pPr>
      <w:r>
        <w:rPr>
          <w:color w:val="002060"/>
        </w:rPr>
        <w:t>4^ classificata</w:t>
      </w:r>
      <w:r>
        <w:rPr>
          <w:color w:val="002060"/>
        </w:rPr>
        <w:tab/>
      </w:r>
      <w:r>
        <w:rPr>
          <w:color w:val="002060"/>
        </w:rPr>
        <w:tab/>
      </w:r>
      <w:r>
        <w:rPr>
          <w:b/>
          <w:bCs/>
          <w:color w:val="002060"/>
        </w:rPr>
        <w:t>CSI STELLA</w:t>
      </w:r>
      <w:r w:rsidRPr="00D91110">
        <w:rPr>
          <w:color w:val="002060"/>
        </w:rPr>
        <w:t xml:space="preserve">  </w:t>
      </w:r>
    </w:p>
    <w:p w14:paraId="1FBE7082" w14:textId="77777777" w:rsidR="00D91110" w:rsidRPr="000B4152" w:rsidRDefault="00D91110" w:rsidP="00D91110">
      <w:pPr>
        <w:pStyle w:val="LndNormale1"/>
        <w:rPr>
          <w:color w:val="002060"/>
        </w:rPr>
      </w:pPr>
    </w:p>
    <w:p w14:paraId="67EEF434" w14:textId="77777777" w:rsidR="00D91110" w:rsidRPr="00AB5327" w:rsidRDefault="00D91110" w:rsidP="00D91110">
      <w:pPr>
        <w:pStyle w:val="LndNormale1"/>
        <w:rPr>
          <w:b/>
          <w:color w:val="002060"/>
          <w:u w:val="single"/>
        </w:rPr>
      </w:pPr>
      <w:r w:rsidRPr="00AB5327">
        <w:rPr>
          <w:b/>
          <w:color w:val="002060"/>
          <w:u w:val="single"/>
        </w:rPr>
        <w:t>SEMIFINALI</w:t>
      </w:r>
    </w:p>
    <w:p w14:paraId="551B6BF2" w14:textId="77777777" w:rsidR="00D91110" w:rsidRPr="00B63DC4" w:rsidRDefault="00D91110" w:rsidP="00D91110">
      <w:pPr>
        <w:pStyle w:val="Corpodeltesto21"/>
        <w:rPr>
          <w:rFonts w:ascii="Arial" w:hAnsi="Arial" w:cs="Arial"/>
          <w:b/>
          <w:i/>
          <w:color w:val="002060"/>
          <w:sz w:val="22"/>
        </w:rPr>
      </w:pPr>
      <w:r w:rsidRPr="00B63DC4">
        <w:rPr>
          <w:rFonts w:ascii="Arial" w:hAnsi="Arial" w:cs="Arial"/>
          <w:b/>
          <w:i/>
          <w:color w:val="002060"/>
          <w:sz w:val="22"/>
        </w:rPr>
        <w:t>Gara Unica 11 Novembre 2022</w:t>
      </w:r>
    </w:p>
    <w:p w14:paraId="180902D3" w14:textId="77777777" w:rsidR="00D91110" w:rsidRPr="00F45EB9" w:rsidRDefault="00D91110" w:rsidP="00D91110">
      <w:pPr>
        <w:pStyle w:val="LndNormale1"/>
        <w:rPr>
          <w:color w:val="002060"/>
        </w:rPr>
      </w:pPr>
      <w:r>
        <w:rPr>
          <w:color w:val="002060"/>
        </w:rPr>
        <w:t>Le Semifinali</w:t>
      </w:r>
      <w:r w:rsidRPr="00F45EB9">
        <w:rPr>
          <w:color w:val="002060"/>
        </w:rPr>
        <w:t xml:space="preserve"> prevedono la disputa di n° </w:t>
      </w:r>
      <w:r>
        <w:rPr>
          <w:color w:val="002060"/>
        </w:rPr>
        <w:t>2</w:t>
      </w:r>
      <w:r w:rsidRPr="00F45EB9">
        <w:rPr>
          <w:color w:val="002060"/>
        </w:rPr>
        <w:t xml:space="preserve"> gare (solo andata in casa delle prime </w:t>
      </w:r>
      <w:r>
        <w:rPr>
          <w:color w:val="002060"/>
        </w:rPr>
        <w:t xml:space="preserve">due </w:t>
      </w:r>
      <w:r w:rsidRPr="00F45EB9">
        <w:rPr>
          <w:color w:val="002060"/>
        </w:rPr>
        <w:t xml:space="preserve">classificate </w:t>
      </w:r>
      <w:r>
        <w:rPr>
          <w:color w:val="002060"/>
        </w:rPr>
        <w:t>del girone</w:t>
      </w:r>
      <w:r w:rsidRPr="00F45EB9">
        <w:rPr>
          <w:color w:val="002060"/>
        </w:rPr>
        <w:t xml:space="preserve"> del primo turno)</w:t>
      </w:r>
      <w:r>
        <w:rPr>
          <w:color w:val="002060"/>
        </w:rPr>
        <w:t>.</w:t>
      </w:r>
    </w:p>
    <w:p w14:paraId="2CBE1F50" w14:textId="77777777" w:rsidR="00D91110" w:rsidRPr="00F45EB9" w:rsidRDefault="00D91110" w:rsidP="00D91110">
      <w:pPr>
        <w:pStyle w:val="LndNormale1"/>
        <w:rPr>
          <w:color w:val="002060"/>
        </w:rPr>
      </w:pPr>
    </w:p>
    <w:p w14:paraId="14C3FE8E" w14:textId="77777777" w:rsidR="00D91110" w:rsidRPr="001E6A72" w:rsidRDefault="00D91110" w:rsidP="00D91110">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3E0953CB" w14:textId="77777777" w:rsidR="00D91110" w:rsidRPr="000A1E89" w:rsidRDefault="00D91110" w:rsidP="00D91110">
      <w:pPr>
        <w:pStyle w:val="Corpodeltesto21"/>
        <w:rPr>
          <w:rFonts w:ascii="Arial" w:hAnsi="Arial" w:cs="Arial"/>
          <w:color w:val="002060"/>
          <w:sz w:val="22"/>
        </w:rPr>
      </w:pPr>
      <w:r w:rsidRPr="000A1E89">
        <w:rPr>
          <w:rFonts w:ascii="Arial" w:hAnsi="Arial" w:cs="Arial"/>
          <w:color w:val="002060"/>
          <w:sz w:val="22"/>
        </w:rPr>
        <w:t>1^ classificata girone prima fase –  4^ classificata girone prima fase</w:t>
      </w:r>
    </w:p>
    <w:p w14:paraId="031FBA5C" w14:textId="6028971C" w:rsidR="001E21E5" w:rsidRPr="001E21E5" w:rsidRDefault="001E21E5" w:rsidP="00D91110">
      <w:pPr>
        <w:pStyle w:val="Corpodeltesto21"/>
        <w:rPr>
          <w:rFonts w:ascii="Arial" w:hAnsi="Arial" w:cs="Arial"/>
          <w:b/>
          <w:bCs/>
          <w:color w:val="002060"/>
          <w:sz w:val="22"/>
        </w:rPr>
      </w:pPr>
      <w:r w:rsidRPr="001E21E5">
        <w:rPr>
          <w:rFonts w:ascii="Arial" w:hAnsi="Arial" w:cs="Arial"/>
          <w:b/>
          <w:bCs/>
          <w:color w:val="002060"/>
          <w:sz w:val="22"/>
        </w:rPr>
        <w:t>AUDAX 1970 S.ANGELO – CSI STELLA</w:t>
      </w:r>
    </w:p>
    <w:p w14:paraId="1039F853" w14:textId="77777777" w:rsidR="001E21E5" w:rsidRDefault="001E21E5" w:rsidP="00D91110">
      <w:pPr>
        <w:pStyle w:val="Corpodeltesto21"/>
        <w:rPr>
          <w:rFonts w:ascii="Arial" w:hAnsi="Arial" w:cs="Arial"/>
          <w:color w:val="002060"/>
          <w:sz w:val="22"/>
        </w:rPr>
      </w:pPr>
    </w:p>
    <w:p w14:paraId="06E07428" w14:textId="0E7D973D" w:rsidR="00D91110" w:rsidRPr="000A1E89" w:rsidRDefault="00D91110" w:rsidP="00D91110">
      <w:pPr>
        <w:pStyle w:val="Corpodeltesto21"/>
        <w:rPr>
          <w:rFonts w:ascii="Arial" w:hAnsi="Arial" w:cs="Arial"/>
          <w:color w:val="002060"/>
          <w:sz w:val="22"/>
        </w:rPr>
      </w:pPr>
      <w:r>
        <w:rPr>
          <w:rFonts w:ascii="Arial" w:hAnsi="Arial" w:cs="Arial"/>
          <w:color w:val="002060"/>
          <w:sz w:val="22"/>
        </w:rPr>
        <w:t>2</w:t>
      </w:r>
      <w:r w:rsidRPr="000A1E89">
        <w:rPr>
          <w:rFonts w:ascii="Arial" w:hAnsi="Arial" w:cs="Arial"/>
          <w:color w:val="002060"/>
          <w:sz w:val="22"/>
        </w:rPr>
        <w:t xml:space="preserve">^ classificata girone prima fase –  </w:t>
      </w:r>
      <w:r>
        <w:rPr>
          <w:rFonts w:ascii="Arial" w:hAnsi="Arial" w:cs="Arial"/>
          <w:color w:val="002060"/>
          <w:sz w:val="22"/>
        </w:rPr>
        <w:t>3</w:t>
      </w:r>
      <w:r w:rsidRPr="000A1E89">
        <w:rPr>
          <w:rFonts w:ascii="Arial" w:hAnsi="Arial" w:cs="Arial"/>
          <w:color w:val="002060"/>
          <w:sz w:val="22"/>
        </w:rPr>
        <w:t>^ classificata girone prima fase</w:t>
      </w:r>
    </w:p>
    <w:p w14:paraId="6BD4DB1A" w14:textId="3A139FCF" w:rsidR="00D91110" w:rsidRPr="001E21E5" w:rsidRDefault="001E21E5" w:rsidP="00D91110">
      <w:pPr>
        <w:pStyle w:val="LndNormale1"/>
        <w:rPr>
          <w:b/>
          <w:bCs/>
          <w:color w:val="002060"/>
        </w:rPr>
      </w:pPr>
      <w:r w:rsidRPr="001E21E5">
        <w:rPr>
          <w:b/>
          <w:bCs/>
          <w:color w:val="002060"/>
        </w:rPr>
        <w:t>REAL FABRIANO – DAMIANI E GATTI ASCOLI</w:t>
      </w:r>
    </w:p>
    <w:p w14:paraId="1DE68C76" w14:textId="77777777" w:rsidR="001E21E5" w:rsidRPr="00F45EB9" w:rsidRDefault="001E21E5" w:rsidP="00D91110">
      <w:pPr>
        <w:pStyle w:val="LndNormale1"/>
        <w:rPr>
          <w:color w:val="002060"/>
        </w:rPr>
      </w:pPr>
    </w:p>
    <w:p w14:paraId="5FE6539A" w14:textId="77777777" w:rsidR="00D91110" w:rsidRPr="00F45EB9" w:rsidRDefault="00D91110" w:rsidP="00D91110">
      <w:pPr>
        <w:pStyle w:val="Corpodeltesto21"/>
        <w:rPr>
          <w:rFonts w:ascii="Arial" w:hAnsi="Arial" w:cs="Arial"/>
          <w:color w:val="002060"/>
          <w:sz w:val="22"/>
        </w:rPr>
      </w:pPr>
      <w:r w:rsidRPr="00F45EB9">
        <w:rPr>
          <w:rFonts w:ascii="Arial" w:hAnsi="Arial" w:cs="Arial"/>
          <w:color w:val="002060"/>
          <w:sz w:val="22"/>
        </w:rPr>
        <w:t>Al termine dei tempi regolamentari, in caso di parità, si disputeranno due tempi supplementari di 5 minuti ciascuno.</w:t>
      </w:r>
    </w:p>
    <w:p w14:paraId="22222F29" w14:textId="77777777" w:rsidR="00D91110" w:rsidRPr="00F45EB9" w:rsidRDefault="00D91110" w:rsidP="00D91110">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0DAD86D2" w14:textId="6C26E0E4" w:rsidR="00D91110" w:rsidRDefault="00D91110" w:rsidP="00770E76">
      <w:pPr>
        <w:rPr>
          <w:rFonts w:ascii="Arial" w:hAnsi="Arial" w:cs="Arial"/>
          <w:color w:val="002060"/>
          <w:sz w:val="22"/>
          <w:szCs w:val="22"/>
        </w:rPr>
      </w:pPr>
    </w:p>
    <w:p w14:paraId="38EE89DD" w14:textId="77777777" w:rsidR="00D91110" w:rsidRPr="0032785D" w:rsidRDefault="00D91110" w:rsidP="00D91110">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2A8E876F" w14:textId="7B74DB1C" w:rsidR="00D91110" w:rsidRDefault="00D91110" w:rsidP="00770E76">
      <w:pPr>
        <w:rPr>
          <w:rFonts w:ascii="Arial" w:hAnsi="Arial" w:cs="Arial"/>
          <w:color w:val="002060"/>
          <w:sz w:val="22"/>
          <w:szCs w:val="22"/>
        </w:rPr>
      </w:pPr>
    </w:p>
    <w:p w14:paraId="14415390" w14:textId="77777777" w:rsidR="006D7048" w:rsidRPr="00A433D7" w:rsidRDefault="006D7048" w:rsidP="006D7048">
      <w:pPr>
        <w:pStyle w:val="sottotitolocampionato10"/>
        <w:rPr>
          <w:color w:val="002060"/>
        </w:rPr>
      </w:pPr>
      <w:r w:rsidRPr="00A433D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7048" w:rsidRPr="00A433D7" w14:paraId="2D8CAF85" w14:textId="77777777" w:rsidTr="00764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F7802" w14:textId="77777777" w:rsidR="006D7048" w:rsidRPr="00A433D7" w:rsidRDefault="006D7048" w:rsidP="007644D4">
            <w:pPr>
              <w:pStyle w:val="headertabella0"/>
              <w:rPr>
                <w:color w:val="002060"/>
              </w:rPr>
            </w:pPr>
            <w:r w:rsidRPr="00A433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B9D26" w14:textId="77777777" w:rsidR="006D7048" w:rsidRPr="00A433D7" w:rsidRDefault="006D7048" w:rsidP="007644D4">
            <w:pPr>
              <w:pStyle w:val="headertabella0"/>
              <w:rPr>
                <w:color w:val="002060"/>
              </w:rPr>
            </w:pPr>
            <w:r w:rsidRPr="00A433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88C07" w14:textId="77777777" w:rsidR="006D7048" w:rsidRPr="00A433D7" w:rsidRDefault="006D7048" w:rsidP="007644D4">
            <w:pPr>
              <w:pStyle w:val="headertabella0"/>
              <w:rPr>
                <w:color w:val="002060"/>
              </w:rPr>
            </w:pPr>
            <w:r w:rsidRPr="00A433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0BE7D" w14:textId="77777777" w:rsidR="006D7048" w:rsidRPr="00A433D7" w:rsidRDefault="006D7048" w:rsidP="007644D4">
            <w:pPr>
              <w:pStyle w:val="headertabella0"/>
              <w:rPr>
                <w:color w:val="002060"/>
              </w:rPr>
            </w:pPr>
            <w:r w:rsidRPr="00A433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88200" w14:textId="77777777" w:rsidR="006D7048" w:rsidRPr="00A433D7" w:rsidRDefault="006D7048" w:rsidP="007644D4">
            <w:pPr>
              <w:pStyle w:val="headertabella0"/>
              <w:rPr>
                <w:color w:val="002060"/>
              </w:rPr>
            </w:pPr>
            <w:r w:rsidRPr="00A433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00381" w14:textId="77777777" w:rsidR="006D7048" w:rsidRPr="00A433D7" w:rsidRDefault="006D7048" w:rsidP="007644D4">
            <w:pPr>
              <w:pStyle w:val="headertabella0"/>
              <w:rPr>
                <w:color w:val="002060"/>
              </w:rPr>
            </w:pPr>
            <w:proofErr w:type="spellStart"/>
            <w:r w:rsidRPr="00A433D7">
              <w:rPr>
                <w:color w:val="002060"/>
              </w:rPr>
              <w:t>Localita'</w:t>
            </w:r>
            <w:proofErr w:type="spellEnd"/>
            <w:r w:rsidRPr="00A433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34CF8" w14:textId="77777777" w:rsidR="006D7048" w:rsidRPr="00A433D7" w:rsidRDefault="006D7048" w:rsidP="007644D4">
            <w:pPr>
              <w:pStyle w:val="headertabella0"/>
              <w:rPr>
                <w:color w:val="002060"/>
              </w:rPr>
            </w:pPr>
            <w:r w:rsidRPr="00A433D7">
              <w:rPr>
                <w:color w:val="002060"/>
              </w:rPr>
              <w:t>Indirizzo Impianto</w:t>
            </w:r>
          </w:p>
        </w:tc>
      </w:tr>
      <w:tr w:rsidR="006D7048" w:rsidRPr="00A433D7" w14:paraId="0582E602" w14:textId="77777777" w:rsidTr="00764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364A9A" w14:textId="77777777" w:rsidR="006D7048" w:rsidRPr="00A433D7" w:rsidRDefault="006D7048" w:rsidP="007644D4">
            <w:pPr>
              <w:pStyle w:val="rowtabella0"/>
              <w:rPr>
                <w:color w:val="002060"/>
              </w:rPr>
            </w:pPr>
            <w:r w:rsidRPr="00A433D7">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89BCA" w14:textId="77777777" w:rsidR="006D7048" w:rsidRPr="00A433D7" w:rsidRDefault="006D7048" w:rsidP="007644D4">
            <w:pPr>
              <w:pStyle w:val="rowtabella0"/>
              <w:rPr>
                <w:color w:val="002060"/>
              </w:rPr>
            </w:pPr>
            <w:r w:rsidRPr="00A433D7">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D3D71" w14:textId="77777777" w:rsidR="006D7048" w:rsidRPr="00A433D7" w:rsidRDefault="006D7048" w:rsidP="007644D4">
            <w:pPr>
              <w:pStyle w:val="rowtabella0"/>
              <w:jc w:val="center"/>
              <w:rPr>
                <w:color w:val="002060"/>
              </w:rPr>
            </w:pPr>
            <w:r w:rsidRPr="00A433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B0693" w14:textId="77777777" w:rsidR="006D7048" w:rsidRPr="00A433D7" w:rsidRDefault="006D7048" w:rsidP="007644D4">
            <w:pPr>
              <w:pStyle w:val="rowtabella0"/>
              <w:rPr>
                <w:color w:val="002060"/>
              </w:rPr>
            </w:pPr>
            <w:r w:rsidRPr="00A433D7">
              <w:rPr>
                <w:color w:val="002060"/>
              </w:rPr>
              <w:t>12/11/2022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7FCD0" w14:textId="77777777" w:rsidR="006D7048" w:rsidRPr="00A433D7" w:rsidRDefault="006D7048" w:rsidP="007644D4">
            <w:pPr>
              <w:pStyle w:val="rowtabella0"/>
              <w:rPr>
                <w:color w:val="002060"/>
              </w:rPr>
            </w:pPr>
            <w:r w:rsidRPr="00A433D7">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A6F02" w14:textId="77777777" w:rsidR="006D7048" w:rsidRPr="00A433D7" w:rsidRDefault="006D7048" w:rsidP="007644D4">
            <w:pPr>
              <w:pStyle w:val="rowtabella0"/>
              <w:rPr>
                <w:color w:val="002060"/>
              </w:rPr>
            </w:pPr>
            <w:r w:rsidRPr="00A433D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18973" w14:textId="77777777" w:rsidR="006D7048" w:rsidRPr="00A433D7" w:rsidRDefault="006D7048" w:rsidP="007644D4">
            <w:pPr>
              <w:pStyle w:val="rowtabella0"/>
              <w:rPr>
                <w:color w:val="002060"/>
              </w:rPr>
            </w:pPr>
            <w:r w:rsidRPr="00A433D7">
              <w:rPr>
                <w:color w:val="002060"/>
              </w:rPr>
              <w:t>VIA CAPANNA SNC</w:t>
            </w:r>
          </w:p>
        </w:tc>
      </w:tr>
      <w:tr w:rsidR="006D7048" w:rsidRPr="00A433D7" w14:paraId="3992875B" w14:textId="77777777" w:rsidTr="00764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BE9D7E" w14:textId="77777777" w:rsidR="006D7048" w:rsidRPr="00A433D7" w:rsidRDefault="006D7048" w:rsidP="007644D4">
            <w:pPr>
              <w:pStyle w:val="rowtabella0"/>
              <w:rPr>
                <w:color w:val="002060"/>
              </w:rPr>
            </w:pPr>
            <w:r w:rsidRPr="00A433D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C982D" w14:textId="77777777" w:rsidR="006D7048" w:rsidRPr="00A433D7" w:rsidRDefault="006D7048" w:rsidP="007644D4">
            <w:pPr>
              <w:pStyle w:val="rowtabella0"/>
              <w:rPr>
                <w:color w:val="002060"/>
              </w:rPr>
            </w:pPr>
            <w:r w:rsidRPr="00A433D7">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6F966" w14:textId="77777777" w:rsidR="006D7048" w:rsidRPr="00A433D7" w:rsidRDefault="006D7048" w:rsidP="007644D4">
            <w:pPr>
              <w:pStyle w:val="rowtabella0"/>
              <w:jc w:val="center"/>
              <w:rPr>
                <w:color w:val="002060"/>
              </w:rPr>
            </w:pPr>
            <w:r w:rsidRPr="00A433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A8C0E" w14:textId="77777777" w:rsidR="006D7048" w:rsidRPr="00A433D7" w:rsidRDefault="006D7048" w:rsidP="007644D4">
            <w:pPr>
              <w:pStyle w:val="rowtabella0"/>
              <w:rPr>
                <w:color w:val="002060"/>
              </w:rPr>
            </w:pPr>
            <w:r w:rsidRPr="00A433D7">
              <w:rPr>
                <w:color w:val="002060"/>
              </w:rPr>
              <w:t>12/11/2022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BD24C" w14:textId="77777777" w:rsidR="006D7048" w:rsidRPr="00A433D7" w:rsidRDefault="006D7048" w:rsidP="007644D4">
            <w:pPr>
              <w:pStyle w:val="rowtabella0"/>
              <w:rPr>
                <w:color w:val="002060"/>
              </w:rPr>
            </w:pPr>
            <w:r w:rsidRPr="00A433D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F85F3" w14:textId="77777777" w:rsidR="006D7048" w:rsidRPr="00A433D7" w:rsidRDefault="006D7048" w:rsidP="007644D4">
            <w:pPr>
              <w:pStyle w:val="rowtabella0"/>
              <w:rPr>
                <w:color w:val="002060"/>
              </w:rPr>
            </w:pPr>
            <w:r w:rsidRPr="00A433D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29B09" w14:textId="77777777" w:rsidR="006D7048" w:rsidRPr="00A433D7" w:rsidRDefault="006D7048" w:rsidP="007644D4">
            <w:pPr>
              <w:pStyle w:val="rowtabella0"/>
              <w:rPr>
                <w:color w:val="002060"/>
              </w:rPr>
            </w:pPr>
            <w:r w:rsidRPr="00A433D7">
              <w:rPr>
                <w:color w:val="002060"/>
              </w:rPr>
              <w:t>VIA B.BUOZZI</w:t>
            </w:r>
          </w:p>
        </w:tc>
      </w:tr>
    </w:tbl>
    <w:p w14:paraId="4D06ADAB" w14:textId="6C8F3A65" w:rsidR="006D7048" w:rsidRDefault="006D7048" w:rsidP="008F7D65">
      <w:pPr>
        <w:ind w:firstLine="708"/>
        <w:rPr>
          <w:rFonts w:ascii="Arial" w:hAnsi="Arial" w:cs="Arial"/>
          <w:color w:val="002060"/>
          <w:sz w:val="22"/>
          <w:szCs w:val="22"/>
        </w:rPr>
      </w:pPr>
    </w:p>
    <w:p w14:paraId="61750A0A" w14:textId="77777777" w:rsidR="008F7D65" w:rsidRPr="006C1CD7" w:rsidRDefault="008F7D65" w:rsidP="008F7D65">
      <w:pPr>
        <w:pStyle w:val="titoloprinc0"/>
        <w:rPr>
          <w:color w:val="002060"/>
        </w:rPr>
      </w:pPr>
      <w:r w:rsidRPr="006C1CD7">
        <w:rPr>
          <w:color w:val="002060"/>
        </w:rPr>
        <w:t>RISULTATI</w:t>
      </w:r>
    </w:p>
    <w:p w14:paraId="620F182B" w14:textId="77777777" w:rsidR="008F7D65" w:rsidRPr="006C1CD7" w:rsidRDefault="008F7D65" w:rsidP="008F7D65">
      <w:pPr>
        <w:pStyle w:val="breakline"/>
        <w:rPr>
          <w:color w:val="002060"/>
        </w:rPr>
      </w:pPr>
    </w:p>
    <w:p w14:paraId="781F1118" w14:textId="77777777" w:rsidR="008F7D65" w:rsidRPr="006C1CD7" w:rsidRDefault="008F7D65" w:rsidP="008F7D65">
      <w:pPr>
        <w:pStyle w:val="sottotitolocampionato10"/>
        <w:rPr>
          <w:color w:val="002060"/>
        </w:rPr>
      </w:pPr>
      <w:r w:rsidRPr="006C1CD7">
        <w:rPr>
          <w:color w:val="002060"/>
        </w:rPr>
        <w:t>RISULTATI UFFICIALI GARE DEL 06/11/2022</w:t>
      </w:r>
    </w:p>
    <w:p w14:paraId="32E16815" w14:textId="77777777" w:rsidR="008F7D65" w:rsidRPr="008F7D65" w:rsidRDefault="008F7D65" w:rsidP="008F7D65">
      <w:pPr>
        <w:pStyle w:val="sottotitolocampionato20"/>
        <w:spacing w:before="0" w:beforeAutospacing="0" w:after="0" w:afterAutospacing="0"/>
        <w:rPr>
          <w:rFonts w:ascii="Arial" w:hAnsi="Arial" w:cs="Arial"/>
          <w:color w:val="002060"/>
          <w:sz w:val="20"/>
          <w:szCs w:val="20"/>
        </w:rPr>
      </w:pPr>
      <w:r w:rsidRPr="008F7D65">
        <w:rPr>
          <w:rFonts w:ascii="Arial" w:hAnsi="Arial" w:cs="Arial"/>
          <w:color w:val="002060"/>
          <w:sz w:val="20"/>
          <w:szCs w:val="20"/>
        </w:rPr>
        <w:t>Si trascrivono qui di seguito i risultati ufficiali delle gare disputate</w:t>
      </w:r>
    </w:p>
    <w:p w14:paraId="54D5AA9F" w14:textId="77777777" w:rsidR="008F7D65" w:rsidRPr="006C1CD7" w:rsidRDefault="008F7D65" w:rsidP="008F7D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7D65" w:rsidRPr="006C1CD7" w14:paraId="0AB038A0" w14:textId="77777777" w:rsidTr="007644D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F7D65" w:rsidRPr="006C1CD7" w14:paraId="1C23B932" w14:textId="77777777" w:rsidTr="007644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F81CF" w14:textId="77777777" w:rsidR="008F7D65" w:rsidRPr="006C1CD7" w:rsidRDefault="008F7D65" w:rsidP="007644D4">
                  <w:pPr>
                    <w:pStyle w:val="headertabella0"/>
                    <w:rPr>
                      <w:color w:val="002060"/>
                    </w:rPr>
                  </w:pPr>
                  <w:r w:rsidRPr="006C1CD7">
                    <w:rPr>
                      <w:color w:val="002060"/>
                    </w:rPr>
                    <w:t>GIRONE A - 7 Giornata - A</w:t>
                  </w:r>
                </w:p>
              </w:tc>
            </w:tr>
            <w:tr w:rsidR="008F7D65" w:rsidRPr="006C1CD7" w14:paraId="422C338F" w14:textId="77777777" w:rsidTr="007644D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846239" w14:textId="77777777" w:rsidR="008F7D65" w:rsidRPr="006C1CD7" w:rsidRDefault="008F7D65" w:rsidP="007644D4">
                  <w:pPr>
                    <w:pStyle w:val="rowtabella0"/>
                    <w:rPr>
                      <w:color w:val="002060"/>
                    </w:rPr>
                  </w:pPr>
                  <w:r w:rsidRPr="006C1CD7">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8DAE1" w14:textId="77777777" w:rsidR="008F7D65" w:rsidRPr="006C1CD7" w:rsidRDefault="008F7D65" w:rsidP="007644D4">
                  <w:pPr>
                    <w:pStyle w:val="rowtabella0"/>
                    <w:rPr>
                      <w:color w:val="002060"/>
                    </w:rPr>
                  </w:pPr>
                  <w:r w:rsidRPr="006C1CD7">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1D017" w14:textId="77777777" w:rsidR="008F7D65" w:rsidRPr="006C1CD7" w:rsidRDefault="008F7D65" w:rsidP="007644D4">
                  <w:pPr>
                    <w:pStyle w:val="rowtabella0"/>
                    <w:jc w:val="center"/>
                    <w:rPr>
                      <w:color w:val="002060"/>
                    </w:rPr>
                  </w:pPr>
                  <w:r w:rsidRPr="006C1CD7">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8E0FD" w14:textId="77777777" w:rsidR="008F7D65" w:rsidRPr="006C1CD7" w:rsidRDefault="008F7D65" w:rsidP="007644D4">
                  <w:pPr>
                    <w:pStyle w:val="rowtabella0"/>
                    <w:jc w:val="center"/>
                    <w:rPr>
                      <w:color w:val="002060"/>
                    </w:rPr>
                  </w:pPr>
                  <w:r w:rsidRPr="006C1CD7">
                    <w:rPr>
                      <w:color w:val="002060"/>
                    </w:rPr>
                    <w:t> </w:t>
                  </w:r>
                </w:p>
              </w:tc>
            </w:tr>
            <w:tr w:rsidR="008F7D65" w:rsidRPr="006C1CD7" w14:paraId="5084E1C0" w14:textId="77777777" w:rsidTr="007644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C2D349" w14:textId="77777777" w:rsidR="008F7D65" w:rsidRPr="006C1CD7" w:rsidRDefault="008F7D65" w:rsidP="007644D4">
                  <w:pPr>
                    <w:pStyle w:val="rowtabella0"/>
                    <w:rPr>
                      <w:color w:val="002060"/>
                    </w:rPr>
                  </w:pPr>
                  <w:r w:rsidRPr="006C1CD7">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30654C" w14:textId="77777777" w:rsidR="008F7D65" w:rsidRPr="006C1CD7" w:rsidRDefault="008F7D65" w:rsidP="007644D4">
                  <w:pPr>
                    <w:pStyle w:val="rowtabella0"/>
                    <w:rPr>
                      <w:color w:val="002060"/>
                    </w:rPr>
                  </w:pPr>
                  <w:r w:rsidRPr="006C1CD7">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AADCEB" w14:textId="77777777" w:rsidR="008F7D65" w:rsidRPr="006C1CD7" w:rsidRDefault="008F7D65" w:rsidP="007644D4">
                  <w:pPr>
                    <w:pStyle w:val="rowtabella0"/>
                    <w:jc w:val="center"/>
                    <w:rPr>
                      <w:color w:val="002060"/>
                    </w:rPr>
                  </w:pPr>
                  <w:r w:rsidRPr="006C1CD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E9E1B6" w14:textId="77777777" w:rsidR="008F7D65" w:rsidRPr="006C1CD7" w:rsidRDefault="008F7D65" w:rsidP="007644D4">
                  <w:pPr>
                    <w:pStyle w:val="rowtabella0"/>
                    <w:jc w:val="center"/>
                    <w:rPr>
                      <w:color w:val="002060"/>
                    </w:rPr>
                  </w:pPr>
                  <w:r w:rsidRPr="006C1CD7">
                    <w:rPr>
                      <w:color w:val="002060"/>
                    </w:rPr>
                    <w:t> </w:t>
                  </w:r>
                </w:p>
              </w:tc>
            </w:tr>
            <w:tr w:rsidR="008F7D65" w:rsidRPr="006C1CD7" w14:paraId="77B729D5" w14:textId="77777777" w:rsidTr="007644D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D56C67" w14:textId="77777777" w:rsidR="008F7D65" w:rsidRPr="006C1CD7" w:rsidRDefault="008F7D65" w:rsidP="007644D4">
                  <w:pPr>
                    <w:pStyle w:val="rowtabella0"/>
                    <w:rPr>
                      <w:color w:val="002060"/>
                    </w:rPr>
                  </w:pPr>
                  <w:r w:rsidRPr="006C1CD7">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C633D" w14:textId="77777777" w:rsidR="008F7D65" w:rsidRPr="006C1CD7" w:rsidRDefault="008F7D65" w:rsidP="007644D4">
                  <w:pPr>
                    <w:pStyle w:val="rowtabella0"/>
                    <w:rPr>
                      <w:color w:val="002060"/>
                    </w:rPr>
                  </w:pPr>
                  <w:r w:rsidRPr="006C1CD7">
                    <w:rPr>
                      <w:color w:val="002060"/>
                    </w:rPr>
                    <w:t>- CITTA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8015D" w14:textId="77777777" w:rsidR="008F7D65" w:rsidRPr="006C1CD7" w:rsidRDefault="008F7D65" w:rsidP="007644D4">
                  <w:pPr>
                    <w:pStyle w:val="rowtabella0"/>
                    <w:jc w:val="center"/>
                    <w:rPr>
                      <w:color w:val="002060"/>
                    </w:rPr>
                  </w:pPr>
                  <w:r w:rsidRPr="006C1CD7">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91D56" w14:textId="77777777" w:rsidR="008F7D65" w:rsidRPr="006C1CD7" w:rsidRDefault="008F7D65" w:rsidP="007644D4">
                  <w:pPr>
                    <w:pStyle w:val="rowtabella0"/>
                    <w:jc w:val="center"/>
                    <w:rPr>
                      <w:color w:val="002060"/>
                    </w:rPr>
                  </w:pPr>
                  <w:r w:rsidRPr="006C1CD7">
                    <w:rPr>
                      <w:color w:val="002060"/>
                    </w:rPr>
                    <w:t> </w:t>
                  </w:r>
                </w:p>
              </w:tc>
            </w:tr>
            <w:tr w:rsidR="008F7D65" w:rsidRPr="006C1CD7" w14:paraId="707123A8" w14:textId="77777777" w:rsidTr="007644D4">
              <w:tc>
                <w:tcPr>
                  <w:tcW w:w="4700" w:type="dxa"/>
                  <w:gridSpan w:val="4"/>
                  <w:tcBorders>
                    <w:top w:val="nil"/>
                    <w:left w:val="nil"/>
                    <w:bottom w:val="nil"/>
                    <w:right w:val="nil"/>
                  </w:tcBorders>
                  <w:tcMar>
                    <w:top w:w="20" w:type="dxa"/>
                    <w:left w:w="20" w:type="dxa"/>
                    <w:bottom w:w="20" w:type="dxa"/>
                    <w:right w:w="20" w:type="dxa"/>
                  </w:tcMar>
                  <w:vAlign w:val="center"/>
                  <w:hideMark/>
                </w:tcPr>
                <w:p w14:paraId="48CCB60E" w14:textId="77777777" w:rsidR="008F7D65" w:rsidRPr="006C1CD7" w:rsidRDefault="008F7D65" w:rsidP="007644D4">
                  <w:pPr>
                    <w:pStyle w:val="rowtabella0"/>
                    <w:rPr>
                      <w:color w:val="002060"/>
                    </w:rPr>
                  </w:pPr>
                  <w:r w:rsidRPr="006C1CD7">
                    <w:rPr>
                      <w:color w:val="002060"/>
                    </w:rPr>
                    <w:t>(1) - disputata il 05/11/2022</w:t>
                  </w:r>
                </w:p>
              </w:tc>
            </w:tr>
          </w:tbl>
          <w:p w14:paraId="3F71C570" w14:textId="77777777" w:rsidR="008F7D65" w:rsidRPr="006C1CD7" w:rsidRDefault="008F7D65" w:rsidP="007644D4">
            <w:pPr>
              <w:rPr>
                <w:color w:val="002060"/>
              </w:rPr>
            </w:pPr>
          </w:p>
        </w:tc>
      </w:tr>
    </w:tbl>
    <w:p w14:paraId="25790AEC" w14:textId="77777777" w:rsidR="008F7D65" w:rsidRPr="006C1CD7" w:rsidRDefault="008F7D65" w:rsidP="008F7D65">
      <w:pPr>
        <w:pStyle w:val="breakline"/>
        <w:rPr>
          <w:rFonts w:eastAsiaTheme="minorEastAsia"/>
          <w:color w:val="002060"/>
        </w:rPr>
      </w:pPr>
    </w:p>
    <w:p w14:paraId="2FA4CD70" w14:textId="77777777" w:rsidR="008F7D65" w:rsidRPr="006C1CD7" w:rsidRDefault="008F7D65" w:rsidP="008F7D65">
      <w:pPr>
        <w:pStyle w:val="breakline"/>
        <w:rPr>
          <w:color w:val="002060"/>
        </w:rPr>
      </w:pPr>
    </w:p>
    <w:p w14:paraId="606A0306" w14:textId="77777777" w:rsidR="008F7D65" w:rsidRPr="006C1CD7" w:rsidRDefault="008F7D65" w:rsidP="008F7D65">
      <w:pPr>
        <w:pStyle w:val="titoloprinc0"/>
        <w:rPr>
          <w:color w:val="002060"/>
        </w:rPr>
      </w:pPr>
      <w:r w:rsidRPr="006C1CD7">
        <w:rPr>
          <w:color w:val="002060"/>
        </w:rPr>
        <w:t>GIUDICE SPORTIVO</w:t>
      </w:r>
    </w:p>
    <w:p w14:paraId="5E02E601" w14:textId="77777777" w:rsidR="008F7D65" w:rsidRPr="006C1CD7" w:rsidRDefault="008F7D65" w:rsidP="008F7D65">
      <w:pPr>
        <w:pStyle w:val="diffida"/>
        <w:rPr>
          <w:color w:val="002060"/>
        </w:rPr>
      </w:pPr>
      <w:r w:rsidRPr="006C1CD7">
        <w:rPr>
          <w:color w:val="002060"/>
        </w:rPr>
        <w:t>Il Giudice Sportivo Avv. Agnese Lazzaretti, con l'assistenza del segretario Angelo Castellana, nella seduta del 07/11/2022, ha adottato le decisioni che di seguito integralmente si riportano:</w:t>
      </w:r>
    </w:p>
    <w:p w14:paraId="303E92A0" w14:textId="77777777" w:rsidR="008F7D65" w:rsidRPr="006C1CD7" w:rsidRDefault="008F7D65" w:rsidP="008F7D65">
      <w:pPr>
        <w:pStyle w:val="titolo10"/>
        <w:rPr>
          <w:color w:val="002060"/>
        </w:rPr>
      </w:pPr>
      <w:r w:rsidRPr="006C1CD7">
        <w:rPr>
          <w:color w:val="002060"/>
        </w:rPr>
        <w:t xml:space="preserve">GARE DEL 6/11/2022 </w:t>
      </w:r>
    </w:p>
    <w:p w14:paraId="6B8BCAEE" w14:textId="77777777" w:rsidR="008F7D65" w:rsidRPr="006C1CD7" w:rsidRDefault="008F7D65" w:rsidP="008F7D65">
      <w:pPr>
        <w:pStyle w:val="titolo7a"/>
        <w:rPr>
          <w:color w:val="002060"/>
        </w:rPr>
      </w:pPr>
      <w:r w:rsidRPr="006C1CD7">
        <w:rPr>
          <w:color w:val="002060"/>
        </w:rPr>
        <w:t xml:space="preserve">PROVVEDIMENTI DISCIPLINARI </w:t>
      </w:r>
    </w:p>
    <w:p w14:paraId="6CF4FF40" w14:textId="77777777" w:rsidR="008F7D65" w:rsidRPr="006C1CD7" w:rsidRDefault="008F7D65" w:rsidP="008F7D65">
      <w:pPr>
        <w:pStyle w:val="titolo7b0"/>
        <w:rPr>
          <w:color w:val="002060"/>
        </w:rPr>
      </w:pPr>
      <w:r w:rsidRPr="006C1CD7">
        <w:rPr>
          <w:color w:val="002060"/>
        </w:rPr>
        <w:t xml:space="preserve">In base alle risultanze degli atti ufficiali sono state deliberate le seguenti sanzioni disciplinari. </w:t>
      </w:r>
    </w:p>
    <w:p w14:paraId="0DF11E95" w14:textId="77777777" w:rsidR="008F7D65" w:rsidRPr="006C1CD7" w:rsidRDefault="008F7D65" w:rsidP="008F7D65">
      <w:pPr>
        <w:pStyle w:val="titolo30"/>
        <w:rPr>
          <w:color w:val="002060"/>
        </w:rPr>
      </w:pPr>
      <w:r w:rsidRPr="006C1CD7">
        <w:rPr>
          <w:color w:val="002060"/>
        </w:rPr>
        <w:lastRenderedPageBreak/>
        <w:t xml:space="preserve">CALCIATORI NON ESPULSI </w:t>
      </w:r>
    </w:p>
    <w:p w14:paraId="762EF5FE" w14:textId="77777777" w:rsidR="008F7D65" w:rsidRPr="006C1CD7" w:rsidRDefault="008F7D65" w:rsidP="008F7D65">
      <w:pPr>
        <w:pStyle w:val="titolo20"/>
        <w:rPr>
          <w:color w:val="002060"/>
        </w:rPr>
      </w:pPr>
      <w:r w:rsidRPr="006C1CD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71C3E8DA" w14:textId="77777777" w:rsidTr="007644D4">
        <w:tc>
          <w:tcPr>
            <w:tcW w:w="2200" w:type="dxa"/>
            <w:tcMar>
              <w:top w:w="20" w:type="dxa"/>
              <w:left w:w="20" w:type="dxa"/>
              <w:bottom w:w="20" w:type="dxa"/>
              <w:right w:w="20" w:type="dxa"/>
            </w:tcMar>
            <w:vAlign w:val="center"/>
            <w:hideMark/>
          </w:tcPr>
          <w:p w14:paraId="02A01680" w14:textId="77777777" w:rsidR="008F7D65" w:rsidRPr="006C1CD7" w:rsidRDefault="008F7D65" w:rsidP="007644D4">
            <w:pPr>
              <w:pStyle w:val="movimento"/>
              <w:rPr>
                <w:color w:val="002060"/>
              </w:rPr>
            </w:pPr>
            <w:r w:rsidRPr="006C1CD7">
              <w:rPr>
                <w:color w:val="002060"/>
              </w:rPr>
              <w:t>CALCABRINI ALESSIO</w:t>
            </w:r>
          </w:p>
        </w:tc>
        <w:tc>
          <w:tcPr>
            <w:tcW w:w="2200" w:type="dxa"/>
            <w:tcMar>
              <w:top w:w="20" w:type="dxa"/>
              <w:left w:w="20" w:type="dxa"/>
              <w:bottom w:w="20" w:type="dxa"/>
              <w:right w:w="20" w:type="dxa"/>
            </w:tcMar>
            <w:vAlign w:val="center"/>
            <w:hideMark/>
          </w:tcPr>
          <w:p w14:paraId="528BDE7A" w14:textId="77777777" w:rsidR="008F7D65" w:rsidRPr="006C1CD7" w:rsidRDefault="008F7D65" w:rsidP="007644D4">
            <w:pPr>
              <w:pStyle w:val="movimento2"/>
              <w:rPr>
                <w:color w:val="002060"/>
              </w:rPr>
            </w:pPr>
            <w:r w:rsidRPr="006C1CD7">
              <w:rPr>
                <w:color w:val="002060"/>
              </w:rPr>
              <w:t xml:space="preserve">(ACLI VILLA MUSONE) </w:t>
            </w:r>
          </w:p>
        </w:tc>
        <w:tc>
          <w:tcPr>
            <w:tcW w:w="800" w:type="dxa"/>
            <w:tcMar>
              <w:top w:w="20" w:type="dxa"/>
              <w:left w:w="20" w:type="dxa"/>
              <w:bottom w:w="20" w:type="dxa"/>
              <w:right w:w="20" w:type="dxa"/>
            </w:tcMar>
            <w:vAlign w:val="center"/>
            <w:hideMark/>
          </w:tcPr>
          <w:p w14:paraId="5AE2CE14"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4A08CB5A" w14:textId="77777777" w:rsidR="008F7D65" w:rsidRPr="006C1CD7" w:rsidRDefault="008F7D65" w:rsidP="007644D4">
            <w:pPr>
              <w:pStyle w:val="movimento"/>
              <w:rPr>
                <w:color w:val="002060"/>
              </w:rPr>
            </w:pPr>
            <w:r w:rsidRPr="006C1CD7">
              <w:rPr>
                <w:color w:val="002060"/>
              </w:rPr>
              <w:t>CHAABI YOUNES</w:t>
            </w:r>
          </w:p>
        </w:tc>
        <w:tc>
          <w:tcPr>
            <w:tcW w:w="2200" w:type="dxa"/>
            <w:tcMar>
              <w:top w:w="20" w:type="dxa"/>
              <w:left w:w="20" w:type="dxa"/>
              <w:bottom w:w="20" w:type="dxa"/>
              <w:right w:w="20" w:type="dxa"/>
            </w:tcMar>
            <w:vAlign w:val="center"/>
            <w:hideMark/>
          </w:tcPr>
          <w:p w14:paraId="4E6E1FB9" w14:textId="77777777" w:rsidR="008F7D65" w:rsidRPr="006C1CD7" w:rsidRDefault="008F7D65" w:rsidP="007644D4">
            <w:pPr>
              <w:pStyle w:val="movimento2"/>
              <w:rPr>
                <w:color w:val="002060"/>
              </w:rPr>
            </w:pPr>
            <w:r w:rsidRPr="006C1CD7">
              <w:rPr>
                <w:color w:val="002060"/>
              </w:rPr>
              <w:t xml:space="preserve">(CSI STELLA A.S.D.) </w:t>
            </w:r>
          </w:p>
        </w:tc>
      </w:tr>
    </w:tbl>
    <w:p w14:paraId="03C8DB93" w14:textId="77777777" w:rsidR="008F7D65" w:rsidRPr="006C1CD7" w:rsidRDefault="008F7D65" w:rsidP="008F7D65">
      <w:pPr>
        <w:pStyle w:val="titolo20"/>
        <w:rPr>
          <w:rFonts w:eastAsiaTheme="minorEastAsia"/>
          <w:color w:val="002060"/>
        </w:rPr>
      </w:pPr>
      <w:r w:rsidRPr="006C1C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70D33EFE" w14:textId="77777777" w:rsidTr="007644D4">
        <w:tc>
          <w:tcPr>
            <w:tcW w:w="2200" w:type="dxa"/>
            <w:tcMar>
              <w:top w:w="20" w:type="dxa"/>
              <w:left w:w="20" w:type="dxa"/>
              <w:bottom w:w="20" w:type="dxa"/>
              <w:right w:w="20" w:type="dxa"/>
            </w:tcMar>
            <w:vAlign w:val="center"/>
            <w:hideMark/>
          </w:tcPr>
          <w:p w14:paraId="4B9C4AED" w14:textId="77777777" w:rsidR="008F7D65" w:rsidRPr="006C1CD7" w:rsidRDefault="008F7D65" w:rsidP="007644D4">
            <w:pPr>
              <w:pStyle w:val="movimento"/>
              <w:rPr>
                <w:color w:val="002060"/>
              </w:rPr>
            </w:pPr>
            <w:r w:rsidRPr="006C1CD7">
              <w:rPr>
                <w:color w:val="002060"/>
              </w:rPr>
              <w:t>TRUONG MARCO</w:t>
            </w:r>
          </w:p>
        </w:tc>
        <w:tc>
          <w:tcPr>
            <w:tcW w:w="2200" w:type="dxa"/>
            <w:tcMar>
              <w:top w:w="20" w:type="dxa"/>
              <w:left w:w="20" w:type="dxa"/>
              <w:bottom w:w="20" w:type="dxa"/>
              <w:right w:w="20" w:type="dxa"/>
            </w:tcMar>
            <w:vAlign w:val="center"/>
            <w:hideMark/>
          </w:tcPr>
          <w:p w14:paraId="45F34C99" w14:textId="77777777" w:rsidR="008F7D65" w:rsidRPr="006C1CD7" w:rsidRDefault="008F7D65" w:rsidP="007644D4">
            <w:pPr>
              <w:pStyle w:val="movimento2"/>
              <w:rPr>
                <w:color w:val="002060"/>
              </w:rPr>
            </w:pPr>
            <w:r w:rsidRPr="006C1CD7">
              <w:rPr>
                <w:color w:val="002060"/>
              </w:rPr>
              <w:t xml:space="preserve">(ACLI VILLA MUSONE) </w:t>
            </w:r>
          </w:p>
        </w:tc>
        <w:tc>
          <w:tcPr>
            <w:tcW w:w="800" w:type="dxa"/>
            <w:tcMar>
              <w:top w:w="20" w:type="dxa"/>
              <w:left w:w="20" w:type="dxa"/>
              <w:bottom w:w="20" w:type="dxa"/>
              <w:right w:w="20" w:type="dxa"/>
            </w:tcMar>
            <w:vAlign w:val="center"/>
            <w:hideMark/>
          </w:tcPr>
          <w:p w14:paraId="21CE7601"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0891D7D6" w14:textId="77777777" w:rsidR="008F7D65" w:rsidRPr="006C1CD7" w:rsidRDefault="008F7D65" w:rsidP="007644D4">
            <w:pPr>
              <w:pStyle w:val="movimento"/>
              <w:rPr>
                <w:color w:val="002060"/>
              </w:rPr>
            </w:pPr>
            <w:r w:rsidRPr="006C1CD7">
              <w:rPr>
                <w:color w:val="002060"/>
              </w:rPr>
              <w:t>EL FANNI AIMAN</w:t>
            </w:r>
          </w:p>
        </w:tc>
        <w:tc>
          <w:tcPr>
            <w:tcW w:w="2200" w:type="dxa"/>
            <w:tcMar>
              <w:top w:w="20" w:type="dxa"/>
              <w:left w:w="20" w:type="dxa"/>
              <w:bottom w:w="20" w:type="dxa"/>
              <w:right w:w="20" w:type="dxa"/>
            </w:tcMar>
            <w:vAlign w:val="center"/>
            <w:hideMark/>
          </w:tcPr>
          <w:p w14:paraId="5E11ED8E" w14:textId="77777777" w:rsidR="008F7D65" w:rsidRPr="006C1CD7" w:rsidRDefault="008F7D65" w:rsidP="007644D4">
            <w:pPr>
              <w:pStyle w:val="movimento2"/>
              <w:rPr>
                <w:color w:val="002060"/>
              </w:rPr>
            </w:pPr>
            <w:r w:rsidRPr="006C1CD7">
              <w:rPr>
                <w:color w:val="002060"/>
              </w:rPr>
              <w:t xml:space="preserve">(CSI STELLA A.S.D.) </w:t>
            </w:r>
          </w:p>
        </w:tc>
      </w:tr>
      <w:tr w:rsidR="008F7D65" w:rsidRPr="006C1CD7" w14:paraId="646C3DF5" w14:textId="77777777" w:rsidTr="007644D4">
        <w:tc>
          <w:tcPr>
            <w:tcW w:w="2200" w:type="dxa"/>
            <w:tcMar>
              <w:top w:w="20" w:type="dxa"/>
              <w:left w:w="20" w:type="dxa"/>
              <w:bottom w:w="20" w:type="dxa"/>
              <w:right w:w="20" w:type="dxa"/>
            </w:tcMar>
            <w:vAlign w:val="center"/>
            <w:hideMark/>
          </w:tcPr>
          <w:p w14:paraId="73249161" w14:textId="77777777" w:rsidR="008F7D65" w:rsidRPr="006C1CD7" w:rsidRDefault="008F7D65" w:rsidP="007644D4">
            <w:pPr>
              <w:pStyle w:val="movimento"/>
              <w:rPr>
                <w:color w:val="002060"/>
              </w:rPr>
            </w:pPr>
            <w:r w:rsidRPr="006C1CD7">
              <w:rPr>
                <w:color w:val="002060"/>
              </w:rPr>
              <w:t>ROLANDO FRANCESCO</w:t>
            </w:r>
          </w:p>
        </w:tc>
        <w:tc>
          <w:tcPr>
            <w:tcW w:w="2200" w:type="dxa"/>
            <w:tcMar>
              <w:top w:w="20" w:type="dxa"/>
              <w:left w:w="20" w:type="dxa"/>
              <w:bottom w:w="20" w:type="dxa"/>
              <w:right w:w="20" w:type="dxa"/>
            </w:tcMar>
            <w:vAlign w:val="center"/>
            <w:hideMark/>
          </w:tcPr>
          <w:p w14:paraId="5CEA20DC" w14:textId="77777777" w:rsidR="008F7D65" w:rsidRPr="006C1CD7" w:rsidRDefault="008F7D65" w:rsidP="007644D4">
            <w:pPr>
              <w:pStyle w:val="movimento2"/>
              <w:rPr>
                <w:color w:val="002060"/>
              </w:rPr>
            </w:pPr>
            <w:r w:rsidRPr="006C1CD7">
              <w:rPr>
                <w:color w:val="002060"/>
              </w:rPr>
              <w:t xml:space="preserve">(CSI STELLA A.S.D.) </w:t>
            </w:r>
          </w:p>
        </w:tc>
        <w:tc>
          <w:tcPr>
            <w:tcW w:w="800" w:type="dxa"/>
            <w:tcMar>
              <w:top w:w="20" w:type="dxa"/>
              <w:left w:w="20" w:type="dxa"/>
              <w:bottom w:w="20" w:type="dxa"/>
              <w:right w:w="20" w:type="dxa"/>
            </w:tcMar>
            <w:vAlign w:val="center"/>
            <w:hideMark/>
          </w:tcPr>
          <w:p w14:paraId="1CFB840C"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780577F4" w14:textId="77777777" w:rsidR="008F7D65" w:rsidRPr="006C1CD7" w:rsidRDefault="008F7D65" w:rsidP="007644D4">
            <w:pPr>
              <w:pStyle w:val="movimento"/>
              <w:rPr>
                <w:color w:val="002060"/>
              </w:rPr>
            </w:pPr>
            <w:r w:rsidRPr="006C1CD7">
              <w:rPr>
                <w:color w:val="002060"/>
              </w:rPr>
              <w:t>TRAINI YURI</w:t>
            </w:r>
          </w:p>
        </w:tc>
        <w:tc>
          <w:tcPr>
            <w:tcW w:w="2200" w:type="dxa"/>
            <w:tcMar>
              <w:top w:w="20" w:type="dxa"/>
              <w:left w:w="20" w:type="dxa"/>
              <w:bottom w:w="20" w:type="dxa"/>
              <w:right w:w="20" w:type="dxa"/>
            </w:tcMar>
            <w:vAlign w:val="center"/>
            <w:hideMark/>
          </w:tcPr>
          <w:p w14:paraId="04D7C34E" w14:textId="77777777" w:rsidR="008F7D65" w:rsidRPr="006C1CD7" w:rsidRDefault="008F7D65" w:rsidP="007644D4">
            <w:pPr>
              <w:pStyle w:val="movimento2"/>
              <w:rPr>
                <w:color w:val="002060"/>
              </w:rPr>
            </w:pPr>
            <w:r w:rsidRPr="006C1CD7">
              <w:rPr>
                <w:color w:val="002060"/>
              </w:rPr>
              <w:t xml:space="preserve">(CSI STELLA A.S.D.) </w:t>
            </w:r>
          </w:p>
        </w:tc>
      </w:tr>
    </w:tbl>
    <w:p w14:paraId="2791C9CE" w14:textId="77777777" w:rsidR="008F7D65" w:rsidRDefault="008F7D65" w:rsidP="008F7D65">
      <w:pPr>
        <w:pStyle w:val="breakline"/>
        <w:rPr>
          <w:color w:val="002060"/>
        </w:rPr>
      </w:pPr>
    </w:p>
    <w:p w14:paraId="1EF7A999" w14:textId="77777777" w:rsidR="008F7D65" w:rsidRDefault="008F7D65" w:rsidP="008F7D6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1E320A2E" w14:textId="77777777" w:rsidR="008F7D65" w:rsidRPr="00983357" w:rsidRDefault="008F7D65" w:rsidP="008F7D6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00BD5803" w14:textId="77777777" w:rsidR="008F7D65" w:rsidRPr="006C1CD7" w:rsidRDefault="008F7D65" w:rsidP="008F7D65">
      <w:pPr>
        <w:pStyle w:val="breakline"/>
        <w:rPr>
          <w:rFonts w:eastAsiaTheme="minorEastAsia"/>
          <w:color w:val="002060"/>
        </w:rPr>
      </w:pPr>
    </w:p>
    <w:p w14:paraId="7AE621A2" w14:textId="77777777" w:rsidR="008F7D65" w:rsidRPr="006C1CD7" w:rsidRDefault="008F7D65" w:rsidP="008F7D65">
      <w:pPr>
        <w:pStyle w:val="titoloprinc0"/>
        <w:rPr>
          <w:color w:val="002060"/>
        </w:rPr>
      </w:pPr>
      <w:r w:rsidRPr="006C1CD7">
        <w:rPr>
          <w:color w:val="002060"/>
        </w:rPr>
        <w:t>CLASSIFICA</w:t>
      </w:r>
    </w:p>
    <w:p w14:paraId="69A54D0B" w14:textId="77777777" w:rsidR="008F7D65" w:rsidRPr="006C1CD7" w:rsidRDefault="008F7D65" w:rsidP="008F7D65">
      <w:pPr>
        <w:pStyle w:val="breakline"/>
        <w:rPr>
          <w:color w:val="002060"/>
        </w:rPr>
      </w:pPr>
    </w:p>
    <w:p w14:paraId="05899ADB" w14:textId="77777777" w:rsidR="008F7D65" w:rsidRPr="006C1CD7" w:rsidRDefault="008F7D65" w:rsidP="008F7D65">
      <w:pPr>
        <w:pStyle w:val="breakline"/>
        <w:rPr>
          <w:color w:val="002060"/>
        </w:rPr>
      </w:pPr>
    </w:p>
    <w:p w14:paraId="0B0680B4" w14:textId="77777777" w:rsidR="008F7D65" w:rsidRPr="006C1CD7" w:rsidRDefault="008F7D65" w:rsidP="008F7D65">
      <w:pPr>
        <w:pStyle w:val="sottotitolocampionato10"/>
        <w:rPr>
          <w:color w:val="002060"/>
        </w:rPr>
      </w:pPr>
      <w:r w:rsidRPr="006C1CD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7D65" w:rsidRPr="006C1CD7" w14:paraId="5DF90B51" w14:textId="77777777" w:rsidTr="007644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43543" w14:textId="77777777" w:rsidR="008F7D65" w:rsidRPr="006C1CD7" w:rsidRDefault="008F7D65" w:rsidP="007644D4">
            <w:pPr>
              <w:pStyle w:val="headertabella0"/>
              <w:rPr>
                <w:color w:val="002060"/>
              </w:rPr>
            </w:pPr>
            <w:r w:rsidRPr="006C1CD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C03D6" w14:textId="77777777" w:rsidR="008F7D65" w:rsidRPr="006C1CD7" w:rsidRDefault="008F7D65" w:rsidP="007644D4">
            <w:pPr>
              <w:pStyle w:val="headertabella0"/>
              <w:rPr>
                <w:color w:val="002060"/>
              </w:rPr>
            </w:pPr>
            <w:r w:rsidRPr="006C1CD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C00EF" w14:textId="77777777" w:rsidR="008F7D65" w:rsidRPr="006C1CD7" w:rsidRDefault="008F7D65" w:rsidP="007644D4">
            <w:pPr>
              <w:pStyle w:val="headertabella0"/>
              <w:rPr>
                <w:color w:val="002060"/>
              </w:rPr>
            </w:pPr>
            <w:r w:rsidRPr="006C1CD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CA2A5" w14:textId="77777777" w:rsidR="008F7D65" w:rsidRPr="006C1CD7" w:rsidRDefault="008F7D65" w:rsidP="007644D4">
            <w:pPr>
              <w:pStyle w:val="headertabella0"/>
              <w:rPr>
                <w:color w:val="002060"/>
              </w:rPr>
            </w:pPr>
            <w:r w:rsidRPr="006C1CD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87B44" w14:textId="77777777" w:rsidR="008F7D65" w:rsidRPr="006C1CD7" w:rsidRDefault="008F7D65" w:rsidP="007644D4">
            <w:pPr>
              <w:pStyle w:val="headertabella0"/>
              <w:rPr>
                <w:color w:val="002060"/>
              </w:rPr>
            </w:pPr>
            <w:r w:rsidRPr="006C1CD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DCC0E" w14:textId="77777777" w:rsidR="008F7D65" w:rsidRPr="006C1CD7" w:rsidRDefault="008F7D65" w:rsidP="007644D4">
            <w:pPr>
              <w:pStyle w:val="headertabella0"/>
              <w:rPr>
                <w:color w:val="002060"/>
              </w:rPr>
            </w:pPr>
            <w:r w:rsidRPr="006C1CD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9DB61" w14:textId="77777777" w:rsidR="008F7D65" w:rsidRPr="006C1CD7" w:rsidRDefault="008F7D65" w:rsidP="007644D4">
            <w:pPr>
              <w:pStyle w:val="headertabella0"/>
              <w:rPr>
                <w:color w:val="002060"/>
              </w:rPr>
            </w:pPr>
            <w:r w:rsidRPr="006C1CD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1C4C0" w14:textId="77777777" w:rsidR="008F7D65" w:rsidRPr="006C1CD7" w:rsidRDefault="008F7D65" w:rsidP="007644D4">
            <w:pPr>
              <w:pStyle w:val="headertabella0"/>
              <w:rPr>
                <w:color w:val="002060"/>
              </w:rPr>
            </w:pPr>
            <w:r w:rsidRPr="006C1CD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5A92E" w14:textId="77777777" w:rsidR="008F7D65" w:rsidRPr="006C1CD7" w:rsidRDefault="008F7D65" w:rsidP="007644D4">
            <w:pPr>
              <w:pStyle w:val="headertabella0"/>
              <w:rPr>
                <w:color w:val="002060"/>
              </w:rPr>
            </w:pPr>
            <w:r w:rsidRPr="006C1CD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822B9" w14:textId="77777777" w:rsidR="008F7D65" w:rsidRPr="006C1CD7" w:rsidRDefault="008F7D65" w:rsidP="007644D4">
            <w:pPr>
              <w:pStyle w:val="headertabella0"/>
              <w:rPr>
                <w:color w:val="002060"/>
              </w:rPr>
            </w:pPr>
            <w:r w:rsidRPr="006C1CD7">
              <w:rPr>
                <w:color w:val="002060"/>
              </w:rPr>
              <w:t>PE</w:t>
            </w:r>
          </w:p>
        </w:tc>
      </w:tr>
      <w:tr w:rsidR="008F7D65" w:rsidRPr="006C1CD7" w14:paraId="273D8E43" w14:textId="77777777" w:rsidTr="007644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3402C9" w14:textId="77777777" w:rsidR="008F7D65" w:rsidRPr="006C1CD7" w:rsidRDefault="008F7D65" w:rsidP="007644D4">
            <w:pPr>
              <w:pStyle w:val="rowtabella0"/>
              <w:rPr>
                <w:color w:val="002060"/>
                <w:lang w:val="es-ES"/>
              </w:rPr>
            </w:pPr>
            <w:r w:rsidRPr="006C1CD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BA321"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DCEC0"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8A92"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CF52"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2CD2"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3853" w14:textId="77777777" w:rsidR="008F7D65" w:rsidRPr="006C1CD7" w:rsidRDefault="008F7D65" w:rsidP="007644D4">
            <w:pPr>
              <w:pStyle w:val="rowtabella0"/>
              <w:jc w:val="center"/>
              <w:rPr>
                <w:color w:val="002060"/>
              </w:rPr>
            </w:pPr>
            <w:r w:rsidRPr="006C1CD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09F4B" w14:textId="77777777" w:rsidR="008F7D65" w:rsidRPr="006C1CD7" w:rsidRDefault="008F7D65" w:rsidP="007644D4">
            <w:pPr>
              <w:pStyle w:val="rowtabella0"/>
              <w:jc w:val="center"/>
              <w:rPr>
                <w:color w:val="002060"/>
              </w:rPr>
            </w:pPr>
            <w:r w:rsidRPr="006C1C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BE39B" w14:textId="77777777" w:rsidR="008F7D65" w:rsidRPr="006C1CD7" w:rsidRDefault="008F7D65" w:rsidP="007644D4">
            <w:pPr>
              <w:pStyle w:val="rowtabella0"/>
              <w:jc w:val="center"/>
              <w:rPr>
                <w:color w:val="002060"/>
              </w:rPr>
            </w:pPr>
            <w:r w:rsidRPr="006C1CD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5F3D" w14:textId="77777777" w:rsidR="008F7D65" w:rsidRPr="006C1CD7" w:rsidRDefault="008F7D65" w:rsidP="007644D4">
            <w:pPr>
              <w:pStyle w:val="rowtabella0"/>
              <w:jc w:val="center"/>
              <w:rPr>
                <w:color w:val="002060"/>
              </w:rPr>
            </w:pPr>
            <w:r w:rsidRPr="006C1CD7">
              <w:rPr>
                <w:color w:val="002060"/>
              </w:rPr>
              <w:t>0</w:t>
            </w:r>
          </w:p>
        </w:tc>
      </w:tr>
      <w:tr w:rsidR="008F7D65" w:rsidRPr="006C1CD7" w14:paraId="585990E2"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777C7" w14:textId="77777777" w:rsidR="008F7D65" w:rsidRPr="006C1CD7" w:rsidRDefault="008F7D65" w:rsidP="007644D4">
            <w:pPr>
              <w:pStyle w:val="rowtabella0"/>
              <w:rPr>
                <w:color w:val="002060"/>
                <w:lang w:val="es-ES"/>
              </w:rPr>
            </w:pPr>
            <w:r w:rsidRPr="006C1CD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B0C86"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34A4"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47C1"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7839"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1CFE"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30088" w14:textId="77777777" w:rsidR="008F7D65" w:rsidRPr="006C1CD7" w:rsidRDefault="008F7D65" w:rsidP="007644D4">
            <w:pPr>
              <w:pStyle w:val="rowtabella0"/>
              <w:jc w:val="center"/>
              <w:rPr>
                <w:color w:val="002060"/>
              </w:rPr>
            </w:pPr>
            <w:r w:rsidRPr="006C1CD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4D74" w14:textId="77777777" w:rsidR="008F7D65" w:rsidRPr="006C1CD7" w:rsidRDefault="008F7D65" w:rsidP="007644D4">
            <w:pPr>
              <w:pStyle w:val="rowtabella0"/>
              <w:jc w:val="center"/>
              <w:rPr>
                <w:color w:val="002060"/>
              </w:rPr>
            </w:pPr>
            <w:r w:rsidRPr="006C1C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3248" w14:textId="77777777" w:rsidR="008F7D65" w:rsidRPr="006C1CD7" w:rsidRDefault="008F7D65" w:rsidP="007644D4">
            <w:pPr>
              <w:pStyle w:val="rowtabella0"/>
              <w:jc w:val="center"/>
              <w:rPr>
                <w:color w:val="002060"/>
              </w:rPr>
            </w:pPr>
            <w:r w:rsidRPr="006C1C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D783" w14:textId="77777777" w:rsidR="008F7D65" w:rsidRPr="006C1CD7" w:rsidRDefault="008F7D65" w:rsidP="007644D4">
            <w:pPr>
              <w:pStyle w:val="rowtabella0"/>
              <w:jc w:val="center"/>
              <w:rPr>
                <w:color w:val="002060"/>
              </w:rPr>
            </w:pPr>
            <w:r w:rsidRPr="006C1CD7">
              <w:rPr>
                <w:color w:val="002060"/>
              </w:rPr>
              <w:t>0</w:t>
            </w:r>
          </w:p>
        </w:tc>
      </w:tr>
      <w:tr w:rsidR="008F7D65" w:rsidRPr="006C1CD7" w14:paraId="7E009F70"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81533" w14:textId="77777777" w:rsidR="008F7D65" w:rsidRPr="006C1CD7" w:rsidRDefault="008F7D65" w:rsidP="007644D4">
            <w:pPr>
              <w:pStyle w:val="rowtabella0"/>
              <w:rPr>
                <w:color w:val="002060"/>
              </w:rPr>
            </w:pPr>
            <w:r w:rsidRPr="006C1CD7">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4355" w14:textId="77777777" w:rsidR="008F7D65" w:rsidRPr="006C1CD7" w:rsidRDefault="008F7D65" w:rsidP="007644D4">
            <w:pPr>
              <w:pStyle w:val="rowtabella0"/>
              <w:jc w:val="center"/>
              <w:rPr>
                <w:color w:val="002060"/>
              </w:rPr>
            </w:pPr>
            <w:r w:rsidRPr="006C1C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ECD2"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FF11"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013A8"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DDC2"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517D" w14:textId="77777777" w:rsidR="008F7D65" w:rsidRPr="006C1CD7" w:rsidRDefault="008F7D65" w:rsidP="007644D4">
            <w:pPr>
              <w:pStyle w:val="rowtabella0"/>
              <w:jc w:val="center"/>
              <w:rPr>
                <w:color w:val="002060"/>
              </w:rPr>
            </w:pPr>
            <w:r w:rsidRPr="006C1C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90578"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BD5C" w14:textId="77777777" w:rsidR="008F7D65" w:rsidRPr="006C1CD7" w:rsidRDefault="008F7D65" w:rsidP="007644D4">
            <w:pPr>
              <w:pStyle w:val="rowtabella0"/>
              <w:jc w:val="center"/>
              <w:rPr>
                <w:color w:val="002060"/>
              </w:rPr>
            </w:pPr>
            <w:r w:rsidRPr="006C1C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45A80" w14:textId="77777777" w:rsidR="008F7D65" w:rsidRPr="006C1CD7" w:rsidRDefault="008F7D65" w:rsidP="007644D4">
            <w:pPr>
              <w:pStyle w:val="rowtabella0"/>
              <w:jc w:val="center"/>
              <w:rPr>
                <w:color w:val="002060"/>
              </w:rPr>
            </w:pPr>
            <w:r w:rsidRPr="006C1CD7">
              <w:rPr>
                <w:color w:val="002060"/>
              </w:rPr>
              <w:t>0</w:t>
            </w:r>
          </w:p>
        </w:tc>
      </w:tr>
      <w:tr w:rsidR="008F7D65" w:rsidRPr="006C1CD7" w14:paraId="73C4B04C"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17BB4" w14:textId="77777777" w:rsidR="008F7D65" w:rsidRPr="006C1CD7" w:rsidRDefault="008F7D65" w:rsidP="007644D4">
            <w:pPr>
              <w:pStyle w:val="rowtabella0"/>
              <w:rPr>
                <w:color w:val="002060"/>
              </w:rPr>
            </w:pPr>
            <w:r w:rsidRPr="006C1CD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9782" w14:textId="77777777" w:rsidR="008F7D65" w:rsidRPr="006C1CD7" w:rsidRDefault="008F7D65" w:rsidP="007644D4">
            <w:pPr>
              <w:pStyle w:val="rowtabella0"/>
              <w:jc w:val="center"/>
              <w:rPr>
                <w:color w:val="002060"/>
              </w:rPr>
            </w:pPr>
            <w:r w:rsidRPr="006C1C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3E73"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B505"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423B"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9ADE"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EA6D" w14:textId="77777777" w:rsidR="008F7D65" w:rsidRPr="006C1CD7" w:rsidRDefault="008F7D65" w:rsidP="007644D4">
            <w:pPr>
              <w:pStyle w:val="rowtabella0"/>
              <w:jc w:val="center"/>
              <w:rPr>
                <w:color w:val="002060"/>
              </w:rPr>
            </w:pPr>
            <w:r w:rsidRPr="006C1C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1EC8" w14:textId="77777777" w:rsidR="008F7D65" w:rsidRPr="006C1CD7" w:rsidRDefault="008F7D65" w:rsidP="007644D4">
            <w:pPr>
              <w:pStyle w:val="rowtabella0"/>
              <w:jc w:val="center"/>
              <w:rPr>
                <w:color w:val="002060"/>
              </w:rPr>
            </w:pPr>
            <w:r w:rsidRPr="006C1CD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A790" w14:textId="77777777" w:rsidR="008F7D65" w:rsidRPr="006C1CD7" w:rsidRDefault="008F7D65" w:rsidP="007644D4">
            <w:pPr>
              <w:pStyle w:val="rowtabella0"/>
              <w:jc w:val="center"/>
              <w:rPr>
                <w:color w:val="002060"/>
              </w:rPr>
            </w:pPr>
            <w:r w:rsidRPr="006C1C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0F08" w14:textId="77777777" w:rsidR="008F7D65" w:rsidRPr="006C1CD7" w:rsidRDefault="008F7D65" w:rsidP="007644D4">
            <w:pPr>
              <w:pStyle w:val="rowtabella0"/>
              <w:jc w:val="center"/>
              <w:rPr>
                <w:color w:val="002060"/>
              </w:rPr>
            </w:pPr>
            <w:r w:rsidRPr="006C1CD7">
              <w:rPr>
                <w:color w:val="002060"/>
              </w:rPr>
              <w:t>0</w:t>
            </w:r>
          </w:p>
        </w:tc>
      </w:tr>
      <w:tr w:rsidR="008F7D65" w:rsidRPr="006C1CD7" w14:paraId="71220371"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C4054" w14:textId="77777777" w:rsidR="008F7D65" w:rsidRPr="006C1CD7" w:rsidRDefault="008F7D65" w:rsidP="007644D4">
            <w:pPr>
              <w:pStyle w:val="rowtabella0"/>
              <w:rPr>
                <w:color w:val="002060"/>
              </w:rPr>
            </w:pPr>
            <w:r w:rsidRPr="006C1CD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C5EE"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23F7D"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53FC" w14:textId="77777777" w:rsidR="008F7D65" w:rsidRPr="006C1CD7" w:rsidRDefault="008F7D65" w:rsidP="007644D4">
            <w:pPr>
              <w:pStyle w:val="rowtabella0"/>
              <w:jc w:val="center"/>
              <w:rPr>
                <w:color w:val="002060"/>
              </w:rPr>
            </w:pPr>
            <w:r w:rsidRPr="006C1C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4BF83"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040A" w14:textId="77777777" w:rsidR="008F7D65" w:rsidRPr="006C1CD7" w:rsidRDefault="008F7D65" w:rsidP="007644D4">
            <w:pPr>
              <w:pStyle w:val="rowtabella0"/>
              <w:jc w:val="center"/>
              <w:rPr>
                <w:color w:val="002060"/>
              </w:rPr>
            </w:pPr>
            <w:r w:rsidRPr="006C1C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BF2C9" w14:textId="77777777" w:rsidR="008F7D65" w:rsidRPr="006C1CD7" w:rsidRDefault="008F7D65" w:rsidP="007644D4">
            <w:pPr>
              <w:pStyle w:val="rowtabella0"/>
              <w:jc w:val="center"/>
              <w:rPr>
                <w:color w:val="002060"/>
              </w:rPr>
            </w:pPr>
            <w:r w:rsidRPr="006C1C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EC4D" w14:textId="77777777" w:rsidR="008F7D65" w:rsidRPr="006C1CD7" w:rsidRDefault="008F7D65" w:rsidP="007644D4">
            <w:pPr>
              <w:pStyle w:val="rowtabella0"/>
              <w:jc w:val="center"/>
              <w:rPr>
                <w:color w:val="002060"/>
              </w:rPr>
            </w:pPr>
            <w:r w:rsidRPr="006C1CD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134C" w14:textId="77777777" w:rsidR="008F7D65" w:rsidRPr="006C1CD7" w:rsidRDefault="008F7D65" w:rsidP="007644D4">
            <w:pPr>
              <w:pStyle w:val="rowtabella0"/>
              <w:jc w:val="center"/>
              <w:rPr>
                <w:color w:val="002060"/>
              </w:rPr>
            </w:pPr>
            <w:r w:rsidRPr="006C1C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435D6" w14:textId="77777777" w:rsidR="008F7D65" w:rsidRPr="006C1CD7" w:rsidRDefault="008F7D65" w:rsidP="007644D4">
            <w:pPr>
              <w:pStyle w:val="rowtabella0"/>
              <w:jc w:val="center"/>
              <w:rPr>
                <w:color w:val="002060"/>
              </w:rPr>
            </w:pPr>
            <w:r w:rsidRPr="006C1CD7">
              <w:rPr>
                <w:color w:val="002060"/>
              </w:rPr>
              <w:t>0</w:t>
            </w:r>
          </w:p>
        </w:tc>
      </w:tr>
      <w:tr w:rsidR="008F7D65" w:rsidRPr="006C1CD7" w14:paraId="1A3E2D2F" w14:textId="77777777" w:rsidTr="007644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B08CD" w14:textId="77777777" w:rsidR="008F7D65" w:rsidRPr="006C1CD7" w:rsidRDefault="008F7D65" w:rsidP="007644D4">
            <w:pPr>
              <w:pStyle w:val="rowtabella0"/>
              <w:rPr>
                <w:color w:val="002060"/>
              </w:rPr>
            </w:pPr>
            <w:r w:rsidRPr="006C1CD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78F7"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6630F"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333A7"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7B84"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355E"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3CC1" w14:textId="77777777" w:rsidR="008F7D65" w:rsidRPr="006C1CD7" w:rsidRDefault="008F7D65" w:rsidP="007644D4">
            <w:pPr>
              <w:pStyle w:val="rowtabella0"/>
              <w:jc w:val="center"/>
              <w:rPr>
                <w:color w:val="002060"/>
              </w:rPr>
            </w:pPr>
            <w:r w:rsidRPr="006C1C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7747" w14:textId="77777777" w:rsidR="008F7D65" w:rsidRPr="006C1CD7" w:rsidRDefault="008F7D65" w:rsidP="007644D4">
            <w:pPr>
              <w:pStyle w:val="rowtabella0"/>
              <w:jc w:val="center"/>
              <w:rPr>
                <w:color w:val="002060"/>
              </w:rPr>
            </w:pPr>
            <w:r w:rsidRPr="006C1C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BD5B" w14:textId="77777777" w:rsidR="008F7D65" w:rsidRPr="006C1CD7" w:rsidRDefault="008F7D65" w:rsidP="007644D4">
            <w:pPr>
              <w:pStyle w:val="rowtabella0"/>
              <w:jc w:val="center"/>
              <w:rPr>
                <w:color w:val="002060"/>
              </w:rPr>
            </w:pPr>
            <w:r w:rsidRPr="006C1C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0860" w14:textId="77777777" w:rsidR="008F7D65" w:rsidRPr="006C1CD7" w:rsidRDefault="008F7D65" w:rsidP="007644D4">
            <w:pPr>
              <w:pStyle w:val="rowtabella0"/>
              <w:jc w:val="center"/>
              <w:rPr>
                <w:color w:val="002060"/>
              </w:rPr>
            </w:pPr>
            <w:r w:rsidRPr="006C1CD7">
              <w:rPr>
                <w:color w:val="002060"/>
              </w:rPr>
              <w:t>0</w:t>
            </w:r>
          </w:p>
        </w:tc>
      </w:tr>
      <w:tr w:rsidR="008F7D65" w:rsidRPr="006C1CD7" w14:paraId="2D458277" w14:textId="77777777" w:rsidTr="007644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582389" w14:textId="77777777" w:rsidR="008F7D65" w:rsidRPr="006C1CD7" w:rsidRDefault="008F7D65" w:rsidP="007644D4">
            <w:pPr>
              <w:pStyle w:val="rowtabella0"/>
              <w:rPr>
                <w:color w:val="002060"/>
              </w:rPr>
            </w:pPr>
            <w:r w:rsidRPr="006C1CD7">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3933" w14:textId="77777777" w:rsidR="008F7D65" w:rsidRPr="006C1CD7" w:rsidRDefault="008F7D65" w:rsidP="007644D4">
            <w:pPr>
              <w:pStyle w:val="rowtabella0"/>
              <w:jc w:val="center"/>
              <w:rPr>
                <w:color w:val="002060"/>
              </w:rPr>
            </w:pPr>
            <w:r w:rsidRPr="006C1C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5217" w14:textId="77777777" w:rsidR="008F7D65" w:rsidRPr="006C1CD7" w:rsidRDefault="008F7D65" w:rsidP="007644D4">
            <w:pPr>
              <w:pStyle w:val="rowtabella0"/>
              <w:jc w:val="center"/>
              <w:rPr>
                <w:color w:val="002060"/>
              </w:rPr>
            </w:pPr>
            <w:r w:rsidRPr="006C1C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F9E0" w14:textId="77777777" w:rsidR="008F7D65" w:rsidRPr="006C1CD7" w:rsidRDefault="008F7D65" w:rsidP="007644D4">
            <w:pPr>
              <w:pStyle w:val="rowtabella0"/>
              <w:jc w:val="center"/>
              <w:rPr>
                <w:color w:val="002060"/>
              </w:rPr>
            </w:pPr>
            <w:r w:rsidRPr="006C1C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BEB9" w14:textId="77777777" w:rsidR="008F7D65" w:rsidRPr="006C1CD7" w:rsidRDefault="008F7D65" w:rsidP="007644D4">
            <w:pPr>
              <w:pStyle w:val="rowtabella0"/>
              <w:jc w:val="center"/>
              <w:rPr>
                <w:color w:val="002060"/>
              </w:rPr>
            </w:pPr>
            <w:r w:rsidRPr="006C1C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8976" w14:textId="77777777" w:rsidR="008F7D65" w:rsidRPr="006C1CD7" w:rsidRDefault="008F7D65" w:rsidP="007644D4">
            <w:pPr>
              <w:pStyle w:val="rowtabella0"/>
              <w:jc w:val="center"/>
              <w:rPr>
                <w:color w:val="002060"/>
              </w:rPr>
            </w:pPr>
            <w:r w:rsidRPr="006C1C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54DED" w14:textId="77777777" w:rsidR="008F7D65" w:rsidRPr="006C1CD7" w:rsidRDefault="008F7D65" w:rsidP="007644D4">
            <w:pPr>
              <w:pStyle w:val="rowtabella0"/>
              <w:jc w:val="center"/>
              <w:rPr>
                <w:color w:val="002060"/>
              </w:rPr>
            </w:pPr>
            <w:r w:rsidRPr="006C1C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B8A0A" w14:textId="77777777" w:rsidR="008F7D65" w:rsidRPr="006C1CD7" w:rsidRDefault="008F7D65" w:rsidP="007644D4">
            <w:pPr>
              <w:pStyle w:val="rowtabella0"/>
              <w:jc w:val="center"/>
              <w:rPr>
                <w:color w:val="002060"/>
              </w:rPr>
            </w:pPr>
            <w:r w:rsidRPr="006C1C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6EBC" w14:textId="77777777" w:rsidR="008F7D65" w:rsidRPr="006C1CD7" w:rsidRDefault="008F7D65" w:rsidP="007644D4">
            <w:pPr>
              <w:pStyle w:val="rowtabella0"/>
              <w:jc w:val="center"/>
              <w:rPr>
                <w:color w:val="002060"/>
              </w:rPr>
            </w:pPr>
            <w:r w:rsidRPr="006C1C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F89E" w14:textId="77777777" w:rsidR="008F7D65" w:rsidRPr="006C1CD7" w:rsidRDefault="008F7D65" w:rsidP="007644D4">
            <w:pPr>
              <w:pStyle w:val="rowtabella0"/>
              <w:jc w:val="center"/>
              <w:rPr>
                <w:color w:val="002060"/>
              </w:rPr>
            </w:pPr>
            <w:r w:rsidRPr="006C1CD7">
              <w:rPr>
                <w:color w:val="002060"/>
              </w:rPr>
              <w:t>0</w:t>
            </w:r>
          </w:p>
        </w:tc>
      </w:tr>
    </w:tbl>
    <w:p w14:paraId="5EAAEA7E" w14:textId="77777777" w:rsidR="008F7D65" w:rsidRPr="006C1CD7" w:rsidRDefault="008F7D65" w:rsidP="008F7D65">
      <w:pPr>
        <w:pStyle w:val="breakline"/>
        <w:rPr>
          <w:rFonts w:eastAsiaTheme="minorEastAsia"/>
          <w:color w:val="002060"/>
        </w:rPr>
      </w:pPr>
    </w:p>
    <w:p w14:paraId="5DF2C6C1" w14:textId="77777777" w:rsidR="008F7D65" w:rsidRPr="006C1CD7" w:rsidRDefault="008F7D65" w:rsidP="008F7D65">
      <w:pPr>
        <w:pStyle w:val="breakline"/>
        <w:rPr>
          <w:color w:val="002060"/>
        </w:rPr>
      </w:pPr>
    </w:p>
    <w:p w14:paraId="4DC03318" w14:textId="77777777" w:rsidR="008F7D65" w:rsidRDefault="008F7D65" w:rsidP="008F7D65">
      <w:pPr>
        <w:ind w:firstLine="708"/>
        <w:rPr>
          <w:rFonts w:ascii="Arial" w:hAnsi="Arial" w:cs="Arial"/>
          <w:color w:val="002060"/>
          <w:sz w:val="22"/>
          <w:szCs w:val="22"/>
        </w:rPr>
      </w:pPr>
    </w:p>
    <w:p w14:paraId="09A1A14C" w14:textId="18B58D0B" w:rsidR="008F7D65" w:rsidRDefault="008F7D65" w:rsidP="00770E76">
      <w:pPr>
        <w:rPr>
          <w:rFonts w:ascii="Arial" w:hAnsi="Arial" w:cs="Arial"/>
          <w:color w:val="002060"/>
          <w:sz w:val="22"/>
          <w:szCs w:val="22"/>
        </w:rPr>
      </w:pPr>
    </w:p>
    <w:p w14:paraId="37492E6D" w14:textId="77777777" w:rsidR="008F7D65" w:rsidRPr="006C1CD7" w:rsidRDefault="008F7D65" w:rsidP="008F7D65">
      <w:pPr>
        <w:pStyle w:val="titolocampionato0"/>
        <w:shd w:val="clear" w:color="auto" w:fill="CCCCCC"/>
        <w:spacing w:before="80" w:after="40"/>
        <w:rPr>
          <w:color w:val="002060"/>
        </w:rPr>
      </w:pPr>
      <w:r w:rsidRPr="006C1CD7">
        <w:rPr>
          <w:color w:val="002060"/>
        </w:rPr>
        <w:t>COPPA MARCHE UNDER 19 CALCIO 5</w:t>
      </w:r>
    </w:p>
    <w:p w14:paraId="0D86DCF9" w14:textId="77777777" w:rsidR="008F7D65" w:rsidRPr="006C1CD7" w:rsidRDefault="008F7D65" w:rsidP="008F7D65">
      <w:pPr>
        <w:pStyle w:val="titoloprinc0"/>
        <w:rPr>
          <w:color w:val="002060"/>
        </w:rPr>
      </w:pPr>
      <w:r w:rsidRPr="006C1CD7">
        <w:rPr>
          <w:color w:val="002060"/>
        </w:rPr>
        <w:t>VARIAZIONI AL PROGRAMMA GARE</w:t>
      </w:r>
    </w:p>
    <w:p w14:paraId="09D7F9FA" w14:textId="77777777" w:rsidR="008F7D65" w:rsidRPr="006C1CD7" w:rsidRDefault="008F7D65" w:rsidP="008F7D65">
      <w:pPr>
        <w:pStyle w:val="breakline"/>
        <w:rPr>
          <w:color w:val="002060"/>
        </w:rPr>
      </w:pPr>
    </w:p>
    <w:p w14:paraId="3D9DA42B" w14:textId="77777777" w:rsidR="008F7D65" w:rsidRPr="006C1CD7" w:rsidRDefault="008F7D65" w:rsidP="008F7D65">
      <w:pPr>
        <w:pStyle w:val="breakline"/>
        <w:rPr>
          <w:color w:val="002060"/>
        </w:rPr>
      </w:pPr>
    </w:p>
    <w:p w14:paraId="63AFCFE0" w14:textId="77777777" w:rsidR="008F7D65" w:rsidRPr="006C1CD7" w:rsidRDefault="008F7D65" w:rsidP="008F7D65">
      <w:pPr>
        <w:pStyle w:val="sottotitolocampionato10"/>
        <w:rPr>
          <w:color w:val="002060"/>
        </w:rPr>
      </w:pPr>
      <w:r w:rsidRPr="006C1CD7">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F7D65" w:rsidRPr="006C1CD7" w14:paraId="18BFFE83" w14:textId="77777777" w:rsidTr="007644D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69E70" w14:textId="77777777" w:rsidR="008F7D65" w:rsidRPr="006C1CD7" w:rsidRDefault="008F7D65" w:rsidP="007644D4">
            <w:pPr>
              <w:pStyle w:val="headertabella0"/>
              <w:rPr>
                <w:color w:val="002060"/>
              </w:rPr>
            </w:pPr>
            <w:r w:rsidRPr="006C1CD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91543" w14:textId="77777777" w:rsidR="008F7D65" w:rsidRPr="006C1CD7" w:rsidRDefault="008F7D65" w:rsidP="007644D4">
            <w:pPr>
              <w:pStyle w:val="headertabella0"/>
              <w:rPr>
                <w:color w:val="002060"/>
              </w:rPr>
            </w:pPr>
            <w:r w:rsidRPr="006C1CD7">
              <w:rPr>
                <w:color w:val="002060"/>
              </w:rPr>
              <w:t xml:space="preserve">N° </w:t>
            </w:r>
            <w:proofErr w:type="spellStart"/>
            <w:r w:rsidRPr="006C1CD7">
              <w:rPr>
                <w:color w:val="002060"/>
              </w:rPr>
              <w:t>Gior</w:t>
            </w:r>
            <w:proofErr w:type="spellEnd"/>
            <w:r w:rsidRPr="006C1CD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19ECE" w14:textId="77777777" w:rsidR="008F7D65" w:rsidRPr="006C1CD7" w:rsidRDefault="008F7D65" w:rsidP="007644D4">
            <w:pPr>
              <w:pStyle w:val="headertabella0"/>
              <w:rPr>
                <w:color w:val="002060"/>
              </w:rPr>
            </w:pPr>
            <w:r w:rsidRPr="006C1CD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61B28" w14:textId="77777777" w:rsidR="008F7D65" w:rsidRPr="006C1CD7" w:rsidRDefault="008F7D65" w:rsidP="007644D4">
            <w:pPr>
              <w:pStyle w:val="headertabella0"/>
              <w:rPr>
                <w:color w:val="002060"/>
              </w:rPr>
            </w:pPr>
            <w:r w:rsidRPr="006C1CD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C8A99" w14:textId="77777777" w:rsidR="008F7D65" w:rsidRPr="006C1CD7" w:rsidRDefault="008F7D65" w:rsidP="007644D4">
            <w:pPr>
              <w:pStyle w:val="headertabella0"/>
              <w:rPr>
                <w:color w:val="002060"/>
              </w:rPr>
            </w:pPr>
            <w:r w:rsidRPr="006C1CD7">
              <w:rPr>
                <w:color w:val="002060"/>
              </w:rPr>
              <w:t xml:space="preserve">Data </w:t>
            </w:r>
            <w:proofErr w:type="spellStart"/>
            <w:r w:rsidRPr="006C1CD7">
              <w:rPr>
                <w:color w:val="002060"/>
              </w:rPr>
              <w:t>Orig</w:t>
            </w:r>
            <w:proofErr w:type="spellEnd"/>
            <w:r w:rsidRPr="006C1CD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DEAD8" w14:textId="77777777" w:rsidR="008F7D65" w:rsidRPr="006C1CD7" w:rsidRDefault="008F7D65" w:rsidP="007644D4">
            <w:pPr>
              <w:pStyle w:val="headertabella0"/>
              <w:rPr>
                <w:color w:val="002060"/>
              </w:rPr>
            </w:pPr>
            <w:r w:rsidRPr="006C1CD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74372" w14:textId="77777777" w:rsidR="008F7D65" w:rsidRPr="006C1CD7" w:rsidRDefault="008F7D65" w:rsidP="007644D4">
            <w:pPr>
              <w:pStyle w:val="headertabella0"/>
              <w:rPr>
                <w:color w:val="002060"/>
              </w:rPr>
            </w:pPr>
            <w:r w:rsidRPr="006C1CD7">
              <w:rPr>
                <w:color w:val="002060"/>
              </w:rPr>
              <w:t xml:space="preserve">Ora </w:t>
            </w:r>
            <w:proofErr w:type="spellStart"/>
            <w:r w:rsidRPr="006C1CD7">
              <w:rPr>
                <w:color w:val="002060"/>
              </w:rPr>
              <w:t>Orig</w:t>
            </w:r>
            <w:proofErr w:type="spellEnd"/>
            <w:r w:rsidRPr="006C1CD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36AAA" w14:textId="77777777" w:rsidR="008F7D65" w:rsidRPr="006C1CD7" w:rsidRDefault="008F7D65" w:rsidP="007644D4">
            <w:pPr>
              <w:pStyle w:val="headertabella0"/>
              <w:rPr>
                <w:color w:val="002060"/>
              </w:rPr>
            </w:pPr>
            <w:r w:rsidRPr="006C1CD7">
              <w:rPr>
                <w:color w:val="002060"/>
              </w:rPr>
              <w:t>Impianto</w:t>
            </w:r>
          </w:p>
        </w:tc>
      </w:tr>
      <w:tr w:rsidR="008F7D65" w:rsidRPr="006C1CD7" w14:paraId="35EDB93F" w14:textId="77777777" w:rsidTr="007644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99B8" w14:textId="77777777" w:rsidR="008F7D65" w:rsidRPr="008F7D65" w:rsidRDefault="008F7D65" w:rsidP="007644D4">
            <w:pPr>
              <w:pStyle w:val="rowtabella0"/>
              <w:rPr>
                <w:color w:val="002060"/>
                <w:highlight w:val="yellow"/>
              </w:rPr>
            </w:pPr>
            <w:r w:rsidRPr="008F7D65">
              <w:rPr>
                <w:color w:val="002060"/>
                <w:highlight w:val="yellow"/>
              </w:rPr>
              <w:t>09/11/2022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EF2C" w14:textId="77777777" w:rsidR="008F7D65" w:rsidRPr="008F7D65" w:rsidRDefault="008F7D65" w:rsidP="007644D4">
            <w:pPr>
              <w:pStyle w:val="rowtabella0"/>
              <w:jc w:val="center"/>
              <w:rPr>
                <w:color w:val="002060"/>
                <w:highlight w:val="yellow"/>
              </w:rPr>
            </w:pPr>
            <w:r w:rsidRPr="008F7D65">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06830" w14:textId="77777777" w:rsidR="008F7D65" w:rsidRPr="008F7D65" w:rsidRDefault="008F7D65" w:rsidP="007644D4">
            <w:pPr>
              <w:pStyle w:val="rowtabella0"/>
              <w:rPr>
                <w:color w:val="002060"/>
                <w:highlight w:val="yellow"/>
              </w:rPr>
            </w:pPr>
            <w:r w:rsidRPr="008F7D65">
              <w:rPr>
                <w:color w:val="002060"/>
                <w:highlight w:val="yellow"/>
              </w:rPr>
              <w:t>FERMANA FUTSAL 2022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E75D" w14:textId="77777777" w:rsidR="008F7D65" w:rsidRPr="008F7D65" w:rsidRDefault="008F7D65" w:rsidP="007644D4">
            <w:pPr>
              <w:pStyle w:val="rowtabella0"/>
              <w:rPr>
                <w:color w:val="002060"/>
                <w:highlight w:val="yellow"/>
              </w:rPr>
            </w:pPr>
            <w:r w:rsidRPr="008F7D65">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79CF" w14:textId="77777777" w:rsidR="008F7D65" w:rsidRPr="006C1CD7" w:rsidRDefault="008F7D65" w:rsidP="007644D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B553" w14:textId="77777777" w:rsidR="008F7D65" w:rsidRPr="006C1CD7" w:rsidRDefault="008F7D65" w:rsidP="007644D4">
            <w:pPr>
              <w:pStyle w:val="rowtabella0"/>
              <w:jc w:val="center"/>
              <w:rPr>
                <w:color w:val="002060"/>
              </w:rPr>
            </w:pPr>
            <w:r w:rsidRPr="008F7D65">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E154" w14:textId="77777777" w:rsidR="008F7D65" w:rsidRPr="006C1CD7" w:rsidRDefault="008F7D65" w:rsidP="007644D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4BD9" w14:textId="5D5ADA27" w:rsidR="008F7D65" w:rsidRPr="006C1CD7" w:rsidRDefault="008F7D65" w:rsidP="007644D4">
            <w:pPr>
              <w:pStyle w:val="rowtabella0"/>
              <w:rPr>
                <w:color w:val="002060"/>
              </w:rPr>
            </w:pPr>
            <w:r w:rsidRPr="008F7D65">
              <w:rPr>
                <w:color w:val="002060"/>
                <w:highlight w:val="yellow"/>
              </w:rPr>
              <w:t>AREA VERDE S.CROCE C5 FERMO VIA PARETE 9/A</w:t>
            </w:r>
          </w:p>
        </w:tc>
      </w:tr>
    </w:tbl>
    <w:p w14:paraId="07F0ADD3" w14:textId="77777777" w:rsidR="008F7D65" w:rsidRDefault="008F7D65" w:rsidP="00770E76">
      <w:pPr>
        <w:rPr>
          <w:rFonts w:ascii="Arial" w:hAnsi="Arial" w:cs="Arial"/>
          <w:color w:val="002060"/>
          <w:sz w:val="22"/>
          <w:szCs w:val="22"/>
        </w:rPr>
      </w:pPr>
    </w:p>
    <w:p w14:paraId="292DB00B" w14:textId="58C7650B" w:rsidR="00D91110" w:rsidRDefault="00D91110" w:rsidP="00770E76">
      <w:pPr>
        <w:rPr>
          <w:rFonts w:ascii="Arial" w:hAnsi="Arial" w:cs="Arial"/>
          <w:color w:val="002060"/>
          <w:sz w:val="22"/>
          <w:szCs w:val="22"/>
        </w:rPr>
      </w:pPr>
    </w:p>
    <w:p w14:paraId="6A9D8312" w14:textId="5E389E49" w:rsidR="001E21E5" w:rsidRPr="001E21E5" w:rsidRDefault="00D91110" w:rsidP="001E21E5">
      <w:pPr>
        <w:pStyle w:val="TITOLOCAMPIONATO"/>
        <w:shd w:val="clear" w:color="auto" w:fill="CCCCCC"/>
        <w:spacing w:before="0" w:beforeAutospacing="0" w:after="0" w:afterAutospacing="0"/>
        <w:rPr>
          <w:color w:val="002060"/>
        </w:rPr>
      </w:pPr>
      <w:r w:rsidRPr="000B4152">
        <w:rPr>
          <w:color w:val="002060"/>
        </w:rPr>
        <w:t xml:space="preserve">COPPA </w:t>
      </w:r>
      <w:r>
        <w:rPr>
          <w:color w:val="002060"/>
        </w:rPr>
        <w:t>MARCHE UNDER 17</w:t>
      </w:r>
      <w:r w:rsidRPr="000B4152">
        <w:rPr>
          <w:color w:val="002060"/>
        </w:rPr>
        <w:t xml:space="preserve"> CALCIO A 5</w:t>
      </w:r>
    </w:p>
    <w:p w14:paraId="164FD3C1" w14:textId="77777777" w:rsidR="001E21E5" w:rsidRPr="001E21E5" w:rsidRDefault="001E21E5" w:rsidP="001E21E5">
      <w:pPr>
        <w:pStyle w:val="Corpodeltesto21"/>
        <w:jc w:val="center"/>
        <w:rPr>
          <w:rFonts w:ascii="Arial" w:hAnsi="Arial" w:cs="Arial"/>
          <w:b/>
          <w:color w:val="002060"/>
          <w:sz w:val="22"/>
          <w:szCs w:val="22"/>
        </w:rPr>
      </w:pPr>
    </w:p>
    <w:p w14:paraId="37BA4A44" w14:textId="74EBD4CE" w:rsidR="001E21E5" w:rsidRPr="0032785D" w:rsidRDefault="001E21E5" w:rsidP="001E21E5">
      <w:pPr>
        <w:pStyle w:val="Corpodeltesto21"/>
        <w:jc w:val="center"/>
        <w:rPr>
          <w:rFonts w:ascii="Arial" w:hAnsi="Arial" w:cs="Arial"/>
          <w:b/>
          <w:color w:val="002060"/>
          <w:sz w:val="36"/>
          <w:szCs w:val="36"/>
        </w:rPr>
      </w:pPr>
      <w:r>
        <w:rPr>
          <w:rFonts w:ascii="Arial" w:hAnsi="Arial" w:cs="Arial"/>
          <w:b/>
          <w:color w:val="002060"/>
          <w:sz w:val="36"/>
          <w:szCs w:val="36"/>
        </w:rPr>
        <w:t>QUALIFICATE ALLE SEMIFINALI</w:t>
      </w:r>
    </w:p>
    <w:p w14:paraId="00BFEECB" w14:textId="77777777" w:rsidR="001E21E5" w:rsidRPr="00D34730" w:rsidRDefault="001E21E5" w:rsidP="001E21E5">
      <w:pPr>
        <w:pStyle w:val="Corpodeltesto21"/>
        <w:rPr>
          <w:rFonts w:ascii="Arial" w:hAnsi="Arial" w:cs="Arial"/>
          <w:color w:val="002060"/>
          <w:sz w:val="22"/>
        </w:rPr>
      </w:pPr>
    </w:p>
    <w:p w14:paraId="1F24D712" w14:textId="76CB455D" w:rsidR="001E21E5" w:rsidRPr="0030027C" w:rsidRDefault="001E21E5" w:rsidP="001E21E5">
      <w:pPr>
        <w:pStyle w:val="Corpodeltesto21"/>
        <w:rPr>
          <w:rFonts w:ascii="Arial" w:hAnsi="Arial" w:cs="Arial"/>
          <w:bCs/>
          <w:color w:val="002060"/>
          <w:sz w:val="22"/>
        </w:rPr>
      </w:pPr>
      <w:r>
        <w:rPr>
          <w:rFonts w:ascii="Arial" w:hAnsi="Arial" w:cs="Arial"/>
          <w:color w:val="002060"/>
          <w:sz w:val="22"/>
        </w:rPr>
        <w:t xml:space="preserve">Al termine </w:t>
      </w:r>
      <w:r>
        <w:rPr>
          <w:rFonts w:ascii="Arial" w:hAnsi="Arial" w:cs="Arial"/>
          <w:color w:val="002060"/>
          <w:sz w:val="22"/>
        </w:rPr>
        <w:t>dei Quarti di Finale</w:t>
      </w:r>
      <w:r>
        <w:rPr>
          <w:rFonts w:ascii="Arial" w:hAnsi="Arial" w:cs="Arial"/>
          <w:color w:val="002060"/>
          <w:sz w:val="22"/>
        </w:rPr>
        <w:t xml:space="preserve"> si sono qualificate per le Semifinali seguenti squadre:</w:t>
      </w:r>
    </w:p>
    <w:p w14:paraId="635B8BE1" w14:textId="77777777" w:rsidR="001E21E5" w:rsidRDefault="001E21E5" w:rsidP="001E21E5">
      <w:pPr>
        <w:pStyle w:val="LndNormale1"/>
        <w:rPr>
          <w:color w:val="002060"/>
        </w:rPr>
      </w:pPr>
    </w:p>
    <w:p w14:paraId="24364C35" w14:textId="77777777" w:rsidR="001E21E5" w:rsidRDefault="001E21E5" w:rsidP="001E21E5">
      <w:pPr>
        <w:pStyle w:val="LndNormale1"/>
        <w:rPr>
          <w:b/>
          <w:bCs/>
          <w:color w:val="002060"/>
        </w:rPr>
      </w:pPr>
      <w:r>
        <w:rPr>
          <w:color w:val="002060"/>
        </w:rPr>
        <w:t>Vincente quarto Q1</w:t>
      </w:r>
      <w:r>
        <w:rPr>
          <w:color w:val="002060"/>
        </w:rPr>
        <w:tab/>
      </w:r>
      <w:r>
        <w:rPr>
          <w:color w:val="002060"/>
        </w:rPr>
        <w:tab/>
      </w:r>
      <w:r w:rsidRPr="001E21E5">
        <w:rPr>
          <w:b/>
          <w:bCs/>
          <w:color w:val="002060"/>
        </w:rPr>
        <w:t>AMICI DEL CENTROSOCIO SP.</w:t>
      </w:r>
    </w:p>
    <w:p w14:paraId="32CAC729" w14:textId="466E0A4C" w:rsidR="001E21E5" w:rsidRPr="00D91110" w:rsidRDefault="001E21E5" w:rsidP="001E21E5">
      <w:pPr>
        <w:pStyle w:val="LndNormale1"/>
        <w:rPr>
          <w:b/>
          <w:bCs/>
          <w:color w:val="002060"/>
        </w:rPr>
      </w:pPr>
      <w:r>
        <w:rPr>
          <w:color w:val="002060"/>
        </w:rPr>
        <w:t>Vincente quarto Q</w:t>
      </w:r>
      <w:r>
        <w:rPr>
          <w:color w:val="002060"/>
        </w:rPr>
        <w:t>2</w:t>
      </w:r>
      <w:r>
        <w:rPr>
          <w:color w:val="002060"/>
        </w:rPr>
        <w:tab/>
      </w:r>
      <w:r>
        <w:rPr>
          <w:color w:val="002060"/>
        </w:rPr>
        <w:tab/>
      </w:r>
      <w:r>
        <w:rPr>
          <w:b/>
          <w:bCs/>
          <w:color w:val="002060"/>
        </w:rPr>
        <w:t>ITALSERVICE C5</w:t>
      </w:r>
    </w:p>
    <w:p w14:paraId="28474E15" w14:textId="431B309B" w:rsidR="001E21E5" w:rsidRPr="00D91110" w:rsidRDefault="001E21E5" w:rsidP="001E21E5">
      <w:pPr>
        <w:pStyle w:val="LndNormale1"/>
        <w:rPr>
          <w:color w:val="002060"/>
        </w:rPr>
      </w:pPr>
      <w:r>
        <w:rPr>
          <w:color w:val="002060"/>
        </w:rPr>
        <w:t>Vincente Quarto Q3</w:t>
      </w:r>
      <w:r>
        <w:rPr>
          <w:color w:val="002060"/>
        </w:rPr>
        <w:tab/>
      </w:r>
      <w:r>
        <w:rPr>
          <w:color w:val="002060"/>
        </w:rPr>
        <w:tab/>
      </w:r>
      <w:r>
        <w:rPr>
          <w:b/>
          <w:bCs/>
          <w:color w:val="002060"/>
        </w:rPr>
        <w:t>CERRETO D’ESI C5 A.S.D.</w:t>
      </w:r>
    </w:p>
    <w:p w14:paraId="528B3B78" w14:textId="2BD0FBC7" w:rsidR="001E21E5" w:rsidRDefault="001E21E5" w:rsidP="001E21E5">
      <w:pPr>
        <w:pStyle w:val="LndNormale1"/>
        <w:rPr>
          <w:color w:val="002060"/>
        </w:rPr>
      </w:pPr>
      <w:r>
        <w:rPr>
          <w:color w:val="002060"/>
        </w:rPr>
        <w:t>Vincente Quarto Q4</w:t>
      </w:r>
      <w:r>
        <w:rPr>
          <w:color w:val="002060"/>
        </w:rPr>
        <w:tab/>
      </w:r>
      <w:r>
        <w:rPr>
          <w:color w:val="002060"/>
        </w:rPr>
        <w:tab/>
      </w:r>
      <w:r>
        <w:rPr>
          <w:b/>
          <w:bCs/>
          <w:color w:val="002060"/>
        </w:rPr>
        <w:t>ACLI MANTOVANI CALCIO A 5</w:t>
      </w:r>
      <w:r w:rsidRPr="00D91110">
        <w:rPr>
          <w:color w:val="002060"/>
        </w:rPr>
        <w:t xml:space="preserve">  </w:t>
      </w:r>
    </w:p>
    <w:p w14:paraId="5C41EFE9" w14:textId="77777777" w:rsidR="00D91110" w:rsidRPr="000B4152" w:rsidRDefault="00D91110" w:rsidP="00D91110">
      <w:pPr>
        <w:pStyle w:val="LndNormale1"/>
        <w:rPr>
          <w:color w:val="002060"/>
        </w:rPr>
      </w:pPr>
    </w:p>
    <w:p w14:paraId="689DB84D" w14:textId="77777777" w:rsidR="00D91110" w:rsidRPr="00C05BAA" w:rsidRDefault="00D91110" w:rsidP="00D91110">
      <w:pPr>
        <w:pStyle w:val="LndNormale1"/>
        <w:rPr>
          <w:b/>
          <w:color w:val="002060"/>
          <w:u w:val="single"/>
        </w:rPr>
      </w:pPr>
      <w:r w:rsidRPr="00C05BAA">
        <w:rPr>
          <w:b/>
          <w:color w:val="002060"/>
          <w:u w:val="single"/>
        </w:rPr>
        <w:t>SEMIFINALI</w:t>
      </w:r>
    </w:p>
    <w:p w14:paraId="05B44914" w14:textId="77777777" w:rsidR="00D91110" w:rsidRPr="00B62BE1" w:rsidRDefault="00D91110" w:rsidP="00D91110">
      <w:pPr>
        <w:pStyle w:val="Corpodeltesto21"/>
        <w:rPr>
          <w:rFonts w:ascii="Arial" w:hAnsi="Arial" w:cs="Arial"/>
          <w:b/>
          <w:i/>
          <w:color w:val="002060"/>
          <w:sz w:val="22"/>
        </w:rPr>
      </w:pPr>
      <w:r w:rsidRPr="00B62BE1">
        <w:rPr>
          <w:rFonts w:ascii="Arial" w:hAnsi="Arial" w:cs="Arial"/>
          <w:b/>
          <w:i/>
          <w:color w:val="002060"/>
          <w:sz w:val="22"/>
        </w:rPr>
        <w:t>Gara di Andata 15 Novembre 2022 – Gara di Ritorno 29 Novembre 2022</w:t>
      </w:r>
    </w:p>
    <w:p w14:paraId="70643557" w14:textId="77777777" w:rsidR="00D91110" w:rsidRPr="001E6A72" w:rsidRDefault="00D91110" w:rsidP="00D91110">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4F5F49D5" w14:textId="77777777" w:rsidR="00D91110" w:rsidRPr="001E6A72" w:rsidRDefault="00D91110" w:rsidP="00D91110">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15A05AB4" w14:textId="77777777" w:rsidR="00D91110" w:rsidRPr="001C0426" w:rsidRDefault="00D91110" w:rsidP="00D91110">
      <w:pPr>
        <w:pStyle w:val="Corpodeltesto21"/>
        <w:rPr>
          <w:rFonts w:ascii="Arial" w:hAnsi="Arial" w:cs="Arial"/>
          <w:color w:val="002060"/>
          <w:sz w:val="22"/>
        </w:rPr>
      </w:pPr>
      <w:r w:rsidRPr="001C0426">
        <w:rPr>
          <w:rFonts w:ascii="Arial" w:hAnsi="Arial" w:cs="Arial"/>
          <w:color w:val="002060"/>
          <w:sz w:val="22"/>
        </w:rPr>
        <w:t>vincente quarto "Q1" – vincente quarto “Q2”</w:t>
      </w:r>
      <w:r w:rsidRPr="001C0426">
        <w:rPr>
          <w:rFonts w:ascii="Arial" w:hAnsi="Arial" w:cs="Arial"/>
          <w:color w:val="002060"/>
          <w:sz w:val="22"/>
        </w:rPr>
        <w:tab/>
      </w:r>
    </w:p>
    <w:p w14:paraId="3F1A2545" w14:textId="1D4052DC" w:rsidR="001E21E5" w:rsidRPr="001E21E5" w:rsidRDefault="001E21E5" w:rsidP="00D91110">
      <w:pPr>
        <w:pStyle w:val="Corpodeltesto21"/>
        <w:rPr>
          <w:rFonts w:ascii="Arial" w:hAnsi="Arial" w:cs="Arial"/>
          <w:b/>
          <w:bCs/>
          <w:color w:val="002060"/>
          <w:sz w:val="22"/>
        </w:rPr>
      </w:pPr>
      <w:r w:rsidRPr="001E21E5">
        <w:rPr>
          <w:rFonts w:ascii="Arial" w:hAnsi="Arial" w:cs="Arial"/>
          <w:b/>
          <w:bCs/>
          <w:color w:val="002060"/>
          <w:sz w:val="22"/>
        </w:rPr>
        <w:lastRenderedPageBreak/>
        <w:t>AMICI DEL CENTROSOCIO SP. – ITALSERVICE C5</w:t>
      </w:r>
    </w:p>
    <w:p w14:paraId="6733384A" w14:textId="77777777" w:rsidR="001E21E5" w:rsidRDefault="001E21E5" w:rsidP="00D91110">
      <w:pPr>
        <w:pStyle w:val="Corpodeltesto21"/>
        <w:rPr>
          <w:rFonts w:ascii="Arial" w:hAnsi="Arial" w:cs="Arial"/>
          <w:color w:val="002060"/>
          <w:sz w:val="22"/>
        </w:rPr>
      </w:pPr>
    </w:p>
    <w:p w14:paraId="43C47B90" w14:textId="47B789EE" w:rsidR="00D91110" w:rsidRPr="001C0426" w:rsidRDefault="00D91110" w:rsidP="00D91110">
      <w:pPr>
        <w:pStyle w:val="Corpodeltesto21"/>
        <w:rPr>
          <w:rFonts w:ascii="Arial" w:hAnsi="Arial" w:cs="Arial"/>
          <w:color w:val="002060"/>
          <w:sz w:val="22"/>
        </w:rPr>
      </w:pPr>
      <w:r w:rsidRPr="001C0426">
        <w:rPr>
          <w:rFonts w:ascii="Arial" w:hAnsi="Arial" w:cs="Arial"/>
          <w:color w:val="002060"/>
          <w:sz w:val="22"/>
        </w:rPr>
        <w:t>vincente quarto "Q3" – vincente quarto “Q4”</w:t>
      </w:r>
      <w:r w:rsidRPr="001C0426">
        <w:rPr>
          <w:rFonts w:ascii="Arial" w:hAnsi="Arial" w:cs="Arial"/>
          <w:color w:val="002060"/>
          <w:sz w:val="22"/>
        </w:rPr>
        <w:tab/>
      </w:r>
    </w:p>
    <w:p w14:paraId="63C52AC9" w14:textId="3A9FFD69" w:rsidR="00D91110" w:rsidRPr="001E21E5" w:rsidRDefault="001E21E5" w:rsidP="00D91110">
      <w:pPr>
        <w:pStyle w:val="Corpodeltesto21"/>
        <w:rPr>
          <w:rFonts w:ascii="Arial" w:hAnsi="Arial" w:cs="Arial"/>
          <w:b/>
          <w:bCs/>
          <w:color w:val="002060"/>
          <w:sz w:val="22"/>
        </w:rPr>
      </w:pPr>
      <w:r w:rsidRPr="001E21E5">
        <w:rPr>
          <w:rFonts w:ascii="Arial" w:hAnsi="Arial" w:cs="Arial"/>
          <w:b/>
          <w:bCs/>
          <w:color w:val="002060"/>
          <w:sz w:val="22"/>
        </w:rPr>
        <w:t>CERRETO D’ESI C5 A.S.D. – ACLI MANTOVANI CALCIO A 5</w:t>
      </w:r>
    </w:p>
    <w:p w14:paraId="180E5E45" w14:textId="77777777" w:rsidR="001E21E5" w:rsidRDefault="001E21E5" w:rsidP="00D91110">
      <w:pPr>
        <w:pStyle w:val="Corpodeltesto21"/>
        <w:rPr>
          <w:rFonts w:ascii="Arial" w:hAnsi="Arial" w:cs="Arial"/>
          <w:color w:val="002060"/>
          <w:sz w:val="22"/>
        </w:rPr>
      </w:pPr>
    </w:p>
    <w:p w14:paraId="1E075B4E" w14:textId="26C96AAE" w:rsidR="00D91110" w:rsidRPr="001E6A72" w:rsidRDefault="00D91110" w:rsidP="00D91110">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B468399" w14:textId="77777777" w:rsidR="00D91110" w:rsidRPr="001E6A72" w:rsidRDefault="00D91110" w:rsidP="00D91110">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47C4909" w14:textId="56286182" w:rsidR="00D91110" w:rsidRDefault="00D91110" w:rsidP="00770E76">
      <w:pPr>
        <w:rPr>
          <w:rFonts w:ascii="Arial" w:hAnsi="Arial" w:cs="Arial"/>
          <w:color w:val="002060"/>
          <w:sz w:val="22"/>
          <w:szCs w:val="22"/>
        </w:rPr>
      </w:pPr>
    </w:p>
    <w:p w14:paraId="18EB0EC3" w14:textId="77777777" w:rsidR="001E21E5" w:rsidRPr="0032785D" w:rsidRDefault="001E21E5" w:rsidP="001E21E5">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6631A09A" w14:textId="156A8BD4" w:rsidR="001E21E5" w:rsidRDefault="001E21E5" w:rsidP="00770E76">
      <w:pPr>
        <w:rPr>
          <w:rFonts w:ascii="Arial" w:hAnsi="Arial" w:cs="Arial"/>
          <w:color w:val="002060"/>
          <w:sz w:val="22"/>
          <w:szCs w:val="22"/>
        </w:rPr>
      </w:pPr>
    </w:p>
    <w:p w14:paraId="455A0C0B" w14:textId="77777777" w:rsidR="006D7048" w:rsidRPr="0040587E" w:rsidRDefault="006D7048" w:rsidP="006D7048">
      <w:pPr>
        <w:pStyle w:val="sottotitolocampionato10"/>
        <w:rPr>
          <w:color w:val="002060"/>
        </w:rPr>
      </w:pPr>
      <w:r w:rsidRPr="0040587E">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3"/>
        <w:gridCol w:w="385"/>
        <w:gridCol w:w="897"/>
        <w:gridCol w:w="1281"/>
        <w:gridCol w:w="1533"/>
        <w:gridCol w:w="1538"/>
      </w:tblGrid>
      <w:tr w:rsidR="006D7048" w:rsidRPr="0040587E" w14:paraId="2FF42AE6" w14:textId="77777777" w:rsidTr="00764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CEBB9" w14:textId="77777777" w:rsidR="006D7048" w:rsidRPr="0040587E" w:rsidRDefault="006D7048" w:rsidP="007644D4">
            <w:pPr>
              <w:pStyle w:val="headertabella0"/>
              <w:rPr>
                <w:color w:val="002060"/>
              </w:rPr>
            </w:pPr>
            <w:r w:rsidRPr="004058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BD6FE" w14:textId="77777777" w:rsidR="006D7048" w:rsidRPr="0040587E" w:rsidRDefault="006D7048" w:rsidP="007644D4">
            <w:pPr>
              <w:pStyle w:val="headertabella0"/>
              <w:rPr>
                <w:color w:val="002060"/>
              </w:rPr>
            </w:pPr>
            <w:r w:rsidRPr="004058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3D6B8" w14:textId="77777777" w:rsidR="006D7048" w:rsidRPr="0040587E" w:rsidRDefault="006D7048" w:rsidP="007644D4">
            <w:pPr>
              <w:pStyle w:val="headertabella0"/>
              <w:rPr>
                <w:color w:val="002060"/>
              </w:rPr>
            </w:pPr>
            <w:r w:rsidRPr="004058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121D8" w14:textId="77777777" w:rsidR="006D7048" w:rsidRPr="0040587E" w:rsidRDefault="006D7048" w:rsidP="007644D4">
            <w:pPr>
              <w:pStyle w:val="headertabella0"/>
              <w:rPr>
                <w:color w:val="002060"/>
              </w:rPr>
            </w:pPr>
            <w:r w:rsidRPr="004058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C1C81" w14:textId="77777777" w:rsidR="006D7048" w:rsidRPr="0040587E" w:rsidRDefault="006D7048" w:rsidP="007644D4">
            <w:pPr>
              <w:pStyle w:val="headertabella0"/>
              <w:rPr>
                <w:color w:val="002060"/>
              </w:rPr>
            </w:pPr>
            <w:r w:rsidRPr="004058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E742D" w14:textId="77777777" w:rsidR="006D7048" w:rsidRPr="0040587E" w:rsidRDefault="006D7048" w:rsidP="007644D4">
            <w:pPr>
              <w:pStyle w:val="headertabella0"/>
              <w:rPr>
                <w:color w:val="002060"/>
              </w:rPr>
            </w:pPr>
            <w:proofErr w:type="spellStart"/>
            <w:r w:rsidRPr="0040587E">
              <w:rPr>
                <w:color w:val="002060"/>
              </w:rPr>
              <w:t>Localita'</w:t>
            </w:r>
            <w:proofErr w:type="spellEnd"/>
            <w:r w:rsidRPr="004058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BD12A" w14:textId="77777777" w:rsidR="006D7048" w:rsidRPr="0040587E" w:rsidRDefault="006D7048" w:rsidP="007644D4">
            <w:pPr>
              <w:pStyle w:val="headertabella0"/>
              <w:rPr>
                <w:color w:val="002060"/>
              </w:rPr>
            </w:pPr>
            <w:r w:rsidRPr="0040587E">
              <w:rPr>
                <w:color w:val="002060"/>
              </w:rPr>
              <w:t>Indirizzo Impianto</w:t>
            </w:r>
          </w:p>
        </w:tc>
      </w:tr>
      <w:tr w:rsidR="006D7048" w:rsidRPr="0040587E" w14:paraId="6DBCB712" w14:textId="77777777" w:rsidTr="00764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1E9019" w14:textId="77777777" w:rsidR="006D7048" w:rsidRPr="0040587E" w:rsidRDefault="006D7048" w:rsidP="007644D4">
            <w:pPr>
              <w:pStyle w:val="rowtabella0"/>
              <w:rPr>
                <w:color w:val="002060"/>
              </w:rPr>
            </w:pPr>
            <w:r w:rsidRPr="0040587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AE10E" w14:textId="77777777" w:rsidR="006D7048" w:rsidRPr="0040587E" w:rsidRDefault="006D7048" w:rsidP="007644D4">
            <w:pPr>
              <w:pStyle w:val="rowtabella0"/>
              <w:rPr>
                <w:color w:val="002060"/>
              </w:rPr>
            </w:pPr>
            <w:r w:rsidRPr="0040587E">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8A4FD" w14:textId="77777777" w:rsidR="006D7048" w:rsidRPr="0040587E" w:rsidRDefault="006D7048" w:rsidP="007644D4">
            <w:pPr>
              <w:pStyle w:val="rowtabella0"/>
              <w:jc w:val="center"/>
              <w:rPr>
                <w:color w:val="002060"/>
              </w:rPr>
            </w:pPr>
            <w:r w:rsidRPr="004058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E3BA7" w14:textId="77777777" w:rsidR="006D7048" w:rsidRPr="0040587E" w:rsidRDefault="006D7048" w:rsidP="007644D4">
            <w:pPr>
              <w:pStyle w:val="rowtabella0"/>
              <w:rPr>
                <w:color w:val="002060"/>
              </w:rPr>
            </w:pPr>
            <w:r w:rsidRPr="0040587E">
              <w:rPr>
                <w:color w:val="002060"/>
              </w:rPr>
              <w:t>16/11/2022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342EB" w14:textId="77777777" w:rsidR="006D7048" w:rsidRPr="0040587E" w:rsidRDefault="006D7048" w:rsidP="007644D4">
            <w:pPr>
              <w:pStyle w:val="rowtabella0"/>
              <w:rPr>
                <w:color w:val="002060"/>
              </w:rPr>
            </w:pPr>
            <w:r w:rsidRPr="0040587E">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B15A0" w14:textId="77777777" w:rsidR="006D7048" w:rsidRPr="0040587E" w:rsidRDefault="006D7048" w:rsidP="007644D4">
            <w:pPr>
              <w:pStyle w:val="rowtabella0"/>
              <w:rPr>
                <w:color w:val="002060"/>
              </w:rPr>
            </w:pPr>
            <w:r w:rsidRPr="0040587E">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97650" w14:textId="77777777" w:rsidR="006D7048" w:rsidRPr="0040587E" w:rsidRDefault="006D7048" w:rsidP="007644D4">
            <w:pPr>
              <w:pStyle w:val="rowtabella0"/>
              <w:rPr>
                <w:color w:val="002060"/>
              </w:rPr>
            </w:pPr>
            <w:r w:rsidRPr="0040587E">
              <w:rPr>
                <w:color w:val="002060"/>
              </w:rPr>
              <w:t>VIA RISORGIMENTO 16</w:t>
            </w:r>
          </w:p>
        </w:tc>
      </w:tr>
      <w:tr w:rsidR="006D7048" w:rsidRPr="0040587E" w14:paraId="0DAB7CE7" w14:textId="77777777" w:rsidTr="00764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C82FD6" w14:textId="77777777" w:rsidR="006D7048" w:rsidRPr="0040587E" w:rsidRDefault="006D7048" w:rsidP="007644D4">
            <w:pPr>
              <w:pStyle w:val="rowtabella0"/>
              <w:rPr>
                <w:color w:val="002060"/>
              </w:rPr>
            </w:pPr>
            <w:r w:rsidRPr="0040587E">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E02026" w14:textId="77777777" w:rsidR="006D7048" w:rsidRPr="0040587E" w:rsidRDefault="006D7048" w:rsidP="007644D4">
            <w:pPr>
              <w:pStyle w:val="rowtabella0"/>
              <w:rPr>
                <w:color w:val="002060"/>
              </w:rPr>
            </w:pPr>
            <w:r w:rsidRPr="0040587E">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3E31F0" w14:textId="77777777" w:rsidR="006D7048" w:rsidRPr="0040587E" w:rsidRDefault="006D7048" w:rsidP="007644D4">
            <w:pPr>
              <w:pStyle w:val="rowtabella0"/>
              <w:jc w:val="center"/>
              <w:rPr>
                <w:color w:val="002060"/>
              </w:rPr>
            </w:pPr>
            <w:r w:rsidRPr="004058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0E9FC1" w14:textId="77777777" w:rsidR="006D7048" w:rsidRPr="0040587E" w:rsidRDefault="006D7048" w:rsidP="007644D4">
            <w:pPr>
              <w:pStyle w:val="rowtabella0"/>
              <w:rPr>
                <w:color w:val="002060"/>
              </w:rPr>
            </w:pPr>
            <w:r w:rsidRPr="0040587E">
              <w:rPr>
                <w:color w:val="002060"/>
              </w:rPr>
              <w:t>16/11/2022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13613D" w14:textId="77777777" w:rsidR="006D7048" w:rsidRPr="0040587E" w:rsidRDefault="006D7048" w:rsidP="007644D4">
            <w:pPr>
              <w:pStyle w:val="rowtabella0"/>
              <w:rPr>
                <w:color w:val="002060"/>
              </w:rPr>
            </w:pPr>
            <w:r w:rsidRPr="0040587E">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864EDB" w14:textId="77777777" w:rsidR="006D7048" w:rsidRPr="0040587E" w:rsidRDefault="006D7048" w:rsidP="007644D4">
            <w:pPr>
              <w:pStyle w:val="rowtabella0"/>
              <w:rPr>
                <w:color w:val="002060"/>
              </w:rPr>
            </w:pPr>
            <w:r w:rsidRPr="0040587E">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8BFE66" w14:textId="77777777" w:rsidR="006D7048" w:rsidRPr="0040587E" w:rsidRDefault="006D7048" w:rsidP="007644D4">
            <w:pPr>
              <w:pStyle w:val="rowtabella0"/>
              <w:rPr>
                <w:color w:val="002060"/>
              </w:rPr>
            </w:pPr>
            <w:r w:rsidRPr="0040587E">
              <w:rPr>
                <w:color w:val="002060"/>
              </w:rPr>
              <w:t>VIA VERDI</w:t>
            </w:r>
          </w:p>
        </w:tc>
      </w:tr>
      <w:tr w:rsidR="006D7048" w:rsidRPr="0040587E" w14:paraId="42D9A077" w14:textId="77777777" w:rsidTr="00764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E36856" w14:textId="77777777" w:rsidR="006D7048" w:rsidRPr="0040587E" w:rsidRDefault="006D7048" w:rsidP="007644D4">
            <w:pPr>
              <w:pStyle w:val="rowtabella0"/>
              <w:rPr>
                <w:color w:val="002060"/>
              </w:rPr>
            </w:pPr>
            <w:r w:rsidRPr="0040587E">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266A7B" w14:textId="77777777" w:rsidR="006D7048" w:rsidRPr="0040587E" w:rsidRDefault="006D7048" w:rsidP="007644D4">
            <w:pPr>
              <w:pStyle w:val="rowtabella0"/>
              <w:rPr>
                <w:color w:val="002060"/>
              </w:rPr>
            </w:pPr>
            <w:r w:rsidRPr="0040587E">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CFD637" w14:textId="77777777" w:rsidR="006D7048" w:rsidRPr="0040587E" w:rsidRDefault="006D7048" w:rsidP="007644D4">
            <w:pPr>
              <w:pStyle w:val="rowtabella0"/>
              <w:jc w:val="center"/>
              <w:rPr>
                <w:color w:val="002060"/>
              </w:rPr>
            </w:pPr>
            <w:r w:rsidRPr="004058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59B42E" w14:textId="77777777" w:rsidR="006D7048" w:rsidRPr="0040587E" w:rsidRDefault="006D7048" w:rsidP="007644D4">
            <w:pPr>
              <w:pStyle w:val="rowtabella0"/>
              <w:rPr>
                <w:color w:val="002060"/>
              </w:rPr>
            </w:pPr>
            <w:r w:rsidRPr="0040587E">
              <w:rPr>
                <w:color w:val="002060"/>
              </w:rPr>
              <w:t>30/11/2022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620507" w14:textId="77777777" w:rsidR="006D7048" w:rsidRPr="0040587E" w:rsidRDefault="006D7048" w:rsidP="007644D4">
            <w:pPr>
              <w:pStyle w:val="rowtabella0"/>
              <w:rPr>
                <w:color w:val="002060"/>
              </w:rPr>
            </w:pPr>
            <w:r w:rsidRPr="0040587E">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67BFDA" w14:textId="77777777" w:rsidR="006D7048" w:rsidRPr="0040587E" w:rsidRDefault="006D7048" w:rsidP="007644D4">
            <w:pPr>
              <w:pStyle w:val="rowtabella0"/>
              <w:rPr>
                <w:color w:val="002060"/>
              </w:rPr>
            </w:pPr>
            <w:r w:rsidRPr="0040587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7CDA9" w14:textId="77777777" w:rsidR="006D7048" w:rsidRPr="0040587E" w:rsidRDefault="006D7048" w:rsidP="007644D4">
            <w:pPr>
              <w:pStyle w:val="rowtabella0"/>
              <w:rPr>
                <w:color w:val="002060"/>
              </w:rPr>
            </w:pPr>
            <w:r w:rsidRPr="0040587E">
              <w:rPr>
                <w:color w:val="002060"/>
              </w:rPr>
              <w:t>VIA MADRE TERESA DI CALCUTTA</w:t>
            </w:r>
          </w:p>
        </w:tc>
      </w:tr>
      <w:tr w:rsidR="006D7048" w:rsidRPr="0040587E" w14:paraId="5819D1BA" w14:textId="77777777" w:rsidTr="00764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EDC76E" w14:textId="77777777" w:rsidR="006D7048" w:rsidRPr="0040587E" w:rsidRDefault="006D7048" w:rsidP="007644D4">
            <w:pPr>
              <w:pStyle w:val="rowtabella0"/>
              <w:rPr>
                <w:color w:val="002060"/>
              </w:rPr>
            </w:pPr>
            <w:r w:rsidRPr="0040587E">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88468" w14:textId="77777777" w:rsidR="006D7048" w:rsidRPr="0040587E" w:rsidRDefault="006D7048" w:rsidP="007644D4">
            <w:pPr>
              <w:pStyle w:val="rowtabella0"/>
              <w:rPr>
                <w:color w:val="002060"/>
              </w:rPr>
            </w:pPr>
            <w:r w:rsidRPr="0040587E">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C3B2A" w14:textId="77777777" w:rsidR="006D7048" w:rsidRPr="0040587E" w:rsidRDefault="006D7048" w:rsidP="007644D4">
            <w:pPr>
              <w:pStyle w:val="rowtabella0"/>
              <w:jc w:val="center"/>
              <w:rPr>
                <w:color w:val="002060"/>
              </w:rPr>
            </w:pPr>
            <w:r w:rsidRPr="004058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66245" w14:textId="77777777" w:rsidR="006D7048" w:rsidRPr="0040587E" w:rsidRDefault="006D7048" w:rsidP="007644D4">
            <w:pPr>
              <w:pStyle w:val="rowtabella0"/>
              <w:rPr>
                <w:color w:val="002060"/>
              </w:rPr>
            </w:pPr>
            <w:r w:rsidRPr="0040587E">
              <w:rPr>
                <w:color w:val="002060"/>
              </w:rPr>
              <w:t>01/12/2022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4CAC2" w14:textId="77777777" w:rsidR="006D7048" w:rsidRPr="0040587E" w:rsidRDefault="006D7048" w:rsidP="007644D4">
            <w:pPr>
              <w:pStyle w:val="rowtabella0"/>
              <w:rPr>
                <w:color w:val="002060"/>
              </w:rPr>
            </w:pPr>
            <w:r w:rsidRPr="0040587E">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33837" w14:textId="77777777" w:rsidR="006D7048" w:rsidRPr="0040587E" w:rsidRDefault="006D7048" w:rsidP="007644D4">
            <w:pPr>
              <w:pStyle w:val="rowtabella0"/>
              <w:rPr>
                <w:color w:val="002060"/>
              </w:rPr>
            </w:pPr>
            <w:r w:rsidRPr="0040587E">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05140" w14:textId="77777777" w:rsidR="006D7048" w:rsidRPr="0040587E" w:rsidRDefault="006D7048" w:rsidP="007644D4">
            <w:pPr>
              <w:pStyle w:val="rowtabella0"/>
              <w:rPr>
                <w:color w:val="002060"/>
              </w:rPr>
            </w:pPr>
            <w:r w:rsidRPr="0040587E">
              <w:rPr>
                <w:color w:val="002060"/>
              </w:rPr>
              <w:t>VIA MAZZINI</w:t>
            </w:r>
          </w:p>
        </w:tc>
      </w:tr>
    </w:tbl>
    <w:p w14:paraId="33830B6C" w14:textId="6FA54A06" w:rsidR="006D7048" w:rsidRDefault="006D7048" w:rsidP="00770E76">
      <w:pPr>
        <w:rPr>
          <w:rFonts w:ascii="Arial" w:hAnsi="Arial" w:cs="Arial"/>
          <w:color w:val="002060"/>
          <w:sz w:val="22"/>
          <w:szCs w:val="22"/>
        </w:rPr>
      </w:pPr>
    </w:p>
    <w:p w14:paraId="64B834BA" w14:textId="77777777" w:rsidR="008F7D65" w:rsidRPr="006C1CD7" w:rsidRDefault="008F7D65" w:rsidP="008F7D65">
      <w:pPr>
        <w:pStyle w:val="titoloprinc0"/>
        <w:rPr>
          <w:color w:val="002060"/>
        </w:rPr>
      </w:pPr>
      <w:r w:rsidRPr="006C1CD7">
        <w:rPr>
          <w:color w:val="002060"/>
        </w:rPr>
        <w:t>RISULTATI</w:t>
      </w:r>
    </w:p>
    <w:p w14:paraId="09CBB551" w14:textId="77777777" w:rsidR="008F7D65" w:rsidRPr="006C1CD7" w:rsidRDefault="008F7D65" w:rsidP="008F7D65">
      <w:pPr>
        <w:pStyle w:val="breakline"/>
        <w:rPr>
          <w:color w:val="002060"/>
        </w:rPr>
      </w:pPr>
    </w:p>
    <w:p w14:paraId="66F78D8F" w14:textId="77777777" w:rsidR="008F7D65" w:rsidRPr="006C1CD7" w:rsidRDefault="008F7D65" w:rsidP="008F7D65">
      <w:pPr>
        <w:pStyle w:val="sottotitolocampionato10"/>
        <w:rPr>
          <w:color w:val="002060"/>
        </w:rPr>
      </w:pPr>
      <w:r w:rsidRPr="006C1CD7">
        <w:rPr>
          <w:color w:val="002060"/>
        </w:rPr>
        <w:t>RISULTATI UFFICIALI GARE DEL 02/11/2022</w:t>
      </w:r>
    </w:p>
    <w:p w14:paraId="0C62AC33" w14:textId="77777777" w:rsidR="008F7D65" w:rsidRPr="008F7D65" w:rsidRDefault="008F7D65" w:rsidP="008F7D65">
      <w:pPr>
        <w:pStyle w:val="sottotitolocampionato20"/>
        <w:spacing w:before="0" w:beforeAutospacing="0" w:after="0" w:afterAutospacing="0"/>
        <w:rPr>
          <w:rFonts w:ascii="Arial" w:hAnsi="Arial" w:cs="Arial"/>
          <w:color w:val="002060"/>
          <w:sz w:val="20"/>
          <w:szCs w:val="20"/>
        </w:rPr>
      </w:pPr>
      <w:r w:rsidRPr="008F7D65">
        <w:rPr>
          <w:rFonts w:ascii="Arial" w:hAnsi="Arial" w:cs="Arial"/>
          <w:color w:val="002060"/>
          <w:sz w:val="20"/>
          <w:szCs w:val="20"/>
        </w:rPr>
        <w:t>Si trascrivono qui di seguito i risultati ufficiali delle gare disputate</w:t>
      </w:r>
    </w:p>
    <w:p w14:paraId="5FC44755" w14:textId="77777777" w:rsidR="008F7D65" w:rsidRPr="006C1CD7" w:rsidRDefault="008F7D65" w:rsidP="008F7D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7D65" w:rsidRPr="006C1CD7" w14:paraId="4E714311" w14:textId="77777777" w:rsidTr="007644D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F7D65" w:rsidRPr="006C1CD7" w14:paraId="54412A5E" w14:textId="77777777" w:rsidTr="007644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16F22" w14:textId="77777777" w:rsidR="008F7D65" w:rsidRPr="006C1CD7" w:rsidRDefault="008F7D65" w:rsidP="007644D4">
                  <w:pPr>
                    <w:pStyle w:val="headertabella0"/>
                    <w:rPr>
                      <w:color w:val="002060"/>
                    </w:rPr>
                  </w:pPr>
                  <w:r w:rsidRPr="006C1CD7">
                    <w:rPr>
                      <w:color w:val="002060"/>
                    </w:rPr>
                    <w:t>GIRONE QF - 1 Giornata - A</w:t>
                  </w:r>
                </w:p>
              </w:tc>
            </w:tr>
            <w:tr w:rsidR="008F7D65" w:rsidRPr="006C1CD7" w14:paraId="05E56EDE" w14:textId="77777777" w:rsidTr="007644D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0328C5" w14:textId="77777777" w:rsidR="008F7D65" w:rsidRPr="006C1CD7" w:rsidRDefault="008F7D65" w:rsidP="007644D4">
                  <w:pPr>
                    <w:pStyle w:val="rowtabella0"/>
                    <w:rPr>
                      <w:color w:val="002060"/>
                    </w:rPr>
                  </w:pPr>
                  <w:r w:rsidRPr="006C1CD7">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FF87E" w14:textId="77777777" w:rsidR="008F7D65" w:rsidRPr="006C1CD7" w:rsidRDefault="008F7D65" w:rsidP="007644D4">
                  <w:pPr>
                    <w:pStyle w:val="rowtabella0"/>
                    <w:rPr>
                      <w:color w:val="002060"/>
                    </w:rPr>
                  </w:pPr>
                  <w:r w:rsidRPr="006C1CD7">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CB4F8" w14:textId="77777777" w:rsidR="008F7D65" w:rsidRPr="006C1CD7" w:rsidRDefault="008F7D65" w:rsidP="007644D4">
                  <w:pPr>
                    <w:pStyle w:val="rowtabella0"/>
                    <w:jc w:val="center"/>
                    <w:rPr>
                      <w:color w:val="002060"/>
                    </w:rPr>
                  </w:pPr>
                  <w:r w:rsidRPr="006C1CD7">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7549A" w14:textId="77777777" w:rsidR="008F7D65" w:rsidRPr="006C1CD7" w:rsidRDefault="008F7D65" w:rsidP="007644D4">
                  <w:pPr>
                    <w:pStyle w:val="rowtabella0"/>
                    <w:jc w:val="center"/>
                    <w:rPr>
                      <w:color w:val="002060"/>
                    </w:rPr>
                  </w:pPr>
                  <w:r w:rsidRPr="006C1CD7">
                    <w:rPr>
                      <w:color w:val="002060"/>
                    </w:rPr>
                    <w:t> </w:t>
                  </w:r>
                </w:p>
              </w:tc>
            </w:tr>
            <w:tr w:rsidR="008F7D65" w:rsidRPr="006C1CD7" w14:paraId="2A5FB6BD" w14:textId="77777777" w:rsidTr="007644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DAE2BC" w14:textId="77777777" w:rsidR="008F7D65" w:rsidRPr="006C1CD7" w:rsidRDefault="008F7D65" w:rsidP="007644D4">
                  <w:pPr>
                    <w:pStyle w:val="rowtabella0"/>
                    <w:rPr>
                      <w:color w:val="002060"/>
                    </w:rPr>
                  </w:pPr>
                  <w:r w:rsidRPr="006C1CD7">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3926F4" w14:textId="77777777" w:rsidR="008F7D65" w:rsidRPr="006C1CD7" w:rsidRDefault="008F7D65" w:rsidP="007644D4">
                  <w:pPr>
                    <w:pStyle w:val="rowtabella0"/>
                    <w:rPr>
                      <w:color w:val="002060"/>
                    </w:rPr>
                  </w:pPr>
                  <w:r w:rsidRPr="006C1CD7">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98449E" w14:textId="77777777" w:rsidR="008F7D65" w:rsidRPr="006C1CD7" w:rsidRDefault="008F7D65" w:rsidP="007644D4">
                  <w:pPr>
                    <w:pStyle w:val="rowtabella0"/>
                    <w:jc w:val="center"/>
                    <w:rPr>
                      <w:color w:val="002060"/>
                    </w:rPr>
                  </w:pPr>
                  <w:r w:rsidRPr="006C1CD7">
                    <w:rPr>
                      <w:color w:val="002060"/>
                    </w:rPr>
                    <w:t>14 - 2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8D4368" w14:textId="77777777" w:rsidR="008F7D65" w:rsidRPr="006C1CD7" w:rsidRDefault="008F7D65" w:rsidP="007644D4">
                  <w:pPr>
                    <w:pStyle w:val="rowtabella0"/>
                    <w:jc w:val="center"/>
                    <w:rPr>
                      <w:color w:val="002060"/>
                    </w:rPr>
                  </w:pPr>
                  <w:r w:rsidRPr="006C1CD7">
                    <w:rPr>
                      <w:color w:val="002060"/>
                    </w:rPr>
                    <w:t> </w:t>
                  </w:r>
                </w:p>
              </w:tc>
            </w:tr>
            <w:tr w:rsidR="008F7D65" w:rsidRPr="006C1CD7" w14:paraId="5846321D" w14:textId="77777777" w:rsidTr="007644D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F22EDA" w14:textId="77777777" w:rsidR="008F7D65" w:rsidRPr="006C1CD7" w:rsidRDefault="008F7D65" w:rsidP="007644D4">
                  <w:pPr>
                    <w:pStyle w:val="rowtabella0"/>
                    <w:rPr>
                      <w:color w:val="002060"/>
                    </w:rPr>
                  </w:pPr>
                  <w:r w:rsidRPr="006C1CD7">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FC31E5" w14:textId="77777777" w:rsidR="008F7D65" w:rsidRPr="006C1CD7" w:rsidRDefault="008F7D65" w:rsidP="007644D4">
                  <w:pPr>
                    <w:pStyle w:val="rowtabella0"/>
                    <w:rPr>
                      <w:color w:val="002060"/>
                    </w:rPr>
                  </w:pPr>
                  <w:r w:rsidRPr="006C1CD7">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12E9B8" w14:textId="77777777" w:rsidR="008F7D65" w:rsidRPr="006C1CD7" w:rsidRDefault="008F7D65" w:rsidP="007644D4">
                  <w:pPr>
                    <w:pStyle w:val="rowtabella0"/>
                    <w:jc w:val="center"/>
                    <w:rPr>
                      <w:color w:val="002060"/>
                    </w:rPr>
                  </w:pPr>
                  <w:r w:rsidRPr="006C1CD7">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9D1547" w14:textId="77777777" w:rsidR="008F7D65" w:rsidRPr="006C1CD7" w:rsidRDefault="008F7D65" w:rsidP="007644D4">
                  <w:pPr>
                    <w:pStyle w:val="rowtabella0"/>
                    <w:jc w:val="center"/>
                    <w:rPr>
                      <w:color w:val="002060"/>
                    </w:rPr>
                  </w:pPr>
                  <w:r w:rsidRPr="006C1CD7">
                    <w:rPr>
                      <w:color w:val="002060"/>
                    </w:rPr>
                    <w:t> </w:t>
                  </w:r>
                </w:p>
              </w:tc>
            </w:tr>
            <w:tr w:rsidR="008F7D65" w:rsidRPr="006C1CD7" w14:paraId="10BD3CA9" w14:textId="77777777" w:rsidTr="007644D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FD5CE7" w14:textId="77777777" w:rsidR="008F7D65" w:rsidRPr="006C1CD7" w:rsidRDefault="008F7D65" w:rsidP="007644D4">
                  <w:pPr>
                    <w:pStyle w:val="rowtabella0"/>
                    <w:rPr>
                      <w:color w:val="002060"/>
                    </w:rPr>
                  </w:pPr>
                  <w:r w:rsidRPr="006C1CD7">
                    <w:rPr>
                      <w:color w:val="002060"/>
                    </w:rPr>
                    <w:t>(2)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E1BFA4" w14:textId="77777777" w:rsidR="008F7D65" w:rsidRPr="006C1CD7" w:rsidRDefault="008F7D65" w:rsidP="007644D4">
                  <w:pPr>
                    <w:pStyle w:val="rowtabella0"/>
                    <w:rPr>
                      <w:color w:val="002060"/>
                    </w:rPr>
                  </w:pPr>
                  <w:r w:rsidRPr="006C1CD7">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1D97D" w14:textId="77777777" w:rsidR="008F7D65" w:rsidRPr="006C1CD7" w:rsidRDefault="008F7D65" w:rsidP="007644D4">
                  <w:pPr>
                    <w:pStyle w:val="rowtabella0"/>
                    <w:jc w:val="center"/>
                    <w:rPr>
                      <w:color w:val="002060"/>
                    </w:rPr>
                  </w:pPr>
                  <w:r w:rsidRPr="006C1CD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13AE4" w14:textId="77777777" w:rsidR="008F7D65" w:rsidRPr="006C1CD7" w:rsidRDefault="008F7D65" w:rsidP="007644D4">
                  <w:pPr>
                    <w:pStyle w:val="rowtabella0"/>
                    <w:jc w:val="center"/>
                    <w:rPr>
                      <w:color w:val="002060"/>
                    </w:rPr>
                  </w:pPr>
                  <w:r w:rsidRPr="006C1CD7">
                    <w:rPr>
                      <w:color w:val="002060"/>
                    </w:rPr>
                    <w:t> </w:t>
                  </w:r>
                </w:p>
              </w:tc>
            </w:tr>
            <w:tr w:rsidR="008F7D65" w:rsidRPr="006C1CD7" w14:paraId="3A160E72" w14:textId="77777777" w:rsidTr="007644D4">
              <w:tc>
                <w:tcPr>
                  <w:tcW w:w="4700" w:type="dxa"/>
                  <w:gridSpan w:val="4"/>
                  <w:tcBorders>
                    <w:top w:val="nil"/>
                    <w:left w:val="nil"/>
                    <w:bottom w:val="nil"/>
                    <w:right w:val="nil"/>
                  </w:tcBorders>
                  <w:tcMar>
                    <w:top w:w="20" w:type="dxa"/>
                    <w:left w:w="20" w:type="dxa"/>
                    <w:bottom w:w="20" w:type="dxa"/>
                    <w:right w:w="20" w:type="dxa"/>
                  </w:tcMar>
                  <w:vAlign w:val="center"/>
                  <w:hideMark/>
                </w:tcPr>
                <w:p w14:paraId="46CCCE60" w14:textId="77777777" w:rsidR="008F7D65" w:rsidRPr="006C1CD7" w:rsidRDefault="008F7D65" w:rsidP="007644D4">
                  <w:pPr>
                    <w:pStyle w:val="rowtabella0"/>
                    <w:rPr>
                      <w:color w:val="002060"/>
                    </w:rPr>
                  </w:pPr>
                  <w:r w:rsidRPr="006C1CD7">
                    <w:rPr>
                      <w:color w:val="002060"/>
                    </w:rPr>
                    <w:t>(1) - disputata il 01/11/2022</w:t>
                  </w:r>
                </w:p>
              </w:tc>
            </w:tr>
            <w:tr w:rsidR="008F7D65" w:rsidRPr="006C1CD7" w14:paraId="38D5C5CA" w14:textId="77777777" w:rsidTr="007644D4">
              <w:tc>
                <w:tcPr>
                  <w:tcW w:w="4700" w:type="dxa"/>
                  <w:gridSpan w:val="4"/>
                  <w:tcBorders>
                    <w:top w:val="nil"/>
                    <w:left w:val="nil"/>
                    <w:bottom w:val="nil"/>
                    <w:right w:val="nil"/>
                  </w:tcBorders>
                  <w:tcMar>
                    <w:top w:w="20" w:type="dxa"/>
                    <w:left w:w="20" w:type="dxa"/>
                    <w:bottom w:w="20" w:type="dxa"/>
                    <w:right w:w="20" w:type="dxa"/>
                  </w:tcMar>
                  <w:vAlign w:val="center"/>
                  <w:hideMark/>
                </w:tcPr>
                <w:p w14:paraId="7B34EF85" w14:textId="77777777" w:rsidR="008F7D65" w:rsidRPr="006C1CD7" w:rsidRDefault="008F7D65" w:rsidP="007644D4">
                  <w:pPr>
                    <w:pStyle w:val="rowtabella0"/>
                    <w:rPr>
                      <w:color w:val="002060"/>
                    </w:rPr>
                  </w:pPr>
                  <w:r w:rsidRPr="006C1CD7">
                    <w:rPr>
                      <w:color w:val="002060"/>
                    </w:rPr>
                    <w:t>(2) - disputata il 03/11/2022</w:t>
                  </w:r>
                </w:p>
              </w:tc>
            </w:tr>
          </w:tbl>
          <w:p w14:paraId="7C11B59D" w14:textId="77777777" w:rsidR="008F7D65" w:rsidRPr="006C1CD7" w:rsidRDefault="008F7D65" w:rsidP="007644D4">
            <w:pPr>
              <w:rPr>
                <w:color w:val="002060"/>
              </w:rPr>
            </w:pPr>
          </w:p>
        </w:tc>
      </w:tr>
    </w:tbl>
    <w:p w14:paraId="6A26C6E7" w14:textId="77777777" w:rsidR="008F7D65" w:rsidRPr="006C1CD7" w:rsidRDefault="008F7D65" w:rsidP="008F7D65">
      <w:pPr>
        <w:pStyle w:val="breakline"/>
        <w:rPr>
          <w:rFonts w:eastAsiaTheme="minorEastAsia"/>
          <w:color w:val="002060"/>
        </w:rPr>
      </w:pPr>
    </w:p>
    <w:p w14:paraId="6CA9830D" w14:textId="77777777" w:rsidR="008F7D65" w:rsidRPr="006C1CD7" w:rsidRDefault="008F7D65" w:rsidP="008F7D65">
      <w:pPr>
        <w:pStyle w:val="breakline"/>
        <w:rPr>
          <w:color w:val="002060"/>
        </w:rPr>
      </w:pPr>
    </w:p>
    <w:p w14:paraId="3E158295" w14:textId="77777777" w:rsidR="008F7D65" w:rsidRPr="006C1CD7" w:rsidRDefault="008F7D65" w:rsidP="008F7D65">
      <w:pPr>
        <w:pStyle w:val="titoloprinc0"/>
        <w:rPr>
          <w:color w:val="002060"/>
        </w:rPr>
      </w:pPr>
      <w:r w:rsidRPr="006C1CD7">
        <w:rPr>
          <w:color w:val="002060"/>
        </w:rPr>
        <w:t>GIUDICE SPORTIVO</w:t>
      </w:r>
    </w:p>
    <w:p w14:paraId="5A3F6784" w14:textId="77777777" w:rsidR="008F7D65" w:rsidRPr="006C1CD7" w:rsidRDefault="008F7D65" w:rsidP="008F7D65">
      <w:pPr>
        <w:pStyle w:val="diffida"/>
        <w:rPr>
          <w:color w:val="002060"/>
        </w:rPr>
      </w:pPr>
      <w:r w:rsidRPr="006C1CD7">
        <w:rPr>
          <w:color w:val="002060"/>
        </w:rPr>
        <w:t>Il Giudice Sportivo Avv. Agnese Lazzaretti, con l'assistenza del segretario Angelo Castellana, nella seduta del 07/11/2022, ha adottato le decisioni che di seguito integralmente si riportano:</w:t>
      </w:r>
    </w:p>
    <w:p w14:paraId="4D73278B" w14:textId="77777777" w:rsidR="008F7D65" w:rsidRPr="006C1CD7" w:rsidRDefault="008F7D65" w:rsidP="008F7D65">
      <w:pPr>
        <w:pStyle w:val="titolo10"/>
        <w:rPr>
          <w:color w:val="002060"/>
        </w:rPr>
      </w:pPr>
      <w:r w:rsidRPr="006C1CD7">
        <w:rPr>
          <w:color w:val="002060"/>
        </w:rPr>
        <w:t xml:space="preserve">GARE DEL 1/11/2022 </w:t>
      </w:r>
    </w:p>
    <w:p w14:paraId="55C0CB3F" w14:textId="77777777" w:rsidR="008F7D65" w:rsidRPr="006C1CD7" w:rsidRDefault="008F7D65" w:rsidP="008F7D65">
      <w:pPr>
        <w:pStyle w:val="titolo7a"/>
        <w:rPr>
          <w:color w:val="002060"/>
        </w:rPr>
      </w:pPr>
      <w:r w:rsidRPr="006C1CD7">
        <w:rPr>
          <w:color w:val="002060"/>
        </w:rPr>
        <w:t xml:space="preserve">PROVVEDIMENTI DISCIPLINARI </w:t>
      </w:r>
    </w:p>
    <w:p w14:paraId="6042223A" w14:textId="77777777" w:rsidR="008F7D65" w:rsidRPr="006C1CD7" w:rsidRDefault="008F7D65" w:rsidP="008F7D65">
      <w:pPr>
        <w:pStyle w:val="titolo7b0"/>
        <w:rPr>
          <w:color w:val="002060"/>
        </w:rPr>
      </w:pPr>
      <w:r w:rsidRPr="006C1CD7">
        <w:rPr>
          <w:color w:val="002060"/>
        </w:rPr>
        <w:t xml:space="preserve">In base alle risultanze degli atti ufficiali sono state deliberate le seguenti sanzioni disciplinari. </w:t>
      </w:r>
    </w:p>
    <w:p w14:paraId="6427EBF3" w14:textId="77777777" w:rsidR="008F7D65" w:rsidRPr="006C1CD7" w:rsidRDefault="008F7D65" w:rsidP="008F7D65">
      <w:pPr>
        <w:pStyle w:val="titolo30"/>
        <w:rPr>
          <w:color w:val="002060"/>
        </w:rPr>
      </w:pPr>
      <w:r w:rsidRPr="006C1CD7">
        <w:rPr>
          <w:color w:val="002060"/>
        </w:rPr>
        <w:t xml:space="preserve">CALCIATORI NON ESPULSI </w:t>
      </w:r>
    </w:p>
    <w:p w14:paraId="6A93C428" w14:textId="77777777" w:rsidR="008F7D65" w:rsidRPr="006C1CD7" w:rsidRDefault="008F7D65" w:rsidP="008F7D65">
      <w:pPr>
        <w:pStyle w:val="titolo20"/>
        <w:rPr>
          <w:color w:val="002060"/>
        </w:rPr>
      </w:pPr>
      <w:r w:rsidRPr="006C1C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361B5A4B" w14:textId="77777777" w:rsidTr="007644D4">
        <w:tc>
          <w:tcPr>
            <w:tcW w:w="2200" w:type="dxa"/>
            <w:tcMar>
              <w:top w:w="20" w:type="dxa"/>
              <w:left w:w="20" w:type="dxa"/>
              <w:bottom w:w="20" w:type="dxa"/>
              <w:right w:w="20" w:type="dxa"/>
            </w:tcMar>
            <w:vAlign w:val="center"/>
            <w:hideMark/>
          </w:tcPr>
          <w:p w14:paraId="41D92E8A" w14:textId="77777777" w:rsidR="008F7D65" w:rsidRPr="006C1CD7" w:rsidRDefault="008F7D65" w:rsidP="007644D4">
            <w:pPr>
              <w:pStyle w:val="movimento"/>
              <w:rPr>
                <w:color w:val="002060"/>
              </w:rPr>
            </w:pPr>
            <w:r w:rsidRPr="006C1CD7">
              <w:rPr>
                <w:color w:val="002060"/>
              </w:rPr>
              <w:t>ABDELLAOUI ADAM</w:t>
            </w:r>
          </w:p>
        </w:tc>
        <w:tc>
          <w:tcPr>
            <w:tcW w:w="2200" w:type="dxa"/>
            <w:tcMar>
              <w:top w:w="20" w:type="dxa"/>
              <w:left w:w="20" w:type="dxa"/>
              <w:bottom w:w="20" w:type="dxa"/>
              <w:right w:w="20" w:type="dxa"/>
            </w:tcMar>
            <w:vAlign w:val="center"/>
            <w:hideMark/>
          </w:tcPr>
          <w:p w14:paraId="43DB2F36" w14:textId="77777777" w:rsidR="008F7D65" w:rsidRPr="006C1CD7" w:rsidRDefault="008F7D65" w:rsidP="007644D4">
            <w:pPr>
              <w:pStyle w:val="movimento2"/>
              <w:rPr>
                <w:color w:val="002060"/>
              </w:rPr>
            </w:pPr>
            <w:r w:rsidRPr="006C1CD7">
              <w:rPr>
                <w:color w:val="002060"/>
              </w:rPr>
              <w:t xml:space="preserve">(CERRETO D ESI C5 A.S.D.) </w:t>
            </w:r>
          </w:p>
        </w:tc>
        <w:tc>
          <w:tcPr>
            <w:tcW w:w="800" w:type="dxa"/>
            <w:tcMar>
              <w:top w:w="20" w:type="dxa"/>
              <w:left w:w="20" w:type="dxa"/>
              <w:bottom w:w="20" w:type="dxa"/>
              <w:right w:w="20" w:type="dxa"/>
            </w:tcMar>
            <w:vAlign w:val="center"/>
            <w:hideMark/>
          </w:tcPr>
          <w:p w14:paraId="4AAF049B"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37508DEB" w14:textId="77777777" w:rsidR="008F7D65" w:rsidRPr="006C1CD7" w:rsidRDefault="008F7D65" w:rsidP="007644D4">
            <w:pPr>
              <w:pStyle w:val="movimento"/>
              <w:rPr>
                <w:color w:val="002060"/>
              </w:rPr>
            </w:pPr>
            <w:r w:rsidRPr="006C1CD7">
              <w:rPr>
                <w:color w:val="002060"/>
              </w:rPr>
              <w:t>ZACCAGNINI LEONARDO</w:t>
            </w:r>
          </w:p>
        </w:tc>
        <w:tc>
          <w:tcPr>
            <w:tcW w:w="2200" w:type="dxa"/>
            <w:tcMar>
              <w:top w:w="20" w:type="dxa"/>
              <w:left w:w="20" w:type="dxa"/>
              <w:bottom w:w="20" w:type="dxa"/>
              <w:right w:w="20" w:type="dxa"/>
            </w:tcMar>
            <w:vAlign w:val="center"/>
            <w:hideMark/>
          </w:tcPr>
          <w:p w14:paraId="28614185" w14:textId="77777777" w:rsidR="008F7D65" w:rsidRPr="006C1CD7" w:rsidRDefault="008F7D65" w:rsidP="007644D4">
            <w:pPr>
              <w:pStyle w:val="movimento2"/>
              <w:rPr>
                <w:color w:val="002060"/>
              </w:rPr>
            </w:pPr>
            <w:r w:rsidRPr="006C1CD7">
              <w:rPr>
                <w:color w:val="002060"/>
              </w:rPr>
              <w:t xml:space="preserve">(CERRETO D ESI C5 A.S.D.) </w:t>
            </w:r>
          </w:p>
        </w:tc>
      </w:tr>
      <w:tr w:rsidR="008F7D65" w:rsidRPr="006C1CD7" w14:paraId="6DB792C1" w14:textId="77777777" w:rsidTr="007644D4">
        <w:tc>
          <w:tcPr>
            <w:tcW w:w="2200" w:type="dxa"/>
            <w:tcMar>
              <w:top w:w="20" w:type="dxa"/>
              <w:left w:w="20" w:type="dxa"/>
              <w:bottom w:w="20" w:type="dxa"/>
              <w:right w:w="20" w:type="dxa"/>
            </w:tcMar>
            <w:vAlign w:val="center"/>
            <w:hideMark/>
          </w:tcPr>
          <w:p w14:paraId="5263B3F4" w14:textId="77777777" w:rsidR="008F7D65" w:rsidRPr="006C1CD7" w:rsidRDefault="008F7D65" w:rsidP="007644D4">
            <w:pPr>
              <w:pStyle w:val="movimento"/>
              <w:rPr>
                <w:color w:val="002060"/>
              </w:rPr>
            </w:pPr>
            <w:r w:rsidRPr="006C1CD7">
              <w:rPr>
                <w:color w:val="002060"/>
              </w:rPr>
              <w:t>CHAHBOUNE MOHAMED</w:t>
            </w:r>
          </w:p>
        </w:tc>
        <w:tc>
          <w:tcPr>
            <w:tcW w:w="2200" w:type="dxa"/>
            <w:tcMar>
              <w:top w:w="20" w:type="dxa"/>
              <w:left w:w="20" w:type="dxa"/>
              <w:bottom w:w="20" w:type="dxa"/>
              <w:right w:w="20" w:type="dxa"/>
            </w:tcMar>
            <w:vAlign w:val="center"/>
            <w:hideMark/>
          </w:tcPr>
          <w:p w14:paraId="55FB8722" w14:textId="77777777" w:rsidR="008F7D65" w:rsidRPr="006C1CD7" w:rsidRDefault="008F7D65" w:rsidP="007644D4">
            <w:pPr>
              <w:pStyle w:val="movimento2"/>
              <w:rPr>
                <w:color w:val="002060"/>
              </w:rPr>
            </w:pPr>
            <w:r w:rsidRPr="006C1CD7">
              <w:rPr>
                <w:color w:val="002060"/>
              </w:rPr>
              <w:t xml:space="preserve">(LABELSYSTEM POTENZAPICENA) </w:t>
            </w:r>
          </w:p>
        </w:tc>
        <w:tc>
          <w:tcPr>
            <w:tcW w:w="800" w:type="dxa"/>
            <w:tcMar>
              <w:top w:w="20" w:type="dxa"/>
              <w:left w:w="20" w:type="dxa"/>
              <w:bottom w:w="20" w:type="dxa"/>
              <w:right w:w="20" w:type="dxa"/>
            </w:tcMar>
            <w:vAlign w:val="center"/>
            <w:hideMark/>
          </w:tcPr>
          <w:p w14:paraId="2D7C07FB"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0A4AFFDA" w14:textId="77777777" w:rsidR="008F7D65" w:rsidRPr="006C1CD7" w:rsidRDefault="008F7D65" w:rsidP="007644D4">
            <w:pPr>
              <w:pStyle w:val="movimento"/>
              <w:rPr>
                <w:color w:val="002060"/>
              </w:rPr>
            </w:pPr>
            <w:r w:rsidRPr="006C1CD7">
              <w:rPr>
                <w:color w:val="002060"/>
              </w:rPr>
              <w:t>SIYAR AMINE</w:t>
            </w:r>
          </w:p>
        </w:tc>
        <w:tc>
          <w:tcPr>
            <w:tcW w:w="2200" w:type="dxa"/>
            <w:tcMar>
              <w:top w:w="20" w:type="dxa"/>
              <w:left w:w="20" w:type="dxa"/>
              <w:bottom w:w="20" w:type="dxa"/>
              <w:right w:w="20" w:type="dxa"/>
            </w:tcMar>
            <w:vAlign w:val="center"/>
            <w:hideMark/>
          </w:tcPr>
          <w:p w14:paraId="7A461599" w14:textId="77777777" w:rsidR="008F7D65" w:rsidRPr="006C1CD7" w:rsidRDefault="008F7D65" w:rsidP="007644D4">
            <w:pPr>
              <w:pStyle w:val="movimento2"/>
              <w:rPr>
                <w:color w:val="002060"/>
              </w:rPr>
            </w:pPr>
            <w:r w:rsidRPr="006C1CD7">
              <w:rPr>
                <w:color w:val="002060"/>
              </w:rPr>
              <w:t xml:space="preserve">(LABELSYSTEM POTENZAPICENA) </w:t>
            </w:r>
          </w:p>
        </w:tc>
      </w:tr>
    </w:tbl>
    <w:p w14:paraId="3685DFD7" w14:textId="77777777" w:rsidR="008F7D65" w:rsidRPr="006C1CD7" w:rsidRDefault="008F7D65" w:rsidP="008F7D65">
      <w:pPr>
        <w:pStyle w:val="titolo10"/>
        <w:rPr>
          <w:rFonts w:eastAsiaTheme="minorEastAsia"/>
          <w:color w:val="002060"/>
        </w:rPr>
      </w:pPr>
      <w:r w:rsidRPr="006C1CD7">
        <w:rPr>
          <w:color w:val="002060"/>
        </w:rPr>
        <w:t xml:space="preserve">GARE DEL 2/11/2022 </w:t>
      </w:r>
    </w:p>
    <w:p w14:paraId="48E8F9F8" w14:textId="77777777" w:rsidR="008F7D65" w:rsidRPr="006C1CD7" w:rsidRDefault="008F7D65" w:rsidP="008F7D65">
      <w:pPr>
        <w:pStyle w:val="titolo7a"/>
        <w:rPr>
          <w:color w:val="002060"/>
        </w:rPr>
      </w:pPr>
      <w:r w:rsidRPr="006C1CD7">
        <w:rPr>
          <w:color w:val="002060"/>
        </w:rPr>
        <w:t xml:space="preserve">PROVVEDIMENTI DISCIPLINARI </w:t>
      </w:r>
    </w:p>
    <w:p w14:paraId="2CCA8825" w14:textId="77777777" w:rsidR="008F7D65" w:rsidRPr="006C1CD7" w:rsidRDefault="008F7D65" w:rsidP="008F7D65">
      <w:pPr>
        <w:pStyle w:val="titolo7b0"/>
        <w:rPr>
          <w:color w:val="002060"/>
        </w:rPr>
      </w:pPr>
      <w:r w:rsidRPr="006C1CD7">
        <w:rPr>
          <w:color w:val="002060"/>
        </w:rPr>
        <w:lastRenderedPageBreak/>
        <w:t xml:space="preserve">In base alle risultanze degli atti ufficiali sono state deliberate le seguenti sanzioni disciplinari. </w:t>
      </w:r>
    </w:p>
    <w:p w14:paraId="70D5C03E" w14:textId="77777777" w:rsidR="008F7D65" w:rsidRPr="006C1CD7" w:rsidRDefault="008F7D65" w:rsidP="008F7D65">
      <w:pPr>
        <w:pStyle w:val="titolo30"/>
        <w:rPr>
          <w:color w:val="002060"/>
        </w:rPr>
      </w:pPr>
      <w:r w:rsidRPr="006C1CD7">
        <w:rPr>
          <w:color w:val="002060"/>
        </w:rPr>
        <w:t xml:space="preserve">CALCIATORI NON ESPULSI </w:t>
      </w:r>
    </w:p>
    <w:p w14:paraId="533CEB54" w14:textId="77777777" w:rsidR="008F7D65" w:rsidRPr="006C1CD7" w:rsidRDefault="008F7D65" w:rsidP="008F7D65">
      <w:pPr>
        <w:pStyle w:val="titolo20"/>
        <w:rPr>
          <w:color w:val="002060"/>
        </w:rPr>
      </w:pPr>
      <w:r w:rsidRPr="006C1CD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3D2BB3C4" w14:textId="77777777" w:rsidTr="007644D4">
        <w:tc>
          <w:tcPr>
            <w:tcW w:w="2200" w:type="dxa"/>
            <w:tcMar>
              <w:top w:w="20" w:type="dxa"/>
              <w:left w:w="20" w:type="dxa"/>
              <w:bottom w:w="20" w:type="dxa"/>
              <w:right w:w="20" w:type="dxa"/>
            </w:tcMar>
            <w:vAlign w:val="center"/>
            <w:hideMark/>
          </w:tcPr>
          <w:p w14:paraId="631CE96E" w14:textId="77777777" w:rsidR="008F7D65" w:rsidRPr="006C1CD7" w:rsidRDefault="008F7D65" w:rsidP="007644D4">
            <w:pPr>
              <w:pStyle w:val="movimento"/>
              <w:rPr>
                <w:color w:val="002060"/>
              </w:rPr>
            </w:pPr>
            <w:r w:rsidRPr="006C1CD7">
              <w:rPr>
                <w:color w:val="002060"/>
              </w:rPr>
              <w:t>SCOGNAMIGLIO LORENZO</w:t>
            </w:r>
          </w:p>
        </w:tc>
        <w:tc>
          <w:tcPr>
            <w:tcW w:w="2200" w:type="dxa"/>
            <w:tcMar>
              <w:top w:w="20" w:type="dxa"/>
              <w:left w:w="20" w:type="dxa"/>
              <w:bottom w:w="20" w:type="dxa"/>
              <w:right w:w="20" w:type="dxa"/>
            </w:tcMar>
            <w:vAlign w:val="center"/>
            <w:hideMark/>
          </w:tcPr>
          <w:p w14:paraId="6733FAB9" w14:textId="77777777" w:rsidR="008F7D65" w:rsidRPr="006C1CD7" w:rsidRDefault="008F7D65" w:rsidP="007644D4">
            <w:pPr>
              <w:pStyle w:val="movimento2"/>
              <w:rPr>
                <w:color w:val="002060"/>
              </w:rPr>
            </w:pPr>
            <w:r w:rsidRPr="006C1CD7">
              <w:rPr>
                <w:color w:val="002060"/>
              </w:rPr>
              <w:t xml:space="preserve">(ETA BETA FOOTBALL) </w:t>
            </w:r>
          </w:p>
        </w:tc>
        <w:tc>
          <w:tcPr>
            <w:tcW w:w="800" w:type="dxa"/>
            <w:tcMar>
              <w:top w:w="20" w:type="dxa"/>
              <w:left w:w="20" w:type="dxa"/>
              <w:bottom w:w="20" w:type="dxa"/>
              <w:right w:w="20" w:type="dxa"/>
            </w:tcMar>
            <w:vAlign w:val="center"/>
            <w:hideMark/>
          </w:tcPr>
          <w:p w14:paraId="50267C46"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6F7A66F0"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45CBF967" w14:textId="77777777" w:rsidR="008F7D65" w:rsidRPr="006C1CD7" w:rsidRDefault="008F7D65" w:rsidP="007644D4">
            <w:pPr>
              <w:pStyle w:val="movimento2"/>
              <w:rPr>
                <w:color w:val="002060"/>
              </w:rPr>
            </w:pPr>
            <w:r w:rsidRPr="006C1CD7">
              <w:rPr>
                <w:color w:val="002060"/>
              </w:rPr>
              <w:t> </w:t>
            </w:r>
          </w:p>
        </w:tc>
      </w:tr>
    </w:tbl>
    <w:p w14:paraId="509C4DC1" w14:textId="77777777" w:rsidR="008F7D65" w:rsidRPr="006C1CD7" w:rsidRDefault="008F7D65" w:rsidP="008F7D65">
      <w:pPr>
        <w:pStyle w:val="titolo10"/>
        <w:rPr>
          <w:rFonts w:eastAsiaTheme="minorEastAsia"/>
          <w:color w:val="002060"/>
        </w:rPr>
      </w:pPr>
      <w:r w:rsidRPr="006C1CD7">
        <w:rPr>
          <w:color w:val="002060"/>
        </w:rPr>
        <w:t xml:space="preserve">GARE DEL 3/11/2022 </w:t>
      </w:r>
    </w:p>
    <w:p w14:paraId="175FC001" w14:textId="77777777" w:rsidR="008F7D65" w:rsidRPr="006C1CD7" w:rsidRDefault="008F7D65" w:rsidP="008F7D65">
      <w:pPr>
        <w:pStyle w:val="titolo7a"/>
        <w:rPr>
          <w:color w:val="002060"/>
        </w:rPr>
      </w:pPr>
      <w:r w:rsidRPr="006C1CD7">
        <w:rPr>
          <w:color w:val="002060"/>
        </w:rPr>
        <w:t xml:space="preserve">PROVVEDIMENTI DISCIPLINARI </w:t>
      </w:r>
    </w:p>
    <w:p w14:paraId="4F55A680" w14:textId="77777777" w:rsidR="008F7D65" w:rsidRPr="006C1CD7" w:rsidRDefault="008F7D65" w:rsidP="008F7D65">
      <w:pPr>
        <w:pStyle w:val="titolo7b0"/>
        <w:rPr>
          <w:color w:val="002060"/>
        </w:rPr>
      </w:pPr>
      <w:r w:rsidRPr="006C1CD7">
        <w:rPr>
          <w:color w:val="002060"/>
        </w:rPr>
        <w:t xml:space="preserve">In base alle risultanze degli atti ufficiali sono state deliberate le seguenti sanzioni disciplinari. </w:t>
      </w:r>
    </w:p>
    <w:p w14:paraId="23E168EC" w14:textId="77777777" w:rsidR="008F7D65" w:rsidRPr="006C1CD7" w:rsidRDefault="008F7D65" w:rsidP="008F7D65">
      <w:pPr>
        <w:pStyle w:val="titolo30"/>
        <w:rPr>
          <w:color w:val="002060"/>
        </w:rPr>
      </w:pPr>
      <w:r w:rsidRPr="006C1CD7">
        <w:rPr>
          <w:color w:val="002060"/>
        </w:rPr>
        <w:t xml:space="preserve">SOCIETA' </w:t>
      </w:r>
    </w:p>
    <w:p w14:paraId="1982F935" w14:textId="77777777" w:rsidR="008F7D65" w:rsidRPr="006C1CD7" w:rsidRDefault="008F7D65" w:rsidP="008F7D65">
      <w:pPr>
        <w:pStyle w:val="titolo20"/>
        <w:rPr>
          <w:color w:val="002060"/>
        </w:rPr>
      </w:pPr>
      <w:r w:rsidRPr="006C1CD7">
        <w:rPr>
          <w:color w:val="002060"/>
        </w:rPr>
        <w:t xml:space="preserve">AMMENDA </w:t>
      </w:r>
    </w:p>
    <w:p w14:paraId="509F2711" w14:textId="77777777" w:rsidR="008F7D65" w:rsidRPr="006C1CD7" w:rsidRDefault="008F7D65" w:rsidP="008F7D65">
      <w:pPr>
        <w:pStyle w:val="diffida"/>
        <w:spacing w:before="80" w:beforeAutospacing="0" w:after="40" w:afterAutospacing="0"/>
        <w:jc w:val="left"/>
        <w:rPr>
          <w:color w:val="002060"/>
        </w:rPr>
      </w:pPr>
      <w:r w:rsidRPr="006C1CD7">
        <w:rPr>
          <w:color w:val="002060"/>
        </w:rPr>
        <w:t xml:space="preserve">Euro 50,00 ITALSERVICE C5 </w:t>
      </w:r>
      <w:r w:rsidRPr="006C1CD7">
        <w:rPr>
          <w:color w:val="002060"/>
        </w:rPr>
        <w:br/>
        <w:t xml:space="preserve">per mancanza di acqua calda nello spogliatoio dell'arbitro. </w:t>
      </w:r>
    </w:p>
    <w:p w14:paraId="04AA9597" w14:textId="77777777" w:rsidR="008F7D65" w:rsidRPr="006C1CD7" w:rsidRDefault="008F7D65" w:rsidP="008F7D65">
      <w:pPr>
        <w:pStyle w:val="titolo30"/>
        <w:rPr>
          <w:color w:val="002060"/>
        </w:rPr>
      </w:pPr>
      <w:r w:rsidRPr="006C1CD7">
        <w:rPr>
          <w:color w:val="002060"/>
        </w:rPr>
        <w:t xml:space="preserve">CALCIATORI NON ESPULSI </w:t>
      </w:r>
    </w:p>
    <w:p w14:paraId="1F39703D" w14:textId="77777777" w:rsidR="008F7D65" w:rsidRPr="006C1CD7" w:rsidRDefault="008F7D65" w:rsidP="008F7D65">
      <w:pPr>
        <w:pStyle w:val="titolo20"/>
        <w:rPr>
          <w:color w:val="002060"/>
        </w:rPr>
      </w:pPr>
      <w:r w:rsidRPr="006C1CD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D65" w:rsidRPr="006C1CD7" w14:paraId="6AB6D33E" w14:textId="77777777" w:rsidTr="007644D4">
        <w:tc>
          <w:tcPr>
            <w:tcW w:w="2200" w:type="dxa"/>
            <w:tcMar>
              <w:top w:w="20" w:type="dxa"/>
              <w:left w:w="20" w:type="dxa"/>
              <w:bottom w:w="20" w:type="dxa"/>
              <w:right w:w="20" w:type="dxa"/>
            </w:tcMar>
            <w:vAlign w:val="center"/>
            <w:hideMark/>
          </w:tcPr>
          <w:p w14:paraId="79939857" w14:textId="77777777" w:rsidR="008F7D65" w:rsidRPr="006C1CD7" w:rsidRDefault="008F7D65" w:rsidP="007644D4">
            <w:pPr>
              <w:pStyle w:val="movimento"/>
              <w:rPr>
                <w:color w:val="002060"/>
              </w:rPr>
            </w:pPr>
            <w:r w:rsidRPr="006C1CD7">
              <w:rPr>
                <w:color w:val="002060"/>
              </w:rPr>
              <w:t>FRONTINO FABIO GAETANO</w:t>
            </w:r>
          </w:p>
        </w:tc>
        <w:tc>
          <w:tcPr>
            <w:tcW w:w="2200" w:type="dxa"/>
            <w:tcMar>
              <w:top w:w="20" w:type="dxa"/>
              <w:left w:w="20" w:type="dxa"/>
              <w:bottom w:w="20" w:type="dxa"/>
              <w:right w:w="20" w:type="dxa"/>
            </w:tcMar>
            <w:vAlign w:val="center"/>
            <w:hideMark/>
          </w:tcPr>
          <w:p w14:paraId="2E484D0C" w14:textId="77777777" w:rsidR="008F7D65" w:rsidRPr="006C1CD7" w:rsidRDefault="008F7D65" w:rsidP="007644D4">
            <w:pPr>
              <w:pStyle w:val="movimento2"/>
              <w:rPr>
                <w:color w:val="002060"/>
              </w:rPr>
            </w:pPr>
            <w:r w:rsidRPr="006C1CD7">
              <w:rPr>
                <w:color w:val="002060"/>
              </w:rPr>
              <w:t xml:space="preserve">(ITALSERVICE C5) </w:t>
            </w:r>
          </w:p>
        </w:tc>
        <w:tc>
          <w:tcPr>
            <w:tcW w:w="800" w:type="dxa"/>
            <w:tcMar>
              <w:top w:w="20" w:type="dxa"/>
              <w:left w:w="20" w:type="dxa"/>
              <w:bottom w:w="20" w:type="dxa"/>
              <w:right w:w="20" w:type="dxa"/>
            </w:tcMar>
            <w:vAlign w:val="center"/>
            <w:hideMark/>
          </w:tcPr>
          <w:p w14:paraId="26C0A08D"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46DBF6DF" w14:textId="77777777" w:rsidR="008F7D65" w:rsidRPr="006C1CD7" w:rsidRDefault="008F7D65" w:rsidP="007644D4">
            <w:pPr>
              <w:pStyle w:val="movimento"/>
              <w:rPr>
                <w:color w:val="002060"/>
              </w:rPr>
            </w:pPr>
            <w:r w:rsidRPr="006C1CD7">
              <w:rPr>
                <w:color w:val="002060"/>
              </w:rPr>
              <w:t> </w:t>
            </w:r>
          </w:p>
        </w:tc>
        <w:tc>
          <w:tcPr>
            <w:tcW w:w="2200" w:type="dxa"/>
            <w:tcMar>
              <w:top w:w="20" w:type="dxa"/>
              <w:left w:w="20" w:type="dxa"/>
              <w:bottom w:w="20" w:type="dxa"/>
              <w:right w:w="20" w:type="dxa"/>
            </w:tcMar>
            <w:vAlign w:val="center"/>
            <w:hideMark/>
          </w:tcPr>
          <w:p w14:paraId="7F9AA4F2" w14:textId="77777777" w:rsidR="008F7D65" w:rsidRPr="006C1CD7" w:rsidRDefault="008F7D65" w:rsidP="007644D4">
            <w:pPr>
              <w:pStyle w:val="movimento2"/>
              <w:rPr>
                <w:color w:val="002060"/>
              </w:rPr>
            </w:pPr>
            <w:r w:rsidRPr="006C1CD7">
              <w:rPr>
                <w:color w:val="002060"/>
              </w:rPr>
              <w:t> </w:t>
            </w:r>
          </w:p>
        </w:tc>
      </w:tr>
    </w:tbl>
    <w:p w14:paraId="02D2F121" w14:textId="77777777" w:rsidR="008F7D65" w:rsidRDefault="008F7D65" w:rsidP="008F7D65">
      <w:pPr>
        <w:pStyle w:val="breakline"/>
        <w:rPr>
          <w:color w:val="002060"/>
        </w:rPr>
      </w:pPr>
    </w:p>
    <w:p w14:paraId="71793F46" w14:textId="77777777" w:rsidR="008F7D65" w:rsidRDefault="008F7D65" w:rsidP="008F7D65">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537D5ACA" w14:textId="77777777" w:rsidR="008F7D65" w:rsidRPr="00983357" w:rsidRDefault="008F7D65" w:rsidP="008F7D65">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3315C1CA" w14:textId="77777777" w:rsidR="008F7D65" w:rsidRDefault="008F7D65" w:rsidP="00770E76">
      <w:pPr>
        <w:rPr>
          <w:rFonts w:ascii="Arial" w:hAnsi="Arial" w:cs="Arial"/>
          <w:color w:val="002060"/>
          <w:sz w:val="22"/>
          <w:szCs w:val="22"/>
        </w:rPr>
      </w:pPr>
    </w:p>
    <w:p w14:paraId="13E5D000" w14:textId="78E53EE9" w:rsidR="008B2AE8" w:rsidRDefault="008B2AE8" w:rsidP="00770E76">
      <w:pPr>
        <w:rPr>
          <w:rFonts w:ascii="Arial" w:hAnsi="Arial" w:cs="Arial"/>
          <w:color w:val="002060"/>
          <w:sz w:val="22"/>
          <w:szCs w:val="22"/>
        </w:rPr>
      </w:pPr>
    </w:p>
    <w:p w14:paraId="01327354" w14:textId="77777777" w:rsidR="00CD753D" w:rsidRPr="00937FDE" w:rsidRDefault="00CD753D" w:rsidP="00CD753D">
      <w:pPr>
        <w:pStyle w:val="TITOLOCAMPIONATO"/>
        <w:shd w:val="clear" w:color="auto" w:fill="002060"/>
        <w:spacing w:before="0" w:beforeAutospacing="0" w:after="0" w:afterAutospacing="0"/>
        <w:rPr>
          <w:color w:val="FFFFFF"/>
          <w:szCs w:val="30"/>
        </w:rPr>
      </w:pPr>
      <w:bookmarkStart w:id="12" w:name="_Toc118478252"/>
      <w:r w:rsidRPr="00937FDE">
        <w:rPr>
          <w:color w:val="FFFFFF"/>
          <w:szCs w:val="30"/>
        </w:rPr>
        <w:t>DELIBERE DELLA CORTE SPORTIVA DI APPELLO TERRITORIALE</w:t>
      </w:r>
      <w:bookmarkEnd w:id="12"/>
    </w:p>
    <w:p w14:paraId="077F1DF5" w14:textId="77777777" w:rsidR="00CD753D" w:rsidRPr="00CD753D" w:rsidRDefault="00CD753D" w:rsidP="00CD753D">
      <w:pPr>
        <w:pStyle w:val="LndNormale1"/>
        <w:rPr>
          <w:color w:val="002060"/>
        </w:rPr>
      </w:pPr>
    </w:p>
    <w:p w14:paraId="32ACFB93" w14:textId="77777777" w:rsidR="00CD753D" w:rsidRPr="00CD753D" w:rsidRDefault="00CD753D" w:rsidP="00CD753D">
      <w:pPr>
        <w:pStyle w:val="Standard"/>
        <w:jc w:val="center"/>
        <w:rPr>
          <w:rFonts w:ascii="Arial" w:hAnsi="Arial"/>
          <w:b/>
          <w:color w:val="002060"/>
          <w:sz w:val="22"/>
          <w:szCs w:val="22"/>
        </w:rPr>
      </w:pPr>
      <w:r w:rsidRPr="00CD753D">
        <w:rPr>
          <w:rFonts w:ascii="Arial" w:hAnsi="Arial"/>
          <w:b/>
          <w:color w:val="002060"/>
          <w:sz w:val="22"/>
          <w:szCs w:val="22"/>
        </w:rPr>
        <w:t>TESTO DELLE DECISIONI RELATIVE AL</w:t>
      </w:r>
    </w:p>
    <w:p w14:paraId="313C04E4" w14:textId="77777777" w:rsidR="00CD753D" w:rsidRPr="00CD753D" w:rsidRDefault="00CD753D" w:rsidP="00CD753D">
      <w:pPr>
        <w:pStyle w:val="Standard"/>
        <w:jc w:val="center"/>
        <w:rPr>
          <w:rFonts w:ascii="Arial" w:hAnsi="Arial"/>
          <w:color w:val="002060"/>
          <w:sz w:val="22"/>
          <w:szCs w:val="22"/>
        </w:rPr>
      </w:pPr>
      <w:r w:rsidRPr="00CD753D">
        <w:rPr>
          <w:rFonts w:ascii="Arial" w:hAnsi="Arial"/>
          <w:b/>
          <w:color w:val="002060"/>
          <w:sz w:val="22"/>
          <w:szCs w:val="22"/>
        </w:rPr>
        <w:t>COM. UFF. N.  70  –  RIUNIONE DEL 31 OTTOBRE  202</w:t>
      </w:r>
      <w:r w:rsidRPr="00CD753D">
        <w:rPr>
          <w:rFonts w:ascii="Arial" w:eastAsia="Arial" w:hAnsi="Arial"/>
          <w:b/>
          <w:color w:val="002060"/>
          <w:sz w:val="22"/>
          <w:szCs w:val="22"/>
        </w:rPr>
        <w:t>2</w:t>
      </w:r>
    </w:p>
    <w:p w14:paraId="66946FC9" w14:textId="77777777" w:rsidR="00CD753D" w:rsidRPr="00CD753D" w:rsidRDefault="00CD753D" w:rsidP="00CD753D">
      <w:pPr>
        <w:pStyle w:val="Standard"/>
        <w:jc w:val="center"/>
        <w:rPr>
          <w:rFonts w:ascii="Arial" w:hAnsi="Arial"/>
          <w:i/>
          <w:iCs/>
          <w:color w:val="002060"/>
          <w:sz w:val="22"/>
          <w:szCs w:val="22"/>
          <w:u w:val="single"/>
        </w:rPr>
      </w:pPr>
    </w:p>
    <w:p w14:paraId="6791691E" w14:textId="77777777" w:rsidR="00CD753D" w:rsidRPr="00CD753D" w:rsidRDefault="00CD753D" w:rsidP="00CD753D">
      <w:pPr>
        <w:pStyle w:val="Heading"/>
        <w:jc w:val="both"/>
        <w:rPr>
          <w:color w:val="002060"/>
          <w:szCs w:val="22"/>
        </w:rPr>
      </w:pPr>
      <w:r w:rsidRPr="00CD753D">
        <w:rPr>
          <w:rFonts w:eastAsia="Times New Roman"/>
          <w:b w:val="0"/>
          <w:color w:val="002060"/>
          <w:szCs w:val="22"/>
        </w:rPr>
        <w:t xml:space="preserve">La Corte Sportiva d’Appello Territoriale </w:t>
      </w:r>
      <w:r w:rsidRPr="00CD753D">
        <w:rPr>
          <w:b w:val="0"/>
          <w:color w:val="002060"/>
          <w:szCs w:val="22"/>
        </w:rPr>
        <w:t xml:space="preserve">del Comitato Regionale Marche, nella riunione del giorno 31  </w:t>
      </w:r>
      <w:r w:rsidRPr="00CD753D">
        <w:rPr>
          <w:rFonts w:eastAsia="Times New Roman"/>
          <w:b w:val="0"/>
          <w:color w:val="002060"/>
          <w:szCs w:val="22"/>
        </w:rPr>
        <w:t>ottobre</w:t>
      </w:r>
      <w:r w:rsidRPr="00CD753D">
        <w:rPr>
          <w:b w:val="0"/>
          <w:color w:val="002060"/>
          <w:szCs w:val="22"/>
        </w:rPr>
        <w:t xml:space="preserve"> 2022, ha pronunciato le seguenti decisioni:</w:t>
      </w:r>
      <w:r w:rsidRPr="00CD753D">
        <w:rPr>
          <w:rFonts w:cs="Palatino, 'Book Antiqua'"/>
          <w:bCs/>
          <w:color w:val="002060"/>
        </w:rPr>
        <w:tab/>
      </w:r>
    </w:p>
    <w:p w14:paraId="507A860E" w14:textId="77777777" w:rsidR="00CD753D" w:rsidRPr="00CD753D" w:rsidRDefault="00CD753D" w:rsidP="00CD753D">
      <w:pPr>
        <w:pStyle w:val="Nessunaspaziatura"/>
        <w:jc w:val="center"/>
        <w:rPr>
          <w:rFonts w:ascii="Arial" w:hAnsi="Arial" w:cs="Arial"/>
          <w:color w:val="002060"/>
        </w:rPr>
      </w:pPr>
    </w:p>
    <w:p w14:paraId="07759EFB" w14:textId="77777777" w:rsidR="00CD753D" w:rsidRPr="00CD753D" w:rsidRDefault="00CD753D" w:rsidP="00CD753D">
      <w:pPr>
        <w:pStyle w:val="Nessunaspaziatura"/>
        <w:jc w:val="center"/>
        <w:rPr>
          <w:rFonts w:ascii="Arial" w:hAnsi="Arial" w:cs="Arial"/>
          <w:color w:val="002060"/>
        </w:rPr>
      </w:pPr>
      <w:r w:rsidRPr="00CD753D">
        <w:rPr>
          <w:rFonts w:ascii="Arial" w:hAnsi="Arial" w:cs="Arial"/>
          <w:b/>
          <w:bCs/>
          <w:color w:val="002060"/>
        </w:rPr>
        <w:t>DECISIONE   N. 14/2022-2023</w:t>
      </w:r>
    </w:p>
    <w:p w14:paraId="4660B922" w14:textId="77777777" w:rsidR="00CD753D" w:rsidRPr="00CD753D" w:rsidRDefault="00CD753D" w:rsidP="00CD753D">
      <w:pPr>
        <w:pStyle w:val="Nessunaspaziatura"/>
        <w:jc w:val="center"/>
        <w:rPr>
          <w:rFonts w:ascii="Arial" w:hAnsi="Arial" w:cs="Arial"/>
          <w:color w:val="002060"/>
        </w:rPr>
      </w:pPr>
    </w:p>
    <w:p w14:paraId="07AB1ECD" w14:textId="77777777" w:rsidR="00CD753D" w:rsidRPr="00CD753D" w:rsidRDefault="00CD753D" w:rsidP="00CD753D">
      <w:pPr>
        <w:pStyle w:val="Standard"/>
        <w:jc w:val="center"/>
        <w:rPr>
          <w:rFonts w:ascii="Arial" w:hAnsi="Arial"/>
          <w:color w:val="002060"/>
          <w:sz w:val="22"/>
          <w:szCs w:val="22"/>
        </w:rPr>
      </w:pPr>
      <w:r w:rsidRPr="00CD753D">
        <w:rPr>
          <w:rFonts w:ascii="Arial" w:hAnsi="Arial"/>
          <w:color w:val="002060"/>
          <w:sz w:val="22"/>
          <w:szCs w:val="22"/>
        </w:rPr>
        <w:t>LA CORTE SPORTIVA D’APPELLO TERRITORIALE</w:t>
      </w:r>
    </w:p>
    <w:p w14:paraId="4AC962F5" w14:textId="77777777" w:rsidR="00CD753D" w:rsidRPr="00CD753D" w:rsidRDefault="00CD753D" w:rsidP="00CD753D">
      <w:pPr>
        <w:pStyle w:val="Standard"/>
        <w:jc w:val="center"/>
        <w:rPr>
          <w:rFonts w:ascii="Arial" w:hAnsi="Arial"/>
          <w:color w:val="002060"/>
          <w:sz w:val="22"/>
          <w:szCs w:val="22"/>
        </w:rPr>
      </w:pPr>
      <w:r w:rsidRPr="00CD753D">
        <w:rPr>
          <w:rFonts w:ascii="Arial" w:hAnsi="Arial"/>
          <w:color w:val="002060"/>
          <w:sz w:val="22"/>
          <w:szCs w:val="22"/>
        </w:rPr>
        <w:t>PRESSO IL COMITATO REGIONALE MARCHE</w:t>
      </w:r>
    </w:p>
    <w:p w14:paraId="2AE62B98" w14:textId="77777777" w:rsidR="00CD753D" w:rsidRPr="00CD753D" w:rsidRDefault="00CD753D" w:rsidP="00CD753D">
      <w:pPr>
        <w:pStyle w:val="Titolo"/>
        <w:jc w:val="both"/>
        <w:rPr>
          <w:b w:val="0"/>
          <w:color w:val="002060"/>
          <w:szCs w:val="22"/>
        </w:rPr>
      </w:pPr>
      <w:r w:rsidRPr="00CD753D">
        <w:rPr>
          <w:b w:val="0"/>
          <w:color w:val="002060"/>
          <w:szCs w:val="22"/>
        </w:rPr>
        <w:t>La Corte sportiva d’appello territoriale presso il Comitato Regionale Marche, composta da</w:t>
      </w:r>
    </w:p>
    <w:p w14:paraId="5B2330D9" w14:textId="77777777" w:rsidR="00CD753D" w:rsidRPr="00CD753D" w:rsidRDefault="00CD753D" w:rsidP="00CD753D">
      <w:pPr>
        <w:pStyle w:val="Titolo"/>
        <w:jc w:val="both"/>
        <w:rPr>
          <w:b w:val="0"/>
          <w:color w:val="002060"/>
          <w:szCs w:val="22"/>
        </w:rPr>
      </w:pPr>
      <w:r w:rsidRPr="00CD753D">
        <w:rPr>
          <w:b w:val="0"/>
          <w:color w:val="002060"/>
          <w:szCs w:val="22"/>
        </w:rPr>
        <w:t xml:space="preserve">Avv. Piero </w:t>
      </w:r>
      <w:proofErr w:type="spellStart"/>
      <w:r w:rsidRPr="00CD753D">
        <w:rPr>
          <w:b w:val="0"/>
          <w:color w:val="002060"/>
          <w:szCs w:val="22"/>
        </w:rPr>
        <w:t>Paciaroni</w:t>
      </w:r>
      <w:proofErr w:type="spellEnd"/>
      <w:r w:rsidRPr="00CD753D">
        <w:rPr>
          <w:b w:val="0"/>
          <w:color w:val="002060"/>
          <w:szCs w:val="22"/>
        </w:rPr>
        <w:t xml:space="preserve"> - Presidente</w:t>
      </w:r>
    </w:p>
    <w:p w14:paraId="7015CB5F" w14:textId="77777777" w:rsidR="00CD753D" w:rsidRPr="00CD753D" w:rsidRDefault="00CD753D" w:rsidP="00CD753D">
      <w:pPr>
        <w:pStyle w:val="Titolo"/>
        <w:jc w:val="both"/>
        <w:rPr>
          <w:b w:val="0"/>
          <w:color w:val="002060"/>
          <w:szCs w:val="22"/>
        </w:rPr>
      </w:pPr>
      <w:r w:rsidRPr="00CD753D">
        <w:rPr>
          <w:b w:val="0"/>
          <w:color w:val="002060"/>
          <w:szCs w:val="22"/>
        </w:rPr>
        <w:t>Dott. Lorenzo Casagrande Albano - Componente Segretario f.f.</w:t>
      </w:r>
    </w:p>
    <w:p w14:paraId="0F27F3DA" w14:textId="77777777" w:rsidR="00CD753D" w:rsidRPr="00CD753D" w:rsidRDefault="00CD753D" w:rsidP="00CD753D">
      <w:pPr>
        <w:pStyle w:val="Titolo"/>
        <w:jc w:val="both"/>
        <w:rPr>
          <w:b w:val="0"/>
          <w:color w:val="002060"/>
          <w:szCs w:val="22"/>
        </w:rPr>
      </w:pPr>
      <w:r w:rsidRPr="00CD753D">
        <w:rPr>
          <w:b w:val="0"/>
          <w:color w:val="002060"/>
          <w:szCs w:val="22"/>
        </w:rPr>
        <w:t>Avv. Francesco Scaloni – Componente</w:t>
      </w:r>
    </w:p>
    <w:p w14:paraId="0AC29AE3" w14:textId="77777777" w:rsidR="00CD753D" w:rsidRPr="00CD753D" w:rsidRDefault="00CD753D" w:rsidP="00CD753D">
      <w:pPr>
        <w:pStyle w:val="Titolo"/>
        <w:jc w:val="both"/>
        <w:rPr>
          <w:b w:val="0"/>
          <w:color w:val="002060"/>
          <w:szCs w:val="22"/>
        </w:rPr>
      </w:pPr>
      <w:r w:rsidRPr="00CD753D">
        <w:rPr>
          <w:b w:val="0"/>
          <w:color w:val="002060"/>
          <w:szCs w:val="22"/>
        </w:rPr>
        <w:t>Dott.ssa Valentina Pupo – Componente</w:t>
      </w:r>
    </w:p>
    <w:p w14:paraId="66BC9BC7" w14:textId="77777777" w:rsidR="00CD753D" w:rsidRPr="00CD753D" w:rsidRDefault="00CD753D" w:rsidP="00CD753D">
      <w:pPr>
        <w:pStyle w:val="Titolo"/>
        <w:jc w:val="both"/>
        <w:rPr>
          <w:b w:val="0"/>
          <w:color w:val="002060"/>
          <w:szCs w:val="22"/>
        </w:rPr>
      </w:pPr>
      <w:r w:rsidRPr="00CD753D">
        <w:rPr>
          <w:b w:val="0"/>
          <w:color w:val="002060"/>
          <w:szCs w:val="22"/>
        </w:rPr>
        <w:t>nella riunione del 31 ottobre 2022,</w:t>
      </w:r>
    </w:p>
    <w:p w14:paraId="6CB10CAA" w14:textId="77777777" w:rsidR="00CD753D" w:rsidRPr="00CD753D" w:rsidRDefault="00CD753D" w:rsidP="00CD753D">
      <w:pPr>
        <w:pStyle w:val="LndNormale1"/>
        <w:rPr>
          <w:color w:val="002060"/>
          <w:szCs w:val="22"/>
        </w:rPr>
      </w:pPr>
      <w:r w:rsidRPr="00CD753D">
        <w:rPr>
          <w:rFonts w:cs="Arial"/>
          <w:color w:val="002060"/>
          <w:szCs w:val="22"/>
        </w:rPr>
        <w:t>a seguito del reclamo n. 15 promosso dalla A.S.D. CASTRUM LAURI CALCETTO in data 21 ottobre 2022 avverso la sanzione sportiva della squalifica per 4( quattr o) giornate al calciatore MORGANTI JONATHAN applicata dal Giudice sportivo territoriale del Comitato regionale Marche con delibera pubblicata sul Com. Uff. n. 32 del 19/10/2022 C5,</w:t>
      </w:r>
    </w:p>
    <w:p w14:paraId="5F3FBAC2" w14:textId="77777777" w:rsidR="00CD753D" w:rsidRPr="00CD753D" w:rsidRDefault="00CD753D" w:rsidP="00CD753D">
      <w:pPr>
        <w:pStyle w:val="LndNormale1"/>
        <w:tabs>
          <w:tab w:val="center" w:pos="4819"/>
          <w:tab w:val="right" w:pos="9638"/>
        </w:tabs>
        <w:rPr>
          <w:color w:val="002060"/>
        </w:rPr>
      </w:pPr>
      <w:r w:rsidRPr="00CD753D">
        <w:rPr>
          <w:rFonts w:cs="Arial"/>
          <w:color w:val="002060"/>
          <w:szCs w:val="22"/>
        </w:rPr>
        <w:t xml:space="preserve">  - esaminato il reclamo;</w:t>
      </w:r>
    </w:p>
    <w:p w14:paraId="2AEC9EFC" w14:textId="77777777" w:rsidR="00CD753D" w:rsidRPr="00CD753D" w:rsidRDefault="00CD753D" w:rsidP="00CD753D">
      <w:pPr>
        <w:pStyle w:val="LndNormale1"/>
        <w:tabs>
          <w:tab w:val="center" w:pos="4819"/>
          <w:tab w:val="right" w:pos="9638"/>
        </w:tabs>
        <w:rPr>
          <w:color w:val="002060"/>
          <w:szCs w:val="22"/>
        </w:rPr>
      </w:pPr>
      <w:r w:rsidRPr="00CD753D">
        <w:rPr>
          <w:rFonts w:cs="Arial"/>
          <w:color w:val="002060"/>
          <w:szCs w:val="22"/>
        </w:rPr>
        <w:t>- visti tutti gli atti;</w:t>
      </w:r>
    </w:p>
    <w:p w14:paraId="529C02B6" w14:textId="77777777" w:rsidR="00CD753D" w:rsidRPr="00CD753D" w:rsidRDefault="00CD753D" w:rsidP="00CD753D">
      <w:pPr>
        <w:pStyle w:val="Standard"/>
        <w:rPr>
          <w:color w:val="002060"/>
        </w:rPr>
      </w:pPr>
      <w:r w:rsidRPr="00CD753D">
        <w:rPr>
          <w:rFonts w:ascii="Arial" w:hAnsi="Arial"/>
          <w:color w:val="002060"/>
          <w:sz w:val="22"/>
          <w:szCs w:val="22"/>
        </w:rPr>
        <w:t>- relatore, nell’udienza del giorno 31 ottobre 2022, Valentina Pupo,</w:t>
      </w:r>
    </w:p>
    <w:p w14:paraId="4620DFCD" w14:textId="77777777" w:rsidR="00CD753D" w:rsidRPr="00CD753D" w:rsidRDefault="00CD753D" w:rsidP="00CD753D">
      <w:pPr>
        <w:pStyle w:val="Standard"/>
        <w:rPr>
          <w:color w:val="002060"/>
        </w:rPr>
      </w:pPr>
      <w:r w:rsidRPr="00CD753D">
        <w:rPr>
          <w:rFonts w:ascii="Arial" w:hAnsi="Arial"/>
          <w:color w:val="002060"/>
          <w:sz w:val="22"/>
          <w:szCs w:val="22"/>
        </w:rPr>
        <w:lastRenderedPageBreak/>
        <w:t>- sentito a chiarimenti l’arbitro della gara;</w:t>
      </w:r>
    </w:p>
    <w:p w14:paraId="76369396" w14:textId="77777777" w:rsidR="00CD753D" w:rsidRPr="00CD753D" w:rsidRDefault="00CD753D" w:rsidP="00CD753D">
      <w:pPr>
        <w:pStyle w:val="Standard"/>
        <w:jc w:val="both"/>
        <w:rPr>
          <w:rFonts w:ascii="Arial" w:hAnsi="Arial"/>
          <w:color w:val="002060"/>
          <w:sz w:val="22"/>
          <w:szCs w:val="22"/>
        </w:rPr>
      </w:pPr>
      <w:r w:rsidRPr="00CD753D">
        <w:rPr>
          <w:rFonts w:ascii="Arial" w:hAnsi="Arial"/>
          <w:color w:val="002060"/>
          <w:sz w:val="22"/>
          <w:szCs w:val="22"/>
        </w:rPr>
        <w:t>- ritenuto e considerato in fatto e diritto quanto segue,</w:t>
      </w:r>
    </w:p>
    <w:p w14:paraId="26C8D2B6" w14:textId="77777777" w:rsidR="00CD753D" w:rsidRPr="00CD753D" w:rsidRDefault="00CD753D" w:rsidP="00CD753D">
      <w:pPr>
        <w:pStyle w:val="Standard"/>
        <w:jc w:val="both"/>
        <w:rPr>
          <w:rFonts w:ascii="Arial" w:hAnsi="Arial"/>
          <w:color w:val="002060"/>
          <w:sz w:val="22"/>
          <w:szCs w:val="22"/>
        </w:rPr>
      </w:pPr>
      <w:r w:rsidRPr="00CD753D">
        <w:rPr>
          <w:rFonts w:ascii="Arial" w:hAnsi="Arial"/>
          <w:color w:val="002060"/>
          <w:sz w:val="22"/>
          <w:szCs w:val="22"/>
        </w:rPr>
        <w:t>ha pronunciato la seguente decisione.</w:t>
      </w:r>
    </w:p>
    <w:p w14:paraId="01485548" w14:textId="77777777" w:rsidR="00CD753D" w:rsidRPr="00CD753D" w:rsidRDefault="00CD753D" w:rsidP="00CD753D">
      <w:pPr>
        <w:pStyle w:val="Standard"/>
        <w:jc w:val="center"/>
        <w:rPr>
          <w:rFonts w:ascii="Arial" w:hAnsi="Arial"/>
          <w:color w:val="002060"/>
          <w:sz w:val="22"/>
          <w:szCs w:val="22"/>
        </w:rPr>
      </w:pPr>
      <w:r w:rsidRPr="00CD753D">
        <w:rPr>
          <w:rFonts w:ascii="Arial" w:hAnsi="Arial"/>
          <w:color w:val="002060"/>
          <w:sz w:val="22"/>
          <w:szCs w:val="22"/>
        </w:rPr>
        <w:t>SVOLGIMENTO DEL PROCEDIMENTO</w:t>
      </w:r>
    </w:p>
    <w:p w14:paraId="4EFC515E" w14:textId="77777777" w:rsidR="00CD753D" w:rsidRPr="00CD753D" w:rsidRDefault="00CD753D" w:rsidP="00CD753D">
      <w:pPr>
        <w:pStyle w:val="Standard"/>
        <w:ind w:firstLine="283"/>
        <w:jc w:val="both"/>
        <w:rPr>
          <w:color w:val="002060"/>
        </w:rPr>
      </w:pPr>
      <w:r w:rsidRPr="00CD753D">
        <w:rPr>
          <w:rFonts w:ascii="Arial" w:hAnsi="Arial"/>
          <w:color w:val="002060"/>
          <w:sz w:val="22"/>
          <w:szCs w:val="22"/>
        </w:rPr>
        <w:t xml:space="preserve">Il Giudice Sportivo presso il Comitato Regionale Marche con decisione pubblicata sul </w:t>
      </w:r>
      <w:proofErr w:type="spellStart"/>
      <w:r w:rsidRPr="00CD753D">
        <w:rPr>
          <w:rFonts w:ascii="Arial" w:hAnsi="Arial"/>
          <w:color w:val="002060"/>
          <w:sz w:val="22"/>
          <w:szCs w:val="22"/>
        </w:rPr>
        <w:t>Com</w:t>
      </w:r>
      <w:proofErr w:type="spellEnd"/>
      <w:r w:rsidRPr="00CD753D">
        <w:rPr>
          <w:rFonts w:ascii="Arial" w:hAnsi="Arial"/>
          <w:color w:val="002060"/>
          <w:sz w:val="22"/>
          <w:szCs w:val="22"/>
        </w:rPr>
        <w:t>. Uff. indicato in epigrafe, ha inflitto al calciatore al calciatore MORGANTI JONATHAN tesserato con la reclamante, la squalifica per 4 gare “P</w:t>
      </w:r>
      <w:r w:rsidRPr="00CD753D">
        <w:rPr>
          <w:rFonts w:ascii="Arial" w:hAnsi="Arial"/>
          <w:i/>
          <w:iCs/>
          <w:color w:val="002060"/>
          <w:sz w:val="22"/>
          <w:szCs w:val="22"/>
        </w:rPr>
        <w:t>er avere al 28 min del secondo tempo tenuto una condotta violenta nei confronti di un calciatore avversario in quanto reagiva allo sgambetto ricevuto con un pugno e intraprendeva poi con questi una colluttazione. “</w:t>
      </w:r>
    </w:p>
    <w:p w14:paraId="40CA756A" w14:textId="77777777" w:rsidR="00CD753D" w:rsidRPr="00CD753D" w:rsidRDefault="00CD753D" w:rsidP="00CD753D">
      <w:pPr>
        <w:pStyle w:val="Standard"/>
        <w:ind w:firstLine="283"/>
        <w:jc w:val="both"/>
        <w:rPr>
          <w:color w:val="002060"/>
        </w:rPr>
      </w:pPr>
      <w:r w:rsidRPr="00CD753D">
        <w:rPr>
          <w:rFonts w:ascii="Arial" w:hAnsi="Arial"/>
          <w:color w:val="002060"/>
          <w:sz w:val="22"/>
          <w:szCs w:val="22"/>
        </w:rPr>
        <w:t>Contro tale decisione ha proposto tempestivo reclamo la A.S.D. CASTRUM LAURRI CALCETTO c</w:t>
      </w:r>
      <w:r w:rsidRPr="00CD753D">
        <w:rPr>
          <w:rFonts w:ascii="Arial" w:eastAsia="Arial" w:hAnsi="Arial"/>
          <w:bCs/>
          <w:color w:val="002060"/>
          <w:sz w:val="22"/>
          <w:szCs w:val="22"/>
        </w:rPr>
        <w:t>hiedendo la riduzione della sanzione in misura equamente rapportata all’effettivo comportamento messo in atto nell’occasione dal  proprio calciatore.</w:t>
      </w:r>
    </w:p>
    <w:p w14:paraId="320748E3" w14:textId="77777777" w:rsidR="00CD753D" w:rsidRPr="00CD753D" w:rsidRDefault="00CD753D" w:rsidP="00CD753D">
      <w:pPr>
        <w:pStyle w:val="Standard"/>
        <w:ind w:firstLine="283"/>
        <w:jc w:val="both"/>
        <w:rPr>
          <w:color w:val="002060"/>
        </w:rPr>
      </w:pPr>
      <w:r w:rsidRPr="00CD753D">
        <w:rPr>
          <w:rFonts w:ascii="Arial" w:eastAsia="Arial" w:hAnsi="Arial"/>
          <w:bCs/>
          <w:color w:val="002060"/>
          <w:sz w:val="22"/>
          <w:szCs w:val="22"/>
        </w:rPr>
        <w:t>L’arbitro, sentito a chiarimenti, confermava che il Morganti, dopo essere caduto a terra per  un fallo subito da un avversario, si rialzava e spintonava lo stesso, e che subito dopo i due si colpivano reciprocamente con un pugno al corpo.</w:t>
      </w:r>
    </w:p>
    <w:p w14:paraId="5C83FD16" w14:textId="77777777" w:rsidR="00CD753D" w:rsidRPr="00CD753D" w:rsidRDefault="00CD753D" w:rsidP="00CD753D">
      <w:pPr>
        <w:pStyle w:val="Standard"/>
        <w:ind w:firstLine="283"/>
        <w:jc w:val="center"/>
        <w:rPr>
          <w:color w:val="002060"/>
        </w:rPr>
      </w:pPr>
      <w:r w:rsidRPr="00CD753D">
        <w:rPr>
          <w:rFonts w:ascii="Arial" w:hAnsi="Arial"/>
          <w:color w:val="002060"/>
          <w:sz w:val="22"/>
          <w:szCs w:val="22"/>
        </w:rPr>
        <w:t>MOTIVI DELLA DECISIONE</w:t>
      </w:r>
    </w:p>
    <w:p w14:paraId="4E911FEA" w14:textId="77777777" w:rsidR="00CD753D" w:rsidRPr="00CD753D" w:rsidRDefault="00CD753D" w:rsidP="00CD753D">
      <w:pPr>
        <w:pStyle w:val="Standard"/>
        <w:ind w:firstLine="283"/>
        <w:jc w:val="both"/>
        <w:rPr>
          <w:color w:val="002060"/>
        </w:rPr>
      </w:pPr>
      <w:r w:rsidRPr="00CD753D">
        <w:rPr>
          <w:rFonts w:ascii="Arial" w:hAnsi="Arial"/>
          <w:color w:val="002060"/>
          <w:sz w:val="22"/>
          <w:szCs w:val="22"/>
        </w:rPr>
        <w:t>La Corte ritiene che il reclamo vada accolto con riduzione della squalifica a tre gare in quanto in base ai chiarimenti forniti dal direttore di gara arbitrale il comportamento messo in atto dal giocatore rientra nella fattispecie prevista dall’art. 38\ CGS ( condotta violenta dei calciatori ) che prevede la sanzione minima della squalifica per tre gare, ma  senza che sussistano motivi idonei per applicare un aggravamento della stessa.</w:t>
      </w:r>
      <w:bookmarkStart w:id="13" w:name="_Hlk92127401"/>
      <w:r w:rsidRPr="00CD753D">
        <w:rPr>
          <w:rFonts w:ascii="Arial" w:hAnsi="Arial"/>
          <w:bCs/>
          <w:color w:val="002060"/>
          <w:sz w:val="22"/>
          <w:szCs w:val="22"/>
        </w:rPr>
        <w:t xml:space="preserve"> </w:t>
      </w:r>
      <w:bookmarkEnd w:id="13"/>
      <w:r w:rsidRPr="00CD753D">
        <w:rPr>
          <w:rFonts w:ascii="Arial" w:hAnsi="Arial"/>
          <w:bCs/>
          <w:color w:val="002060"/>
          <w:sz w:val="22"/>
          <w:szCs w:val="22"/>
        </w:rPr>
        <w:t xml:space="preserve">    </w:t>
      </w:r>
    </w:p>
    <w:p w14:paraId="30823591" w14:textId="77777777" w:rsidR="00CD753D" w:rsidRPr="00CD753D" w:rsidRDefault="00CD753D" w:rsidP="00CD753D">
      <w:pPr>
        <w:pStyle w:val="LndNormale1"/>
        <w:tabs>
          <w:tab w:val="center" w:pos="4819"/>
          <w:tab w:val="right" w:pos="9638"/>
        </w:tabs>
        <w:rPr>
          <w:bCs/>
          <w:color w:val="002060"/>
          <w:szCs w:val="22"/>
        </w:rPr>
      </w:pPr>
      <w:r w:rsidRPr="00CD753D">
        <w:rPr>
          <w:rFonts w:cs="Arial"/>
          <w:bCs/>
          <w:color w:val="002060"/>
          <w:szCs w:val="22"/>
        </w:rPr>
        <w:t xml:space="preserve">                                                                          P.Q.M.</w:t>
      </w:r>
    </w:p>
    <w:p w14:paraId="0E4DC230" w14:textId="77777777" w:rsidR="00CD753D" w:rsidRPr="00CD753D" w:rsidRDefault="00CD753D" w:rsidP="00CD753D">
      <w:pPr>
        <w:pStyle w:val="Standard"/>
        <w:rPr>
          <w:rFonts w:ascii="Arial" w:hAnsi="Arial"/>
          <w:color w:val="002060"/>
          <w:sz w:val="22"/>
          <w:szCs w:val="22"/>
        </w:rPr>
      </w:pPr>
      <w:r w:rsidRPr="00CD753D">
        <w:rPr>
          <w:rFonts w:ascii="Arial" w:hAnsi="Arial"/>
          <w:color w:val="002060"/>
          <w:sz w:val="22"/>
          <w:szCs w:val="22"/>
        </w:rPr>
        <w:t>la Corte sportiva d’appello territoriale, definitivamente pronunciando, accoglie il reclamo, e per l’effetto, riduce la squalifica al calciatore MORGANTI JONATHAN a 3 ( tre ) giornate.</w:t>
      </w:r>
    </w:p>
    <w:p w14:paraId="581F5BFD" w14:textId="77777777" w:rsidR="00CD753D" w:rsidRPr="00CD753D" w:rsidRDefault="00CD753D" w:rsidP="00CD753D">
      <w:pPr>
        <w:pStyle w:val="Standard"/>
        <w:rPr>
          <w:rFonts w:ascii="Arial" w:hAnsi="Arial"/>
          <w:color w:val="002060"/>
          <w:sz w:val="22"/>
          <w:szCs w:val="22"/>
        </w:rPr>
      </w:pPr>
      <w:r w:rsidRPr="00CD753D">
        <w:rPr>
          <w:rFonts w:ascii="Arial" w:hAnsi="Arial"/>
          <w:color w:val="002060"/>
          <w:sz w:val="22"/>
          <w:szCs w:val="22"/>
        </w:rPr>
        <w:t>Dispone restituirsi il relativo contributo e manda alla Segreteria del Comitato Regionale Marche per gli adempimenti conseguenti.</w:t>
      </w:r>
    </w:p>
    <w:p w14:paraId="4618EDB9" w14:textId="77777777" w:rsidR="00CD753D" w:rsidRPr="00CD753D" w:rsidRDefault="00CD753D" w:rsidP="00CD753D">
      <w:pPr>
        <w:pStyle w:val="Standard"/>
        <w:rPr>
          <w:rFonts w:ascii="Arial" w:hAnsi="Arial"/>
          <w:color w:val="002060"/>
          <w:sz w:val="22"/>
          <w:szCs w:val="22"/>
        </w:rPr>
      </w:pPr>
      <w:r w:rsidRPr="00CD753D">
        <w:rPr>
          <w:rFonts w:ascii="Arial" w:hAnsi="Arial"/>
          <w:color w:val="002060"/>
          <w:sz w:val="22"/>
          <w:szCs w:val="22"/>
        </w:rPr>
        <w:t>Così deciso in Ancona, nella sede della FIGC - LND - Comitato Regionale Marche, in data 31 ottobre 2022.</w:t>
      </w:r>
    </w:p>
    <w:p w14:paraId="4564B2DD" w14:textId="77777777" w:rsidR="00CD753D" w:rsidRPr="00CD753D" w:rsidRDefault="00CD753D" w:rsidP="00CD753D">
      <w:pPr>
        <w:pStyle w:val="Standard"/>
        <w:rPr>
          <w:rFonts w:ascii="Arial" w:hAnsi="Arial"/>
          <w:color w:val="002060"/>
          <w:sz w:val="22"/>
          <w:szCs w:val="22"/>
        </w:rPr>
      </w:pPr>
      <w:r w:rsidRPr="00CD753D">
        <w:rPr>
          <w:rFonts w:ascii="Arial" w:hAnsi="Arial"/>
          <w:color w:val="002060"/>
          <w:sz w:val="22"/>
          <w:szCs w:val="22"/>
        </w:rPr>
        <w:t>Il Relatore                                                                                                               Il Presidente</w:t>
      </w:r>
    </w:p>
    <w:p w14:paraId="432EAE43" w14:textId="77777777" w:rsidR="00CD753D" w:rsidRPr="00CD753D" w:rsidRDefault="00CD753D" w:rsidP="00CD753D">
      <w:pPr>
        <w:pStyle w:val="Standard"/>
        <w:rPr>
          <w:rFonts w:ascii="Arial" w:hAnsi="Arial"/>
          <w:color w:val="002060"/>
          <w:sz w:val="22"/>
          <w:szCs w:val="22"/>
        </w:rPr>
      </w:pPr>
      <w:r w:rsidRPr="00CD753D">
        <w:rPr>
          <w:rFonts w:ascii="Arial" w:hAnsi="Arial"/>
          <w:color w:val="002060"/>
          <w:sz w:val="22"/>
          <w:szCs w:val="22"/>
        </w:rPr>
        <w:t>F.to in originale</w:t>
      </w:r>
      <w:r w:rsidRPr="00CD753D">
        <w:rPr>
          <w:rFonts w:ascii="Arial" w:hAnsi="Arial"/>
          <w:color w:val="002060"/>
          <w:sz w:val="22"/>
          <w:szCs w:val="22"/>
        </w:rPr>
        <w:tab/>
      </w:r>
      <w:r w:rsidRPr="00CD753D">
        <w:rPr>
          <w:rFonts w:ascii="Arial" w:hAnsi="Arial"/>
          <w:color w:val="002060"/>
          <w:sz w:val="22"/>
          <w:szCs w:val="22"/>
        </w:rPr>
        <w:tab/>
      </w:r>
      <w:r w:rsidRPr="00CD753D">
        <w:rPr>
          <w:rFonts w:ascii="Arial" w:hAnsi="Arial"/>
          <w:color w:val="002060"/>
          <w:sz w:val="22"/>
          <w:szCs w:val="22"/>
        </w:rPr>
        <w:tab/>
      </w:r>
      <w:r w:rsidRPr="00CD753D">
        <w:rPr>
          <w:rFonts w:ascii="Arial" w:hAnsi="Arial"/>
          <w:color w:val="002060"/>
          <w:sz w:val="22"/>
          <w:szCs w:val="22"/>
        </w:rPr>
        <w:tab/>
      </w:r>
      <w:r w:rsidRPr="00CD753D">
        <w:rPr>
          <w:rFonts w:ascii="Arial" w:hAnsi="Arial"/>
          <w:color w:val="002060"/>
          <w:sz w:val="22"/>
          <w:szCs w:val="22"/>
        </w:rPr>
        <w:tab/>
      </w:r>
      <w:r w:rsidRPr="00CD753D">
        <w:rPr>
          <w:rFonts w:ascii="Arial" w:hAnsi="Arial"/>
          <w:color w:val="002060"/>
          <w:sz w:val="22"/>
          <w:szCs w:val="22"/>
        </w:rPr>
        <w:tab/>
      </w:r>
      <w:r w:rsidRPr="00CD753D">
        <w:rPr>
          <w:rFonts w:ascii="Arial" w:hAnsi="Arial"/>
          <w:color w:val="002060"/>
          <w:sz w:val="22"/>
          <w:szCs w:val="22"/>
        </w:rPr>
        <w:tab/>
      </w:r>
      <w:r w:rsidRPr="00CD753D">
        <w:rPr>
          <w:rFonts w:ascii="Arial" w:hAnsi="Arial"/>
          <w:color w:val="002060"/>
          <w:sz w:val="22"/>
          <w:szCs w:val="22"/>
        </w:rPr>
        <w:tab/>
      </w:r>
      <w:r w:rsidRPr="00CD753D">
        <w:rPr>
          <w:rFonts w:ascii="Arial" w:hAnsi="Arial"/>
          <w:color w:val="002060"/>
          <w:sz w:val="22"/>
          <w:szCs w:val="22"/>
        </w:rPr>
        <w:tab/>
        <w:t xml:space="preserve">F.to in originale                                                         </w:t>
      </w:r>
    </w:p>
    <w:p w14:paraId="70E02258" w14:textId="77777777" w:rsidR="00CD753D" w:rsidRPr="00CD753D" w:rsidRDefault="00CD753D" w:rsidP="00CD753D">
      <w:pPr>
        <w:pStyle w:val="Standard"/>
        <w:rPr>
          <w:rFonts w:ascii="Arial" w:hAnsi="Arial"/>
          <w:color w:val="002060"/>
          <w:sz w:val="22"/>
          <w:szCs w:val="22"/>
        </w:rPr>
      </w:pPr>
      <w:r w:rsidRPr="00CD753D">
        <w:rPr>
          <w:rFonts w:ascii="Arial" w:hAnsi="Arial"/>
          <w:color w:val="002060"/>
          <w:sz w:val="22"/>
          <w:szCs w:val="22"/>
        </w:rPr>
        <w:t xml:space="preserve">Valentina Pupo                                                                                                       Piero </w:t>
      </w:r>
      <w:proofErr w:type="spellStart"/>
      <w:r w:rsidRPr="00CD753D">
        <w:rPr>
          <w:rFonts w:ascii="Arial" w:hAnsi="Arial"/>
          <w:color w:val="002060"/>
          <w:sz w:val="22"/>
          <w:szCs w:val="22"/>
        </w:rPr>
        <w:t>Paciaroni</w:t>
      </w:r>
      <w:proofErr w:type="spellEnd"/>
    </w:p>
    <w:p w14:paraId="61927A49" w14:textId="77777777" w:rsidR="00CD753D" w:rsidRPr="00CD753D" w:rsidRDefault="00CD753D" w:rsidP="00CD753D">
      <w:pPr>
        <w:pStyle w:val="Standard"/>
        <w:rPr>
          <w:rFonts w:ascii="Arial" w:hAnsi="Arial"/>
          <w:color w:val="002060"/>
          <w:sz w:val="22"/>
          <w:szCs w:val="22"/>
        </w:rPr>
      </w:pPr>
    </w:p>
    <w:p w14:paraId="4B6A2726" w14:textId="77777777" w:rsidR="00CD753D" w:rsidRPr="00CD753D" w:rsidRDefault="00CD753D" w:rsidP="00CD753D">
      <w:pPr>
        <w:pStyle w:val="Standard"/>
        <w:rPr>
          <w:rFonts w:ascii="Arial" w:hAnsi="Arial"/>
          <w:color w:val="002060"/>
          <w:sz w:val="22"/>
          <w:szCs w:val="22"/>
        </w:rPr>
      </w:pPr>
      <w:r w:rsidRPr="00CD753D">
        <w:rPr>
          <w:rFonts w:ascii="Arial" w:hAnsi="Arial"/>
          <w:color w:val="002060"/>
          <w:sz w:val="22"/>
          <w:szCs w:val="22"/>
        </w:rPr>
        <w:t>Depositato in Ancona in data  4 novembre 2022</w:t>
      </w:r>
    </w:p>
    <w:p w14:paraId="426CB479" w14:textId="77777777" w:rsidR="00CD753D" w:rsidRPr="00CD753D" w:rsidRDefault="00CD753D" w:rsidP="00CD753D">
      <w:pPr>
        <w:pStyle w:val="LndNormale1"/>
        <w:rPr>
          <w:color w:val="002060"/>
          <w:szCs w:val="22"/>
        </w:rPr>
      </w:pPr>
      <w:r w:rsidRPr="00CD753D">
        <w:rPr>
          <w:rFonts w:cs="Arial"/>
          <w:color w:val="002060"/>
          <w:szCs w:val="22"/>
        </w:rPr>
        <w:t xml:space="preserve">Il Segretario f.f.              </w:t>
      </w:r>
    </w:p>
    <w:p w14:paraId="5F544D5D" w14:textId="77777777" w:rsidR="00CD753D" w:rsidRPr="00CD753D" w:rsidRDefault="00CD753D" w:rsidP="00CD753D">
      <w:pPr>
        <w:pStyle w:val="LndNormale1"/>
        <w:rPr>
          <w:color w:val="002060"/>
          <w:szCs w:val="22"/>
        </w:rPr>
      </w:pPr>
      <w:r w:rsidRPr="00CD753D">
        <w:rPr>
          <w:rFonts w:cs="Arial"/>
          <w:color w:val="002060"/>
          <w:szCs w:val="22"/>
        </w:rPr>
        <w:t xml:space="preserve">F.to in originale                                                                              </w:t>
      </w:r>
    </w:p>
    <w:p w14:paraId="4028C698" w14:textId="77777777" w:rsidR="00CD753D" w:rsidRPr="00CD753D" w:rsidRDefault="00CD753D" w:rsidP="00CD753D">
      <w:pPr>
        <w:pStyle w:val="LndNormale1"/>
        <w:rPr>
          <w:color w:val="002060"/>
          <w:szCs w:val="22"/>
        </w:rPr>
      </w:pPr>
      <w:r w:rsidRPr="00CD753D">
        <w:rPr>
          <w:rFonts w:cs="Arial"/>
          <w:color w:val="002060"/>
          <w:szCs w:val="22"/>
        </w:rPr>
        <w:t xml:space="preserve">Lorenzo Casagrande Albano                         </w:t>
      </w:r>
    </w:p>
    <w:p w14:paraId="0DAB56ED" w14:textId="77777777" w:rsidR="00CD753D" w:rsidRDefault="00CD753D" w:rsidP="00770E76">
      <w:pPr>
        <w:rPr>
          <w:rFonts w:ascii="Arial" w:hAnsi="Arial" w:cs="Arial"/>
          <w:color w:val="002060"/>
          <w:sz w:val="22"/>
          <w:szCs w:val="22"/>
        </w:rPr>
      </w:pPr>
    </w:p>
    <w:p w14:paraId="704437AF" w14:textId="0C2FD871" w:rsidR="00AC2BBF" w:rsidRPr="00FE0982" w:rsidRDefault="00AC2BBF" w:rsidP="00770E76">
      <w:pPr>
        <w:rPr>
          <w:rFonts w:ascii="Arial" w:hAnsi="Arial" w:cs="Arial"/>
          <w:color w:val="002060"/>
          <w:sz w:val="22"/>
          <w:szCs w:val="22"/>
        </w:rPr>
      </w:pPr>
    </w:p>
    <w:p w14:paraId="228F2BE9" w14:textId="77777777" w:rsidR="00AC2BBF" w:rsidRPr="00005189" w:rsidRDefault="00AC2BBF"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lastRenderedPageBreak/>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0D68948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36F31">
        <w:rPr>
          <w:b/>
          <w:color w:val="002060"/>
          <w:u w:val="single"/>
        </w:rPr>
        <w:t>0</w:t>
      </w:r>
      <w:r w:rsidR="00A25DCA">
        <w:rPr>
          <w:b/>
          <w:color w:val="002060"/>
          <w:u w:val="single"/>
        </w:rPr>
        <w:t>7</w:t>
      </w:r>
      <w:r w:rsidR="00830450" w:rsidRPr="000039D0">
        <w:rPr>
          <w:b/>
          <w:color w:val="002060"/>
          <w:u w:val="single"/>
        </w:rPr>
        <w:t>/</w:t>
      </w:r>
      <w:r w:rsidR="00FB4E16">
        <w:rPr>
          <w:b/>
          <w:color w:val="002060"/>
          <w:u w:val="single"/>
        </w:rPr>
        <w:t>1</w:t>
      </w:r>
      <w:r w:rsidR="00436F31">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8982B" w14:textId="77777777" w:rsidR="00DE6011" w:rsidRDefault="00DE6011">
      <w:r>
        <w:separator/>
      </w:r>
    </w:p>
  </w:endnote>
  <w:endnote w:type="continuationSeparator" w:id="0">
    <w:p w14:paraId="682FD307" w14:textId="77777777" w:rsidR="00DE6011" w:rsidRDefault="00DE6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Palatino, 'Book Antiqua'">
    <w:altName w:val="Palatino Linotype"/>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174ADD8"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6F31">
      <w:rPr>
        <w:rStyle w:val="Numeropagina"/>
        <w:rFonts w:ascii="Arial" w:hAnsi="Arial" w:cs="Arial"/>
        <w:color w:val="002060"/>
      </w:rPr>
      <w:t>4</w:t>
    </w:r>
    <w:r w:rsidR="00A25DCA">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A3266" w14:textId="77777777" w:rsidR="00DE6011" w:rsidRDefault="00DE6011">
      <w:r>
        <w:separator/>
      </w:r>
    </w:p>
  </w:footnote>
  <w:footnote w:type="continuationSeparator" w:id="0">
    <w:p w14:paraId="4F24F095" w14:textId="77777777" w:rsidR="00DE6011" w:rsidRDefault="00DE6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F14DE"/>
    <w:multiLevelType w:val="multilevel"/>
    <w:tmpl w:val="5DEE07A2"/>
    <w:numStyleLink w:val="Stile1"/>
  </w:abstractNum>
  <w:abstractNum w:abstractNumId="10"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2"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7"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6"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0"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2"/>
  </w:num>
  <w:num w:numId="2" w16cid:durableId="140779443">
    <w:abstractNumId w:val="7"/>
  </w:num>
  <w:num w:numId="3" w16cid:durableId="1660186896">
    <w:abstractNumId w:val="30"/>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7"/>
  </w:num>
  <w:num w:numId="6" w16cid:durableId="1409227866">
    <w:abstractNumId w:val="21"/>
  </w:num>
  <w:num w:numId="7" w16cid:durableId="1703477839">
    <w:abstractNumId w:val="32"/>
  </w:num>
  <w:num w:numId="8" w16cid:durableId="1865820661">
    <w:abstractNumId w:val="25"/>
  </w:num>
  <w:num w:numId="9" w16cid:durableId="1770080403">
    <w:abstractNumId w:val="31"/>
  </w:num>
  <w:num w:numId="10" w16cid:durableId="1930651135">
    <w:abstractNumId w:val="15"/>
  </w:num>
  <w:num w:numId="11" w16cid:durableId="560559437">
    <w:abstractNumId w:val="39"/>
  </w:num>
  <w:num w:numId="12" w16cid:durableId="1712725283">
    <w:abstractNumId w:val="9"/>
  </w:num>
  <w:num w:numId="13" w16cid:durableId="2130661461">
    <w:abstractNumId w:val="11"/>
  </w:num>
  <w:num w:numId="14" w16cid:durableId="1600523497">
    <w:abstractNumId w:val="3"/>
  </w:num>
  <w:num w:numId="15" w16cid:durableId="314726150">
    <w:abstractNumId w:val="24"/>
  </w:num>
  <w:num w:numId="16" w16cid:durableId="2094011012">
    <w:abstractNumId w:val="16"/>
  </w:num>
  <w:num w:numId="17" w16cid:durableId="249898235">
    <w:abstractNumId w:val="42"/>
  </w:num>
  <w:num w:numId="18" w16cid:durableId="1803184862">
    <w:abstractNumId w:val="34"/>
  </w:num>
  <w:num w:numId="19" w16cid:durableId="1102998121">
    <w:abstractNumId w:val="19"/>
  </w:num>
  <w:num w:numId="20" w16cid:durableId="2242136">
    <w:abstractNumId w:val="26"/>
  </w:num>
  <w:num w:numId="21" w16cid:durableId="424768929">
    <w:abstractNumId w:val="27"/>
  </w:num>
  <w:num w:numId="22" w16cid:durableId="1772698854">
    <w:abstractNumId w:val="17"/>
  </w:num>
  <w:num w:numId="23" w16cid:durableId="1872261587">
    <w:abstractNumId w:val="35"/>
  </w:num>
  <w:num w:numId="24" w16cid:durableId="798693027">
    <w:abstractNumId w:val="40"/>
  </w:num>
  <w:num w:numId="25" w16cid:durableId="2098550385">
    <w:abstractNumId w:val="0"/>
  </w:num>
  <w:num w:numId="26" w16cid:durableId="715282008">
    <w:abstractNumId w:val="14"/>
  </w:num>
  <w:num w:numId="27" w16cid:durableId="1539466067">
    <w:abstractNumId w:val="22"/>
  </w:num>
  <w:num w:numId="28" w16cid:durableId="377749779">
    <w:abstractNumId w:val="4"/>
  </w:num>
  <w:num w:numId="29" w16cid:durableId="1820151984">
    <w:abstractNumId w:val="43"/>
  </w:num>
  <w:num w:numId="30" w16cid:durableId="1043285624">
    <w:abstractNumId w:val="6"/>
  </w:num>
  <w:num w:numId="31" w16cid:durableId="576600428">
    <w:abstractNumId w:val="1"/>
  </w:num>
  <w:num w:numId="32" w16cid:durableId="1476291970">
    <w:abstractNumId w:val="33"/>
  </w:num>
  <w:num w:numId="33" w16cid:durableId="1092553154">
    <w:abstractNumId w:val="20"/>
  </w:num>
  <w:num w:numId="34" w16cid:durableId="1971473206">
    <w:abstractNumId w:val="2"/>
  </w:num>
  <w:num w:numId="35" w16cid:durableId="542669457">
    <w:abstractNumId w:val="41"/>
  </w:num>
  <w:num w:numId="36" w16cid:durableId="1628706912">
    <w:abstractNumId w:val="13"/>
  </w:num>
  <w:num w:numId="37" w16cid:durableId="1466391385">
    <w:abstractNumId w:val="23"/>
  </w:num>
  <w:num w:numId="38" w16cid:durableId="1407267829">
    <w:abstractNumId w:val="36"/>
  </w:num>
  <w:num w:numId="39" w16cid:durableId="163591222">
    <w:abstractNumId w:val="28"/>
  </w:num>
  <w:num w:numId="40" w16cid:durableId="1344435658">
    <w:abstractNumId w:val="8"/>
  </w:num>
  <w:num w:numId="41" w16cid:durableId="722489900">
    <w:abstractNumId w:val="38"/>
  </w:num>
  <w:num w:numId="42" w16cid:durableId="494877369">
    <w:abstractNumId w:val="5"/>
  </w:num>
  <w:num w:numId="43" w16cid:durableId="2117601001">
    <w:abstractNumId w:val="29"/>
  </w:num>
  <w:num w:numId="44" w16cid:durableId="879825861">
    <w:abstractNumId w:val="10"/>
  </w:num>
  <w:num w:numId="45" w16cid:durableId="125247121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2DF6"/>
    <w:rsid w:val="000334EC"/>
    <w:rsid w:val="000346F7"/>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325"/>
    <w:rsid w:val="000B3C91"/>
    <w:rsid w:val="000B4152"/>
    <w:rsid w:val="000B42C5"/>
    <w:rsid w:val="000B6171"/>
    <w:rsid w:val="000B7AFD"/>
    <w:rsid w:val="000C18A9"/>
    <w:rsid w:val="000C1DDB"/>
    <w:rsid w:val="000C250D"/>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3566"/>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1E5"/>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41E"/>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50E"/>
    <w:rsid w:val="0051239E"/>
    <w:rsid w:val="005129EB"/>
    <w:rsid w:val="00512B86"/>
    <w:rsid w:val="00515EE0"/>
    <w:rsid w:val="0051626C"/>
    <w:rsid w:val="005173BE"/>
    <w:rsid w:val="0051745B"/>
    <w:rsid w:val="005220E9"/>
    <w:rsid w:val="00526208"/>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6E"/>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849"/>
    <w:rsid w:val="00966790"/>
    <w:rsid w:val="00970658"/>
    <w:rsid w:val="00971609"/>
    <w:rsid w:val="00971DED"/>
    <w:rsid w:val="00971FA4"/>
    <w:rsid w:val="00972427"/>
    <w:rsid w:val="00972FCE"/>
    <w:rsid w:val="00973727"/>
    <w:rsid w:val="00974974"/>
    <w:rsid w:val="009806F2"/>
    <w:rsid w:val="00980B1E"/>
    <w:rsid w:val="009817D2"/>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7484"/>
    <w:rsid w:val="00D20AFA"/>
    <w:rsid w:val="00D216BA"/>
    <w:rsid w:val="00D21F62"/>
    <w:rsid w:val="00D22C2C"/>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5D75"/>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3D4F"/>
    <w:rsid w:val="00DE405D"/>
    <w:rsid w:val="00DE419A"/>
    <w:rsid w:val="00DE4340"/>
    <w:rsid w:val="00DE54C0"/>
    <w:rsid w:val="00DE579F"/>
    <w:rsid w:val="00DE5B46"/>
    <w:rsid w:val="00DE6011"/>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61CB"/>
    <w:rsid w:val="00F8664F"/>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40</TotalTime>
  <Pages>13</Pages>
  <Words>3717</Words>
  <Characters>21193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24861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2022-10-27T12:10:00Z</cp:lastPrinted>
  <dcterms:created xsi:type="dcterms:W3CDTF">2022-11-07T15:31:00Z</dcterms:created>
  <dcterms:modified xsi:type="dcterms:W3CDTF">2022-11-07T16:22:00Z</dcterms:modified>
</cp:coreProperties>
</file>