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7220DF7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922CD0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22CD0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27679E2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6C51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9BEE71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12DC4F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17254E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DF56A0" w14:textId="77777777" w:rsidR="00CD753D" w:rsidRPr="00CD753D" w:rsidRDefault="00CD753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lastRenderedPageBreak/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CC034FC" w14:textId="3EB47D5A" w:rsidR="00A25DCA" w:rsidRPr="002B3396" w:rsidRDefault="00A25DCA" w:rsidP="009D0C38">
      <w:pPr>
        <w:pStyle w:val="LndNormale1"/>
        <w:rPr>
          <w:b/>
          <w:color w:val="002060"/>
          <w:szCs w:val="22"/>
        </w:rPr>
      </w:pPr>
    </w:p>
    <w:p w14:paraId="2D39CA7A" w14:textId="1D196990" w:rsidR="002B3396" w:rsidRPr="002B3396" w:rsidRDefault="002B3396" w:rsidP="009D0C38">
      <w:pPr>
        <w:pStyle w:val="LndNormale1"/>
        <w:rPr>
          <w:b/>
          <w:color w:val="002060"/>
          <w:szCs w:val="22"/>
        </w:rPr>
      </w:pPr>
    </w:p>
    <w:p w14:paraId="0161BEE2" w14:textId="77777777" w:rsidR="002B3396" w:rsidRPr="002B3396" w:rsidRDefault="002B3396" w:rsidP="002B3396">
      <w:pPr>
        <w:pStyle w:val="LndNormale1"/>
        <w:rPr>
          <w:b/>
          <w:color w:val="002060"/>
          <w:sz w:val="28"/>
          <w:szCs w:val="28"/>
        </w:rPr>
      </w:pPr>
      <w:r w:rsidRPr="002B3396">
        <w:rPr>
          <w:b/>
          <w:color w:val="002060"/>
          <w:sz w:val="28"/>
          <w:szCs w:val="28"/>
        </w:rPr>
        <w:t>AUTORIZZAZIONE EX ART. 34/3 N.O.I.F.</w:t>
      </w:r>
    </w:p>
    <w:p w14:paraId="1DE4A092" w14:textId="77777777" w:rsidR="002B3396" w:rsidRPr="002B3396" w:rsidRDefault="002B3396" w:rsidP="002B3396">
      <w:pPr>
        <w:pStyle w:val="LndNormale1"/>
        <w:rPr>
          <w:color w:val="002060"/>
        </w:rPr>
      </w:pPr>
    </w:p>
    <w:p w14:paraId="66F0CAEB" w14:textId="77777777" w:rsidR="002B3396" w:rsidRPr="002B3396" w:rsidRDefault="002B3396" w:rsidP="002B3396">
      <w:pPr>
        <w:pStyle w:val="LndNormale1"/>
        <w:rPr>
          <w:color w:val="002060"/>
        </w:rPr>
      </w:pPr>
      <w:r w:rsidRPr="002B3396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al seguente calciatore:</w:t>
      </w:r>
    </w:p>
    <w:p w14:paraId="3EA58275" w14:textId="77777777" w:rsidR="002B3396" w:rsidRPr="002B3396" w:rsidRDefault="002B3396" w:rsidP="002B3396">
      <w:pPr>
        <w:pStyle w:val="LndNormale1"/>
        <w:rPr>
          <w:b/>
          <w:color w:val="002060"/>
        </w:rPr>
      </w:pPr>
      <w:r w:rsidRPr="002B3396">
        <w:rPr>
          <w:b/>
          <w:color w:val="002060"/>
        </w:rPr>
        <w:t xml:space="preserve">BELLEGGIA PAOLO  </w:t>
      </w:r>
      <w:r w:rsidRPr="002B3396">
        <w:rPr>
          <w:b/>
          <w:color w:val="002060"/>
        </w:rPr>
        <w:tab/>
        <w:t xml:space="preserve">nato 09.01.2007 </w:t>
      </w:r>
      <w:r w:rsidRPr="002B3396">
        <w:rPr>
          <w:b/>
          <w:color w:val="002060"/>
        </w:rPr>
        <w:tab/>
        <w:t>A.S.D. LABELSYSTEM POTENZAPICENA</w:t>
      </w:r>
    </w:p>
    <w:p w14:paraId="72F37879" w14:textId="77777777" w:rsidR="002B3396" w:rsidRPr="002B3396" w:rsidRDefault="002B3396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2B3396" w:rsidRDefault="00EC3E10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69278DC0" w14:textId="77777777" w:rsidR="00F86736" w:rsidRPr="004A38F6" w:rsidRDefault="00F86736" w:rsidP="00F86736">
      <w:pPr>
        <w:pStyle w:val="breakline"/>
        <w:rPr>
          <w:color w:val="002060"/>
        </w:rPr>
      </w:pPr>
    </w:p>
    <w:p w14:paraId="2D75DC90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CALCIO A CINQUE SERIE C1</w:t>
      </w:r>
    </w:p>
    <w:p w14:paraId="1D9B43AD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688002A3" w14:textId="77777777" w:rsidR="00F86736" w:rsidRPr="004A38F6" w:rsidRDefault="00F86736" w:rsidP="00F86736">
      <w:pPr>
        <w:pStyle w:val="breakline"/>
        <w:rPr>
          <w:color w:val="002060"/>
        </w:rPr>
      </w:pPr>
    </w:p>
    <w:p w14:paraId="11F2094D" w14:textId="77777777" w:rsidR="00F86736" w:rsidRPr="004A38F6" w:rsidRDefault="00F86736" w:rsidP="00F86736">
      <w:pPr>
        <w:pStyle w:val="breakline"/>
        <w:rPr>
          <w:color w:val="002060"/>
        </w:rPr>
      </w:pPr>
    </w:p>
    <w:p w14:paraId="0D5B7989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6A464241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236D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EA72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057B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F6A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139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9E31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9FBF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04C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1EBACBDE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8955A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14/11/2022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5A1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E744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PIETRALACROCE 73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6FD69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799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648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84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07ED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7F2BC30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4CE623BC" w14:textId="77777777" w:rsidR="00F86736" w:rsidRPr="004A38F6" w:rsidRDefault="00F86736" w:rsidP="00F86736">
      <w:pPr>
        <w:pStyle w:val="breakline"/>
        <w:rPr>
          <w:color w:val="002060"/>
        </w:rPr>
      </w:pPr>
    </w:p>
    <w:p w14:paraId="33F5B9B1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74E17F55" w14:textId="77777777" w:rsidR="00F86736" w:rsidRPr="004A38F6" w:rsidRDefault="00F86736" w:rsidP="00F86736">
      <w:pPr>
        <w:pStyle w:val="breakline"/>
        <w:rPr>
          <w:color w:val="002060"/>
        </w:rPr>
      </w:pPr>
    </w:p>
    <w:p w14:paraId="09DEDD63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04/11/2022</w:t>
      </w:r>
    </w:p>
    <w:p w14:paraId="45DFDC08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808FA2B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420DF708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753FB9C2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2269A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A - 7 Giornata - A</w:t>
                  </w:r>
                </w:p>
              </w:tc>
            </w:tr>
            <w:tr w:rsidR="00F86736" w:rsidRPr="004A38F6" w14:paraId="4365ABD1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6432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C37B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258E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A2FB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7519DE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D421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CA1E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AF972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079E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A24669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3CB6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E635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5DA4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4595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67D8D52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0EF6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DD52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8227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F50D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D0A9EF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3394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89B3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6E7E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AF30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F9290C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1963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NUOVA OTTRANO 98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C9B1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5A1F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40CF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4D787A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9514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PIANACCIO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EE31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B815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E9E9B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7B7B3E32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2CCAB2E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73EA002" w14:textId="77777777" w:rsidR="00F86736" w:rsidRPr="004A38F6" w:rsidRDefault="00F86736" w:rsidP="00F86736">
      <w:pPr>
        <w:pStyle w:val="breakline"/>
        <w:rPr>
          <w:color w:val="002060"/>
        </w:rPr>
      </w:pPr>
    </w:p>
    <w:p w14:paraId="388D673C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23BE420A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54F839EC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4/11/2022 </w:t>
      </w:r>
    </w:p>
    <w:p w14:paraId="51D2E6BA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22EA5F2A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14518FD3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DIRIGENTI </w:t>
      </w:r>
    </w:p>
    <w:p w14:paraId="180742A9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INIBIZIONE A SVOLGERE OGNI ATTIVITA'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52BD35F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F8E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VERNARECCI FAUSTO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E8A6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068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427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90A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3D58BDA7" w14:textId="77777777" w:rsidR="00F86736" w:rsidRPr="004A38F6" w:rsidRDefault="00F86736" w:rsidP="00F867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A38F6">
        <w:rPr>
          <w:color w:val="002060"/>
        </w:rPr>
        <w:t xml:space="preserve">Per aver proferito frasi irriguardose nei confronti dell'arbitro. </w:t>
      </w:r>
    </w:p>
    <w:p w14:paraId="107076DA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INIBIZIONE A SVOLGERE OGNI ATTIVITA' FINO AL 23/11/2022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7E52F7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521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DEL BIANCO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7F2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78A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64F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A6A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E5B7837" w14:textId="77777777" w:rsidR="00F86736" w:rsidRPr="004A38F6" w:rsidRDefault="00F86736" w:rsidP="00F867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A38F6">
        <w:rPr>
          <w:color w:val="002060"/>
        </w:rPr>
        <w:lastRenderedPageBreak/>
        <w:t xml:space="preserve">Per proteste nei confronti dell'arbitro. Allontanato. </w:t>
      </w:r>
    </w:p>
    <w:p w14:paraId="161FE3D3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68701E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C34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IESARI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92B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915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816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2AD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461D04A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ALLENATORI </w:t>
      </w:r>
    </w:p>
    <w:p w14:paraId="67809600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DC4C2F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663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8BF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AAB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11C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ECF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4078BA1A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ESPULSI </w:t>
      </w:r>
    </w:p>
    <w:p w14:paraId="728843A5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6A6FC78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06B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STIMILLI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FC1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D53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CCD0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BUCCI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AA8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(POL.CAGLI SPORT ASSOCIATI) </w:t>
            </w:r>
          </w:p>
        </w:tc>
      </w:tr>
    </w:tbl>
    <w:p w14:paraId="4F3046C2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0A175F0A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63ACF3F6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BEF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IUGA BOGDAN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529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03F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0A21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851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D180313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2B1609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E08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PASQUI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287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0D7A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43F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PAGLIARI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44E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(POL.CAGLI SPORT ASSOCIATI) </w:t>
            </w:r>
          </w:p>
        </w:tc>
      </w:tr>
    </w:tbl>
    <w:p w14:paraId="79D42E24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85FB783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036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CARLETTI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741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2D4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135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2DC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(INVICTA FUTSAL MACERATA) </w:t>
            </w:r>
          </w:p>
        </w:tc>
      </w:tr>
      <w:tr w:rsidR="00F86736" w:rsidRPr="004A38F6" w14:paraId="2C12686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FC10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FLORIO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27D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533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9B2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PENNESI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EA7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(INVICTA FUTSAL MACERATA) </w:t>
            </w:r>
          </w:p>
        </w:tc>
      </w:tr>
      <w:tr w:rsidR="00F86736" w:rsidRPr="004A38F6" w14:paraId="2B1EAD09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B4C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BUZZO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087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611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BC5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PIERINI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A2B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(NUOVA OTTRANO 98) </w:t>
            </w:r>
          </w:p>
        </w:tc>
      </w:tr>
      <w:tr w:rsidR="00F86736" w:rsidRPr="004A38F6" w14:paraId="68DA7252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089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SETTEMBRINI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45E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E49F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9E9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GHETTI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6EB3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(PIANACCIO) </w:t>
            </w:r>
          </w:p>
        </w:tc>
      </w:tr>
      <w:tr w:rsidR="00F86736" w:rsidRPr="004A38F6" w14:paraId="23F0397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0AFB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BELA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105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D18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540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BORDONI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7F0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SAN GIORGIO) </w:t>
            </w:r>
          </w:p>
        </w:tc>
      </w:tr>
      <w:tr w:rsidR="00F86736" w:rsidRPr="004A38F6" w14:paraId="203DB8E3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335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DE RUGGIERO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B27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869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D0C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3E0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AEA993A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132A8A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523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GALEAZZO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C8B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EC3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EEF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MENSA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3BE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(POL.CAGLI SPORT ASSOCIATI) </w:t>
            </w:r>
          </w:p>
        </w:tc>
      </w:tr>
      <w:tr w:rsidR="00F86736" w:rsidRPr="004A38F6" w14:paraId="55C0C0E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A37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MOCHI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723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F1A2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B000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D707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5EB61E4F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906B57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5B13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MONTESI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4FC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CE24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847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BENIGNI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3AB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(AUDAX 1970 S.ANGELO) </w:t>
            </w:r>
          </w:p>
        </w:tc>
      </w:tr>
      <w:tr w:rsidR="00F86736" w:rsidRPr="004A38F6" w14:paraId="2E5BCE0F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12D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COPPA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551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450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9BFB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FILIALI LUCCHETTI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C7C5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(DINAMIS 1990) </w:t>
            </w:r>
          </w:p>
        </w:tc>
      </w:tr>
      <w:tr w:rsidR="00F86736" w:rsidRPr="004A38F6" w14:paraId="3D4D154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D9D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FUFI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A08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1C33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1E0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GENANGELI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D49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(JESI CALCIO A 5) </w:t>
            </w:r>
          </w:p>
        </w:tc>
      </w:tr>
      <w:tr w:rsidR="00F86736" w:rsidRPr="004A38F6" w14:paraId="52C2EE4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DA4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NOCIONI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747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4F7C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ABD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POMPILI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3E6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(PIANACCIO) </w:t>
            </w:r>
          </w:p>
        </w:tc>
      </w:tr>
      <w:tr w:rsidR="00F86736" w:rsidRPr="004A38F6" w14:paraId="72C406B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195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SERPICELLI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2649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E47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A89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MICOZZI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3A6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(SANGIORGIO) </w:t>
            </w:r>
          </w:p>
        </w:tc>
      </w:tr>
    </w:tbl>
    <w:p w14:paraId="65430CB9" w14:textId="77777777" w:rsidR="00F86736" w:rsidRPr="004A38F6" w:rsidRDefault="00F86736" w:rsidP="00F86736">
      <w:pPr>
        <w:pStyle w:val="breakline"/>
        <w:rPr>
          <w:color w:val="002060"/>
        </w:rPr>
      </w:pPr>
    </w:p>
    <w:p w14:paraId="584BF87C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588A0BC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58B3786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18DDC076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CLASSIFICA</w:t>
      </w:r>
    </w:p>
    <w:p w14:paraId="0E2D2BDD" w14:textId="77777777" w:rsidR="00F86736" w:rsidRPr="004A38F6" w:rsidRDefault="00F86736" w:rsidP="00F86736">
      <w:pPr>
        <w:pStyle w:val="breakline"/>
        <w:rPr>
          <w:color w:val="002060"/>
        </w:rPr>
      </w:pPr>
    </w:p>
    <w:p w14:paraId="75F86B37" w14:textId="77777777" w:rsidR="00F86736" w:rsidRPr="004A38F6" w:rsidRDefault="00F86736" w:rsidP="00F86736">
      <w:pPr>
        <w:pStyle w:val="breakline"/>
        <w:rPr>
          <w:color w:val="002060"/>
        </w:rPr>
      </w:pPr>
    </w:p>
    <w:p w14:paraId="5636041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471B3A74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711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986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91B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F63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C3A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3E8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78C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968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69A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C0E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3D1C0795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5A7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272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629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0B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DE2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7B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F031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07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8BB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9CB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51E884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BBA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70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0A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EDC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3A0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B1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B4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215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28D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C3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11CF1B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E1D0D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43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25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98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D73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BF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E21A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CCE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89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053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06292A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864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0DA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8C52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90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CFC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0EC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BC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9D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442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EF3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FD26F4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040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82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7B3A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35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F1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A6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83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2DED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09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64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032882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CF55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A4A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89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906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D7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996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75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AE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924B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4A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4BC020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F56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A9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336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E5D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20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EB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8175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0C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E9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7B6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B90325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369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FD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2A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140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73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6B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47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EA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E1A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49B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1761DD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848A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79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D0B0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0F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C46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577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A62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1012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F6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020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FB54A6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88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640C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610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DC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53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624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2C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3E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A8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CA3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B93F7B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D6E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CC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E1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64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8F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13B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838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9E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2B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893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82AFC9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32789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768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14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219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6E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B0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980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15E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F95E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604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4FE9A1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7A0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85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CE5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95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20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18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3D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80C7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45A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37F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134C2F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FCD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8CD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95F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86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6E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23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B441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21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AF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25C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20287DB6" w14:textId="77777777" w:rsidR="00F86736" w:rsidRPr="004A38F6" w:rsidRDefault="00F86736" w:rsidP="00F86736">
      <w:pPr>
        <w:pStyle w:val="breakline"/>
        <w:rPr>
          <w:color w:val="002060"/>
        </w:rPr>
      </w:pPr>
    </w:p>
    <w:p w14:paraId="4C6B6BE2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5016A2DB" w14:textId="77777777" w:rsidR="00F86736" w:rsidRPr="004A38F6" w:rsidRDefault="00F86736" w:rsidP="00F86736">
      <w:pPr>
        <w:pStyle w:val="breakline"/>
        <w:rPr>
          <w:color w:val="002060"/>
        </w:rPr>
      </w:pPr>
    </w:p>
    <w:p w14:paraId="0F7278AA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1"/>
        <w:gridCol w:w="385"/>
        <w:gridCol w:w="898"/>
        <w:gridCol w:w="1198"/>
        <w:gridCol w:w="1550"/>
        <w:gridCol w:w="1550"/>
      </w:tblGrid>
      <w:tr w:rsidR="00F86736" w:rsidRPr="004A38F6" w14:paraId="52641FF1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C1B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468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442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3C3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EE5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54F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C3D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3D2B02F7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3EA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B8A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CD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5B4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EA1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2D0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653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OLIMPIADI</w:t>
            </w:r>
          </w:p>
        </w:tc>
      </w:tr>
      <w:tr w:rsidR="00F86736" w:rsidRPr="004A38F6" w14:paraId="17FED39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8D9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3EE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55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967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8E6D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BC9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FA0F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ALFIERI SNC</w:t>
            </w:r>
          </w:p>
        </w:tc>
      </w:tr>
      <w:tr w:rsidR="00F86736" w:rsidRPr="004A38F6" w14:paraId="1273923F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E42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CBB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CD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F24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918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152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832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ALESSANDRO MANZONI</w:t>
            </w:r>
          </w:p>
        </w:tc>
      </w:tr>
      <w:tr w:rsidR="00F86736" w:rsidRPr="004A38F6" w14:paraId="116726A3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2B3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CBCE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3D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EA2F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1DF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9CE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E90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PIRANDELLO</w:t>
            </w:r>
          </w:p>
        </w:tc>
      </w:tr>
      <w:tr w:rsidR="00F86736" w:rsidRPr="004A38F6" w14:paraId="6B655A5C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F45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644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1A8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AC4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7CF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64B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DD0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S.VITTORIA, 5</w:t>
            </w:r>
          </w:p>
        </w:tc>
      </w:tr>
      <w:tr w:rsidR="00F86736" w:rsidRPr="004A38F6" w14:paraId="73C3FDFB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63F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POL.CAGLI SPORT ASSOCIATI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F23B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E7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0F8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13E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5455 PALESTRA PANICHI PIERETTI C5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291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2CF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BRAMANTE</w:t>
            </w:r>
          </w:p>
        </w:tc>
      </w:tr>
      <w:tr w:rsidR="00F86736" w:rsidRPr="004A38F6" w14:paraId="0DE80AFE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88D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315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0CE0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B8A3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9DB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B29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5D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MONTEPELAGO</w:t>
            </w:r>
          </w:p>
        </w:tc>
      </w:tr>
    </w:tbl>
    <w:p w14:paraId="19FA701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7AAF693" w14:textId="77777777" w:rsidR="00F86736" w:rsidRPr="004A38F6" w:rsidRDefault="00F86736" w:rsidP="00F86736">
      <w:pPr>
        <w:pStyle w:val="breakline"/>
        <w:rPr>
          <w:color w:val="002060"/>
        </w:rPr>
      </w:pPr>
    </w:p>
    <w:p w14:paraId="34C24589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CALCIO A CINQUE SERIE C2</w:t>
      </w:r>
    </w:p>
    <w:p w14:paraId="1BF27456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3F65B95F" w14:textId="77777777" w:rsidR="00F86736" w:rsidRPr="004A38F6" w:rsidRDefault="00F86736" w:rsidP="00F86736">
      <w:pPr>
        <w:pStyle w:val="breakline"/>
        <w:rPr>
          <w:color w:val="002060"/>
        </w:rPr>
      </w:pPr>
    </w:p>
    <w:p w14:paraId="3C8538D8" w14:textId="77777777" w:rsidR="00F86736" w:rsidRPr="004A38F6" w:rsidRDefault="00F86736" w:rsidP="00F86736">
      <w:pPr>
        <w:pStyle w:val="breakline"/>
        <w:rPr>
          <w:color w:val="002060"/>
        </w:rPr>
      </w:pPr>
    </w:p>
    <w:p w14:paraId="5DE28D4F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6B99CA87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FD8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A24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3D0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416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1DE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049E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1FC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F9D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5863BB3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8F03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14/11/2022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A24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CEFD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TRE TORRI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6933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803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09D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682A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BDE5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05129364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4AD0559" w14:textId="77777777" w:rsidR="00F86736" w:rsidRPr="004A38F6" w:rsidRDefault="00F86736" w:rsidP="00F86736">
      <w:pPr>
        <w:pStyle w:val="breakline"/>
        <w:rPr>
          <w:color w:val="002060"/>
        </w:rPr>
      </w:pPr>
    </w:p>
    <w:p w14:paraId="6CB2ECA3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512196C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2A1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9E6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C9E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A748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BE5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3B3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C52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8C5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181FF378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967B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12/11/2022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B10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D979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REAL ANCARIA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A377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E20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D93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  <w:highlight w:val="yellow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24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DF01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1CCC0EB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B5D97A9" w14:textId="77777777" w:rsidR="00F86736" w:rsidRPr="004A38F6" w:rsidRDefault="00F86736" w:rsidP="00F86736">
      <w:pPr>
        <w:pStyle w:val="breakline"/>
        <w:rPr>
          <w:color w:val="002060"/>
        </w:rPr>
      </w:pPr>
    </w:p>
    <w:p w14:paraId="30902109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24502CAA" w14:textId="77777777" w:rsidR="00F86736" w:rsidRPr="004A38F6" w:rsidRDefault="00F86736" w:rsidP="00F86736">
      <w:pPr>
        <w:pStyle w:val="breakline"/>
        <w:rPr>
          <w:color w:val="002060"/>
        </w:rPr>
      </w:pPr>
    </w:p>
    <w:p w14:paraId="32CE39C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04/11/2022</w:t>
      </w:r>
    </w:p>
    <w:p w14:paraId="03067ED5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0B1A2D3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86736" w:rsidRPr="004A38F6" w14:paraId="460A917A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2B95093B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02696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A - 7 Giornata - A</w:t>
                  </w:r>
                </w:p>
              </w:tc>
            </w:tr>
            <w:tr w:rsidR="00F86736" w:rsidRPr="004A38F6" w14:paraId="68979C0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FF3E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BB13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B5B5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BB47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C4C788D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9FEE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3D00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NEW ACADEMY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FC77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54D1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66BCE8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98E5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GNANO 04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686A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7C55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9DE2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1F1A1BD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DE63B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LUCREZIA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41B2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27F6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F9E1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59F5F7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6BC6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5DB9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5D71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A7AA2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A10F8F2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D033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07/11/2022</w:t>
                  </w:r>
                </w:p>
              </w:tc>
            </w:tr>
            <w:tr w:rsidR="00F86736" w:rsidRPr="004A38F6" w14:paraId="7DCDF25E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B3CF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- disputata il 05/11/2022</w:t>
                  </w:r>
                </w:p>
              </w:tc>
            </w:tr>
          </w:tbl>
          <w:p w14:paraId="60D7F3E9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5B2F7B8F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523E9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B - 7 Giornata - A</w:t>
                  </w:r>
                </w:p>
              </w:tc>
            </w:tr>
            <w:tr w:rsidR="00F86736" w:rsidRPr="004A38F6" w14:paraId="59B17994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3F59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AURORA TREIA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1771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POLISPORTIVA VICTORIA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3D53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7DA6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5D7ACE1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2016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BAYER CAPPUCCINI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C9B2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TRE TORRI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996C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A98E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3C429D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015F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CALCETTO CASTRUM LAURI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7A9F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SAMBUCHETO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FCDD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8363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AD394F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67C8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4ACF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D9E0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397C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F0F299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6035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GAGLIOLE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A40D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AVENALE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6996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8C73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6B8FCE6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AC6C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8294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4DEC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3BC3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2328847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AD8C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A056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SERRALTA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D4CF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E0A0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EF72D89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2E34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05/11/2022</w:t>
                  </w:r>
                </w:p>
              </w:tc>
            </w:tr>
          </w:tbl>
          <w:p w14:paraId="0B9AA076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1E7BE185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0014500C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12F5D048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769E2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C - 7 Giornata - A</w:t>
                  </w:r>
                </w:p>
              </w:tc>
            </w:tr>
            <w:tr w:rsidR="00F86736" w:rsidRPr="004A38F6" w14:paraId="0A8930CE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4111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00B9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8E20B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4792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75CF12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2129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FUTSAL SANGIUSTESE A.R.L.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F4CA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RIVIERA DELLE PALME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D2FF5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5C32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F454B8C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C6FA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L ALTRO SPORT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38D7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CAMPIGLIONE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6F27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15A6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F88B57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033EC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4941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2086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938E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B3D0772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6248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lastRenderedPageBreak/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4B69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CE33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5AF9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2BE9E41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37BF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7FE5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40A65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F9B8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DC1FD5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9E20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10C2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BCCF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324A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62121A3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264F8A11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470805F" w14:textId="77777777" w:rsidR="00F86736" w:rsidRPr="004A38F6" w:rsidRDefault="00F86736" w:rsidP="00F86736">
      <w:pPr>
        <w:pStyle w:val="breakline"/>
        <w:rPr>
          <w:color w:val="002060"/>
        </w:rPr>
      </w:pPr>
    </w:p>
    <w:p w14:paraId="7AF9ADF3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579343A1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4796572C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4/11/2022 </w:t>
      </w:r>
    </w:p>
    <w:p w14:paraId="6D9B0B19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7005AF4C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2522E222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DIRIGENTI </w:t>
      </w:r>
    </w:p>
    <w:p w14:paraId="4649FF01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INIBIZIONE A SVOLGERE OGNI ATTIVITA' FINO AL 16/11/2022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626EDF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9C3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SECCACINI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E7F9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9CD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E8C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3AD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4E8529B3" w14:textId="77777777" w:rsidR="00F86736" w:rsidRPr="004A38F6" w:rsidRDefault="00F86736" w:rsidP="00F867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A38F6">
        <w:rPr>
          <w:color w:val="002060"/>
        </w:rPr>
        <w:t xml:space="preserve">Per proteste nei confronti dell'arbitro. Allontanato. </w:t>
      </w:r>
    </w:p>
    <w:p w14:paraId="659D9EC1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44E11B3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2D1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PALMA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1F6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667E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4A4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LELLI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A655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(POLVERIGI C5) </w:t>
            </w:r>
          </w:p>
        </w:tc>
      </w:tr>
    </w:tbl>
    <w:p w14:paraId="4209ACC2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ALLENATORI </w:t>
      </w:r>
    </w:p>
    <w:p w14:paraId="0835792E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FINO AL 16/11/2022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91DEAF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800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SALVATORI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52E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0AC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59D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D1F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1BCC969F" w14:textId="77777777" w:rsidR="00F86736" w:rsidRPr="004A38F6" w:rsidRDefault="00F86736" w:rsidP="00F867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A38F6">
        <w:rPr>
          <w:color w:val="002060"/>
        </w:rPr>
        <w:t xml:space="preserve">Per doppia ammonizione. Allontanato.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64236D8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19C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636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08C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D55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A39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053EC587" w14:textId="77777777" w:rsidR="00F86736" w:rsidRPr="004A38F6" w:rsidRDefault="00F86736" w:rsidP="00F867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A38F6">
        <w:rPr>
          <w:color w:val="002060"/>
        </w:rPr>
        <w:t xml:space="preserve">Per proteste </w:t>
      </w:r>
    </w:p>
    <w:p w14:paraId="542C8357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B493E0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7C6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ROSSINI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F5B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9B8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D52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E33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03DC719A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ESPULSI </w:t>
      </w:r>
    </w:p>
    <w:p w14:paraId="3AFECE21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49A79D2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8FC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MICONI KRISTIAN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52D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70A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83E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FF8D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354030BA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7A9A1553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99BE8D8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157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STAFFOLANI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BAC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DC0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B94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FCB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D407870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788C71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55F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DIOTALEVI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2F7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(LUCREZIA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6FB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EC5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RAGAINI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A12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(LUCREZIA CALCIO A 5) </w:t>
            </w:r>
          </w:p>
        </w:tc>
      </w:tr>
      <w:tr w:rsidR="00F86736" w:rsidRPr="004A38F6" w14:paraId="00E6F8F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6AD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FERMANI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9D7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B24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84C6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DIOMEDI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77DE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(U.MANDOLESI CALCIO) </w:t>
            </w:r>
          </w:p>
        </w:tc>
      </w:tr>
    </w:tbl>
    <w:p w14:paraId="37EAE078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F4A7F2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23E4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PISCOPO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F13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0F5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3FF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CAMPANA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CBE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(AVENALE) </w:t>
            </w:r>
          </w:p>
        </w:tc>
      </w:tr>
      <w:tr w:rsidR="00F86736" w:rsidRPr="004A38F6" w14:paraId="1943281F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FEF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BARIGELLI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C688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18D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346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BECCACECE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9CB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VICTORIA) </w:t>
            </w:r>
          </w:p>
        </w:tc>
      </w:tr>
      <w:tr w:rsidR="00F86736" w:rsidRPr="004A38F6" w14:paraId="790F210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E89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TITTARELLI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56C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AF8C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2C9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CECATI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29D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(POLVERIGI C5) </w:t>
            </w:r>
          </w:p>
        </w:tc>
      </w:tr>
      <w:tr w:rsidR="00F86736" w:rsidRPr="004A38F6" w14:paraId="7CF6A44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C4C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SCIARRA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2D1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8B4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D3A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SILMI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715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(ROCCAFLUVIONE) </w:t>
            </w:r>
          </w:p>
        </w:tc>
      </w:tr>
      <w:tr w:rsidR="00F86736" w:rsidRPr="004A38F6" w14:paraId="42C61898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E0B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PIZZICHINI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3A1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FA43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634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E62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44AA626D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ABEBE0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B5F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CENTONZE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40F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DA3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361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PACETTI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8173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(AURORA TREIA) </w:t>
            </w:r>
          </w:p>
        </w:tc>
      </w:tr>
      <w:tr w:rsidR="00F86736" w:rsidRPr="004A38F6" w14:paraId="3252AA20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8C0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CESARETTI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A39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906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84C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DE CAROLIS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D42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CASELLE) </w:t>
            </w:r>
          </w:p>
        </w:tc>
      </w:tr>
      <w:tr w:rsidR="00F86736" w:rsidRPr="004A38F6" w14:paraId="635BB97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570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SESTILI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8E3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0E4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9CA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VECELLIO SEGATE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29C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PRANDONE) </w:t>
            </w:r>
          </w:p>
        </w:tc>
      </w:tr>
      <w:tr w:rsidR="00F86736" w:rsidRPr="004A38F6" w14:paraId="6DF88788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117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CORIOLANI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23B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2E5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F15F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CUCCULELLI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E53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(GAGLIOLE F.C.) </w:t>
            </w:r>
          </w:p>
        </w:tc>
      </w:tr>
      <w:tr w:rsidR="00F86736" w:rsidRPr="004A38F6" w14:paraId="3462977F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65B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GABRIELLI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EFA5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D15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B1D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F21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(NUOVA JUVENTINA FFC) </w:t>
            </w:r>
          </w:p>
        </w:tc>
      </w:tr>
      <w:tr w:rsidR="00F86736" w:rsidRPr="004A38F6" w14:paraId="603E6EE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BFD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MARILUNGO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CF9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370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243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24D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(OLYMPIA FANO C5) </w:t>
            </w:r>
          </w:p>
        </w:tc>
      </w:tr>
      <w:tr w:rsidR="00F86736" w:rsidRPr="004A38F6" w14:paraId="6086A38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228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GIANFELICI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7EF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2A9F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64D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MUGLIAROLI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519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VICTORIA) </w:t>
            </w:r>
          </w:p>
        </w:tc>
      </w:tr>
      <w:tr w:rsidR="00F86736" w:rsidRPr="004A38F6" w14:paraId="70DCCB9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C51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MANARA MAILO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DD8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3E6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2F1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FRASCHETTI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636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EAGLES VIRTUS PAGLIA) </w:t>
            </w:r>
          </w:p>
        </w:tc>
      </w:tr>
      <w:tr w:rsidR="00F86736" w:rsidRPr="004A38F6" w14:paraId="615A1592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5F0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FARNETI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B30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210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DAF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KORAC STEVAN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4CF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(RIVIERA DELLE PALME) </w:t>
            </w:r>
          </w:p>
        </w:tc>
      </w:tr>
      <w:tr w:rsidR="00F86736" w:rsidRPr="004A38F6" w14:paraId="285F4BB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5A8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PICCININI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DAB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75B8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E2B5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CENCIONI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B3E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(TRE TORRI A.S.D.) </w:t>
            </w:r>
          </w:p>
        </w:tc>
      </w:tr>
    </w:tbl>
    <w:p w14:paraId="6AE92238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5/11/2022 </w:t>
      </w:r>
    </w:p>
    <w:p w14:paraId="0CD29DA8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06F6EB4F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49ADEECB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SOCIETA' </w:t>
      </w:r>
    </w:p>
    <w:p w14:paraId="30AECB52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AMMENDA </w:t>
      </w:r>
    </w:p>
    <w:p w14:paraId="3CBAE002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t xml:space="preserve">Euro 80,00 GNANO 04 </w:t>
      </w:r>
      <w:r w:rsidRPr="004A38F6">
        <w:rPr>
          <w:color w:val="002060"/>
        </w:rPr>
        <w:br/>
        <w:t xml:space="preserve">Per aver la propria tifoseria rivolto insulti all'arbitro. </w:t>
      </w:r>
    </w:p>
    <w:p w14:paraId="683070AF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DIRIGENTI </w:t>
      </w:r>
    </w:p>
    <w:p w14:paraId="255FE01D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310B8C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79A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MARCHIONNI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A93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DA5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4B49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FCF4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38CA0A6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74FBE6A7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02B2CC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99A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TARSETTI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F87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6BE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4B2B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8239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4361B9F8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8D83E5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2A4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CARLETTI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93D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9A0F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A89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COCCIA LUCA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EE7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(OLIMPIA JUVENTU FALCONARA) </w:t>
            </w:r>
          </w:p>
        </w:tc>
      </w:tr>
      <w:tr w:rsidR="00F86736" w:rsidRPr="004A38F6" w14:paraId="59339552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636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IOIO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5CA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64A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7F5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MARCHIONNE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CA99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(VERBENA C5 ANCONA) </w:t>
            </w:r>
          </w:p>
        </w:tc>
      </w:tr>
    </w:tbl>
    <w:p w14:paraId="2AF447ED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3F2E2F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207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CARCIOFI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7F7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123B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014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BELGRANO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DA3D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(VERBENA C5 ANCONA) </w:t>
            </w:r>
          </w:p>
        </w:tc>
      </w:tr>
    </w:tbl>
    <w:p w14:paraId="47FA0D99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7/11/2022 </w:t>
      </w:r>
    </w:p>
    <w:p w14:paraId="5EE887C3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19AD343C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24B9A6F5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ALLENATORI </w:t>
      </w:r>
    </w:p>
    <w:p w14:paraId="0146D196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F12BC13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0D0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SEMPRONI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C5D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ED6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78E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8EA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2CC5D8FB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3D21D1E0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25EE43C0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5D2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PEDINELLI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BF1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B7D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9A0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FAF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40A9DFD0" w14:textId="77777777" w:rsidR="00F86736" w:rsidRPr="004A38F6" w:rsidRDefault="00F86736" w:rsidP="00F86736">
      <w:pPr>
        <w:pStyle w:val="breakline"/>
        <w:rPr>
          <w:color w:val="002060"/>
        </w:rPr>
      </w:pPr>
    </w:p>
    <w:p w14:paraId="4FFBF7D7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05FE5AD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9FAC6E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4ADA0CD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CLASSIFICA</w:t>
      </w:r>
    </w:p>
    <w:p w14:paraId="03FEAF3E" w14:textId="77777777" w:rsidR="00F86736" w:rsidRPr="004A38F6" w:rsidRDefault="00F86736" w:rsidP="00F86736">
      <w:pPr>
        <w:pStyle w:val="breakline"/>
        <w:rPr>
          <w:color w:val="002060"/>
        </w:rPr>
      </w:pPr>
    </w:p>
    <w:p w14:paraId="5C959E09" w14:textId="77777777" w:rsidR="00F86736" w:rsidRPr="004A38F6" w:rsidRDefault="00F86736" w:rsidP="00F86736">
      <w:pPr>
        <w:pStyle w:val="breakline"/>
        <w:rPr>
          <w:color w:val="002060"/>
        </w:rPr>
      </w:pPr>
    </w:p>
    <w:p w14:paraId="72DCA82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5A732DA5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5ED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93F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F1C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159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51C5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726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692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DC8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EFD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1735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0C1A0E92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AE6A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D0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32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6A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19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A9BD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1B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EE3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B2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9D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6D2042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AF9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6D2D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03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FDF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D5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D86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D98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4A6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F8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EC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B2A33D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637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BC2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12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3B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2A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23B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CD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5D3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210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0917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4089A0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47BC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66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1FA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771E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8BC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11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31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75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16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91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D0AF57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FC9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149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29A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E22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E7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393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8E8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B63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A4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6C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495F2A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73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A27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5F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77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0B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6AC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B0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482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04A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0C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B8425D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D5D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75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1020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BA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6E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4F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DE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90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015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F70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3EF9F4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F3A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046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27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D6B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EA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9B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9A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EB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44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88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E7BFD5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258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C7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29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A55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B56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26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572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6A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023E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1D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10AF5A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D03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BC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5EA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F3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265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C3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06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53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620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3C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1A23B1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6E39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57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649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8F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A6C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04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2FF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A2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C99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CD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D25223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BDC5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20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A5A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D2F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91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E76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82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39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E16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A28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320270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A81C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33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73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E29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CF9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9C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D4B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727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92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C2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8F4FCB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3B9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05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6D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84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092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290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F1C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24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C3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BC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198F66E0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2D6A5EEA" w14:textId="77777777" w:rsidR="00F86736" w:rsidRPr="004A38F6" w:rsidRDefault="00F86736" w:rsidP="00F86736">
      <w:pPr>
        <w:pStyle w:val="breakline"/>
        <w:rPr>
          <w:color w:val="002060"/>
        </w:rPr>
      </w:pPr>
    </w:p>
    <w:p w14:paraId="64C8120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6352E2CA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246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9A8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1B1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D4C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186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5FFE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54F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D1A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2E3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BEF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47BF36F9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44E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7D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16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81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06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5309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B5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5BF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41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7B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54D997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C16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692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DE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B26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02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27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49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EA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46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C6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15BDA3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712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584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E6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B52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E7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7C0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272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4E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9DF4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801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B5756F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303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8BB3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21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639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A2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11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E0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02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3A4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3ED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0792C6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F06E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DF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3D8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EE89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D5C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68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CDF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24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AE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A9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C6D552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FF74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E5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D89F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AD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DFF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01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AB8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BCB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AA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22F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4DDF3A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35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EAD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A62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41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85A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5D0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85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1FC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EF5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8B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41602B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9467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A2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60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0BE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6D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1FE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033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8D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8E4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AE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984F32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0212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5E9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3F4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C6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368C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727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725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AF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90D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2A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127BBB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6B5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E7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C5A3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39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48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8F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F5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65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2C1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E2B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EEF034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B7B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B5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B38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425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D6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82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BDA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C01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E7C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AA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F6371C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461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764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3C8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C8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7A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078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CD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35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F6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63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97AA24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FD78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C046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8DC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16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05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62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AB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FB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11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EE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493168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CCF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28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B5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1F5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65B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BF8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B8E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D4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2C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D6E0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29D408E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4666EAF9" w14:textId="77777777" w:rsidR="00F86736" w:rsidRPr="004A38F6" w:rsidRDefault="00F86736" w:rsidP="00F86736">
      <w:pPr>
        <w:pStyle w:val="breakline"/>
        <w:rPr>
          <w:color w:val="002060"/>
        </w:rPr>
      </w:pPr>
    </w:p>
    <w:p w14:paraId="755136D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09F2F79C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7F0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C33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858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915A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F17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A8C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0E7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5CBF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895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69FF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74F1EDBF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1D65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AA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F5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0AC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7A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C5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2BDD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8BB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41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C6E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ECF0FB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AB90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989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51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280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069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90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697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13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E1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6F3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5A0664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B8F50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5DF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EFF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AD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4E7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2A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7A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DB8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3B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7B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CA68E3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B35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13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0E2F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FB1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ADB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8D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1F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835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133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96F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65998A5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B49F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1957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F15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7570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C5E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61D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092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77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58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36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30276C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B2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95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54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00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895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8D8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F9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EC3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C88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9E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30C67A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2EB96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9D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1DA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891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99A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EC87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DE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AE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E7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CD9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0F3727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76D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01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E4B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5A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85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164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E1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EAA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C87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CD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60E923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BFCE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EF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639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861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C7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79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93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FC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81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D02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863B15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87C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76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19F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58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66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30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87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15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EC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9B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D7E271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BDA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9D4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EFC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6B1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30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F9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B9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3E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A6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BD9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E9168F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8F8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9AB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17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AC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4F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8BF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1D4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52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E4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E3F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1C0991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138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3F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6E9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C00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E2F2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C34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6C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AD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550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3E3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50DE69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150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0D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1F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D8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2F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48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18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A80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1D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85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4154C3DE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BEAE347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2D1E0D82" w14:textId="77777777" w:rsidR="00F86736" w:rsidRPr="004A38F6" w:rsidRDefault="00F86736" w:rsidP="00F86736">
      <w:pPr>
        <w:pStyle w:val="breakline"/>
        <w:rPr>
          <w:color w:val="002060"/>
        </w:rPr>
      </w:pPr>
    </w:p>
    <w:p w14:paraId="74F911A9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81"/>
        <w:gridCol w:w="1562"/>
        <w:gridCol w:w="1543"/>
      </w:tblGrid>
      <w:tr w:rsidR="00F86736" w:rsidRPr="004A38F6" w14:paraId="1D088BDF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6DA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002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936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D71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A2A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EE0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85E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241D72E3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BB6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827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87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D7D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242D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25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4E7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MADRE TERESA DI CALCUTTA</w:t>
            </w:r>
          </w:p>
        </w:tc>
      </w:tr>
      <w:tr w:rsidR="00F86736" w:rsidRPr="004A38F6" w14:paraId="3E79D52E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D318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1D15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29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7577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3F83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B9A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048E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MATTEOTTI</w:t>
            </w:r>
          </w:p>
        </w:tc>
      </w:tr>
      <w:tr w:rsidR="00F86736" w:rsidRPr="004A38F6" w14:paraId="3A820A4A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2AF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0223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E4AF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A02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ABE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705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C48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GRAZIA DELEDDA</w:t>
            </w:r>
          </w:p>
        </w:tc>
      </w:tr>
      <w:tr w:rsidR="00F86736" w:rsidRPr="004A38F6" w14:paraId="10FFCE65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7DA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D93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LUCREZIA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019D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983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201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5449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157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2AC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DELLA SANTA SELVINO</w:t>
            </w:r>
          </w:p>
        </w:tc>
      </w:tr>
      <w:tr w:rsidR="00F86736" w:rsidRPr="004A38F6" w14:paraId="0F1A5021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BCF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6B95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99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5A4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CBB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ABE2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275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DELLO STADIO</w:t>
            </w:r>
          </w:p>
        </w:tc>
      </w:tr>
      <w:tr w:rsidR="00F86736" w:rsidRPr="004A38F6" w14:paraId="248F468B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C59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6C1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D0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FA6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A0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D94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A97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VILLA TOMBARI</w:t>
            </w:r>
          </w:p>
        </w:tc>
      </w:tr>
      <w:tr w:rsidR="00F86736" w:rsidRPr="004A38F6" w14:paraId="1A7C140B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0AF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PIEVE D ICO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FEE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53C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4A3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DD4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5478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6B65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MERCATELLO SUL METAURO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88F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IV NOVEMBRE</w:t>
            </w:r>
          </w:p>
        </w:tc>
      </w:tr>
    </w:tbl>
    <w:p w14:paraId="2519B95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6E84C85" w14:textId="77777777" w:rsidR="00F86736" w:rsidRPr="004A38F6" w:rsidRDefault="00F86736" w:rsidP="00F86736">
      <w:pPr>
        <w:pStyle w:val="breakline"/>
        <w:rPr>
          <w:color w:val="002060"/>
        </w:rPr>
      </w:pPr>
    </w:p>
    <w:p w14:paraId="78CC6534" w14:textId="77777777" w:rsidR="00F86736" w:rsidRPr="004A38F6" w:rsidRDefault="00F86736" w:rsidP="00F86736">
      <w:pPr>
        <w:pStyle w:val="breakline"/>
        <w:rPr>
          <w:color w:val="002060"/>
        </w:rPr>
      </w:pPr>
    </w:p>
    <w:p w14:paraId="54536264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F86736" w:rsidRPr="004A38F6" w14:paraId="55C1023B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282C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ED33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F28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B6C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B23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9B8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62F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5E581E95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F783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77B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03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D373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16/11/2022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576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B76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DD3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MADRE TERESA DI CALCUTTA</w:t>
            </w:r>
          </w:p>
        </w:tc>
      </w:tr>
    </w:tbl>
    <w:p w14:paraId="759A1C4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43BF469" w14:textId="77777777" w:rsidR="00F86736" w:rsidRPr="004A38F6" w:rsidRDefault="00F86736" w:rsidP="00F86736">
      <w:pPr>
        <w:pStyle w:val="breakline"/>
        <w:rPr>
          <w:color w:val="002060"/>
        </w:rPr>
      </w:pPr>
    </w:p>
    <w:p w14:paraId="7B1C3C87" w14:textId="77777777" w:rsidR="00F86736" w:rsidRPr="004A38F6" w:rsidRDefault="00F86736" w:rsidP="00F86736">
      <w:pPr>
        <w:pStyle w:val="breakline"/>
        <w:rPr>
          <w:color w:val="002060"/>
        </w:rPr>
      </w:pPr>
    </w:p>
    <w:p w14:paraId="054B05D3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0"/>
        <w:gridCol w:w="385"/>
        <w:gridCol w:w="898"/>
        <w:gridCol w:w="1176"/>
        <w:gridCol w:w="1563"/>
        <w:gridCol w:w="1546"/>
      </w:tblGrid>
      <w:tr w:rsidR="00F86736" w:rsidRPr="004A38F6" w14:paraId="67596CF6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300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E46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A3F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962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F71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AA7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610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0AC6756F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F94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DF7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23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A3E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BEC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684B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7C4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CERQUATTI</w:t>
            </w:r>
          </w:p>
        </w:tc>
      </w:tr>
      <w:tr w:rsidR="00F86736" w:rsidRPr="004A38F6" w14:paraId="5C4E897A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3E68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SAMBUCHETO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EC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369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1603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D2B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FEE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067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LOC. SAN LIBERATO</w:t>
            </w:r>
          </w:p>
        </w:tc>
      </w:tr>
      <w:tr w:rsidR="00F86736" w:rsidRPr="004A38F6" w14:paraId="31C979A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03A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1306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B7F8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D47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366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626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25F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VIALE MAZZINI</w:t>
            </w:r>
          </w:p>
        </w:tc>
      </w:tr>
      <w:tr w:rsidR="00F86736" w:rsidRPr="004A38F6" w14:paraId="780440D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B84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7A3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GAGLIOLE F.C.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74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433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261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1D8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F5E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DELLO SPORT</w:t>
            </w:r>
          </w:p>
        </w:tc>
      </w:tr>
      <w:tr w:rsidR="00F86736" w:rsidRPr="004A38F6" w14:paraId="6876FE81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62D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FF4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AURORA TREIA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A4C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2E4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08C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8F9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7C1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VESCOVARA, 7</w:t>
            </w:r>
          </w:p>
        </w:tc>
      </w:tr>
      <w:tr w:rsidR="00F86736" w:rsidRPr="004A38F6" w14:paraId="2086EFDF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E82A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970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01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68D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7C4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6CC3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4A8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CERQUATTI</w:t>
            </w:r>
          </w:p>
        </w:tc>
      </w:tr>
      <w:tr w:rsidR="00F86736" w:rsidRPr="004A38F6" w14:paraId="7FCB36F4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0B7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E8D3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BF9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314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17A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527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E7A6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LUDOVICO SCARFIOTTI</w:t>
            </w:r>
          </w:p>
        </w:tc>
      </w:tr>
    </w:tbl>
    <w:p w14:paraId="320837E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055B67F" w14:textId="77777777" w:rsidR="00F86736" w:rsidRPr="004A38F6" w:rsidRDefault="00F86736" w:rsidP="00F86736">
      <w:pPr>
        <w:pStyle w:val="breakline"/>
        <w:rPr>
          <w:color w:val="002060"/>
        </w:rPr>
      </w:pPr>
    </w:p>
    <w:p w14:paraId="7346D93C" w14:textId="77777777" w:rsidR="00F86736" w:rsidRPr="004A38F6" w:rsidRDefault="00F86736" w:rsidP="00F86736">
      <w:pPr>
        <w:pStyle w:val="breakline"/>
        <w:rPr>
          <w:color w:val="002060"/>
        </w:rPr>
      </w:pPr>
    </w:p>
    <w:p w14:paraId="0008CE5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4"/>
        <w:gridCol w:w="385"/>
        <w:gridCol w:w="898"/>
        <w:gridCol w:w="1175"/>
        <w:gridCol w:w="1565"/>
        <w:gridCol w:w="1543"/>
      </w:tblGrid>
      <w:tr w:rsidR="00F86736" w:rsidRPr="004A38F6" w14:paraId="6F504F32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4F2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59B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D0B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C82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920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EFB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F88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6C8110DE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308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163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28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C101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1974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214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D01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CORRADI</w:t>
            </w:r>
          </w:p>
        </w:tc>
      </w:tr>
      <w:tr w:rsidR="00F86736" w:rsidRPr="004A38F6" w14:paraId="3EFE0FAE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00E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CAMPIGLIONE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235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B6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07C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92B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AD3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8B1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C.ULPIANI</w:t>
            </w:r>
          </w:p>
        </w:tc>
      </w:tr>
      <w:tr w:rsidR="00F86736" w:rsidRPr="004A38F6" w14:paraId="6DB63106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C58A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113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9C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93FE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66A9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40F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CB4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PIAZZA S. D'ACQUISTO</w:t>
            </w:r>
          </w:p>
        </w:tc>
      </w:tr>
      <w:tr w:rsidR="00F86736" w:rsidRPr="004A38F6" w14:paraId="3A88ADD6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3A3C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A34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95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97B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BF5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67B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9BA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COLLE GIOIOSO</w:t>
            </w:r>
          </w:p>
        </w:tc>
      </w:tr>
      <w:tr w:rsidR="00F86736" w:rsidRPr="004A38F6" w14:paraId="5BC9C47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C5D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379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 ALTRO SPORT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EF0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CDF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0C9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D05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0D6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DELLO SPORT</w:t>
            </w:r>
          </w:p>
        </w:tc>
      </w:tr>
      <w:tr w:rsidR="00F86736" w:rsidRPr="004A38F6" w14:paraId="34E593E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206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0314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SANGIUSTESE A.R.L.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E4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C510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F1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D710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6938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NENNI</w:t>
            </w:r>
          </w:p>
        </w:tc>
      </w:tr>
      <w:tr w:rsidR="00F86736" w:rsidRPr="004A38F6" w14:paraId="79557BA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EF2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0DD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43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C1C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76E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E31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D6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FONTE DI MONSIGNORE</w:t>
            </w:r>
          </w:p>
        </w:tc>
      </w:tr>
    </w:tbl>
    <w:p w14:paraId="5F74A05F" w14:textId="77777777" w:rsidR="00F86736" w:rsidRPr="004A38F6" w:rsidRDefault="00F86736" w:rsidP="00F86736">
      <w:pPr>
        <w:pStyle w:val="breakline"/>
        <w:rPr>
          <w:color w:val="002060"/>
        </w:rPr>
      </w:pPr>
    </w:p>
    <w:p w14:paraId="18394CAF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CALCIO A CINQUE SERIE D</w:t>
      </w:r>
    </w:p>
    <w:p w14:paraId="693F85D3" w14:textId="77777777" w:rsidR="00F86736" w:rsidRPr="000E0A70" w:rsidRDefault="00F86736" w:rsidP="00F86736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44FDEEF5" w14:textId="77777777" w:rsidR="00F86736" w:rsidRPr="004A38F6" w:rsidRDefault="00F86736" w:rsidP="00F86736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4A38F6">
        <w:rPr>
          <w:rFonts w:ascii="Arial" w:hAnsi="Arial" w:cs="Arial"/>
          <w:b/>
          <w:color w:val="002060"/>
          <w:sz w:val="22"/>
          <w:szCs w:val="22"/>
        </w:rPr>
        <w:t>GIRONE “D”</w:t>
      </w:r>
    </w:p>
    <w:p w14:paraId="5CC4F7C8" w14:textId="77777777" w:rsidR="00F86736" w:rsidRPr="004A38F6" w:rsidRDefault="00F86736" w:rsidP="00F867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B629823" w14:textId="77777777" w:rsidR="00F86736" w:rsidRDefault="00F86736" w:rsidP="00F867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4A38F6">
        <w:rPr>
          <w:rFonts w:ascii="Arial" w:hAnsi="Arial" w:cs="Arial"/>
          <w:color w:val="002060"/>
          <w:sz w:val="22"/>
          <w:szCs w:val="22"/>
        </w:rPr>
        <w:lastRenderedPageBreak/>
        <w:t xml:space="preserve">La Società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CALCIO S.ELPIDIO A MARE</w:t>
      </w:r>
      <w:r w:rsidRPr="004A38F6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 w:rsidRPr="004A38F6">
        <w:rPr>
          <w:rFonts w:ascii="Arial" w:hAnsi="Arial" w:cs="Arial"/>
          <w:b/>
          <w:color w:val="002060"/>
          <w:sz w:val="22"/>
          <w:szCs w:val="22"/>
        </w:rPr>
        <w:t xml:space="preserve">VENERDI’ </w:t>
      </w:r>
      <w:r w:rsidRPr="004A38F6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4A38F6">
        <w:rPr>
          <w:rFonts w:ascii="Arial" w:hAnsi="Arial" w:cs="Arial"/>
          <w:b/>
          <w:color w:val="002060"/>
          <w:sz w:val="22"/>
          <w:szCs w:val="22"/>
        </w:rPr>
        <w:t>ore 2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Pr="004A38F6">
        <w:rPr>
          <w:rFonts w:ascii="Arial" w:hAnsi="Arial" w:cs="Arial"/>
          <w:b/>
          <w:color w:val="002060"/>
          <w:sz w:val="22"/>
          <w:szCs w:val="22"/>
        </w:rPr>
        <w:t>:</w:t>
      </w:r>
      <w:r>
        <w:rPr>
          <w:rFonts w:ascii="Arial" w:hAnsi="Arial" w:cs="Arial"/>
          <w:b/>
          <w:color w:val="002060"/>
          <w:sz w:val="22"/>
          <w:szCs w:val="22"/>
        </w:rPr>
        <w:t>0</w:t>
      </w:r>
      <w:r w:rsidRPr="004A38F6">
        <w:rPr>
          <w:rFonts w:ascii="Arial" w:hAnsi="Arial" w:cs="Arial"/>
          <w:b/>
          <w:color w:val="002060"/>
          <w:sz w:val="22"/>
          <w:szCs w:val="22"/>
        </w:rPr>
        <w:t>0</w:t>
      </w:r>
      <w:r w:rsidRPr="004A38F6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4A38F6">
        <w:rPr>
          <w:rFonts w:ascii="Arial" w:hAnsi="Arial" w:cs="Arial"/>
          <w:color w:val="002060"/>
          <w:sz w:val="22"/>
          <w:szCs w:val="22"/>
        </w:rPr>
        <w:t>.</w:t>
      </w:r>
    </w:p>
    <w:p w14:paraId="60734071" w14:textId="77777777" w:rsidR="00F86736" w:rsidRDefault="00F86736" w:rsidP="00F867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07C2510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75A6B3DF" w14:textId="77777777" w:rsidR="00F86736" w:rsidRPr="004A38F6" w:rsidRDefault="00F86736" w:rsidP="00F86736">
      <w:pPr>
        <w:pStyle w:val="breakline"/>
        <w:rPr>
          <w:color w:val="002060"/>
        </w:rPr>
      </w:pPr>
    </w:p>
    <w:p w14:paraId="174F62C8" w14:textId="77777777" w:rsidR="00F86736" w:rsidRPr="004A38F6" w:rsidRDefault="00F86736" w:rsidP="00F86736">
      <w:pPr>
        <w:pStyle w:val="breakline"/>
        <w:rPr>
          <w:color w:val="002060"/>
        </w:rPr>
      </w:pPr>
    </w:p>
    <w:p w14:paraId="5B8D545E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0FD5859C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7F7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4EC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B0C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169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882B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1EE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C39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1D6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7F5FF46D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363F4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11/11/2022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36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6775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GIOVANE ANCONA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E219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POLISPORTIVA FUTURA A.D.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B6D1" w14:textId="77777777" w:rsidR="00F86736" w:rsidRPr="004A38F6" w:rsidRDefault="00F86736" w:rsidP="00D026E0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4A38F6">
              <w:rPr>
                <w:rFonts w:ascii="Arial" w:hAnsi="Arial" w:cs="Arial"/>
                <w:color w:val="002060"/>
                <w:sz w:val="12"/>
                <w:szCs w:val="12"/>
              </w:rPr>
              <w:t>14/11/2022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52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C6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64D5" w14:textId="77777777" w:rsidR="00F86736" w:rsidRPr="004A38F6" w:rsidRDefault="00F86736" w:rsidP="00D026E0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4A38F6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PALLONE GEODETICO MONTESICURO ANCONA LOCALITA’ MONTESICURO</w:t>
            </w:r>
          </w:p>
        </w:tc>
      </w:tr>
    </w:tbl>
    <w:p w14:paraId="1F30EA84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2A1999A" w14:textId="77777777" w:rsidR="00F86736" w:rsidRPr="004A38F6" w:rsidRDefault="00F86736" w:rsidP="00F86736">
      <w:pPr>
        <w:pStyle w:val="breakline"/>
        <w:rPr>
          <w:color w:val="002060"/>
        </w:rPr>
      </w:pPr>
    </w:p>
    <w:p w14:paraId="7C8E8601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375BCA9D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C52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26B1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2A1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6A18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AA9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385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6BB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73C9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42183675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C280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10/11/2022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A7D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4DD4C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RIPABERARDA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78F5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ATLETICO ASCOLI 2000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F52B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8F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20F17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BD1A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  <w:tr w:rsidR="00F86736" w:rsidRPr="004A38F6" w14:paraId="7F274FBB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0032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14/11/2022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504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DD5C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FUTSAL VIRE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6C7EB" w14:textId="77777777" w:rsidR="00F86736" w:rsidRPr="004A38F6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4A38F6">
              <w:rPr>
                <w:color w:val="002060"/>
                <w:highlight w:val="yellow"/>
              </w:rPr>
              <w:t>TRIBALCIO PICENA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76B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FE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B6D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1CDD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222AA61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933264F" w14:textId="77777777" w:rsidR="00F86736" w:rsidRPr="004A38F6" w:rsidRDefault="00F86736" w:rsidP="00F86736">
      <w:pPr>
        <w:pStyle w:val="breakline"/>
        <w:rPr>
          <w:color w:val="002060"/>
        </w:rPr>
      </w:pPr>
    </w:p>
    <w:p w14:paraId="1A519000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460E07AC" w14:textId="77777777" w:rsidR="00F86736" w:rsidRPr="004A38F6" w:rsidRDefault="00F86736" w:rsidP="00F86736">
      <w:pPr>
        <w:pStyle w:val="breakline"/>
        <w:rPr>
          <w:color w:val="002060"/>
        </w:rPr>
      </w:pPr>
    </w:p>
    <w:p w14:paraId="234929C1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04/11/2022</w:t>
      </w:r>
    </w:p>
    <w:p w14:paraId="68E0E10C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56A2856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86736" w:rsidRPr="004A38F6" w14:paraId="78A80713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302D67C9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A57F8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F86736" w:rsidRPr="004A38F6" w14:paraId="07C14121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367A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ACQUALAGNA CALCIO C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D5A0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2790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A093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DC02214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C4C0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AUDAX CALCIO PIOBBICO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2E905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4895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499E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321D53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E8554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C299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MONTECCHIO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741A1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9997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5216F7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D1DB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FFJ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97F3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URBANIA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278B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DB12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D19C11D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D393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VADO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7B8E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E822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3665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F85A10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2678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97DE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SMIRRA CITY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FF00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8A9C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7A42E02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FD89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05/11/2022</w:t>
                  </w:r>
                </w:p>
              </w:tc>
            </w:tr>
          </w:tbl>
          <w:p w14:paraId="3085DBD1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5934A4D0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EB9A5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F86736" w:rsidRPr="004A38F6" w14:paraId="36DF432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3B06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34E6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ATLETICO NO BORDERS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3062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0E0D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D5ACBD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FB98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CDC 2018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C981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307A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9DAC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7D96DB7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B2F9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FIUMINATA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D226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C.U.S. CAMERINO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D708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2E43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A4876A8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2E29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MMSA GIOVANE AURORA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C98C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DA19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D30D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8BB65D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D0C4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URBANITAS APIRO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D0CA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SANTA MARIA NUOVA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B757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5B69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AF75F5F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F143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8634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CASTELRAIMONDO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5124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0 - 11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A067B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59DB9DF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28C5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05/11/2022</w:t>
                  </w:r>
                </w:p>
              </w:tc>
            </w:tr>
          </w:tbl>
          <w:p w14:paraId="4EF06D90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612454F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86736" w:rsidRPr="004A38F6" w14:paraId="5711FE4A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2CE76708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DC8BAE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C - 5 Giornata - A</w:t>
                  </w:r>
                </w:p>
              </w:tc>
            </w:tr>
            <w:tr w:rsidR="00F86736" w:rsidRPr="004A38F6" w14:paraId="2E09E62E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8690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ASPIO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3456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A8245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462A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E7E47C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0450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61BD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6638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48E2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BDF01DD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4A6C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F52C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7432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9200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699E2E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75A3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CASENUOVE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CF58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CIRCOLO COLLODI CALCIO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3239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8330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1B10D0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3095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A42B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F61B2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3A80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12F772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C7C4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POLISPORTIVA FUTURA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8DAB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ANKON NOVA MARMI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B119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EC4C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45E78EB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B364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05/11/2022</w:t>
                  </w:r>
                </w:p>
              </w:tc>
            </w:tr>
          </w:tbl>
          <w:p w14:paraId="5751A683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7A426235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DD2F1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D - 5 Giornata - A</w:t>
                  </w:r>
                </w:p>
              </w:tc>
            </w:tr>
            <w:tr w:rsidR="00F86736" w:rsidRPr="004A38F6" w14:paraId="73938F2C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E726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BOCA CIVITANOVA 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8C47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AMATORI STESE 2007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5252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E230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4E7BDE8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888E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A461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SAN GINESIO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EBCC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D573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13AF08F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D60D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8411C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RECANATI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6D3D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ADFD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0D1F7C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B7E8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2066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CF6A2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E94D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166A828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B025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MOGLIANESE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622F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849A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D6E8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C264396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DE27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VAL TENNA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5EA9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CALCIO S.ELPIDIO A 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46F6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29B2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F5B25FF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BC25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05/11/2022</w:t>
                  </w:r>
                </w:p>
              </w:tc>
            </w:tr>
          </w:tbl>
          <w:p w14:paraId="46CD8FC9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685548C7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7721013E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6B73C8C6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5E9B7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E - 5 Giornata - A</w:t>
                  </w:r>
                </w:p>
              </w:tc>
            </w:tr>
            <w:tr w:rsidR="00F86736" w:rsidRPr="004A38F6" w14:paraId="5F5EDC4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A561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AMICI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52ABC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5569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7FF6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F23436F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4736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ATLETICO ASCOLI 2000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CA67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FROG S CLUB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BE25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7617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E0E821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EE96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FUTSAL L.C.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D7D8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5346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737A5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EC8829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1263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SPORTING GROTTAMMARE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5337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32B1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94F01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6DF4DBC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6177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TRIBALCIO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031A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BOCASTRUM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E080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2 - 15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689C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BD7425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60DF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TRUENTIN LAMA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2D9C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FUTSAL VIRE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99CB5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D976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C189BE2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4839A70D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6CA7D8E" w14:textId="77777777" w:rsidR="00F86736" w:rsidRPr="004A38F6" w:rsidRDefault="00F86736" w:rsidP="00F86736">
      <w:pPr>
        <w:pStyle w:val="breakline"/>
        <w:rPr>
          <w:color w:val="002060"/>
        </w:rPr>
      </w:pPr>
    </w:p>
    <w:p w14:paraId="013F96A4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7F82D430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591321A2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4/11/2022 </w:t>
      </w:r>
    </w:p>
    <w:p w14:paraId="4DFE3452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2C29F9EB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616574D3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SOCIETA' </w:t>
      </w:r>
    </w:p>
    <w:p w14:paraId="0C3FB54C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AMMENDA </w:t>
      </w:r>
    </w:p>
    <w:p w14:paraId="031AD4A4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lastRenderedPageBreak/>
        <w:t xml:space="preserve">Euro 80,00 ACQUALAGNA CALCIO C 5 </w:t>
      </w:r>
      <w:r w:rsidRPr="004A38F6">
        <w:rPr>
          <w:color w:val="002060"/>
        </w:rPr>
        <w:br/>
        <w:t xml:space="preserve">Per aver la propria tifoseria insultato l'arbitro. </w:t>
      </w:r>
    </w:p>
    <w:p w14:paraId="375C5B9D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br/>
        <w:t xml:space="preserve">Euro 80,00 C.U.S. CAMERINO A.S.D. </w:t>
      </w:r>
      <w:r w:rsidRPr="004A38F6">
        <w:rPr>
          <w:color w:val="002060"/>
        </w:rPr>
        <w:br/>
        <w:t xml:space="preserve">Per aver rivolto la propria tifoseria insulti all'arbitro durante il secondo tempo. </w:t>
      </w:r>
    </w:p>
    <w:p w14:paraId="6D336D2D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DIRIGENTI </w:t>
      </w:r>
    </w:p>
    <w:p w14:paraId="68F051B4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INIBIZIONE A SVOLGERE OGNI ATTIVITA'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2C2DBF3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580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TOBALDI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DFFF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2136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353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033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187CCF00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4A38F6">
        <w:rPr>
          <w:color w:val="002060"/>
        </w:rPr>
        <w:t xml:space="preserve">Per frasi irriguardose rivolte all'arbitro. Allontanato. </w:t>
      </w:r>
    </w:p>
    <w:p w14:paraId="071DDEB0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DF59A19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B57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ANNIBALLI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900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(AMICI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76E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0FE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BDA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2257B68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FD2D0B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4C2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FALSETTI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3CE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(C.U.S. CAMERINO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581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F1E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BASILI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180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(CALCIO S.ELPIDIO A MARE) </w:t>
            </w:r>
          </w:p>
        </w:tc>
      </w:tr>
      <w:tr w:rsidR="00F86736" w:rsidRPr="004A38F6" w14:paraId="24A7DA2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D6A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CARUCCI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12B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0A5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875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CEA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5668873F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MASSAGGIATORI </w:t>
      </w:r>
    </w:p>
    <w:p w14:paraId="03195282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BE9D63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EF7C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RICCIO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649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D69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4CD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138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4CC25EA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ESPULSI </w:t>
      </w:r>
    </w:p>
    <w:p w14:paraId="56D780B6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97FDF5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1A5F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BUTINELLI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415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1C7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D39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MASULLO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6C63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(AMATORI STESE 2007 SRL) </w:t>
            </w:r>
          </w:p>
        </w:tc>
      </w:tr>
      <w:tr w:rsidR="00F86736" w:rsidRPr="004A38F6" w14:paraId="745E3A24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C38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SANTUCCI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F15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(C.U.S. CAMERINO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E55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9CD5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GIORDANO SIMEONE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45D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(CALCIO S.ELPIDIO A MARE) </w:t>
            </w:r>
          </w:p>
        </w:tc>
      </w:tr>
      <w:tr w:rsidR="00F86736" w:rsidRPr="004A38F6" w14:paraId="0F04C95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616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EGIDI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7CA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743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BEB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MECOZZI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50E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(TRUENTIN LAMA) </w:t>
            </w:r>
          </w:p>
        </w:tc>
      </w:tr>
    </w:tbl>
    <w:p w14:paraId="45AD4428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231C90CB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913A0A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B828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4E0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AD6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C41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MAZZA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5F84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(SPORTING GROTTAMMARE) </w:t>
            </w:r>
          </w:p>
        </w:tc>
      </w:tr>
      <w:tr w:rsidR="00F86736" w:rsidRPr="004A38F6" w14:paraId="32446B8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EC9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BAGALINI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D56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(VAL TENNA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4A6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FD0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EA8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05DEDBA4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2C7170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C6C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MASULLO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432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922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708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GATTONI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12D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(AMICI 84) </w:t>
            </w:r>
          </w:p>
        </w:tc>
      </w:tr>
      <w:tr w:rsidR="00F86736" w:rsidRPr="004A38F6" w14:paraId="1174F806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301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ESPOSITO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425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F45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A26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SILVESTRI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7C38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(ATLETICO ASCOLI 2000) </w:t>
            </w:r>
          </w:p>
        </w:tc>
      </w:tr>
      <w:tr w:rsidR="00F86736" w:rsidRPr="004A38F6" w14:paraId="67714A56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BB9D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SPARVOLI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9D9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27D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19F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SCHAIVONI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A41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(CANTINE RIUNITE CSI) </w:t>
            </w:r>
          </w:p>
        </w:tc>
      </w:tr>
      <w:tr w:rsidR="00F86736" w:rsidRPr="004A38F6" w14:paraId="40C6C35F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B27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SEFERI ARTURO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38C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1170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F1E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PARTICELLI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6D9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(CASTELRAIMONDO CALCIO A 5) </w:t>
            </w:r>
          </w:p>
        </w:tc>
      </w:tr>
      <w:tr w:rsidR="00F86736" w:rsidRPr="004A38F6" w14:paraId="6BD9EF0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EFF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RUO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02D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9D4B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2257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VINGIONE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BD1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(FIUMINATA) </w:t>
            </w:r>
          </w:p>
        </w:tc>
      </w:tr>
      <w:tr w:rsidR="00F86736" w:rsidRPr="004A38F6" w14:paraId="68B027B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9B8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MASINI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F00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AEB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585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CONTENTO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658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(SAN BIAGIO) </w:t>
            </w:r>
          </w:p>
        </w:tc>
      </w:tr>
      <w:tr w:rsidR="00F86736" w:rsidRPr="004A38F6" w14:paraId="3AB7F1D6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57F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BARTOLINI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7DA6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23BB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D26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FIORAVANTI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2A4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(SPORTING GROTTAMMARE) </w:t>
            </w:r>
          </w:p>
        </w:tc>
      </w:tr>
      <w:tr w:rsidR="00F86736" w:rsidRPr="004A38F6" w14:paraId="60F1F90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706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FOSSAROLI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FBE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7FE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7B5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SPARAPANI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6C5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(URBANITAS APIRO) </w:t>
            </w:r>
          </w:p>
        </w:tc>
      </w:tr>
      <w:tr w:rsidR="00F86736" w:rsidRPr="004A38F6" w14:paraId="66A9AB24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8C6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MARASCA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357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30D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447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B68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16176A35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8CC3D8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3CD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MASULLO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9F7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60A7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811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SHABANI GERARDO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583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(AMATORI STESE 2007 SRL) </w:t>
            </w:r>
          </w:p>
        </w:tc>
      </w:tr>
      <w:tr w:rsidR="00F86736" w:rsidRPr="004A38F6" w14:paraId="5C2711F9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12E1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MENGONI ARTURO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1541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B66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BE63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CLERICI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C3F5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(ATLETICO ASCOLI 2000) </w:t>
            </w:r>
          </w:p>
        </w:tc>
      </w:tr>
      <w:tr w:rsidR="00F86736" w:rsidRPr="004A38F6" w14:paraId="3FC7A512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52B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PINETTI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782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(AUDAX CALCIO PIOBBICO)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F83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33B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CANDELLORI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D63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(BOCASTRUM UNITED) </w:t>
            </w:r>
          </w:p>
        </w:tc>
      </w:tr>
      <w:tr w:rsidR="00F86736" w:rsidRPr="004A38F6" w14:paraId="3C46B4FB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853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DIALLO ASSANE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8965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098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5BC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MANDARA ITALO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07A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(C.U.S. CAMERINO A.S.D.) </w:t>
            </w:r>
          </w:p>
        </w:tc>
      </w:tr>
      <w:tr w:rsidR="00F86736" w:rsidRPr="004A38F6" w14:paraId="5A87FFE3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E6E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524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(CALCIO S.ELPIDIO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B74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E2D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POSSANZINI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BB62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(CANDIA BARACCOLA ASPIO) </w:t>
            </w:r>
          </w:p>
        </w:tc>
      </w:tr>
      <w:tr w:rsidR="00F86736" w:rsidRPr="004A38F6" w14:paraId="3DF35AE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7BC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A89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0D3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F831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KASADIJA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003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(CASTELRAIMONDO CALCIO A 5) </w:t>
            </w:r>
          </w:p>
        </w:tc>
      </w:tr>
      <w:tr w:rsidR="00F86736" w:rsidRPr="004A38F6" w14:paraId="419685B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513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MASETTI BOLDRINI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7EE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(CIRCOLO COLLODI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282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1326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 FABIO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23D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(DAMIANI E GATTI ASCOLI) </w:t>
            </w:r>
          </w:p>
        </w:tc>
      </w:tr>
      <w:tr w:rsidR="00F86736" w:rsidRPr="004A38F6" w14:paraId="10D5FD5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5519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MONTENERI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F4F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(FIUMINATA)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327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184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MORELLI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145F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(FRASASSI C5) </w:t>
            </w:r>
          </w:p>
        </w:tc>
      </w:tr>
      <w:tr w:rsidR="00F86736" w:rsidRPr="004A38F6" w14:paraId="29F8735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46F3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NICOLOSI ENEA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23F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L.C.)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AC8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4D5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CERIONI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5A8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(GLS DORICA AN.UR) </w:t>
            </w:r>
          </w:p>
        </w:tc>
      </w:tr>
      <w:tr w:rsidR="00F86736" w:rsidRPr="004A38F6" w14:paraId="2D0591F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8DF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DE FABIIS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5A3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E5BE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92D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LUCCHETTI MATHIAS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836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(GLS DORICA AN.UR) </w:t>
            </w:r>
          </w:p>
        </w:tc>
      </w:tr>
      <w:tr w:rsidR="00F86736" w:rsidRPr="004A38F6" w14:paraId="0E10FD1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E62E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CASSANO GIUSEPPE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7F5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4DD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579D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SCHIAVONI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F83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(MMSA GIOVANE AURORA) </w:t>
            </w:r>
          </w:p>
        </w:tc>
      </w:tr>
      <w:tr w:rsidR="00F86736" w:rsidRPr="004A38F6" w14:paraId="2CB55B69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2E6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SCARAMUCCI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6B66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(MONTECCHIO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9C9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9E7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CASTELLI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777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(SAMBENEDETTESE CALCIO A 5) </w:t>
            </w:r>
          </w:p>
        </w:tc>
      </w:tr>
      <w:tr w:rsidR="00F86736" w:rsidRPr="004A38F6" w14:paraId="25E85AA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87E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SILENZI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DB6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A52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C5D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SARAGA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F94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(SMIRRA CITY) </w:t>
            </w:r>
          </w:p>
        </w:tc>
      </w:tr>
      <w:tr w:rsidR="00F86736" w:rsidRPr="004A38F6" w14:paraId="7D956C1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B88C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TOMASSONI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D94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69B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60C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BIZZARRI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AD2C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(TRIBALCIO PICENA) </w:t>
            </w:r>
          </w:p>
        </w:tc>
      </w:tr>
      <w:tr w:rsidR="00F86736" w:rsidRPr="004A38F6" w14:paraId="7FA13EF4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BC8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PELITTI DANIELE FORTUNA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D76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032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D75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ROSATI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D50C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(TRUENTIN LAMA) </w:t>
            </w:r>
          </w:p>
        </w:tc>
      </w:tr>
      <w:tr w:rsidR="00F86736" w:rsidRPr="004A38F6" w14:paraId="04919540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143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GENNARI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92A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7A4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C76B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36B2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60177DEF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5/11/2022 </w:t>
      </w:r>
    </w:p>
    <w:p w14:paraId="004710D2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415CF758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2689C782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DIRIGENTI </w:t>
      </w:r>
    </w:p>
    <w:p w14:paraId="0EB7949B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33DA24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B1A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CECCACCI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7DF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B4E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1C1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A40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1E873491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ALLENATORI </w:t>
      </w:r>
    </w:p>
    <w:p w14:paraId="43F8701F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2481FBD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401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FACCHINI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4CC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9F7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952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31B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29A724D9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ESPULSI </w:t>
      </w:r>
    </w:p>
    <w:p w14:paraId="0C3D6616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28BFC0F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217E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COLONNA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144A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36E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CB2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RIDOLFI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860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(URBANIA CALCIO) </w:t>
            </w:r>
          </w:p>
        </w:tc>
      </w:tr>
    </w:tbl>
    <w:p w14:paraId="5F5A9879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F0A010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8448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RANGO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EDF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11A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7BC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GHIRALDINI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478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(URBANIA CALCIO) </w:t>
            </w:r>
          </w:p>
        </w:tc>
      </w:tr>
    </w:tbl>
    <w:p w14:paraId="5DD5399C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581002FE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DB0BE4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A4A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CENTAMORE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DD4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B5F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298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022B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008107BC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B19986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6BA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BRACACCINI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7E0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928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6FF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ANGELETTI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EFF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(CALCETTO NUMANA) </w:t>
            </w:r>
          </w:p>
        </w:tc>
      </w:tr>
      <w:tr w:rsidR="00F86736" w:rsidRPr="004A38F6" w14:paraId="0AF2CEE2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E64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6450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584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A34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GIARNERA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50D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(POLISPORTIVA UROBORO) </w:t>
            </w:r>
          </w:p>
        </w:tc>
      </w:tr>
      <w:tr w:rsidR="00F86736" w:rsidRPr="004A38F6" w14:paraId="1ADB5D5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681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RIDOLFI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898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095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12E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4E1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6C99A6C7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6831ACB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130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PICCIONI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112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3F2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1B7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ANNIBALDI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6D12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(CDC 2018) </w:t>
            </w:r>
          </w:p>
        </w:tc>
      </w:tr>
      <w:tr w:rsidR="00F86736" w:rsidRPr="004A38F6" w14:paraId="75B82E9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8BC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TORRESI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32D2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759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BAE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GREGORINI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634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(FFJ CALCIO A 5) </w:t>
            </w:r>
          </w:p>
        </w:tc>
      </w:tr>
      <w:tr w:rsidR="00F86736" w:rsidRPr="004A38F6" w14:paraId="38DA0B6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0BB8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MONTIRONI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75EB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(FUTSAL RECANATI)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AA0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C6C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94C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(VADO C5) </w:t>
            </w:r>
          </w:p>
        </w:tc>
      </w:tr>
    </w:tbl>
    <w:p w14:paraId="1FF547D7" w14:textId="77777777" w:rsidR="00F86736" w:rsidRPr="004A38F6" w:rsidRDefault="00F86736" w:rsidP="00F86736">
      <w:pPr>
        <w:pStyle w:val="breakline"/>
        <w:rPr>
          <w:color w:val="002060"/>
        </w:rPr>
      </w:pPr>
    </w:p>
    <w:p w14:paraId="1FD1C485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D6CEBBF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69CD886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2A2B7A3A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lastRenderedPageBreak/>
        <w:t>CLASSIFICA</w:t>
      </w:r>
    </w:p>
    <w:p w14:paraId="60FCCBF9" w14:textId="77777777" w:rsidR="00F86736" w:rsidRPr="004A38F6" w:rsidRDefault="00F86736" w:rsidP="00F86736">
      <w:pPr>
        <w:pStyle w:val="breakline"/>
        <w:rPr>
          <w:color w:val="002060"/>
        </w:rPr>
      </w:pPr>
    </w:p>
    <w:p w14:paraId="5D2A058B" w14:textId="77777777" w:rsidR="00F86736" w:rsidRPr="004A38F6" w:rsidRDefault="00F86736" w:rsidP="00F86736">
      <w:pPr>
        <w:pStyle w:val="breakline"/>
        <w:rPr>
          <w:color w:val="002060"/>
        </w:rPr>
      </w:pPr>
    </w:p>
    <w:p w14:paraId="30238987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029B7002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C65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8468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83D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481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8AE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6CA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070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E7E0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325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6FF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2277F7BF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AF1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D6E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52C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11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73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87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81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87D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415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42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49693D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1ED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2B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7D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26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EDC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BA9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82D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1BF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78A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D4E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3364F4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1D28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6C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7D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BB5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55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7E0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38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CBF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17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C3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7934D1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B333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FD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4B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9A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847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E4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2C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AB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5D3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960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39A2A3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99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CA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542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0B3A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A4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125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87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07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4AD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51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8D8F69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F67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30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3C5F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D8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14C0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D0B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4D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8B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D86C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7E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B5D24B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7B5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E8C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21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63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8717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EE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2B9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A3C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7DF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C0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ACE1D5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C14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5B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A57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985C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F6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A4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A24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A0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AE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63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45C539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4A9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975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EB7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059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52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32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F4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178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4F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5AA8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99A17F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E969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68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4F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91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C0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A5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8BF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48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88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97DC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2F6986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A00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920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98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89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40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D8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344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4F2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98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7C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757F35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08F1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34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C50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0C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15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8D0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6E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701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F9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B41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541ECBF6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C836C2B" w14:textId="77777777" w:rsidR="00F86736" w:rsidRPr="004A38F6" w:rsidRDefault="00F86736" w:rsidP="00F86736">
      <w:pPr>
        <w:pStyle w:val="breakline"/>
        <w:rPr>
          <w:color w:val="002060"/>
        </w:rPr>
      </w:pPr>
    </w:p>
    <w:p w14:paraId="18D97242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2E9E249F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102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F77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678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4A9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0EB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EB70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8AD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7CD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7EC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777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3B12932C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A76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EF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37B0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AC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E0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CF5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65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662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372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0A8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3E3C8C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D18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814D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72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8EC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9D2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E4A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9D5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8E2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16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2019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8D81AA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931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01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09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F047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AA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31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A4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3D0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89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6A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216F59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D40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17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7B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16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8D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B0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81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AF8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60B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B0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44569A5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55B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F4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C37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64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ECA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246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4E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EBE9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29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7A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4A6E58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2892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74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379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96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47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97D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9A5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20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6D6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ACF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C93330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700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F1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0C15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065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43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B8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427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D4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848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0F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9B74E2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838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CD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D4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925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631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98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02D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33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DE4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5C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16851C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D98B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966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10D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DB68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575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BAF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8AD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30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DC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D2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A3C223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3C8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7B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8A4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F46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A30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2E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A6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D4E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422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CC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A16397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B5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1C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3FD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46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EC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965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91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A67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51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4BC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397627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7042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3D0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70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CC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EB4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6601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F7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ED2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3D1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8385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61A838EE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D9CDEED" w14:textId="77777777" w:rsidR="00F86736" w:rsidRPr="004A38F6" w:rsidRDefault="00F86736" w:rsidP="00F86736">
      <w:pPr>
        <w:pStyle w:val="breakline"/>
        <w:rPr>
          <w:color w:val="002060"/>
        </w:rPr>
      </w:pPr>
    </w:p>
    <w:p w14:paraId="5620E31E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4F159413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5D88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A8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967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9A0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612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A70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B3C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92E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3E8A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06F9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07CCD2C1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7AC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61B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64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E8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1F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87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892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06D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A3B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00F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F4E2CA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E83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59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FD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1F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C9F5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65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05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C7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EC0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AA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A4EE1B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4237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5E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1F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7D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5F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10B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606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D3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24E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0EE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D0FDEE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461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5F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FE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154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38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CC4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4A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1BE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32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1A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A7F291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BBE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646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D6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A29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E174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EC6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F484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0C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176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104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A6DD4B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50A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40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D6CE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31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CAB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41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BE9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7CE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C64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EA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C597D8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163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7D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F1C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36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1C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1F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4E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6F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9BC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BF8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D39E4F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5A6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BC5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51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19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899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4F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37FB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B01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80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46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56296B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A07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9D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53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BF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44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A5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BF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38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2A1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B02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488CC8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CB9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22E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5A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D9B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486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AD2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21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39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BD5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5E5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F18748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B353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5D8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C5F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EBD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D07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C0B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C477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EF2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85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76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B9CDA2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2FFF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1D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3BB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24B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3C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87A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0B3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52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2AB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82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6B6AB18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729AFA8" w14:textId="77777777" w:rsidR="00F86736" w:rsidRPr="004A38F6" w:rsidRDefault="00F86736" w:rsidP="00F86736">
      <w:pPr>
        <w:pStyle w:val="breakline"/>
        <w:rPr>
          <w:color w:val="002060"/>
        </w:rPr>
      </w:pPr>
    </w:p>
    <w:p w14:paraId="1544A69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09968687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87BC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314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215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FBB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71E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1C3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A32C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F83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8D2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FBD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69108DF6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975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14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917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74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D79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50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36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78A5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AD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50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B4F053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F86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44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05D9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7AB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70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BED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5E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DD6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65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266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86DE42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099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DF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6A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4AF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80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B0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1C4B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DC8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BD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038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3BDDAA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6A8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01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D4F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F4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6F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A90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51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7F4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6162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6D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5987AC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43B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3BD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F6C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038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A9A2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D9F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7B6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02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16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67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569E73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BEB6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B6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2B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F4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D01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E72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0A2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C3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221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30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C559F5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B00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D8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20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AE7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27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09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753D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ECD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171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105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40AF16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D6F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BB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0B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EA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EF4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664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550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DD9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6CC1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46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3B9322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34C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EA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1E5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D5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D0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090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07D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275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985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DB2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9307A6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D8C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A6F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FB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9E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8D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DDE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DDC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CB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386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699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E1A69B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3D0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4E7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BD3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B4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55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EBF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19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BBC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A91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9A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CACA5AF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E45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49B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1F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2F7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37F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4C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EE2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3C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29D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CBA8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465CFFD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8CFD011" w14:textId="77777777" w:rsidR="00F86736" w:rsidRPr="004A38F6" w:rsidRDefault="00F86736" w:rsidP="00F86736">
      <w:pPr>
        <w:pStyle w:val="breakline"/>
        <w:rPr>
          <w:color w:val="002060"/>
        </w:rPr>
      </w:pPr>
    </w:p>
    <w:p w14:paraId="576E0AC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0EC7AAF7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054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3DB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F1D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CD2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0BC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396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B36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E82F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145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4D2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7D57DD60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683B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25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C12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9DE0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5DA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FAD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04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0AF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62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CE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37EEC7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B93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56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E8F2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DF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B10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F5E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F70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2D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0D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A10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C0CBEE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A58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47E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8A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C1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2A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27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75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CD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C54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26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0A0F97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0693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20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D0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52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17B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7E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9DA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A14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E9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108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B09E96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E01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ED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52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FE3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048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D3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977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33D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412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8B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6B1467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9F8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39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020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B2A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DB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5C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DA2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146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219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A7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0FBE8B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15A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53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A526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541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32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95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CB02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F7C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1E3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73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769839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CDC0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43D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CA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EA2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433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B6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7D9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B6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C3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E7A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2EE77A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AE2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9D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A87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CB7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F97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C37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A52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3F6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5F3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69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65252D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B68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70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5EF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88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B04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CA1C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757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1EF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FCE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86C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820307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C892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4C2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F2A9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F7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04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A69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18A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11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0D2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3CF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EE95DC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1134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C1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145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EBC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A9F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B0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8E8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8C3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237A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FB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59C09634" w14:textId="77777777" w:rsidR="00F86736" w:rsidRPr="004A38F6" w:rsidRDefault="00F86736" w:rsidP="00F86736">
      <w:pPr>
        <w:pStyle w:val="breakline"/>
        <w:rPr>
          <w:color w:val="002060"/>
        </w:rPr>
      </w:pPr>
    </w:p>
    <w:p w14:paraId="4C4F3829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162A4C9F" w14:textId="77777777" w:rsidR="00F86736" w:rsidRPr="004A38F6" w:rsidRDefault="00F86736" w:rsidP="00F86736">
      <w:pPr>
        <w:pStyle w:val="breakline"/>
        <w:rPr>
          <w:color w:val="002060"/>
        </w:rPr>
      </w:pPr>
    </w:p>
    <w:p w14:paraId="6FCA2D6D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80"/>
        <w:gridCol w:w="385"/>
        <w:gridCol w:w="897"/>
        <w:gridCol w:w="1281"/>
        <w:gridCol w:w="1550"/>
        <w:gridCol w:w="1529"/>
      </w:tblGrid>
      <w:tr w:rsidR="00F86736" w:rsidRPr="004A38F6" w14:paraId="549EFA9A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D9B3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820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EF1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DC7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8C2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CCF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47C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4DD4CA2B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BBF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MONTECCHIO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BA4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6E5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FE80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430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D9E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560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MAZZINI</w:t>
            </w:r>
          </w:p>
        </w:tc>
      </w:tr>
      <w:tr w:rsidR="00F86736" w:rsidRPr="004A38F6" w14:paraId="6F5E941E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CB0F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737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04D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8684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5A4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1CC0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DF78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ROMA, SNC</w:t>
            </w:r>
          </w:p>
        </w:tc>
      </w:tr>
      <w:tr w:rsidR="00F86736" w:rsidRPr="004A38F6" w14:paraId="7FC7326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301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EF0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ACQUALAGNA CALCIO C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3DE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B17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2D7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811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BB5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DEI PIOPPI 2</w:t>
            </w:r>
          </w:p>
        </w:tc>
      </w:tr>
      <w:tr w:rsidR="00F86736" w:rsidRPr="004A38F6" w14:paraId="77C9AFF9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6B6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URBANIA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D06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VADO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9B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157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5BB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5489 URBANIA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464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URBANIA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6369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CAMPO SPORTIVO</w:t>
            </w:r>
          </w:p>
        </w:tc>
      </w:tr>
      <w:tr w:rsidR="00F86736" w:rsidRPr="004A38F6" w14:paraId="3663A7A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D13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92E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C8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A0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23E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AF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768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MARCONI GENGA STAZIONE</w:t>
            </w:r>
          </w:p>
        </w:tc>
      </w:tr>
      <w:tr w:rsidR="00F86736" w:rsidRPr="004A38F6" w14:paraId="0BC27BFC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9BB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SMIRRA CITY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8AFF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AUDAX CALCIO PIOBBICO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368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310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196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720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B98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ALDO GAMBA SNC</w:t>
            </w:r>
          </w:p>
        </w:tc>
      </w:tr>
    </w:tbl>
    <w:p w14:paraId="3F1B182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D7ABDC8" w14:textId="77777777" w:rsidR="00F86736" w:rsidRPr="004A38F6" w:rsidRDefault="00F86736" w:rsidP="00F86736">
      <w:pPr>
        <w:pStyle w:val="breakline"/>
        <w:rPr>
          <w:color w:val="002060"/>
        </w:rPr>
      </w:pPr>
    </w:p>
    <w:p w14:paraId="38CF4FD0" w14:textId="77777777" w:rsidR="00F86736" w:rsidRPr="004A38F6" w:rsidRDefault="00F86736" w:rsidP="00F86736">
      <w:pPr>
        <w:pStyle w:val="breakline"/>
        <w:rPr>
          <w:color w:val="002060"/>
        </w:rPr>
      </w:pPr>
    </w:p>
    <w:p w14:paraId="0435B436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03"/>
        <w:gridCol w:w="385"/>
        <w:gridCol w:w="898"/>
        <w:gridCol w:w="1175"/>
        <w:gridCol w:w="1567"/>
        <w:gridCol w:w="1544"/>
      </w:tblGrid>
      <w:tr w:rsidR="00F86736" w:rsidRPr="004A38F6" w14:paraId="2B33B0BA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F205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36D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C24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2F2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ADA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918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8AD0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6E9821F8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A3B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CAMERINO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7CA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A5C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E82F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C0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5265 UNIVERS. "DRAGO E GENTILI"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AAB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9D8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LOCALITA' LE CALVIE</w:t>
            </w:r>
          </w:p>
        </w:tc>
      </w:tr>
      <w:tr w:rsidR="00F86736" w:rsidRPr="004A38F6" w14:paraId="7B1D5B41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2B9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38E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4175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3BA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EB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0C0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677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B.BUOZZI</w:t>
            </w:r>
          </w:p>
        </w:tc>
      </w:tr>
      <w:tr w:rsidR="00F86736" w:rsidRPr="004A38F6" w14:paraId="734E4DDB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C5B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2BE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5E5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C06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B04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3A6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89F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GAETANO RAVAGLI</w:t>
            </w:r>
          </w:p>
        </w:tc>
      </w:tr>
      <w:tr w:rsidR="00F86736" w:rsidRPr="004A38F6" w14:paraId="323857A1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BC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505F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FIUMINATA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84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8B8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B8C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7D3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69E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DEI TESSITORI</w:t>
            </w:r>
          </w:p>
        </w:tc>
      </w:tr>
      <w:tr w:rsidR="00F86736" w:rsidRPr="004A38F6" w14:paraId="45C0C637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8D9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ATLETICO NO BORDERS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768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35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815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5D4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F86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68D8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B.BUOZZI</w:t>
            </w:r>
          </w:p>
        </w:tc>
      </w:tr>
      <w:tr w:rsidR="00F86736" w:rsidRPr="004A38F6" w14:paraId="560E0F05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19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CASTELRAIMONDO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D9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76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ECD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C2F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BB5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217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GRAMSCI-VIA FEGGIANI</w:t>
            </w:r>
          </w:p>
        </w:tc>
      </w:tr>
    </w:tbl>
    <w:p w14:paraId="74630F5A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1750D60D" w14:textId="77777777" w:rsidR="00F86736" w:rsidRPr="004A38F6" w:rsidRDefault="00F86736" w:rsidP="00F86736">
      <w:pPr>
        <w:pStyle w:val="breakline"/>
        <w:rPr>
          <w:color w:val="002060"/>
        </w:rPr>
      </w:pPr>
    </w:p>
    <w:p w14:paraId="133068FF" w14:textId="77777777" w:rsidR="00F86736" w:rsidRPr="004A38F6" w:rsidRDefault="00F86736" w:rsidP="00F86736">
      <w:pPr>
        <w:pStyle w:val="breakline"/>
        <w:rPr>
          <w:color w:val="002060"/>
        </w:rPr>
      </w:pPr>
    </w:p>
    <w:p w14:paraId="4338C1E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7"/>
        <w:gridCol w:w="385"/>
        <w:gridCol w:w="898"/>
        <w:gridCol w:w="1191"/>
        <w:gridCol w:w="1556"/>
        <w:gridCol w:w="1547"/>
      </w:tblGrid>
      <w:tr w:rsidR="00F86736" w:rsidRPr="004A38F6" w14:paraId="0EA1A802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58E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159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78F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E63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54B1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5DA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438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62EC3E55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70D4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5FBC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82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A526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223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82D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FFB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CARPEGNA-VIA M.TE S.VICINO</w:t>
            </w:r>
          </w:p>
        </w:tc>
      </w:tr>
      <w:tr w:rsidR="00F86736" w:rsidRPr="004A38F6" w14:paraId="6953223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0279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5DC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EB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EF89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C56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5079 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90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42CB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GHANDI - FRAZ. CROCETTE</w:t>
            </w:r>
          </w:p>
        </w:tc>
      </w:tr>
      <w:tr w:rsidR="00F86736" w:rsidRPr="004A38F6" w14:paraId="5538355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A6B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BBA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7FB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B3D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ABA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105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B2C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LOCALITA' NONTESICURO</w:t>
            </w:r>
          </w:p>
        </w:tc>
      </w:tr>
      <w:tr w:rsidR="00F86736" w:rsidRPr="004A38F6" w14:paraId="475CB78A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46C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7FD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C6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7EB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03CC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1DB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FE1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ESINO 122 TORRETTE</w:t>
            </w:r>
          </w:p>
        </w:tc>
      </w:tr>
      <w:tr w:rsidR="00F86736" w:rsidRPr="004A38F6" w14:paraId="0EAFE79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9FF8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A21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B0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693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F17E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F5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6BB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LOCALITA' NONTESICURO</w:t>
            </w:r>
          </w:p>
        </w:tc>
      </w:tr>
      <w:tr w:rsidR="00F86736" w:rsidRPr="004A38F6" w14:paraId="1E2406C4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1D1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F2C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63F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387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16A5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9DC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10B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MANZONI FZ. S.BIAGIO</w:t>
            </w:r>
          </w:p>
        </w:tc>
      </w:tr>
    </w:tbl>
    <w:p w14:paraId="67245A74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8AEF864" w14:textId="77777777" w:rsidR="00F86736" w:rsidRPr="004A38F6" w:rsidRDefault="00F86736" w:rsidP="00F86736">
      <w:pPr>
        <w:pStyle w:val="breakline"/>
        <w:rPr>
          <w:color w:val="002060"/>
        </w:rPr>
      </w:pPr>
    </w:p>
    <w:p w14:paraId="6B7C15E0" w14:textId="77777777" w:rsidR="00F86736" w:rsidRPr="004A38F6" w:rsidRDefault="00F86736" w:rsidP="00F86736">
      <w:pPr>
        <w:pStyle w:val="breakline"/>
        <w:rPr>
          <w:color w:val="002060"/>
        </w:rPr>
      </w:pPr>
    </w:p>
    <w:p w14:paraId="126034D4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03"/>
        <w:gridCol w:w="385"/>
        <w:gridCol w:w="898"/>
        <w:gridCol w:w="1190"/>
        <w:gridCol w:w="1560"/>
        <w:gridCol w:w="1555"/>
      </w:tblGrid>
      <w:tr w:rsidR="00F86736" w:rsidRPr="004A38F6" w14:paraId="4E9E0E5C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65A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2CFA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A87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B2C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269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9003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036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77C67D4F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C30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AMATORI STESE 2007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AC03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MOGLIANESE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3F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EC4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E1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5626 PALESTRA SCUOLA MEDIA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659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F7A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CONT.S.LIBORIO VIA VEREGRENSE</w:t>
            </w:r>
          </w:p>
        </w:tc>
      </w:tr>
      <w:tr w:rsidR="00F86736" w:rsidRPr="004A38F6" w14:paraId="5172EF8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2300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EE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VAL TENNA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73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F22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210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04D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B85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TAGLIAMENTO</w:t>
            </w:r>
          </w:p>
        </w:tc>
      </w:tr>
      <w:tr w:rsidR="00F86736" w:rsidRPr="004A38F6" w14:paraId="6986F7CA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C24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CALCIO S.ELPIDIO A 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6C1C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36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921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E4D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718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64F8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CARDUCCI</w:t>
            </w:r>
          </w:p>
        </w:tc>
      </w:tr>
      <w:tr w:rsidR="00F86736" w:rsidRPr="004A38F6" w14:paraId="0E1644E5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EE3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CAPODARCO CASABIANCA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0BD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69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F8C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6FA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5711 PALESTRA COMUNALE 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070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60B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INDIPENDENZA-CAPODARCO</w:t>
            </w:r>
          </w:p>
        </w:tc>
      </w:tr>
      <w:tr w:rsidR="00F86736" w:rsidRPr="004A38F6" w14:paraId="0EE12B75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B4B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RECANATI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F0A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1DDE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D43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48B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A54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38D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ALDO MORO</w:t>
            </w:r>
          </w:p>
        </w:tc>
      </w:tr>
      <w:tr w:rsidR="00F86736" w:rsidRPr="004A38F6" w14:paraId="0EB70C82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E67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 GINESIO FUTSAL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16D1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BOCA CIVITANOVA A.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144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697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13D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BA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B59F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FAVETO</w:t>
            </w:r>
          </w:p>
        </w:tc>
      </w:tr>
    </w:tbl>
    <w:p w14:paraId="1F679E6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534EB0C" w14:textId="77777777" w:rsidR="00F86736" w:rsidRPr="004A38F6" w:rsidRDefault="00F86736" w:rsidP="00F86736">
      <w:pPr>
        <w:pStyle w:val="breakline"/>
        <w:rPr>
          <w:color w:val="002060"/>
        </w:rPr>
      </w:pPr>
    </w:p>
    <w:p w14:paraId="3A2A2172" w14:textId="77777777" w:rsidR="00F86736" w:rsidRPr="004A38F6" w:rsidRDefault="00F86736" w:rsidP="00F86736">
      <w:pPr>
        <w:pStyle w:val="breakline"/>
        <w:rPr>
          <w:color w:val="002060"/>
        </w:rPr>
      </w:pPr>
    </w:p>
    <w:p w14:paraId="7D51F671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E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1"/>
        <w:gridCol w:w="385"/>
        <w:gridCol w:w="898"/>
        <w:gridCol w:w="1198"/>
        <w:gridCol w:w="1535"/>
        <w:gridCol w:w="1564"/>
      </w:tblGrid>
      <w:tr w:rsidR="00F86736" w:rsidRPr="004A38F6" w14:paraId="4703C644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39B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4A3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FC3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94B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94D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4AE5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011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43AEE955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02A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CCB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ATLETICO ASCOLI 2000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E285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D99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10/11/2022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21E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BA4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6A0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DON GIUSEPPE MARUCCI</w:t>
            </w:r>
          </w:p>
        </w:tc>
      </w:tr>
      <w:tr w:rsidR="00F86736" w:rsidRPr="004A38F6" w14:paraId="1763F42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4AB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BOCASTRUM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B9A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L.C.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027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CEC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E59B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5665 PALESTRA C5 CASTORANO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A3A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CASTORANO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7C1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LOC. ROCCHETTA</w:t>
            </w:r>
          </w:p>
        </w:tc>
      </w:tr>
      <w:tr w:rsidR="00F86736" w:rsidRPr="004A38F6" w14:paraId="4945FE6E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1AB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7C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TRUENTIN LAMA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FA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E42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076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E6F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C333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DELL IRIS</w:t>
            </w:r>
          </w:p>
        </w:tc>
      </w:tr>
      <w:tr w:rsidR="00F86736" w:rsidRPr="004A38F6" w14:paraId="316FF02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8AF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163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SPORTING GROTTAMMARE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3286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F0F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B20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EFF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0AC5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VAL CUVIA LOCALITA'AGRARIA</w:t>
            </w:r>
          </w:p>
        </w:tc>
      </w:tr>
      <w:tr w:rsidR="00F86736" w:rsidRPr="004A38F6" w14:paraId="0698A53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CA2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FROG S CLUB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67B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AMICI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EB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7C9D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EDA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14C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ECB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PIRANDELLO</w:t>
            </w:r>
          </w:p>
        </w:tc>
      </w:tr>
      <w:tr w:rsidR="00F86736" w:rsidRPr="004A38F6" w14:paraId="07C2037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FC4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VIRE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3E8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TRIBALCIO 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E8C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B10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F2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751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523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LOC.MONTEROCCO VIA A.MANCINI</w:t>
            </w:r>
          </w:p>
        </w:tc>
      </w:tr>
    </w:tbl>
    <w:p w14:paraId="390A86CD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3E23944" w14:textId="77777777" w:rsidR="00F86736" w:rsidRPr="004A38F6" w:rsidRDefault="00F86736" w:rsidP="00F86736">
      <w:pPr>
        <w:pStyle w:val="breakline"/>
        <w:rPr>
          <w:color w:val="002060"/>
        </w:rPr>
      </w:pPr>
    </w:p>
    <w:p w14:paraId="78BBDAE3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REGIONALE CALCIO A 5 FEMMINILE</w:t>
      </w:r>
    </w:p>
    <w:p w14:paraId="62967D9E" w14:textId="77777777" w:rsidR="00FB0AF3" w:rsidRPr="00AE3295" w:rsidRDefault="00FB0AF3" w:rsidP="00FB0AF3">
      <w:pPr>
        <w:pStyle w:val="TITOLOPRINC"/>
        <w:spacing w:before="0" w:beforeAutospacing="0" w:after="0" w:afterAutospacing="0"/>
        <w:rPr>
          <w:color w:val="002060"/>
        </w:rPr>
      </w:pPr>
      <w:r w:rsidRPr="00AE3295">
        <w:rPr>
          <w:color w:val="002060"/>
        </w:rPr>
        <w:t>ORGANICO E FORMAT</w:t>
      </w:r>
    </w:p>
    <w:p w14:paraId="425DEEAA" w14:textId="77777777" w:rsidR="00FB0AF3" w:rsidRPr="00E762DC" w:rsidRDefault="00FB0AF3" w:rsidP="00FB0AF3">
      <w:pPr>
        <w:pStyle w:val="LndNormale1"/>
        <w:rPr>
          <w:b/>
          <w:color w:val="002060"/>
        </w:rPr>
      </w:pPr>
    </w:p>
    <w:p w14:paraId="2899C88D" w14:textId="66BBAC9B" w:rsidR="00FB0AF3" w:rsidRPr="00E762DC" w:rsidRDefault="00FB0AF3" w:rsidP="00FB0AF3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</w:t>
      </w:r>
      <w:r>
        <w:rPr>
          <w:b/>
          <w:color w:val="002060"/>
          <w:sz w:val="24"/>
          <w:szCs w:val="24"/>
          <w:u w:val="single"/>
        </w:rPr>
        <w:t>FEMMINILE</w:t>
      </w:r>
    </w:p>
    <w:p w14:paraId="2EAF8611" w14:textId="77777777" w:rsidR="00FB0AF3" w:rsidRPr="00E762DC" w:rsidRDefault="00FB0AF3" w:rsidP="00FB0AF3">
      <w:pPr>
        <w:pStyle w:val="Corpodeltesto21"/>
        <w:rPr>
          <w:rFonts w:ascii="Arial" w:hAnsi="Arial" w:cs="Arial"/>
          <w:color w:val="002060"/>
          <w:sz w:val="22"/>
        </w:rPr>
      </w:pPr>
    </w:p>
    <w:p w14:paraId="1EB70089" w14:textId="77777777" w:rsidR="00FB0AF3" w:rsidRPr="00E762DC" w:rsidRDefault="00FB0AF3" w:rsidP="00FB0AF3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"A</w:t>
      </w:r>
      <w:r>
        <w:rPr>
          <w:rFonts w:ascii="Arial" w:hAnsi="Arial" w:cs="Arial"/>
          <w:b/>
          <w:color w:val="002060"/>
          <w:sz w:val="22"/>
        </w:rPr>
        <w:t xml:space="preserve"> – UNICO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0E6F04E7" w14:textId="7C657DBA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932889 </w:t>
      </w:r>
      <w:r>
        <w:rPr>
          <w:color w:val="002060"/>
        </w:rPr>
        <w:tab/>
      </w:r>
      <w:r w:rsidRPr="00FB0AF3">
        <w:rPr>
          <w:color w:val="002060"/>
        </w:rPr>
        <w:t>A.S.D. ACLI MANTOVANI CALCIO A 5</w:t>
      </w:r>
    </w:p>
    <w:p w14:paraId="541BC9E3" w14:textId="64CB1479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  1610        </w:t>
      </w:r>
      <w:r>
        <w:rPr>
          <w:color w:val="002060"/>
        </w:rPr>
        <w:tab/>
      </w:r>
      <w:r>
        <w:rPr>
          <w:color w:val="002060"/>
        </w:rPr>
        <w:tab/>
      </w:r>
      <w:r w:rsidRPr="00FB0AF3">
        <w:rPr>
          <w:color w:val="002060"/>
        </w:rPr>
        <w:t>ALMAJUVENTUS FANO1906 SRL</w:t>
      </w:r>
    </w:p>
    <w:p w14:paraId="491CFD9A" w14:textId="5DDD4CE8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955652 </w:t>
      </w:r>
      <w:r>
        <w:rPr>
          <w:color w:val="002060"/>
        </w:rPr>
        <w:tab/>
      </w:r>
      <w:r w:rsidRPr="00FB0AF3">
        <w:rPr>
          <w:color w:val="002060"/>
        </w:rPr>
        <w:t xml:space="preserve">A.S.D. BOCCIOFILA MONTEFANESE   </w:t>
      </w:r>
    </w:p>
    <w:p w14:paraId="7839EB9C" w14:textId="0DDC5027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955030 </w:t>
      </w:r>
      <w:r>
        <w:rPr>
          <w:color w:val="002060"/>
        </w:rPr>
        <w:tab/>
      </w:r>
      <w:r w:rsidRPr="00FB0AF3">
        <w:rPr>
          <w:color w:val="002060"/>
        </w:rPr>
        <w:t xml:space="preserve">A.S.D. CENTRO SPORTIVO SUASA    </w:t>
      </w:r>
    </w:p>
    <w:p w14:paraId="6110CABD" w14:textId="57FBA2E9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650727 </w:t>
      </w:r>
      <w:r>
        <w:rPr>
          <w:color w:val="002060"/>
        </w:rPr>
        <w:tab/>
      </w:r>
      <w:r w:rsidRPr="00FB0AF3">
        <w:rPr>
          <w:color w:val="002060"/>
        </w:rPr>
        <w:t xml:space="preserve">POL.   GROTTESE A.S.D.          </w:t>
      </w:r>
    </w:p>
    <w:p w14:paraId="5C3E934B" w14:textId="6BA5AE11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937881 </w:t>
      </w:r>
      <w:r>
        <w:rPr>
          <w:color w:val="002060"/>
        </w:rPr>
        <w:tab/>
      </w:r>
      <w:r w:rsidRPr="00FB0AF3">
        <w:rPr>
          <w:color w:val="002060"/>
        </w:rPr>
        <w:t>A.S.D. LABELSYSTEM POTENZAPICENA</w:t>
      </w:r>
    </w:p>
    <w:p w14:paraId="67A58DE5" w14:textId="4E13B1D2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 78082 </w:t>
      </w:r>
      <w:r>
        <w:rPr>
          <w:color w:val="002060"/>
        </w:rPr>
        <w:tab/>
      </w:r>
      <w:r w:rsidRPr="00FB0AF3">
        <w:rPr>
          <w:color w:val="002060"/>
        </w:rPr>
        <w:t xml:space="preserve">A.S.D. PIANDIROSE               </w:t>
      </w:r>
    </w:p>
    <w:p w14:paraId="55416860" w14:textId="649991A4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955651 </w:t>
      </w:r>
      <w:r>
        <w:rPr>
          <w:color w:val="002060"/>
        </w:rPr>
        <w:tab/>
      </w:r>
      <w:r w:rsidRPr="00FB0AF3">
        <w:rPr>
          <w:color w:val="002060"/>
        </w:rPr>
        <w:t xml:space="preserve">A.S.D. POLISPORTIVA BOCA S.E.M. </w:t>
      </w:r>
    </w:p>
    <w:p w14:paraId="494E1114" w14:textId="72751DF0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 39320 </w:t>
      </w:r>
      <w:r>
        <w:rPr>
          <w:color w:val="002060"/>
        </w:rPr>
        <w:tab/>
      </w:r>
      <w:r w:rsidRPr="00FB0AF3">
        <w:rPr>
          <w:color w:val="002060"/>
        </w:rPr>
        <w:t xml:space="preserve">A.S.D. POTENZA PICENA           </w:t>
      </w:r>
    </w:p>
    <w:p w14:paraId="52F1FCD0" w14:textId="120A6678" w:rsidR="00FB0AF3" w:rsidRP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937022 </w:t>
      </w:r>
      <w:r>
        <w:rPr>
          <w:color w:val="002060"/>
        </w:rPr>
        <w:tab/>
      </w:r>
      <w:r w:rsidRPr="00FB0AF3">
        <w:rPr>
          <w:color w:val="002060"/>
        </w:rPr>
        <w:t xml:space="preserve">A.S.D. RIPABERARDA              </w:t>
      </w:r>
    </w:p>
    <w:p w14:paraId="37D0D710" w14:textId="3409BAD3" w:rsidR="00FB0AF3" w:rsidRDefault="00FB0AF3" w:rsidP="00FB0AF3">
      <w:pPr>
        <w:pStyle w:val="LndNormale1"/>
        <w:rPr>
          <w:color w:val="002060"/>
        </w:rPr>
      </w:pPr>
      <w:r w:rsidRPr="00FB0AF3">
        <w:rPr>
          <w:color w:val="002060"/>
        </w:rPr>
        <w:t xml:space="preserve">204353 </w:t>
      </w:r>
      <w:r>
        <w:rPr>
          <w:color w:val="002060"/>
        </w:rPr>
        <w:tab/>
      </w:r>
      <w:r w:rsidRPr="00FB0AF3">
        <w:rPr>
          <w:color w:val="002060"/>
        </w:rPr>
        <w:t xml:space="preserve">POL.D. U.MANDOLESI CALCIO       </w:t>
      </w:r>
    </w:p>
    <w:p w14:paraId="3CF698FC" w14:textId="77777777" w:rsidR="00FB0AF3" w:rsidRPr="00E762DC" w:rsidRDefault="00FB0AF3" w:rsidP="00FB0AF3">
      <w:pPr>
        <w:pStyle w:val="LndNormale1"/>
        <w:rPr>
          <w:color w:val="002060"/>
        </w:rPr>
      </w:pPr>
    </w:p>
    <w:p w14:paraId="61D75ABA" w14:textId="77777777" w:rsidR="00FB0AF3" w:rsidRPr="00E762DC" w:rsidRDefault="00FB0AF3" w:rsidP="00FB0AF3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1DC06A37" w14:textId="21C5A40D" w:rsidR="00FB0AF3" w:rsidRPr="00E762DC" w:rsidRDefault="00FB0AF3" w:rsidP="00FB0AF3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 al presente Comunicato Ufficiale i</w:t>
      </w:r>
      <w:r>
        <w:rPr>
          <w:b/>
          <w:color w:val="002060"/>
        </w:rPr>
        <w:t>l</w:t>
      </w:r>
      <w:r w:rsidRPr="00E762DC">
        <w:rPr>
          <w:b/>
          <w:color w:val="002060"/>
        </w:rPr>
        <w:t xml:space="preserve">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Femminile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e</w:t>
      </w:r>
      <w:r w:rsidRPr="00E762DC">
        <w:rPr>
          <w:b/>
          <w:color w:val="002060"/>
        </w:rPr>
        <w:t xml:space="preserve"> "A</w:t>
      </w:r>
      <w:r>
        <w:rPr>
          <w:b/>
          <w:color w:val="002060"/>
        </w:rPr>
        <w:t xml:space="preserve"> – Unico</w:t>
      </w:r>
      <w:r w:rsidRPr="00E762DC">
        <w:rPr>
          <w:b/>
          <w:color w:val="002060"/>
        </w:rPr>
        <w:t>" corredat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indirizzario ed anagrafica.</w:t>
      </w:r>
    </w:p>
    <w:p w14:paraId="79B76EE2" w14:textId="4F0D6B97" w:rsidR="00FB0AF3" w:rsidRDefault="00FB0AF3" w:rsidP="00FB0AF3">
      <w:pPr>
        <w:pStyle w:val="LndNormale1"/>
        <w:rPr>
          <w:color w:val="002060"/>
        </w:rPr>
      </w:pPr>
    </w:p>
    <w:p w14:paraId="09F3D03C" w14:textId="77777777" w:rsidR="00FB0AF3" w:rsidRPr="00E762DC" w:rsidRDefault="00FB0AF3" w:rsidP="00FB0AF3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69885101" w14:textId="77777777" w:rsidR="00FB0AF3" w:rsidRPr="00E762DC" w:rsidRDefault="00FB0AF3" w:rsidP="00FB0AF3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2D9890F2" w14:textId="6B075A6F" w:rsidR="00FB0AF3" w:rsidRPr="00E762DC" w:rsidRDefault="00FB0AF3" w:rsidP="00FB0AF3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lastRenderedPageBreak/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</w:t>
      </w:r>
      <w:r>
        <w:rPr>
          <w:b/>
          <w:color w:val="002060"/>
          <w:u w:val="single"/>
        </w:rPr>
        <w:t>MERCOLEDI’ 16/11/2022</w:t>
      </w:r>
      <w:r w:rsidRPr="00E762DC">
        <w:rPr>
          <w:color w:val="002060"/>
          <w:u w:val="single"/>
        </w:rPr>
        <w:t>.</w:t>
      </w:r>
    </w:p>
    <w:p w14:paraId="50E55B7E" w14:textId="77777777" w:rsidR="00FB0AF3" w:rsidRPr="00E762DC" w:rsidRDefault="00FB0AF3" w:rsidP="00FB0AF3">
      <w:pPr>
        <w:pStyle w:val="LndNormale1"/>
        <w:rPr>
          <w:color w:val="002060"/>
        </w:rPr>
      </w:pPr>
    </w:p>
    <w:p w14:paraId="0D25C911" w14:textId="77777777" w:rsidR="00FB0AF3" w:rsidRPr="00E762DC" w:rsidRDefault="00FB0AF3" w:rsidP="00FB0AF3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INIZIO CAMPIONATO</w:t>
      </w:r>
    </w:p>
    <w:p w14:paraId="7D9F597A" w14:textId="66DF3128" w:rsidR="00FB0AF3" w:rsidRPr="00E762DC" w:rsidRDefault="00FB0AF3" w:rsidP="00FB0AF3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inzierà </w:t>
      </w:r>
      <w:r>
        <w:rPr>
          <w:b/>
          <w:color w:val="002060"/>
        </w:rPr>
        <w:t>VENERDI’ 18 NOVEMBRE</w:t>
      </w:r>
      <w:r w:rsidRPr="00E762DC">
        <w:rPr>
          <w:b/>
          <w:color w:val="002060"/>
        </w:rPr>
        <w:t xml:space="preserve"> 202</w:t>
      </w:r>
      <w:r>
        <w:rPr>
          <w:b/>
          <w:color w:val="002060"/>
        </w:rPr>
        <w:t>2</w:t>
      </w:r>
      <w:r w:rsidRPr="00E762DC">
        <w:rPr>
          <w:color w:val="002060"/>
        </w:rPr>
        <w:t>.</w:t>
      </w:r>
    </w:p>
    <w:p w14:paraId="6538A863" w14:textId="77777777" w:rsidR="00FB0AF3" w:rsidRPr="00E762DC" w:rsidRDefault="00FB0AF3" w:rsidP="00FB0AF3">
      <w:pPr>
        <w:pStyle w:val="LndNormale1"/>
        <w:rPr>
          <w:color w:val="002060"/>
        </w:rPr>
      </w:pPr>
    </w:p>
    <w:p w14:paraId="49A0BC99" w14:textId="77777777" w:rsidR="00FB0AF3" w:rsidRPr="00E762DC" w:rsidRDefault="00FB0AF3" w:rsidP="00FB0AF3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FORMAT CAMPIONATO</w:t>
      </w:r>
    </w:p>
    <w:p w14:paraId="3670233B" w14:textId="38FABD53" w:rsidR="00FB0AF3" w:rsidRPr="00E762DC" w:rsidRDefault="00FB0AF3" w:rsidP="00FB0AF3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Calcio a Cinque </w:t>
      </w:r>
      <w:r>
        <w:rPr>
          <w:color w:val="002060"/>
        </w:rPr>
        <w:t>Femminile</w:t>
      </w:r>
      <w:r w:rsidRPr="00E762DC">
        <w:rPr>
          <w:color w:val="002060"/>
        </w:rPr>
        <w:t xml:space="preserve"> avrà il seguente svolgimento:</w:t>
      </w:r>
    </w:p>
    <w:p w14:paraId="07046C9F" w14:textId="77777777" w:rsidR="00FB0AF3" w:rsidRPr="00E762DC" w:rsidRDefault="00FB0AF3" w:rsidP="00FB0AF3">
      <w:pPr>
        <w:pStyle w:val="LndNormale1"/>
        <w:rPr>
          <w:color w:val="002060"/>
        </w:rPr>
      </w:pPr>
    </w:p>
    <w:p w14:paraId="4FC7CF9A" w14:textId="1293E16E" w:rsidR="00FB0AF3" w:rsidRPr="00E762DC" w:rsidRDefault="00FB0AF3" w:rsidP="00FB0AF3">
      <w:pPr>
        <w:pStyle w:val="LndNormale1"/>
        <w:rPr>
          <w:color w:val="002060"/>
        </w:rPr>
      </w:pPr>
      <w:r w:rsidRPr="00E762DC">
        <w:rPr>
          <w:color w:val="002060"/>
        </w:rPr>
        <w:t>- Girone “A”</w:t>
      </w:r>
      <w:r w:rsidRPr="00E762DC">
        <w:rPr>
          <w:color w:val="002060"/>
        </w:rPr>
        <w:tab/>
        <w:t xml:space="preserve">andata e ritorno dal </w:t>
      </w:r>
      <w:r>
        <w:rPr>
          <w:color w:val="002060"/>
        </w:rPr>
        <w:t>18</w:t>
      </w:r>
      <w:r w:rsidRPr="00E762DC">
        <w:rPr>
          <w:color w:val="002060"/>
        </w:rPr>
        <w:t>/1</w:t>
      </w:r>
      <w:r>
        <w:rPr>
          <w:color w:val="002060"/>
        </w:rPr>
        <w:t>1</w:t>
      </w:r>
      <w:r w:rsidRPr="00E762DC">
        <w:rPr>
          <w:color w:val="002060"/>
        </w:rPr>
        <w:t>/202</w:t>
      </w:r>
      <w:r>
        <w:rPr>
          <w:color w:val="002060"/>
        </w:rPr>
        <w:t>2</w:t>
      </w:r>
      <w:r w:rsidRPr="00E762DC">
        <w:rPr>
          <w:color w:val="002060"/>
        </w:rPr>
        <w:t xml:space="preserve"> 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5</w:t>
      </w:r>
      <w:r w:rsidRPr="00E762DC">
        <w:rPr>
          <w:color w:val="002060"/>
        </w:rPr>
        <w:t>/202</w:t>
      </w:r>
      <w:r>
        <w:rPr>
          <w:color w:val="002060"/>
        </w:rPr>
        <w:t>3</w:t>
      </w:r>
    </w:p>
    <w:p w14:paraId="03104BEF" w14:textId="77777777" w:rsidR="00FB0AF3" w:rsidRPr="00E762DC" w:rsidRDefault="00FB0AF3" w:rsidP="00FB0AF3">
      <w:pPr>
        <w:pStyle w:val="LndNormale1"/>
        <w:rPr>
          <w:color w:val="002060"/>
        </w:rPr>
      </w:pPr>
    </w:p>
    <w:p w14:paraId="301E35E8" w14:textId="77777777" w:rsidR="00FB0AF3" w:rsidRPr="00D95D59" w:rsidRDefault="00FB0AF3" w:rsidP="00FB0AF3">
      <w:pPr>
        <w:pStyle w:val="LndNormale1"/>
        <w:rPr>
          <w:b/>
          <w:color w:val="002060"/>
          <w:sz w:val="24"/>
          <w:szCs w:val="24"/>
        </w:rPr>
      </w:pPr>
      <w:r w:rsidRPr="00D95D59">
        <w:rPr>
          <w:b/>
          <w:color w:val="002060"/>
          <w:sz w:val="24"/>
          <w:szCs w:val="24"/>
        </w:rPr>
        <w:t>CAMPO DI GIUOCO</w:t>
      </w:r>
    </w:p>
    <w:p w14:paraId="1206C3ED" w14:textId="77777777" w:rsidR="00FB0AF3" w:rsidRPr="00D95D59" w:rsidRDefault="00FB0AF3" w:rsidP="00FB0AF3">
      <w:pPr>
        <w:pStyle w:val="LndNormale1"/>
        <w:rPr>
          <w:color w:val="002060"/>
        </w:rPr>
      </w:pPr>
      <w:r w:rsidRPr="00D95D59">
        <w:rPr>
          <w:color w:val="002060"/>
        </w:rPr>
        <w:t>Tutte le gare del Campionato Regionale di Serie C Femminile dovranno essere disputate in campi dalle  dimensioni minime di 25 x 15 m.</w:t>
      </w:r>
    </w:p>
    <w:p w14:paraId="289708E1" w14:textId="77777777" w:rsidR="00FB0AF3" w:rsidRPr="00D95D59" w:rsidRDefault="00FB0AF3" w:rsidP="00FB0AF3">
      <w:pPr>
        <w:pStyle w:val="LndNormale1"/>
        <w:rPr>
          <w:color w:val="002060"/>
        </w:rPr>
      </w:pPr>
    </w:p>
    <w:p w14:paraId="453C78E7" w14:textId="77777777" w:rsidR="00FB0AF3" w:rsidRPr="00D95D59" w:rsidRDefault="00FB0AF3" w:rsidP="00FB0AF3">
      <w:pPr>
        <w:pStyle w:val="LndNormale1"/>
        <w:rPr>
          <w:b/>
          <w:color w:val="002060"/>
          <w:sz w:val="24"/>
          <w:szCs w:val="24"/>
        </w:rPr>
      </w:pPr>
      <w:r w:rsidRPr="00D95D59">
        <w:rPr>
          <w:b/>
          <w:color w:val="002060"/>
          <w:sz w:val="24"/>
          <w:szCs w:val="24"/>
        </w:rPr>
        <w:t>ORARIO INIZIO GARE</w:t>
      </w:r>
    </w:p>
    <w:p w14:paraId="3BF7159A" w14:textId="77777777" w:rsidR="00FB0AF3" w:rsidRPr="00D95D59" w:rsidRDefault="00FB0AF3" w:rsidP="00FB0AF3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D95D59">
        <w:rPr>
          <w:b/>
          <w:color w:val="002060"/>
        </w:rPr>
        <w:t>VENERDI'</w:t>
      </w:r>
      <w:r w:rsidRPr="00D95D59">
        <w:rPr>
          <w:color w:val="002060"/>
        </w:rPr>
        <w:t xml:space="preserve"> </w:t>
      </w:r>
      <w:r w:rsidRPr="00D95D59">
        <w:rPr>
          <w:color w:val="002060"/>
        </w:rPr>
        <w:tab/>
      </w:r>
      <w:r w:rsidRPr="00D95D59">
        <w:rPr>
          <w:b/>
          <w:color w:val="002060"/>
        </w:rPr>
        <w:t>dalle ore 21:00 alle ore 22:15</w:t>
      </w:r>
    </w:p>
    <w:p w14:paraId="11048D10" w14:textId="77777777" w:rsidR="00FB0AF3" w:rsidRPr="00D95D59" w:rsidRDefault="00FB0AF3" w:rsidP="00FB0AF3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D95D59">
        <w:rPr>
          <w:b/>
          <w:color w:val="002060"/>
        </w:rPr>
        <w:t>SABATO</w:t>
      </w:r>
      <w:r w:rsidRPr="00D95D59">
        <w:rPr>
          <w:color w:val="002060"/>
        </w:rPr>
        <w:t xml:space="preserve"> </w:t>
      </w:r>
      <w:r w:rsidRPr="00D95D59">
        <w:rPr>
          <w:color w:val="002060"/>
        </w:rPr>
        <w:tab/>
      </w:r>
      <w:r w:rsidRPr="00D95D59">
        <w:rPr>
          <w:b/>
          <w:color w:val="002060"/>
        </w:rPr>
        <w:t>dalle ore 15:00 alle ore 21:30</w:t>
      </w:r>
    </w:p>
    <w:p w14:paraId="76A469AA" w14:textId="77777777" w:rsidR="00FB0AF3" w:rsidRPr="00D95D59" w:rsidRDefault="00FB0AF3" w:rsidP="00FB0AF3">
      <w:pPr>
        <w:pStyle w:val="LndNormale1"/>
        <w:numPr>
          <w:ilvl w:val="0"/>
          <w:numId w:val="16"/>
        </w:numPr>
        <w:ind w:left="720"/>
        <w:rPr>
          <w:b/>
          <w:color w:val="002060"/>
        </w:rPr>
      </w:pPr>
      <w:r w:rsidRPr="00D95D59">
        <w:rPr>
          <w:b/>
          <w:color w:val="002060"/>
        </w:rPr>
        <w:t>DOMENICA</w:t>
      </w:r>
      <w:r w:rsidRPr="00D95D59">
        <w:rPr>
          <w:b/>
          <w:color w:val="002060"/>
        </w:rPr>
        <w:tab/>
        <w:t>dalle ore 15:00 alle ore 19:00</w:t>
      </w:r>
    </w:p>
    <w:p w14:paraId="1C768A35" w14:textId="77777777" w:rsidR="00FB0AF3" w:rsidRDefault="00FB0AF3" w:rsidP="00FB0AF3">
      <w:pPr>
        <w:pStyle w:val="LndNormale1"/>
        <w:rPr>
          <w:color w:val="002060"/>
        </w:rPr>
      </w:pPr>
    </w:p>
    <w:p w14:paraId="0AA0D904" w14:textId="52418F5C" w:rsidR="00FB0AF3" w:rsidRDefault="00FB0AF3" w:rsidP="00FB0AF3">
      <w:pPr>
        <w:pStyle w:val="LndNormale1"/>
        <w:rPr>
          <w:color w:val="002060"/>
        </w:rPr>
      </w:pPr>
      <w:r w:rsidRPr="006801A5">
        <w:rPr>
          <w:color w:val="002060"/>
        </w:rPr>
        <w:t xml:space="preserve">Nel caso di utilizzo di un </w:t>
      </w:r>
      <w:r w:rsidRPr="006801A5">
        <w:rPr>
          <w:b/>
          <w:color w:val="002060"/>
        </w:rPr>
        <w:t>impianto all'aperto</w:t>
      </w:r>
      <w:r w:rsidRPr="006801A5">
        <w:rPr>
          <w:color w:val="002060"/>
        </w:rPr>
        <w:t xml:space="preserve"> le gare interne possono avere inizio fino alle </w:t>
      </w:r>
      <w:r w:rsidRPr="006801A5">
        <w:rPr>
          <w:b/>
          <w:color w:val="002060"/>
        </w:rPr>
        <w:t>ore 15:30</w:t>
      </w:r>
      <w:r w:rsidRPr="006801A5">
        <w:rPr>
          <w:color w:val="002060"/>
        </w:rPr>
        <w:t>.</w:t>
      </w:r>
    </w:p>
    <w:p w14:paraId="3825A0C0" w14:textId="77777777" w:rsidR="00FB0AF3" w:rsidRPr="00D95D59" w:rsidRDefault="00FB0AF3" w:rsidP="00FB0AF3">
      <w:pPr>
        <w:pStyle w:val="LndNormale1"/>
        <w:rPr>
          <w:color w:val="002060"/>
        </w:rPr>
      </w:pPr>
    </w:p>
    <w:p w14:paraId="22DE545D" w14:textId="77777777" w:rsidR="00F86736" w:rsidRPr="004A38F6" w:rsidRDefault="00F86736" w:rsidP="00F86736">
      <w:pPr>
        <w:pStyle w:val="breakline"/>
        <w:rPr>
          <w:color w:val="002060"/>
        </w:rPr>
      </w:pPr>
    </w:p>
    <w:p w14:paraId="4657283C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UNDER 21 CALCIO A 5 REGIONALE</w:t>
      </w:r>
    </w:p>
    <w:p w14:paraId="2F9F5925" w14:textId="77777777" w:rsidR="00D96C90" w:rsidRPr="00E762DC" w:rsidRDefault="00D96C90" w:rsidP="00D96C90">
      <w:pPr>
        <w:pStyle w:val="TITOLOPRINC"/>
        <w:spacing w:before="0" w:beforeAutospacing="0" w:after="0" w:afterAutospacing="0"/>
        <w:rPr>
          <w:color w:val="002060"/>
        </w:rPr>
      </w:pPr>
      <w:r w:rsidRPr="00E762DC">
        <w:rPr>
          <w:color w:val="002060"/>
        </w:rPr>
        <w:t>ORGANICO E FORMAT</w:t>
      </w:r>
    </w:p>
    <w:p w14:paraId="0F2BACF2" w14:textId="77777777" w:rsidR="00D96C90" w:rsidRPr="00E762DC" w:rsidRDefault="00D96C90" w:rsidP="00D96C90">
      <w:pPr>
        <w:pStyle w:val="LndNormale1"/>
        <w:rPr>
          <w:b/>
          <w:color w:val="002060"/>
        </w:rPr>
      </w:pPr>
    </w:p>
    <w:p w14:paraId="199684DA" w14:textId="61E9A7BF" w:rsidR="00D96C90" w:rsidRPr="00E762DC" w:rsidRDefault="00D96C90" w:rsidP="00D96C90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21</w:t>
      </w:r>
    </w:p>
    <w:p w14:paraId="3E7356DE" w14:textId="77777777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</w:p>
    <w:p w14:paraId="69D85AE9" w14:textId="77777777" w:rsidR="00D96C90" w:rsidRPr="00E762DC" w:rsidRDefault="00D96C90" w:rsidP="00D96C90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"A</w:t>
      </w:r>
      <w:r>
        <w:rPr>
          <w:rFonts w:ascii="Arial" w:hAnsi="Arial" w:cs="Arial"/>
          <w:b/>
          <w:color w:val="002060"/>
          <w:sz w:val="22"/>
        </w:rPr>
        <w:t xml:space="preserve"> – UNICO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7414AF0E" w14:textId="4C8183AD" w:rsidR="00D96C90" w:rsidRP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700579 </w:t>
      </w:r>
      <w:r>
        <w:rPr>
          <w:color w:val="002060"/>
        </w:rPr>
        <w:tab/>
      </w:r>
      <w:r w:rsidRPr="00D96C90">
        <w:rPr>
          <w:color w:val="002060"/>
        </w:rPr>
        <w:t>A.S.D. ACLI AUDAX MONTECOSARO C5</w:t>
      </w:r>
    </w:p>
    <w:p w14:paraId="588CA492" w14:textId="1FA5700C" w:rsidR="00D96C90" w:rsidRP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700366 </w:t>
      </w:r>
      <w:r>
        <w:rPr>
          <w:color w:val="002060"/>
        </w:rPr>
        <w:tab/>
      </w:r>
      <w:r w:rsidRPr="00D96C90">
        <w:rPr>
          <w:color w:val="002060"/>
        </w:rPr>
        <w:t xml:space="preserve">U.S.D. ACLI VILLA MUSONE        </w:t>
      </w:r>
    </w:p>
    <w:p w14:paraId="269251E1" w14:textId="56641446" w:rsidR="00D96C90" w:rsidRP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700592 </w:t>
      </w:r>
      <w:r>
        <w:rPr>
          <w:color w:val="002060"/>
        </w:rPr>
        <w:tab/>
      </w:r>
      <w:r w:rsidRPr="00D96C90">
        <w:rPr>
          <w:color w:val="002060"/>
        </w:rPr>
        <w:t xml:space="preserve">G.S.   </w:t>
      </w:r>
      <w:r>
        <w:rPr>
          <w:color w:val="002060"/>
        </w:rPr>
        <w:tab/>
      </w:r>
      <w:r w:rsidRPr="00D96C90">
        <w:rPr>
          <w:color w:val="002060"/>
        </w:rPr>
        <w:t xml:space="preserve">AUDAX 1970 S.ANGELO      </w:t>
      </w:r>
    </w:p>
    <w:p w14:paraId="565BDA3C" w14:textId="24896347" w:rsidR="00D96C90" w:rsidRP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700425 </w:t>
      </w:r>
      <w:r>
        <w:rPr>
          <w:color w:val="002060"/>
        </w:rPr>
        <w:tab/>
      </w:r>
      <w:r w:rsidRPr="00D96C90">
        <w:rPr>
          <w:color w:val="002060"/>
        </w:rPr>
        <w:t xml:space="preserve">A.S.D. CITTA DI OSTRA           </w:t>
      </w:r>
    </w:p>
    <w:p w14:paraId="1CD0242A" w14:textId="45B251B7" w:rsidR="00D96C90" w:rsidRP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930936 </w:t>
      </w:r>
      <w:r>
        <w:rPr>
          <w:color w:val="002060"/>
        </w:rPr>
        <w:tab/>
      </w:r>
      <w:r w:rsidRPr="00D96C90">
        <w:rPr>
          <w:color w:val="002060"/>
        </w:rPr>
        <w:t xml:space="preserve">POL.   CSI STELLA A.S.D.        </w:t>
      </w:r>
    </w:p>
    <w:p w14:paraId="7808161A" w14:textId="64F5B8CA" w:rsidR="00D96C90" w:rsidRP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935630 </w:t>
      </w:r>
      <w:r>
        <w:rPr>
          <w:color w:val="002060"/>
        </w:rPr>
        <w:tab/>
      </w:r>
      <w:r w:rsidRPr="00D96C90">
        <w:rPr>
          <w:color w:val="002060"/>
        </w:rPr>
        <w:t xml:space="preserve">A.S.D. DAMIANI E GATTI ASCOLI   </w:t>
      </w:r>
    </w:p>
    <w:p w14:paraId="3F601746" w14:textId="41BEF905" w:rsidR="00D96C90" w:rsidRDefault="00D96C90" w:rsidP="00D96C90">
      <w:pPr>
        <w:pStyle w:val="LndNormale1"/>
        <w:rPr>
          <w:color w:val="002060"/>
        </w:rPr>
      </w:pPr>
      <w:r w:rsidRPr="00D96C90">
        <w:rPr>
          <w:color w:val="002060"/>
        </w:rPr>
        <w:t xml:space="preserve">917673 </w:t>
      </w:r>
      <w:r>
        <w:rPr>
          <w:color w:val="002060"/>
        </w:rPr>
        <w:tab/>
      </w:r>
      <w:r w:rsidRPr="00D96C90">
        <w:rPr>
          <w:color w:val="002060"/>
        </w:rPr>
        <w:t xml:space="preserve">A.S.D. REAL FABRIANO            </w:t>
      </w:r>
    </w:p>
    <w:p w14:paraId="52597244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6469A621" w14:textId="77777777" w:rsidR="00D96C90" w:rsidRPr="00E762D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441727B0" w14:textId="1D684417" w:rsidR="00D96C90" w:rsidRPr="00E762DC" w:rsidRDefault="00D96C90" w:rsidP="00D96C90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 al presente Comunicato Ufficiale i</w:t>
      </w:r>
      <w:r>
        <w:rPr>
          <w:b/>
          <w:color w:val="002060"/>
        </w:rPr>
        <w:t>l</w:t>
      </w:r>
      <w:r w:rsidRPr="00E762DC">
        <w:rPr>
          <w:b/>
          <w:color w:val="002060"/>
        </w:rPr>
        <w:t xml:space="preserve">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Under </w:t>
      </w:r>
      <w:r>
        <w:rPr>
          <w:b/>
          <w:color w:val="002060"/>
        </w:rPr>
        <w:t>21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e</w:t>
      </w:r>
      <w:r w:rsidRPr="00E762DC">
        <w:rPr>
          <w:b/>
          <w:color w:val="002060"/>
        </w:rPr>
        <w:t xml:space="preserve"> "A</w:t>
      </w:r>
      <w:r>
        <w:rPr>
          <w:b/>
          <w:color w:val="002060"/>
        </w:rPr>
        <w:t xml:space="preserve"> – Unico</w:t>
      </w:r>
      <w:r w:rsidRPr="00E762DC">
        <w:rPr>
          <w:b/>
          <w:color w:val="002060"/>
        </w:rPr>
        <w:t>" corredat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indirizzario ed anagrafica.</w:t>
      </w:r>
    </w:p>
    <w:p w14:paraId="475A73C3" w14:textId="60D9D63A" w:rsidR="00D96C90" w:rsidRDefault="00D96C90" w:rsidP="00D96C90">
      <w:pPr>
        <w:pStyle w:val="LndNormale1"/>
        <w:rPr>
          <w:color w:val="002060"/>
        </w:rPr>
      </w:pPr>
    </w:p>
    <w:p w14:paraId="2FC1BF12" w14:textId="77777777" w:rsidR="00D96C90" w:rsidRPr="00E762D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36CBF154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48F5EA8C" w14:textId="77777777" w:rsidR="00D96C90" w:rsidRPr="00E762DC" w:rsidRDefault="00D96C90" w:rsidP="00D96C90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</w:t>
      </w:r>
      <w:r>
        <w:rPr>
          <w:b/>
          <w:color w:val="002060"/>
          <w:u w:val="single"/>
        </w:rPr>
        <w:t>MERCOLEDI’ 16/11/2022</w:t>
      </w:r>
      <w:r w:rsidRPr="00E762DC">
        <w:rPr>
          <w:color w:val="002060"/>
          <w:u w:val="single"/>
        </w:rPr>
        <w:t>.</w:t>
      </w:r>
    </w:p>
    <w:p w14:paraId="1FFC5E7E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7417DE19" w14:textId="77777777" w:rsidR="00D96C90" w:rsidRPr="00E762D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INIZIO CAMPIONATO</w:t>
      </w:r>
    </w:p>
    <w:p w14:paraId="52B05240" w14:textId="5EFFF9B0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inzierà </w:t>
      </w:r>
      <w:r w:rsidRPr="00E762DC">
        <w:rPr>
          <w:b/>
          <w:color w:val="002060"/>
        </w:rPr>
        <w:t xml:space="preserve">SABATO </w:t>
      </w:r>
      <w:r>
        <w:rPr>
          <w:b/>
          <w:color w:val="002060"/>
        </w:rPr>
        <w:t>19 NOVEMBRE</w:t>
      </w:r>
      <w:r w:rsidRPr="00E762DC">
        <w:rPr>
          <w:b/>
          <w:color w:val="002060"/>
        </w:rPr>
        <w:t xml:space="preserve"> 202</w:t>
      </w:r>
      <w:r>
        <w:rPr>
          <w:b/>
          <w:color w:val="002060"/>
        </w:rPr>
        <w:t>2</w:t>
      </w:r>
      <w:r w:rsidRPr="00E762DC">
        <w:rPr>
          <w:color w:val="002060"/>
        </w:rPr>
        <w:t>.</w:t>
      </w:r>
    </w:p>
    <w:p w14:paraId="5150541D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11B7C7D6" w14:textId="77777777" w:rsidR="00D96C90" w:rsidRPr="00E762D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FORMAT CAMPIONATO</w:t>
      </w:r>
    </w:p>
    <w:p w14:paraId="527A146A" w14:textId="30177A40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lastRenderedPageBreak/>
        <w:t xml:space="preserve">Il Campionato Regionale Calcio a Cinque Under </w:t>
      </w:r>
      <w:r>
        <w:rPr>
          <w:color w:val="002060"/>
        </w:rPr>
        <w:t>21</w:t>
      </w:r>
      <w:r w:rsidRPr="00E762DC">
        <w:rPr>
          <w:color w:val="002060"/>
        </w:rPr>
        <w:t xml:space="preserve"> avrà il seguente svolgimento:</w:t>
      </w:r>
    </w:p>
    <w:p w14:paraId="306DFEC6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06D3CAB9" w14:textId="6EB007DD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- Girone “A”</w:t>
      </w:r>
      <w:r w:rsidRPr="00E762DC">
        <w:rPr>
          <w:color w:val="002060"/>
        </w:rPr>
        <w:tab/>
        <w:t xml:space="preserve">andata e ritorno dal </w:t>
      </w:r>
      <w:r>
        <w:rPr>
          <w:color w:val="002060"/>
        </w:rPr>
        <w:t>19</w:t>
      </w:r>
      <w:r w:rsidRPr="00E762DC">
        <w:rPr>
          <w:color w:val="002060"/>
        </w:rPr>
        <w:t>/1</w:t>
      </w:r>
      <w:r>
        <w:rPr>
          <w:color w:val="002060"/>
        </w:rPr>
        <w:t>1</w:t>
      </w:r>
      <w:r w:rsidRPr="00E762DC">
        <w:rPr>
          <w:color w:val="002060"/>
        </w:rPr>
        <w:t>/202</w:t>
      </w:r>
      <w:r>
        <w:rPr>
          <w:color w:val="002060"/>
        </w:rPr>
        <w:t>2</w:t>
      </w:r>
      <w:r w:rsidRPr="00E762DC">
        <w:rPr>
          <w:color w:val="002060"/>
        </w:rPr>
        <w:t xml:space="preserve"> al </w:t>
      </w:r>
      <w:r>
        <w:rPr>
          <w:color w:val="002060"/>
        </w:rPr>
        <w:t>18</w:t>
      </w:r>
      <w:r w:rsidRPr="00E762DC">
        <w:rPr>
          <w:color w:val="002060"/>
        </w:rPr>
        <w:t>/0</w:t>
      </w:r>
      <w:r>
        <w:rPr>
          <w:color w:val="002060"/>
        </w:rPr>
        <w:t>3</w:t>
      </w:r>
      <w:r w:rsidRPr="00E762DC">
        <w:rPr>
          <w:color w:val="002060"/>
        </w:rPr>
        <w:t>/202</w:t>
      </w:r>
      <w:r>
        <w:rPr>
          <w:color w:val="002060"/>
        </w:rPr>
        <w:t>3</w:t>
      </w:r>
    </w:p>
    <w:p w14:paraId="0614D80D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68B13114" w14:textId="4B09A51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Al termine del girone</w:t>
      </w:r>
      <w:r>
        <w:rPr>
          <w:color w:val="002060"/>
        </w:rPr>
        <w:t xml:space="preserve">, </w:t>
      </w:r>
      <w:r w:rsidRPr="00E762DC">
        <w:rPr>
          <w:color w:val="002060"/>
        </w:rPr>
        <w:t>l</w:t>
      </w:r>
      <w:r>
        <w:rPr>
          <w:color w:val="002060"/>
        </w:rPr>
        <w:t>e</w:t>
      </w:r>
      <w:r w:rsidRPr="00E762DC">
        <w:rPr>
          <w:color w:val="002060"/>
        </w:rPr>
        <w:t xml:space="preserve"> prime </w:t>
      </w:r>
      <w:r>
        <w:rPr>
          <w:color w:val="002060"/>
        </w:rPr>
        <w:t>due classificate accederanno direttamente alle Semifinali, le squadre classificate dal terzo al sesto posto si qualificheranno per i Quarti di Finale</w:t>
      </w:r>
    </w:p>
    <w:p w14:paraId="70B4BB9B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608E265D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si terrà conto:</w:t>
      </w:r>
    </w:p>
    <w:p w14:paraId="48629DC5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0A4B5C32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081CA489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4DE0E25A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47587495" w14:textId="77777777" w:rsidR="00D96C90" w:rsidRPr="00E762DC" w:rsidRDefault="00D96C90" w:rsidP="00D96C90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</w:t>
      </w:r>
      <w:r>
        <w:rPr>
          <w:color w:val="002060"/>
        </w:rPr>
        <w:t>.</w:t>
      </w:r>
    </w:p>
    <w:p w14:paraId="277D4276" w14:textId="77777777" w:rsidR="00D96C90" w:rsidRPr="00E762DC" w:rsidRDefault="00D96C90" w:rsidP="00D96C90">
      <w:pPr>
        <w:pStyle w:val="LndNormale1"/>
        <w:rPr>
          <w:color w:val="002060"/>
        </w:rPr>
      </w:pPr>
      <w:r w:rsidRPr="007471DE">
        <w:rPr>
          <w:color w:val="002060"/>
        </w:rPr>
        <w:t>Persistendo ulteriore parità la miglior classificata sarà determinata per sorteggio che sarà effettuato dal Comitato Regionale Marche.</w:t>
      </w:r>
    </w:p>
    <w:p w14:paraId="0B6B638A" w14:textId="1E4813F3" w:rsidR="00D96C90" w:rsidRDefault="00D96C90" w:rsidP="00D96C90">
      <w:pPr>
        <w:pStyle w:val="Corpodeltesto21"/>
        <w:rPr>
          <w:color w:val="002060"/>
          <w:szCs w:val="22"/>
        </w:rPr>
      </w:pPr>
    </w:p>
    <w:p w14:paraId="70CA87D3" w14:textId="20EF9836" w:rsidR="00D96C90" w:rsidRPr="00E762DC" w:rsidRDefault="00D96C90" w:rsidP="00D96C90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Quarti di Finale (gara unica </w:t>
      </w:r>
      <w:r>
        <w:rPr>
          <w:b/>
          <w:i/>
          <w:color w:val="002060"/>
        </w:rPr>
        <w:t>15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24C99EFE" w14:textId="17EA6E55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Le </w:t>
      </w:r>
      <w:r w:rsidR="00244C1F">
        <w:rPr>
          <w:rFonts w:ascii="Arial" w:hAnsi="Arial" w:cs="Arial"/>
          <w:color w:val="002060"/>
          <w:sz w:val="22"/>
        </w:rPr>
        <w:t>4</w:t>
      </w:r>
      <w:r w:rsidRPr="00E762DC">
        <w:rPr>
          <w:rFonts w:ascii="Arial" w:hAnsi="Arial" w:cs="Arial"/>
          <w:color w:val="002060"/>
          <w:sz w:val="22"/>
        </w:rPr>
        <w:t xml:space="preserve"> squadre </w:t>
      </w:r>
      <w:r w:rsidR="00244C1F">
        <w:rPr>
          <w:rFonts w:ascii="Arial" w:hAnsi="Arial" w:cs="Arial"/>
          <w:color w:val="002060"/>
          <w:sz w:val="22"/>
        </w:rPr>
        <w:t>qualificate disputeranno</w:t>
      </w:r>
      <w:r w:rsidRPr="00E762DC">
        <w:rPr>
          <w:rFonts w:ascii="Arial" w:hAnsi="Arial" w:cs="Arial"/>
          <w:color w:val="002060"/>
          <w:sz w:val="22"/>
        </w:rPr>
        <w:t xml:space="preserve"> i Quarti di Finale in gara unica come segue</w:t>
      </w:r>
      <w:r w:rsidR="00244C1F">
        <w:rPr>
          <w:rFonts w:ascii="Arial" w:hAnsi="Arial" w:cs="Arial"/>
          <w:color w:val="002060"/>
          <w:sz w:val="22"/>
        </w:rPr>
        <w:t xml:space="preserve"> in casa della squadra meglio classificata</w:t>
      </w:r>
      <w:r w:rsidRPr="00E762DC">
        <w:rPr>
          <w:rFonts w:ascii="Arial" w:hAnsi="Arial" w:cs="Arial"/>
          <w:color w:val="002060"/>
          <w:sz w:val="22"/>
        </w:rPr>
        <w:t>:</w:t>
      </w:r>
    </w:p>
    <w:p w14:paraId="65E53B21" w14:textId="77777777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</w:p>
    <w:p w14:paraId="42ADBB64" w14:textId="4EAD0DAB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6^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 w:rsidR="00244C1F">
        <w:rPr>
          <w:rFonts w:ascii="Arial" w:hAnsi="Arial" w:cs="Arial"/>
          <w:color w:val="002060"/>
          <w:sz w:val="22"/>
        </w:rPr>
        <w:t>1</w:t>
      </w:r>
    </w:p>
    <w:p w14:paraId="1DFAD20F" w14:textId="682FA955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- 4^ classificata </w:t>
      </w:r>
      <w:r w:rsidR="00244C1F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5^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 w:rsidR="00244C1F">
        <w:rPr>
          <w:rFonts w:ascii="Arial" w:hAnsi="Arial" w:cs="Arial"/>
          <w:color w:val="002060"/>
          <w:sz w:val="22"/>
        </w:rPr>
        <w:t>2</w:t>
      </w:r>
    </w:p>
    <w:p w14:paraId="3A593E0D" w14:textId="77777777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</w:p>
    <w:p w14:paraId="0CAE3FD5" w14:textId="77777777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13D39052" w14:textId="77777777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4E320A86" w14:textId="6E23E4F5" w:rsidR="00D96C90" w:rsidRDefault="00D96C90" w:rsidP="00D96C90">
      <w:pPr>
        <w:pStyle w:val="Corpodeltesto21"/>
        <w:rPr>
          <w:color w:val="002060"/>
          <w:szCs w:val="22"/>
        </w:rPr>
      </w:pPr>
    </w:p>
    <w:p w14:paraId="73125F19" w14:textId="78D0B80F" w:rsidR="00244C1F" w:rsidRPr="00E762DC" w:rsidRDefault="00244C1F" w:rsidP="00244C1F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  <w:r w:rsidRPr="00E762DC">
        <w:rPr>
          <w:b/>
          <w:i/>
          <w:color w:val="002060"/>
        </w:rPr>
        <w:t xml:space="preserve"> (gara unica </w:t>
      </w:r>
      <w:r>
        <w:rPr>
          <w:b/>
          <w:i/>
          <w:color w:val="002060"/>
        </w:rPr>
        <w:t>22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22D73DCA" w14:textId="7F1CB8D7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</w:t>
      </w:r>
      <w:r>
        <w:rPr>
          <w:rFonts w:ascii="Arial" w:hAnsi="Arial" w:cs="Arial"/>
          <w:color w:val="002060"/>
          <w:sz w:val="22"/>
        </w:rPr>
        <w:t xml:space="preserve"> prime 2 squadre classificate nel girone della regular season</w:t>
      </w:r>
      <w:r w:rsidRPr="00E762DC"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>e le 2</w:t>
      </w:r>
      <w:r w:rsidRPr="00E762DC">
        <w:rPr>
          <w:rFonts w:ascii="Arial" w:hAnsi="Arial" w:cs="Arial"/>
          <w:color w:val="002060"/>
          <w:sz w:val="22"/>
        </w:rPr>
        <w:t xml:space="preserve"> squadre </w:t>
      </w:r>
      <w:r>
        <w:rPr>
          <w:rFonts w:ascii="Arial" w:hAnsi="Arial" w:cs="Arial"/>
          <w:color w:val="002060"/>
          <w:sz w:val="22"/>
        </w:rPr>
        <w:t xml:space="preserve">qualificate dai </w:t>
      </w:r>
      <w:r w:rsidRPr="00E762DC">
        <w:rPr>
          <w:rFonts w:ascii="Arial" w:hAnsi="Arial" w:cs="Arial"/>
          <w:color w:val="002060"/>
          <w:sz w:val="22"/>
        </w:rPr>
        <w:t xml:space="preserve">Quarti di Finale </w:t>
      </w:r>
      <w:r>
        <w:rPr>
          <w:rFonts w:ascii="Arial" w:hAnsi="Arial" w:cs="Arial"/>
          <w:color w:val="002060"/>
          <w:sz w:val="22"/>
        </w:rPr>
        <w:t xml:space="preserve">disputeranno le Semifinali </w:t>
      </w:r>
      <w:r w:rsidRPr="00E762DC">
        <w:rPr>
          <w:rFonts w:ascii="Arial" w:hAnsi="Arial" w:cs="Arial"/>
          <w:color w:val="002060"/>
          <w:sz w:val="22"/>
        </w:rPr>
        <w:t>in gara unica come segue</w:t>
      </w:r>
      <w:r>
        <w:rPr>
          <w:rFonts w:ascii="Arial" w:hAnsi="Arial" w:cs="Arial"/>
          <w:color w:val="002060"/>
          <w:sz w:val="22"/>
        </w:rPr>
        <w:t xml:space="preserve"> in casa della squadra meglio classificata</w:t>
      </w:r>
      <w:r w:rsidRPr="00E762DC">
        <w:rPr>
          <w:rFonts w:ascii="Arial" w:hAnsi="Arial" w:cs="Arial"/>
          <w:color w:val="002060"/>
          <w:sz w:val="22"/>
        </w:rPr>
        <w:t>:</w:t>
      </w:r>
    </w:p>
    <w:p w14:paraId="366A4407" w14:textId="77777777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</w:p>
    <w:p w14:paraId="25C08B9F" w14:textId="126AE5AD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2</w:t>
      </w:r>
    </w:p>
    <w:p w14:paraId="66B92CC0" w14:textId="15308CCC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1</w:t>
      </w:r>
    </w:p>
    <w:p w14:paraId="68F6A15B" w14:textId="77777777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</w:p>
    <w:p w14:paraId="58991791" w14:textId="77777777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042A0B04" w14:textId="77777777" w:rsidR="00244C1F" w:rsidRPr="00E762DC" w:rsidRDefault="00244C1F" w:rsidP="00244C1F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63D51385" w14:textId="77777777" w:rsidR="00D96C90" w:rsidRPr="00E762DC" w:rsidRDefault="00D96C90" w:rsidP="00D96C90">
      <w:pPr>
        <w:pStyle w:val="Corpodeltesto21"/>
        <w:rPr>
          <w:rFonts w:ascii="Arial" w:hAnsi="Arial" w:cs="Arial"/>
          <w:color w:val="002060"/>
          <w:sz w:val="22"/>
        </w:rPr>
      </w:pPr>
    </w:p>
    <w:p w14:paraId="005AB288" w14:textId="09D71BE7" w:rsidR="00D96C90" w:rsidRDefault="00D96C90" w:rsidP="00D96C90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 w:rsidR="00244C1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(gara unica 29/04/2023)</w:t>
      </w:r>
    </w:p>
    <w:p w14:paraId="1C5628A3" w14:textId="2591E857" w:rsidR="00244C1F" w:rsidRDefault="00244C1F" w:rsidP="00D96C90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Le 2 squadre vincenti le Semifinali accederanno alla Finale che sarà disputata in casa della meglio classificata.</w:t>
      </w:r>
    </w:p>
    <w:p w14:paraId="48244469" w14:textId="77777777" w:rsidR="00244C1F" w:rsidRPr="00244C1F" w:rsidRDefault="00244C1F" w:rsidP="00D96C9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27FBD62" w14:textId="77777777" w:rsidR="00D96C90" w:rsidRPr="00E762DC" w:rsidRDefault="00D96C90" w:rsidP="00D96C90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6991385C" w14:textId="77777777" w:rsidR="00D96C90" w:rsidRPr="00E762DC" w:rsidRDefault="00D96C90" w:rsidP="00D96C90">
      <w:pPr>
        <w:pStyle w:val="LndNormale1"/>
        <w:rPr>
          <w:color w:val="002060"/>
        </w:rPr>
      </w:pPr>
    </w:p>
    <w:p w14:paraId="25E7185E" w14:textId="77777777" w:rsidR="00D96C90" w:rsidRPr="00B5087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LIMITE DI PARTECIPAZIONE DEI CALCIATORI</w:t>
      </w:r>
    </w:p>
    <w:p w14:paraId="2D9EA43E" w14:textId="77777777" w:rsidR="00D96C90" w:rsidRPr="00B5087C" w:rsidRDefault="00D96C90" w:rsidP="00D96C90">
      <w:pPr>
        <w:pStyle w:val="LndNormale1"/>
        <w:rPr>
          <w:color w:val="002060"/>
        </w:rPr>
      </w:pPr>
      <w:r w:rsidRPr="00B5087C">
        <w:rPr>
          <w:color w:val="002060"/>
        </w:rPr>
        <w:t xml:space="preserve">Il Campionato Regionale Under 21 è riservato </w:t>
      </w:r>
      <w:r w:rsidRPr="00B5087C">
        <w:rPr>
          <w:b/>
          <w:color w:val="002060"/>
        </w:rPr>
        <w:t>ai calciatori nati dal 1° gennaio 200</w:t>
      </w:r>
      <w:r>
        <w:rPr>
          <w:b/>
          <w:color w:val="002060"/>
        </w:rPr>
        <w:t>2</w:t>
      </w:r>
      <w:r w:rsidRPr="00B5087C">
        <w:rPr>
          <w:b/>
          <w:color w:val="002060"/>
        </w:rPr>
        <w:t xml:space="preserve"> in poi</w:t>
      </w:r>
      <w:r w:rsidRPr="00B5087C">
        <w:rPr>
          <w:color w:val="002060"/>
        </w:rPr>
        <w:t xml:space="preserve"> e che, comunque, abbiano compiuto il 15° anno di età, nel rispetto delle condizioni previste dall'art. 34 comma 3 delle N.O.I.F..</w:t>
      </w:r>
    </w:p>
    <w:p w14:paraId="3A0FAD0D" w14:textId="77777777" w:rsidR="00D96C90" w:rsidRPr="00B5087C" w:rsidRDefault="00D96C90" w:rsidP="00D96C90">
      <w:pPr>
        <w:pStyle w:val="LndNormale1"/>
        <w:rPr>
          <w:b/>
          <w:color w:val="002060"/>
          <w:u w:val="single"/>
        </w:rPr>
      </w:pPr>
      <w:r w:rsidRPr="00B5087C">
        <w:rPr>
          <w:b/>
          <w:color w:val="002060"/>
        </w:rPr>
        <w:t xml:space="preserve">E' consentito impiegare un massimo di n. 2 calciatori "fuori quota" nati dal 1° gennaio </w:t>
      </w:r>
      <w:r>
        <w:rPr>
          <w:b/>
          <w:color w:val="002060"/>
        </w:rPr>
        <w:t>2001</w:t>
      </w:r>
      <w:r w:rsidRPr="00B5087C">
        <w:rPr>
          <w:b/>
          <w:color w:val="002060"/>
        </w:rPr>
        <w:t>.</w:t>
      </w:r>
    </w:p>
    <w:p w14:paraId="066E8CFD" w14:textId="77777777" w:rsidR="00D96C90" w:rsidRPr="00B5087C" w:rsidRDefault="00D96C90" w:rsidP="00D96C90">
      <w:pPr>
        <w:pStyle w:val="LndNormale1"/>
        <w:rPr>
          <w:color w:val="002060"/>
        </w:rPr>
      </w:pPr>
    </w:p>
    <w:p w14:paraId="5A238167" w14:textId="77777777" w:rsidR="00D96C90" w:rsidRPr="00B5087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lastRenderedPageBreak/>
        <w:t>CAMPO DI GIUOCO</w:t>
      </w:r>
    </w:p>
    <w:p w14:paraId="1F282ECD" w14:textId="77777777" w:rsidR="00D96C90" w:rsidRPr="00B5087C" w:rsidRDefault="00D96C90" w:rsidP="00D96C90">
      <w:pPr>
        <w:pStyle w:val="LndNormale1"/>
        <w:rPr>
          <w:color w:val="002060"/>
        </w:rPr>
      </w:pPr>
      <w:r w:rsidRPr="00B5087C">
        <w:rPr>
          <w:color w:val="002060"/>
        </w:rPr>
        <w:t>Tutte le gare del Campionato Regionale Under 21 dovranno essere disputate in campi dalle  dimensioni minime di 25 x 15 m.</w:t>
      </w:r>
    </w:p>
    <w:p w14:paraId="639834E7" w14:textId="77777777" w:rsidR="00D96C90" w:rsidRPr="00B5087C" w:rsidRDefault="00D96C90" w:rsidP="00D96C90">
      <w:pPr>
        <w:pStyle w:val="LndNormale1"/>
        <w:rPr>
          <w:color w:val="002060"/>
        </w:rPr>
      </w:pPr>
    </w:p>
    <w:p w14:paraId="6132783A" w14:textId="77777777" w:rsidR="00D96C90" w:rsidRPr="00B5087C" w:rsidRDefault="00D96C90" w:rsidP="00D96C90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683B4201" w14:textId="77777777" w:rsidR="00D96C90" w:rsidRPr="00B5087C" w:rsidRDefault="00D96C90" w:rsidP="00D96C90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446000A5" w14:textId="77777777" w:rsidR="00D96C90" w:rsidRPr="00B5087C" w:rsidRDefault="00D96C90" w:rsidP="00D96C90">
      <w:pPr>
        <w:pStyle w:val="LndNormale1"/>
        <w:numPr>
          <w:ilvl w:val="0"/>
          <w:numId w:val="16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11:00 alle ore 12:00</w:t>
      </w:r>
      <w:r w:rsidRPr="00B5087C">
        <w:rPr>
          <w:color w:val="002060"/>
        </w:rPr>
        <w:t xml:space="preserve">; </w:t>
      </w:r>
      <w:r w:rsidRPr="00B5087C">
        <w:rPr>
          <w:b/>
          <w:color w:val="002060"/>
        </w:rPr>
        <w:t>dalle ore 15:00 alle ore 19:00</w:t>
      </w:r>
    </w:p>
    <w:p w14:paraId="3205A371" w14:textId="77777777" w:rsidR="00D96C90" w:rsidRDefault="00D96C90" w:rsidP="00D96C90">
      <w:pPr>
        <w:pStyle w:val="LndNormale1"/>
        <w:rPr>
          <w:color w:val="002060"/>
        </w:rPr>
      </w:pPr>
    </w:p>
    <w:p w14:paraId="1D5BF64D" w14:textId="77777777" w:rsidR="00D96C90" w:rsidRPr="00B5087C" w:rsidRDefault="00D96C90" w:rsidP="00D96C90">
      <w:pPr>
        <w:pStyle w:val="LndNormale1"/>
        <w:rPr>
          <w:color w:val="002060"/>
        </w:rPr>
      </w:pPr>
      <w:r w:rsidRPr="006801A5">
        <w:rPr>
          <w:color w:val="002060"/>
        </w:rPr>
        <w:t xml:space="preserve">Nel caso di utilizzo di un </w:t>
      </w:r>
      <w:r w:rsidRPr="006801A5">
        <w:rPr>
          <w:b/>
          <w:color w:val="002060"/>
        </w:rPr>
        <w:t>impianto all'aperto</w:t>
      </w:r>
      <w:r w:rsidRPr="006801A5">
        <w:rPr>
          <w:color w:val="002060"/>
        </w:rPr>
        <w:t xml:space="preserve"> alla Società è fatto </w:t>
      </w:r>
      <w:r w:rsidRPr="006801A5">
        <w:rPr>
          <w:b/>
          <w:color w:val="002060"/>
        </w:rPr>
        <w:t>obbligo</w:t>
      </w:r>
      <w:r w:rsidRPr="006801A5">
        <w:rPr>
          <w:color w:val="002060"/>
        </w:rPr>
        <w:t xml:space="preserve"> di disputare le gare interne entro le  </w:t>
      </w:r>
      <w:r w:rsidRPr="006801A5">
        <w:rPr>
          <w:b/>
          <w:color w:val="002060"/>
        </w:rPr>
        <w:t>ore 16:00</w:t>
      </w:r>
      <w:r w:rsidRPr="006801A5">
        <w:rPr>
          <w:bCs/>
          <w:color w:val="002060"/>
        </w:rPr>
        <w:t>.</w:t>
      </w:r>
      <w:r w:rsidRPr="006801A5">
        <w:rPr>
          <w:b/>
          <w:color w:val="002060"/>
        </w:rPr>
        <w:t xml:space="preserve"> </w:t>
      </w:r>
    </w:p>
    <w:p w14:paraId="4C20CD7B" w14:textId="698B175D" w:rsidR="00F86736" w:rsidRDefault="00F86736" w:rsidP="00F86736">
      <w:pPr>
        <w:pStyle w:val="breakline"/>
        <w:rPr>
          <w:color w:val="002060"/>
        </w:rPr>
      </w:pPr>
    </w:p>
    <w:p w14:paraId="180C28BF" w14:textId="77777777" w:rsidR="00244C1F" w:rsidRPr="004A38F6" w:rsidRDefault="00244C1F" w:rsidP="00F86736">
      <w:pPr>
        <w:pStyle w:val="breakline"/>
        <w:rPr>
          <w:color w:val="002060"/>
        </w:rPr>
      </w:pPr>
    </w:p>
    <w:p w14:paraId="2177B78F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UNDER 19 CALCIO A 5 REGIONALE</w:t>
      </w:r>
    </w:p>
    <w:p w14:paraId="08C9B48E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3D2069A1" w14:textId="77777777" w:rsidR="00F86736" w:rsidRPr="004A38F6" w:rsidRDefault="00F86736" w:rsidP="00F86736">
      <w:pPr>
        <w:pStyle w:val="breakline"/>
        <w:rPr>
          <w:color w:val="002060"/>
        </w:rPr>
      </w:pPr>
    </w:p>
    <w:p w14:paraId="1F810840" w14:textId="77777777" w:rsidR="00F86736" w:rsidRPr="004A38F6" w:rsidRDefault="00F86736" w:rsidP="00F86736">
      <w:pPr>
        <w:pStyle w:val="breakline"/>
        <w:rPr>
          <w:color w:val="002060"/>
        </w:rPr>
      </w:pPr>
    </w:p>
    <w:p w14:paraId="3426530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556ECA8C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C38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F9C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90A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269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27E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69EF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DE8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7E4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5436A1E2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4084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15/11/2022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D1C3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BD617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2FA9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314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  <w:r>
              <w:rPr>
                <w:color w:val="002060"/>
              </w:rPr>
              <w:t>2</w:t>
            </w:r>
            <w:r w:rsidRPr="004A38F6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29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28D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B438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4EED3743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D6DEF36" w14:textId="77777777" w:rsidR="00F86736" w:rsidRPr="004A38F6" w:rsidRDefault="00F86736" w:rsidP="00F86736">
      <w:pPr>
        <w:pStyle w:val="breakline"/>
        <w:rPr>
          <w:color w:val="002060"/>
        </w:rPr>
      </w:pPr>
    </w:p>
    <w:p w14:paraId="7D7EDDB4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070C4299" w14:textId="77777777" w:rsidR="00F86736" w:rsidRPr="004A38F6" w:rsidRDefault="00F86736" w:rsidP="00F86736">
      <w:pPr>
        <w:pStyle w:val="breakline"/>
        <w:rPr>
          <w:color w:val="002060"/>
        </w:rPr>
      </w:pPr>
    </w:p>
    <w:p w14:paraId="7C6392F6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05/11/2022</w:t>
      </w:r>
    </w:p>
    <w:p w14:paraId="7AD6A063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EFFB29B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18F29DA3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231AE707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3E4BD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F86736" w:rsidRPr="004A38F6" w14:paraId="60E88F5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DAC2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1CE8C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DB92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52DB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FFDC94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EE03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D0E0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0E1A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E018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26011838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E65F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B1DD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4517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5267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F262E9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ADB4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B492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30C0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149B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1ADB2F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68F1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CCB6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360D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7FE9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CEA2C3F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70FE8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06/11/2022</w:t>
                  </w:r>
                </w:p>
              </w:tc>
            </w:tr>
          </w:tbl>
          <w:p w14:paraId="0EB0351F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2E96329C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3204D95" w14:textId="77777777" w:rsidR="00F86736" w:rsidRPr="004A38F6" w:rsidRDefault="00F86736" w:rsidP="00F86736">
      <w:pPr>
        <w:pStyle w:val="breakline"/>
        <w:rPr>
          <w:color w:val="002060"/>
        </w:rPr>
      </w:pPr>
    </w:p>
    <w:p w14:paraId="194D2ED7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410A9C30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4F16AC1D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5/11/2022 </w:t>
      </w:r>
    </w:p>
    <w:p w14:paraId="33D5A3BC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25F73CEA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18E899C7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2E6026AF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22A4865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D4A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PUTIGNANO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C72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79B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303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0E8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(SPECIAL ONE SPORTING CLUB) </w:t>
            </w:r>
          </w:p>
        </w:tc>
      </w:tr>
    </w:tbl>
    <w:p w14:paraId="1CC28DC7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6A46D48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5BA6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GASHI 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DA4B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C8E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8B1B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GABBANELLI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854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(PIETRALACROCE 73) </w:t>
            </w:r>
          </w:p>
        </w:tc>
      </w:tr>
      <w:tr w:rsidR="00F86736" w:rsidRPr="004A38F6" w14:paraId="02322246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044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BALLERINI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116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094C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A51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DE9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58597B9E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6/11/2022 </w:t>
      </w:r>
    </w:p>
    <w:p w14:paraId="7BE85256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lastRenderedPageBreak/>
        <w:t xml:space="preserve">PROVVEDIMENTI DISCIPLINARI </w:t>
      </w:r>
    </w:p>
    <w:p w14:paraId="1AAB9A57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444CC110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ALLENATORI </w:t>
      </w:r>
    </w:p>
    <w:p w14:paraId="4F976B43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FINO AL 16/11/2022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2BA8C90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ACB1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SANTILLI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3FA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A9A6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2311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363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59AF5850" w14:textId="77777777" w:rsidR="00F86736" w:rsidRPr="004A38F6" w:rsidRDefault="00F86736" w:rsidP="00F86736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4A38F6">
        <w:rPr>
          <w:color w:val="002060"/>
        </w:rPr>
        <w:t xml:space="preserve">Per proteste nei confronti dell'arbitro. Allontanato. </w:t>
      </w:r>
    </w:p>
    <w:p w14:paraId="36DBD366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2A49BDD5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8FDF6B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5CA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LOPEZ VERGARA JULIAN CAMILO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8A4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A46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D33F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F61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01EFA793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7136F8E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C6FF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 LENA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48F4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95C7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C4A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91A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64F8665A" w14:textId="77777777" w:rsidR="00F86736" w:rsidRPr="004A38F6" w:rsidRDefault="00F86736" w:rsidP="00F86736">
      <w:pPr>
        <w:pStyle w:val="breakline"/>
        <w:rPr>
          <w:color w:val="002060"/>
        </w:rPr>
      </w:pPr>
    </w:p>
    <w:p w14:paraId="287B64D6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0D82CED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0404901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D3D7B16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CLASSIFICA</w:t>
      </w:r>
    </w:p>
    <w:p w14:paraId="1AA7DF06" w14:textId="77777777" w:rsidR="00F86736" w:rsidRPr="004A38F6" w:rsidRDefault="00F86736" w:rsidP="00F86736">
      <w:pPr>
        <w:pStyle w:val="breakline"/>
        <w:rPr>
          <w:color w:val="002060"/>
        </w:rPr>
      </w:pPr>
    </w:p>
    <w:p w14:paraId="3523AF77" w14:textId="77777777" w:rsidR="00F86736" w:rsidRPr="004A38F6" w:rsidRDefault="00F86736" w:rsidP="00F86736">
      <w:pPr>
        <w:pStyle w:val="breakline"/>
        <w:rPr>
          <w:color w:val="002060"/>
        </w:rPr>
      </w:pPr>
    </w:p>
    <w:p w14:paraId="350F2A3E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2AF32D10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4675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2DC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F57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F63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FB3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1E8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63A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0CF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7A57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3AD7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1E78A895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8F6F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80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D2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25E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A5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C6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4D8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26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445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C7B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0A2E9C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14D8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59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BF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D30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BC2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FD97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C9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003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63B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5BD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F7226E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5AF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A0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4F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0A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3A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2C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5F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BEF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78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68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B3E04A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C30F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FF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B2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68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BB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13A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122D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9A4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464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698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186B7BF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B74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920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8F2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092A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5E6E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2F0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67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D18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034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F0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F40906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FD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96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6A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329E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A59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0F1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15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EA1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68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593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BE4A7A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E8A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419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0FC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E0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BE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57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43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020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738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6B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80250E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4B9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B4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4D6D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C3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38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99D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34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6F6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3C7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0D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08CB20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AA6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197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DC2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994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F4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35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6F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1A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8B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F1D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C52E68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77A9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77C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4A0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BF7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58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EFF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F74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88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FAD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6EB0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BBF5CD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760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B7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85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50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49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02B4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8F3C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AB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33A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9C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3759FEF9" w14:textId="77777777" w:rsidR="00F86736" w:rsidRPr="004A38F6" w:rsidRDefault="00F86736" w:rsidP="00F86736">
      <w:pPr>
        <w:pStyle w:val="breakline"/>
        <w:rPr>
          <w:color w:val="002060"/>
        </w:rPr>
      </w:pPr>
    </w:p>
    <w:p w14:paraId="12975FE4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5446619A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24"/>
        <w:gridCol w:w="385"/>
        <w:gridCol w:w="898"/>
        <w:gridCol w:w="1176"/>
        <w:gridCol w:w="1562"/>
        <w:gridCol w:w="1547"/>
      </w:tblGrid>
      <w:tr w:rsidR="00F86736" w:rsidRPr="004A38F6" w14:paraId="54863173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B3E7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30A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52E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37ED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5DD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E9A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AE3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373CA209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3FA1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509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98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428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F5E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6AC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21A6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DELLA REPUBBLICA</w:t>
            </w:r>
          </w:p>
        </w:tc>
      </w:tr>
      <w:tr w:rsidR="00F86736" w:rsidRPr="004A38F6" w14:paraId="463CDA1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165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4CF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64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E61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C0F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CD6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8630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B.ROSSI SNC</w:t>
            </w:r>
          </w:p>
        </w:tc>
      </w:tr>
      <w:tr w:rsidR="00F86736" w:rsidRPr="004A38F6" w14:paraId="5FD3DD2C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760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EA0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DA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215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6C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D0FD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6D9F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ROSARIO VILLA MUSONE</w:t>
            </w:r>
          </w:p>
        </w:tc>
      </w:tr>
      <w:tr w:rsidR="00F86736" w:rsidRPr="004A38F6" w14:paraId="3141E74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CD1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62C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6F0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2B3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FFF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A38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F38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SALVO D'ACQUISTO</w:t>
            </w:r>
          </w:p>
        </w:tc>
      </w:tr>
      <w:tr w:rsidR="00F86736" w:rsidRPr="004A38F6" w14:paraId="31E461D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14E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C7D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BA0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5AD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15/11/2022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D27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6D6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EA4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B.BUOZZI</w:t>
            </w:r>
          </w:p>
        </w:tc>
      </w:tr>
    </w:tbl>
    <w:p w14:paraId="21892EFF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26DCBC96" w14:textId="77777777" w:rsidR="00F86736" w:rsidRPr="004A38F6" w:rsidRDefault="00F86736" w:rsidP="00F86736">
      <w:pPr>
        <w:pStyle w:val="breakline"/>
        <w:rPr>
          <w:color w:val="002060"/>
        </w:rPr>
      </w:pPr>
    </w:p>
    <w:p w14:paraId="7D3B990F" w14:textId="77777777" w:rsidR="00F86736" w:rsidRPr="004A38F6" w:rsidRDefault="00F86736" w:rsidP="00F86736">
      <w:pPr>
        <w:pStyle w:val="breakline"/>
        <w:rPr>
          <w:color w:val="002060"/>
        </w:rPr>
      </w:pPr>
    </w:p>
    <w:p w14:paraId="726BDB18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UNDER 17 C5 REGIONALI MASCHILI</w:t>
      </w:r>
    </w:p>
    <w:p w14:paraId="2EC1114B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3FC1418A" w14:textId="77777777" w:rsidR="00F86736" w:rsidRPr="004A38F6" w:rsidRDefault="00F86736" w:rsidP="00F86736">
      <w:pPr>
        <w:pStyle w:val="breakline"/>
        <w:rPr>
          <w:color w:val="002060"/>
        </w:rPr>
      </w:pPr>
    </w:p>
    <w:p w14:paraId="73FC160F" w14:textId="77777777" w:rsidR="00F86736" w:rsidRPr="004A38F6" w:rsidRDefault="00F86736" w:rsidP="00F86736">
      <w:pPr>
        <w:pStyle w:val="breakline"/>
        <w:rPr>
          <w:color w:val="002060"/>
        </w:rPr>
      </w:pPr>
    </w:p>
    <w:p w14:paraId="28E72FDE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5BC3957C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4193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03F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DAC7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D595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6D3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E41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21B4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D5E9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38B8F0C2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A97D3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13/11/2022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7B6E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F585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9888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492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92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15C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  <w:r>
              <w:rPr>
                <w:color w:val="002060"/>
              </w:rPr>
              <w:t>1</w:t>
            </w:r>
            <w:r w:rsidRPr="004A38F6">
              <w:rPr>
                <w:color w:val="002060"/>
              </w:rPr>
              <w:t>:</w:t>
            </w:r>
            <w:r>
              <w:rPr>
                <w:color w:val="002060"/>
              </w:rPr>
              <w:t>0</w:t>
            </w:r>
            <w:r w:rsidRPr="004A38F6">
              <w:rPr>
                <w:color w:val="002060"/>
              </w:rPr>
              <w:t>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A1E1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29F908E9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1D7A298" w14:textId="77777777" w:rsidR="00F86736" w:rsidRPr="004A38F6" w:rsidRDefault="00F86736" w:rsidP="00F86736">
      <w:pPr>
        <w:pStyle w:val="breakline"/>
        <w:rPr>
          <w:color w:val="002060"/>
        </w:rPr>
      </w:pPr>
    </w:p>
    <w:p w14:paraId="588573CA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7DF8D8E2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ECA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1F4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F73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342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8BF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6DB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611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BE7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5605A39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54764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20/11/2022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B9BF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295DF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CERRETO D ESI C5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82C6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BBF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  <w:r>
              <w:rPr>
                <w:color w:val="002060"/>
              </w:rPr>
              <w:t>9</w:t>
            </w:r>
            <w:r w:rsidRPr="004A38F6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20D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C7734" w14:textId="77777777" w:rsidR="00F86736" w:rsidRPr="002058B5" w:rsidRDefault="00F86736" w:rsidP="00D026E0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058B5">
              <w:rPr>
                <w:rFonts w:ascii="Arial" w:hAnsi="Arial" w:cs="Arial"/>
                <w:color w:val="002060"/>
                <w:sz w:val="12"/>
                <w:szCs w:val="12"/>
              </w:rPr>
              <w:t>19:00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C7FB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316231DC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1F1F9E17" w14:textId="77777777" w:rsidR="00F86736" w:rsidRPr="004A38F6" w:rsidRDefault="00F86736" w:rsidP="00F86736">
      <w:pPr>
        <w:pStyle w:val="breakline"/>
        <w:rPr>
          <w:color w:val="002060"/>
        </w:rPr>
      </w:pPr>
    </w:p>
    <w:p w14:paraId="1B0091AE" w14:textId="77777777" w:rsidR="00F86736" w:rsidRPr="004A38F6" w:rsidRDefault="00F86736" w:rsidP="00F86736">
      <w:pPr>
        <w:pStyle w:val="breakline"/>
        <w:rPr>
          <w:color w:val="002060"/>
        </w:rPr>
      </w:pPr>
    </w:p>
    <w:p w14:paraId="7FE171F6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06DDDB96" w14:textId="77777777" w:rsidR="00F86736" w:rsidRPr="004A38F6" w:rsidRDefault="00F86736" w:rsidP="00F86736">
      <w:pPr>
        <w:pStyle w:val="breakline"/>
        <w:rPr>
          <w:color w:val="002060"/>
        </w:rPr>
      </w:pPr>
    </w:p>
    <w:p w14:paraId="083DCEA8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05/11/2022</w:t>
      </w:r>
    </w:p>
    <w:p w14:paraId="16D3FD97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0C2A1CA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86736" w:rsidRPr="004A38F6" w14:paraId="26D03BFE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2909E840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59C4C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F86736" w:rsidRPr="004A38F6" w14:paraId="6A05C3DB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FB48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BULDOG T.N.T. LUCREZIA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D20E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ETA BETA FOOTBALL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49FAC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E948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1B4BAB9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7923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FFJ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0D97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283F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1 - 16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D724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5072F9B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C0AE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ADC2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D2388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8DDF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540F47E1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A2AF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06/11/2022</w:t>
                  </w:r>
                </w:p>
              </w:tc>
            </w:tr>
            <w:tr w:rsidR="00F86736" w:rsidRPr="004A38F6" w14:paraId="27EE898E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5703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- disputata il 08/11/2022</w:t>
                  </w:r>
                </w:p>
              </w:tc>
            </w:tr>
          </w:tbl>
          <w:p w14:paraId="051FE06F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7F50DA33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1BF9E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F86736" w:rsidRPr="004A38F6" w14:paraId="5443AD8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FD38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1FB2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CSI GAUDIO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D6B6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8 - 6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E0C8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D76DD8B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3D726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1A9D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E740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6FEB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5E76393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DEB4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7A4BC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7A4F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1CFA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C3E3DEC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3E38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DA0A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9911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0 - 19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1134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79D9B4FD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A757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07/11/2022</w:t>
                  </w:r>
                </w:p>
              </w:tc>
            </w:tr>
            <w:tr w:rsidR="00F86736" w:rsidRPr="004A38F6" w14:paraId="3D385F0B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14EC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- disputata il 08/11/2022</w:t>
                  </w:r>
                </w:p>
              </w:tc>
            </w:tr>
          </w:tbl>
          <w:p w14:paraId="36A303A9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1D9A51B2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69CA5685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7036FA77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CEC03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C - 5 Giornata - A</w:t>
                  </w:r>
                </w:p>
              </w:tc>
            </w:tr>
            <w:tr w:rsidR="00F86736" w:rsidRPr="004A38F6" w14:paraId="18D5E09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39D1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E70E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EC0F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E66A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AA6AA38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6410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A3FAD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9B34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F860D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E0C3C30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CE5D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90A4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BCB4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1AD24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14D003A7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DA58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3E65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8573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6E15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98A377E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8DBF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06/11/2022</w:t>
                  </w:r>
                </w:p>
              </w:tc>
            </w:tr>
          </w:tbl>
          <w:p w14:paraId="067FA42F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1266160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16862C9" w14:textId="77777777" w:rsidR="00F86736" w:rsidRPr="004A38F6" w:rsidRDefault="00F86736" w:rsidP="00F86736">
      <w:pPr>
        <w:pStyle w:val="breakline"/>
        <w:rPr>
          <w:color w:val="002060"/>
        </w:rPr>
      </w:pPr>
    </w:p>
    <w:p w14:paraId="4CA29B1A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15250572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484EA774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5/11/2022 </w:t>
      </w:r>
    </w:p>
    <w:p w14:paraId="0C7ADA18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600D9319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03D111C2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06A2F3A1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3A1C37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92B26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SAITI BESIR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92B7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6C3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663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6B0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5FD47BBA" w14:textId="77777777" w:rsidR="00F86736" w:rsidRPr="004A38F6" w:rsidRDefault="00F86736" w:rsidP="00F86736">
      <w:pPr>
        <w:pStyle w:val="titolo20"/>
        <w:rPr>
          <w:rFonts w:eastAsiaTheme="minorEastAsia"/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DF97AE4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840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NATALINI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061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AE0B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5C85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DIOTALEVI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A47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(BULDOG T.N.T. LUCREZIA) </w:t>
            </w:r>
          </w:p>
        </w:tc>
      </w:tr>
      <w:tr w:rsidR="00F86736" w:rsidRPr="004A38F6" w14:paraId="2DACD1F7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5AD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BIGARI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6A88C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(LABELSYSTEM POTENZAPICENA)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0204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106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D9D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59FFC7CC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7/11/2022 </w:t>
      </w:r>
    </w:p>
    <w:p w14:paraId="44A0B97F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64F9158D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42BCA8F3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5AAA4D3D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E1FD950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0AA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DE CAPUA MATTEO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AAC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DB3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23B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MAGGI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6086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(ACLI MANTOVANI CALCIO A 5) </w:t>
            </w:r>
          </w:p>
        </w:tc>
      </w:tr>
    </w:tbl>
    <w:p w14:paraId="76E08370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8/11/2022 </w:t>
      </w:r>
    </w:p>
    <w:p w14:paraId="1E1F546E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32F6B370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3D4EA15C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ESPULSI </w:t>
      </w:r>
    </w:p>
    <w:p w14:paraId="0C911FD1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14881DD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3CC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GASPEROTTO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DD2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53B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8E30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759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44EE725D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0AA633C7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084C730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128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BURRINI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D0947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DE2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831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PETRUCCI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FC605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(ITALSERVICE C5) </w:t>
            </w:r>
          </w:p>
        </w:tc>
      </w:tr>
    </w:tbl>
    <w:p w14:paraId="77E6A445" w14:textId="77777777" w:rsidR="00F86736" w:rsidRPr="004A38F6" w:rsidRDefault="00F86736" w:rsidP="00F86736">
      <w:pPr>
        <w:pStyle w:val="breakline"/>
        <w:rPr>
          <w:color w:val="002060"/>
        </w:rPr>
      </w:pPr>
    </w:p>
    <w:p w14:paraId="6638D025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C95F6A1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0235A81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753BC70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CLASSIFICA</w:t>
      </w:r>
    </w:p>
    <w:p w14:paraId="2270E9A9" w14:textId="77777777" w:rsidR="00F86736" w:rsidRPr="004A38F6" w:rsidRDefault="00F86736" w:rsidP="00F86736">
      <w:pPr>
        <w:pStyle w:val="breakline"/>
        <w:rPr>
          <w:color w:val="002060"/>
        </w:rPr>
      </w:pPr>
    </w:p>
    <w:p w14:paraId="60C0AB1F" w14:textId="77777777" w:rsidR="00F86736" w:rsidRPr="004A38F6" w:rsidRDefault="00F86736" w:rsidP="00F86736">
      <w:pPr>
        <w:pStyle w:val="breakline"/>
        <w:rPr>
          <w:color w:val="002060"/>
        </w:rPr>
      </w:pPr>
    </w:p>
    <w:p w14:paraId="5A719CFA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4325C78D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FFF0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8ACE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EF1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6396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47F7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567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109B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ABE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7DC1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044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2B5160FE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54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CCE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F6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A0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C9D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3A1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5D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7DD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9C2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F4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81AA97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2C0D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1C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5C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BC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17D6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495F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D08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E20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DA3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63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C0E14C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564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D5E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40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BA3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19E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BC7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54C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C72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55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55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8A1557B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2422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00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41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E8F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E2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B9D8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06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826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88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8F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6A3BC6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90EB4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C5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3C6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1F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53F1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6A8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FC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1E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17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14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C99835F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20D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05B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11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5F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081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561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05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85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67B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B29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A7F363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1C8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437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4AB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E1D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E35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C8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35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A4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EC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560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7D4FB67E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618E9CB" w14:textId="77777777" w:rsidR="00F86736" w:rsidRPr="004A38F6" w:rsidRDefault="00F86736" w:rsidP="00F86736">
      <w:pPr>
        <w:pStyle w:val="breakline"/>
        <w:rPr>
          <w:color w:val="002060"/>
        </w:rPr>
      </w:pPr>
    </w:p>
    <w:p w14:paraId="34CE11D9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7311F548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8A7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193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94A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52C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F41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CEA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FB9C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BF1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A1B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A03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0193992A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B7C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1BF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EE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234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465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641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41C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533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6C3C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E4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025FCF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82A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C02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13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CC3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3D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4A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A57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A0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039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967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D97784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6705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8C1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74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8D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F4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6EB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856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AF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123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73C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F03BC0F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E215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12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8E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AC4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581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24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5AC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36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7A6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8DB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425E768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24F7D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1F3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957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DB0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F5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04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9F8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C1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B0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4B7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4CCAFEF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25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F2B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0F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A098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51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DA1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0D86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D40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2C1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71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CBFD5A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215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E55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1E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D3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0B0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18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535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BC75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FCF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4C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DD88EF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255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1A8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6F0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46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C51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1CD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6D3D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AB00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032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782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57F0896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41D4ADDB" w14:textId="77777777" w:rsidR="00F86736" w:rsidRPr="004A38F6" w:rsidRDefault="00F86736" w:rsidP="00F86736">
      <w:pPr>
        <w:pStyle w:val="breakline"/>
        <w:rPr>
          <w:color w:val="002060"/>
        </w:rPr>
      </w:pPr>
    </w:p>
    <w:p w14:paraId="171E7830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54D7A051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83C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E62C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708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4ED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D5A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7D0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697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875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0CA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C8F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09B79998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E358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8E17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BFF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2F5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F6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4B0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04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F0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FC2D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38C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150124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152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C7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57B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78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26F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248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FB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B46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5A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FD4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E4331E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A9E3D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5F9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8D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A96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939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99B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D7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AAB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B83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2D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5CFF6A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77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BAD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A72F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612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6B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9A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521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46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A7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53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5C03E8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3DA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47A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08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C6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38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13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FAC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BF8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F9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65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D013F6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9B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3A6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CC0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6F3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6D1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2C1D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E3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93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6AE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AE0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8A7894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9B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B1F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08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F56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C77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B97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5F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53D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712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1D5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63D5C9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9855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24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6C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01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BB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F26C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F209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369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403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CBF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0B158D29" w14:textId="77777777" w:rsidR="00F86736" w:rsidRPr="004A38F6" w:rsidRDefault="00F86736" w:rsidP="00F86736">
      <w:pPr>
        <w:pStyle w:val="breakline"/>
        <w:rPr>
          <w:color w:val="002060"/>
        </w:rPr>
      </w:pPr>
    </w:p>
    <w:p w14:paraId="54D506E1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0B75CD4B" w14:textId="77777777" w:rsidR="00F86736" w:rsidRPr="004A38F6" w:rsidRDefault="00F86736" w:rsidP="00F86736">
      <w:pPr>
        <w:pStyle w:val="breakline"/>
        <w:rPr>
          <w:color w:val="002060"/>
        </w:rPr>
      </w:pPr>
    </w:p>
    <w:p w14:paraId="41516AC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1"/>
        <w:gridCol w:w="385"/>
        <w:gridCol w:w="898"/>
        <w:gridCol w:w="1178"/>
        <w:gridCol w:w="1553"/>
        <w:gridCol w:w="1551"/>
      </w:tblGrid>
      <w:tr w:rsidR="00F86736" w:rsidRPr="004A38F6" w14:paraId="678497BD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EE1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EE9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4372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B4C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C3D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7DC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1CB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2E063FB8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0B1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84F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CB2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6AD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54FE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806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FA6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ROSSINI</w:t>
            </w:r>
          </w:p>
        </w:tc>
      </w:tr>
      <w:tr w:rsidR="00F86736" w:rsidRPr="004A38F6" w14:paraId="00367D73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3F9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BA0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61C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266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E53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0D2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9F2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ROSSINI</w:t>
            </w:r>
          </w:p>
        </w:tc>
      </w:tr>
      <w:tr w:rsidR="00F86736" w:rsidRPr="004A38F6" w14:paraId="7023119D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74AC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ETA BETA FOOTBALL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1E9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6EF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3F8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7F5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80F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E1A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VILLA TOMBARI</w:t>
            </w:r>
          </w:p>
        </w:tc>
      </w:tr>
    </w:tbl>
    <w:p w14:paraId="0C67A75A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F8BF026" w14:textId="77777777" w:rsidR="00F86736" w:rsidRPr="004A38F6" w:rsidRDefault="00F86736" w:rsidP="00F86736">
      <w:pPr>
        <w:pStyle w:val="breakline"/>
        <w:rPr>
          <w:color w:val="002060"/>
        </w:rPr>
      </w:pPr>
    </w:p>
    <w:p w14:paraId="3688D472" w14:textId="77777777" w:rsidR="00F86736" w:rsidRPr="004A38F6" w:rsidRDefault="00F86736" w:rsidP="00F86736">
      <w:pPr>
        <w:pStyle w:val="breakline"/>
        <w:rPr>
          <w:color w:val="002060"/>
        </w:rPr>
      </w:pPr>
    </w:p>
    <w:p w14:paraId="3A4AEFF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F86736" w:rsidRPr="004A38F6" w14:paraId="7D236277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5BF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54B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FAF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098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644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9E4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D445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505D505C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7D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D2EC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A1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70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46AE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9C8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7A0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MADRE TERESA DI CALCUTTA</w:t>
            </w:r>
          </w:p>
        </w:tc>
      </w:tr>
      <w:tr w:rsidR="00F86736" w:rsidRPr="004A38F6" w14:paraId="7E04C366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AFE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88D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26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FAC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C1D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3B2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7CA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GROTTE DI POSATORA 19/A</w:t>
            </w:r>
          </w:p>
        </w:tc>
      </w:tr>
      <w:tr w:rsidR="00F86736" w:rsidRPr="004A38F6" w14:paraId="5C2A26AA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915F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D87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AF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54E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916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2AA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7F5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VESCOVARA, 7</w:t>
            </w:r>
          </w:p>
        </w:tc>
      </w:tr>
      <w:tr w:rsidR="00F86736" w:rsidRPr="004A38F6" w14:paraId="23459A8F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1D8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CSI GAUDIO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C833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38C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80B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BD8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B89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5680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DEI TESSITORI</w:t>
            </w:r>
          </w:p>
        </w:tc>
      </w:tr>
    </w:tbl>
    <w:p w14:paraId="40471FB7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3987910" w14:textId="77777777" w:rsidR="00F86736" w:rsidRPr="004A38F6" w:rsidRDefault="00F86736" w:rsidP="00F86736">
      <w:pPr>
        <w:pStyle w:val="breakline"/>
        <w:rPr>
          <w:color w:val="002060"/>
        </w:rPr>
      </w:pPr>
    </w:p>
    <w:p w14:paraId="0B691C87" w14:textId="77777777" w:rsidR="00F86736" w:rsidRPr="004A38F6" w:rsidRDefault="00F86736" w:rsidP="00F86736">
      <w:pPr>
        <w:pStyle w:val="breakline"/>
        <w:rPr>
          <w:color w:val="002060"/>
        </w:rPr>
      </w:pPr>
    </w:p>
    <w:p w14:paraId="5A7825F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1994"/>
        <w:gridCol w:w="385"/>
        <w:gridCol w:w="898"/>
        <w:gridCol w:w="1198"/>
        <w:gridCol w:w="1547"/>
        <w:gridCol w:w="1566"/>
      </w:tblGrid>
      <w:tr w:rsidR="00F86736" w:rsidRPr="004A38F6" w14:paraId="0CB60124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FE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D99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973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2FB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2AD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986D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BE8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529A3F2D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745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9C5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11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742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F3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E30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C08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TAGLIAMENTO</w:t>
            </w:r>
          </w:p>
        </w:tc>
      </w:tr>
      <w:tr w:rsidR="00F86736" w:rsidRPr="004A38F6" w14:paraId="7E83C9B2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763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2FAA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SPES VALDASO 1993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668C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8D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22D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6FD0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B3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LOC.MONTEROCCO VIA A.MANCINI</w:t>
            </w:r>
          </w:p>
        </w:tc>
      </w:tr>
      <w:tr w:rsidR="00F86736" w:rsidRPr="004A38F6" w14:paraId="26EC64BF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BB3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B32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9CE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44E6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BFC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5280 TENSOSTRUTTURA S.M.APPARENTE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8269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3AA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LORENZO LOTTO</w:t>
            </w:r>
          </w:p>
        </w:tc>
      </w:tr>
      <w:tr w:rsidR="00F86736" w:rsidRPr="004A38F6" w14:paraId="1F5C4B9E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ABA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35A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326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32E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4BB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759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0EDB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ALESSANDRO MANZONI</w:t>
            </w:r>
          </w:p>
        </w:tc>
      </w:tr>
    </w:tbl>
    <w:p w14:paraId="32CDA07A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15922504" w14:textId="77777777" w:rsidR="00F86736" w:rsidRPr="004A38F6" w:rsidRDefault="00F86736" w:rsidP="00F86736">
      <w:pPr>
        <w:pStyle w:val="breakline"/>
        <w:rPr>
          <w:color w:val="002060"/>
        </w:rPr>
      </w:pPr>
    </w:p>
    <w:p w14:paraId="22A2C2E0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UNDER 15 C5 REGIONALI MASCHILI</w:t>
      </w:r>
    </w:p>
    <w:p w14:paraId="591ADC99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768DAF86" w14:textId="77777777" w:rsidR="00F86736" w:rsidRPr="004A38F6" w:rsidRDefault="00F86736" w:rsidP="00F86736">
      <w:pPr>
        <w:pStyle w:val="breakline"/>
        <w:rPr>
          <w:color w:val="002060"/>
        </w:rPr>
      </w:pPr>
    </w:p>
    <w:p w14:paraId="34938EA2" w14:textId="77777777" w:rsidR="00F86736" w:rsidRPr="004A38F6" w:rsidRDefault="00F86736" w:rsidP="00F86736">
      <w:pPr>
        <w:pStyle w:val="breakline"/>
        <w:rPr>
          <w:color w:val="002060"/>
        </w:rPr>
      </w:pPr>
    </w:p>
    <w:p w14:paraId="1BD3A682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7EDE1A69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91E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527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9694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F48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9F1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8E2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E18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1D6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2136D53E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2342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13/11/2022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D7138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4DCE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B738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C1F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629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0AF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393E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4F9F7D92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4A11FE8" w14:textId="77777777" w:rsidR="00F86736" w:rsidRPr="004A38F6" w:rsidRDefault="00F86736" w:rsidP="00F86736">
      <w:pPr>
        <w:pStyle w:val="breakline"/>
        <w:rPr>
          <w:color w:val="002060"/>
        </w:rPr>
      </w:pPr>
    </w:p>
    <w:p w14:paraId="2451E744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6D213827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E95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1C4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89E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6E2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FAE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113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50E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C92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3D3F3405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1459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12/11/2022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6EA1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D739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CSI GAUDIO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2A382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B18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79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C46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4F5B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3CBB751D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7E88B671" w14:textId="77777777" w:rsidR="00F86736" w:rsidRPr="004A38F6" w:rsidRDefault="00F86736" w:rsidP="00F86736">
      <w:pPr>
        <w:pStyle w:val="breakline"/>
        <w:rPr>
          <w:color w:val="002060"/>
        </w:rPr>
      </w:pPr>
    </w:p>
    <w:p w14:paraId="5DCC163E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797E38D6" w14:textId="77777777" w:rsidR="00F86736" w:rsidRPr="004A38F6" w:rsidRDefault="00F86736" w:rsidP="00F86736">
      <w:pPr>
        <w:pStyle w:val="breakline"/>
        <w:rPr>
          <w:color w:val="002060"/>
        </w:rPr>
      </w:pPr>
    </w:p>
    <w:p w14:paraId="7A5774A8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06/11/2022</w:t>
      </w:r>
    </w:p>
    <w:p w14:paraId="5DB434A3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C974C10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1CA5A430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3D498355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DDDF9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C - 4 Giornata - A</w:t>
                  </w:r>
                </w:p>
              </w:tc>
            </w:tr>
            <w:tr w:rsidR="00F86736" w:rsidRPr="004A38F6" w14:paraId="3A2B7058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0209B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FB42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A.V.I.S. RIPATRANSONE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EE77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30CB5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2F81ABB9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19987FF6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A71AE87" w14:textId="77777777" w:rsidR="00F86736" w:rsidRPr="004A38F6" w:rsidRDefault="00F86736" w:rsidP="00F86736">
      <w:pPr>
        <w:pStyle w:val="breakline"/>
        <w:rPr>
          <w:color w:val="002060"/>
        </w:rPr>
      </w:pPr>
    </w:p>
    <w:p w14:paraId="46412053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06/11/2022</w:t>
      </w:r>
    </w:p>
    <w:p w14:paraId="4B81DB3B" w14:textId="77777777" w:rsidR="00F86736" w:rsidRPr="004A38F6" w:rsidRDefault="00F86736" w:rsidP="00F86736">
      <w:pPr>
        <w:pStyle w:val="sottotitolocampionato20"/>
        <w:rPr>
          <w:color w:val="002060"/>
        </w:rPr>
      </w:pPr>
      <w:r w:rsidRPr="004A38F6">
        <w:rPr>
          <w:color w:val="002060"/>
        </w:rPr>
        <w:lastRenderedPageBreak/>
        <w:t>Si trascrivono qui di seguito i risultati ufficiali delle gare disputate</w:t>
      </w:r>
    </w:p>
    <w:p w14:paraId="4FC4406C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86736" w:rsidRPr="004A38F6" w14:paraId="21387A40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0925859F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84ED8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F86736" w:rsidRPr="004A38F6" w14:paraId="5247B0C1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3CD5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AA09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F63B2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08F57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DE7BE9B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4C624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20762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 xml:space="preserve">- ITALSERVICE C5 </w:t>
                  </w:r>
                  <w:proofErr w:type="spellStart"/>
                  <w:r w:rsidRPr="004A38F6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1E5D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B152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6BAFD66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80BAF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52E70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34DE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FD71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13705C5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7F18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94F6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75B2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117B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76E524F0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22070D56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70B3D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F86736" w:rsidRPr="004A38F6" w14:paraId="1CB5279C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75E7C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05E0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 xml:space="preserve">- AMICI DEL </w:t>
                  </w:r>
                  <w:proofErr w:type="spellStart"/>
                  <w:r w:rsidRPr="004A38F6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478C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B422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69EEAF1B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D5EE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F2FA5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3918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1BD0F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381D4377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083A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7D6F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EA323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554A6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094379F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1F9E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E072A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CSI GAUDIO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598B9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0A91A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4B5CA6FB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674D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07/11/2022</w:t>
                  </w:r>
                </w:p>
              </w:tc>
            </w:tr>
            <w:tr w:rsidR="00F86736" w:rsidRPr="004A38F6" w14:paraId="695026B5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ED8CE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(2) - disputata il 05/11/2022</w:t>
                  </w:r>
                </w:p>
              </w:tc>
            </w:tr>
          </w:tbl>
          <w:p w14:paraId="42E9DFB8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0EB6AC04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599974F4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25CD4E9C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1C2DD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C - 5 Giornata - A</w:t>
                  </w:r>
                </w:p>
              </w:tc>
            </w:tr>
            <w:tr w:rsidR="00F86736" w:rsidRPr="004A38F6" w14:paraId="60C63AFA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D849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4B7D3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FOOTBALLCLUBREAL MONTALTO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CF61E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13 - 1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A95EB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  <w:tr w:rsidR="00F86736" w:rsidRPr="004A38F6" w14:paraId="0EFC3C7C" w14:textId="77777777" w:rsidTr="00D026E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16429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(1) - disputata il 05/11/2022</w:t>
                  </w:r>
                </w:p>
              </w:tc>
            </w:tr>
          </w:tbl>
          <w:p w14:paraId="7DA90E60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6F28AD0C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683A198" w14:textId="77777777" w:rsidR="00F86736" w:rsidRPr="004A38F6" w:rsidRDefault="00F86736" w:rsidP="00F86736">
      <w:pPr>
        <w:pStyle w:val="breakline"/>
        <w:rPr>
          <w:color w:val="002060"/>
        </w:rPr>
      </w:pPr>
    </w:p>
    <w:p w14:paraId="02DAFDFE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264EAE79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33883073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5/11/2022 </w:t>
      </w:r>
    </w:p>
    <w:p w14:paraId="0AB78A1E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3E3A4850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5CF4ED5E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3B4313DA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924C79B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70D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ROSSI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5EA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7DF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66CD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D888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30A6E6E" w14:textId="77777777" w:rsidR="00F86736" w:rsidRPr="004A38F6" w:rsidRDefault="00F86736" w:rsidP="00F86736">
      <w:pPr>
        <w:pStyle w:val="titolo10"/>
        <w:rPr>
          <w:rFonts w:eastAsiaTheme="minorEastAsia"/>
          <w:color w:val="002060"/>
        </w:rPr>
      </w:pPr>
      <w:r w:rsidRPr="004A38F6">
        <w:rPr>
          <w:color w:val="002060"/>
        </w:rPr>
        <w:t xml:space="preserve">GARE DEL 6/11/2022 </w:t>
      </w:r>
    </w:p>
    <w:p w14:paraId="723B6C17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6CAEB18D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04DE7087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648F99B9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43DAD98D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2E4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DI DIANA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BB4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(ITALSERVICE C5 </w:t>
            </w:r>
            <w:proofErr w:type="spellStart"/>
            <w:r w:rsidRPr="004A38F6">
              <w:rPr>
                <w:color w:val="002060"/>
              </w:rPr>
              <w:t>sq.B</w:t>
            </w:r>
            <w:proofErr w:type="spellEnd"/>
            <w:r w:rsidRPr="004A38F6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2F4D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448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SARTINI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120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(ITALSERVICE C5 </w:t>
            </w:r>
            <w:proofErr w:type="spellStart"/>
            <w:r w:rsidRPr="004A38F6">
              <w:rPr>
                <w:color w:val="002060"/>
              </w:rPr>
              <w:t>sq.B</w:t>
            </w:r>
            <w:proofErr w:type="spellEnd"/>
            <w:r w:rsidRPr="004A38F6">
              <w:rPr>
                <w:color w:val="002060"/>
              </w:rPr>
              <w:t xml:space="preserve">) </w:t>
            </w:r>
          </w:p>
        </w:tc>
      </w:tr>
    </w:tbl>
    <w:p w14:paraId="3DD8D59B" w14:textId="77777777" w:rsidR="00F86736" w:rsidRPr="004A38F6" w:rsidRDefault="00F86736" w:rsidP="00F86736">
      <w:pPr>
        <w:pStyle w:val="breakline"/>
        <w:rPr>
          <w:color w:val="002060"/>
        </w:rPr>
      </w:pPr>
    </w:p>
    <w:p w14:paraId="42877DEA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2F65558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F34FAE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4E8ADD11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CLASSIFICA</w:t>
      </w:r>
    </w:p>
    <w:p w14:paraId="404FAAE5" w14:textId="77777777" w:rsidR="00F86736" w:rsidRPr="004A38F6" w:rsidRDefault="00F86736" w:rsidP="00F86736">
      <w:pPr>
        <w:pStyle w:val="breakline"/>
        <w:rPr>
          <w:color w:val="002060"/>
        </w:rPr>
      </w:pPr>
    </w:p>
    <w:p w14:paraId="4B5BE53D" w14:textId="77777777" w:rsidR="00F86736" w:rsidRPr="004A38F6" w:rsidRDefault="00F86736" w:rsidP="00F86736">
      <w:pPr>
        <w:pStyle w:val="breakline"/>
        <w:rPr>
          <w:color w:val="002060"/>
        </w:rPr>
      </w:pPr>
    </w:p>
    <w:p w14:paraId="1F762B08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623D8889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8B8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87A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8BD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D172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D9DF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D70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3B7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C02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9F27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8248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7D5731C7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BCC8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2524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262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23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BC4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15D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AE61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4D7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34B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F97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941ED7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A08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DB1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534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5D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B5C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61A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90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A8E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796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B22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F326D4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A928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627B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7C8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551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1B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80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022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09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243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BA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8E7F565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18B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92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81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E02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854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6325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E2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F08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D2A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EF2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C8F95D1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E2D7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C96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19EA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3A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28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F79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C7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43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E2A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FA31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6C31550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808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13A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18F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2B5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CB1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3D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7F7E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F37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0B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C8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5FC6087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7821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4A3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179E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FB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A9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70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956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BE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ED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FD4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BB11B54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FE8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sq.B</w:t>
            </w:r>
            <w:proofErr w:type="spellEnd"/>
            <w:r w:rsidRPr="004A38F6">
              <w:rPr>
                <w:color w:val="002060"/>
              </w:rPr>
              <w:t xml:space="preserve"> ITALSERVICE C5 </w:t>
            </w:r>
            <w:proofErr w:type="spellStart"/>
            <w:r w:rsidRPr="004A38F6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23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008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FE2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AF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592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663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25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427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20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247217F2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480D5BC1" w14:textId="77777777" w:rsidR="00F86736" w:rsidRPr="004A38F6" w:rsidRDefault="00F86736" w:rsidP="00F86736">
      <w:pPr>
        <w:pStyle w:val="breakline"/>
        <w:rPr>
          <w:color w:val="002060"/>
        </w:rPr>
      </w:pPr>
    </w:p>
    <w:p w14:paraId="4385E7D6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0E2D323E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C5B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20E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F77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6DE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99F9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376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584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0D4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693C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B5C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255FAC03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28A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lastRenderedPageBreak/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38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ADF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B54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09E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0C3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B8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CCD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B95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B7D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761FF5E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B5D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251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8B9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F34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F93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1C3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A01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DB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0B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13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207C1B2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E7D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36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7E8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A9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37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7AC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075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A26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DD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E4A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FC6C7F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BF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EF2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87E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38A5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97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9C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82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A1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55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1C8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9D9E1E6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808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D3C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E10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5C1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597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CB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405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E44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E6B1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D98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8C8B733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E8B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2B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5C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D5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474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E0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5FB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EB66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FAF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C1C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4675BB7C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C7D7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752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53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746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9F9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F7B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063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376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678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343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3A61786E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6E2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sq.B</w:t>
            </w:r>
            <w:proofErr w:type="spellEnd"/>
            <w:r w:rsidRPr="004A38F6">
              <w:rPr>
                <w:color w:val="002060"/>
              </w:rPr>
              <w:t xml:space="preserve"> AMICI DEL </w:t>
            </w:r>
            <w:proofErr w:type="spellStart"/>
            <w:r w:rsidRPr="004A38F6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631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9D6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F650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D92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2AB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EED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D28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F9A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8A9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4855E901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22D8AB6C" w14:textId="77777777" w:rsidR="00F86736" w:rsidRPr="004A38F6" w:rsidRDefault="00F86736" w:rsidP="00F86736">
      <w:pPr>
        <w:pStyle w:val="breakline"/>
        <w:rPr>
          <w:color w:val="002060"/>
        </w:rPr>
      </w:pPr>
    </w:p>
    <w:p w14:paraId="6D3522D3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6736" w:rsidRPr="004A38F6" w14:paraId="086174BD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FBA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167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EDC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C78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976E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AB1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ABC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D94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CA7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ED8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PE</w:t>
            </w:r>
          </w:p>
        </w:tc>
      </w:tr>
      <w:tr w:rsidR="00F86736" w:rsidRPr="004A38F6" w14:paraId="5A81F690" w14:textId="77777777" w:rsidTr="00D026E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285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55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8B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2E1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996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65A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892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F8D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153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E4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1672B6FA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DA1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6DC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922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2F61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262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35B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44C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994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075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4BC2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56B966C9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5F0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61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FD9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E0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1DA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2F4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6D04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948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E8C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46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0C04A78D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FE18" w14:textId="77777777" w:rsidR="00F86736" w:rsidRPr="004A38F6" w:rsidRDefault="00F86736" w:rsidP="00D026E0">
            <w:pPr>
              <w:pStyle w:val="rowtabella0"/>
              <w:rPr>
                <w:color w:val="002060"/>
                <w:lang w:val="es-ES"/>
              </w:rPr>
            </w:pPr>
            <w:r w:rsidRPr="004A38F6">
              <w:rPr>
                <w:color w:val="002060"/>
                <w:lang w:val="es-E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A6B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0F66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9962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FE2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4AA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7AD45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F256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CB7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69E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  <w:tr w:rsidR="00F86736" w:rsidRPr="004A38F6" w14:paraId="6CC84F22" w14:textId="77777777" w:rsidTr="00D026E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7D8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827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14E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076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108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F7C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E32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58E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F6D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EDF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0</w:t>
            </w:r>
          </w:p>
        </w:tc>
      </w:tr>
    </w:tbl>
    <w:p w14:paraId="5B90B7D9" w14:textId="77777777" w:rsidR="00F86736" w:rsidRPr="004A38F6" w:rsidRDefault="00F86736" w:rsidP="00F86736">
      <w:pPr>
        <w:pStyle w:val="breakline"/>
        <w:rPr>
          <w:color w:val="002060"/>
        </w:rPr>
      </w:pPr>
    </w:p>
    <w:p w14:paraId="59E9DA45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7B676C1E" w14:textId="77777777" w:rsidR="00F86736" w:rsidRPr="004A38F6" w:rsidRDefault="00F86736" w:rsidP="00F86736">
      <w:pPr>
        <w:pStyle w:val="breakline"/>
        <w:rPr>
          <w:color w:val="002060"/>
        </w:rPr>
      </w:pPr>
    </w:p>
    <w:p w14:paraId="49ABC00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87"/>
        <w:gridCol w:w="385"/>
        <w:gridCol w:w="897"/>
        <w:gridCol w:w="1281"/>
        <w:gridCol w:w="1542"/>
        <w:gridCol w:w="1530"/>
      </w:tblGrid>
      <w:tr w:rsidR="00F86736" w:rsidRPr="004A38F6" w14:paraId="5123F681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5DA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D2F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4A6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5B8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3B2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A4E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F18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464C5147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A0E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C42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98AD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31D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BF6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5446 ALMA ARENA CALCIO A CINQUE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EB82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835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ROMA 201</w:t>
            </w:r>
          </w:p>
        </w:tc>
      </w:tr>
      <w:tr w:rsidR="00F86736" w:rsidRPr="004A38F6" w14:paraId="3CED26D7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F9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ITALSERVICE C5 </w:t>
            </w:r>
            <w:proofErr w:type="spellStart"/>
            <w:r w:rsidRPr="004A38F6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60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2BBA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7A3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3EB7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09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491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MAZZINI</w:t>
            </w:r>
          </w:p>
        </w:tc>
      </w:tr>
      <w:tr w:rsidR="00F86736" w:rsidRPr="004A38F6" w14:paraId="25455F29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C90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80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795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7CD5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DF23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709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27D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STR.DEL BURELLO LOC.VAL NEVOLA</w:t>
            </w:r>
          </w:p>
        </w:tc>
      </w:tr>
      <w:tr w:rsidR="00F86736" w:rsidRPr="004A38F6" w14:paraId="2550EBD9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606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EB4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2436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19E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E7D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22F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261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DEI LECCI-TAVERNELLE</w:t>
            </w:r>
          </w:p>
        </w:tc>
      </w:tr>
    </w:tbl>
    <w:p w14:paraId="2C74980F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FFA4215" w14:textId="77777777" w:rsidR="00F86736" w:rsidRPr="004A38F6" w:rsidRDefault="00F86736" w:rsidP="00F86736">
      <w:pPr>
        <w:pStyle w:val="breakline"/>
        <w:rPr>
          <w:color w:val="002060"/>
        </w:rPr>
      </w:pPr>
    </w:p>
    <w:p w14:paraId="0EC5CFD0" w14:textId="77777777" w:rsidR="00F86736" w:rsidRPr="004A38F6" w:rsidRDefault="00F86736" w:rsidP="00F86736">
      <w:pPr>
        <w:pStyle w:val="breakline"/>
        <w:rPr>
          <w:color w:val="002060"/>
        </w:rPr>
      </w:pPr>
    </w:p>
    <w:p w14:paraId="55C20A2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15"/>
        <w:gridCol w:w="385"/>
        <w:gridCol w:w="898"/>
        <w:gridCol w:w="1182"/>
        <w:gridCol w:w="1545"/>
        <w:gridCol w:w="1545"/>
      </w:tblGrid>
      <w:tr w:rsidR="00F86736" w:rsidRPr="004A38F6" w14:paraId="19B04BF2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08E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AA3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808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B91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8F1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1B0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D14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72D6BE73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35A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AD4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F27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498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88A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228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C167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MADRE TERESA DI CALCUTTA</w:t>
            </w:r>
          </w:p>
        </w:tc>
      </w:tr>
      <w:tr w:rsidR="00F86736" w:rsidRPr="004A38F6" w14:paraId="2CB08E27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3F3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CSI GAUDIO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B0C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91BB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D9C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A95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619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29D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DEI TESSITORI</w:t>
            </w:r>
          </w:p>
        </w:tc>
      </w:tr>
      <w:tr w:rsidR="00F86736" w:rsidRPr="004A38F6" w14:paraId="35819682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A2E9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D23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578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9FEE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B43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7D9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3C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BRUNO BUOZZI</w:t>
            </w:r>
          </w:p>
        </w:tc>
      </w:tr>
      <w:tr w:rsidR="00F86736" w:rsidRPr="004A38F6" w14:paraId="02283B94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DA1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AMICI DEL </w:t>
            </w:r>
            <w:proofErr w:type="spellStart"/>
            <w:r w:rsidRPr="004A38F6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38B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B3F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15F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8B4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68F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036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AMATO</w:t>
            </w:r>
          </w:p>
        </w:tc>
      </w:tr>
    </w:tbl>
    <w:p w14:paraId="5C823B1C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B2290AC" w14:textId="77777777" w:rsidR="00F86736" w:rsidRPr="004A38F6" w:rsidRDefault="00F86736" w:rsidP="00F86736">
      <w:pPr>
        <w:pStyle w:val="breakline"/>
        <w:rPr>
          <w:color w:val="002060"/>
        </w:rPr>
      </w:pPr>
    </w:p>
    <w:p w14:paraId="4814C564" w14:textId="77777777" w:rsidR="00F86736" w:rsidRPr="004A38F6" w:rsidRDefault="00F86736" w:rsidP="00F86736">
      <w:pPr>
        <w:pStyle w:val="breakline"/>
        <w:rPr>
          <w:color w:val="002060"/>
        </w:rPr>
      </w:pPr>
    </w:p>
    <w:p w14:paraId="5FE55BED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15"/>
        <w:gridCol w:w="385"/>
        <w:gridCol w:w="898"/>
        <w:gridCol w:w="1175"/>
        <w:gridCol w:w="1544"/>
        <w:gridCol w:w="1544"/>
      </w:tblGrid>
      <w:tr w:rsidR="00F86736" w:rsidRPr="004A38F6" w14:paraId="61478BB3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81B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410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D91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845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41B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C47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6DD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212924ED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2D8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FOOTBALLCLUBREAL MONTALTO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F27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A.V.I.S. RIPATRANSONE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7FDC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F6B66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13/11/2022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F30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5739 CAMPO C5 SCOPERTO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4597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MONTALTO DELLE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345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CONTRADA S.ALBERTO</w:t>
            </w:r>
          </w:p>
        </w:tc>
      </w:tr>
    </w:tbl>
    <w:p w14:paraId="427A6A9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D582288" w14:textId="77777777" w:rsidR="00F86736" w:rsidRPr="004A38F6" w:rsidRDefault="00F86736" w:rsidP="00F86736">
      <w:pPr>
        <w:pStyle w:val="breakline"/>
        <w:rPr>
          <w:color w:val="002060"/>
        </w:rPr>
      </w:pPr>
    </w:p>
    <w:p w14:paraId="56935158" w14:textId="77777777" w:rsidR="00F86736" w:rsidRPr="004A38F6" w:rsidRDefault="00F86736" w:rsidP="00F86736">
      <w:pPr>
        <w:pStyle w:val="breakline"/>
        <w:rPr>
          <w:color w:val="002060"/>
        </w:rPr>
      </w:pPr>
    </w:p>
    <w:p w14:paraId="6CA47D40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ITALIA CALCIO A 5</w:t>
      </w:r>
    </w:p>
    <w:p w14:paraId="7D65E9BF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49C53AFF" w14:textId="77777777" w:rsidR="00F86736" w:rsidRPr="004A38F6" w:rsidRDefault="00F86736" w:rsidP="00F86736">
      <w:pPr>
        <w:pStyle w:val="breakline"/>
        <w:rPr>
          <w:color w:val="002060"/>
        </w:rPr>
      </w:pPr>
    </w:p>
    <w:p w14:paraId="2E753728" w14:textId="77777777" w:rsidR="00F86736" w:rsidRPr="004A38F6" w:rsidRDefault="00F86736" w:rsidP="00F86736">
      <w:pPr>
        <w:pStyle w:val="breakline"/>
        <w:rPr>
          <w:color w:val="002060"/>
        </w:rPr>
      </w:pPr>
    </w:p>
    <w:p w14:paraId="61D1D04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 xml:space="preserve">GIRONE </w:t>
      </w:r>
      <w:r>
        <w:rPr>
          <w:color w:val="002060"/>
        </w:rPr>
        <w:t>OF</w:t>
      </w:r>
      <w:r>
        <w:rPr>
          <w:color w:val="002060"/>
        </w:rPr>
        <w:tab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549A757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DA7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AFF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BC2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9A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90A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801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738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E4D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6F73461E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A8B4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1</w:t>
            </w:r>
            <w:r>
              <w:rPr>
                <w:color w:val="002060"/>
                <w:highlight w:val="yellow"/>
              </w:rPr>
              <w:t>4</w:t>
            </w:r>
            <w:r w:rsidRPr="002058B5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E3FF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88FA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FUTSAL CASELLE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A269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GROTTACCIA 2005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437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750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D2A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3327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  <w:tr w:rsidR="00A030F6" w:rsidRPr="004A38F6" w14:paraId="2D52332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85958" w14:textId="76785E57" w:rsidR="00A030F6" w:rsidRPr="002058B5" w:rsidRDefault="00A030F6" w:rsidP="00A030F6">
            <w:pPr>
              <w:pStyle w:val="rowtabella0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1</w:t>
            </w:r>
            <w:r>
              <w:rPr>
                <w:color w:val="002060"/>
                <w:highlight w:val="yellow"/>
              </w:rPr>
              <w:t>6</w:t>
            </w:r>
            <w:r w:rsidRPr="002058B5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E83525" w14:textId="14CDABF1" w:rsidR="00A030F6" w:rsidRDefault="00A030F6" w:rsidP="00A030F6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4BC4C8" w14:textId="2E15BE56" w:rsidR="00A030F6" w:rsidRDefault="00A030F6" w:rsidP="00A030F6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POL.CAGLI SPORT ASSOCIATI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C8D531" w14:textId="76353722" w:rsidR="00A030F6" w:rsidRDefault="00A030F6" w:rsidP="00A030F6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FUTSAL MONTEMARCIANO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A79CE7" w14:textId="77777777" w:rsidR="00A030F6" w:rsidRPr="004A38F6" w:rsidRDefault="00A030F6" w:rsidP="00A030F6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3B4900" w14:textId="4099F7ED" w:rsidR="00A030F6" w:rsidRPr="002058B5" w:rsidRDefault="00A030F6" w:rsidP="00A030F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58B5">
              <w:rPr>
                <w:color w:val="002060"/>
                <w:highlight w:val="yellow"/>
              </w:rPr>
              <w:t>21:</w:t>
            </w:r>
            <w:r>
              <w:rPr>
                <w:color w:val="002060"/>
                <w:highlight w:val="yellow"/>
              </w:rPr>
              <w:t>3</w:t>
            </w:r>
            <w:r w:rsidRPr="002058B5">
              <w:rPr>
                <w:color w:val="002060"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6C3ADF" w14:textId="30A9E071" w:rsidR="00A030F6" w:rsidRDefault="00A030F6" w:rsidP="00A030F6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1B6DDA" w14:textId="77777777" w:rsidR="00A030F6" w:rsidRPr="004A38F6" w:rsidRDefault="00A030F6" w:rsidP="00A030F6">
            <w:pPr>
              <w:rPr>
                <w:color w:val="002060"/>
              </w:rPr>
            </w:pPr>
          </w:p>
        </w:tc>
      </w:tr>
    </w:tbl>
    <w:p w14:paraId="3455DCC4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5D032C62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lastRenderedPageBreak/>
        <w:t>PROGRAMMA GARE</w:t>
      </w:r>
    </w:p>
    <w:p w14:paraId="5DCA9BFE" w14:textId="77777777" w:rsidR="00F86736" w:rsidRPr="004A38F6" w:rsidRDefault="00F86736" w:rsidP="00F86736">
      <w:pPr>
        <w:pStyle w:val="breakline"/>
        <w:rPr>
          <w:color w:val="002060"/>
        </w:rPr>
      </w:pPr>
    </w:p>
    <w:p w14:paraId="40CF4ACC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OF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3"/>
        <w:gridCol w:w="385"/>
        <w:gridCol w:w="898"/>
        <w:gridCol w:w="1175"/>
        <w:gridCol w:w="1559"/>
        <w:gridCol w:w="1551"/>
      </w:tblGrid>
      <w:tr w:rsidR="00F86736" w:rsidRPr="004A38F6" w14:paraId="12F3ACC0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40A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6BD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8F11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055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38A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A0C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F0E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4841B6A7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006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6D07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8B20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03F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330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84C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F20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RISORGIMENTO 16</w:t>
            </w:r>
          </w:p>
        </w:tc>
      </w:tr>
      <w:tr w:rsidR="00F86736" w:rsidRPr="004A38F6" w14:paraId="3B883A1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8F78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3EE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E31C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A14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278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BD0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B4A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PIAZZA S. D'ACQUISTO</w:t>
            </w:r>
          </w:p>
        </w:tc>
      </w:tr>
      <w:tr w:rsidR="00F86736" w:rsidRPr="004A38F6" w14:paraId="2146F54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72D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D22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96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5A5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8390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0DE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C47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OLIMPIADI</w:t>
            </w:r>
          </w:p>
        </w:tc>
      </w:tr>
      <w:tr w:rsidR="00F86736" w:rsidRPr="004A38F6" w14:paraId="1350A07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55B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3F0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575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B13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DBA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6AC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61F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B.ROSSI SNC</w:t>
            </w:r>
          </w:p>
        </w:tc>
      </w:tr>
      <w:tr w:rsidR="00F86736" w:rsidRPr="004A38F6" w14:paraId="4DBD5FBB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B78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F9B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25F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726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14/11/2022 21:40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C4A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C4B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B60C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PETRARCA</w:t>
            </w:r>
          </w:p>
        </w:tc>
      </w:tr>
      <w:tr w:rsidR="00F86736" w:rsidRPr="004A38F6" w14:paraId="46DACDC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58C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C8C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44F4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0E5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16/11/2022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222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5BF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906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MATTEOTTI</w:t>
            </w:r>
          </w:p>
        </w:tc>
      </w:tr>
      <w:tr w:rsidR="00F86736" w:rsidRPr="004A38F6" w14:paraId="75153EC7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4F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POL.CAGLI SPORT ASSOCIATI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910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680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B953" w14:textId="4B34F5E0" w:rsidR="00A030F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16/11/2022 21:</w:t>
            </w:r>
            <w:r w:rsidR="00A030F6">
              <w:rPr>
                <w:color w:val="002060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647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5455 PALESTRA PANICHI PIERETTI C5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15B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5B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BRAMANTE</w:t>
            </w:r>
          </w:p>
        </w:tc>
      </w:tr>
      <w:tr w:rsidR="00F86736" w:rsidRPr="004A38F6" w14:paraId="3040C9B0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65D7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895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0F83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455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16/11/2022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7DF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3DE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697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S.VITTORIA, 5</w:t>
            </w:r>
          </w:p>
        </w:tc>
      </w:tr>
    </w:tbl>
    <w:p w14:paraId="40862048" w14:textId="357E09C0" w:rsidR="00F86736" w:rsidRDefault="00F86736" w:rsidP="00F86736">
      <w:pPr>
        <w:pStyle w:val="breakline"/>
        <w:rPr>
          <w:color w:val="002060"/>
        </w:rPr>
      </w:pPr>
    </w:p>
    <w:p w14:paraId="3F48DF7F" w14:textId="77777777" w:rsidR="00CF4D2E" w:rsidRPr="004A38F6" w:rsidRDefault="00CF4D2E" w:rsidP="00F86736">
      <w:pPr>
        <w:pStyle w:val="breakline"/>
        <w:rPr>
          <w:color w:val="002060"/>
        </w:rPr>
      </w:pPr>
    </w:p>
    <w:p w14:paraId="74913E99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MARCHE CALCIO 5 serie D</w:t>
      </w:r>
    </w:p>
    <w:p w14:paraId="031B68A0" w14:textId="77777777" w:rsidR="00F86736" w:rsidRPr="002058B5" w:rsidRDefault="00F86736" w:rsidP="00F86736">
      <w:pPr>
        <w:pStyle w:val="titolomedio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GARA RINVIATA A DATA DA DESTINARSI</w:t>
      </w:r>
    </w:p>
    <w:p w14:paraId="4D896B1C" w14:textId="77777777" w:rsidR="00F86736" w:rsidRPr="004A38F6" w:rsidRDefault="00F86736" w:rsidP="00F86736">
      <w:pPr>
        <w:pStyle w:val="breakline"/>
        <w:rPr>
          <w:color w:val="002060"/>
        </w:rPr>
      </w:pPr>
    </w:p>
    <w:p w14:paraId="2BDEF8BA" w14:textId="77777777" w:rsidR="00F86736" w:rsidRPr="004A38F6" w:rsidRDefault="00F86736" w:rsidP="00F86736">
      <w:pPr>
        <w:pStyle w:val="breakline"/>
        <w:rPr>
          <w:color w:val="002060"/>
        </w:rPr>
      </w:pPr>
    </w:p>
    <w:p w14:paraId="23F8C31A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OF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293B3E04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738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7C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83E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D4F1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041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6DF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BDB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9C2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 xml:space="preserve">Nota </w:t>
            </w:r>
          </w:p>
        </w:tc>
      </w:tr>
      <w:tr w:rsidR="00F86736" w:rsidRPr="004A38F6" w14:paraId="3DE45CA7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DB9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3721" w14:textId="77777777" w:rsidR="00F86736" w:rsidRPr="0010651A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DB10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VILLA CECCOLINI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A1C6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ACQUALAGNA CALCIO C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DBCE" w14:textId="77777777" w:rsidR="00F86736" w:rsidRPr="002058B5" w:rsidRDefault="00F86736" w:rsidP="00D026E0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058B5">
              <w:rPr>
                <w:rFonts w:ascii="Arial" w:hAnsi="Arial" w:cs="Arial"/>
                <w:color w:val="002060"/>
                <w:sz w:val="12"/>
                <w:szCs w:val="12"/>
              </w:rPr>
              <w:t>09/11/2022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547E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1368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4802" w14:textId="3E3A221B" w:rsidR="00F86736" w:rsidRPr="0010651A" w:rsidRDefault="00FB5412" w:rsidP="00D026E0">
            <w:pPr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Preso atto dell’ordinanza del Comune di Pesaro a seguito degli eventi sismici de</w:t>
            </w:r>
            <w:r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 xml:space="preserve"> 09</w:t>
            </w:r>
            <w:r w:rsidRPr="0010651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/11/2022</w:t>
            </w:r>
          </w:p>
        </w:tc>
      </w:tr>
    </w:tbl>
    <w:p w14:paraId="7CC34A08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AFC0D2A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6291F2A0" w14:textId="77777777" w:rsidR="00F86736" w:rsidRPr="004A38F6" w:rsidRDefault="00F86736" w:rsidP="00F86736">
      <w:pPr>
        <w:pStyle w:val="breakline"/>
        <w:rPr>
          <w:color w:val="002060"/>
        </w:rPr>
      </w:pPr>
    </w:p>
    <w:p w14:paraId="1415D366" w14:textId="77777777" w:rsidR="00F86736" w:rsidRPr="004A38F6" w:rsidRDefault="00F86736" w:rsidP="00F86736">
      <w:pPr>
        <w:pStyle w:val="breakline"/>
        <w:rPr>
          <w:color w:val="002060"/>
        </w:rPr>
      </w:pPr>
    </w:p>
    <w:p w14:paraId="245B996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 xml:space="preserve">GIRONE </w:t>
      </w:r>
      <w:r>
        <w:rPr>
          <w:color w:val="002060"/>
        </w:rPr>
        <w:t>OF</w:t>
      </w:r>
      <w:r>
        <w:rPr>
          <w:color w:val="002060"/>
        </w:rPr>
        <w:tab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63E519E6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5B8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836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361E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F5E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F18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2BA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5EF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22E4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7B587F3B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F85C9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22</w:t>
            </w:r>
            <w:r w:rsidRPr="002058B5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C6C2D" w14:textId="77777777" w:rsidR="00F86736" w:rsidRPr="002058B5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D35D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BOCASTRUM UNITED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6888" w14:textId="77777777" w:rsidR="00F86736" w:rsidRPr="002058B5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09C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23/11/2022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6E4F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2058B5">
              <w:rPr>
                <w:color w:val="002060"/>
                <w:highlight w:val="yellow"/>
              </w:rPr>
              <w:t>2</w:t>
            </w:r>
            <w:r>
              <w:rPr>
                <w:color w:val="002060"/>
                <w:highlight w:val="yellow"/>
              </w:rPr>
              <w:t>1</w:t>
            </w:r>
            <w:r w:rsidRPr="002058B5">
              <w:rPr>
                <w:color w:val="002060"/>
                <w:highlight w:val="yellow"/>
              </w:rPr>
              <w:t>:</w:t>
            </w:r>
            <w:r>
              <w:rPr>
                <w:color w:val="002060"/>
                <w:highlight w:val="yellow"/>
              </w:rPr>
              <w:t>3</w:t>
            </w:r>
            <w:r w:rsidRPr="002058B5">
              <w:rPr>
                <w:color w:val="002060"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98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C579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0D15F731" w14:textId="77777777" w:rsidR="00F86736" w:rsidRPr="004A38F6" w:rsidRDefault="00F86736" w:rsidP="00F86736">
      <w:pPr>
        <w:pStyle w:val="breakline"/>
        <w:rPr>
          <w:color w:val="002060"/>
        </w:rPr>
      </w:pPr>
    </w:p>
    <w:p w14:paraId="1EB8D6EA" w14:textId="77777777" w:rsidR="00F86736" w:rsidRPr="004A38F6" w:rsidRDefault="00F86736" w:rsidP="00F86736">
      <w:pPr>
        <w:pStyle w:val="breakline"/>
        <w:rPr>
          <w:color w:val="002060"/>
        </w:rPr>
      </w:pPr>
    </w:p>
    <w:p w14:paraId="341986C1" w14:textId="77777777" w:rsidR="00F86736" w:rsidRPr="004A38F6" w:rsidRDefault="00F86736" w:rsidP="00F86736">
      <w:pPr>
        <w:pStyle w:val="breakline"/>
        <w:rPr>
          <w:color w:val="002060"/>
        </w:rPr>
      </w:pPr>
    </w:p>
    <w:p w14:paraId="52537959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RISULTATI</w:t>
      </w:r>
    </w:p>
    <w:p w14:paraId="67632000" w14:textId="77777777" w:rsidR="00F86736" w:rsidRPr="004A38F6" w:rsidRDefault="00F86736" w:rsidP="00F86736">
      <w:pPr>
        <w:pStyle w:val="breakline"/>
        <w:rPr>
          <w:color w:val="002060"/>
        </w:rPr>
      </w:pPr>
    </w:p>
    <w:p w14:paraId="60CF8394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RISULTATI UFFICIALI GARE DEL 07/11/2022</w:t>
      </w:r>
    </w:p>
    <w:p w14:paraId="6554468D" w14:textId="77777777" w:rsidR="00F86736" w:rsidRPr="00F86736" w:rsidRDefault="00F86736" w:rsidP="00F8673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86736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FD9B779" w14:textId="77777777" w:rsidR="00F86736" w:rsidRPr="004A38F6" w:rsidRDefault="00F86736" w:rsidP="00F8673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86736" w:rsidRPr="004A38F6" w14:paraId="70FB7FD2" w14:textId="77777777" w:rsidTr="00D026E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86736" w:rsidRPr="004A38F6" w14:paraId="4FC9A632" w14:textId="77777777" w:rsidTr="00D026E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04F28" w14:textId="77777777" w:rsidR="00F86736" w:rsidRPr="004A38F6" w:rsidRDefault="00F86736" w:rsidP="00D026E0">
                  <w:pPr>
                    <w:pStyle w:val="header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GIRONE OF - 1 Giornata - A</w:t>
                  </w:r>
                </w:p>
              </w:tc>
            </w:tr>
            <w:tr w:rsidR="00F86736" w:rsidRPr="004A38F6" w14:paraId="5C8027D4" w14:textId="77777777" w:rsidTr="00D026E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99EF7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CASENUOVE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41231" w14:textId="77777777" w:rsidR="00F86736" w:rsidRPr="004A38F6" w:rsidRDefault="00F86736" w:rsidP="00D026E0">
                  <w:pPr>
                    <w:pStyle w:val="rowtabella0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ABEF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BCE90" w14:textId="77777777" w:rsidR="00F86736" w:rsidRPr="004A38F6" w:rsidRDefault="00F86736" w:rsidP="00D026E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A38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3B84CEBA" w14:textId="77777777" w:rsidR="00F86736" w:rsidRPr="004A38F6" w:rsidRDefault="00F86736" w:rsidP="00D026E0">
            <w:pPr>
              <w:rPr>
                <w:color w:val="002060"/>
              </w:rPr>
            </w:pPr>
          </w:p>
        </w:tc>
      </w:tr>
    </w:tbl>
    <w:p w14:paraId="7B639BB6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759A235" w14:textId="77777777" w:rsidR="00F86736" w:rsidRPr="004A38F6" w:rsidRDefault="00F86736" w:rsidP="00F86736">
      <w:pPr>
        <w:pStyle w:val="breakline"/>
        <w:rPr>
          <w:color w:val="002060"/>
        </w:rPr>
      </w:pPr>
    </w:p>
    <w:p w14:paraId="04B0A64C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GIUDICE SPORTIVO</w:t>
      </w:r>
    </w:p>
    <w:p w14:paraId="07E85953" w14:textId="77777777" w:rsidR="00F86736" w:rsidRPr="004A38F6" w:rsidRDefault="00F86736" w:rsidP="00F86736">
      <w:pPr>
        <w:pStyle w:val="diffida"/>
        <w:rPr>
          <w:color w:val="002060"/>
        </w:rPr>
      </w:pPr>
      <w:r w:rsidRPr="004A38F6">
        <w:rPr>
          <w:color w:val="002060"/>
        </w:rPr>
        <w:t>Il Giudice Sportivo Avv. Agnese Lazzaretti, con l'assistenza del segretario Angelo Castellana, nella seduta del 09/11/2022, ha adottato le decisioni che di seguito integralmente si riportano:</w:t>
      </w:r>
    </w:p>
    <w:p w14:paraId="77B782F7" w14:textId="77777777" w:rsidR="00F86736" w:rsidRPr="004A38F6" w:rsidRDefault="00F86736" w:rsidP="00F86736">
      <w:pPr>
        <w:pStyle w:val="titolo10"/>
        <w:rPr>
          <w:color w:val="002060"/>
        </w:rPr>
      </w:pPr>
      <w:r w:rsidRPr="004A38F6">
        <w:rPr>
          <w:color w:val="002060"/>
        </w:rPr>
        <w:t xml:space="preserve">GARE DEL 7/11/2022 </w:t>
      </w:r>
    </w:p>
    <w:p w14:paraId="56283850" w14:textId="77777777" w:rsidR="00F86736" w:rsidRPr="004A38F6" w:rsidRDefault="00F86736" w:rsidP="00F86736">
      <w:pPr>
        <w:pStyle w:val="titolo60"/>
        <w:rPr>
          <w:color w:val="002060"/>
        </w:rPr>
      </w:pPr>
      <w:r w:rsidRPr="004A38F6">
        <w:rPr>
          <w:color w:val="002060"/>
        </w:rPr>
        <w:t xml:space="preserve">DECISIONI DEL GIUDICE SPORTIVO </w:t>
      </w:r>
    </w:p>
    <w:p w14:paraId="60053532" w14:textId="77777777" w:rsidR="00F8673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lastRenderedPageBreak/>
        <w:t xml:space="preserve">gara del 7/11/2022 CASENUOVE - CANTINE RIUNITE CSI </w:t>
      </w:r>
      <w:r w:rsidRPr="004A38F6">
        <w:rPr>
          <w:color w:val="002060"/>
        </w:rPr>
        <w:br/>
        <w:t xml:space="preserve">Il Giudice Sportivo, visto il ricorso tempestivamente proposto dalla società </w:t>
      </w:r>
      <w:proofErr w:type="spellStart"/>
      <w:r w:rsidRPr="004A38F6">
        <w:rPr>
          <w:color w:val="002060"/>
        </w:rPr>
        <w:t>Asd</w:t>
      </w:r>
      <w:proofErr w:type="spellEnd"/>
      <w:r w:rsidRPr="004A38F6">
        <w:rPr>
          <w:color w:val="002060"/>
        </w:rPr>
        <w:t xml:space="preserve"> Cantine Riunite, nel quale si lamenta la posizione irregolare dei calciatori </w:t>
      </w:r>
      <w:proofErr w:type="spellStart"/>
      <w:r w:rsidRPr="004A38F6">
        <w:rPr>
          <w:color w:val="002060"/>
        </w:rPr>
        <w:t>Dollani</w:t>
      </w:r>
      <w:proofErr w:type="spellEnd"/>
      <w:r w:rsidRPr="004A38F6">
        <w:rPr>
          <w:color w:val="002060"/>
        </w:rPr>
        <w:t xml:space="preserve"> Cristian (n. 22.12.97) e Lombardi Enrico (n. 06.06.87) schierati in campo dalla società </w:t>
      </w:r>
      <w:proofErr w:type="spellStart"/>
      <w:r w:rsidRPr="004A38F6">
        <w:rPr>
          <w:color w:val="002060"/>
        </w:rPr>
        <w:t>Asd</w:t>
      </w:r>
      <w:proofErr w:type="spellEnd"/>
      <w:r w:rsidRPr="004A38F6">
        <w:rPr>
          <w:color w:val="002060"/>
        </w:rPr>
        <w:t xml:space="preserve"> Casenuove nonostante la squalifica di 1 gara comminata ad entrambi rispettivamente nel Cu 39 del 31.1022 e nel Cu n. 25 del 05.10.22 Calcio a 5, dopo aver esperito gli opportuni accertamenti dai quali risulta che i suddetti giocatori non hanno mai scontato la giornata di squalifica inflitta, </w:t>
      </w:r>
    </w:p>
    <w:p w14:paraId="42D69ABA" w14:textId="77777777" w:rsidR="00F86736" w:rsidRDefault="00F86736" w:rsidP="00F86736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4A38F6">
        <w:rPr>
          <w:color w:val="002060"/>
        </w:rPr>
        <w:t>DELIBERA</w:t>
      </w:r>
    </w:p>
    <w:p w14:paraId="3DFAAA10" w14:textId="77777777" w:rsidR="00F8673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t xml:space="preserve">- di comminare alla Società </w:t>
      </w:r>
      <w:proofErr w:type="spellStart"/>
      <w:r w:rsidRPr="004A38F6">
        <w:rPr>
          <w:color w:val="002060"/>
        </w:rPr>
        <w:t>Asd</w:t>
      </w:r>
      <w:proofErr w:type="spellEnd"/>
      <w:r w:rsidRPr="004A38F6">
        <w:rPr>
          <w:color w:val="002060"/>
        </w:rPr>
        <w:t xml:space="preserve"> Casenuove la sanzione sportiva della perdita della gara per 0-6 </w:t>
      </w:r>
    </w:p>
    <w:p w14:paraId="545AEF25" w14:textId="77777777" w:rsidR="00F8673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t xml:space="preserve">- di squalificare per una ulteriore gara i calciatori </w:t>
      </w:r>
      <w:proofErr w:type="spellStart"/>
      <w:r w:rsidRPr="004A38F6">
        <w:rPr>
          <w:color w:val="002060"/>
        </w:rPr>
        <w:t>Dollani</w:t>
      </w:r>
      <w:proofErr w:type="spellEnd"/>
      <w:r w:rsidRPr="004A38F6">
        <w:rPr>
          <w:color w:val="002060"/>
        </w:rPr>
        <w:t xml:space="preserve"> Cristiane Lombardi Enrico </w:t>
      </w:r>
    </w:p>
    <w:p w14:paraId="3F953549" w14:textId="77777777" w:rsidR="00F8673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t xml:space="preserve">- di inibire fino al 07.12.2022 il dirigente accompagnatore Sig. Pettinari Andrea </w:t>
      </w:r>
    </w:p>
    <w:p w14:paraId="5A29F900" w14:textId="77777777" w:rsidR="00F8673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>
        <w:rPr>
          <w:color w:val="002060"/>
        </w:rPr>
        <w:t>–</w:t>
      </w:r>
      <w:r w:rsidRPr="004A38F6">
        <w:rPr>
          <w:color w:val="002060"/>
        </w:rPr>
        <w:t xml:space="preserve"> di restituite il contributo versato </w:t>
      </w:r>
    </w:p>
    <w:p w14:paraId="174259C8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</w:p>
    <w:p w14:paraId="677B0CE5" w14:textId="77777777" w:rsidR="00F86736" w:rsidRPr="004A38F6" w:rsidRDefault="00F86736" w:rsidP="00F86736">
      <w:pPr>
        <w:pStyle w:val="titolo7a"/>
        <w:rPr>
          <w:color w:val="002060"/>
        </w:rPr>
      </w:pPr>
      <w:r w:rsidRPr="004A38F6">
        <w:rPr>
          <w:color w:val="002060"/>
        </w:rPr>
        <w:t xml:space="preserve">PROVVEDIMENTI DISCIPLINARI </w:t>
      </w:r>
    </w:p>
    <w:p w14:paraId="76AA92B7" w14:textId="77777777" w:rsidR="00F86736" w:rsidRPr="004A38F6" w:rsidRDefault="00F86736" w:rsidP="00F86736">
      <w:pPr>
        <w:pStyle w:val="titolo7b0"/>
        <w:rPr>
          <w:color w:val="002060"/>
        </w:rPr>
      </w:pPr>
      <w:r w:rsidRPr="004A38F6">
        <w:rPr>
          <w:color w:val="002060"/>
        </w:rPr>
        <w:t xml:space="preserve">In base alle risultanze degli atti ufficiali sono state deliberate le seguenti sanzioni disciplinari. </w:t>
      </w:r>
    </w:p>
    <w:p w14:paraId="08CB7B68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SOCIETA' </w:t>
      </w:r>
    </w:p>
    <w:p w14:paraId="014A0141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PERDITA DELLA GARA: </w:t>
      </w:r>
    </w:p>
    <w:p w14:paraId="0F1EBE22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4A38F6">
        <w:rPr>
          <w:color w:val="002060"/>
        </w:rPr>
        <w:t xml:space="preserve">CASENUOVE </w:t>
      </w:r>
      <w:r w:rsidRPr="004A38F6">
        <w:rPr>
          <w:color w:val="002060"/>
        </w:rPr>
        <w:br/>
        <w:t xml:space="preserve">V. delibera </w:t>
      </w:r>
    </w:p>
    <w:p w14:paraId="2970D594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DIRIGENTI </w:t>
      </w:r>
    </w:p>
    <w:p w14:paraId="68BE48B8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INIBIZIONE A SVOLGERE OGNI ATTIVITA' FINO AL 7/12/2022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689A33C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BB02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PETTINARI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1D2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8049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4FC1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73C9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79481DFE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4A38F6">
        <w:rPr>
          <w:color w:val="002060"/>
        </w:rPr>
        <w:t xml:space="preserve">V. delibera </w:t>
      </w:r>
    </w:p>
    <w:p w14:paraId="5EB39A60" w14:textId="77777777" w:rsidR="00F86736" w:rsidRPr="004A38F6" w:rsidRDefault="00F86736" w:rsidP="00F86736">
      <w:pPr>
        <w:pStyle w:val="titolo30"/>
        <w:rPr>
          <w:color w:val="002060"/>
        </w:rPr>
      </w:pPr>
      <w:r w:rsidRPr="004A38F6">
        <w:rPr>
          <w:color w:val="002060"/>
        </w:rPr>
        <w:t xml:space="preserve">CALCIATORI ESPULSI </w:t>
      </w:r>
    </w:p>
    <w:p w14:paraId="2B362D84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51D945A5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CF63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LOMBARDI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B74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19E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9D3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69E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1751ACA7" w14:textId="77777777" w:rsidR="00F86736" w:rsidRPr="004A38F6" w:rsidRDefault="00F86736" w:rsidP="00F86736">
      <w:pPr>
        <w:pStyle w:val="titolo30"/>
        <w:rPr>
          <w:rFonts w:eastAsiaTheme="minorEastAsia"/>
          <w:color w:val="002060"/>
        </w:rPr>
      </w:pPr>
      <w:r w:rsidRPr="004A38F6">
        <w:rPr>
          <w:color w:val="002060"/>
        </w:rPr>
        <w:t xml:space="preserve">CALCIATORI NON ESPULSI </w:t>
      </w:r>
    </w:p>
    <w:p w14:paraId="335930C0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2E36A6F1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046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DOLLANI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698CD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A3C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B335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D9E3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01AF3E5A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4A38F6">
        <w:rPr>
          <w:color w:val="002060"/>
        </w:rPr>
        <w:t xml:space="preserve">V. delibera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E2BAEBE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AB28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LOMBARDI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FAAB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5A7E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A94F3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10DCF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</w:tr>
    </w:tbl>
    <w:p w14:paraId="2CDB821F" w14:textId="77777777" w:rsidR="00F86736" w:rsidRPr="004A38F6" w:rsidRDefault="00F86736" w:rsidP="00F86736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4A38F6">
        <w:rPr>
          <w:color w:val="002060"/>
        </w:rPr>
        <w:t xml:space="preserve">V. Delibera </w:t>
      </w:r>
    </w:p>
    <w:p w14:paraId="7C1BA398" w14:textId="77777777" w:rsidR="00F86736" w:rsidRPr="004A38F6" w:rsidRDefault="00F86736" w:rsidP="00F86736">
      <w:pPr>
        <w:pStyle w:val="titolo20"/>
        <w:rPr>
          <w:color w:val="002060"/>
        </w:rPr>
      </w:pPr>
      <w:r w:rsidRPr="004A38F6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86736" w:rsidRPr="004A38F6" w14:paraId="3DCCB24A" w14:textId="77777777" w:rsidTr="00D026E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F13C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STACCHIOTTI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5DBE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  <w:r w:rsidRPr="004A38F6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1EC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  <w:r w:rsidRPr="004A38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A4D9EA" w14:textId="77777777" w:rsidR="00F86736" w:rsidRPr="004A38F6" w:rsidRDefault="00F86736" w:rsidP="00D026E0">
            <w:pPr>
              <w:pStyle w:val="movimento"/>
              <w:rPr>
                <w:color w:val="002060"/>
              </w:rPr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48B821" w14:textId="77777777" w:rsidR="00F86736" w:rsidRPr="004A38F6" w:rsidRDefault="00F86736" w:rsidP="00D026E0">
            <w:pPr>
              <w:pStyle w:val="movimento2"/>
              <w:rPr>
                <w:color w:val="002060"/>
              </w:rPr>
            </w:pPr>
          </w:p>
        </w:tc>
      </w:tr>
    </w:tbl>
    <w:p w14:paraId="70E094BA" w14:textId="77777777" w:rsidR="00F86736" w:rsidRPr="004A38F6" w:rsidRDefault="00F86736" w:rsidP="00F86736">
      <w:pPr>
        <w:pStyle w:val="breakline"/>
        <w:rPr>
          <w:color w:val="002060"/>
        </w:rPr>
      </w:pPr>
    </w:p>
    <w:p w14:paraId="72B68739" w14:textId="77777777" w:rsidR="00F86736" w:rsidRPr="004A38F6" w:rsidRDefault="00F86736" w:rsidP="00F86736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F6E8606" w14:textId="77777777" w:rsidR="00F86736" w:rsidRPr="004A38F6" w:rsidRDefault="00F86736" w:rsidP="00F86736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4A38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4A38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E1878CF" w14:textId="77777777" w:rsidR="00F86736" w:rsidRPr="004A38F6" w:rsidRDefault="00F86736" w:rsidP="00F86736">
      <w:pPr>
        <w:pStyle w:val="breakline"/>
        <w:rPr>
          <w:color w:val="002060"/>
        </w:rPr>
      </w:pPr>
    </w:p>
    <w:p w14:paraId="7BDF74DD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4693300E" w14:textId="77777777" w:rsidR="00F86736" w:rsidRPr="004A38F6" w:rsidRDefault="00F86736" w:rsidP="00F86736">
      <w:pPr>
        <w:pStyle w:val="breakline"/>
        <w:rPr>
          <w:color w:val="002060"/>
        </w:rPr>
      </w:pPr>
    </w:p>
    <w:p w14:paraId="17A766F9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ITALIA FEMM.LE CALCIO A5</w:t>
      </w:r>
    </w:p>
    <w:p w14:paraId="0C2628CA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2EF7880E" w14:textId="77777777" w:rsidR="00F86736" w:rsidRPr="004A38F6" w:rsidRDefault="00F86736" w:rsidP="00F86736">
      <w:pPr>
        <w:pStyle w:val="breakline"/>
        <w:rPr>
          <w:color w:val="002060"/>
        </w:rPr>
      </w:pPr>
    </w:p>
    <w:p w14:paraId="692B3D2D" w14:textId="77777777" w:rsidR="00F86736" w:rsidRPr="004A38F6" w:rsidRDefault="00F86736" w:rsidP="00F86736">
      <w:pPr>
        <w:pStyle w:val="breakline"/>
        <w:rPr>
          <w:color w:val="002060"/>
        </w:rPr>
      </w:pPr>
    </w:p>
    <w:p w14:paraId="3AD6DB1D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lastRenderedPageBreak/>
        <w:t>GIRONE SF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43D1859B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B35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C9B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E7B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6C8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7C1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9B6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8DB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959A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56A22A2A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F63A6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11/11/2022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B70F" w14:textId="77777777" w:rsidR="00F86736" w:rsidRPr="0010651A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BFE6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A15C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LABELSYSTEM POTENZAPICENA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3935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B0F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10651A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1626" w14:textId="77777777" w:rsidR="00F86736" w:rsidRPr="0010651A" w:rsidRDefault="00F86736" w:rsidP="00D026E0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68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10651A">
              <w:rPr>
                <w:color w:val="002060"/>
                <w:highlight w:val="yellow"/>
              </w:rPr>
              <w:t xml:space="preserve">PALLONE GEODETICO CUS ANCONA </w:t>
            </w:r>
            <w:proofErr w:type="spellStart"/>
            <w:r w:rsidRPr="0010651A">
              <w:rPr>
                <w:color w:val="002060"/>
                <w:highlight w:val="yellow"/>
              </w:rPr>
              <w:t>ANCONA</w:t>
            </w:r>
            <w:proofErr w:type="spellEnd"/>
            <w:r w:rsidRPr="0010651A">
              <w:rPr>
                <w:color w:val="002060"/>
                <w:highlight w:val="yellow"/>
              </w:rPr>
              <w:t xml:space="preserve"> VIA GROTTE DI POSATORA 19/A</w:t>
            </w:r>
          </w:p>
        </w:tc>
      </w:tr>
      <w:tr w:rsidR="00F86736" w:rsidRPr="004A38F6" w14:paraId="7A476A5B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86D78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</w:t>
            </w:r>
            <w:r>
              <w:rPr>
                <w:color w:val="002060"/>
                <w:highlight w:val="yellow"/>
              </w:rPr>
              <w:t>5</w:t>
            </w:r>
            <w:r w:rsidRPr="0010651A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CC50C2" w14:textId="77777777" w:rsidR="00F86736" w:rsidRPr="0010651A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431D37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C46852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CENTRO SPORTIVO SUASA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E30B7B" w14:textId="77777777" w:rsidR="00F86736" w:rsidRPr="0010651A" w:rsidRDefault="00F86736" w:rsidP="00D026E0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12/11/2022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3C1134" w14:textId="77777777" w:rsidR="00F86736" w:rsidRPr="0010651A" w:rsidRDefault="00F86736" w:rsidP="00D026E0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6CAF1E" w14:textId="77777777" w:rsidR="00F86736" w:rsidRPr="0010651A" w:rsidRDefault="00F86736" w:rsidP="00D026E0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86CBDC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</w:p>
        </w:tc>
      </w:tr>
    </w:tbl>
    <w:p w14:paraId="20C82CC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3A6B300D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3D1F476D" w14:textId="77777777" w:rsidR="00F86736" w:rsidRPr="004A38F6" w:rsidRDefault="00F86736" w:rsidP="00F86736">
      <w:pPr>
        <w:pStyle w:val="breakline"/>
        <w:rPr>
          <w:color w:val="002060"/>
        </w:rPr>
      </w:pPr>
    </w:p>
    <w:p w14:paraId="7403FF3B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6"/>
        <w:gridCol w:w="385"/>
        <w:gridCol w:w="898"/>
        <w:gridCol w:w="1177"/>
        <w:gridCol w:w="1553"/>
        <w:gridCol w:w="1549"/>
      </w:tblGrid>
      <w:tr w:rsidR="00F86736" w:rsidRPr="004A38F6" w14:paraId="57FE1A9F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36415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57F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6C8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7FAE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28D9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09B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69B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34E9861A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025B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DE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5F9D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DA5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11/11/2022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ED8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226C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1B28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GROTTE DI POSATORA 19/A</w:t>
            </w:r>
          </w:p>
        </w:tc>
      </w:tr>
      <w:tr w:rsidR="00F86736" w:rsidRPr="004A38F6" w14:paraId="1283E3D8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729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720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19E81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844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15/11/2022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0B6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9C2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26B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ROMA, SNC</w:t>
            </w:r>
          </w:p>
        </w:tc>
      </w:tr>
    </w:tbl>
    <w:p w14:paraId="68C89322" w14:textId="77777777" w:rsidR="00F86736" w:rsidRPr="004A38F6" w:rsidRDefault="00F86736" w:rsidP="00F86736">
      <w:pPr>
        <w:pStyle w:val="breakline"/>
        <w:rPr>
          <w:color w:val="002060"/>
        </w:rPr>
      </w:pPr>
    </w:p>
    <w:p w14:paraId="71C16BFF" w14:textId="77777777" w:rsidR="00F86736" w:rsidRPr="004A38F6" w:rsidRDefault="00F86736" w:rsidP="00F86736">
      <w:pPr>
        <w:pStyle w:val="breakline"/>
        <w:rPr>
          <w:color w:val="002060"/>
        </w:rPr>
      </w:pPr>
    </w:p>
    <w:p w14:paraId="2458FE04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MARCHE UNDER 21 CALCIO 5</w:t>
      </w:r>
    </w:p>
    <w:p w14:paraId="051593FB" w14:textId="77777777" w:rsidR="00F86736" w:rsidRPr="004A38F6" w:rsidRDefault="00F86736" w:rsidP="00F86736">
      <w:pPr>
        <w:pStyle w:val="titoloprinc0"/>
        <w:rPr>
          <w:color w:val="002060"/>
        </w:rPr>
      </w:pPr>
      <w:bookmarkStart w:id="11" w:name="_Hlk118909618"/>
      <w:r w:rsidRPr="004A38F6">
        <w:rPr>
          <w:color w:val="002060"/>
        </w:rPr>
        <w:t>PROGRAMMA GARE</w:t>
      </w:r>
    </w:p>
    <w:bookmarkEnd w:id="11"/>
    <w:p w14:paraId="27DAC453" w14:textId="77777777" w:rsidR="00F86736" w:rsidRPr="004A38F6" w:rsidRDefault="00F86736" w:rsidP="00F86736">
      <w:pPr>
        <w:pStyle w:val="breakline"/>
        <w:rPr>
          <w:color w:val="002060"/>
        </w:rPr>
      </w:pPr>
    </w:p>
    <w:p w14:paraId="0EAA6A37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F86736" w:rsidRPr="004A38F6" w14:paraId="4DA02A52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6D1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CC2A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6C0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43A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21D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8D6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5148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0D6AB163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6CA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D70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1702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72C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22D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D84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537E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CAPANNA SNC</w:t>
            </w:r>
          </w:p>
        </w:tc>
      </w:tr>
      <w:tr w:rsidR="00F86736" w:rsidRPr="004A38F6" w14:paraId="40E969E1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E7AC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A0F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7B73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C271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12/11/2022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56D2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942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4CA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B.BUOZZI</w:t>
            </w:r>
          </w:p>
        </w:tc>
      </w:tr>
    </w:tbl>
    <w:p w14:paraId="558FBF31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06A6AE92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MARCHE UNDER 17 CALCIO A5</w:t>
      </w:r>
    </w:p>
    <w:p w14:paraId="4383BC81" w14:textId="77777777" w:rsidR="00F86736" w:rsidRPr="004A38F6" w:rsidRDefault="00F86736" w:rsidP="00F86736">
      <w:pPr>
        <w:pStyle w:val="breakline"/>
        <w:rPr>
          <w:color w:val="002060"/>
        </w:rPr>
      </w:pPr>
    </w:p>
    <w:p w14:paraId="2FE373CF" w14:textId="77777777" w:rsidR="00F86736" w:rsidRPr="004A38F6" w:rsidRDefault="00F86736" w:rsidP="00F86736">
      <w:pPr>
        <w:pStyle w:val="titoloprinc0"/>
        <w:rPr>
          <w:color w:val="002060"/>
        </w:rPr>
      </w:pPr>
      <w:r w:rsidRPr="004A38F6">
        <w:rPr>
          <w:color w:val="002060"/>
        </w:rPr>
        <w:t>PROGRAMMA GARE</w:t>
      </w:r>
    </w:p>
    <w:p w14:paraId="43DEA8F6" w14:textId="77777777" w:rsidR="00F86736" w:rsidRPr="004A38F6" w:rsidRDefault="00F86736" w:rsidP="00F86736">
      <w:pPr>
        <w:pStyle w:val="breakline"/>
        <w:rPr>
          <w:color w:val="002060"/>
        </w:rPr>
      </w:pPr>
    </w:p>
    <w:p w14:paraId="5004BA43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F86736" w:rsidRPr="004A38F6" w14:paraId="6C172CD6" w14:textId="77777777" w:rsidTr="00D026E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6E76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81B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B240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B35C4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A64F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0E0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proofErr w:type="spellStart"/>
            <w:r w:rsidRPr="004A38F6">
              <w:rPr>
                <w:color w:val="002060"/>
              </w:rPr>
              <w:t>Localita'</w:t>
            </w:r>
            <w:proofErr w:type="spellEnd"/>
            <w:r w:rsidRPr="004A38F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3433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Indirizzo Impianto</w:t>
            </w:r>
          </w:p>
        </w:tc>
      </w:tr>
      <w:tr w:rsidR="00F86736" w:rsidRPr="004A38F6" w14:paraId="265944D6" w14:textId="77777777" w:rsidTr="00D026E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F7F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94A0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B7A8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99D9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16/11/2022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F04D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84FB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3DD7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RISORGIMENTO 16</w:t>
            </w:r>
          </w:p>
        </w:tc>
      </w:tr>
      <w:tr w:rsidR="00F86736" w:rsidRPr="004A38F6" w14:paraId="3539D423" w14:textId="77777777" w:rsidTr="00D026E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968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187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CD17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3D8FA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16/11/2022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BEC5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5E23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44FF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  <w:r w:rsidRPr="004A38F6">
              <w:rPr>
                <w:color w:val="002060"/>
              </w:rPr>
              <w:t>VIA VERDI</w:t>
            </w:r>
          </w:p>
        </w:tc>
      </w:tr>
    </w:tbl>
    <w:p w14:paraId="068C12F8" w14:textId="77777777" w:rsidR="00F86736" w:rsidRPr="004A38F6" w:rsidRDefault="00F86736" w:rsidP="00F86736">
      <w:pPr>
        <w:pStyle w:val="breakline"/>
        <w:rPr>
          <w:color w:val="002060"/>
        </w:rPr>
      </w:pPr>
    </w:p>
    <w:p w14:paraId="46C055D0" w14:textId="77777777" w:rsidR="00F86736" w:rsidRPr="004A38F6" w:rsidRDefault="00F86736" w:rsidP="00F8673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MARCHE C5 UNDER 15</w:t>
      </w:r>
    </w:p>
    <w:p w14:paraId="7BD2F512" w14:textId="77777777" w:rsidR="00DB566F" w:rsidRPr="002058B5" w:rsidRDefault="00DB566F" w:rsidP="00DB566F">
      <w:pPr>
        <w:pStyle w:val="titolomedio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GARA RINVIATA A DATA DA DESTINARSI</w:t>
      </w:r>
    </w:p>
    <w:p w14:paraId="781AA06B" w14:textId="77777777" w:rsidR="00F86736" w:rsidRPr="004A38F6" w:rsidRDefault="00F86736" w:rsidP="00F86736">
      <w:pPr>
        <w:pStyle w:val="breakline"/>
        <w:rPr>
          <w:color w:val="002060"/>
        </w:rPr>
      </w:pPr>
    </w:p>
    <w:p w14:paraId="30891166" w14:textId="77777777" w:rsidR="00F86736" w:rsidRPr="004A38F6" w:rsidRDefault="00F86736" w:rsidP="00F86736">
      <w:pPr>
        <w:pStyle w:val="breakline"/>
        <w:rPr>
          <w:color w:val="002060"/>
        </w:rPr>
      </w:pPr>
    </w:p>
    <w:p w14:paraId="156D3885" w14:textId="77777777" w:rsidR="00F86736" w:rsidRPr="004A38F6" w:rsidRDefault="00F86736" w:rsidP="00F86736">
      <w:pPr>
        <w:pStyle w:val="sottotitolocampionato10"/>
        <w:rPr>
          <w:color w:val="002060"/>
        </w:rPr>
      </w:pPr>
      <w:r w:rsidRPr="004A38F6">
        <w:rPr>
          <w:color w:val="002060"/>
        </w:rPr>
        <w:t>GIRONE SF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F86736" w:rsidRPr="004A38F6" w14:paraId="363CBBA5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DFE3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4ACB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F3CF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3087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8D33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B592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65EC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FE4D" w14:textId="77777777" w:rsidR="00F86736" w:rsidRPr="004A38F6" w:rsidRDefault="00F86736" w:rsidP="00D026E0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F86736" w:rsidRPr="004A38F6" w14:paraId="0DA55E34" w14:textId="77777777" w:rsidTr="00D026E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F78374" w14:textId="77777777" w:rsidR="00F86736" w:rsidRPr="004A38F6" w:rsidRDefault="00F86736" w:rsidP="00D026E0">
            <w:pPr>
              <w:pStyle w:val="rowtabella0"/>
              <w:rPr>
                <w:color w:val="002060"/>
              </w:rPr>
            </w:pP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E329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4A38F6">
              <w:rPr>
                <w:color w:val="002060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9CED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DB7C" w14:textId="77777777" w:rsidR="00F86736" w:rsidRPr="0010651A" w:rsidRDefault="00F86736" w:rsidP="00D026E0">
            <w:pPr>
              <w:pStyle w:val="rowtabella0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DE0B" w14:textId="77777777" w:rsidR="00F86736" w:rsidRPr="0010651A" w:rsidRDefault="00F86736" w:rsidP="00D026E0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09/11/2022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161B" w14:textId="77777777" w:rsidR="00F86736" w:rsidRPr="004A38F6" w:rsidRDefault="00F86736" w:rsidP="00D026E0">
            <w:pPr>
              <w:pStyle w:val="rowtabella0"/>
              <w:jc w:val="center"/>
              <w:rPr>
                <w:color w:val="002060"/>
              </w:rPr>
            </w:pPr>
            <w:r w:rsidRPr="0010651A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AF93" w14:textId="77777777" w:rsidR="00F86736" w:rsidRPr="004A38F6" w:rsidRDefault="00F86736" w:rsidP="00D026E0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62DC" w14:textId="409D51E8" w:rsidR="00F86736" w:rsidRPr="004A38F6" w:rsidRDefault="00F86736" w:rsidP="00D026E0">
            <w:pPr>
              <w:rPr>
                <w:color w:val="002060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Preso atto dell’ordinanza del Comune di Pesaro a seguito degli eventi sismici de</w:t>
            </w:r>
            <w:r w:rsidR="00FB541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 xml:space="preserve"> 09</w:t>
            </w:r>
            <w:r w:rsidRPr="0010651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/11/2022</w:t>
            </w:r>
          </w:p>
        </w:tc>
      </w:tr>
    </w:tbl>
    <w:p w14:paraId="1C1BA0EC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6AF941C4" w14:textId="77777777" w:rsidR="00F86736" w:rsidRPr="004A38F6" w:rsidRDefault="00F86736" w:rsidP="00F86736">
      <w:pPr>
        <w:pStyle w:val="breakline"/>
        <w:rPr>
          <w:color w:val="002060"/>
        </w:rPr>
      </w:pPr>
    </w:p>
    <w:p w14:paraId="78E53AA4" w14:textId="28991D31" w:rsidR="008F7D65" w:rsidRDefault="008F7D65" w:rsidP="008F7D65">
      <w:pPr>
        <w:pStyle w:val="breakline"/>
        <w:rPr>
          <w:rFonts w:eastAsiaTheme="minorEastAsia"/>
          <w:color w:val="002060"/>
        </w:rPr>
      </w:pPr>
    </w:p>
    <w:p w14:paraId="1501A3B7" w14:textId="7AF25ED2" w:rsidR="00A852D7" w:rsidRDefault="00A852D7" w:rsidP="008F7D65">
      <w:pPr>
        <w:pStyle w:val="breakline"/>
        <w:rPr>
          <w:rFonts w:eastAsiaTheme="minorEastAsia"/>
          <w:color w:val="002060"/>
        </w:rPr>
      </w:pPr>
    </w:p>
    <w:p w14:paraId="3F2C9919" w14:textId="77777777" w:rsidR="00A852D7" w:rsidRPr="006C1CD7" w:rsidRDefault="00A852D7" w:rsidP="008F7D65">
      <w:pPr>
        <w:pStyle w:val="breakline"/>
        <w:rPr>
          <w:rFonts w:eastAsiaTheme="minorEastAsia"/>
          <w:color w:val="002060"/>
        </w:rPr>
      </w:pPr>
    </w:p>
    <w:p w14:paraId="3315C1CA" w14:textId="77777777" w:rsidR="008F7D65" w:rsidRDefault="008F7D65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2377406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4CFB5D61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lastRenderedPageBreak/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21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73F68636" w14:textId="77777777" w:rsidR="00BC0A85" w:rsidRPr="00AD41A0" w:rsidRDefault="00BC0A85" w:rsidP="00BC0A8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CORTE SPORTIVA D’APPELLO TERRITORIALE</w:t>
      </w:r>
    </w:p>
    <w:p w14:paraId="186F95A0" w14:textId="77777777" w:rsidR="00BC0A85" w:rsidRPr="00BC0A85" w:rsidRDefault="00BC0A85" w:rsidP="00BC0A85">
      <w:pPr>
        <w:pStyle w:val="Titolo"/>
        <w:jc w:val="both"/>
        <w:rPr>
          <w:rFonts w:cs="Arial"/>
          <w:color w:val="002060"/>
          <w:szCs w:val="22"/>
        </w:rPr>
      </w:pPr>
    </w:p>
    <w:p w14:paraId="0BCBDCEA" w14:textId="77777777" w:rsidR="00BC0A85" w:rsidRPr="00BC0A85" w:rsidRDefault="00BC0A85" w:rsidP="00BC0A85">
      <w:pPr>
        <w:pStyle w:val="Titolo"/>
        <w:spacing w:line="360" w:lineRule="auto"/>
        <w:jc w:val="both"/>
        <w:rPr>
          <w:rFonts w:cs="Arial"/>
          <w:b w:val="0"/>
          <w:color w:val="002060"/>
          <w:szCs w:val="22"/>
        </w:rPr>
      </w:pPr>
      <w:smartTag w:uri="urn:schemas-microsoft-com:office:smarttags" w:element="PersonName">
        <w:smartTagPr>
          <w:attr w:name="ProductID" w:val="La Corte"/>
        </w:smartTagPr>
        <w:r w:rsidRPr="00BC0A85">
          <w:rPr>
            <w:rFonts w:cs="Arial"/>
            <w:b w:val="0"/>
            <w:color w:val="002060"/>
            <w:szCs w:val="22"/>
          </w:rPr>
          <w:t>La Corte</w:t>
        </w:r>
      </w:smartTag>
      <w:r w:rsidRPr="00BC0A85">
        <w:rPr>
          <w:rFonts w:cs="Arial"/>
          <w:b w:val="0"/>
          <w:color w:val="002060"/>
          <w:szCs w:val="22"/>
        </w:rPr>
        <w:t xml:space="preserve"> sportiva d’appello territoriale presso il Comitato Regionale Marche, composta da</w:t>
      </w:r>
    </w:p>
    <w:p w14:paraId="26E6C2EB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BC0A85">
        <w:rPr>
          <w:rFonts w:cs="Arial"/>
          <w:b w:val="0"/>
          <w:color w:val="002060"/>
          <w:szCs w:val="22"/>
        </w:rPr>
        <w:t xml:space="preserve">Avv. Piero </w:t>
      </w:r>
      <w:proofErr w:type="spellStart"/>
      <w:r w:rsidRPr="00BC0A85">
        <w:rPr>
          <w:rFonts w:cs="Arial"/>
          <w:b w:val="0"/>
          <w:color w:val="002060"/>
          <w:szCs w:val="22"/>
        </w:rPr>
        <w:t>Paciaroni</w:t>
      </w:r>
      <w:proofErr w:type="spellEnd"/>
      <w:r w:rsidRPr="00BC0A85">
        <w:rPr>
          <w:rFonts w:cs="Arial"/>
          <w:b w:val="0"/>
          <w:color w:val="002060"/>
          <w:szCs w:val="22"/>
        </w:rPr>
        <w:t xml:space="preserve"> - Presidente </w:t>
      </w:r>
    </w:p>
    <w:p w14:paraId="7DD076E7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BC0A85">
        <w:rPr>
          <w:rFonts w:cs="Arial"/>
          <w:b w:val="0"/>
          <w:color w:val="002060"/>
          <w:szCs w:val="22"/>
        </w:rPr>
        <w:t>Dott. Giovanni Spanti – Vicepresidente</w:t>
      </w:r>
    </w:p>
    <w:p w14:paraId="416E6B56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BC0A85">
        <w:rPr>
          <w:rFonts w:cs="Arial"/>
          <w:b w:val="0"/>
          <w:color w:val="002060"/>
          <w:szCs w:val="22"/>
        </w:rPr>
        <w:t>Dott. Lorenzo Casagrande Albano - Componente Segretario f.f.</w:t>
      </w:r>
    </w:p>
    <w:p w14:paraId="44189FFA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BC0A85">
        <w:rPr>
          <w:rFonts w:cs="Arial"/>
          <w:b w:val="0"/>
          <w:color w:val="002060"/>
          <w:szCs w:val="22"/>
        </w:rPr>
        <w:t>Avv. Francesco Scaloni – Componente</w:t>
      </w:r>
    </w:p>
    <w:p w14:paraId="7FBE1C92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BC0A85">
        <w:rPr>
          <w:rFonts w:cs="Arial"/>
          <w:b w:val="0"/>
          <w:color w:val="002060"/>
          <w:szCs w:val="22"/>
        </w:rPr>
        <w:t>Dott.ssa Valentina Pupo – Componente</w:t>
      </w:r>
    </w:p>
    <w:p w14:paraId="3B5B1CAD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BC0A85">
        <w:rPr>
          <w:rFonts w:cs="Arial"/>
          <w:b w:val="0"/>
          <w:color w:val="002060"/>
          <w:szCs w:val="22"/>
        </w:rPr>
        <w:t>Dott. Cristian Urbinati – Rappresentante AIA</w:t>
      </w:r>
    </w:p>
    <w:p w14:paraId="3167FAA1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</w:rPr>
      </w:pPr>
    </w:p>
    <w:p w14:paraId="7D06CDE6" w14:textId="77777777" w:rsidR="00BC0A85" w:rsidRPr="00BC0A85" w:rsidRDefault="00BC0A85" w:rsidP="00BC0A85">
      <w:pPr>
        <w:pStyle w:val="Titolo"/>
        <w:jc w:val="both"/>
        <w:rPr>
          <w:rFonts w:cs="Arial"/>
          <w:b w:val="0"/>
          <w:color w:val="002060"/>
        </w:rPr>
      </w:pPr>
      <w:r w:rsidRPr="00BC0A85">
        <w:rPr>
          <w:rFonts w:cs="Arial"/>
          <w:b w:val="0"/>
          <w:color w:val="002060"/>
        </w:rPr>
        <w:t>nella riunione del 7 novembre 2022, ha pronunciato:</w:t>
      </w:r>
    </w:p>
    <w:p w14:paraId="0915E17A" w14:textId="77777777" w:rsidR="00BC0A85" w:rsidRPr="00BC0A85" w:rsidRDefault="00BC0A85" w:rsidP="00BC0A85">
      <w:pPr>
        <w:pStyle w:val="LndNormale1"/>
        <w:rPr>
          <w:rFonts w:cs="Arial"/>
          <w:color w:val="002060"/>
          <w:szCs w:val="22"/>
        </w:rPr>
      </w:pPr>
      <w:bookmarkStart w:id="12" w:name="_Hlk116922762"/>
      <w:bookmarkStart w:id="13" w:name="_Hlk102400084"/>
      <w:r w:rsidRPr="00BC0A85">
        <w:rPr>
          <w:rFonts w:cs="Arial"/>
          <w:color w:val="002060"/>
          <w:szCs w:val="22"/>
        </w:rPr>
        <w:t xml:space="preserve"> </w:t>
      </w:r>
    </w:p>
    <w:bookmarkEnd w:id="12"/>
    <w:p w14:paraId="2777AE9C" w14:textId="77777777" w:rsidR="00BC0A85" w:rsidRPr="00BC0A85" w:rsidRDefault="00BC0A85" w:rsidP="00BC0A85">
      <w:pPr>
        <w:pStyle w:val="LndNormale1"/>
        <w:jc w:val="center"/>
        <w:rPr>
          <w:rFonts w:cs="Arial"/>
          <w:color w:val="002060"/>
          <w:szCs w:val="22"/>
        </w:rPr>
      </w:pPr>
      <w:r w:rsidRPr="00BC0A85">
        <w:rPr>
          <w:rFonts w:cs="Arial"/>
          <w:color w:val="002060"/>
          <w:szCs w:val="22"/>
        </w:rPr>
        <w:t xml:space="preserve">    </w:t>
      </w:r>
      <w:bookmarkEnd w:id="13"/>
      <w:r w:rsidRPr="00BC0A85">
        <w:rPr>
          <w:rFonts w:cs="Arial"/>
          <w:b/>
          <w:color w:val="002060"/>
          <w:szCs w:val="22"/>
        </w:rPr>
        <w:t>Dispositivo n. 15/CSAT 2022/2023</w:t>
      </w:r>
    </w:p>
    <w:p w14:paraId="35724D5F" w14:textId="77777777" w:rsidR="00BC0A85" w:rsidRPr="00BC0A85" w:rsidRDefault="00BC0A85" w:rsidP="00BC0A85">
      <w:pPr>
        <w:pStyle w:val="LndNormale1"/>
        <w:jc w:val="center"/>
        <w:rPr>
          <w:rFonts w:cs="Arial"/>
          <w:b/>
          <w:color w:val="002060"/>
          <w:szCs w:val="22"/>
        </w:rPr>
      </w:pPr>
      <w:r w:rsidRPr="00BC0A85">
        <w:rPr>
          <w:rFonts w:cs="Arial"/>
          <w:b/>
          <w:color w:val="002060"/>
          <w:szCs w:val="22"/>
        </w:rPr>
        <w:t>Reclamo n. 16/CSAT 2022/2023</w:t>
      </w:r>
    </w:p>
    <w:p w14:paraId="7D0EFFEA" w14:textId="77777777" w:rsidR="00BC0A85" w:rsidRPr="00BC0A85" w:rsidRDefault="00BC0A85" w:rsidP="00BC0A85">
      <w:pPr>
        <w:pStyle w:val="LndNormale1"/>
        <w:tabs>
          <w:tab w:val="center" w:pos="4819"/>
          <w:tab w:val="right" w:pos="9638"/>
        </w:tabs>
        <w:rPr>
          <w:rFonts w:cs="Arial"/>
          <w:b/>
          <w:color w:val="002060"/>
          <w:szCs w:val="22"/>
        </w:rPr>
      </w:pPr>
    </w:p>
    <w:p w14:paraId="437C9C02" w14:textId="77777777" w:rsidR="00BC0A85" w:rsidRPr="00BC0A85" w:rsidRDefault="00BC0A85" w:rsidP="00BC0A85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  <w:szCs w:val="22"/>
        </w:rPr>
      </w:pPr>
      <w:r w:rsidRPr="00BC0A85">
        <w:rPr>
          <w:rFonts w:cs="Arial"/>
          <w:color w:val="002060"/>
          <w:szCs w:val="22"/>
        </w:rPr>
        <w:t xml:space="preserve">a seguito del reclamo n. 16 promosso dalla C.U.S. ANCONA A.S.D. in data 25/10/2022 avverso le sanzioni sportive della perdita della gara 6-0 ,delll’ammenda di € 100,00, della squalifica per 1 giornata al calciatore TRUJILLO HAUMAN JIMMY e della inibizione fino al 31/10/2022 al dirigente MOLINARI NICOLETTI FABIO applicata dal Giudice sportivo territoriale del Comitato Regionale Marche C5  con delibera pubblicata sul Com. Uff. n. 35 del 24/10/2022                                                                    </w:t>
      </w:r>
    </w:p>
    <w:p w14:paraId="1E79D710" w14:textId="77777777" w:rsidR="00BC0A85" w:rsidRPr="00BC0A85" w:rsidRDefault="00BC0A85" w:rsidP="00BC0A85">
      <w:pPr>
        <w:pStyle w:val="LndNormale1"/>
        <w:rPr>
          <w:rFonts w:cs="Arial"/>
          <w:color w:val="002060"/>
          <w:szCs w:val="22"/>
        </w:rPr>
      </w:pPr>
    </w:p>
    <w:p w14:paraId="433C4E97" w14:textId="77777777" w:rsidR="00BC0A85" w:rsidRPr="00BC0A85" w:rsidRDefault="00BC0A85" w:rsidP="00BC0A85">
      <w:pPr>
        <w:pStyle w:val="LndNormale1"/>
        <w:jc w:val="center"/>
        <w:rPr>
          <w:rFonts w:cs="Arial"/>
          <w:b/>
          <w:bCs/>
          <w:color w:val="002060"/>
          <w:szCs w:val="22"/>
        </w:rPr>
      </w:pPr>
      <w:r w:rsidRPr="00BC0A85">
        <w:rPr>
          <w:rFonts w:cs="Arial"/>
          <w:b/>
          <w:bCs/>
          <w:color w:val="002060"/>
          <w:szCs w:val="22"/>
        </w:rPr>
        <w:t>DISPOSITIVO</w:t>
      </w:r>
    </w:p>
    <w:p w14:paraId="7B9FBF28" w14:textId="77777777" w:rsidR="00BC0A85" w:rsidRPr="00BC0A85" w:rsidRDefault="00BC0A85" w:rsidP="00BC0A85">
      <w:pPr>
        <w:pStyle w:val="LndNormale1"/>
        <w:rPr>
          <w:rFonts w:cs="Arial"/>
          <w:color w:val="002060"/>
          <w:szCs w:val="22"/>
        </w:rPr>
      </w:pPr>
    </w:p>
    <w:p w14:paraId="3A756C99" w14:textId="77777777" w:rsidR="00BC0A85" w:rsidRPr="00BC0A85" w:rsidRDefault="00BC0A85" w:rsidP="00BC0A85">
      <w:pPr>
        <w:pStyle w:val="LndNormale1"/>
        <w:tabs>
          <w:tab w:val="center" w:pos="4819"/>
          <w:tab w:val="right" w:pos="9638"/>
        </w:tabs>
        <w:spacing w:line="360" w:lineRule="auto"/>
        <w:jc w:val="left"/>
        <w:rPr>
          <w:rFonts w:cs="Arial"/>
          <w:bCs/>
          <w:color w:val="002060"/>
          <w:szCs w:val="22"/>
        </w:rPr>
      </w:pPr>
      <w:r w:rsidRPr="00BC0A85">
        <w:rPr>
          <w:rFonts w:cs="Arial"/>
          <w:bCs/>
          <w:color w:val="002060"/>
          <w:szCs w:val="22"/>
        </w:rPr>
        <w:t xml:space="preserve">                                                                          P.Q.M.</w:t>
      </w:r>
    </w:p>
    <w:p w14:paraId="45D40837" w14:textId="77777777" w:rsidR="00BC0A85" w:rsidRPr="00BC0A85" w:rsidRDefault="00BC0A85" w:rsidP="00BC0A85">
      <w:pPr>
        <w:rPr>
          <w:rFonts w:ascii="Arial" w:hAnsi="Arial" w:cs="Arial"/>
          <w:color w:val="002060"/>
          <w:sz w:val="22"/>
          <w:szCs w:val="22"/>
        </w:rPr>
      </w:pPr>
      <w:r w:rsidRPr="00BC0A85">
        <w:rPr>
          <w:rFonts w:ascii="Arial" w:hAnsi="Arial" w:cs="Arial"/>
          <w:color w:val="002060"/>
          <w:sz w:val="22"/>
          <w:szCs w:val="22"/>
        </w:rPr>
        <w:t>la Corte sportiva d’appello territoriale, definitivamente pronunciando, accoglie il reclamo e, per l’effetto, annulla l’intera delibera.</w:t>
      </w:r>
    </w:p>
    <w:p w14:paraId="724C0FA0" w14:textId="77777777" w:rsidR="00BC0A85" w:rsidRPr="00BC0A85" w:rsidRDefault="00BC0A85" w:rsidP="00BC0A85">
      <w:pPr>
        <w:rPr>
          <w:rFonts w:ascii="Arial" w:hAnsi="Arial" w:cs="Arial"/>
          <w:color w:val="002060"/>
          <w:sz w:val="22"/>
          <w:szCs w:val="22"/>
        </w:rPr>
      </w:pPr>
    </w:p>
    <w:p w14:paraId="6B0071AC" w14:textId="77777777" w:rsidR="00BC0A85" w:rsidRPr="00BC0A85" w:rsidRDefault="00BC0A85" w:rsidP="00BC0A85">
      <w:pPr>
        <w:rPr>
          <w:rFonts w:ascii="Arial" w:hAnsi="Arial" w:cs="Arial"/>
          <w:color w:val="002060"/>
          <w:sz w:val="22"/>
          <w:szCs w:val="22"/>
        </w:rPr>
      </w:pPr>
      <w:r w:rsidRPr="00BC0A85">
        <w:rPr>
          <w:rFonts w:ascii="Arial" w:hAnsi="Arial" w:cs="Arial"/>
          <w:color w:val="002060"/>
          <w:sz w:val="22"/>
          <w:szCs w:val="22"/>
        </w:rPr>
        <w:t>Dispone restituirsi il relativo contributo e manda alla Segreteria del Comitato Regionale Marche per gli adempimenti conseguenti.</w:t>
      </w:r>
    </w:p>
    <w:p w14:paraId="0B15B9C4" w14:textId="77777777" w:rsidR="00BC0A85" w:rsidRPr="00BC0A85" w:rsidRDefault="00BC0A85" w:rsidP="00BC0A85">
      <w:pPr>
        <w:rPr>
          <w:rFonts w:ascii="Arial" w:hAnsi="Arial" w:cs="Arial"/>
          <w:color w:val="002060"/>
          <w:sz w:val="22"/>
          <w:szCs w:val="22"/>
        </w:rPr>
      </w:pPr>
    </w:p>
    <w:p w14:paraId="5B84456E" w14:textId="77777777" w:rsidR="00BC0A85" w:rsidRPr="00BC0A85" w:rsidRDefault="00BC0A85" w:rsidP="00BC0A85">
      <w:pPr>
        <w:rPr>
          <w:rFonts w:ascii="Arial" w:hAnsi="Arial" w:cs="Arial"/>
          <w:color w:val="002060"/>
          <w:sz w:val="22"/>
          <w:szCs w:val="22"/>
        </w:rPr>
      </w:pPr>
      <w:r w:rsidRPr="00BC0A85">
        <w:rPr>
          <w:rFonts w:ascii="Arial" w:hAnsi="Arial" w:cs="Arial"/>
          <w:color w:val="002060"/>
          <w:sz w:val="22"/>
          <w:szCs w:val="22"/>
        </w:rPr>
        <w:lastRenderedPageBreak/>
        <w:t>Così deciso in Ancona, nella sede della FIGC - LND - Comitato Regionale Marche, in data 7 novembre 2022.</w:t>
      </w:r>
    </w:p>
    <w:p w14:paraId="7C6873C2" w14:textId="77777777" w:rsidR="00BC0A85" w:rsidRPr="00BC0A85" w:rsidRDefault="00BC0A85" w:rsidP="00BC0A85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4E2DE1C5" w14:textId="77777777" w:rsidR="00BC0A85" w:rsidRPr="00BC0A85" w:rsidRDefault="00BC0A85" w:rsidP="00BC0A85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BC0A85">
        <w:rPr>
          <w:rFonts w:ascii="Arial" w:hAnsi="Arial" w:cs="Arial"/>
          <w:color w:val="002060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513B2BFD" w14:textId="77777777" w:rsidR="00BC0A85" w:rsidRPr="00BC0A85" w:rsidRDefault="00BC0A85" w:rsidP="00BC0A85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BC0A85">
        <w:rPr>
          <w:rFonts w:ascii="Arial" w:hAnsi="Arial" w:cs="Arial"/>
          <w:noProof/>
          <w:color w:val="002060"/>
          <w:sz w:val="22"/>
          <w:szCs w:val="22"/>
        </w:rPr>
        <w:t>Valentina Pupo                                                                                                       Piero Paciaroni</w:t>
      </w:r>
    </w:p>
    <w:p w14:paraId="6613788D" w14:textId="77777777" w:rsidR="00BC0A85" w:rsidRPr="00BC0A85" w:rsidRDefault="00BC0A85" w:rsidP="00BC0A85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</w:p>
    <w:p w14:paraId="1404ABCB" w14:textId="77777777" w:rsidR="00BC0A85" w:rsidRPr="00BC0A85" w:rsidRDefault="00BC0A85" w:rsidP="00BC0A85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BC0A85">
        <w:rPr>
          <w:rFonts w:ascii="Arial" w:hAnsi="Arial" w:cs="Arial"/>
          <w:b/>
          <w:color w:val="002060"/>
          <w:sz w:val="22"/>
          <w:szCs w:val="22"/>
          <w:u w:val="single"/>
        </w:rPr>
        <w:t>Depositato in Ancona in data 7 novembre 2022</w:t>
      </w:r>
    </w:p>
    <w:p w14:paraId="123F33CF" w14:textId="77777777" w:rsidR="00BC0A85" w:rsidRPr="00BC0A85" w:rsidRDefault="00BC0A85" w:rsidP="00BC0A85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1DB3545C" w14:textId="77777777" w:rsidR="00BC0A85" w:rsidRPr="00BC0A85" w:rsidRDefault="00BC0A85" w:rsidP="00BC0A85">
      <w:pPr>
        <w:pStyle w:val="LndNormale1"/>
        <w:rPr>
          <w:rFonts w:cs="Arial"/>
          <w:color w:val="002060"/>
          <w:szCs w:val="22"/>
        </w:rPr>
      </w:pPr>
      <w:r w:rsidRPr="00BC0A85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03B7FDD4" w14:textId="77777777" w:rsidR="00BC0A85" w:rsidRPr="00BC0A85" w:rsidRDefault="00BC0A85" w:rsidP="00BC0A85">
      <w:pPr>
        <w:pStyle w:val="LndNormale1"/>
        <w:rPr>
          <w:rFonts w:cs="Arial"/>
          <w:color w:val="002060"/>
          <w:szCs w:val="22"/>
        </w:rPr>
      </w:pPr>
      <w:r w:rsidRPr="00BC0A85">
        <w:rPr>
          <w:rFonts w:cs="Arial"/>
          <w:color w:val="002060"/>
          <w:szCs w:val="22"/>
        </w:rPr>
        <w:t>F.to in originale</w:t>
      </w:r>
    </w:p>
    <w:p w14:paraId="704437AF" w14:textId="44916E87" w:rsidR="00AC2BBF" w:rsidRPr="00BC0A85" w:rsidRDefault="00BC0A85" w:rsidP="00BC0A85">
      <w:pPr>
        <w:rPr>
          <w:rFonts w:ascii="Arial" w:hAnsi="Arial" w:cs="Arial"/>
          <w:color w:val="002060"/>
          <w:sz w:val="22"/>
          <w:szCs w:val="22"/>
        </w:rPr>
      </w:pPr>
      <w:r w:rsidRPr="00BC0A85">
        <w:rPr>
          <w:rFonts w:ascii="Arial" w:hAnsi="Arial" w:cs="Arial"/>
          <w:color w:val="002060"/>
          <w:sz w:val="22"/>
          <w:szCs w:val="22"/>
        </w:rPr>
        <w:t>Lorenzo Casagrande Albano</w:t>
      </w:r>
      <w:r w:rsidRPr="00BC0A85">
        <w:rPr>
          <w:rFonts w:cs="Arial"/>
          <w:color w:val="002060"/>
          <w:sz w:val="22"/>
          <w:szCs w:val="22"/>
        </w:rPr>
        <w:t xml:space="preserve">           </w:t>
      </w: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DD9BFC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C0A85">
        <w:rPr>
          <w:b/>
          <w:color w:val="002060"/>
          <w:u w:val="single"/>
        </w:rPr>
        <w:t>09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6DE58" w14:textId="77777777" w:rsidR="00EF7C8E" w:rsidRDefault="00EF7C8E">
      <w:r>
        <w:separator/>
      </w:r>
    </w:p>
  </w:endnote>
  <w:endnote w:type="continuationSeparator" w:id="0">
    <w:p w14:paraId="5E2283BC" w14:textId="77777777" w:rsidR="00EF7C8E" w:rsidRDefault="00EF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09EE5C7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6F31">
      <w:rPr>
        <w:rStyle w:val="Numeropagina"/>
        <w:rFonts w:ascii="Arial" w:hAnsi="Arial" w:cs="Arial"/>
        <w:color w:val="002060"/>
      </w:rPr>
      <w:t>4</w:t>
    </w:r>
    <w:r w:rsidR="00BC0A85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81AB5" w14:textId="77777777" w:rsidR="00EF7C8E" w:rsidRDefault="00EF7C8E">
      <w:r>
        <w:separator/>
      </w:r>
    </w:p>
  </w:footnote>
  <w:footnote w:type="continuationSeparator" w:id="0">
    <w:p w14:paraId="35B343EF" w14:textId="77777777" w:rsidR="00EF7C8E" w:rsidRDefault="00EF7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0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2"/>
  </w:num>
  <w:num w:numId="2" w16cid:durableId="140779443">
    <w:abstractNumId w:val="7"/>
  </w:num>
  <w:num w:numId="3" w16cid:durableId="1660186896">
    <w:abstractNumId w:val="3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7"/>
  </w:num>
  <w:num w:numId="6" w16cid:durableId="1409227866">
    <w:abstractNumId w:val="21"/>
  </w:num>
  <w:num w:numId="7" w16cid:durableId="1703477839">
    <w:abstractNumId w:val="32"/>
  </w:num>
  <w:num w:numId="8" w16cid:durableId="1865820661">
    <w:abstractNumId w:val="25"/>
  </w:num>
  <w:num w:numId="9" w16cid:durableId="1770080403">
    <w:abstractNumId w:val="31"/>
  </w:num>
  <w:num w:numId="10" w16cid:durableId="1930651135">
    <w:abstractNumId w:val="15"/>
  </w:num>
  <w:num w:numId="11" w16cid:durableId="560559437">
    <w:abstractNumId w:val="39"/>
  </w:num>
  <w:num w:numId="12" w16cid:durableId="1712725283">
    <w:abstractNumId w:val="9"/>
  </w:num>
  <w:num w:numId="13" w16cid:durableId="2130661461">
    <w:abstractNumId w:val="11"/>
  </w:num>
  <w:num w:numId="14" w16cid:durableId="1600523497">
    <w:abstractNumId w:val="3"/>
  </w:num>
  <w:num w:numId="15" w16cid:durableId="314726150">
    <w:abstractNumId w:val="24"/>
  </w:num>
  <w:num w:numId="16" w16cid:durableId="2094011012">
    <w:abstractNumId w:val="16"/>
  </w:num>
  <w:num w:numId="17" w16cid:durableId="249898235">
    <w:abstractNumId w:val="42"/>
  </w:num>
  <w:num w:numId="18" w16cid:durableId="1803184862">
    <w:abstractNumId w:val="34"/>
  </w:num>
  <w:num w:numId="19" w16cid:durableId="1102998121">
    <w:abstractNumId w:val="19"/>
  </w:num>
  <w:num w:numId="20" w16cid:durableId="2242136">
    <w:abstractNumId w:val="26"/>
  </w:num>
  <w:num w:numId="21" w16cid:durableId="424768929">
    <w:abstractNumId w:val="27"/>
  </w:num>
  <w:num w:numId="22" w16cid:durableId="1772698854">
    <w:abstractNumId w:val="17"/>
  </w:num>
  <w:num w:numId="23" w16cid:durableId="1872261587">
    <w:abstractNumId w:val="35"/>
  </w:num>
  <w:num w:numId="24" w16cid:durableId="798693027">
    <w:abstractNumId w:val="40"/>
  </w:num>
  <w:num w:numId="25" w16cid:durableId="2098550385">
    <w:abstractNumId w:val="0"/>
  </w:num>
  <w:num w:numId="26" w16cid:durableId="715282008">
    <w:abstractNumId w:val="14"/>
  </w:num>
  <w:num w:numId="27" w16cid:durableId="1539466067">
    <w:abstractNumId w:val="22"/>
  </w:num>
  <w:num w:numId="28" w16cid:durableId="377749779">
    <w:abstractNumId w:val="4"/>
  </w:num>
  <w:num w:numId="29" w16cid:durableId="1820151984">
    <w:abstractNumId w:val="43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3"/>
  </w:num>
  <w:num w:numId="33" w16cid:durableId="1092553154">
    <w:abstractNumId w:val="20"/>
  </w:num>
  <w:num w:numId="34" w16cid:durableId="1971473206">
    <w:abstractNumId w:val="2"/>
  </w:num>
  <w:num w:numId="35" w16cid:durableId="542669457">
    <w:abstractNumId w:val="41"/>
  </w:num>
  <w:num w:numId="36" w16cid:durableId="1628706912">
    <w:abstractNumId w:val="13"/>
  </w:num>
  <w:num w:numId="37" w16cid:durableId="1466391385">
    <w:abstractNumId w:val="23"/>
  </w:num>
  <w:num w:numId="38" w16cid:durableId="1407267829">
    <w:abstractNumId w:val="36"/>
  </w:num>
  <w:num w:numId="39" w16cid:durableId="163591222">
    <w:abstractNumId w:val="28"/>
  </w:num>
  <w:num w:numId="40" w16cid:durableId="1344435658">
    <w:abstractNumId w:val="8"/>
  </w:num>
  <w:num w:numId="41" w16cid:durableId="722489900">
    <w:abstractNumId w:val="38"/>
  </w:num>
  <w:num w:numId="42" w16cid:durableId="494877369">
    <w:abstractNumId w:val="5"/>
  </w:num>
  <w:num w:numId="43" w16cid:durableId="2117601001">
    <w:abstractNumId w:val="29"/>
  </w:num>
  <w:num w:numId="44" w16cid:durableId="879825861">
    <w:abstractNumId w:val="10"/>
  </w:num>
  <w:num w:numId="45" w16cid:durableId="125247121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168</TotalTime>
  <Pages>28</Pages>
  <Words>9080</Words>
  <Characters>51761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60720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2022-10-27T12:10:00Z</cp:lastPrinted>
  <dcterms:created xsi:type="dcterms:W3CDTF">2022-11-09T09:19:00Z</dcterms:created>
  <dcterms:modified xsi:type="dcterms:W3CDTF">2022-11-09T18:07:00Z</dcterms:modified>
</cp:coreProperties>
</file>