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57FF81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930022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30022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27679E2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496C516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29BEE712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12DC4FE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17254E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DF56A0" w14:textId="77777777" w:rsidR="00CD753D" w:rsidRPr="00CD753D" w:rsidRDefault="00CD753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6EF37BB8" w:rsidR="00515EE0" w:rsidRDefault="00515EE0" w:rsidP="009D0C38">
      <w:pPr>
        <w:pStyle w:val="LndNormale1"/>
        <w:rPr>
          <w:b/>
          <w:color w:val="002060"/>
          <w:szCs w:val="22"/>
        </w:rPr>
      </w:pPr>
    </w:p>
    <w:p w14:paraId="0DDE4246" w14:textId="77777777" w:rsidR="00A72991" w:rsidRDefault="00A72991" w:rsidP="009D0C38">
      <w:pPr>
        <w:pStyle w:val="LndNormale1"/>
        <w:rPr>
          <w:b/>
          <w:color w:val="002060"/>
          <w:szCs w:val="22"/>
        </w:rPr>
      </w:pPr>
    </w:p>
    <w:p w14:paraId="7D12A9EC" w14:textId="1D0BED3C" w:rsidR="00A72991" w:rsidRPr="00A54891" w:rsidRDefault="00A72991" w:rsidP="00A72991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500DB78C" w14:textId="77777777" w:rsidR="00A72991" w:rsidRPr="00A54891" w:rsidRDefault="00A72991" w:rsidP="00A72991">
      <w:pPr>
        <w:pStyle w:val="LndNormale1"/>
        <w:rPr>
          <w:color w:val="002060"/>
          <w:szCs w:val="22"/>
        </w:rPr>
      </w:pPr>
    </w:p>
    <w:p w14:paraId="39475698" w14:textId="42871E1E" w:rsidR="00A72991" w:rsidRDefault="00A72991" w:rsidP="00A72991">
      <w:pPr>
        <w:pStyle w:val="LndNormale1"/>
        <w:rPr>
          <w:color w:val="002060"/>
          <w:szCs w:val="22"/>
          <w:u w:val="single"/>
        </w:rPr>
      </w:pPr>
      <w:r w:rsidRPr="00A54891">
        <w:rPr>
          <w:color w:val="002060"/>
          <w:szCs w:val="22"/>
        </w:rPr>
        <w:t xml:space="preserve">Le Società che volessero </w:t>
      </w:r>
      <w:r w:rsidRPr="00A54891">
        <w:rPr>
          <w:color w:val="002060"/>
          <w:szCs w:val="22"/>
          <w:u w:val="single"/>
        </w:rPr>
        <w:t>organizzare le Finals Cup di Calcio a Cinque</w:t>
      </w:r>
      <w:r w:rsidRPr="00A54891">
        <w:rPr>
          <w:color w:val="002060"/>
          <w:szCs w:val="22"/>
        </w:rPr>
        <w:t xml:space="preserve">  dal </w:t>
      </w:r>
      <w:r>
        <w:rPr>
          <w:color w:val="002060"/>
          <w:szCs w:val="22"/>
        </w:rPr>
        <w:t>5</w:t>
      </w:r>
      <w:r w:rsidRPr="00A54891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8</w:t>
      </w:r>
      <w:r w:rsidRPr="00A54891">
        <w:rPr>
          <w:color w:val="002060"/>
          <w:szCs w:val="22"/>
        </w:rPr>
        <w:t xml:space="preserve"> gennaio 202</w:t>
      </w:r>
      <w:r>
        <w:rPr>
          <w:color w:val="002060"/>
          <w:szCs w:val="22"/>
        </w:rPr>
        <w:t>2</w:t>
      </w:r>
      <w:r w:rsidRPr="00A54891">
        <w:rPr>
          <w:color w:val="002060"/>
          <w:szCs w:val="22"/>
        </w:rPr>
        <w:t xml:space="preserve"> sono pregate di presentare la </w:t>
      </w:r>
      <w:r w:rsidRPr="00A54891">
        <w:rPr>
          <w:b/>
          <w:color w:val="002060"/>
          <w:szCs w:val="22"/>
        </w:rPr>
        <w:t>propria candidatura</w:t>
      </w:r>
      <w:r w:rsidRPr="00A54891">
        <w:rPr>
          <w:color w:val="002060"/>
          <w:szCs w:val="22"/>
        </w:rPr>
        <w:t xml:space="preserve"> a mezzo e-mail (c5marche@lnd.it) </w:t>
      </w:r>
      <w:r w:rsidRPr="00A54891">
        <w:rPr>
          <w:color w:val="002060"/>
          <w:szCs w:val="22"/>
          <w:u w:val="single"/>
        </w:rPr>
        <w:t>entro e non oltre Venerdì 2</w:t>
      </w:r>
      <w:r>
        <w:rPr>
          <w:color w:val="002060"/>
          <w:szCs w:val="22"/>
          <w:u w:val="single"/>
        </w:rPr>
        <w:t>5</w:t>
      </w:r>
      <w:r w:rsidRPr="00A54891">
        <w:rPr>
          <w:color w:val="002060"/>
          <w:szCs w:val="22"/>
          <w:u w:val="single"/>
        </w:rPr>
        <w:t xml:space="preserve"> novembre p.v.</w:t>
      </w:r>
    </w:p>
    <w:p w14:paraId="549B3898" w14:textId="4E907C78" w:rsidR="00F94472" w:rsidRPr="00F94472" w:rsidRDefault="00F94472" w:rsidP="00A72991">
      <w:pPr>
        <w:pStyle w:val="LndNormale1"/>
        <w:rPr>
          <w:rFonts w:cs="Arial"/>
          <w:color w:val="002060"/>
          <w:szCs w:val="22"/>
          <w:u w:val="single"/>
        </w:rPr>
      </w:pPr>
      <w:r>
        <w:rPr>
          <w:rFonts w:cs="Arial"/>
          <w:color w:val="002060"/>
          <w:shd w:val="clear" w:color="auto" w:fill="FFFFFF"/>
        </w:rPr>
        <w:lastRenderedPageBreak/>
        <w:t>S</w:t>
      </w:r>
      <w:r w:rsidRPr="00F94472">
        <w:rPr>
          <w:rFonts w:cs="Arial"/>
          <w:color w:val="002060"/>
          <w:shd w:val="clear" w:color="auto" w:fill="FFFFFF"/>
        </w:rPr>
        <w:t>arà possibile abbinare il nome delle Finals ad una azienda o u</w:t>
      </w:r>
      <w:r w:rsidR="00F972E5">
        <w:rPr>
          <w:rFonts w:cs="Arial"/>
          <w:color w:val="002060"/>
          <w:shd w:val="clear" w:color="auto" w:fill="FFFFFF"/>
        </w:rPr>
        <w:t>n’</w:t>
      </w:r>
      <w:r w:rsidRPr="00F94472">
        <w:rPr>
          <w:rFonts w:cs="Arial"/>
          <w:color w:val="002060"/>
          <w:shd w:val="clear" w:color="auto" w:fill="FFFFFF"/>
        </w:rPr>
        <w:t>attività che voglia sposare la causa. </w:t>
      </w:r>
    </w:p>
    <w:p w14:paraId="355E0FAF" w14:textId="6C0F4678" w:rsidR="00EC3E10" w:rsidRDefault="00EC3E10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2B3396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4EE27B49" w14:textId="77777777" w:rsidR="000663C0" w:rsidRPr="00147DEC" w:rsidRDefault="000663C0" w:rsidP="000663C0">
      <w:pPr>
        <w:pStyle w:val="breakline"/>
        <w:rPr>
          <w:color w:val="002060"/>
        </w:rPr>
      </w:pPr>
    </w:p>
    <w:p w14:paraId="61A07037" w14:textId="77777777" w:rsidR="000663C0" w:rsidRPr="00147DEC" w:rsidRDefault="000663C0" w:rsidP="000663C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147DEC">
        <w:rPr>
          <w:color w:val="002060"/>
        </w:rPr>
        <w:t>CALCIO A CINQUE SERIE C2</w:t>
      </w:r>
    </w:p>
    <w:p w14:paraId="62FDDFDF" w14:textId="77777777" w:rsidR="000663C0" w:rsidRPr="00147DEC" w:rsidRDefault="000663C0" w:rsidP="000663C0">
      <w:pPr>
        <w:pStyle w:val="titoloprinc0"/>
        <w:rPr>
          <w:color w:val="002060"/>
        </w:rPr>
      </w:pPr>
      <w:r w:rsidRPr="00147DEC">
        <w:rPr>
          <w:color w:val="002060"/>
        </w:rPr>
        <w:t>RISULTATI</w:t>
      </w:r>
    </w:p>
    <w:p w14:paraId="40824B73" w14:textId="77777777" w:rsidR="000663C0" w:rsidRPr="00147DEC" w:rsidRDefault="000663C0" w:rsidP="000663C0">
      <w:pPr>
        <w:pStyle w:val="breakline"/>
        <w:rPr>
          <w:color w:val="002060"/>
        </w:rPr>
      </w:pPr>
    </w:p>
    <w:p w14:paraId="619541A8" w14:textId="77777777" w:rsidR="000663C0" w:rsidRPr="00147DEC" w:rsidRDefault="000663C0" w:rsidP="000663C0">
      <w:pPr>
        <w:pStyle w:val="sottotitolocampionato10"/>
        <w:rPr>
          <w:color w:val="002060"/>
        </w:rPr>
      </w:pPr>
      <w:r w:rsidRPr="00147DEC">
        <w:rPr>
          <w:color w:val="002060"/>
        </w:rPr>
        <w:t>RISULTATI UFFICIALI GARE DEL 09/11/2022</w:t>
      </w:r>
    </w:p>
    <w:p w14:paraId="3604C3CA" w14:textId="77777777" w:rsidR="000663C0" w:rsidRPr="000663C0" w:rsidRDefault="000663C0" w:rsidP="000663C0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663C0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FD7FC97" w14:textId="77777777" w:rsidR="000663C0" w:rsidRPr="00147DEC" w:rsidRDefault="000663C0" w:rsidP="000663C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63C0" w:rsidRPr="00147DEC" w14:paraId="2EA1CF36" w14:textId="77777777" w:rsidTr="00441C3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663C0" w:rsidRPr="00147DEC" w14:paraId="06151D6A" w14:textId="77777777" w:rsidTr="00441C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20F63" w14:textId="77777777" w:rsidR="000663C0" w:rsidRPr="00147DEC" w:rsidRDefault="000663C0" w:rsidP="00441C3F">
                  <w:pPr>
                    <w:pStyle w:val="headertabella0"/>
                    <w:rPr>
                      <w:color w:val="002060"/>
                    </w:rPr>
                  </w:pPr>
                  <w:r w:rsidRPr="00147DEC">
                    <w:rPr>
                      <w:color w:val="002060"/>
                    </w:rPr>
                    <w:t>GIRONE A - 1 Giornata - A</w:t>
                  </w:r>
                </w:p>
              </w:tc>
            </w:tr>
            <w:tr w:rsidR="000663C0" w:rsidRPr="00147DEC" w14:paraId="0C040E59" w14:textId="77777777" w:rsidTr="00441C3F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613D1" w14:textId="77777777" w:rsidR="000663C0" w:rsidRPr="00147DEC" w:rsidRDefault="000663C0" w:rsidP="00441C3F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147DEC">
                    <w:rPr>
                      <w:color w:val="002060"/>
                    </w:rPr>
                    <w:t>CITTA</w:t>
                  </w:r>
                  <w:proofErr w:type="gramEnd"/>
                  <w:r w:rsidRPr="00147DEC">
                    <w:rPr>
                      <w:color w:val="002060"/>
                    </w:rPr>
                    <w:t xml:space="preserve"> DI OSTRA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32E7D" w14:textId="77777777" w:rsidR="000663C0" w:rsidRPr="00147DEC" w:rsidRDefault="000663C0" w:rsidP="00441C3F">
                  <w:pPr>
                    <w:pStyle w:val="rowtabella0"/>
                    <w:rPr>
                      <w:color w:val="002060"/>
                    </w:rPr>
                  </w:pPr>
                  <w:r w:rsidRPr="00147DEC">
                    <w:rPr>
                      <w:color w:val="002060"/>
                    </w:rPr>
                    <w:t>- PIEVE D ICO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B4B19" w14:textId="77777777" w:rsidR="000663C0" w:rsidRPr="00147DEC" w:rsidRDefault="000663C0" w:rsidP="00441C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47DEC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CE82E" w14:textId="77777777" w:rsidR="000663C0" w:rsidRPr="00147DEC" w:rsidRDefault="000663C0" w:rsidP="00441C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47DEC">
                    <w:rPr>
                      <w:color w:val="002060"/>
                    </w:rPr>
                    <w:t> </w:t>
                  </w:r>
                </w:p>
              </w:tc>
            </w:tr>
          </w:tbl>
          <w:p w14:paraId="12A71373" w14:textId="77777777" w:rsidR="000663C0" w:rsidRPr="00147DEC" w:rsidRDefault="000663C0" w:rsidP="00441C3F">
            <w:pPr>
              <w:rPr>
                <w:color w:val="002060"/>
              </w:rPr>
            </w:pPr>
          </w:p>
        </w:tc>
      </w:tr>
    </w:tbl>
    <w:p w14:paraId="10971972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0FB7E131" w14:textId="77777777" w:rsidR="000663C0" w:rsidRPr="00147DEC" w:rsidRDefault="000663C0" w:rsidP="000663C0">
      <w:pPr>
        <w:pStyle w:val="breakline"/>
        <w:rPr>
          <w:color w:val="002060"/>
        </w:rPr>
      </w:pPr>
    </w:p>
    <w:p w14:paraId="1C46BFD0" w14:textId="77777777" w:rsidR="000663C0" w:rsidRPr="00147DEC" w:rsidRDefault="000663C0" w:rsidP="000663C0">
      <w:pPr>
        <w:pStyle w:val="titoloprinc0"/>
        <w:rPr>
          <w:color w:val="002060"/>
        </w:rPr>
      </w:pPr>
      <w:r w:rsidRPr="00147DEC">
        <w:rPr>
          <w:color w:val="002060"/>
        </w:rPr>
        <w:t>GIUDICE SPORTIVO</w:t>
      </w:r>
    </w:p>
    <w:p w14:paraId="61394C14" w14:textId="77777777" w:rsidR="000663C0" w:rsidRPr="00147DEC" w:rsidRDefault="000663C0" w:rsidP="000663C0">
      <w:pPr>
        <w:pStyle w:val="diffida"/>
        <w:rPr>
          <w:color w:val="002060"/>
        </w:rPr>
      </w:pPr>
      <w:r w:rsidRPr="00147DEC">
        <w:rPr>
          <w:color w:val="002060"/>
        </w:rPr>
        <w:t>Il Giudice Sportivo Avv. Agnese Lazzaretti, con l'assistenza del segretario Angelo Castellana, nella seduta del 10/11/2022, ha adottato le decisioni che di seguito integralmente si riportano:</w:t>
      </w:r>
    </w:p>
    <w:p w14:paraId="6E2879F9" w14:textId="77777777" w:rsidR="000663C0" w:rsidRPr="00147DEC" w:rsidRDefault="000663C0" w:rsidP="000663C0">
      <w:pPr>
        <w:pStyle w:val="titolo10"/>
        <w:rPr>
          <w:color w:val="002060"/>
        </w:rPr>
      </w:pPr>
      <w:r w:rsidRPr="00147DEC">
        <w:rPr>
          <w:color w:val="002060"/>
        </w:rPr>
        <w:t xml:space="preserve">GARE DEL 9/11/2022 </w:t>
      </w:r>
    </w:p>
    <w:p w14:paraId="21DC3614" w14:textId="77777777" w:rsidR="000663C0" w:rsidRPr="00147DEC" w:rsidRDefault="000663C0" w:rsidP="000663C0">
      <w:pPr>
        <w:pStyle w:val="titolo7a"/>
        <w:rPr>
          <w:color w:val="002060"/>
        </w:rPr>
      </w:pPr>
      <w:r w:rsidRPr="00147DEC">
        <w:rPr>
          <w:color w:val="002060"/>
        </w:rPr>
        <w:t xml:space="preserve">PROVVEDIMENTI DISCIPLINARI </w:t>
      </w:r>
    </w:p>
    <w:p w14:paraId="1813510B" w14:textId="77777777" w:rsidR="000663C0" w:rsidRPr="00147DEC" w:rsidRDefault="000663C0" w:rsidP="000663C0">
      <w:pPr>
        <w:pStyle w:val="titolo7b0"/>
        <w:rPr>
          <w:color w:val="002060"/>
        </w:rPr>
      </w:pPr>
      <w:r w:rsidRPr="00147DEC">
        <w:rPr>
          <w:color w:val="002060"/>
        </w:rPr>
        <w:t xml:space="preserve">In base alle risultanze degli atti ufficiali sono state deliberate le seguenti sanzioni disciplinari. </w:t>
      </w:r>
    </w:p>
    <w:p w14:paraId="3818DA2E" w14:textId="77777777" w:rsidR="000663C0" w:rsidRPr="00147DEC" w:rsidRDefault="000663C0" w:rsidP="000663C0">
      <w:pPr>
        <w:pStyle w:val="titolo30"/>
        <w:rPr>
          <w:color w:val="002060"/>
        </w:rPr>
      </w:pPr>
      <w:r w:rsidRPr="00147DEC">
        <w:rPr>
          <w:color w:val="002060"/>
        </w:rPr>
        <w:t xml:space="preserve">DIRIGENTI </w:t>
      </w:r>
    </w:p>
    <w:p w14:paraId="2C76DF9E" w14:textId="77777777" w:rsidR="000663C0" w:rsidRPr="00147DEC" w:rsidRDefault="000663C0" w:rsidP="000663C0">
      <w:pPr>
        <w:pStyle w:val="titolo20"/>
        <w:rPr>
          <w:color w:val="002060"/>
        </w:rPr>
      </w:pPr>
      <w:r w:rsidRPr="00147DEC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63C0" w:rsidRPr="00147DEC" w14:paraId="305F470A" w14:textId="77777777" w:rsidTr="00441C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801F" w14:textId="77777777" w:rsidR="000663C0" w:rsidRPr="00147DEC" w:rsidRDefault="000663C0" w:rsidP="00441C3F">
            <w:pPr>
              <w:pStyle w:val="movimento"/>
              <w:rPr>
                <w:color w:val="002060"/>
              </w:rPr>
            </w:pPr>
            <w:r w:rsidRPr="00147DEC">
              <w:rPr>
                <w:color w:val="002060"/>
              </w:rPr>
              <w:t>MARCHETTI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9094A" w14:textId="77777777" w:rsidR="000663C0" w:rsidRPr="00147DEC" w:rsidRDefault="000663C0" w:rsidP="00441C3F">
            <w:pPr>
              <w:pStyle w:val="movimento2"/>
              <w:rPr>
                <w:color w:val="002060"/>
              </w:rPr>
            </w:pPr>
            <w:r w:rsidRPr="00147DEC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64888" w14:textId="77777777" w:rsidR="000663C0" w:rsidRPr="00147DEC" w:rsidRDefault="000663C0" w:rsidP="00441C3F">
            <w:pPr>
              <w:pStyle w:val="movimento"/>
              <w:rPr>
                <w:color w:val="002060"/>
              </w:rPr>
            </w:pPr>
            <w:r w:rsidRPr="00147DE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94B91" w14:textId="77777777" w:rsidR="000663C0" w:rsidRPr="00147DEC" w:rsidRDefault="000663C0" w:rsidP="00441C3F">
            <w:pPr>
              <w:pStyle w:val="movimento"/>
              <w:rPr>
                <w:color w:val="002060"/>
              </w:rPr>
            </w:pPr>
            <w:r w:rsidRPr="00147DE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E26D" w14:textId="77777777" w:rsidR="000663C0" w:rsidRPr="00147DEC" w:rsidRDefault="000663C0" w:rsidP="00441C3F">
            <w:pPr>
              <w:pStyle w:val="movimento2"/>
              <w:rPr>
                <w:color w:val="002060"/>
              </w:rPr>
            </w:pPr>
            <w:r w:rsidRPr="00147DEC">
              <w:rPr>
                <w:color w:val="002060"/>
              </w:rPr>
              <w:t> </w:t>
            </w:r>
          </w:p>
        </w:tc>
      </w:tr>
    </w:tbl>
    <w:p w14:paraId="5235237F" w14:textId="77777777" w:rsidR="000663C0" w:rsidRPr="00147DEC" w:rsidRDefault="000663C0" w:rsidP="000663C0">
      <w:pPr>
        <w:pStyle w:val="titolo30"/>
        <w:rPr>
          <w:rFonts w:eastAsiaTheme="minorEastAsia"/>
          <w:color w:val="002060"/>
        </w:rPr>
      </w:pPr>
      <w:r w:rsidRPr="00147DEC">
        <w:rPr>
          <w:color w:val="002060"/>
        </w:rPr>
        <w:t xml:space="preserve">CALCIATORI ESPULSI </w:t>
      </w:r>
    </w:p>
    <w:p w14:paraId="5B9FA94F" w14:textId="77777777" w:rsidR="000663C0" w:rsidRPr="00147DEC" w:rsidRDefault="000663C0" w:rsidP="000663C0">
      <w:pPr>
        <w:pStyle w:val="titolo20"/>
        <w:rPr>
          <w:color w:val="002060"/>
        </w:rPr>
      </w:pPr>
      <w:r w:rsidRPr="00147DEC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63C0" w:rsidRPr="00147DEC" w14:paraId="4C449A34" w14:textId="77777777" w:rsidTr="00441C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F244D" w14:textId="77777777" w:rsidR="000663C0" w:rsidRPr="00147DEC" w:rsidRDefault="000663C0" w:rsidP="00441C3F">
            <w:pPr>
              <w:pStyle w:val="movimento"/>
              <w:rPr>
                <w:color w:val="002060"/>
              </w:rPr>
            </w:pPr>
            <w:r w:rsidRPr="00147DEC">
              <w:rPr>
                <w:color w:val="002060"/>
              </w:rPr>
              <w:t>CIMATTI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06755" w14:textId="77777777" w:rsidR="000663C0" w:rsidRPr="00147DEC" w:rsidRDefault="000663C0" w:rsidP="00441C3F">
            <w:pPr>
              <w:pStyle w:val="movimento2"/>
              <w:rPr>
                <w:color w:val="002060"/>
              </w:rPr>
            </w:pPr>
            <w:r w:rsidRPr="00147DEC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D4AF" w14:textId="77777777" w:rsidR="000663C0" w:rsidRPr="00147DEC" w:rsidRDefault="000663C0" w:rsidP="00441C3F">
            <w:pPr>
              <w:pStyle w:val="movimento"/>
              <w:rPr>
                <w:color w:val="002060"/>
              </w:rPr>
            </w:pPr>
            <w:r w:rsidRPr="00147DE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42F3D" w14:textId="77777777" w:rsidR="000663C0" w:rsidRPr="00147DEC" w:rsidRDefault="000663C0" w:rsidP="00441C3F">
            <w:pPr>
              <w:pStyle w:val="movimento"/>
              <w:rPr>
                <w:color w:val="002060"/>
              </w:rPr>
            </w:pPr>
            <w:r w:rsidRPr="00147DE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2620" w14:textId="77777777" w:rsidR="000663C0" w:rsidRPr="00147DEC" w:rsidRDefault="000663C0" w:rsidP="00441C3F">
            <w:pPr>
              <w:pStyle w:val="movimento2"/>
              <w:rPr>
                <w:color w:val="002060"/>
              </w:rPr>
            </w:pPr>
            <w:r w:rsidRPr="00147DEC">
              <w:rPr>
                <w:color w:val="002060"/>
              </w:rPr>
              <w:t> </w:t>
            </w:r>
          </w:p>
        </w:tc>
      </w:tr>
    </w:tbl>
    <w:p w14:paraId="7EDC8B0A" w14:textId="77777777" w:rsidR="000663C0" w:rsidRPr="00147DEC" w:rsidRDefault="000663C0" w:rsidP="000663C0">
      <w:pPr>
        <w:pStyle w:val="breakline"/>
        <w:rPr>
          <w:color w:val="002060"/>
        </w:rPr>
      </w:pPr>
    </w:p>
    <w:p w14:paraId="6DCEE9C7" w14:textId="77777777" w:rsidR="000663C0" w:rsidRPr="00147DEC" w:rsidRDefault="000663C0" w:rsidP="000663C0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5EB6DE8" w14:textId="77777777" w:rsidR="000663C0" w:rsidRPr="00147DEC" w:rsidRDefault="000663C0" w:rsidP="000663C0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3E42570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027D1075" w14:textId="77777777" w:rsidR="000663C0" w:rsidRPr="00147DEC" w:rsidRDefault="000663C0" w:rsidP="000663C0">
      <w:pPr>
        <w:pStyle w:val="titoloprinc0"/>
        <w:rPr>
          <w:color w:val="002060"/>
        </w:rPr>
      </w:pPr>
      <w:r w:rsidRPr="00147DEC">
        <w:rPr>
          <w:color w:val="002060"/>
        </w:rPr>
        <w:t>CLASSIFICA</w:t>
      </w:r>
    </w:p>
    <w:p w14:paraId="12ED1905" w14:textId="77777777" w:rsidR="000663C0" w:rsidRPr="00147DEC" w:rsidRDefault="000663C0" w:rsidP="000663C0">
      <w:pPr>
        <w:pStyle w:val="breakline"/>
        <w:rPr>
          <w:color w:val="002060"/>
        </w:rPr>
      </w:pPr>
    </w:p>
    <w:p w14:paraId="2CE5975B" w14:textId="77777777" w:rsidR="000663C0" w:rsidRPr="00147DEC" w:rsidRDefault="000663C0" w:rsidP="000663C0">
      <w:pPr>
        <w:pStyle w:val="breakline"/>
        <w:rPr>
          <w:color w:val="002060"/>
        </w:rPr>
      </w:pPr>
    </w:p>
    <w:p w14:paraId="7EEC53EC" w14:textId="77777777" w:rsidR="000663C0" w:rsidRPr="00147DEC" w:rsidRDefault="000663C0" w:rsidP="000663C0">
      <w:pPr>
        <w:pStyle w:val="sottotitolocampionato10"/>
        <w:rPr>
          <w:color w:val="002060"/>
        </w:rPr>
      </w:pPr>
      <w:r w:rsidRPr="00147DEC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663C0" w:rsidRPr="00147DEC" w14:paraId="0DB4CCD0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8B15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07255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E838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6ECE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B319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985B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9F78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C9236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16BB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DA2D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PE</w:t>
            </w:r>
          </w:p>
        </w:tc>
      </w:tr>
      <w:tr w:rsidR="000663C0" w:rsidRPr="00147DEC" w14:paraId="4BB52764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0095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D36B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9A5A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21E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690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E763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87D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AAEE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4C5A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FB3E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1F477141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00F0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00A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0F90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C8B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739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254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CAC5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C71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D73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6B62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6D187C66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09818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77D2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90FF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7606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6D8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844D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7E1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029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7F4B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4B6D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6A027269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4AC4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628D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92EE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8036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002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9B9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28F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5B8B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143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190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2B3A8C59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1CAE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526B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A01E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8F90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74FA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6AA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1A6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E98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EEA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89B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5C7003AA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6FBC4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541F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015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4A7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9BF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EB83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EBDA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59B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247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8779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DDE499F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729D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D36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1764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45E4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E91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7F7A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11C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499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35CE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0007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5758BF5F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0652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 xml:space="preserve">A.S.D. </w:t>
            </w:r>
            <w:proofErr w:type="gramStart"/>
            <w:r w:rsidRPr="00147DEC">
              <w:rPr>
                <w:color w:val="002060"/>
              </w:rPr>
              <w:t>CITTA</w:t>
            </w:r>
            <w:proofErr w:type="gramEnd"/>
            <w:r w:rsidRPr="00147DEC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3C0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846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E60C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615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A6FD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27E0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8A47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B04C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6CE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303F6FF6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2771B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074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DDD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9B4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5D26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58A9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ABA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2EA6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6545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7EC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19874211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F7C7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C44B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F06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C4C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0023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091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716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33A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D157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4B9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53BED3B2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E47F6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BA02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595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789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FF67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7F3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186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D13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285B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DF8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6CFDADF7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4075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1BED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22A7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2A6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9345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AF0C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310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7D6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6BF4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A02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B639821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C69B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B00A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4C01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904E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B24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D865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7A00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41B0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51C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0E2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68FB4ACF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F90A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C05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821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D18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95A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8DD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719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0EC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1A1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E61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</w:tbl>
    <w:p w14:paraId="0B71DF76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2A9679CD" w14:textId="77777777" w:rsidR="000663C0" w:rsidRPr="00147DEC" w:rsidRDefault="000663C0" w:rsidP="000663C0">
      <w:pPr>
        <w:pStyle w:val="breakline"/>
        <w:rPr>
          <w:color w:val="002060"/>
        </w:rPr>
      </w:pPr>
    </w:p>
    <w:p w14:paraId="69CB6F55" w14:textId="77777777" w:rsidR="000663C0" w:rsidRPr="00147DEC" w:rsidRDefault="000663C0" w:rsidP="000663C0">
      <w:pPr>
        <w:pStyle w:val="sottotitolocampionato10"/>
        <w:rPr>
          <w:color w:val="002060"/>
        </w:rPr>
      </w:pPr>
      <w:r w:rsidRPr="00147DEC">
        <w:rPr>
          <w:color w:val="002060"/>
        </w:rPr>
        <w:lastRenderedPageBreak/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663C0" w:rsidRPr="00147DEC" w14:paraId="7B6EF638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031F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37DAC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91F48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C0EF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5802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40DA3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BCF92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71E6E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4EAE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58A0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PE</w:t>
            </w:r>
          </w:p>
        </w:tc>
      </w:tr>
      <w:tr w:rsidR="000663C0" w:rsidRPr="00147DEC" w14:paraId="25401232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8CB89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371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F2B9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94A8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053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CED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44E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6401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A63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59EF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6C5E64D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BEF0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CE8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C27D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CEC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A5FB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6059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1F24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BDD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AE89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38D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599DDB2A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BDCF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A3F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E91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B07F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C8F6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7488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32A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5674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78EC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DDB9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31BCADED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DB3A6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1B58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DEE2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666E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59E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67AB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E6DC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59CE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1BD5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A521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7D7484B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927F4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80B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D252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25B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76D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7CBE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646C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6BD7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C21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5E53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2B67D67C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D52DE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0DE8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5864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5C8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4C31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83A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3A2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77E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FBE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80FE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389405A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0F5D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451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692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1042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E8A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B65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C19F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DF3B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E0D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E644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54B19E90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66049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8B51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6A9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617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53C6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AB5A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77BA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02B3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6732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CBCB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D2E6144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D67A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C9D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BD1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E8EA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347F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26B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2F0F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40C7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F73B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2E8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1AAC0FC6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62E37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7DCE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188F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54C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497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BEE5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409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5A0C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A32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ED2D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3BE175EA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5EE34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0217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0FDF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BD2D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50B8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159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8DB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0226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EA4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F22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35E635D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6600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6FF9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2BC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46F0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40B1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C63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546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4D3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5ABA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888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BDE99F0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6ADF8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CCBF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AEBB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1FC3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767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AB56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F16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028A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656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F806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1CCECF93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3279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453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3EB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BE5F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2885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4D68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7EFD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ADF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088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15D2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</w:tbl>
    <w:p w14:paraId="44FDF54C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5DB8359B" w14:textId="77777777" w:rsidR="000663C0" w:rsidRPr="00147DEC" w:rsidRDefault="000663C0" w:rsidP="000663C0">
      <w:pPr>
        <w:pStyle w:val="breakline"/>
        <w:rPr>
          <w:color w:val="002060"/>
        </w:rPr>
      </w:pPr>
    </w:p>
    <w:p w14:paraId="7EED62B5" w14:textId="77777777" w:rsidR="000663C0" w:rsidRPr="00147DEC" w:rsidRDefault="000663C0" w:rsidP="000663C0">
      <w:pPr>
        <w:pStyle w:val="sottotitolocampionato10"/>
        <w:rPr>
          <w:color w:val="002060"/>
        </w:rPr>
      </w:pPr>
      <w:r w:rsidRPr="00147DEC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663C0" w:rsidRPr="00147DEC" w14:paraId="2823B18B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0AD11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53FE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29FE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AC59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9937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A660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9116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B529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BA43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D8A6A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PE</w:t>
            </w:r>
          </w:p>
        </w:tc>
      </w:tr>
      <w:tr w:rsidR="000663C0" w:rsidRPr="00147DEC" w14:paraId="0BE58F0A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EDB57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922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03A8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49D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8E16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B194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DCB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3DC8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FF98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4FC7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537D247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1C26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D830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216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3AA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07A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5F88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BF88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662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182B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1AE4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7846BA65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CAA2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5E5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70B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C39E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51EB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8323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2D3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0909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E93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7F1D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2FC3FEC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9B259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BCB5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754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6F1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8D65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8D8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804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E77F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CE85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93E0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6C87A3F0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D03DF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524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B36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A235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395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80B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E83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108C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AC95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923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513F20A4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203B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 xml:space="preserve">POL.D. </w:t>
            </w:r>
            <w:proofErr w:type="gramStart"/>
            <w:r w:rsidRPr="00147DEC">
              <w:rPr>
                <w:color w:val="002060"/>
              </w:rPr>
              <w:t>U.MANDOLESI</w:t>
            </w:r>
            <w:proofErr w:type="gramEnd"/>
            <w:r w:rsidRPr="00147DEC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63C9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F5FC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AE10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70A0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7A10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878A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AD7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035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5313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132FBFD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1CD9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B8E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4A5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A07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69E1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CBC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8E78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6725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D671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7F3D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29048E13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F42C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91EF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5C18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ED3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B97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A7F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000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0C9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9E73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859A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1200A27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3509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E74B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026C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B1F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E1C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188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1A2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203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1BF1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986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7FC40B75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24660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279E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B45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F6AD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1750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40BC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908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96E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2D6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9EB4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13CF3089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893B2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E7C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7C95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4D47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7D7B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B2BF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B48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FE1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21D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FC1E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2E57BBFE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BB49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E85E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308F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AD73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7F1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BB04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7927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381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B7C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2482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AA5C807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3CA6C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9988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E5B3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792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B29D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0A7A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D3C6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37A9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1A7C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F33D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5444E4AD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7A276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0749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68C8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989D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A719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4C8A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B93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820D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91E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19E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</w:tbl>
    <w:p w14:paraId="7205AE9D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5F08C135" w14:textId="77777777" w:rsidR="000663C0" w:rsidRPr="00147DEC" w:rsidRDefault="000663C0" w:rsidP="000663C0">
      <w:pPr>
        <w:pStyle w:val="breakline"/>
        <w:rPr>
          <w:color w:val="002060"/>
        </w:rPr>
      </w:pPr>
    </w:p>
    <w:p w14:paraId="6DE8F7FA" w14:textId="77777777" w:rsidR="000663C0" w:rsidRPr="00147DEC" w:rsidRDefault="000663C0" w:rsidP="000663C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147DEC">
        <w:rPr>
          <w:color w:val="002060"/>
        </w:rPr>
        <w:t>UNDER 17 C5 REGIONALI MASCHILI</w:t>
      </w:r>
    </w:p>
    <w:p w14:paraId="1D7E16FA" w14:textId="77777777" w:rsidR="000663C0" w:rsidRPr="00147DEC" w:rsidRDefault="000663C0" w:rsidP="000663C0">
      <w:pPr>
        <w:pStyle w:val="titoloprinc0"/>
        <w:rPr>
          <w:color w:val="002060"/>
        </w:rPr>
      </w:pPr>
      <w:r w:rsidRPr="00147DEC">
        <w:rPr>
          <w:color w:val="002060"/>
        </w:rPr>
        <w:t>RISULTATI</w:t>
      </w:r>
    </w:p>
    <w:p w14:paraId="094430B1" w14:textId="77777777" w:rsidR="000663C0" w:rsidRPr="00147DEC" w:rsidRDefault="000663C0" w:rsidP="000663C0">
      <w:pPr>
        <w:pStyle w:val="breakline"/>
        <w:rPr>
          <w:color w:val="002060"/>
        </w:rPr>
      </w:pPr>
    </w:p>
    <w:p w14:paraId="180CAECD" w14:textId="77777777" w:rsidR="000663C0" w:rsidRPr="00147DEC" w:rsidRDefault="000663C0" w:rsidP="000663C0">
      <w:pPr>
        <w:pStyle w:val="sottotitolocampionato10"/>
        <w:rPr>
          <w:color w:val="002060"/>
        </w:rPr>
      </w:pPr>
      <w:r w:rsidRPr="00147DEC">
        <w:rPr>
          <w:color w:val="002060"/>
        </w:rPr>
        <w:t>RISULTATI UFFICIALI GARE DEL 08/11/2022</w:t>
      </w:r>
    </w:p>
    <w:p w14:paraId="739D35BC" w14:textId="77777777" w:rsidR="000663C0" w:rsidRPr="000663C0" w:rsidRDefault="000663C0" w:rsidP="000663C0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663C0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C047BCA" w14:textId="77777777" w:rsidR="000663C0" w:rsidRPr="00147DEC" w:rsidRDefault="000663C0" w:rsidP="000663C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0663C0" w:rsidRPr="00147DEC" w14:paraId="2D027D4B" w14:textId="77777777" w:rsidTr="00441C3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663C0" w:rsidRPr="00147DEC" w14:paraId="5B7258F5" w14:textId="77777777" w:rsidTr="00441C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E0212" w14:textId="77777777" w:rsidR="000663C0" w:rsidRPr="00147DEC" w:rsidRDefault="000663C0" w:rsidP="00441C3F">
                  <w:pPr>
                    <w:pStyle w:val="headertabella0"/>
                    <w:rPr>
                      <w:color w:val="002060"/>
                    </w:rPr>
                  </w:pPr>
                  <w:r w:rsidRPr="00147DEC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0663C0" w:rsidRPr="00147DEC" w14:paraId="0BD5299B" w14:textId="77777777" w:rsidTr="00441C3F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CBA8D6" w14:textId="77777777" w:rsidR="000663C0" w:rsidRPr="00147DEC" w:rsidRDefault="000663C0" w:rsidP="00441C3F">
                  <w:pPr>
                    <w:pStyle w:val="rowtabella0"/>
                    <w:rPr>
                      <w:color w:val="002060"/>
                    </w:rPr>
                  </w:pPr>
                  <w:r w:rsidRPr="00147DEC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900EB" w14:textId="77777777" w:rsidR="000663C0" w:rsidRPr="00147DEC" w:rsidRDefault="000663C0" w:rsidP="00441C3F">
                  <w:pPr>
                    <w:pStyle w:val="rowtabella0"/>
                    <w:rPr>
                      <w:color w:val="002060"/>
                    </w:rPr>
                  </w:pPr>
                  <w:r w:rsidRPr="00147DEC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147DEC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515C8" w14:textId="77777777" w:rsidR="000663C0" w:rsidRPr="00147DEC" w:rsidRDefault="000663C0" w:rsidP="00441C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47DEC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16E66" w14:textId="77777777" w:rsidR="000663C0" w:rsidRPr="00147DEC" w:rsidRDefault="000663C0" w:rsidP="00441C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47DEC">
                    <w:rPr>
                      <w:color w:val="002060"/>
                    </w:rPr>
                    <w:t>D</w:t>
                  </w:r>
                </w:p>
              </w:tc>
            </w:tr>
          </w:tbl>
          <w:p w14:paraId="0BA9DE07" w14:textId="77777777" w:rsidR="000663C0" w:rsidRPr="00147DEC" w:rsidRDefault="000663C0" w:rsidP="00441C3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p w14:paraId="0EB7674C" w14:textId="77777777" w:rsidR="000663C0" w:rsidRPr="00147DEC" w:rsidRDefault="000663C0" w:rsidP="00441C3F">
            <w:pPr>
              <w:rPr>
                <w:color w:val="002060"/>
              </w:rPr>
            </w:pPr>
          </w:p>
        </w:tc>
      </w:tr>
    </w:tbl>
    <w:p w14:paraId="538D5FF1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71A67524" w14:textId="77777777" w:rsidR="000663C0" w:rsidRPr="00147DEC" w:rsidRDefault="000663C0" w:rsidP="000663C0">
      <w:pPr>
        <w:pStyle w:val="breakline"/>
        <w:rPr>
          <w:color w:val="002060"/>
        </w:rPr>
      </w:pPr>
    </w:p>
    <w:p w14:paraId="19E8E90E" w14:textId="77777777" w:rsidR="000663C0" w:rsidRPr="00147DEC" w:rsidRDefault="000663C0" w:rsidP="000663C0">
      <w:pPr>
        <w:pStyle w:val="titoloprinc0"/>
        <w:rPr>
          <w:color w:val="002060"/>
        </w:rPr>
      </w:pPr>
      <w:r w:rsidRPr="00147DEC">
        <w:rPr>
          <w:color w:val="002060"/>
        </w:rPr>
        <w:t>GIUDICE SPORTIVO</w:t>
      </w:r>
    </w:p>
    <w:p w14:paraId="1741850C" w14:textId="77777777" w:rsidR="000663C0" w:rsidRPr="00147DEC" w:rsidRDefault="000663C0" w:rsidP="000663C0">
      <w:pPr>
        <w:pStyle w:val="diffida"/>
        <w:rPr>
          <w:color w:val="002060"/>
        </w:rPr>
      </w:pPr>
      <w:r w:rsidRPr="00147DEC">
        <w:rPr>
          <w:color w:val="002060"/>
        </w:rPr>
        <w:t>Il Giudice Sportivo Avv. Agnese Lazzaretti, con l'assistenza del segretario Angelo Castellana, nella seduta del 10/11/2022, ha adottato le decisioni che di seguito integralmente si riportano:</w:t>
      </w:r>
    </w:p>
    <w:p w14:paraId="4799D15C" w14:textId="77777777" w:rsidR="000663C0" w:rsidRPr="00147DEC" w:rsidRDefault="000663C0" w:rsidP="000663C0">
      <w:pPr>
        <w:pStyle w:val="titolo10"/>
        <w:rPr>
          <w:color w:val="002060"/>
        </w:rPr>
      </w:pPr>
      <w:r w:rsidRPr="00147DEC">
        <w:rPr>
          <w:color w:val="002060"/>
        </w:rPr>
        <w:t xml:space="preserve">GARE DEL 8/11/2022 </w:t>
      </w:r>
    </w:p>
    <w:p w14:paraId="73019282" w14:textId="77777777" w:rsidR="000663C0" w:rsidRPr="00147DEC" w:rsidRDefault="000663C0" w:rsidP="000663C0">
      <w:pPr>
        <w:pStyle w:val="titolo60"/>
        <w:rPr>
          <w:color w:val="002060"/>
        </w:rPr>
      </w:pPr>
      <w:r w:rsidRPr="00147DEC">
        <w:rPr>
          <w:color w:val="002060"/>
        </w:rPr>
        <w:t xml:space="preserve">DECISIONI DEL GIUDICE SPORTIVO </w:t>
      </w:r>
    </w:p>
    <w:p w14:paraId="1E5E6822" w14:textId="77777777" w:rsidR="000663C0" w:rsidRPr="00147DEC" w:rsidRDefault="000663C0" w:rsidP="000663C0">
      <w:pPr>
        <w:pStyle w:val="titolo20"/>
        <w:rPr>
          <w:color w:val="002060"/>
        </w:rPr>
      </w:pPr>
      <w:r w:rsidRPr="00147DEC">
        <w:rPr>
          <w:color w:val="002060"/>
        </w:rPr>
        <w:t xml:space="preserve">PREANNUNCIO DI RECLAMO </w:t>
      </w:r>
    </w:p>
    <w:p w14:paraId="26CDB133" w14:textId="77777777" w:rsidR="000663C0" w:rsidRPr="00147DEC" w:rsidRDefault="000663C0" w:rsidP="000663C0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147DEC">
        <w:rPr>
          <w:color w:val="002060"/>
        </w:rPr>
        <w:t xml:space="preserve">gara del 8/11/2022 ITALSERVICE C5 - AUDAX 1970 </w:t>
      </w:r>
      <w:proofErr w:type="gramStart"/>
      <w:r w:rsidRPr="00147DEC">
        <w:rPr>
          <w:color w:val="002060"/>
        </w:rPr>
        <w:t>S.ANGELO</w:t>
      </w:r>
      <w:proofErr w:type="gramEnd"/>
      <w:r w:rsidRPr="00147DEC">
        <w:rPr>
          <w:color w:val="002060"/>
        </w:rPr>
        <w:t xml:space="preserve"> </w:t>
      </w:r>
      <w:r w:rsidRPr="00147DEC">
        <w:rPr>
          <w:color w:val="002060"/>
        </w:rPr>
        <w:br/>
        <w:t xml:space="preserve">Preso atto del preannuncio di ricorso da parte della </w:t>
      </w:r>
      <w:proofErr w:type="spellStart"/>
      <w:r w:rsidRPr="00147DEC">
        <w:rPr>
          <w:color w:val="002060"/>
        </w:rPr>
        <w:t>Societa'</w:t>
      </w:r>
      <w:proofErr w:type="spellEnd"/>
      <w:r w:rsidRPr="00147DEC">
        <w:rPr>
          <w:color w:val="002060"/>
        </w:rPr>
        <w:t xml:space="preserve"> SSDARLITALSERVICE C5 ai sensi dell'art.67 del C.G.S. si riserva decisioni di merito. </w:t>
      </w:r>
    </w:p>
    <w:p w14:paraId="3C13CAFE" w14:textId="77777777" w:rsidR="000663C0" w:rsidRPr="00147DEC" w:rsidRDefault="000663C0" w:rsidP="000663C0">
      <w:pPr>
        <w:pStyle w:val="breakline"/>
        <w:rPr>
          <w:color w:val="002060"/>
        </w:rPr>
      </w:pPr>
    </w:p>
    <w:p w14:paraId="5E5F4777" w14:textId="77777777" w:rsidR="000663C0" w:rsidRPr="00147DEC" w:rsidRDefault="000663C0" w:rsidP="000663C0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8458E3B" w14:textId="77777777" w:rsidR="000663C0" w:rsidRPr="00147DEC" w:rsidRDefault="000663C0" w:rsidP="000663C0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F6E136B" w14:textId="77777777" w:rsidR="000663C0" w:rsidRPr="00147DEC" w:rsidRDefault="000663C0" w:rsidP="000663C0">
      <w:pPr>
        <w:pStyle w:val="breakline"/>
        <w:rPr>
          <w:color w:val="002060"/>
        </w:rPr>
      </w:pPr>
    </w:p>
    <w:p w14:paraId="6CEBF398" w14:textId="77777777" w:rsidR="000663C0" w:rsidRPr="00147DEC" w:rsidRDefault="000663C0" w:rsidP="000663C0">
      <w:pPr>
        <w:pStyle w:val="titoloprinc0"/>
        <w:rPr>
          <w:color w:val="002060"/>
        </w:rPr>
      </w:pPr>
      <w:r w:rsidRPr="00147DEC">
        <w:rPr>
          <w:color w:val="002060"/>
        </w:rPr>
        <w:lastRenderedPageBreak/>
        <w:t>CLASSIFICA</w:t>
      </w:r>
    </w:p>
    <w:p w14:paraId="32ECF4A6" w14:textId="77777777" w:rsidR="000663C0" w:rsidRPr="00147DEC" w:rsidRDefault="000663C0" w:rsidP="000663C0">
      <w:pPr>
        <w:pStyle w:val="breakline"/>
        <w:rPr>
          <w:color w:val="002060"/>
        </w:rPr>
      </w:pPr>
    </w:p>
    <w:p w14:paraId="47724378" w14:textId="77777777" w:rsidR="000663C0" w:rsidRPr="00147DEC" w:rsidRDefault="000663C0" w:rsidP="000663C0">
      <w:pPr>
        <w:pStyle w:val="breakline"/>
        <w:rPr>
          <w:color w:val="002060"/>
        </w:rPr>
      </w:pPr>
    </w:p>
    <w:p w14:paraId="05933128" w14:textId="77777777" w:rsidR="000663C0" w:rsidRPr="00147DEC" w:rsidRDefault="000663C0" w:rsidP="000663C0">
      <w:pPr>
        <w:pStyle w:val="sottotitolocampionato10"/>
        <w:rPr>
          <w:color w:val="002060"/>
        </w:rPr>
      </w:pPr>
      <w:r w:rsidRPr="00147DEC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663C0" w:rsidRPr="00147DEC" w14:paraId="00FD2F42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187D8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57223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88E8C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3E91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12DF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2D8D2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4A1AB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EB7E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40D4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8C8D4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PE</w:t>
            </w:r>
          </w:p>
        </w:tc>
      </w:tr>
      <w:tr w:rsidR="000663C0" w:rsidRPr="00147DEC" w14:paraId="5A92FEEE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99F9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1924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5118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D7F6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8C6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1A2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C54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58C0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9A63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2BE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13AAE094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ACB46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51BF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E9CE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69B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3625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1301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1BC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50B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A23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367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6DCF5FC3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6387A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1685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C275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4A1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D162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74F7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1B4F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8756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763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0ED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105BD833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9C03D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 xml:space="preserve">G.S. AUDAX 1970 </w:t>
            </w:r>
            <w:proofErr w:type="gramStart"/>
            <w:r w:rsidRPr="00147DEC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BC7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5A4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F753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06D4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6D3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011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7F58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3D10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CDB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3CD78EBF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1D39A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81D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756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91D5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7E83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CD7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2FC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F8D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6633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93DE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30E44748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BFD18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550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039D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06B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45BA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D06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0F7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871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AFE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62B9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1B006616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F6ACD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1058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CC3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133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693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585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5067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25A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761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349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</w:tbl>
    <w:p w14:paraId="79591170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68FEDF69" w14:textId="77777777" w:rsidR="000663C0" w:rsidRPr="00147DEC" w:rsidRDefault="000663C0" w:rsidP="000663C0">
      <w:pPr>
        <w:pStyle w:val="breakline"/>
        <w:rPr>
          <w:color w:val="002060"/>
        </w:rPr>
      </w:pPr>
    </w:p>
    <w:p w14:paraId="14CDA460" w14:textId="77777777" w:rsidR="000663C0" w:rsidRPr="00147DEC" w:rsidRDefault="000663C0" w:rsidP="000663C0">
      <w:pPr>
        <w:pStyle w:val="sottotitolocampionato10"/>
        <w:rPr>
          <w:color w:val="002060"/>
        </w:rPr>
      </w:pPr>
      <w:r w:rsidRPr="00147DEC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663C0" w:rsidRPr="00147DEC" w14:paraId="24324610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7B990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6961C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B758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B7886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B6015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D056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4164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847A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0C91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051F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PE</w:t>
            </w:r>
          </w:p>
        </w:tc>
      </w:tr>
      <w:tr w:rsidR="000663C0" w:rsidRPr="00147DEC" w14:paraId="71575B9F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9873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35F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20F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6EA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DEF5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43A0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A21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2E4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69C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BBE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3EDC311C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2CB83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6380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63C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066B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2495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4389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E1B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683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246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F9CB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1AC8501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D92A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BD98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FB0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712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E3DC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4007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7A0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18D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D5D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6C3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77B6BC23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4238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236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FF89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FC91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445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80CD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2176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CA1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0E6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285D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9D33992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C7BEF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B44F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2441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C4B8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A540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968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171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80F6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466F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E1B1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6D9E0EF6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70A1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9B1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A47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550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F961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D615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D46C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08B1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F30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4A0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812A862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0EF72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E0D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3D48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CD24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A19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4B5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6290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0F9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3C45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04D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994BA48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28501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5433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F81C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592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5DBB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342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F72A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DD97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B920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EE57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</w:tbl>
    <w:p w14:paraId="29BAFF4D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05E0E7B8" w14:textId="77777777" w:rsidR="000663C0" w:rsidRPr="00147DEC" w:rsidRDefault="000663C0" w:rsidP="000663C0">
      <w:pPr>
        <w:pStyle w:val="breakline"/>
        <w:rPr>
          <w:color w:val="002060"/>
        </w:rPr>
      </w:pPr>
    </w:p>
    <w:p w14:paraId="202640E8" w14:textId="77777777" w:rsidR="000663C0" w:rsidRPr="00147DEC" w:rsidRDefault="000663C0" w:rsidP="000663C0">
      <w:pPr>
        <w:pStyle w:val="sottotitolocampionato10"/>
        <w:rPr>
          <w:color w:val="002060"/>
        </w:rPr>
      </w:pPr>
      <w:r w:rsidRPr="00147DEC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663C0" w:rsidRPr="00147DEC" w14:paraId="1AFAE1FF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CD8F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D984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6C73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C6D44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89C59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E995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DE83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FF1DA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FCC2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59AB" w14:textId="77777777" w:rsidR="000663C0" w:rsidRPr="00147DEC" w:rsidRDefault="000663C0" w:rsidP="00441C3F">
            <w:pPr>
              <w:pStyle w:val="headertabella0"/>
              <w:rPr>
                <w:color w:val="002060"/>
              </w:rPr>
            </w:pPr>
            <w:r w:rsidRPr="00147DEC">
              <w:rPr>
                <w:color w:val="002060"/>
              </w:rPr>
              <w:t>PE</w:t>
            </w:r>
          </w:p>
        </w:tc>
      </w:tr>
      <w:tr w:rsidR="000663C0" w:rsidRPr="00147DEC" w14:paraId="6BAD84BB" w14:textId="77777777" w:rsidTr="00441C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A431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3BA4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D09E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1EF4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98F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DC58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EA42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B5DA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4BD7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44F9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7E55AF6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9DAF6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2184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996C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A6BB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25B0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69A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3939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E279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202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B2E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619D5CAB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4492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472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503F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57E7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2229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59B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BCC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62A8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B8AF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DA1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9B52A74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098C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0429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8332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F999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0CB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F68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BE0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E11F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41642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6C08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48ECE83A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6016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4EB7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BB9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DC89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796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A2B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C82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E73A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89E0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0E6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7B68DD39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5CC3E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31D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5A8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3801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5E1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4100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235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0233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486D8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E25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C418DF3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C7B3" w14:textId="77777777" w:rsidR="000663C0" w:rsidRPr="00147DEC" w:rsidRDefault="000663C0" w:rsidP="00441C3F">
            <w:pPr>
              <w:pStyle w:val="rowtabella0"/>
              <w:rPr>
                <w:color w:val="002060"/>
              </w:rPr>
            </w:pPr>
            <w:r w:rsidRPr="00147DEC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D86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87A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A619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DBA23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AEFA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773A1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BB3EB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FC5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5165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  <w:tr w:rsidR="000663C0" w:rsidRPr="00147DEC" w14:paraId="031DBD6B" w14:textId="77777777" w:rsidTr="00441C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F593A" w14:textId="77777777" w:rsidR="000663C0" w:rsidRPr="00147DEC" w:rsidRDefault="000663C0" w:rsidP="00441C3F">
            <w:pPr>
              <w:pStyle w:val="rowtabella0"/>
              <w:rPr>
                <w:color w:val="002060"/>
                <w:lang w:val="en-US"/>
              </w:rPr>
            </w:pPr>
            <w:r w:rsidRPr="00147DEC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ED784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ECDC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0C36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34C2E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7560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B6AC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B34F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8BAD7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4751D" w14:textId="77777777" w:rsidR="000663C0" w:rsidRPr="00147DEC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147DEC">
              <w:rPr>
                <w:color w:val="002060"/>
              </w:rPr>
              <w:t>0</w:t>
            </w:r>
          </w:p>
        </w:tc>
      </w:tr>
    </w:tbl>
    <w:p w14:paraId="26F86A38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230FB09A" w14:textId="77777777" w:rsidR="000663C0" w:rsidRPr="00147DEC" w:rsidRDefault="000663C0" w:rsidP="000663C0">
      <w:pPr>
        <w:pStyle w:val="breakline"/>
        <w:rPr>
          <w:color w:val="002060"/>
        </w:rPr>
      </w:pPr>
    </w:p>
    <w:p w14:paraId="2BF6CEA6" w14:textId="77777777" w:rsidR="000663C0" w:rsidRPr="00147DEC" w:rsidRDefault="000663C0" w:rsidP="000663C0">
      <w:pPr>
        <w:pStyle w:val="breakline"/>
        <w:rPr>
          <w:color w:val="002060"/>
        </w:rPr>
      </w:pPr>
    </w:p>
    <w:p w14:paraId="366293D1" w14:textId="77777777" w:rsidR="000663C0" w:rsidRPr="00147DEC" w:rsidRDefault="000663C0" w:rsidP="000663C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147DEC">
        <w:rPr>
          <w:color w:val="002060"/>
        </w:rPr>
        <w:t>COPPA MARCHE CALCIO 5 serie D</w:t>
      </w:r>
    </w:p>
    <w:p w14:paraId="7ECD86C6" w14:textId="77777777" w:rsidR="000663C0" w:rsidRPr="004A38F6" w:rsidRDefault="000663C0" w:rsidP="000663C0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2DB84F92" w14:textId="77777777" w:rsidR="000663C0" w:rsidRPr="004A38F6" w:rsidRDefault="000663C0" w:rsidP="000663C0">
      <w:pPr>
        <w:pStyle w:val="breakline"/>
        <w:rPr>
          <w:color w:val="002060"/>
        </w:rPr>
      </w:pPr>
    </w:p>
    <w:p w14:paraId="12D14E69" w14:textId="77777777" w:rsidR="000663C0" w:rsidRPr="004A38F6" w:rsidRDefault="000663C0" w:rsidP="000663C0">
      <w:pPr>
        <w:pStyle w:val="breakline"/>
        <w:rPr>
          <w:color w:val="002060"/>
        </w:rPr>
      </w:pPr>
    </w:p>
    <w:p w14:paraId="02B9D8BB" w14:textId="77777777" w:rsidR="000663C0" w:rsidRPr="004A38F6" w:rsidRDefault="000663C0" w:rsidP="000663C0">
      <w:pPr>
        <w:pStyle w:val="sottotitolocampionato10"/>
        <w:rPr>
          <w:color w:val="002060"/>
        </w:rPr>
      </w:pPr>
      <w:r w:rsidRPr="004A38F6">
        <w:rPr>
          <w:color w:val="002060"/>
        </w:rPr>
        <w:t xml:space="preserve">GIRONE </w:t>
      </w:r>
      <w:r>
        <w:rPr>
          <w:color w:val="002060"/>
        </w:rPr>
        <w:t>OF</w:t>
      </w:r>
      <w:r>
        <w:rPr>
          <w:color w:val="002060"/>
        </w:rPr>
        <w:tab/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663C0" w:rsidRPr="004A38F6" w14:paraId="3E1257F6" w14:textId="77777777" w:rsidTr="00441C3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3575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B93D7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4A6A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9DE6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84EC7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31A69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8FA1F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05824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0663C0" w:rsidRPr="004A38F6" w14:paraId="4F27BF02" w14:textId="77777777" w:rsidTr="00441C3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54E02" w14:textId="77777777" w:rsidR="000663C0" w:rsidRPr="002058B5" w:rsidRDefault="000663C0" w:rsidP="00441C3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21</w:t>
            </w:r>
            <w:r w:rsidRPr="002058B5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942C" w14:textId="77777777" w:rsidR="000663C0" w:rsidRPr="002058B5" w:rsidRDefault="000663C0" w:rsidP="00441C3F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0F9C" w14:textId="77777777" w:rsidR="000663C0" w:rsidRPr="002058B5" w:rsidRDefault="000663C0" w:rsidP="00441C3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BOCASTRUM UNITED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EB347" w14:textId="77777777" w:rsidR="000663C0" w:rsidRPr="002058B5" w:rsidRDefault="000663C0" w:rsidP="00441C3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0A24D" w14:textId="77777777" w:rsidR="000663C0" w:rsidRPr="004A38F6" w:rsidRDefault="000663C0" w:rsidP="00441C3F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22/11/2022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F594F" w14:textId="77777777" w:rsidR="000663C0" w:rsidRPr="004A38F6" w:rsidRDefault="000663C0" w:rsidP="00441C3F">
            <w:pPr>
              <w:pStyle w:val="rowtabella0"/>
              <w:jc w:val="center"/>
              <w:rPr>
                <w:color w:val="002060"/>
              </w:rPr>
            </w:pPr>
            <w:r w:rsidRPr="002058B5">
              <w:rPr>
                <w:color w:val="002060"/>
                <w:highlight w:val="yellow"/>
              </w:rPr>
              <w:t>2</w:t>
            </w:r>
            <w:r>
              <w:rPr>
                <w:color w:val="002060"/>
                <w:highlight w:val="yellow"/>
              </w:rPr>
              <w:t>1</w:t>
            </w:r>
            <w:r w:rsidRPr="002058B5">
              <w:rPr>
                <w:color w:val="002060"/>
                <w:highlight w:val="yellow"/>
              </w:rPr>
              <w:t>:</w:t>
            </w:r>
            <w:r>
              <w:rPr>
                <w:color w:val="002060"/>
                <w:highlight w:val="yellow"/>
              </w:rPr>
              <w:t>3</w:t>
            </w:r>
            <w:r w:rsidRPr="002058B5">
              <w:rPr>
                <w:color w:val="002060"/>
                <w:highlight w:val="yellow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16EB" w14:textId="77777777" w:rsidR="000663C0" w:rsidRPr="004A38F6" w:rsidRDefault="000663C0" w:rsidP="00441C3F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32CD" w14:textId="77777777" w:rsidR="000663C0" w:rsidRPr="004A38F6" w:rsidRDefault="000663C0" w:rsidP="00441C3F">
            <w:pPr>
              <w:rPr>
                <w:color w:val="002060"/>
              </w:rPr>
            </w:pPr>
          </w:p>
        </w:tc>
      </w:tr>
    </w:tbl>
    <w:p w14:paraId="42D79614" w14:textId="77777777" w:rsidR="000663C0" w:rsidRPr="004A38F6" w:rsidRDefault="000663C0" w:rsidP="000663C0">
      <w:pPr>
        <w:pStyle w:val="breakline"/>
        <w:rPr>
          <w:color w:val="002060"/>
        </w:rPr>
      </w:pPr>
    </w:p>
    <w:p w14:paraId="63A55BC0" w14:textId="77777777" w:rsidR="000663C0" w:rsidRPr="00147DEC" w:rsidRDefault="000663C0" w:rsidP="000663C0">
      <w:pPr>
        <w:pStyle w:val="titoloprinc0"/>
        <w:rPr>
          <w:color w:val="002060"/>
        </w:rPr>
      </w:pPr>
      <w:r w:rsidRPr="00147DEC">
        <w:rPr>
          <w:color w:val="002060"/>
        </w:rPr>
        <w:t>GIUDICE SPORTIVO</w:t>
      </w:r>
    </w:p>
    <w:p w14:paraId="59BDB076" w14:textId="77777777" w:rsidR="000663C0" w:rsidRPr="00147DEC" w:rsidRDefault="000663C0" w:rsidP="000663C0">
      <w:pPr>
        <w:pStyle w:val="diffida"/>
        <w:rPr>
          <w:color w:val="002060"/>
        </w:rPr>
      </w:pPr>
      <w:r w:rsidRPr="00147DEC">
        <w:rPr>
          <w:color w:val="002060"/>
        </w:rPr>
        <w:t>Il Giudice Sportivo Avv. Agnese Lazzaretti, con l'assistenza del segretario Angelo Castellana, nella seduta del 10/11/2022, ha adottato le decisioni che di seguito integralmente si riportano:</w:t>
      </w:r>
    </w:p>
    <w:p w14:paraId="5D27854B" w14:textId="77777777" w:rsidR="000663C0" w:rsidRPr="00147DEC" w:rsidRDefault="000663C0" w:rsidP="000663C0">
      <w:pPr>
        <w:pStyle w:val="titolo10"/>
        <w:rPr>
          <w:color w:val="002060"/>
        </w:rPr>
      </w:pPr>
      <w:r w:rsidRPr="00147DEC">
        <w:rPr>
          <w:color w:val="002060"/>
        </w:rPr>
        <w:t xml:space="preserve">GARE DEL 26/10/2022 </w:t>
      </w:r>
    </w:p>
    <w:p w14:paraId="503173B3" w14:textId="77777777" w:rsidR="000663C0" w:rsidRPr="00147DEC" w:rsidRDefault="000663C0" w:rsidP="000663C0">
      <w:pPr>
        <w:pStyle w:val="titolo7a"/>
        <w:rPr>
          <w:color w:val="002060"/>
        </w:rPr>
      </w:pPr>
      <w:r w:rsidRPr="00147DEC">
        <w:rPr>
          <w:color w:val="002060"/>
        </w:rPr>
        <w:t xml:space="preserve">PROVVEDIMENTI DISCIPLINARI </w:t>
      </w:r>
    </w:p>
    <w:p w14:paraId="1430719F" w14:textId="77777777" w:rsidR="000663C0" w:rsidRPr="00147DEC" w:rsidRDefault="000663C0" w:rsidP="000663C0">
      <w:pPr>
        <w:pStyle w:val="titolo7b0"/>
        <w:rPr>
          <w:color w:val="002060"/>
        </w:rPr>
      </w:pPr>
      <w:r w:rsidRPr="00147DEC">
        <w:rPr>
          <w:color w:val="002060"/>
        </w:rPr>
        <w:t xml:space="preserve">In base alle risultanze degli atti ufficiali sono state deliberate le seguenti sanzioni disciplinari. </w:t>
      </w:r>
    </w:p>
    <w:p w14:paraId="2183A134" w14:textId="77777777" w:rsidR="000663C0" w:rsidRPr="00147DEC" w:rsidRDefault="000663C0" w:rsidP="000663C0">
      <w:pPr>
        <w:pStyle w:val="titolo30"/>
        <w:rPr>
          <w:color w:val="002060"/>
        </w:rPr>
      </w:pPr>
      <w:r w:rsidRPr="00147DEC">
        <w:rPr>
          <w:color w:val="002060"/>
        </w:rPr>
        <w:t xml:space="preserve">SOCIETA' </w:t>
      </w:r>
    </w:p>
    <w:p w14:paraId="51CC0375" w14:textId="77777777" w:rsidR="000663C0" w:rsidRPr="00147DEC" w:rsidRDefault="000663C0" w:rsidP="000663C0">
      <w:pPr>
        <w:pStyle w:val="titolo20"/>
        <w:rPr>
          <w:color w:val="002060"/>
        </w:rPr>
      </w:pPr>
      <w:r w:rsidRPr="00147DEC">
        <w:rPr>
          <w:color w:val="002060"/>
        </w:rPr>
        <w:t xml:space="preserve">AMMENDA </w:t>
      </w:r>
    </w:p>
    <w:p w14:paraId="1AAD88DB" w14:textId="77777777" w:rsidR="000663C0" w:rsidRPr="00147DEC" w:rsidRDefault="000663C0" w:rsidP="000663C0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147DEC">
        <w:rPr>
          <w:color w:val="002060"/>
        </w:rPr>
        <w:lastRenderedPageBreak/>
        <w:t xml:space="preserve">Euro 50,00 FRASASSI C5 </w:t>
      </w:r>
      <w:r w:rsidRPr="00147DEC">
        <w:rPr>
          <w:color w:val="002060"/>
        </w:rPr>
        <w:br/>
        <w:t xml:space="preserve">per essere lo spogliatoio dell'Arbitro privo di chiusura. </w:t>
      </w:r>
    </w:p>
    <w:p w14:paraId="0E67FBE0" w14:textId="77777777" w:rsidR="000663C0" w:rsidRPr="00147DEC" w:rsidRDefault="000663C0" w:rsidP="000663C0">
      <w:pPr>
        <w:pStyle w:val="breakline"/>
        <w:rPr>
          <w:color w:val="002060"/>
        </w:rPr>
      </w:pPr>
    </w:p>
    <w:p w14:paraId="46366A56" w14:textId="77777777" w:rsidR="000663C0" w:rsidRPr="00147DEC" w:rsidRDefault="000663C0" w:rsidP="000663C0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09A344B" w14:textId="71236182" w:rsidR="000663C0" w:rsidRDefault="000663C0" w:rsidP="000663C0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560ADF0" w14:textId="77777777" w:rsidR="000663C0" w:rsidRPr="00147DEC" w:rsidRDefault="000663C0" w:rsidP="000663C0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</w:p>
    <w:p w14:paraId="26D4ECED" w14:textId="77777777" w:rsidR="000663C0" w:rsidRPr="004A38F6" w:rsidRDefault="000663C0" w:rsidP="000663C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ITALIA FEMM.LE CALCIO A5</w:t>
      </w:r>
    </w:p>
    <w:p w14:paraId="5192051B" w14:textId="77777777" w:rsidR="000663C0" w:rsidRPr="004A38F6" w:rsidRDefault="000663C0" w:rsidP="000663C0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69DAC1CF" w14:textId="77777777" w:rsidR="000663C0" w:rsidRPr="004A38F6" w:rsidRDefault="000663C0" w:rsidP="000663C0">
      <w:pPr>
        <w:pStyle w:val="breakline"/>
        <w:rPr>
          <w:color w:val="002060"/>
        </w:rPr>
      </w:pPr>
    </w:p>
    <w:p w14:paraId="084A1CB6" w14:textId="77777777" w:rsidR="000663C0" w:rsidRPr="004A38F6" w:rsidRDefault="000663C0" w:rsidP="000663C0">
      <w:pPr>
        <w:pStyle w:val="breakline"/>
        <w:rPr>
          <w:color w:val="002060"/>
        </w:rPr>
      </w:pPr>
    </w:p>
    <w:p w14:paraId="1E3C24EC" w14:textId="77777777" w:rsidR="000663C0" w:rsidRPr="004A38F6" w:rsidRDefault="000663C0" w:rsidP="000663C0">
      <w:pPr>
        <w:pStyle w:val="sottotitolocampionato10"/>
        <w:rPr>
          <w:color w:val="002060"/>
        </w:rPr>
      </w:pPr>
      <w:r w:rsidRPr="004A38F6">
        <w:rPr>
          <w:color w:val="002060"/>
        </w:rPr>
        <w:t>GIRONE SF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663C0" w:rsidRPr="004A38F6" w14:paraId="0C9CBF9F" w14:textId="77777777" w:rsidTr="00441C3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12B0F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9034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E5BE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9579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E0891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B72B3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C1691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94D6" w14:textId="77777777" w:rsidR="000663C0" w:rsidRPr="004A38F6" w:rsidRDefault="000663C0" w:rsidP="00441C3F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0663C0" w:rsidRPr="004A38F6" w14:paraId="355C53F9" w14:textId="77777777" w:rsidTr="00441C3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6FDD1F" w14:textId="77777777" w:rsidR="000663C0" w:rsidRPr="0010651A" w:rsidRDefault="000663C0" w:rsidP="00441C3F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1</w:t>
            </w:r>
            <w:r>
              <w:rPr>
                <w:color w:val="002060"/>
                <w:highlight w:val="yellow"/>
              </w:rPr>
              <w:t>5</w:t>
            </w:r>
            <w:r w:rsidRPr="0010651A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82EE78" w14:textId="77777777" w:rsidR="000663C0" w:rsidRPr="0010651A" w:rsidRDefault="000663C0" w:rsidP="00441C3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031CF9" w14:textId="77777777" w:rsidR="000663C0" w:rsidRPr="0010651A" w:rsidRDefault="000663C0" w:rsidP="00441C3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PIANDIROSE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7B832E" w14:textId="77777777" w:rsidR="000663C0" w:rsidRPr="0010651A" w:rsidRDefault="000663C0" w:rsidP="00441C3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CENTRO SPORTIVO SUASA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645CE5" w14:textId="77777777" w:rsidR="000663C0" w:rsidRPr="0010651A" w:rsidRDefault="000663C0" w:rsidP="00441C3F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</w:rPr>
              <w:t>12/11/2022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4C8739" w14:textId="77777777" w:rsidR="000663C0" w:rsidRPr="0010651A" w:rsidRDefault="000663C0" w:rsidP="00441C3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21:</w:t>
            </w:r>
            <w:r>
              <w:rPr>
                <w:color w:val="002060"/>
                <w:highlight w:val="yellow"/>
              </w:rPr>
              <w:t>1</w:t>
            </w:r>
            <w:r w:rsidRPr="0010651A">
              <w:rPr>
                <w:color w:val="002060"/>
                <w:highlight w:val="yellow"/>
              </w:rPr>
              <w:t>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C5ADD" w14:textId="77777777" w:rsidR="000663C0" w:rsidRPr="0010651A" w:rsidRDefault="000663C0" w:rsidP="00441C3F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66C33A" w14:textId="77777777" w:rsidR="000663C0" w:rsidRPr="0010651A" w:rsidRDefault="000663C0" w:rsidP="00441C3F">
            <w:pPr>
              <w:pStyle w:val="rowtabella0"/>
              <w:rPr>
                <w:color w:val="002060"/>
                <w:highlight w:val="yellow"/>
              </w:rPr>
            </w:pPr>
          </w:p>
        </w:tc>
      </w:tr>
    </w:tbl>
    <w:p w14:paraId="320E515F" w14:textId="77777777" w:rsidR="000663C0" w:rsidRPr="00147DEC" w:rsidRDefault="000663C0" w:rsidP="000663C0">
      <w:pPr>
        <w:pStyle w:val="breakline"/>
        <w:rPr>
          <w:color w:val="002060"/>
        </w:rPr>
      </w:pPr>
    </w:p>
    <w:p w14:paraId="20C82CCB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1501A3B7" w14:textId="7AF25ED2" w:rsidR="00A852D7" w:rsidRDefault="00A852D7" w:rsidP="008F7D65">
      <w:pPr>
        <w:pStyle w:val="breakline"/>
        <w:rPr>
          <w:rFonts w:eastAsiaTheme="minorEastAsia"/>
          <w:color w:val="002060"/>
        </w:rPr>
      </w:pPr>
    </w:p>
    <w:p w14:paraId="49B1EA6F" w14:textId="77777777" w:rsidR="00C80BDC" w:rsidRPr="00937FDE" w:rsidRDefault="00C80BDC" w:rsidP="00C80BDC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" w:name="_Toc26365480"/>
      <w:r>
        <w:rPr>
          <w:color w:val="FFFFFF"/>
        </w:rPr>
        <w:t>ERRATA CORRIGE</w:t>
      </w:r>
      <w:bookmarkEnd w:id="11"/>
    </w:p>
    <w:p w14:paraId="497B7B64" w14:textId="77777777" w:rsidR="00C80BDC" w:rsidRPr="00AB61E8" w:rsidRDefault="00C80BDC" w:rsidP="00C80BDC">
      <w:pPr>
        <w:rPr>
          <w:rFonts w:ascii="Arial" w:hAnsi="Arial" w:cs="Arial"/>
          <w:sz w:val="22"/>
          <w:szCs w:val="22"/>
        </w:rPr>
      </w:pPr>
    </w:p>
    <w:p w14:paraId="091AEE5A" w14:textId="5A67879C" w:rsidR="00C80BDC" w:rsidRPr="00AB61E8" w:rsidRDefault="00C80BDC" w:rsidP="00C80BDC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CAMPIONATO REGIONALE UNDER 17</w:t>
      </w:r>
      <w:r w:rsidRPr="00AB61E8">
        <w:rPr>
          <w:b/>
          <w:color w:val="002060"/>
          <w:sz w:val="28"/>
          <w:szCs w:val="28"/>
        </w:rPr>
        <w:t xml:space="preserve">, GIRONE </w:t>
      </w:r>
      <w:r>
        <w:rPr>
          <w:b/>
          <w:color w:val="002060"/>
          <w:sz w:val="28"/>
          <w:szCs w:val="28"/>
        </w:rPr>
        <w:t>“</w:t>
      </w:r>
      <w:r>
        <w:rPr>
          <w:b/>
          <w:color w:val="002060"/>
          <w:sz w:val="28"/>
          <w:szCs w:val="28"/>
        </w:rPr>
        <w:t>A</w:t>
      </w:r>
      <w:r>
        <w:rPr>
          <w:b/>
          <w:color w:val="002060"/>
          <w:sz w:val="28"/>
          <w:szCs w:val="28"/>
        </w:rPr>
        <w:t>”</w:t>
      </w:r>
    </w:p>
    <w:p w14:paraId="6936B4A1" w14:textId="77777777" w:rsidR="00C80BDC" w:rsidRPr="00C80BDC" w:rsidRDefault="00C80BDC" w:rsidP="00C80BDC">
      <w:pPr>
        <w:pStyle w:val="LndNormale1"/>
        <w:rPr>
          <w:rFonts w:cs="Arial"/>
          <w:color w:val="002060"/>
          <w:szCs w:val="22"/>
        </w:rPr>
      </w:pPr>
    </w:p>
    <w:p w14:paraId="0596AD16" w14:textId="7BCB6ADC" w:rsidR="00C80BDC" w:rsidRDefault="00C80BDC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</w:t>
      </w:r>
      <w:r w:rsidRPr="00C80BDC">
        <w:rPr>
          <w:rFonts w:ascii="Arial" w:hAnsi="Arial" w:cs="Arial"/>
          <w:color w:val="002060"/>
          <w:sz w:val="22"/>
          <w:szCs w:val="22"/>
        </w:rPr>
        <w:t xml:space="preserve">ausa mero errore in fase di </w:t>
      </w:r>
      <w:r>
        <w:rPr>
          <w:rFonts w:ascii="Arial" w:hAnsi="Arial" w:cs="Arial"/>
          <w:color w:val="002060"/>
          <w:sz w:val="22"/>
          <w:szCs w:val="22"/>
        </w:rPr>
        <w:t xml:space="preserve">estrazione </w:t>
      </w:r>
      <w:r w:rsidRPr="00C80BDC">
        <w:rPr>
          <w:rFonts w:ascii="Arial" w:hAnsi="Arial" w:cs="Arial"/>
          <w:color w:val="002060"/>
          <w:sz w:val="22"/>
          <w:szCs w:val="22"/>
        </w:rPr>
        <w:t xml:space="preserve">dati, </w:t>
      </w:r>
      <w:r>
        <w:rPr>
          <w:rFonts w:ascii="Arial" w:hAnsi="Arial" w:cs="Arial"/>
          <w:color w:val="002060"/>
          <w:sz w:val="22"/>
          <w:szCs w:val="22"/>
        </w:rPr>
        <w:t xml:space="preserve">nel Comunicato Ufficiale n° 43 del 10/11/2022 è stato omesso il preannuncio di reclamo regolarmente trasmesso dalla Società ITALSERVICE C5 avverso l’esito della gara ITALSERVICE C5 – AUDAX 1970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S.ANGELO</w:t>
      </w:r>
      <w:proofErr w:type="gramEnd"/>
      <w:r>
        <w:rPr>
          <w:rFonts w:ascii="Arial" w:hAnsi="Arial" w:cs="Arial"/>
          <w:color w:val="002060"/>
          <w:sz w:val="22"/>
          <w:szCs w:val="22"/>
        </w:rPr>
        <w:t xml:space="preserve"> dell’08/11/2022 valevole per il Campionato Regionale Under 17 girone “A” come da relativo paragrafo del presente Comunicato Ufficiale. Alla luce di quanto sopra </w:t>
      </w:r>
      <w:r w:rsidRPr="00C80BDC">
        <w:rPr>
          <w:rFonts w:ascii="Arial" w:hAnsi="Arial" w:cs="Arial"/>
          <w:b/>
          <w:bCs/>
          <w:color w:val="002060"/>
          <w:sz w:val="22"/>
          <w:szCs w:val="22"/>
        </w:rPr>
        <w:t xml:space="preserve">la </w:t>
      </w:r>
      <w:r w:rsidRPr="00C80BDC">
        <w:rPr>
          <w:rFonts w:ascii="Arial" w:hAnsi="Arial" w:cs="Arial"/>
          <w:b/>
          <w:bCs/>
          <w:color w:val="002060"/>
          <w:sz w:val="22"/>
          <w:szCs w:val="22"/>
        </w:rPr>
        <w:t xml:space="preserve">gara ITALSERVICE C5 – AUDAX 1970 </w:t>
      </w:r>
      <w:proofErr w:type="gramStart"/>
      <w:r w:rsidRPr="00C80BDC">
        <w:rPr>
          <w:rFonts w:ascii="Arial" w:hAnsi="Arial" w:cs="Arial"/>
          <w:b/>
          <w:bCs/>
          <w:color w:val="002060"/>
          <w:sz w:val="22"/>
          <w:szCs w:val="22"/>
        </w:rPr>
        <w:t>S.ANGELO</w:t>
      </w:r>
      <w:proofErr w:type="gramEnd"/>
      <w:r w:rsidRPr="00C80BDC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C80BDC">
        <w:rPr>
          <w:rFonts w:ascii="Arial" w:hAnsi="Arial" w:cs="Arial"/>
          <w:b/>
          <w:bCs/>
          <w:color w:val="002060"/>
          <w:sz w:val="22"/>
          <w:szCs w:val="22"/>
        </w:rPr>
        <w:t>deve intendersi non omologata</w:t>
      </w:r>
      <w:r>
        <w:rPr>
          <w:rFonts w:ascii="Arial" w:hAnsi="Arial" w:cs="Arial"/>
          <w:color w:val="002060"/>
          <w:sz w:val="22"/>
          <w:szCs w:val="22"/>
        </w:rPr>
        <w:t xml:space="preserve">. </w:t>
      </w:r>
      <w:r w:rsidR="007B76DC">
        <w:rPr>
          <w:rFonts w:ascii="Arial" w:hAnsi="Arial" w:cs="Arial"/>
          <w:color w:val="002060"/>
          <w:sz w:val="22"/>
          <w:szCs w:val="22"/>
        </w:rPr>
        <w:t xml:space="preserve">Si confermano i </w:t>
      </w:r>
      <w:r>
        <w:rPr>
          <w:rFonts w:ascii="Arial" w:hAnsi="Arial" w:cs="Arial"/>
          <w:color w:val="002060"/>
          <w:sz w:val="22"/>
          <w:szCs w:val="22"/>
        </w:rPr>
        <w:t xml:space="preserve">provvedimenti disciplinari assunti </w:t>
      </w:r>
      <w:r w:rsidR="007B76DC">
        <w:rPr>
          <w:rFonts w:ascii="Arial" w:hAnsi="Arial" w:cs="Arial"/>
          <w:color w:val="002060"/>
          <w:sz w:val="22"/>
          <w:szCs w:val="22"/>
        </w:rPr>
        <w:t>a carico di tesserati per quanto in atti pubblicati nel Comunicato Ufficiale n° 43 del 10/11/2022.</w:t>
      </w:r>
    </w:p>
    <w:p w14:paraId="6B769B2C" w14:textId="4661EE89" w:rsidR="00C80BDC" w:rsidRDefault="00C80BDC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2E50BCF" w14:textId="3BC0B33F" w:rsidR="00C80BDC" w:rsidRPr="00AB61E8" w:rsidRDefault="00C80BDC" w:rsidP="00C80BDC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COPPA MARCHE CALCIO A CINQUE SERIE D</w:t>
      </w:r>
    </w:p>
    <w:p w14:paraId="7FA7CD38" w14:textId="77777777" w:rsidR="00502E4C" w:rsidRPr="00AB61E8" w:rsidRDefault="00502E4C" w:rsidP="00C80BDC">
      <w:pPr>
        <w:pStyle w:val="LndNormale1"/>
        <w:rPr>
          <w:color w:val="002060"/>
        </w:rPr>
      </w:pPr>
    </w:p>
    <w:p w14:paraId="24E7631E" w14:textId="3837AB3E" w:rsidR="00502E4C" w:rsidRPr="00502E4C" w:rsidRDefault="007B76DC" w:rsidP="00502E4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</w:t>
      </w:r>
      <w:r w:rsidR="00C80BDC" w:rsidRPr="00C80BDC">
        <w:rPr>
          <w:rFonts w:ascii="Arial" w:hAnsi="Arial" w:cs="Arial"/>
          <w:color w:val="002060"/>
          <w:sz w:val="22"/>
          <w:szCs w:val="22"/>
        </w:rPr>
        <w:t xml:space="preserve">ausa mero errore in fase di inserimento dati, </w:t>
      </w:r>
      <w:r>
        <w:rPr>
          <w:rFonts w:ascii="Arial" w:hAnsi="Arial" w:cs="Arial"/>
          <w:color w:val="002060"/>
          <w:sz w:val="22"/>
          <w:szCs w:val="22"/>
        </w:rPr>
        <w:t>l’importo</w:t>
      </w:r>
      <w:r w:rsidR="00C80BDC" w:rsidRPr="00C80BDC">
        <w:rPr>
          <w:rFonts w:ascii="Arial" w:hAnsi="Arial" w:cs="Arial"/>
          <w:color w:val="002060"/>
          <w:sz w:val="22"/>
          <w:szCs w:val="22"/>
        </w:rPr>
        <w:t xml:space="preserve"> dell’ammenda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="00502E4C">
        <w:rPr>
          <w:rFonts w:ascii="Arial" w:hAnsi="Arial" w:cs="Arial"/>
          <w:color w:val="002060"/>
          <w:sz w:val="22"/>
          <w:szCs w:val="22"/>
        </w:rPr>
        <w:t xml:space="preserve">di </w:t>
      </w:r>
      <w:proofErr w:type="gramStart"/>
      <w:r w:rsidR="00502E4C">
        <w:rPr>
          <w:rFonts w:ascii="Arial" w:hAnsi="Arial" w:cs="Arial"/>
          <w:color w:val="002060"/>
          <w:sz w:val="22"/>
          <w:szCs w:val="22"/>
        </w:rPr>
        <w:t>Euro</w:t>
      </w:r>
      <w:proofErr w:type="gramEnd"/>
      <w:r w:rsidR="00502E4C">
        <w:rPr>
          <w:rFonts w:ascii="Arial" w:hAnsi="Arial" w:cs="Arial"/>
          <w:color w:val="002060"/>
          <w:sz w:val="22"/>
          <w:szCs w:val="22"/>
        </w:rPr>
        <w:t xml:space="preserve"> 5,00 </w:t>
      </w:r>
      <w:r>
        <w:rPr>
          <w:rFonts w:ascii="Arial" w:hAnsi="Arial" w:cs="Arial"/>
          <w:color w:val="002060"/>
          <w:sz w:val="22"/>
          <w:szCs w:val="22"/>
        </w:rPr>
        <w:t xml:space="preserve">comminata alla Società Frasassi </w:t>
      </w:r>
      <w:r w:rsidR="00502E4C">
        <w:rPr>
          <w:rFonts w:ascii="Arial" w:hAnsi="Arial" w:cs="Arial"/>
          <w:color w:val="002060"/>
          <w:sz w:val="22"/>
          <w:szCs w:val="22"/>
        </w:rPr>
        <w:t>C5 nel Comunicato Ufficiale n° 39 del 31/10/2022 non è corretto, pertanto la stessa deve ritenersi revocata con effetto immediato</w:t>
      </w:r>
      <w:r w:rsidR="00502E4C" w:rsidRPr="00502E4C">
        <w:rPr>
          <w:rFonts w:ascii="Arial" w:hAnsi="Arial" w:cs="Arial"/>
          <w:color w:val="002060"/>
          <w:sz w:val="22"/>
          <w:szCs w:val="22"/>
        </w:rPr>
        <w:t xml:space="preserve">; </w:t>
      </w:r>
      <w:r w:rsidR="00502E4C" w:rsidRPr="00502E4C">
        <w:rPr>
          <w:rFonts w:ascii="Arial" w:hAnsi="Arial" w:cs="Arial"/>
          <w:color w:val="002060"/>
          <w:sz w:val="22"/>
          <w:szCs w:val="22"/>
        </w:rPr>
        <w:t>nel contempo al</w:t>
      </w:r>
      <w:r w:rsidR="00502E4C"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="00502E4C">
        <w:rPr>
          <w:rFonts w:ascii="Arial" w:hAnsi="Arial" w:cs="Arial"/>
          <w:b/>
          <w:bCs/>
          <w:color w:val="002060"/>
          <w:sz w:val="22"/>
          <w:szCs w:val="22"/>
        </w:rPr>
        <w:t>FRASASSI C5</w:t>
      </w:r>
      <w:r w:rsidR="00502E4C">
        <w:rPr>
          <w:rFonts w:ascii="Arial" w:hAnsi="Arial" w:cs="Arial"/>
          <w:color w:val="002060"/>
          <w:sz w:val="22"/>
          <w:szCs w:val="22"/>
        </w:rPr>
        <w:t xml:space="preserve"> </w:t>
      </w:r>
      <w:r w:rsidR="00502E4C" w:rsidRPr="00502E4C">
        <w:rPr>
          <w:rFonts w:ascii="Arial" w:hAnsi="Arial" w:cs="Arial"/>
          <w:color w:val="002060"/>
          <w:sz w:val="22"/>
          <w:szCs w:val="22"/>
        </w:rPr>
        <w:t xml:space="preserve">si commina </w:t>
      </w:r>
      <w:r w:rsidR="00502E4C">
        <w:rPr>
          <w:rFonts w:ascii="Arial" w:hAnsi="Arial" w:cs="Arial"/>
          <w:color w:val="002060"/>
          <w:sz w:val="22"/>
          <w:szCs w:val="22"/>
        </w:rPr>
        <w:t>l’ammenda di Euro 50,00</w:t>
      </w:r>
      <w:r w:rsidR="00502E4C" w:rsidRPr="00502E4C">
        <w:rPr>
          <w:rFonts w:ascii="Arial" w:hAnsi="Arial" w:cs="Arial"/>
          <w:color w:val="002060"/>
          <w:sz w:val="22"/>
          <w:szCs w:val="22"/>
        </w:rPr>
        <w:t xml:space="preserve"> come da relativo paragrafo del presente Comunicato Ufficiale.</w:t>
      </w:r>
    </w:p>
    <w:p w14:paraId="59CDF7C5" w14:textId="77777777" w:rsidR="00502E4C" w:rsidRDefault="00502E4C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0422738" w14:textId="77777777" w:rsidR="00502E4C" w:rsidRDefault="00502E4C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4CFB5D61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21</w:t>
      </w:r>
      <w:r w:rsidRPr="009B236A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novembre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7219EE9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0022">
        <w:rPr>
          <w:b/>
          <w:color w:val="002060"/>
          <w:u w:val="single"/>
        </w:rPr>
        <w:t>10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BD1CE" w14:textId="77777777" w:rsidR="00DB7364" w:rsidRDefault="00DB7364">
      <w:r>
        <w:separator/>
      </w:r>
    </w:p>
  </w:endnote>
  <w:endnote w:type="continuationSeparator" w:id="0">
    <w:p w14:paraId="42E1870F" w14:textId="77777777" w:rsidR="00DB7364" w:rsidRDefault="00DB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3A495A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6F31">
      <w:rPr>
        <w:rStyle w:val="Numeropagina"/>
        <w:rFonts w:ascii="Arial" w:hAnsi="Arial" w:cs="Arial"/>
        <w:color w:val="002060"/>
      </w:rPr>
      <w:t>4</w:t>
    </w:r>
    <w:r w:rsidR="00930022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70D39" w14:textId="77777777" w:rsidR="00DB7364" w:rsidRDefault="00DB7364">
      <w:r>
        <w:separator/>
      </w:r>
    </w:p>
  </w:footnote>
  <w:footnote w:type="continuationSeparator" w:id="0">
    <w:p w14:paraId="33571106" w14:textId="77777777" w:rsidR="00DB7364" w:rsidRDefault="00DB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6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6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0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2"/>
  </w:num>
  <w:num w:numId="2" w16cid:durableId="140779443">
    <w:abstractNumId w:val="7"/>
  </w:num>
  <w:num w:numId="3" w16cid:durableId="1660186896">
    <w:abstractNumId w:val="30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7"/>
  </w:num>
  <w:num w:numId="6" w16cid:durableId="1409227866">
    <w:abstractNumId w:val="21"/>
  </w:num>
  <w:num w:numId="7" w16cid:durableId="1703477839">
    <w:abstractNumId w:val="32"/>
  </w:num>
  <w:num w:numId="8" w16cid:durableId="1865820661">
    <w:abstractNumId w:val="25"/>
  </w:num>
  <w:num w:numId="9" w16cid:durableId="1770080403">
    <w:abstractNumId w:val="31"/>
  </w:num>
  <w:num w:numId="10" w16cid:durableId="1930651135">
    <w:abstractNumId w:val="15"/>
  </w:num>
  <w:num w:numId="11" w16cid:durableId="560559437">
    <w:abstractNumId w:val="39"/>
  </w:num>
  <w:num w:numId="12" w16cid:durableId="1712725283">
    <w:abstractNumId w:val="9"/>
  </w:num>
  <w:num w:numId="13" w16cid:durableId="2130661461">
    <w:abstractNumId w:val="11"/>
  </w:num>
  <w:num w:numId="14" w16cid:durableId="1600523497">
    <w:abstractNumId w:val="3"/>
  </w:num>
  <w:num w:numId="15" w16cid:durableId="314726150">
    <w:abstractNumId w:val="24"/>
  </w:num>
  <w:num w:numId="16" w16cid:durableId="2094011012">
    <w:abstractNumId w:val="16"/>
  </w:num>
  <w:num w:numId="17" w16cid:durableId="249898235">
    <w:abstractNumId w:val="42"/>
  </w:num>
  <w:num w:numId="18" w16cid:durableId="1803184862">
    <w:abstractNumId w:val="34"/>
  </w:num>
  <w:num w:numId="19" w16cid:durableId="1102998121">
    <w:abstractNumId w:val="19"/>
  </w:num>
  <w:num w:numId="20" w16cid:durableId="2242136">
    <w:abstractNumId w:val="26"/>
  </w:num>
  <w:num w:numId="21" w16cid:durableId="424768929">
    <w:abstractNumId w:val="27"/>
  </w:num>
  <w:num w:numId="22" w16cid:durableId="1772698854">
    <w:abstractNumId w:val="17"/>
  </w:num>
  <w:num w:numId="23" w16cid:durableId="1872261587">
    <w:abstractNumId w:val="35"/>
  </w:num>
  <w:num w:numId="24" w16cid:durableId="798693027">
    <w:abstractNumId w:val="40"/>
  </w:num>
  <w:num w:numId="25" w16cid:durableId="2098550385">
    <w:abstractNumId w:val="0"/>
  </w:num>
  <w:num w:numId="26" w16cid:durableId="715282008">
    <w:abstractNumId w:val="14"/>
  </w:num>
  <w:num w:numId="27" w16cid:durableId="1539466067">
    <w:abstractNumId w:val="22"/>
  </w:num>
  <w:num w:numId="28" w16cid:durableId="377749779">
    <w:abstractNumId w:val="4"/>
  </w:num>
  <w:num w:numId="29" w16cid:durableId="1820151984">
    <w:abstractNumId w:val="43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3"/>
  </w:num>
  <w:num w:numId="33" w16cid:durableId="1092553154">
    <w:abstractNumId w:val="20"/>
  </w:num>
  <w:num w:numId="34" w16cid:durableId="1971473206">
    <w:abstractNumId w:val="2"/>
  </w:num>
  <w:num w:numId="35" w16cid:durableId="542669457">
    <w:abstractNumId w:val="41"/>
  </w:num>
  <w:num w:numId="36" w16cid:durableId="1628706912">
    <w:abstractNumId w:val="13"/>
  </w:num>
  <w:num w:numId="37" w16cid:durableId="1466391385">
    <w:abstractNumId w:val="23"/>
  </w:num>
  <w:num w:numId="38" w16cid:durableId="1407267829">
    <w:abstractNumId w:val="36"/>
  </w:num>
  <w:num w:numId="39" w16cid:durableId="163591222">
    <w:abstractNumId w:val="28"/>
  </w:num>
  <w:num w:numId="40" w16cid:durableId="1344435658">
    <w:abstractNumId w:val="8"/>
  </w:num>
  <w:num w:numId="41" w16cid:durableId="722489900">
    <w:abstractNumId w:val="38"/>
  </w:num>
  <w:num w:numId="42" w16cid:durableId="494877369">
    <w:abstractNumId w:val="5"/>
  </w:num>
  <w:num w:numId="43" w16cid:durableId="2117601001">
    <w:abstractNumId w:val="29"/>
  </w:num>
  <w:num w:numId="44" w16cid:durableId="879825861">
    <w:abstractNumId w:val="10"/>
  </w:num>
  <w:num w:numId="45" w16cid:durableId="1252471219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17</TotalTime>
  <Pages>6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10922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2022-10-27T12:10:00Z</cp:lastPrinted>
  <dcterms:created xsi:type="dcterms:W3CDTF">2022-11-10T12:10:00Z</dcterms:created>
  <dcterms:modified xsi:type="dcterms:W3CDTF">2022-11-10T13:06:00Z</dcterms:modified>
</cp:coreProperties>
</file>