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</w:t>
            </w:r>
            <w:proofErr w:type="spellEnd"/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7CA87A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80833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3002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C8083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BCECE5B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A277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13918C4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A277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254ECA41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A277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D941CE0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A277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94AD43A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4A277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2B561DF1" w14:textId="52710CA5" w:rsidR="00515EE0" w:rsidRPr="0029305A" w:rsidRDefault="00C967AF" w:rsidP="0029305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DDF56A0" w14:textId="2DE8ED1F" w:rsidR="00CD753D" w:rsidRPr="00F169A9" w:rsidRDefault="00CD753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AD120C7" w14:textId="77777777" w:rsidR="00F169A9" w:rsidRPr="00F169A9" w:rsidRDefault="00F169A9" w:rsidP="00F169A9">
      <w:pPr>
        <w:pStyle w:val="LndNormale1"/>
        <w:rPr>
          <w:b/>
          <w:color w:val="002060"/>
          <w:sz w:val="28"/>
          <w:szCs w:val="28"/>
        </w:rPr>
      </w:pPr>
      <w:r w:rsidRPr="00F169A9">
        <w:rPr>
          <w:b/>
          <w:color w:val="002060"/>
          <w:sz w:val="28"/>
          <w:szCs w:val="28"/>
        </w:rPr>
        <w:t>C.U. n. 150 del 15.11.2022 L.N.D.</w:t>
      </w:r>
    </w:p>
    <w:p w14:paraId="26ED6B14" w14:textId="77777777" w:rsidR="00F169A9" w:rsidRPr="00F169A9" w:rsidRDefault="00F169A9" w:rsidP="00F169A9">
      <w:pPr>
        <w:pStyle w:val="LndNormale1"/>
        <w:rPr>
          <w:color w:val="002060"/>
        </w:rPr>
      </w:pPr>
    </w:p>
    <w:p w14:paraId="23E35546" w14:textId="7D319C3A" w:rsidR="00F169A9" w:rsidRPr="00F169A9" w:rsidRDefault="00F169A9" w:rsidP="00F169A9">
      <w:pPr>
        <w:pStyle w:val="LndNormale1"/>
        <w:rPr>
          <w:color w:val="002060"/>
        </w:rPr>
      </w:pPr>
      <w:r w:rsidRPr="00F169A9">
        <w:rPr>
          <w:color w:val="002060"/>
        </w:rPr>
        <w:t>Si pubblica il C.U. n. 74/A della F.I.G.C. inerente le modifiche ai Principi informatori dei Regolamenti della Associazione Italiana Arbitri.</w:t>
      </w:r>
    </w:p>
    <w:p w14:paraId="5BDD7B54" w14:textId="73436596" w:rsidR="00F169A9" w:rsidRDefault="00F169A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B9D29E5" w14:textId="77777777" w:rsidR="00F169A9" w:rsidRPr="00F169A9" w:rsidRDefault="00F169A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6EF37BB8" w:rsidR="00515EE0" w:rsidRDefault="00515EE0" w:rsidP="009D0C38">
      <w:pPr>
        <w:pStyle w:val="LndNormale1"/>
        <w:rPr>
          <w:b/>
          <w:color w:val="002060"/>
          <w:szCs w:val="22"/>
        </w:rPr>
      </w:pPr>
    </w:p>
    <w:p w14:paraId="0DDE4246" w14:textId="77777777" w:rsidR="00A72991" w:rsidRDefault="00A72991" w:rsidP="009D0C38">
      <w:pPr>
        <w:pStyle w:val="LndNormale1"/>
        <w:rPr>
          <w:b/>
          <w:color w:val="002060"/>
          <w:szCs w:val="22"/>
        </w:rPr>
      </w:pPr>
    </w:p>
    <w:p w14:paraId="7D12A9EC" w14:textId="1D0BED3C" w:rsidR="00A72991" w:rsidRPr="00A54891" w:rsidRDefault="00A72991" w:rsidP="00A72991">
      <w:pPr>
        <w:pStyle w:val="LndNormale1"/>
        <w:rPr>
          <w:b/>
          <w:color w:val="002060"/>
          <w:sz w:val="28"/>
          <w:szCs w:val="28"/>
        </w:rPr>
      </w:pPr>
      <w:r w:rsidRPr="00A54891">
        <w:rPr>
          <w:b/>
          <w:color w:val="002060"/>
          <w:sz w:val="28"/>
          <w:szCs w:val="28"/>
        </w:rPr>
        <w:t>FINALS CUP 20</w:t>
      </w:r>
      <w:r>
        <w:rPr>
          <w:b/>
          <w:color w:val="002060"/>
          <w:sz w:val="28"/>
          <w:szCs w:val="28"/>
        </w:rPr>
        <w:t>22</w:t>
      </w:r>
      <w:r w:rsidRPr="00A54891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3</w:t>
      </w:r>
    </w:p>
    <w:p w14:paraId="500DB78C" w14:textId="77777777" w:rsidR="00A72991" w:rsidRPr="00A54891" w:rsidRDefault="00A72991" w:rsidP="00A72991">
      <w:pPr>
        <w:pStyle w:val="LndNormale1"/>
        <w:rPr>
          <w:color w:val="002060"/>
          <w:szCs w:val="22"/>
        </w:rPr>
      </w:pPr>
    </w:p>
    <w:p w14:paraId="39475698" w14:textId="42871E1E" w:rsidR="00A72991" w:rsidRDefault="00A72991" w:rsidP="00A72991">
      <w:pPr>
        <w:pStyle w:val="LndNormale1"/>
        <w:rPr>
          <w:color w:val="002060"/>
          <w:szCs w:val="22"/>
          <w:u w:val="single"/>
        </w:rPr>
      </w:pPr>
      <w:r w:rsidRPr="00A54891">
        <w:rPr>
          <w:color w:val="002060"/>
          <w:szCs w:val="22"/>
        </w:rPr>
        <w:t xml:space="preserve">Le Società che volessero </w:t>
      </w:r>
      <w:r w:rsidRPr="00A54891">
        <w:rPr>
          <w:color w:val="002060"/>
          <w:szCs w:val="22"/>
          <w:u w:val="single"/>
        </w:rPr>
        <w:t>organizzare le Finals Cup di Calcio a Cinque</w:t>
      </w:r>
      <w:r w:rsidRPr="00A54891">
        <w:rPr>
          <w:color w:val="002060"/>
          <w:szCs w:val="22"/>
        </w:rPr>
        <w:t xml:space="preserve">  dal </w:t>
      </w:r>
      <w:r>
        <w:rPr>
          <w:color w:val="002060"/>
          <w:szCs w:val="22"/>
        </w:rPr>
        <w:t>5</w:t>
      </w:r>
      <w:r w:rsidRPr="00A54891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8</w:t>
      </w:r>
      <w:r w:rsidRPr="00A54891">
        <w:rPr>
          <w:color w:val="002060"/>
          <w:szCs w:val="22"/>
        </w:rPr>
        <w:t xml:space="preserve"> gennaio 202</w:t>
      </w:r>
      <w:r>
        <w:rPr>
          <w:color w:val="002060"/>
          <w:szCs w:val="22"/>
        </w:rPr>
        <w:t>2</w:t>
      </w:r>
      <w:r w:rsidRPr="00A54891">
        <w:rPr>
          <w:color w:val="002060"/>
          <w:szCs w:val="22"/>
        </w:rPr>
        <w:t xml:space="preserve"> sono pregate di presentare la </w:t>
      </w:r>
      <w:r w:rsidRPr="00A54891">
        <w:rPr>
          <w:b/>
          <w:color w:val="002060"/>
          <w:szCs w:val="22"/>
        </w:rPr>
        <w:t>propria candidatura</w:t>
      </w:r>
      <w:r w:rsidRPr="00A54891">
        <w:rPr>
          <w:color w:val="002060"/>
          <w:szCs w:val="22"/>
        </w:rPr>
        <w:t xml:space="preserve"> a mezzo e-mail (c5marche@lnd.it) </w:t>
      </w:r>
      <w:r w:rsidRPr="00A54891">
        <w:rPr>
          <w:color w:val="002060"/>
          <w:szCs w:val="22"/>
          <w:u w:val="single"/>
        </w:rPr>
        <w:t>entro e non oltre Venerdì 2</w:t>
      </w:r>
      <w:r>
        <w:rPr>
          <w:color w:val="002060"/>
          <w:szCs w:val="22"/>
          <w:u w:val="single"/>
        </w:rPr>
        <w:t>5</w:t>
      </w:r>
      <w:r w:rsidRPr="00A54891">
        <w:rPr>
          <w:color w:val="002060"/>
          <w:szCs w:val="22"/>
          <w:u w:val="single"/>
        </w:rPr>
        <w:t xml:space="preserve"> novembre p.v.</w:t>
      </w:r>
    </w:p>
    <w:p w14:paraId="549B3898" w14:textId="4E907C78" w:rsidR="00F94472" w:rsidRPr="00F94472" w:rsidRDefault="00F94472" w:rsidP="00A72991">
      <w:pPr>
        <w:pStyle w:val="LndNormale1"/>
        <w:rPr>
          <w:rFonts w:cs="Arial"/>
          <w:color w:val="002060"/>
          <w:szCs w:val="22"/>
          <w:u w:val="single"/>
        </w:rPr>
      </w:pPr>
      <w:r>
        <w:rPr>
          <w:rFonts w:cs="Arial"/>
          <w:color w:val="002060"/>
          <w:shd w:val="clear" w:color="auto" w:fill="FFFFFF"/>
        </w:rPr>
        <w:t>S</w:t>
      </w:r>
      <w:r w:rsidRPr="00F94472">
        <w:rPr>
          <w:rFonts w:cs="Arial"/>
          <w:color w:val="002060"/>
          <w:shd w:val="clear" w:color="auto" w:fill="FFFFFF"/>
        </w:rPr>
        <w:t>arà possibile abbinare il nome delle Finals ad una azienda o u</w:t>
      </w:r>
      <w:r w:rsidR="00F972E5">
        <w:rPr>
          <w:rFonts w:cs="Arial"/>
          <w:color w:val="002060"/>
          <w:shd w:val="clear" w:color="auto" w:fill="FFFFFF"/>
        </w:rPr>
        <w:t>n’</w:t>
      </w:r>
      <w:r w:rsidRPr="00F94472">
        <w:rPr>
          <w:rFonts w:cs="Arial"/>
          <w:color w:val="002060"/>
          <w:shd w:val="clear" w:color="auto" w:fill="FFFFFF"/>
        </w:rPr>
        <w:t>attività che voglia sposare la causa. </w:t>
      </w:r>
    </w:p>
    <w:p w14:paraId="355E0FAF" w14:textId="23F8A7C8" w:rsidR="00EC3E10" w:rsidRDefault="00EC3E10" w:rsidP="009D0C38">
      <w:pPr>
        <w:pStyle w:val="LndNormale1"/>
        <w:rPr>
          <w:b/>
          <w:color w:val="002060"/>
          <w:szCs w:val="22"/>
        </w:rPr>
      </w:pPr>
    </w:p>
    <w:p w14:paraId="15495B7B" w14:textId="02A4BF0F" w:rsidR="00F169A9" w:rsidRDefault="00F169A9" w:rsidP="009D0C38">
      <w:pPr>
        <w:pStyle w:val="LndNormale1"/>
        <w:rPr>
          <w:b/>
          <w:color w:val="002060"/>
          <w:szCs w:val="22"/>
        </w:rPr>
      </w:pPr>
    </w:p>
    <w:p w14:paraId="5E8DC3C2" w14:textId="127E0D5B" w:rsidR="00F169A9" w:rsidRPr="00A54891" w:rsidRDefault="00F169A9" w:rsidP="00F169A9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CONSIGLIO DIRETTIVO</w:t>
      </w:r>
    </w:p>
    <w:p w14:paraId="054260F1" w14:textId="77777777" w:rsidR="00F169A9" w:rsidRPr="00F169A9" w:rsidRDefault="00F169A9" w:rsidP="009D0C38">
      <w:pPr>
        <w:pStyle w:val="LndNormale1"/>
        <w:rPr>
          <w:b/>
          <w:color w:val="002060"/>
          <w:szCs w:val="22"/>
        </w:rPr>
      </w:pPr>
    </w:p>
    <w:p w14:paraId="34FEAB07" w14:textId="77777777" w:rsidR="00F169A9" w:rsidRPr="00F169A9" w:rsidRDefault="00F169A9" w:rsidP="00F169A9">
      <w:pPr>
        <w:pStyle w:val="LndNormale1"/>
        <w:rPr>
          <w:color w:val="002060"/>
          <w:u w:val="single"/>
        </w:rPr>
      </w:pPr>
      <w:r w:rsidRPr="00F169A9">
        <w:rPr>
          <w:color w:val="002060"/>
          <w:u w:val="single"/>
        </w:rPr>
        <w:t>RIUNIONE DEL CONSIGLIO DIRETTIVO N. 6  DEL 10.11.2022</w:t>
      </w:r>
    </w:p>
    <w:p w14:paraId="28F3EADC" w14:textId="77777777" w:rsidR="00F169A9" w:rsidRPr="00F169A9" w:rsidRDefault="00F169A9" w:rsidP="00F169A9">
      <w:pPr>
        <w:rPr>
          <w:rFonts w:ascii="Arial" w:hAnsi="Arial" w:cs="Arial"/>
          <w:color w:val="002060"/>
          <w:sz w:val="22"/>
          <w:szCs w:val="22"/>
        </w:rPr>
      </w:pPr>
      <w:r w:rsidRPr="00F169A9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F169A9">
        <w:rPr>
          <w:rFonts w:ascii="Arial" w:hAnsi="Arial" w:cs="Arial"/>
          <w:color w:val="002060"/>
          <w:sz w:val="22"/>
          <w:szCs w:val="22"/>
        </w:rPr>
        <w:t xml:space="preserve">: Panichi (Presidente), Arriva, </w:t>
      </w:r>
      <w:proofErr w:type="spellStart"/>
      <w:r w:rsidRPr="00F169A9">
        <w:rPr>
          <w:rFonts w:ascii="Arial" w:hAnsi="Arial" w:cs="Arial"/>
          <w:color w:val="002060"/>
          <w:sz w:val="22"/>
          <w:szCs w:val="22"/>
        </w:rPr>
        <w:t>Bottacchiari</w:t>
      </w:r>
      <w:proofErr w:type="spellEnd"/>
      <w:r w:rsidRPr="00F169A9">
        <w:rPr>
          <w:rFonts w:ascii="Arial" w:hAnsi="Arial" w:cs="Arial"/>
          <w:color w:val="002060"/>
          <w:sz w:val="22"/>
          <w:szCs w:val="22"/>
        </w:rPr>
        <w:t xml:space="preserve">, Capretti, Colò, Cotichella, Cremonesi, </w:t>
      </w:r>
      <w:proofErr w:type="spellStart"/>
      <w:r w:rsidRPr="00F169A9">
        <w:rPr>
          <w:rFonts w:ascii="Arial" w:hAnsi="Arial" w:cs="Arial"/>
          <w:color w:val="002060"/>
          <w:sz w:val="22"/>
          <w:szCs w:val="22"/>
        </w:rPr>
        <w:t>Malascorta</w:t>
      </w:r>
      <w:proofErr w:type="spellEnd"/>
      <w:r w:rsidRPr="00F169A9">
        <w:rPr>
          <w:rFonts w:ascii="Arial" w:hAnsi="Arial" w:cs="Arial"/>
          <w:color w:val="002060"/>
          <w:sz w:val="22"/>
          <w:szCs w:val="22"/>
        </w:rPr>
        <w:t>, Mughetti, Borroni (CF), Castellana (Segretario).</w:t>
      </w:r>
    </w:p>
    <w:p w14:paraId="5A100E3A" w14:textId="0512514E" w:rsidR="00F169A9" w:rsidRDefault="00F169A9" w:rsidP="009D0C38">
      <w:pPr>
        <w:pStyle w:val="LndNormale1"/>
        <w:rPr>
          <w:bCs/>
          <w:color w:val="002060"/>
          <w:szCs w:val="22"/>
        </w:rPr>
      </w:pPr>
    </w:p>
    <w:p w14:paraId="2AC5C1E7" w14:textId="7FAC86F7" w:rsidR="00F169A9" w:rsidRDefault="00F169A9" w:rsidP="009D0C38">
      <w:pPr>
        <w:pStyle w:val="LndNormale1"/>
        <w:rPr>
          <w:bCs/>
          <w:color w:val="002060"/>
          <w:szCs w:val="22"/>
        </w:rPr>
      </w:pPr>
    </w:p>
    <w:p w14:paraId="024A7777" w14:textId="2BCDB571" w:rsidR="00F169A9" w:rsidRPr="00F169A9" w:rsidRDefault="00F169A9" w:rsidP="00F169A9">
      <w:pPr>
        <w:pStyle w:val="LndNormale1"/>
        <w:rPr>
          <w:b/>
          <w:color w:val="002060"/>
          <w:sz w:val="28"/>
          <w:szCs w:val="28"/>
        </w:rPr>
      </w:pPr>
      <w:r w:rsidRPr="00F169A9">
        <w:rPr>
          <w:b/>
          <w:color w:val="002060"/>
          <w:sz w:val="28"/>
          <w:szCs w:val="28"/>
        </w:rPr>
        <w:t>RAPPRESENTATIVE REGIONALI</w:t>
      </w:r>
      <w:r>
        <w:rPr>
          <w:b/>
          <w:color w:val="002060"/>
          <w:sz w:val="28"/>
          <w:szCs w:val="28"/>
        </w:rPr>
        <w:t xml:space="preserve"> CALCIO A CINQUE</w:t>
      </w:r>
    </w:p>
    <w:p w14:paraId="7DD5CDD1" w14:textId="77777777" w:rsidR="00F169A9" w:rsidRPr="00F169A9" w:rsidRDefault="00F169A9" w:rsidP="00F169A9">
      <w:pPr>
        <w:pStyle w:val="LndNormale1"/>
        <w:rPr>
          <w:color w:val="002060"/>
          <w:szCs w:val="22"/>
        </w:rPr>
      </w:pPr>
    </w:p>
    <w:p w14:paraId="0E45D6F9" w14:textId="0BEB76AF" w:rsidR="00F169A9" w:rsidRPr="00F169A9" w:rsidRDefault="00F169A9" w:rsidP="00F169A9">
      <w:pPr>
        <w:pStyle w:val="LndNormale1"/>
        <w:rPr>
          <w:color w:val="002060"/>
          <w:szCs w:val="22"/>
        </w:rPr>
      </w:pPr>
      <w:r w:rsidRPr="00F169A9">
        <w:rPr>
          <w:color w:val="002060"/>
          <w:szCs w:val="22"/>
        </w:rPr>
        <w:t xml:space="preserve">Si comunica che i Tecnici Responsabili delle Rappresentative regionali di Calcio a </w:t>
      </w:r>
      <w:r>
        <w:rPr>
          <w:color w:val="002060"/>
          <w:szCs w:val="22"/>
        </w:rPr>
        <w:t>Cinque</w:t>
      </w:r>
      <w:r w:rsidRPr="00F169A9">
        <w:rPr>
          <w:color w:val="002060"/>
          <w:szCs w:val="22"/>
        </w:rPr>
        <w:t xml:space="preserve"> Under 19 Under 17, Under 15</w:t>
      </w:r>
      <w:r>
        <w:rPr>
          <w:color w:val="002060"/>
          <w:szCs w:val="22"/>
        </w:rPr>
        <w:t xml:space="preserve">, </w:t>
      </w:r>
      <w:r w:rsidRPr="00F169A9">
        <w:rPr>
          <w:color w:val="002060"/>
          <w:szCs w:val="22"/>
        </w:rPr>
        <w:t>e Femminile sono i seguenti:</w:t>
      </w:r>
    </w:p>
    <w:p w14:paraId="1B1A0AF9" w14:textId="052A3748" w:rsidR="00F169A9" w:rsidRDefault="00F169A9" w:rsidP="00F169A9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FRANCESCO CESARONI</w:t>
      </w:r>
    </w:p>
    <w:p w14:paraId="3F976CDE" w14:textId="1C2DF9D0" w:rsidR="00F169A9" w:rsidRDefault="00F169A9" w:rsidP="00F169A9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MATTEO MAGNARELLI</w:t>
      </w:r>
    </w:p>
    <w:p w14:paraId="7C323D60" w14:textId="3F56EF61" w:rsidR="00F169A9" w:rsidRDefault="00F169A9" w:rsidP="00F169A9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FABRIZIO MASCARUCCI</w:t>
      </w:r>
    </w:p>
    <w:p w14:paraId="74728630" w14:textId="0A41D877" w:rsidR="00F169A9" w:rsidRPr="00F169A9" w:rsidRDefault="00F169A9" w:rsidP="00F169A9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MARCO VAGNARELLI</w:t>
      </w:r>
    </w:p>
    <w:p w14:paraId="18C2BFF2" w14:textId="77777777" w:rsidR="00F169A9" w:rsidRPr="00F169A9" w:rsidRDefault="00F169A9" w:rsidP="009D0C38">
      <w:pPr>
        <w:pStyle w:val="LndNormale1"/>
        <w:rPr>
          <w:bCs/>
          <w:color w:val="002060"/>
          <w:szCs w:val="22"/>
        </w:rPr>
      </w:pPr>
    </w:p>
    <w:p w14:paraId="5C67D306" w14:textId="77777777" w:rsidR="009C4811" w:rsidRPr="00F169A9" w:rsidRDefault="009C4811" w:rsidP="009D0C38">
      <w:pPr>
        <w:pStyle w:val="LndNormale1"/>
        <w:rPr>
          <w:b/>
          <w:color w:val="002060"/>
          <w:szCs w:val="22"/>
        </w:rPr>
      </w:pPr>
    </w:p>
    <w:p w14:paraId="2CA93F84" w14:textId="77777777" w:rsidR="009C4811" w:rsidRPr="009C4811" w:rsidRDefault="009C4811" w:rsidP="009C4811">
      <w:pPr>
        <w:pStyle w:val="LndNormale1"/>
        <w:rPr>
          <w:b/>
          <w:color w:val="002060"/>
          <w:sz w:val="28"/>
          <w:szCs w:val="28"/>
        </w:rPr>
      </w:pPr>
      <w:r w:rsidRPr="009C4811">
        <w:rPr>
          <w:b/>
          <w:color w:val="002060"/>
          <w:sz w:val="28"/>
          <w:szCs w:val="28"/>
        </w:rPr>
        <w:t>AUTORIZZAZIONE EX ART. 34/3 N.O.I.F.</w:t>
      </w:r>
    </w:p>
    <w:p w14:paraId="73F66DDC" w14:textId="77777777" w:rsidR="009C4811" w:rsidRPr="009C4811" w:rsidRDefault="009C4811" w:rsidP="009C4811">
      <w:pPr>
        <w:pStyle w:val="LndNormale1"/>
        <w:rPr>
          <w:color w:val="002060"/>
        </w:rPr>
      </w:pPr>
    </w:p>
    <w:p w14:paraId="4FE198FE" w14:textId="77777777" w:rsidR="009C4811" w:rsidRPr="009C4811" w:rsidRDefault="009C4811" w:rsidP="009C4811">
      <w:pPr>
        <w:pStyle w:val="LndNormale1"/>
        <w:rPr>
          <w:color w:val="002060"/>
        </w:rPr>
      </w:pPr>
      <w:r w:rsidRPr="009C4811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calciatori al seguente calciatore:</w:t>
      </w:r>
    </w:p>
    <w:p w14:paraId="1CB71CB8" w14:textId="77777777" w:rsidR="009C4811" w:rsidRPr="009C4811" w:rsidRDefault="009C4811" w:rsidP="009C4811">
      <w:pPr>
        <w:pStyle w:val="LndNormale1"/>
        <w:rPr>
          <w:b/>
          <w:color w:val="002060"/>
        </w:rPr>
      </w:pPr>
      <w:r w:rsidRPr="009C4811">
        <w:rPr>
          <w:b/>
          <w:color w:val="002060"/>
        </w:rPr>
        <w:t xml:space="preserve">CUSIMANO THOMAS  </w:t>
      </w:r>
      <w:r w:rsidRPr="009C4811">
        <w:rPr>
          <w:b/>
          <w:color w:val="002060"/>
        </w:rPr>
        <w:tab/>
        <w:t xml:space="preserve">nato 21.09.2007 </w:t>
      </w:r>
      <w:r w:rsidRPr="009C4811">
        <w:rPr>
          <w:b/>
          <w:color w:val="002060"/>
        </w:rPr>
        <w:tab/>
        <w:t>C.U.S. ANCONA</w:t>
      </w:r>
    </w:p>
    <w:p w14:paraId="433A3FAA" w14:textId="77777777" w:rsidR="009C4811" w:rsidRPr="009C4811" w:rsidRDefault="009C4811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9C4811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620C2F10" w14:textId="77777777" w:rsidR="00831BED" w:rsidRPr="00D56342" w:rsidRDefault="00831BED" w:rsidP="00831BED">
      <w:pPr>
        <w:pStyle w:val="breakline"/>
        <w:rPr>
          <w:color w:val="002060"/>
        </w:rPr>
      </w:pPr>
    </w:p>
    <w:p w14:paraId="087659D9" w14:textId="77777777" w:rsidR="00831BED" w:rsidRPr="00D56342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CALCIO A CINQUE SERIE C1</w:t>
      </w:r>
    </w:p>
    <w:p w14:paraId="3F6195ED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RISULTATI</w:t>
      </w:r>
    </w:p>
    <w:p w14:paraId="1DC17280" w14:textId="77777777" w:rsidR="00831BED" w:rsidRPr="00D56342" w:rsidRDefault="00831BED" w:rsidP="00831BED">
      <w:pPr>
        <w:pStyle w:val="breakline"/>
        <w:rPr>
          <w:color w:val="002060"/>
        </w:rPr>
      </w:pPr>
    </w:p>
    <w:p w14:paraId="21526454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RISULTATI UFFICIALI GARE DEL 11/11/2022</w:t>
      </w:r>
    </w:p>
    <w:p w14:paraId="70DFBD75" w14:textId="77777777" w:rsidR="00831BED" w:rsidRPr="009A5685" w:rsidRDefault="00831BED" w:rsidP="009A5685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A5685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27434A1" w14:textId="77777777" w:rsidR="00831BED" w:rsidRPr="00D56342" w:rsidRDefault="00831BED" w:rsidP="00831B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1BED" w:rsidRPr="00D56342" w14:paraId="63D9A16F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478D1677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3D988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A - 8 Giornata - A</w:t>
                  </w:r>
                </w:p>
              </w:tc>
            </w:tr>
            <w:tr w:rsidR="00831BED" w:rsidRPr="00D56342" w14:paraId="35DBF490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A3A7D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A264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AC5A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8DBEC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8948C35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21B3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INVICTA FUTSAL MACERATA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B0FA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GROTTACCIA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4717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2402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17C4C034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3BE3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64D6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JESI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45470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1ED9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3B59111C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0E588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66A0B0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D56342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2F469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41A1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6AFAF5C9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240A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(2) POL.CAGLI SPORT ASSOCIATI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72C9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NUOVA OTTRANO 98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5B81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53A55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026B7D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4118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REAL SAN 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195C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CBBEF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2670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9A4C170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81742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SANGIORGIO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5142DA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PIANACCIO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7E730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062A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9D00902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D9E56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14/11/2022</w:t>
                  </w:r>
                </w:p>
              </w:tc>
            </w:tr>
            <w:tr w:rsidR="00831BED" w:rsidRPr="00D56342" w14:paraId="0219A76A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65B4F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(2) - disputata il 12/11/2022</w:t>
                  </w:r>
                </w:p>
              </w:tc>
            </w:tr>
          </w:tbl>
          <w:p w14:paraId="2D384C73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2F12FF02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06CDC7D9" w14:textId="77777777" w:rsidR="00831BED" w:rsidRPr="00D56342" w:rsidRDefault="00831BED" w:rsidP="00831BED">
      <w:pPr>
        <w:pStyle w:val="breakline"/>
        <w:rPr>
          <w:color w:val="002060"/>
        </w:rPr>
      </w:pPr>
    </w:p>
    <w:p w14:paraId="1F787453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GIUDICE SPORTIVO</w:t>
      </w:r>
    </w:p>
    <w:p w14:paraId="6B13593C" w14:textId="77777777" w:rsidR="00831BED" w:rsidRPr="00D56342" w:rsidRDefault="00831BED" w:rsidP="00831BED">
      <w:pPr>
        <w:pStyle w:val="diffida"/>
        <w:rPr>
          <w:color w:val="002060"/>
        </w:rPr>
      </w:pPr>
      <w:r w:rsidRPr="00D56342">
        <w:rPr>
          <w:color w:val="002060"/>
        </w:rPr>
        <w:lastRenderedPageBreak/>
        <w:t>Il Giudice Sportivo Avv. Agnese Lazzaretti, con l'assistenza del segretario Angelo Castellana, nella seduta del 16/11/2022, ha adottato le decisioni che di seguito integralmente si riportano:</w:t>
      </w:r>
    </w:p>
    <w:p w14:paraId="60533EC4" w14:textId="77777777" w:rsidR="00831BED" w:rsidRPr="00D56342" w:rsidRDefault="00831BED" w:rsidP="00831BED">
      <w:pPr>
        <w:pStyle w:val="titolo10"/>
        <w:rPr>
          <w:color w:val="002060"/>
        </w:rPr>
      </w:pPr>
      <w:r w:rsidRPr="00D56342">
        <w:rPr>
          <w:color w:val="002060"/>
        </w:rPr>
        <w:t xml:space="preserve">GARE DEL 11/11/2022 </w:t>
      </w:r>
    </w:p>
    <w:p w14:paraId="749BDBA9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1A46E945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2D6FADBF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ESPULSI </w:t>
      </w:r>
    </w:p>
    <w:p w14:paraId="30693C46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A4D42A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12A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CIMA LEDE ELIAS CARIM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9BC7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5B5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F46E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1191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5102E7B2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1404D43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F682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BANCHETTI JOELE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E3B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E33E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F1B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B00A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184E421C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0D4AF6E1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52386F56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DCCE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PASQUI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9EE5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68B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57B9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3EEA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5A142642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BC0D82B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CA10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LORENZINI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A1E0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DB00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E81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BELA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1A0C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(REAL SAN GIORGIO) </w:t>
            </w:r>
          </w:p>
        </w:tc>
      </w:tr>
    </w:tbl>
    <w:p w14:paraId="2031AB30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D89CCBA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017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ALBERTI LEONARDO LUIS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11DF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BB3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C87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FUFI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FE38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(GROTTACCIA 2005) </w:t>
            </w:r>
          </w:p>
        </w:tc>
      </w:tr>
      <w:tr w:rsidR="00831BED" w:rsidRPr="00D56342" w14:paraId="709CB6E7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C4F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EUSEBI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6B2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(INVICTA FUTSAL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0B5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BB21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COLOTTO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CF48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(MONTELUPONE CALCIO A 5) </w:t>
            </w:r>
          </w:p>
        </w:tc>
      </w:tr>
      <w:tr w:rsidR="00831BED" w:rsidRPr="00D56342" w14:paraId="01F50DAD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1A50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SERPICELLI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56AD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(PIANACCIO)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09DC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0BC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E4F4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311A4B03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A81FA01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C8F8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ARCIDIACONO RENATO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B0BE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573C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7ED6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SAMBUCHI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DE0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(ALMA JUVENTUS FANO) </w:t>
            </w:r>
          </w:p>
        </w:tc>
      </w:tr>
      <w:tr w:rsidR="00831BED" w:rsidRPr="00D56342" w14:paraId="5F097FC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0C01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GRAMAZIO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545D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5E22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2258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CRESCIMBENI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3FD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(GROTTACCIA 2005) </w:t>
            </w:r>
          </w:p>
        </w:tc>
      </w:tr>
      <w:tr w:rsidR="00831BED" w:rsidRPr="00D56342" w14:paraId="39A47217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829F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ONOFRI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E004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9C0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88D0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6BAA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74B99DC4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GARE DEL 12/11/2022 </w:t>
      </w:r>
    </w:p>
    <w:p w14:paraId="0FE65800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12CAABC7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042CB87B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DIRIGENTI </w:t>
      </w:r>
    </w:p>
    <w:p w14:paraId="42ADE93A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50D235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925C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JIMENEZ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BC0C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589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E7C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9981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6411B125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1D12C42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5D1E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JIMENEZ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24F4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3D4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62C9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8D93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509B9254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7B497CC0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3A8EE39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3D99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SETTEMBRINI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F823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9A2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153F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E02D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16BE05A1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5C9EBB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A8F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lastRenderedPageBreak/>
              <w:t>GALEAZZO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FC28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5A0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5072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0F3E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2E649C8E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751DBAFF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BB9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GIOVAGNETTI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77F0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(NUOVA OTTRANO 98)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DE7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D67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MORETTI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0A60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(NUOVA OTTRANO 98) </w:t>
            </w:r>
          </w:p>
        </w:tc>
      </w:tr>
    </w:tbl>
    <w:p w14:paraId="109BB6C9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GARE DEL 14/11/2022 </w:t>
      </w:r>
    </w:p>
    <w:p w14:paraId="40BFF118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1E9108C7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3D0A72B7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54DFA7B4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5D358E7D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17A5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ANTRONACO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EF5D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(AUDAX 1970 </w:t>
            </w:r>
            <w:proofErr w:type="gramStart"/>
            <w:r w:rsidRPr="00D56342">
              <w:rPr>
                <w:color w:val="002060"/>
              </w:rPr>
              <w:t>S.ANGELO</w:t>
            </w:r>
            <w:proofErr w:type="gramEnd"/>
            <w:r w:rsidRPr="00D5634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9B5E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3803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GIORDANO RENATO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5AA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(PIETRALACROCE 73) </w:t>
            </w:r>
          </w:p>
        </w:tc>
      </w:tr>
    </w:tbl>
    <w:p w14:paraId="6AA843F9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5A62F477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9D3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STORARI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420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F76C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BFDB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13E6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21496248" w14:textId="77777777" w:rsidR="00831BED" w:rsidRDefault="00831BED" w:rsidP="00831BED">
      <w:pPr>
        <w:pStyle w:val="breakline"/>
        <w:rPr>
          <w:color w:val="002060"/>
        </w:rPr>
      </w:pPr>
    </w:p>
    <w:p w14:paraId="174C30F6" w14:textId="77777777" w:rsidR="00831BED" w:rsidRPr="00147DEC" w:rsidRDefault="00831BED" w:rsidP="00831BED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0FF07CF" w14:textId="77777777" w:rsidR="00831BED" w:rsidRPr="00147DEC" w:rsidRDefault="00831BED" w:rsidP="00831BED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2DB841D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2A68264D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CLASSIFICA</w:t>
      </w:r>
    </w:p>
    <w:p w14:paraId="789222AC" w14:textId="77777777" w:rsidR="00831BED" w:rsidRPr="00D56342" w:rsidRDefault="00831BED" w:rsidP="00831BED">
      <w:pPr>
        <w:pStyle w:val="breakline"/>
        <w:rPr>
          <w:color w:val="002060"/>
        </w:rPr>
      </w:pPr>
    </w:p>
    <w:p w14:paraId="1949245C" w14:textId="77777777" w:rsidR="00831BED" w:rsidRPr="00D56342" w:rsidRDefault="00831BED" w:rsidP="00831BED">
      <w:pPr>
        <w:pStyle w:val="breakline"/>
        <w:rPr>
          <w:color w:val="002060"/>
        </w:rPr>
      </w:pPr>
    </w:p>
    <w:p w14:paraId="2604AB46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20700604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B6BB5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FB8F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8077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465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F010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6451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4CF34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DEDE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CCC5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6D7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5BF66F3A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3846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9FDD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BE5F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20BC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B6D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4798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7FC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D13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AFEA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74EC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AF2C65C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5E7BA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946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FD7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A3B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56E5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69E5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C22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15A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35AD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0ECA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C51A37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0AA83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A3D6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376A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AFE3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85EC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7B7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79BD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267F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C296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E36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528C2A9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C6D3" w14:textId="77777777" w:rsidR="00831BED" w:rsidRPr="00D56342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D56342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068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7FE9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F256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A908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2FA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D1F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EDF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2540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493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34DB8B9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94A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39A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C924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6D3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22AF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6A7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7A58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66A4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8537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4AC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D32EC6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5CAA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G.S. AUDAX 1970 </w:t>
            </w:r>
            <w:proofErr w:type="gramStart"/>
            <w:r w:rsidRPr="00D56342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395D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90A4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C8BF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2E08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1AF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6EF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4CF8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A20C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FE4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994CC5C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3A92C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DC59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20C1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5DCB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0371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E171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ADD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2CF5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88D6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5719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45D21CD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0B8F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4C9E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70A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BFEE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BE6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E45E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C18D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0CD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32E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D687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58EE44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69263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A9C6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0183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D607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FD2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E193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ACD6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50F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F33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A620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04AC3C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6EAA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719A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F970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190F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3BD4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153A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78C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145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FD6A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9A3B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0CC25A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48AF9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42D5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CA6B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3BBB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B55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B95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C770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3B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ECA4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28F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1BB55F9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CF9D8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9913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91D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D5E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6DA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19D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D693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AAB0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077B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DCCE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A7A5D57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FBEF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EEC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3BC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17A6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10EF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F6D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1BA3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C23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10B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39F7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49C13A7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BD834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217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18C6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0A2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5957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CB4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A1C7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3BC0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04EF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293C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22AAF01F" w14:textId="77777777" w:rsidR="00831BED" w:rsidRDefault="00831BED" w:rsidP="00831BED">
      <w:pPr>
        <w:pStyle w:val="breakline"/>
        <w:rPr>
          <w:color w:val="002060"/>
        </w:rPr>
      </w:pPr>
    </w:p>
    <w:p w14:paraId="12CA91E2" w14:textId="77777777" w:rsidR="00831BED" w:rsidRPr="00D56342" w:rsidRDefault="00831BED" w:rsidP="00831BE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004B3C8F" w14:textId="77777777" w:rsidR="00831BED" w:rsidRDefault="00831BED" w:rsidP="00831BED">
      <w:pPr>
        <w:pStyle w:val="breakline"/>
        <w:rPr>
          <w:color w:val="002060"/>
        </w:rPr>
      </w:pPr>
    </w:p>
    <w:p w14:paraId="615EE8ED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A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831BED" w:rsidRPr="00311641" w14:paraId="1E0D9FF7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AC809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AD6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121B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F08F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44789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9255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A5AE3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4749F13A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96F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ALMA JUVENTUS FANO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E34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57780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6548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474A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5454 </w:t>
            </w:r>
            <w:proofErr w:type="gramStart"/>
            <w:r w:rsidRPr="00311641">
              <w:rPr>
                <w:color w:val="002060"/>
              </w:rPr>
              <w:t>C.COPERTO</w:t>
            </w:r>
            <w:proofErr w:type="gramEnd"/>
            <w:r w:rsidRPr="00311641">
              <w:rPr>
                <w:color w:val="002060"/>
              </w:rPr>
              <w:t xml:space="preserve"> C.TENNIS LA TRAVE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C602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42B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VILLA TOMBARI</w:t>
            </w:r>
          </w:p>
        </w:tc>
      </w:tr>
      <w:tr w:rsidR="00831BED" w:rsidRPr="00311641" w14:paraId="160F3582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80A1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AUDAX 1970 </w:t>
            </w:r>
            <w:proofErr w:type="gramStart"/>
            <w:r w:rsidRPr="00311641">
              <w:rPr>
                <w:color w:val="002060"/>
              </w:rPr>
              <w:t>S.ANGELO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92F1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JESI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13C15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AD59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0A64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898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4899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CAPANNA SNC</w:t>
            </w:r>
          </w:p>
        </w:tc>
      </w:tr>
      <w:tr w:rsidR="00831BED" w:rsidRPr="00311641" w14:paraId="6CE805DE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472E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B88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7EE80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82D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198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CB9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777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DELLO STADIO</w:t>
            </w:r>
          </w:p>
        </w:tc>
      </w:tr>
      <w:tr w:rsidR="00831BED" w:rsidRPr="00311641" w14:paraId="715BF0E4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F63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4148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3F90D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2D2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262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D4A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FCC4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CERQUATTI</w:t>
            </w:r>
          </w:p>
        </w:tc>
      </w:tr>
      <w:tr w:rsidR="00831BED" w:rsidRPr="00311641" w14:paraId="56380D0D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50C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NUOVA OTTRANO 98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8457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INVICTA FUTSAL MACERATA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D02F4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0AB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80D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5063 PALASPORT "GIANCARLO GALIZIA"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B61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445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GEMME, 13</w:t>
            </w:r>
          </w:p>
        </w:tc>
      </w:tr>
      <w:tr w:rsidR="00831BED" w:rsidRPr="00311641" w14:paraId="15CE3E88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990F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PIANACCIO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A35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POL.CAGLI SPORT ASSOCIATI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9A5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F63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7295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5429 PAL.COM. </w:t>
            </w:r>
            <w:proofErr w:type="gramStart"/>
            <w:r w:rsidRPr="00311641">
              <w:rPr>
                <w:color w:val="002060"/>
              </w:rPr>
              <w:t>S.MICHELE</w:t>
            </w:r>
            <w:proofErr w:type="gramEnd"/>
            <w:r w:rsidRPr="00311641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A151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82AC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LORETO</w:t>
            </w:r>
          </w:p>
        </w:tc>
      </w:tr>
      <w:tr w:rsidR="00831BED" w:rsidRPr="00311641" w14:paraId="6AAB64E0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1B54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3744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9BD5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196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CD11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5623 PALESTRA </w:t>
            </w:r>
            <w:proofErr w:type="gramStart"/>
            <w:r w:rsidRPr="00311641">
              <w:rPr>
                <w:color w:val="002060"/>
              </w:rPr>
              <w:t>SC.MEDIA</w:t>
            </w:r>
            <w:proofErr w:type="gramEnd"/>
            <w:r w:rsidRPr="00311641">
              <w:rPr>
                <w:color w:val="002060"/>
              </w:rPr>
              <w:t xml:space="preserve"> B.ROSSELLI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E4F4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4FEA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PIRANDELLO</w:t>
            </w:r>
          </w:p>
        </w:tc>
      </w:tr>
    </w:tbl>
    <w:p w14:paraId="4C49D564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478C4C5F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6C5AB9B1" w14:textId="77777777" w:rsidR="00831BED" w:rsidRPr="00D56342" w:rsidRDefault="00831BED" w:rsidP="00831BED">
      <w:pPr>
        <w:pStyle w:val="breakline"/>
        <w:rPr>
          <w:color w:val="002060"/>
        </w:rPr>
      </w:pPr>
    </w:p>
    <w:p w14:paraId="6F92ABB1" w14:textId="77777777" w:rsidR="00831BED" w:rsidRPr="00D56342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CALCIO A CINQUE SERIE C2</w:t>
      </w:r>
    </w:p>
    <w:p w14:paraId="68D190D2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VARIAZIONI AL PROGRAMMA GARE</w:t>
      </w:r>
    </w:p>
    <w:p w14:paraId="4AADBB4E" w14:textId="77777777" w:rsidR="00831BED" w:rsidRPr="00D56342" w:rsidRDefault="00831BED" w:rsidP="00831BED">
      <w:pPr>
        <w:pStyle w:val="breakline"/>
        <w:rPr>
          <w:color w:val="002060"/>
        </w:rPr>
      </w:pPr>
    </w:p>
    <w:p w14:paraId="05F77236" w14:textId="77777777" w:rsidR="00831BED" w:rsidRPr="00D56342" w:rsidRDefault="00831BED" w:rsidP="00831BED">
      <w:pPr>
        <w:pStyle w:val="breakline"/>
        <w:rPr>
          <w:color w:val="002060"/>
        </w:rPr>
      </w:pPr>
    </w:p>
    <w:p w14:paraId="00E5310D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31BED" w:rsidRPr="00D56342" w14:paraId="1CCAB7AA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725F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B9EA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N° </w:t>
            </w:r>
            <w:proofErr w:type="spellStart"/>
            <w:r w:rsidRPr="00D56342">
              <w:rPr>
                <w:color w:val="002060"/>
              </w:rPr>
              <w:t>Gior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125B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6D5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BBC54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Data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4BEA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DCB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Ora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771E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Impianto</w:t>
            </w:r>
          </w:p>
        </w:tc>
      </w:tr>
      <w:tr w:rsidR="00831BED" w:rsidRPr="00D56342" w14:paraId="78B81B62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4C682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18/11/2022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02338" w14:textId="77777777" w:rsidR="00831BED" w:rsidRPr="00FB622E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9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0BD1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FUTSAL CASELLE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5F6C3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REAL ANCARIA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8CA0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7C4A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FB622E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FC4B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A3AA1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49FF8A31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6B6562EC" w14:textId="77777777" w:rsidR="00831BED" w:rsidRPr="00D56342" w:rsidRDefault="00831BED" w:rsidP="00831BED">
      <w:pPr>
        <w:pStyle w:val="breakline"/>
        <w:rPr>
          <w:color w:val="002060"/>
        </w:rPr>
      </w:pPr>
    </w:p>
    <w:p w14:paraId="2B90F1DE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RISULTATI</w:t>
      </w:r>
    </w:p>
    <w:p w14:paraId="729BAE7B" w14:textId="77777777" w:rsidR="00831BED" w:rsidRPr="00D56342" w:rsidRDefault="00831BED" w:rsidP="00831BED">
      <w:pPr>
        <w:pStyle w:val="breakline"/>
        <w:rPr>
          <w:color w:val="002060"/>
        </w:rPr>
      </w:pPr>
    </w:p>
    <w:p w14:paraId="5981A6E8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RISULTATI UFFICIALI GARE DEL 11/11/2022</w:t>
      </w:r>
    </w:p>
    <w:p w14:paraId="230D71E3" w14:textId="77777777" w:rsidR="009A5685" w:rsidRPr="009A5685" w:rsidRDefault="009A5685" w:rsidP="009A5685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A5685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92A84E4" w14:textId="77777777" w:rsidR="00831BED" w:rsidRPr="00D56342" w:rsidRDefault="00831BED" w:rsidP="00831B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31BED" w:rsidRPr="00D56342" w14:paraId="4EA2C92F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6BF29863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39154B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A - 8 Giornata - A</w:t>
                  </w:r>
                </w:p>
              </w:tc>
            </w:tr>
            <w:tr w:rsidR="00831BED" w:rsidRPr="00D56342" w14:paraId="23884C27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CD0C5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05C7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ANCONITANA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C85E21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CFFF7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606B04F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DE386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proofErr w:type="gramStart"/>
                  <w:r w:rsidRPr="00D56342">
                    <w:rPr>
                      <w:color w:val="002060"/>
                    </w:rPr>
                    <w:t>CITTA</w:t>
                  </w:r>
                  <w:proofErr w:type="gramEnd"/>
                  <w:r w:rsidRPr="00D56342">
                    <w:rPr>
                      <w:color w:val="002060"/>
                    </w:rPr>
                    <w:t xml:space="preserve">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7B0A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CHIARAVALLE FUTSAL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B09E3C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313A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0CB326AC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6A61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FUTSAL MONTEMARCIANO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3E563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AVIS ARCEVIA 1964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7F172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75D4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3A290F4F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F43D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NEW ACADEMY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3A6CA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LUCREZIA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7273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58866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63F33A13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D2722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OLIMPIA JUVENTU FALCONARA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3309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C30F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FC70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37587CB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7CDA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OLYMPIA FANO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98F4F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GNANO 04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B850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1BCB71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3B904206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B5BAC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PIEVE D ICO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CAF12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VERBENA C5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354D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6 - 9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AA1D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</w:tbl>
          <w:p w14:paraId="2841B680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1B92DAF1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30990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B - 8 Giornata - A</w:t>
                  </w:r>
                </w:p>
              </w:tc>
            </w:tr>
            <w:tr w:rsidR="00831BED" w:rsidRPr="00D56342" w14:paraId="612C9DD2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E60C51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73652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GAGLIOLE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D62F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A5BB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474FBE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F592F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AVENALE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D160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BAYER CAPPUCCINI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2B5A0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EA60C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FC66794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12CE1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FUTSAL SAMBUCHETO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38AA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CASTELBELLINO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B1D7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6D85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B9F1648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0A122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B285A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AURORA TREIA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ED5C1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AFE6A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10A0296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267F9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POLISPORTIVA VICTORIA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FA20A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POLVERIGI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42546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6D08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37AE7AF5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121BE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SERRALTA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4ED2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CALCETTO CASTRUM LAURI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A6CD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D9FF6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64A6A122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AFD3A2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(2) TRE TORRI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6C46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928A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9D0A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49134FFC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088F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12/11/2022</w:t>
                  </w:r>
                </w:p>
              </w:tc>
            </w:tr>
            <w:tr w:rsidR="00831BED" w:rsidRPr="00D56342" w14:paraId="127C7550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051B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(2) - disputata il 14/11/2022</w:t>
                  </w:r>
                </w:p>
              </w:tc>
            </w:tr>
          </w:tbl>
          <w:p w14:paraId="4BAD33A3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560CE92A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1BED" w:rsidRPr="00D56342" w14:paraId="29F8021C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377FD4B2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59C8F9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C - 8 Giornata - A</w:t>
                  </w:r>
                </w:p>
              </w:tc>
            </w:tr>
            <w:tr w:rsidR="00831BED" w:rsidRPr="00D56342" w14:paraId="6591D25E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F7B2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CSI STELLA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F4030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5BD9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E67E8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0C39D035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0569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FUTSAL CAMPIGLIONE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77F2F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E6DFC1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2B2FF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088BA8F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5467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FUTSAL CASELLE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DFCF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 xml:space="preserve">- </w:t>
                  </w:r>
                  <w:proofErr w:type="gramStart"/>
                  <w:r w:rsidRPr="00D56342">
                    <w:rPr>
                      <w:color w:val="002060"/>
                    </w:rPr>
                    <w:t>U.MANDOLESI</w:t>
                  </w:r>
                  <w:proofErr w:type="gramEnd"/>
                  <w:r w:rsidRPr="00D56342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E0AC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09B7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916F477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9DEB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FUTSAL PRANDONE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92A386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PICENO UNITED MMX A R.L.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7FB4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8EF9E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BA6D613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D68F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REAL ANCARIA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1756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227CF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20CEB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BCAF472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6F70A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RIVIERA DELLE PALME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21AD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L ALTRO SPORT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0BEE2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C8F1D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24764F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109A00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ROCCAFLUVIONE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0AAA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FUTSAL SANGIUSTESE A.R.L.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F621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2161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B26C77F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F989C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12/11/2022</w:t>
                  </w:r>
                </w:p>
              </w:tc>
            </w:tr>
          </w:tbl>
          <w:p w14:paraId="09C01BD2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2A75B634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00DBAE0E" w14:textId="77777777" w:rsidR="00831BED" w:rsidRPr="00D56342" w:rsidRDefault="00831BED" w:rsidP="00831BED">
      <w:pPr>
        <w:pStyle w:val="breakline"/>
        <w:rPr>
          <w:color w:val="002060"/>
        </w:rPr>
      </w:pPr>
    </w:p>
    <w:p w14:paraId="06B0F54E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GIUDICE SPORTIVO</w:t>
      </w:r>
    </w:p>
    <w:p w14:paraId="4DBF56E0" w14:textId="77777777" w:rsidR="00831BED" w:rsidRPr="00D56342" w:rsidRDefault="00831BED" w:rsidP="00831BED">
      <w:pPr>
        <w:pStyle w:val="diffida"/>
        <w:rPr>
          <w:color w:val="002060"/>
        </w:rPr>
      </w:pPr>
      <w:r w:rsidRPr="00D56342">
        <w:rPr>
          <w:color w:val="002060"/>
        </w:rPr>
        <w:t>Il Giudice Sportivo Avv. Agnese Lazzaretti, con l'assistenza del segretario Angelo Castellana, nella seduta del 16/11/2022, ha adottato le decisioni che di seguito integralmente si riportano:</w:t>
      </w:r>
    </w:p>
    <w:p w14:paraId="4074B4CA" w14:textId="77777777" w:rsidR="00831BED" w:rsidRPr="00D56342" w:rsidRDefault="00831BED" w:rsidP="00831BED">
      <w:pPr>
        <w:pStyle w:val="titolo10"/>
        <w:rPr>
          <w:color w:val="002060"/>
        </w:rPr>
      </w:pPr>
      <w:r w:rsidRPr="00D56342">
        <w:rPr>
          <w:color w:val="002060"/>
        </w:rPr>
        <w:t xml:space="preserve">GARE DEL 11/11/2022 </w:t>
      </w:r>
    </w:p>
    <w:p w14:paraId="584890A2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72E17C3A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4F67B40E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DIRIGENTI </w:t>
      </w:r>
    </w:p>
    <w:p w14:paraId="58736802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953389C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9F64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MAZZIERI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A150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847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715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31116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78AF7450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ALLENATORI </w:t>
      </w:r>
    </w:p>
    <w:p w14:paraId="7E0E1160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FINO AL 23/11/2022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53B3D19E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D9AD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DIAMBRA BRUNO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0E6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(</w:t>
            </w:r>
            <w:proofErr w:type="gramStart"/>
            <w:r w:rsidRPr="00D56342">
              <w:rPr>
                <w:color w:val="002060"/>
              </w:rPr>
              <w:t>CITTA</w:t>
            </w:r>
            <w:proofErr w:type="gramEnd"/>
            <w:r w:rsidRPr="00D56342">
              <w:rPr>
                <w:color w:val="002060"/>
              </w:rPr>
              <w:t xml:space="preserve">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3E0C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12F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DA4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347D8AB8" w14:textId="77777777" w:rsidR="00831BED" w:rsidRPr="00D56342" w:rsidRDefault="00831BED" w:rsidP="00831BED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56342">
        <w:rPr>
          <w:color w:val="002060"/>
        </w:rPr>
        <w:t xml:space="preserve">Per proteste nei confronti dell'arbitro. Allontanato. </w:t>
      </w:r>
    </w:p>
    <w:p w14:paraId="4F3F7309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lastRenderedPageBreak/>
        <w:t xml:space="preserve">CALCIATORI ESPULSI </w:t>
      </w:r>
    </w:p>
    <w:p w14:paraId="502CF0F7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4198215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5259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ANGELONI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223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9C56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7208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GATTA MATTEO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82E6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CAMPIGLIONE) </w:t>
            </w:r>
          </w:p>
        </w:tc>
      </w:tr>
    </w:tbl>
    <w:p w14:paraId="01A036D9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6941EC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4E6C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VIOLA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6C9E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(CHIARAVALLE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D2F6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FBBD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PERONI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5D68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(RIVIERA DELLE PALME) </w:t>
            </w:r>
          </w:p>
        </w:tc>
      </w:tr>
    </w:tbl>
    <w:p w14:paraId="1B6DD6C5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5FD50910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3FA4730B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9839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GIAMMARIA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91E4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6F8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4F4F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PARRUCCI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5A12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(CALCETTO CASTRUM LAURI) </w:t>
            </w:r>
          </w:p>
        </w:tc>
      </w:tr>
      <w:tr w:rsidR="00831BED" w:rsidRPr="00D56342" w14:paraId="23170E9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E3C0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TRAINI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2640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98A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0B09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3184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4697BCE7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47DA4C2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6C20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LORETI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9E2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(ANCONITANA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F6B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969B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MANDOLINI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9D49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(AVENALE) </w:t>
            </w:r>
          </w:p>
        </w:tc>
      </w:tr>
      <w:tr w:rsidR="00831BED" w:rsidRPr="00D56342" w14:paraId="23129900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682B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GATTAFONI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70F6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55F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A0BA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TRAINI SERGIO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E93A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CASELLE) </w:t>
            </w:r>
          </w:p>
        </w:tc>
      </w:tr>
      <w:tr w:rsidR="00831BED" w:rsidRPr="00D56342" w14:paraId="41907C36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4651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GABBANINI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7509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B88E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FA37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COCCIA LUCA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EF4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(OLIMPIA JUVENTU FALCONARA) </w:t>
            </w:r>
          </w:p>
        </w:tc>
      </w:tr>
      <w:tr w:rsidR="00831BED" w:rsidRPr="00D56342" w14:paraId="19E5922F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9F72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GROSSI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BCE0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C2FE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45D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SCIARRA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FA33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(RIVIERA DELLE PALME) </w:t>
            </w:r>
          </w:p>
        </w:tc>
      </w:tr>
      <w:tr w:rsidR="00831BED" w:rsidRPr="00D56342" w14:paraId="1907AB6D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5CBD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STIPA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153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C4FC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D174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GIRONACCI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2C90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(</w:t>
            </w:r>
            <w:proofErr w:type="gramStart"/>
            <w:r w:rsidRPr="00D56342">
              <w:rPr>
                <w:color w:val="002060"/>
              </w:rPr>
              <w:t>U.MANDOLESI</w:t>
            </w:r>
            <w:proofErr w:type="gramEnd"/>
            <w:r w:rsidRPr="00D56342">
              <w:rPr>
                <w:color w:val="002060"/>
              </w:rPr>
              <w:t xml:space="preserve"> CALCIO) </w:t>
            </w:r>
          </w:p>
        </w:tc>
      </w:tr>
    </w:tbl>
    <w:p w14:paraId="564834F6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13E7CAA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49C5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ANTONINI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2FF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3BED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D5EA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PERUCCI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F68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(ACLI MANTOVANI CALCIO A 5) </w:t>
            </w:r>
          </w:p>
        </w:tc>
      </w:tr>
      <w:tr w:rsidR="00831BED" w:rsidRPr="00D56342" w14:paraId="6BD2A7C0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182D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PALMIERI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4457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(CHIARAVALLE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9F99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9E0E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CAPRIOTTI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510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(CSI STELLA A.S.D.) </w:t>
            </w:r>
          </w:p>
        </w:tc>
      </w:tr>
      <w:tr w:rsidR="00831BED" w:rsidRPr="00D56342" w14:paraId="3AD8CE84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56A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MANDOLESI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B1FB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30D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A195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BEVILACQUA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B272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PRANDONE) </w:t>
            </w:r>
          </w:p>
        </w:tc>
      </w:tr>
      <w:tr w:rsidR="00831BED" w:rsidRPr="00D56342" w14:paraId="361A6FB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77A4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FANESI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5426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B20A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814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STORANI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8BA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SANGIUSTESE A.R.L.) </w:t>
            </w:r>
          </w:p>
        </w:tc>
      </w:tr>
      <w:tr w:rsidR="00831BED" w:rsidRPr="00D56342" w14:paraId="79EBED2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CDA0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MATTEUCCI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640B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(GNANO 04)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DD9C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8F96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MELIFFI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577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(PIEVE D ICO CALCIO A 5) </w:t>
            </w:r>
          </w:p>
        </w:tc>
      </w:tr>
      <w:tr w:rsidR="00831BED" w:rsidRPr="00D56342" w14:paraId="7785F8D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06A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SACCHI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F68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(PIEVE D ICO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38C5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C6DE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SACCHI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01D0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(PIEVE D ICO CALCIO A 5) </w:t>
            </w:r>
          </w:p>
        </w:tc>
      </w:tr>
      <w:tr w:rsidR="00831BED" w:rsidRPr="00D56342" w14:paraId="3D292EBE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60F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KORAC STEVAN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BDBB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(RIVIERA DELLE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9A18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7C0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PACIARONI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4BC5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(SERRALTA) </w:t>
            </w:r>
          </w:p>
        </w:tc>
      </w:tr>
      <w:tr w:rsidR="00831BED" w:rsidRPr="00D56342" w14:paraId="066AFC1E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2F53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LAMBERTI PIERPAOLO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6B9D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44C0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5FAC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0B7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5156CD5C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80FBE84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120A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COLA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FA06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9C0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69CE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BACCI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CF92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(AVIS ARCEVIA 1964) </w:t>
            </w:r>
          </w:p>
        </w:tc>
      </w:tr>
      <w:tr w:rsidR="00831BED" w:rsidRPr="00D56342" w14:paraId="6A3B7FF4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C83E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CARLETTI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D065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(CHIARAVALLE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A08B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CE94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DEL CINQUE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F689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(CHIARAVALLE FUTSAL) </w:t>
            </w:r>
          </w:p>
        </w:tc>
      </w:tr>
      <w:tr w:rsidR="00831BED" w:rsidRPr="00D56342" w14:paraId="5EFBC415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8A87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PACENTI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34AC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(</w:t>
            </w:r>
            <w:proofErr w:type="gramStart"/>
            <w:r w:rsidRPr="00D56342">
              <w:rPr>
                <w:color w:val="002060"/>
              </w:rPr>
              <w:t>CITTA</w:t>
            </w:r>
            <w:proofErr w:type="gramEnd"/>
            <w:r w:rsidRPr="00D56342">
              <w:rPr>
                <w:color w:val="002060"/>
              </w:rPr>
              <w:t xml:space="preserve">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5A1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1E01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STRACCIA ALIRIO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09D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(CSI STELLA A.S.D.) </w:t>
            </w:r>
          </w:p>
        </w:tc>
      </w:tr>
      <w:tr w:rsidR="00831BED" w:rsidRPr="00D56342" w14:paraId="74F5DA87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E512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CAO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BA10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CASELLE)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E5AF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3CCF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NAVONE RICCARDO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959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CASELLE) </w:t>
            </w:r>
          </w:p>
        </w:tc>
      </w:tr>
      <w:tr w:rsidR="00831BED" w:rsidRPr="00D56342" w14:paraId="3AEBCE70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D5AB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ROSSI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EDB8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SANGIUSTESE A.R.L.)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7AB5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533C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GIUMENTARO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F0BF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(L ALTRO SPORT CALCIO A 5) </w:t>
            </w:r>
          </w:p>
        </w:tc>
      </w:tr>
      <w:tr w:rsidR="00831BED" w:rsidRPr="00D56342" w14:paraId="297A251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B7D4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LUCIANI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0BC9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(L ALTRO SPORT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EE8F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CB0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CERRETI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5062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(PICENO UNITED MMX A R.L.) </w:t>
            </w:r>
          </w:p>
        </w:tc>
      </w:tr>
      <w:tr w:rsidR="00831BED" w:rsidRPr="00D56342" w14:paraId="008476BA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DC72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PEZZINI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E47A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F069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CA88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NARDI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AC6A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(SERRALTA) </w:t>
            </w:r>
          </w:p>
        </w:tc>
      </w:tr>
      <w:tr w:rsidR="00831BED" w:rsidRPr="00D56342" w14:paraId="0AE72D00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B608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CAPITANELLI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4477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36E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904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DI ROCCO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A0B7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(VERBENA C5 ANCONA) </w:t>
            </w:r>
          </w:p>
        </w:tc>
      </w:tr>
      <w:tr w:rsidR="00831BED" w:rsidRPr="00D56342" w14:paraId="64722DA7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61F2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URENA MONSERRATE ARNOLD EDUARDO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535C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(VERBENA C5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D697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2CC7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B0F2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0B4E469F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GARE DEL 12/11/2022 </w:t>
      </w:r>
    </w:p>
    <w:p w14:paraId="54F80B44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4AD510CF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6AF2BE9F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DIRIGENTI </w:t>
      </w:r>
    </w:p>
    <w:p w14:paraId="7D87C967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INIBIZIONE A SVOLGERE OGNI ATTIVITA' FINO AL 23/11/2022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13935033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6672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BIANCHINI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60C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0EC4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4C03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1F0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15786349" w14:textId="77777777" w:rsidR="00831BED" w:rsidRPr="00D56342" w:rsidRDefault="00831BED" w:rsidP="00831BED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56342">
        <w:rPr>
          <w:color w:val="002060"/>
        </w:rPr>
        <w:lastRenderedPageBreak/>
        <w:t xml:space="preserve">Per proteste nei confronti dell'arbitro. Allontanato.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37FB69D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5A82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PIATANESI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1E38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(GAGLIOLE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4ED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49E4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882D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758D7654" w14:textId="77777777" w:rsidR="00831BED" w:rsidRPr="00D56342" w:rsidRDefault="00831BED" w:rsidP="00831BED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56342">
        <w:rPr>
          <w:color w:val="002060"/>
        </w:rPr>
        <w:t xml:space="preserve">Per proteste nei confronti dell'arbitro. Allontanato. </w:t>
      </w:r>
    </w:p>
    <w:p w14:paraId="4F0177CA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BB7B4A0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D633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PETTINARI GINO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3FED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1B8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D1F0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CDA8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21991A38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ESPULSI </w:t>
      </w:r>
    </w:p>
    <w:p w14:paraId="098FA3C0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6F7D333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A23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AMANKWAH MICHAEL TETTEH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0EAE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(GAGLIOLE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162D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66D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DE SOUSA ANDRE VITOR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7320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(NUOVA JUVENTINA FFC) </w:t>
            </w:r>
          </w:p>
        </w:tc>
      </w:tr>
      <w:tr w:rsidR="00831BED" w:rsidRPr="00D56342" w14:paraId="0BEBB6CB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E011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FIRMANI GREGORIO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176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(REAL ANCARIA)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16C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D840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47A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6CD05259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0EF420EA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76AE4665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F58C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ACCATTOLI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E4EE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774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E326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FFE5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16CF8043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4979491E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84FA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CARNEVALI MARCO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6DD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D4F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7490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BARIGELLI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8F70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(POLISPORTIVA VICTORIA) </w:t>
            </w:r>
          </w:p>
        </w:tc>
      </w:tr>
      <w:tr w:rsidR="00831BED" w:rsidRPr="00D56342" w14:paraId="3E4134DE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D69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BUSILACCHI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599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(POLVERIGI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E3A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750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74F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6695F107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7392B247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C853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BALESTRA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F697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EF0C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89CC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DIOP MAMADOU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29A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(AURORA TREIA) </w:t>
            </w:r>
          </w:p>
        </w:tc>
      </w:tr>
      <w:tr w:rsidR="00831BED" w:rsidRPr="00D56342" w14:paraId="6F7888C3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E453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CIAVATTINI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2B09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D67A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25A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TORRIANI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9C71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(OSIMO FIVE) </w:t>
            </w:r>
          </w:p>
        </w:tc>
      </w:tr>
      <w:tr w:rsidR="00831BED" w:rsidRPr="00D56342" w14:paraId="3C3B1CC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89E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MESCHINI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BCC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(POLISPORTIVA VICTORIA)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00D1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3DDD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CARANCINI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4B1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(POLVERIGI C5) </w:t>
            </w:r>
          </w:p>
        </w:tc>
      </w:tr>
      <w:tr w:rsidR="00831BED" w:rsidRPr="00D56342" w14:paraId="721BAC3C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F38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FIRMANI GUGLIELMO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72B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(REAL ANCARIA)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BBD8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AE7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LODDO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9598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(REAL ANCARIA) </w:t>
            </w:r>
          </w:p>
        </w:tc>
      </w:tr>
    </w:tbl>
    <w:p w14:paraId="2AAB7C19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4A5D398D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A02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GRASSELLI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CBB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5CD2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CC73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VENERE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40FC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(POLVERIGI C5) </w:t>
            </w:r>
          </w:p>
        </w:tc>
      </w:tr>
      <w:tr w:rsidR="00831BED" w:rsidRPr="00D56342" w14:paraId="0FEA2984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5B94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ABET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1B79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(REAL ANCARIA)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7A1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394B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D600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2547642D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GARE DEL 14/11/2022 </w:t>
      </w:r>
    </w:p>
    <w:p w14:paraId="3EDAE72B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6EE327C6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1B79B7E4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27905B1B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8F60470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3D3E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TORQUATI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2E7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56EF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CA3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300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411532DA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DF6A5D1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C99D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CENTOCANTI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6428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390E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056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DBE9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6A440469" w14:textId="77777777" w:rsidR="00831BED" w:rsidRDefault="00831BED" w:rsidP="00831BED">
      <w:pPr>
        <w:pStyle w:val="breakline"/>
        <w:rPr>
          <w:color w:val="002060"/>
        </w:rPr>
      </w:pPr>
    </w:p>
    <w:p w14:paraId="4E6A26E8" w14:textId="77777777" w:rsidR="00831BED" w:rsidRPr="00147DEC" w:rsidRDefault="00831BED" w:rsidP="00831BED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5963684C" w14:textId="77777777" w:rsidR="00831BED" w:rsidRPr="00147DEC" w:rsidRDefault="00831BED" w:rsidP="00831BED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55A51987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39D13BCA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CLASSIFICA</w:t>
      </w:r>
    </w:p>
    <w:p w14:paraId="2AEF95DE" w14:textId="77777777" w:rsidR="00831BED" w:rsidRPr="00D56342" w:rsidRDefault="00831BED" w:rsidP="00831BED">
      <w:pPr>
        <w:pStyle w:val="breakline"/>
        <w:rPr>
          <w:color w:val="002060"/>
        </w:rPr>
      </w:pPr>
    </w:p>
    <w:p w14:paraId="44552530" w14:textId="77777777" w:rsidR="00831BED" w:rsidRPr="00D56342" w:rsidRDefault="00831BED" w:rsidP="00831BED">
      <w:pPr>
        <w:pStyle w:val="breakline"/>
        <w:rPr>
          <w:color w:val="002060"/>
        </w:rPr>
      </w:pPr>
    </w:p>
    <w:p w14:paraId="11807D7B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10598B10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A7F6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29D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1243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CB9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9553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7DDA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1714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511B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55CD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7894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54761850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8F6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lastRenderedPageBreak/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126F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0004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B95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7A7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760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D13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2F8F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D89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FF8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DFBEC8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FA455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020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F97F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618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785D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5A41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558F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35F7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25C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21D5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5AA9759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5FD9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FC90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F9FB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EA2E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F14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F7B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6350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CDF4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F68C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C7D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97B5F68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CE302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DADF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8190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4E6D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913B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F0C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2DC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3749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D0A7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66A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F8C11C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7E8A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A.S.D. </w:t>
            </w:r>
            <w:proofErr w:type="gramStart"/>
            <w:r w:rsidRPr="00D56342">
              <w:rPr>
                <w:color w:val="002060"/>
              </w:rPr>
              <w:t>CITTA</w:t>
            </w:r>
            <w:proofErr w:type="gramEnd"/>
            <w:r w:rsidRPr="00D56342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540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D6B5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B65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5E15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E3D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ECC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D515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5B34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A466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3B0D4E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2948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7B57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3EB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50F8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1A37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8B2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04F3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C7D6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297C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873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962F7D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42A7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DBF7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726D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94A6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9AB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6E1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56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4CC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056C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E529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4656F90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9F70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682D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33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D96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91FC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3F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4B2E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2BC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D0FD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4B5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6D6A0BB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5A78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8B31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A88E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540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DF85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081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CE03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30AE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271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6A22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F2EB69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1107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223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2CA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0C7A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964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6F7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450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AFB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274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B1F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FEA1F8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F3CE8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74C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C269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07EA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030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E18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D42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0FF2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8BE2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4A3B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583DA1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8CC78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01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053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CFE8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D065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9F3A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2DA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52D4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776F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C41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36D8B12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6EA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D10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2EC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E89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54E2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67A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C9B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9226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A81B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F4CA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B4C88E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D260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9ABD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35A1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4C4A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A1F4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DC47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2BB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1841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4346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B1E0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222CD7E4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2D6314BB" w14:textId="77777777" w:rsidR="00831BED" w:rsidRPr="00D56342" w:rsidRDefault="00831BED" w:rsidP="00831BED">
      <w:pPr>
        <w:pStyle w:val="breakline"/>
        <w:rPr>
          <w:color w:val="002060"/>
        </w:rPr>
      </w:pPr>
    </w:p>
    <w:p w14:paraId="4D1F07AD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3D8552DD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6451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5B45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226F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9B1F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7965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6ECA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E87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0B5C2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D614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87D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283AC787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8BE61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C5D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5E97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A5C1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B9A6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E1B4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A75A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33D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2F8A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A2E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75FCA8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54A0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4D88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3E76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EF8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B06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C0B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5AB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BB19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9D3A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8FAF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89EA13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8F11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B4C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6FD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B93D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4C22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A356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F905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0AD2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055D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9DF7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357BA9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B6B5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095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8485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A37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A199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493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DAB6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D09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836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4EFF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4CC287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D179A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615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EE5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2A3B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EDBE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DB0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A83C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DE98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45BB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EA77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7BFB78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A71E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1FD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0C7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A3CD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DE71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834E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254F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5EE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32E2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13F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4D8C927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F971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5502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01A5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E79E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7831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B99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96E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47D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0DB3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5BE7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1517D8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9A28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DDCB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CB4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BD74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D9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E806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09D5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1468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AC7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98CF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DE12CA2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A6F4C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CB81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EF90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4AE5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A14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74B8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938C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3459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86E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1059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C6D3FFC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9F91B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2F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375F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2134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B20C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547C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FCD8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6FE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1C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8590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27299A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C6E8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066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4FFA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F855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B9A9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BAD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AD5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563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EA9B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1742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5C3E3B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D2AB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D0EF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FB1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36CC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0F19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06D3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9D40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7171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6FF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D7A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B94FAA3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AA25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2F1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5A47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139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26D3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4415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AFA6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4EE7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C91F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9531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49BB818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006E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5F0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9755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6D7C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1CDD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22F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9353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C162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B1B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D957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24F23D99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7C31D7FE" w14:textId="77777777" w:rsidR="00831BED" w:rsidRPr="00D56342" w:rsidRDefault="00831BED" w:rsidP="00831BED">
      <w:pPr>
        <w:pStyle w:val="breakline"/>
        <w:rPr>
          <w:color w:val="002060"/>
        </w:rPr>
      </w:pPr>
    </w:p>
    <w:p w14:paraId="1F381B12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106444F8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3355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12B9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2C895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A57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907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40555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D764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766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21322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4C98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2A30F9ED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69A8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503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458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7B8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4ACF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BEE5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3A0C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BC0F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6B94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4BE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74DC4C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0B45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447A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C97E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D078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7D61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CDB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62A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DF27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BAF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F1E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7910472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8698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449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563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1C9F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DA28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01B4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392F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DB1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3B96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792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BDF0A1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44821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F51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ABB7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8A8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D21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621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4E19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085B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F8C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3AE3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1B1F49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2B7D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4C3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0997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CAF8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63EC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2703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E2B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868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2F98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AB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AA4D010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FDD5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POL.D. </w:t>
            </w:r>
            <w:proofErr w:type="gramStart"/>
            <w:r w:rsidRPr="00D56342">
              <w:rPr>
                <w:color w:val="002060"/>
              </w:rPr>
              <w:t>U.MANDOLESI</w:t>
            </w:r>
            <w:proofErr w:type="gramEnd"/>
            <w:r w:rsidRPr="00D56342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A33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8F60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3593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2515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6956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F39E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C714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2E3B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00C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FF8B9ED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F01D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F4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E4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713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8007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6C94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29F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11B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05DE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ED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AF15930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7711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182F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A3BF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C0ED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2DF5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03F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6283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03C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7A07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DCE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DA6F92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8D89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D876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1457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2395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EECB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CED9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3BF6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B9F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13E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2D44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E3C9EBB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C73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8AEA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2072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A2B9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6ABA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2F15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0823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1923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30DF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893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5877C02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26744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805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149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E6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8A66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A78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549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8CC0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89BC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52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8AD0A5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D2693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DCB0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31F3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15FF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530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703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FAFB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3FE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49F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1516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768DCCB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2028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87A0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DDE6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994B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C24E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F75C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02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EBD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3362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56A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C63CEC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B4451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B8D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7A25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AB63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D766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5B7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6668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7677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9ED3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E49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5C00133D" w14:textId="77777777" w:rsidR="00831BED" w:rsidRDefault="00831BED" w:rsidP="00831BED">
      <w:pPr>
        <w:pStyle w:val="breakline"/>
        <w:rPr>
          <w:color w:val="002060"/>
        </w:rPr>
      </w:pPr>
    </w:p>
    <w:p w14:paraId="09EEE36E" w14:textId="77777777" w:rsidR="00831BED" w:rsidRPr="00D56342" w:rsidRDefault="00831BED" w:rsidP="00831BE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2C97A564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A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4"/>
        <w:gridCol w:w="385"/>
        <w:gridCol w:w="898"/>
        <w:gridCol w:w="1181"/>
        <w:gridCol w:w="1548"/>
        <w:gridCol w:w="1554"/>
      </w:tblGrid>
      <w:tr w:rsidR="00831BED" w:rsidRPr="00311641" w14:paraId="0900AFE6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0AA2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205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E98F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78F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3A21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DA6E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8598F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5F135650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8C21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439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PIEVE D ICO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FFF3F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01CB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A194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99F1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9732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MADRE TERESA DI CALCUTTA</w:t>
            </w:r>
          </w:p>
        </w:tc>
      </w:tr>
      <w:tr w:rsidR="00831BED" w:rsidRPr="00311641" w14:paraId="6717B207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32F4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9861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NEW ACADEMY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91AC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637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9722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F1E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6F95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RISORGIMENTO 16</w:t>
            </w:r>
          </w:p>
        </w:tc>
      </w:tr>
      <w:tr w:rsidR="00831BED" w:rsidRPr="00311641" w14:paraId="053F87A0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59E5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ANCONITANA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7793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OLYMPIA FANO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2337B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DE33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3177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8F41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325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GROTTE DI POSATORA 19/A</w:t>
            </w:r>
          </w:p>
        </w:tc>
      </w:tr>
      <w:tr w:rsidR="00831BED" w:rsidRPr="00311641" w14:paraId="1441E320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2C72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E648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proofErr w:type="gramStart"/>
            <w:r w:rsidRPr="00311641">
              <w:rPr>
                <w:color w:val="002060"/>
              </w:rPr>
              <w:t>CITTA</w:t>
            </w:r>
            <w:proofErr w:type="gramEnd"/>
            <w:r w:rsidRPr="00311641">
              <w:rPr>
                <w:color w:val="002060"/>
              </w:rPr>
              <w:t xml:space="preserve"> DI 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36E93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5EDF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6300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CA76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FCD4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ROSSINI</w:t>
            </w:r>
          </w:p>
        </w:tc>
      </w:tr>
      <w:tr w:rsidR="00831BED" w:rsidRPr="00311641" w14:paraId="20E2C110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2F20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LUCREZIA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CDC1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MONTEMARCIANO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4A33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56F3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921D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300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FF8A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NAZARIO SAURO</w:t>
            </w:r>
          </w:p>
        </w:tc>
      </w:tr>
      <w:tr w:rsidR="00831BED" w:rsidRPr="00311641" w14:paraId="55207BCA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5449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GNANO 04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8DD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CHIARAVALLE FUTSAL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FD01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F1C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E169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5493 PALA BIVIO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57AA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FERMIGNANO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ED2F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DELL'INDUSTRIA</w:t>
            </w:r>
          </w:p>
        </w:tc>
      </w:tr>
      <w:tr w:rsidR="00831BED" w:rsidRPr="00311641" w14:paraId="0049CC02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9CC5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lastRenderedPageBreak/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1559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E355D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1F5A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9920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3331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CB7F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PETRARCA</w:t>
            </w:r>
          </w:p>
        </w:tc>
      </w:tr>
    </w:tbl>
    <w:p w14:paraId="2A241D67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4688C67F" w14:textId="77777777" w:rsidR="00831BED" w:rsidRPr="00311641" w:rsidRDefault="00831BED" w:rsidP="00831BED">
      <w:pPr>
        <w:pStyle w:val="breakline"/>
        <w:rPr>
          <w:color w:val="002060"/>
        </w:rPr>
      </w:pPr>
    </w:p>
    <w:p w14:paraId="0833C258" w14:textId="77777777" w:rsidR="00831BED" w:rsidRPr="00311641" w:rsidRDefault="00831BED" w:rsidP="00831BED">
      <w:pPr>
        <w:pStyle w:val="breakline"/>
        <w:rPr>
          <w:color w:val="002060"/>
        </w:rPr>
      </w:pPr>
    </w:p>
    <w:p w14:paraId="44B35308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184"/>
        <w:gridCol w:w="1551"/>
        <w:gridCol w:w="1551"/>
      </w:tblGrid>
      <w:tr w:rsidR="00831BED" w:rsidRPr="00311641" w14:paraId="09E1F33A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221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8969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592A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7867A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EDB8C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972E9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A2173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0E85CD25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9F4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680B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proofErr w:type="gramStart"/>
            <w:r w:rsidRPr="00311641">
              <w:rPr>
                <w:color w:val="002060"/>
              </w:rPr>
              <w:t>CITTA</w:t>
            </w:r>
            <w:proofErr w:type="gramEnd"/>
            <w:r w:rsidRPr="00311641">
              <w:rPr>
                <w:color w:val="002060"/>
              </w:rPr>
              <w:t xml:space="preserve"> DI 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5C3BB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2942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23/11/2022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A975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D2E5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8C0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MADRE TERESA DI CALCUTTA</w:t>
            </w:r>
          </w:p>
        </w:tc>
      </w:tr>
    </w:tbl>
    <w:p w14:paraId="3E1BC28F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4A03B1AE" w14:textId="77777777" w:rsidR="00831BED" w:rsidRPr="00311641" w:rsidRDefault="00831BED" w:rsidP="00831BED">
      <w:pPr>
        <w:pStyle w:val="breakline"/>
        <w:rPr>
          <w:color w:val="002060"/>
        </w:rPr>
      </w:pPr>
    </w:p>
    <w:p w14:paraId="0AC42FDD" w14:textId="77777777" w:rsidR="00831BED" w:rsidRPr="00311641" w:rsidRDefault="00831BED" w:rsidP="00831BED">
      <w:pPr>
        <w:pStyle w:val="breakline"/>
        <w:rPr>
          <w:color w:val="002060"/>
        </w:rPr>
      </w:pPr>
    </w:p>
    <w:p w14:paraId="236CE7FC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8"/>
        <w:gridCol w:w="385"/>
        <w:gridCol w:w="898"/>
        <w:gridCol w:w="1192"/>
        <w:gridCol w:w="1546"/>
        <w:gridCol w:w="1550"/>
      </w:tblGrid>
      <w:tr w:rsidR="00831BED" w:rsidRPr="00311641" w14:paraId="52F0C45E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C78F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EA4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842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9B3C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22E8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15EF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92A19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5B0D61B3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285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AURORA TREIA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A2B1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AVENALE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3952D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EC34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46A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5220 PALESTRA POLIVALENTE </w:t>
            </w:r>
            <w:proofErr w:type="gramStart"/>
            <w:r w:rsidRPr="00311641">
              <w:rPr>
                <w:color w:val="002060"/>
              </w:rPr>
              <w:t>P.TREIA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3AC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TREIA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2A4E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NICOLO' V</w:t>
            </w:r>
          </w:p>
        </w:tc>
      </w:tr>
      <w:tr w:rsidR="00831BED" w:rsidRPr="00311641" w14:paraId="743F1725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9EEF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BAYER CAPPUCCINI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1328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SAMBUCHETO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C32BF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38AB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DC40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5286 PALESTRA </w:t>
            </w:r>
            <w:proofErr w:type="gramStart"/>
            <w:r w:rsidRPr="00311641">
              <w:rPr>
                <w:color w:val="002060"/>
              </w:rPr>
              <w:t>C.SPORTIVO</w:t>
            </w:r>
            <w:proofErr w:type="gramEnd"/>
            <w:r w:rsidRPr="00311641">
              <w:rPr>
                <w:color w:val="002060"/>
              </w:rPr>
              <w:t>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453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B296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ALFIERI SNC</w:t>
            </w:r>
          </w:p>
        </w:tc>
      </w:tr>
      <w:tr w:rsidR="00831BED" w:rsidRPr="00311641" w14:paraId="314D4945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ED6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GAGLIOLE F.C.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CE0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SERRALTA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8F74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40F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22:15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C05E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5203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E4A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CAMERINO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2B8E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LOC. "LE CALVIE"</w:t>
            </w:r>
          </w:p>
        </w:tc>
      </w:tr>
      <w:tr w:rsidR="00831BED" w:rsidRPr="00311641" w14:paraId="3B920B1C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0A87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CCE1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TRE TORRI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B9DAE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CD4B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8FBF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644B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7C79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LOCALITA' NONTESICURO</w:t>
            </w:r>
          </w:p>
        </w:tc>
      </w:tr>
      <w:tr w:rsidR="00831BED" w:rsidRPr="00311641" w14:paraId="23C5C557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0FDA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9AC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EC8B1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069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6C17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D57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0F00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VIA </w:t>
            </w:r>
            <w:proofErr w:type="gramStart"/>
            <w:r w:rsidRPr="00311641">
              <w:rPr>
                <w:color w:val="002060"/>
              </w:rPr>
              <w:t>B.BUOZZI</w:t>
            </w:r>
            <w:proofErr w:type="gramEnd"/>
          </w:p>
        </w:tc>
      </w:tr>
      <w:tr w:rsidR="00831BED" w:rsidRPr="00311641" w14:paraId="154689FD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714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CALCETTO CASTRUM LAURI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7508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8C4FA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9695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9E84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5284 PALAZZETTO POLIFUNZIONALE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807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RIPE SAN GINESIO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D80E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FAVETO</w:t>
            </w:r>
          </w:p>
        </w:tc>
      </w:tr>
      <w:tr w:rsidR="00831BED" w:rsidRPr="00311641" w14:paraId="5A0F65DC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87C9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POLISPORTIVA VICTORIA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1546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EA957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3268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900A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B03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C66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CERQUATTI</w:t>
            </w:r>
          </w:p>
        </w:tc>
      </w:tr>
    </w:tbl>
    <w:p w14:paraId="1BC3A036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3AE5F1B0" w14:textId="77777777" w:rsidR="00831BED" w:rsidRPr="00311641" w:rsidRDefault="00831BED" w:rsidP="00831BED">
      <w:pPr>
        <w:pStyle w:val="breakline"/>
        <w:rPr>
          <w:color w:val="002060"/>
        </w:rPr>
      </w:pPr>
    </w:p>
    <w:p w14:paraId="2275BE03" w14:textId="77777777" w:rsidR="00831BED" w:rsidRPr="00311641" w:rsidRDefault="00831BED" w:rsidP="00831BED">
      <w:pPr>
        <w:pStyle w:val="breakline"/>
        <w:rPr>
          <w:color w:val="002060"/>
        </w:rPr>
      </w:pPr>
    </w:p>
    <w:p w14:paraId="1A074119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C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12"/>
        <w:gridCol w:w="385"/>
        <w:gridCol w:w="898"/>
        <w:gridCol w:w="1198"/>
        <w:gridCol w:w="1555"/>
        <w:gridCol w:w="1547"/>
      </w:tblGrid>
      <w:tr w:rsidR="00831BED" w:rsidRPr="00311641" w14:paraId="397014BB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924EA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EDC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339FF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48B2E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4F9C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6F3BA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218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4FF8D006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17D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292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00CB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CE3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869A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ED2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A0E0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ROSSINI</w:t>
            </w:r>
          </w:p>
        </w:tc>
      </w:tr>
      <w:tr w:rsidR="00831BED" w:rsidRPr="00311641" w14:paraId="5EE272AA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159E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106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REAL ANCARIA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9AB5E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00E7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7B27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7354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FD2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PIAZZA S. D'ACQUISTO</w:t>
            </w:r>
          </w:p>
        </w:tc>
      </w:tr>
      <w:tr w:rsidR="00831BED" w:rsidRPr="00311641" w14:paraId="6478BE58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CCE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SANGIUSTESE A.R.L.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1CDD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PRANDONE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C0B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460F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846E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5674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4288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TORRE SAN PATRIZIO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FBB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MANZONI</w:t>
            </w:r>
          </w:p>
        </w:tc>
      </w:tr>
      <w:tr w:rsidR="00831BED" w:rsidRPr="00311641" w14:paraId="6AC4AEB2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B184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proofErr w:type="gramStart"/>
            <w:r w:rsidRPr="00311641">
              <w:rPr>
                <w:color w:val="002060"/>
              </w:rPr>
              <w:t>L ALTRO</w:t>
            </w:r>
            <w:proofErr w:type="gramEnd"/>
            <w:r w:rsidRPr="00311641">
              <w:rPr>
                <w:color w:val="002060"/>
              </w:rPr>
              <w:t xml:space="preserve"> SPORT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F1B4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PICENO UNITED MMX A R.L.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5870C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A98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7906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B241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94E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SALVO D'ACQUISTO</w:t>
            </w:r>
          </w:p>
        </w:tc>
      </w:tr>
      <w:tr w:rsidR="00831BED" w:rsidRPr="00311641" w14:paraId="66FB074D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ECCC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2367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CAMPIGLIONE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08D6F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EAE1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AA1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EB2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8225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VIA </w:t>
            </w:r>
            <w:proofErr w:type="gramStart"/>
            <w:r w:rsidRPr="00311641">
              <w:rPr>
                <w:color w:val="002060"/>
              </w:rPr>
              <w:t>B.ROSSI</w:t>
            </w:r>
            <w:proofErr w:type="gramEnd"/>
            <w:r w:rsidRPr="00311641">
              <w:rPr>
                <w:color w:val="002060"/>
              </w:rPr>
              <w:t xml:space="preserve"> SNC</w:t>
            </w:r>
          </w:p>
        </w:tc>
      </w:tr>
      <w:tr w:rsidR="00831BED" w:rsidRPr="00311641" w14:paraId="6EC18B35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F3A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84AD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ROCCAFLUVIONE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B8115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C2F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653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9C4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C50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FRAZ.PAGLIARE VIA VECCHI</w:t>
            </w:r>
          </w:p>
        </w:tc>
      </w:tr>
      <w:tr w:rsidR="00831BED" w:rsidRPr="00311641" w14:paraId="587B9387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653F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proofErr w:type="gramStart"/>
            <w:r w:rsidRPr="00311641">
              <w:rPr>
                <w:color w:val="002060"/>
              </w:rPr>
              <w:t>U.MANDOLESI</w:t>
            </w:r>
            <w:proofErr w:type="gramEnd"/>
            <w:r w:rsidRPr="00311641">
              <w:rPr>
                <w:color w:val="002060"/>
              </w:rPr>
              <w:t xml:space="preserve">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0BB6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RIVIERA DELLE PALME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1EB2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732B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1D13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3843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1BE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VIA </w:t>
            </w:r>
            <w:proofErr w:type="gramStart"/>
            <w:r w:rsidRPr="00311641">
              <w:rPr>
                <w:color w:val="002060"/>
              </w:rPr>
              <w:t>S.VITTORIA</w:t>
            </w:r>
            <w:proofErr w:type="gramEnd"/>
            <w:r w:rsidRPr="00311641">
              <w:rPr>
                <w:color w:val="002060"/>
              </w:rPr>
              <w:t>, 5</w:t>
            </w:r>
          </w:p>
        </w:tc>
      </w:tr>
    </w:tbl>
    <w:p w14:paraId="17D78780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4275EABA" w14:textId="77777777" w:rsidR="00831BED" w:rsidRPr="00D56342" w:rsidRDefault="00831BED" w:rsidP="00831BED">
      <w:pPr>
        <w:pStyle w:val="breakline"/>
        <w:rPr>
          <w:color w:val="002060"/>
        </w:rPr>
      </w:pPr>
    </w:p>
    <w:p w14:paraId="40BAC85F" w14:textId="77777777" w:rsidR="00831BED" w:rsidRPr="00D56342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CALCIO A CINQUE SERIE D</w:t>
      </w:r>
    </w:p>
    <w:p w14:paraId="58A5C671" w14:textId="77777777" w:rsidR="00831BED" w:rsidRPr="00FB622E" w:rsidRDefault="00831BED" w:rsidP="00831BED">
      <w:pPr>
        <w:pStyle w:val="titolomedio0"/>
        <w:rPr>
          <w:color w:val="002060"/>
          <w:sz w:val="36"/>
          <w:szCs w:val="36"/>
        </w:rPr>
      </w:pPr>
      <w:r w:rsidRPr="00FB622E">
        <w:rPr>
          <w:color w:val="002060"/>
          <w:sz w:val="36"/>
          <w:szCs w:val="36"/>
        </w:rPr>
        <w:t>RECUPERO PROGRAMMATO</w:t>
      </w:r>
    </w:p>
    <w:p w14:paraId="6ABAC666" w14:textId="77777777" w:rsidR="00831BED" w:rsidRPr="00D56342" w:rsidRDefault="00831BED" w:rsidP="00831BED">
      <w:pPr>
        <w:pStyle w:val="breakline"/>
        <w:rPr>
          <w:color w:val="002060"/>
        </w:rPr>
      </w:pPr>
    </w:p>
    <w:p w14:paraId="1A5A1FBB" w14:textId="77777777" w:rsidR="00831BED" w:rsidRPr="00D56342" w:rsidRDefault="00831BED" w:rsidP="00831BED">
      <w:pPr>
        <w:pStyle w:val="breakline"/>
        <w:rPr>
          <w:color w:val="002060"/>
        </w:rPr>
      </w:pPr>
    </w:p>
    <w:p w14:paraId="0E801943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31BED" w:rsidRPr="00D56342" w14:paraId="7EB2B1F5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C80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803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N° </w:t>
            </w:r>
            <w:proofErr w:type="spellStart"/>
            <w:r w:rsidRPr="00D56342">
              <w:rPr>
                <w:color w:val="002060"/>
              </w:rPr>
              <w:t>Gior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CFB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3849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3D0F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Data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063D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3A89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Ora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89F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Impianto</w:t>
            </w:r>
          </w:p>
        </w:tc>
      </w:tr>
      <w:tr w:rsidR="00831BED" w:rsidRPr="00D56342" w14:paraId="4A68E033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1F84B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22/11/2022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F2B7D" w14:textId="77777777" w:rsidR="00831BED" w:rsidRPr="00FB622E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436E0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TRIBALCIO PICENA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9E866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TRUENTIN LAMA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4D4D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07/10/2022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337F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FB622E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628DE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90FB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346DD766" w14:textId="77777777" w:rsidR="00831BED" w:rsidRDefault="00831BED" w:rsidP="00831BED">
      <w:pPr>
        <w:pStyle w:val="breakline"/>
        <w:rPr>
          <w:color w:val="002060"/>
        </w:rPr>
      </w:pPr>
    </w:p>
    <w:p w14:paraId="74ED39D8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4BD112D9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VARIAZIONI AL PROGRAMMA GARE</w:t>
      </w:r>
    </w:p>
    <w:p w14:paraId="2ECCE095" w14:textId="77777777" w:rsidR="00831BED" w:rsidRPr="00D56342" w:rsidRDefault="00831BED" w:rsidP="00831BED">
      <w:pPr>
        <w:pStyle w:val="breakline"/>
        <w:rPr>
          <w:color w:val="002060"/>
        </w:rPr>
      </w:pPr>
    </w:p>
    <w:p w14:paraId="04D06E21" w14:textId="77777777" w:rsidR="00831BED" w:rsidRPr="00D56342" w:rsidRDefault="00831BED" w:rsidP="00831BED">
      <w:pPr>
        <w:pStyle w:val="breakline"/>
        <w:rPr>
          <w:color w:val="002060"/>
        </w:rPr>
      </w:pPr>
    </w:p>
    <w:p w14:paraId="4B1D8BBB" w14:textId="77777777" w:rsidR="00831BED" w:rsidRPr="00D56342" w:rsidRDefault="00831BED" w:rsidP="00831BED">
      <w:pPr>
        <w:pStyle w:val="breakline"/>
        <w:rPr>
          <w:color w:val="002060"/>
        </w:rPr>
      </w:pPr>
    </w:p>
    <w:p w14:paraId="47865110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31BED" w:rsidRPr="00D56342" w14:paraId="46494343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09B4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725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N° </w:t>
            </w:r>
            <w:proofErr w:type="spellStart"/>
            <w:r w:rsidRPr="00D56342">
              <w:rPr>
                <w:color w:val="002060"/>
              </w:rPr>
              <w:t>Gior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C705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63E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8264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Data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23735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CC0E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Ora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2015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Impianto</w:t>
            </w:r>
          </w:p>
        </w:tc>
      </w:tr>
      <w:tr w:rsidR="00831BED" w:rsidRPr="00D56342" w14:paraId="44DD91EE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63C15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18/11/2022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A3D5" w14:textId="77777777" w:rsidR="00831BED" w:rsidRPr="00FB622E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F0AE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FERMANA FUTSAL 2022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615EE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AMATORI STESE 2007 SRL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39AF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A978" w14:textId="77777777" w:rsidR="00831BED" w:rsidRPr="00FB622E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3197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25541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 xml:space="preserve">CAMPO COPERTO CAMPIGLIONE FERMO VIA </w:t>
            </w:r>
            <w:proofErr w:type="gramStart"/>
            <w:r w:rsidRPr="00FB622E">
              <w:rPr>
                <w:color w:val="002060"/>
                <w:highlight w:val="yellow"/>
              </w:rPr>
              <w:t>C.ULPIANI</w:t>
            </w:r>
            <w:proofErr w:type="gramEnd"/>
          </w:p>
        </w:tc>
      </w:tr>
      <w:tr w:rsidR="00831BED" w:rsidRPr="00D56342" w14:paraId="4AE92C78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41FEC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02/12/2022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946A7" w14:textId="77777777" w:rsidR="00831BED" w:rsidRPr="00FB622E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9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24B3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FERMANA FUTSAL 2022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4C20F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CAPODARCO CASABIANCA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5A63F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78ED6" w14:textId="77777777" w:rsidR="00831BED" w:rsidRPr="00FB622E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F7A50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2F59" w14:textId="77777777" w:rsidR="00831BED" w:rsidRPr="00FB622E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FB622E">
              <w:rPr>
                <w:color w:val="002060"/>
                <w:highlight w:val="yellow"/>
              </w:rPr>
              <w:t xml:space="preserve">CAMPO COPERTO CAMPIGLIONE FERMO VIA </w:t>
            </w:r>
            <w:proofErr w:type="gramStart"/>
            <w:r w:rsidRPr="00FB622E">
              <w:rPr>
                <w:color w:val="002060"/>
                <w:highlight w:val="yellow"/>
              </w:rPr>
              <w:t>C.ULPIANI</w:t>
            </w:r>
            <w:proofErr w:type="gramEnd"/>
          </w:p>
        </w:tc>
      </w:tr>
    </w:tbl>
    <w:p w14:paraId="6E5BC7D7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520E718D" w14:textId="77777777" w:rsidR="00831BED" w:rsidRPr="00D56342" w:rsidRDefault="00831BED" w:rsidP="00831BED">
      <w:pPr>
        <w:pStyle w:val="breakline"/>
        <w:rPr>
          <w:color w:val="002060"/>
        </w:rPr>
      </w:pPr>
    </w:p>
    <w:p w14:paraId="0F26FE2D" w14:textId="77777777" w:rsidR="00831BED" w:rsidRPr="00D56342" w:rsidRDefault="00831BED" w:rsidP="00831BED">
      <w:pPr>
        <w:pStyle w:val="breakline"/>
        <w:rPr>
          <w:color w:val="002060"/>
        </w:rPr>
      </w:pPr>
    </w:p>
    <w:p w14:paraId="65F1B08E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RISULTATI</w:t>
      </w:r>
    </w:p>
    <w:p w14:paraId="040F17DF" w14:textId="77777777" w:rsidR="00831BED" w:rsidRPr="00D56342" w:rsidRDefault="00831BED" w:rsidP="00831BED">
      <w:pPr>
        <w:pStyle w:val="breakline"/>
        <w:rPr>
          <w:color w:val="002060"/>
        </w:rPr>
      </w:pPr>
    </w:p>
    <w:p w14:paraId="52138926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RISULTATI UFFICIALI GARE DEL 11/11/2022</w:t>
      </w:r>
    </w:p>
    <w:p w14:paraId="55D6E010" w14:textId="77777777" w:rsidR="009A5685" w:rsidRPr="009A5685" w:rsidRDefault="009A5685" w:rsidP="009A5685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A5685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48FAC2B" w14:textId="77777777" w:rsidR="00831BED" w:rsidRPr="00D56342" w:rsidRDefault="00831BED" w:rsidP="00831B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31BED" w:rsidRPr="00D56342" w14:paraId="4DF5874A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078B9CDF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CBD6B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A - 6 Giornata - A</w:t>
                  </w:r>
                </w:p>
              </w:tc>
            </w:tr>
            <w:tr w:rsidR="00831BED" w:rsidRPr="00D56342" w14:paraId="4353CE12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0DD92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FRASASSI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155B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FFJ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52E49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12 - 7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183FC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0B353515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5706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MONTECCHIO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857CBA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VILLA CECCOLINI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0EC19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2590E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696AC1B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42127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B1CA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CIARNIN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7CA3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5E17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30010D42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54B8A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SMIRRA CITY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FF521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AUDAX CALCIO PIOBBICO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ABC08A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0647E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6D656A5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67A90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SPECIAL ONE SPORTING CLUB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8BB21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ACQUALAGNA CALCIO C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FD28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B7FE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DBC70D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C6EBB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URBANIA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D4AA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VADO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35E8F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6648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0809FD21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2502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12/11/2022</w:t>
                  </w:r>
                </w:p>
              </w:tc>
            </w:tr>
          </w:tbl>
          <w:p w14:paraId="0240925D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47C8C5A0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3BB62E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B - 6 Giornata - A</w:t>
                  </w:r>
                </w:p>
              </w:tc>
            </w:tr>
            <w:tr w:rsidR="00831BED" w:rsidRPr="00D56342" w14:paraId="08BE7FD4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525D7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ATLETICO NO BORDERS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8885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CDC 2018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2E02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DDF5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67930207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3A8C5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C.U.S. CAMERINO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75C91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VIRTUS TEAM SOC.COOP.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71AE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6F6C1A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989B92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1A58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CASTELRAIMONDO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8F85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URBANITAS APIRO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C5E46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98B8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0A2A0147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91704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POLISPORTIVA UROBORO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8D1C8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MMSA GIOVANE AURORA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8D0F0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5AC2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3113FDB6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FC19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SANTA MARIA NUOVA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335B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ANGELI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A0A896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06D0A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66133EBB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90A3A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VALLESINA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0A4E7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FIUMINATA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17E61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0A23F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7B41AF2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A712A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12/11/2022</w:t>
                  </w:r>
                </w:p>
              </w:tc>
            </w:tr>
          </w:tbl>
          <w:p w14:paraId="437A82B7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5F53EF6F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31BED" w:rsidRPr="00D56342" w14:paraId="591987A6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7687F00E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54F17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C - 6 Giornata - A</w:t>
                  </w:r>
                </w:p>
              </w:tc>
            </w:tr>
            <w:tr w:rsidR="00831BED" w:rsidRPr="00D56342" w14:paraId="7DF72344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14CF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ANKON NOVA MARMI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C2473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PEGASO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32FE9D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ED3FC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F397403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0D4C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CIRCOLO COLLODI CALCIO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081E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ASPIO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456FE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31F6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6E1B83AC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461A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FUTSAL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C2C68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CASENUOVE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68C0B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776F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4004DB0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74230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30A1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POLISPORTIVA FUTURA A.D.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63E2F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FC959F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283B41F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3E62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B11FA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179644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C97A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3DA2FEE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1CEC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SAN BIAGIO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7312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5F5EC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8142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6B1EBEC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D786F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12/11/2022</w:t>
                  </w:r>
                </w:p>
              </w:tc>
            </w:tr>
          </w:tbl>
          <w:p w14:paraId="22B4C661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72F51367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B44A5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D - 6 Giornata - A</w:t>
                  </w:r>
                </w:p>
              </w:tc>
            </w:tr>
            <w:tr w:rsidR="00831BED" w:rsidRPr="00D56342" w14:paraId="5129E9C3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F64FBA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AMATORI STESE 2007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D6F6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MOGLIANESE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7C4A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0 - 9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8FBBF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C49725F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9B62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EE27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VAL TENNA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2F4AD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017DF1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1E82FB89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58EF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 xml:space="preserve">CALCIO </w:t>
                  </w:r>
                  <w:proofErr w:type="gramStart"/>
                  <w:r w:rsidRPr="00D56342">
                    <w:rPr>
                      <w:color w:val="002060"/>
                    </w:rPr>
                    <w:t>S.ELPIDIO</w:t>
                  </w:r>
                  <w:proofErr w:type="gramEnd"/>
                  <w:r w:rsidRPr="00D56342">
                    <w:rPr>
                      <w:color w:val="002060"/>
                    </w:rPr>
                    <w:t xml:space="preserve"> A MARE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A554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72DF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AF8A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577FCEC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F885D2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CAPODARCO CASABIANCA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294F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89B31A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8D17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166A8C64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2EC2E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FUTSAL RECANATI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F7D13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2E946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C13A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0F2B99E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89E1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SAN GINESIO FUTSAL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58FF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BOCA CIVITANOVA 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054EF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7581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61D350D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C6FE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12/11/2022</w:t>
                  </w:r>
                </w:p>
              </w:tc>
            </w:tr>
          </w:tbl>
          <w:p w14:paraId="3989088B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4375CC43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1BED" w:rsidRPr="00D56342" w14:paraId="626EFDE5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7B94F389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2A01D4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E - 6 Giornata - A</w:t>
                  </w:r>
                </w:p>
              </w:tc>
            </w:tr>
            <w:tr w:rsidR="00831BED" w:rsidRPr="00D56342" w14:paraId="180D4057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FC09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BOCASTRUM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C110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FUTSAL L.C.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6583F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9 - 1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4116C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7F0C6C7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6A16D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BB3D0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TRUENTIN LAMA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2E0DC0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25AC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6F252378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06954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FROG S CLUB SPORT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9046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AMICI 84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4BC8AD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E7116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D959678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EA18F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FUTSAL VIRE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8EB9A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TRIBALCIO 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3482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8 - 3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354B6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32EB9FBD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A56F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(2) RIPABERARDA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6B4E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ATLETICO ASCOLI 2000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772E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F4E4C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4E68C720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BDF3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SAMBENEDETTESE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00F3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SPORTING GROTTAMMARE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A5561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9 - 4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4ED1A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44E8A3A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BF7CF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14/11/2022</w:t>
                  </w:r>
                </w:p>
              </w:tc>
            </w:tr>
            <w:tr w:rsidR="00831BED" w:rsidRPr="00D56342" w14:paraId="6AB199DE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9BE9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(2) - disputata il 10/11/2022</w:t>
                  </w:r>
                </w:p>
              </w:tc>
            </w:tr>
          </w:tbl>
          <w:p w14:paraId="3A68D2E2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570F1335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7860A9FF" w14:textId="77777777" w:rsidR="00831BED" w:rsidRPr="00D56342" w:rsidRDefault="00831BED" w:rsidP="00831BED">
      <w:pPr>
        <w:pStyle w:val="breakline"/>
        <w:rPr>
          <w:color w:val="002060"/>
        </w:rPr>
      </w:pPr>
    </w:p>
    <w:p w14:paraId="2F66A25C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GIUDICE SPORTIVO</w:t>
      </w:r>
    </w:p>
    <w:p w14:paraId="0F6F6DAE" w14:textId="77777777" w:rsidR="00831BED" w:rsidRPr="00D56342" w:rsidRDefault="00831BED" w:rsidP="00831BED">
      <w:pPr>
        <w:pStyle w:val="diffida"/>
        <w:rPr>
          <w:color w:val="002060"/>
        </w:rPr>
      </w:pPr>
      <w:r w:rsidRPr="00D56342">
        <w:rPr>
          <w:color w:val="002060"/>
        </w:rPr>
        <w:t>Il Giudice Sportivo Avv. Agnese Lazzaretti, con l'assistenza del segretario Angelo Castellana, nella seduta del 16/11/2022, ha adottato le decisioni che di seguito integralmente si riportano:</w:t>
      </w:r>
    </w:p>
    <w:p w14:paraId="40CF5FE9" w14:textId="77777777" w:rsidR="00831BED" w:rsidRPr="00D56342" w:rsidRDefault="00831BED" w:rsidP="00831BED">
      <w:pPr>
        <w:pStyle w:val="titolo10"/>
        <w:rPr>
          <w:color w:val="002060"/>
        </w:rPr>
      </w:pPr>
      <w:r w:rsidRPr="00D56342">
        <w:rPr>
          <w:color w:val="002060"/>
        </w:rPr>
        <w:t xml:space="preserve">GARE DEL 10/11/2022 </w:t>
      </w:r>
    </w:p>
    <w:p w14:paraId="6E9F5438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716EDBBB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44F08AA5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ESPULSI </w:t>
      </w:r>
    </w:p>
    <w:p w14:paraId="5B03C391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5AB46532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2738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VALACCHI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70AC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ADD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9FAE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A35F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559B18A9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3A0E0202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8BB6691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FCEC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CLERICI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DAAF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(ATLETICO ASCOLI 2000)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5E3A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A66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REGNICOLI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999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(ATLETICO ASCOLI 2000) </w:t>
            </w:r>
          </w:p>
        </w:tc>
      </w:tr>
    </w:tbl>
    <w:p w14:paraId="385AA19E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lastRenderedPageBreak/>
        <w:t xml:space="preserve">GARE DEL 11/11/2022 </w:t>
      </w:r>
    </w:p>
    <w:p w14:paraId="07F6F52E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2828A3D4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3A21C5BF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SOCIETA' </w:t>
      </w:r>
    </w:p>
    <w:p w14:paraId="3CAC0009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AMMENDA </w:t>
      </w:r>
    </w:p>
    <w:p w14:paraId="2D8A3655" w14:textId="77777777" w:rsidR="00831BED" w:rsidRPr="00D56342" w:rsidRDefault="00831BED" w:rsidP="00831BED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D56342">
        <w:rPr>
          <w:color w:val="002060"/>
        </w:rPr>
        <w:t xml:space="preserve">Euro 400,00 FERMANA FUTSAL 2022 </w:t>
      </w:r>
      <w:r w:rsidRPr="00D56342">
        <w:rPr>
          <w:color w:val="002060"/>
        </w:rPr>
        <w:br/>
        <w:t>Per aver, alcuni propri sostenitori, al termine dell</w:t>
      </w:r>
      <w:r>
        <w:rPr>
          <w:color w:val="002060"/>
        </w:rPr>
        <w:t>a</w:t>
      </w:r>
      <w:r w:rsidRPr="00D56342">
        <w:rPr>
          <w:color w:val="002060"/>
        </w:rPr>
        <w:t xml:space="preserve"> gara, rivolto espressioni irriguardose nei confronti dei calciatori e dirigenti avversari, e per aver scavalcato le barriere di separazione del campo da gioco generando un parapiglia generale. </w:t>
      </w:r>
    </w:p>
    <w:p w14:paraId="2A532549" w14:textId="77777777" w:rsidR="00831BED" w:rsidRPr="00D56342" w:rsidRDefault="00831BED" w:rsidP="00831BED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D56342">
        <w:rPr>
          <w:color w:val="002060"/>
        </w:rPr>
        <w:br/>
        <w:t xml:space="preserve">Euro 150,00 CALCIO </w:t>
      </w:r>
      <w:proofErr w:type="gramStart"/>
      <w:r w:rsidRPr="00D56342">
        <w:rPr>
          <w:color w:val="002060"/>
        </w:rPr>
        <w:t>S.ELPIDIO</w:t>
      </w:r>
      <w:proofErr w:type="gramEnd"/>
      <w:r w:rsidRPr="00D56342">
        <w:rPr>
          <w:color w:val="002060"/>
        </w:rPr>
        <w:t xml:space="preserve"> A MARE </w:t>
      </w:r>
      <w:r w:rsidRPr="00D56342">
        <w:rPr>
          <w:color w:val="002060"/>
        </w:rPr>
        <w:br/>
        <w:t xml:space="preserve">Per aver permesso a dei soggetti non in distinta di sostare nello spazio antistante gli spogliatoi. </w:t>
      </w:r>
    </w:p>
    <w:p w14:paraId="52CA2328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DIRIGENTI </w:t>
      </w:r>
    </w:p>
    <w:p w14:paraId="2FB393DE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INIBIZIONE A SVOLGERE OGNI ATTIVITA' FINO AL 14/12/2022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421421A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796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BASILI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12E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(CALCIO </w:t>
            </w:r>
            <w:proofErr w:type="gramStart"/>
            <w:r w:rsidRPr="00D56342">
              <w:rPr>
                <w:color w:val="002060"/>
              </w:rPr>
              <w:t>S.ELPIDIO</w:t>
            </w:r>
            <w:proofErr w:type="gramEnd"/>
            <w:r w:rsidRPr="00D56342">
              <w:rPr>
                <w:color w:val="002060"/>
              </w:rPr>
              <w:t xml:space="preserve">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10C9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E0E6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B226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195C32A1" w14:textId="77777777" w:rsidR="00831BED" w:rsidRPr="00D56342" w:rsidRDefault="00831BED" w:rsidP="00831BED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D56342">
        <w:rPr>
          <w:color w:val="002060"/>
        </w:rPr>
        <w:t xml:space="preserve">Espulso per aver insultato alcuni tesserati della Società avversaria, e per aver spintonato e colpito con un calcio sulle caviglie un calciatore avversario. </w:t>
      </w:r>
    </w:p>
    <w:p w14:paraId="010F02FD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INIBIZIONE A SVOLGERE OGNI ATTIVITA' FINO AL 30/11/2022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8FFBEBD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55B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CORVARO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057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327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304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942A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364534F9" w14:textId="77777777" w:rsidR="00831BED" w:rsidRPr="00D56342" w:rsidRDefault="00831BED" w:rsidP="00831BED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D56342">
        <w:rPr>
          <w:color w:val="002060"/>
        </w:rPr>
        <w:t xml:space="preserve">Per comportamento non regolamentare </w:t>
      </w:r>
    </w:p>
    <w:p w14:paraId="180E05E8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1A3DA8B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59C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EUSEPI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8EC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(SPECIAL ONE SPORTING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CC7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3354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0313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4A7E7BCD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MASSAGGIATORI </w:t>
      </w:r>
    </w:p>
    <w:p w14:paraId="716042F5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SQUALIFICA. FINO AL 30/11/2022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35A2EC75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A8E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COGNIGNI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CFE4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(CALCIO </w:t>
            </w:r>
            <w:proofErr w:type="gramStart"/>
            <w:r w:rsidRPr="00D56342">
              <w:rPr>
                <w:color w:val="002060"/>
              </w:rPr>
              <w:t>S.ELPIDIO</w:t>
            </w:r>
            <w:proofErr w:type="gramEnd"/>
            <w:r w:rsidRPr="00D56342">
              <w:rPr>
                <w:color w:val="002060"/>
              </w:rPr>
              <w:t xml:space="preserve">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3E6A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532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8EC0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4656155A" w14:textId="77777777" w:rsidR="00831BED" w:rsidRPr="00D56342" w:rsidRDefault="00831BED" w:rsidP="00831BED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D56342">
        <w:rPr>
          <w:color w:val="002060"/>
        </w:rPr>
        <w:t xml:space="preserve">Per comportamento irriguardoso nei confronti dell'Arbitro. </w:t>
      </w:r>
    </w:p>
    <w:p w14:paraId="6F7DF728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ALLENATORI </w:t>
      </w:r>
    </w:p>
    <w:p w14:paraId="4E7FB516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FINO AL 7/12/2022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540A4EF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2FB1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SANTILLI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6682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5B99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DBC8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9B3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7C044CBF" w14:textId="77777777" w:rsidR="00831BED" w:rsidRPr="00D56342" w:rsidRDefault="00831BED" w:rsidP="00831BED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D56342">
        <w:rPr>
          <w:color w:val="002060"/>
        </w:rPr>
        <w:t xml:space="preserve">Non in distinta </w:t>
      </w:r>
      <w:proofErr w:type="spellStart"/>
      <w:r w:rsidRPr="00D56342">
        <w:rPr>
          <w:color w:val="002060"/>
        </w:rPr>
        <w:t>perchè</w:t>
      </w:r>
      <w:proofErr w:type="spellEnd"/>
      <w:r w:rsidRPr="00D56342">
        <w:rPr>
          <w:color w:val="002060"/>
        </w:rPr>
        <w:t xml:space="preserve"> già sanzionato sino al 16.11.2022, entrava nello spogliatoio della Sua Società senza autorizzazione. </w:t>
      </w:r>
      <w:proofErr w:type="gramStart"/>
      <w:r w:rsidRPr="00D56342">
        <w:rPr>
          <w:color w:val="002060"/>
        </w:rPr>
        <w:t>Inoltre</w:t>
      </w:r>
      <w:proofErr w:type="gramEnd"/>
      <w:r w:rsidRPr="00D56342">
        <w:rPr>
          <w:color w:val="002060"/>
        </w:rPr>
        <w:t xml:space="preserve"> rivolgeva espressioni irriguardose nei confronti dei tesserati avversari e protestava con l'Arbitro. </w:t>
      </w:r>
    </w:p>
    <w:p w14:paraId="4C01391E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14EF4AB6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905F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STRONATI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EAC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(MMSA GIOVANE AURORA)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CDAA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C933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SOLAZZI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812A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(POLISPORTIVA UROBORO) </w:t>
            </w:r>
          </w:p>
        </w:tc>
      </w:tr>
    </w:tbl>
    <w:p w14:paraId="3B11DFA4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ESPULSI </w:t>
      </w:r>
    </w:p>
    <w:p w14:paraId="37BD60E8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3517F2DF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854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ROGANI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6308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(CALCIO </w:t>
            </w:r>
            <w:proofErr w:type="gramStart"/>
            <w:r w:rsidRPr="00D56342">
              <w:rPr>
                <w:color w:val="002060"/>
              </w:rPr>
              <w:t>S.ELPIDIO</w:t>
            </w:r>
            <w:proofErr w:type="gramEnd"/>
            <w:r w:rsidRPr="00D56342">
              <w:rPr>
                <w:color w:val="002060"/>
              </w:rPr>
              <w:t xml:space="preserve">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2BD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FBD6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2565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72CD1AC4" w14:textId="77777777" w:rsidR="00831BED" w:rsidRPr="00D56342" w:rsidRDefault="00831BED" w:rsidP="00831BED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D56342">
        <w:rPr>
          <w:color w:val="002060"/>
        </w:rPr>
        <w:lastRenderedPageBreak/>
        <w:t>Per aver insultato la tifoseria ospite e lanciato verso un sostenitore avversario del liquido contenuto all'interno della sua borraccia e successivamente la borraccia stessa verso un sostenitore avversa</w:t>
      </w:r>
      <w:r>
        <w:rPr>
          <w:color w:val="002060"/>
        </w:rPr>
        <w:t>r</w:t>
      </w:r>
      <w:r w:rsidRPr="00D56342">
        <w:rPr>
          <w:color w:val="002060"/>
        </w:rPr>
        <w:t xml:space="preserve">io, provocando la reazione della tifoseria ospite. </w:t>
      </w:r>
    </w:p>
    <w:p w14:paraId="4188D587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99DC9B5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46D7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MASULLO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3F4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A19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F024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FOSSATELLI NIKO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840E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(ASPIO 2005) </w:t>
            </w:r>
          </w:p>
        </w:tc>
      </w:tr>
      <w:tr w:rsidR="00831BED" w:rsidRPr="00D56342" w14:paraId="0CE5EF8F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01A0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TORRESI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EF8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D0E3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9EC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PINCINI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39D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(GIOVANE ANCONA CALCIO) </w:t>
            </w:r>
          </w:p>
        </w:tc>
      </w:tr>
    </w:tbl>
    <w:p w14:paraId="6C23FD7D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3BC09B9F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3F9FDC06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EFC4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COSTANTINI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1F22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EC3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D39C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SCHAIVONI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20F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(CANTINE RIUNITE CSI) </w:t>
            </w:r>
          </w:p>
        </w:tc>
      </w:tr>
      <w:tr w:rsidR="00831BED" w:rsidRPr="00D56342" w14:paraId="19A2418D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B29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GIULIANO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9021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2B45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CD14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STORTINI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59E2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(FERMANA FUTSAL 2022) </w:t>
            </w:r>
          </w:p>
        </w:tc>
      </w:tr>
      <w:tr w:rsidR="00831BED" w:rsidRPr="00D56342" w14:paraId="5C844225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9805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ANDREOZZI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DA86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2D70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0973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RADI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DB9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(PIANDIROSE) </w:t>
            </w:r>
          </w:p>
        </w:tc>
      </w:tr>
    </w:tbl>
    <w:p w14:paraId="58EA680C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904A85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6FB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MENGONI ARTURO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E99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9FFB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7EA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9EB6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(C.U.S. CAMERINO A.S.D.) </w:t>
            </w:r>
          </w:p>
        </w:tc>
      </w:tr>
      <w:tr w:rsidR="00831BED" w:rsidRPr="00D56342" w14:paraId="33FDDA4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B3E7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LEONI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836C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AE26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BC53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PROPERZI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5D6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(CAPODARCO CASABIANCA C5) </w:t>
            </w:r>
          </w:p>
        </w:tc>
      </w:tr>
      <w:tr w:rsidR="00831BED" w:rsidRPr="00D56342" w14:paraId="1D35BD50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C004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BROGLIA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2A05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F1F6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553F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GRELLONI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218F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(FIUMINATA) </w:t>
            </w:r>
          </w:p>
        </w:tc>
      </w:tr>
      <w:tr w:rsidR="00831BED" w:rsidRPr="00D56342" w14:paraId="06116AF6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C756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MARRONE BANQUEZ JORGE ARMANDO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24B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L.C.)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99B8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156B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MONTIRONI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8E3A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RECANATI) </w:t>
            </w:r>
          </w:p>
        </w:tc>
      </w:tr>
      <w:tr w:rsidR="00831BED" w:rsidRPr="00D56342" w14:paraId="625B8C51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1202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DI VENERE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C632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3710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1DE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PERRI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58B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(MMSA GIOVANE AURORA) </w:t>
            </w:r>
          </w:p>
        </w:tc>
      </w:tr>
      <w:tr w:rsidR="00831BED" w:rsidRPr="00D56342" w14:paraId="1639295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2FAD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SCARAMUCCI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D9D6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(MONTECCHIO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A66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6B49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PINNA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AA42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(POLISPORTIVA FUTURA A.D.) </w:t>
            </w:r>
          </w:p>
        </w:tc>
      </w:tr>
      <w:tr w:rsidR="00831BED" w:rsidRPr="00D56342" w14:paraId="3B2AD310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3C40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AJELLO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3F6B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(SANTA MARIA NUOVA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B0D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8B9D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ALESSANDRONI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F2EF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(URBANIA CALCIO) </w:t>
            </w:r>
          </w:p>
        </w:tc>
      </w:tr>
      <w:tr w:rsidR="00831BED" w:rsidRPr="00D56342" w14:paraId="528FF463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FF24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LENTINELLO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F24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(URBANIA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50E1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BA42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MARINELLI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9E1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(VADO C5) </w:t>
            </w:r>
          </w:p>
        </w:tc>
      </w:tr>
      <w:tr w:rsidR="00831BED" w:rsidRPr="00D56342" w14:paraId="7C5CF77E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4DB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GAMBINI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601F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(VAL TENNA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EE8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A4E1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VAGNINI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1E0E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(VILLA CECCOLINI CALCIO) </w:t>
            </w:r>
          </w:p>
        </w:tc>
      </w:tr>
    </w:tbl>
    <w:p w14:paraId="158FA239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1A9FB445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F2B8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BARZOTTI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5336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0F49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340E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UGOLINI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DE32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(ACQUALAGNA CALCIO C 5) </w:t>
            </w:r>
          </w:p>
        </w:tc>
      </w:tr>
      <w:tr w:rsidR="00831BED" w:rsidRPr="00D56342" w14:paraId="2E1BF2E4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38CE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BEATO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0C7C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(AMATORI STESE 2007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7CC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9BE6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FORONI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7D6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(ANGELI) </w:t>
            </w:r>
          </w:p>
        </w:tc>
      </w:tr>
      <w:tr w:rsidR="00831BED" w:rsidRPr="00D56342" w14:paraId="2CD04F7B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1E9F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LUCAMARINI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8CFF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E210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5CBA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MENGHINI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1C14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(CALCETTO NUMANA) </w:t>
            </w:r>
          </w:p>
        </w:tc>
      </w:tr>
      <w:tr w:rsidR="00831BED" w:rsidRPr="00D56342" w14:paraId="41255F72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5EC3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BASILI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4AFB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(CALCIO </w:t>
            </w:r>
            <w:proofErr w:type="gramStart"/>
            <w:r w:rsidRPr="00D56342">
              <w:rPr>
                <w:color w:val="002060"/>
              </w:rPr>
              <w:t>S.ELPIDIO</w:t>
            </w:r>
            <w:proofErr w:type="gramEnd"/>
            <w:r w:rsidRPr="00D56342">
              <w:rPr>
                <w:color w:val="002060"/>
              </w:rPr>
              <w:t xml:space="preserve">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6956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DEBD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CONTI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E08D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(CIARNIN) </w:t>
            </w:r>
          </w:p>
        </w:tc>
      </w:tr>
      <w:tr w:rsidR="00831BED" w:rsidRPr="00D56342" w14:paraId="07D58EAB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B6C4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VENTRESCA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503A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27A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32EA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TIBURTINI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16F3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L.C.) </w:t>
            </w:r>
          </w:p>
        </w:tc>
      </w:tr>
      <w:tr w:rsidR="00831BED" w:rsidRPr="00D56342" w14:paraId="74743141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EF43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MONTI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C91E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RECANATI)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5A77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6D07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CAROTTI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7E9E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(MMSA GIOVANE AURORA) </w:t>
            </w:r>
          </w:p>
        </w:tc>
      </w:tr>
      <w:tr w:rsidR="00831BED" w:rsidRPr="00D56342" w14:paraId="2648291A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2869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HYSA BESMIR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4CE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(MONTECCHIO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A8DF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5183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DI GENNARO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EEDD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(PIANDIROSE) </w:t>
            </w:r>
          </w:p>
        </w:tc>
      </w:tr>
      <w:tr w:rsidR="00831BED" w:rsidRPr="00D56342" w14:paraId="3656E5CC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DA0E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CIOCCI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FC0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AD21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B5FE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RUGGIERI 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AF1B0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(SAMBENEDETTESE CALCIO A 5) </w:t>
            </w:r>
          </w:p>
        </w:tc>
      </w:tr>
      <w:tr w:rsidR="00831BED" w:rsidRPr="00D56342" w14:paraId="2926248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A9C8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TORTA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2A8B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(SANTA MARIA NUOVA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B35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F432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MEA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29D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(SPECIAL ONE SPORTING CLUB) </w:t>
            </w:r>
          </w:p>
        </w:tc>
      </w:tr>
      <w:tr w:rsidR="00831BED" w:rsidRPr="00D56342" w14:paraId="060EF392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44B0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RASTELLI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FFCC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(SPORTING GROTTAMMARE)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1E7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7747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GARAVANI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C3D7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(VADO C5) </w:t>
            </w:r>
          </w:p>
        </w:tc>
      </w:tr>
      <w:tr w:rsidR="00831BED" w:rsidRPr="00D56342" w14:paraId="5EEE3AB0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ECC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SCAGLIONI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14AE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(VADO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27E5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6B3D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FILIPPUCCI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2056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(VILLA CECCOLINI CALCIO) </w:t>
            </w:r>
          </w:p>
        </w:tc>
      </w:tr>
      <w:tr w:rsidR="00831BED" w:rsidRPr="00D56342" w14:paraId="7B4EB2B2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5BA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MALAVITA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F478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(VIRTUS TEAM SOC.COOP.)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8A81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5594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F4B0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152A3E71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GARE DEL 12/11/2022 </w:t>
      </w:r>
    </w:p>
    <w:p w14:paraId="10AA3E8F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6E2EAEB1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0FF0A5BA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1E1299ED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34D2DA85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EC4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ZINGARETTI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FDE5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2AB0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8983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554C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1815F3F0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5046A955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C0CF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PRIORI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295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(CDC 2018)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45D8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CDB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FALCICCHIO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23AC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(PEGASO C5) </w:t>
            </w:r>
          </w:p>
        </w:tc>
      </w:tr>
      <w:tr w:rsidR="00831BED" w:rsidRPr="00D56342" w14:paraId="3C385E6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FA1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FILIPPONI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8565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5EEC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501B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055C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598A99D1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52FDA1C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BCAA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lastRenderedPageBreak/>
              <w:t>PETRONE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A5FC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A345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67A3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BOTTONI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976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(BOCA CIVITANOVA A.) </w:t>
            </w:r>
          </w:p>
        </w:tc>
      </w:tr>
      <w:tr w:rsidR="00831BED" w:rsidRPr="00D56342" w14:paraId="66E6E98E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F2FC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POSSANZINI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A356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DD0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432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BENSELLAM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94C0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(FFJ CALCIO A 5) </w:t>
            </w:r>
          </w:p>
        </w:tc>
      </w:tr>
      <w:tr w:rsidR="00831BED" w:rsidRPr="00D56342" w14:paraId="61CCF880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AE93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GREGORINI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0D94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(FFJ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BBEB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A1D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BATTISTELLI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C83E6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(SMIRRA CITY) </w:t>
            </w:r>
          </w:p>
        </w:tc>
      </w:tr>
      <w:tr w:rsidR="00831BED" w:rsidRPr="00D56342" w14:paraId="4C8E2B51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6409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LAMBERTUCCI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83A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3092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38C7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776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0520A32A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45C2991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227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KINANI AYOUB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7803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(ATLETICO NO BORDERS)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E3B9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0A42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TASSI GIAN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69B5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(BOCA CIVITANOVA A.) </w:t>
            </w:r>
          </w:p>
        </w:tc>
      </w:tr>
      <w:tr w:rsidR="00831BED" w:rsidRPr="00D56342" w14:paraId="5B9C9CA3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1FE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LATINI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D0096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7D9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EB7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TALEVI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2E2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(FFJ CALCIO A 5) </w:t>
            </w:r>
          </w:p>
        </w:tc>
      </w:tr>
      <w:tr w:rsidR="00831BED" w:rsidRPr="00D56342" w14:paraId="4CB4D669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1F1B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DUBBINI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2741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(SAN BIAGIO)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C46D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6474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TOGNI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A1A6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(SAN BIAGIO) </w:t>
            </w:r>
          </w:p>
        </w:tc>
      </w:tr>
      <w:tr w:rsidR="00831BED" w:rsidRPr="00D56342" w14:paraId="76207962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25BE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LOMBI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D6E83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(SAN GINESIO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5622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F50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E708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56DD8C3A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GARE DEL 14/11/2022 </w:t>
      </w:r>
    </w:p>
    <w:p w14:paraId="0C596F01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5E043C59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638C0B01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ALLENATORI </w:t>
      </w:r>
    </w:p>
    <w:p w14:paraId="0E8F1C0E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FINO AL 23/11/2022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75D2FCA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EDC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MORESE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5909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(FROG S CLUB SPORT)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975A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4793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B071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7CFF3810" w14:textId="77777777" w:rsidR="00831BED" w:rsidRPr="00D56342" w:rsidRDefault="00831BED" w:rsidP="00831BED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D56342">
        <w:rPr>
          <w:color w:val="002060"/>
        </w:rPr>
        <w:t xml:space="preserve">Per proteste </w:t>
      </w:r>
    </w:p>
    <w:p w14:paraId="6616BC4A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1142541A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6087681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12E8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ALBANESI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2DD0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(FUTSAL VIRE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5B27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CBD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PASQUALI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931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(TRIBALCIO PICENA) </w:t>
            </w:r>
          </w:p>
        </w:tc>
      </w:tr>
    </w:tbl>
    <w:p w14:paraId="2DB6FFAB" w14:textId="77777777" w:rsidR="00831BED" w:rsidRDefault="00831BED" w:rsidP="00831BED">
      <w:pPr>
        <w:pStyle w:val="breakline"/>
        <w:rPr>
          <w:color w:val="002060"/>
        </w:rPr>
      </w:pPr>
    </w:p>
    <w:p w14:paraId="607AFD90" w14:textId="77777777" w:rsidR="00831BED" w:rsidRPr="00147DEC" w:rsidRDefault="00831BED" w:rsidP="00831BED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95E7139" w14:textId="77777777" w:rsidR="00831BED" w:rsidRPr="00147DEC" w:rsidRDefault="00831BED" w:rsidP="00831BED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72A97D5" w14:textId="77777777" w:rsidR="00831BED" w:rsidRDefault="00831BED" w:rsidP="00831BED">
      <w:pPr>
        <w:pStyle w:val="breakline"/>
        <w:rPr>
          <w:color w:val="002060"/>
        </w:rPr>
      </w:pPr>
    </w:p>
    <w:p w14:paraId="680FB772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3DFD6DED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CLASSIFICA</w:t>
      </w:r>
    </w:p>
    <w:p w14:paraId="3E6EEAF3" w14:textId="77777777" w:rsidR="00831BED" w:rsidRPr="00D56342" w:rsidRDefault="00831BED" w:rsidP="00831BED">
      <w:pPr>
        <w:pStyle w:val="breakline"/>
        <w:rPr>
          <w:color w:val="002060"/>
        </w:rPr>
      </w:pPr>
    </w:p>
    <w:p w14:paraId="40383B8D" w14:textId="77777777" w:rsidR="00831BED" w:rsidRPr="00D56342" w:rsidRDefault="00831BED" w:rsidP="00831BED">
      <w:pPr>
        <w:pStyle w:val="breakline"/>
        <w:rPr>
          <w:color w:val="002060"/>
        </w:rPr>
      </w:pPr>
    </w:p>
    <w:p w14:paraId="485170CE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7E356AD3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6DD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FDD9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5003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ECE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BB52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1ABC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8C35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BDC9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9846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992E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50117111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028B8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15A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6765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6DD2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F943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6A4E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FD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4614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770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3257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1762BC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B7869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728D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5972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294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0638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730F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E8EC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7B3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E1B6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D5FE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72D683D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AC7A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A921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31AD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F44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8AB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2D9F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17F4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926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111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AE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341A23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4DFDA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730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6B7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2F8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6330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F6DB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1538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8CE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72F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A8F2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D18ACD2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8E1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FE31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E84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06D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D791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B0FD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AA21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8112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81B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53E6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48CC40D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CA3C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206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3F7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BFB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2AE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D3AA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F3AC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EF40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3B3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856F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B871BD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A18C3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4DC5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6A85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5C3B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110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053D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0E0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57B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3E98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E42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779A98C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A3A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1F7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5A3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1D45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C76A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FAF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E47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845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2D2E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63C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048A2C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2FC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EA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67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D96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841F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8BDF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C56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0D39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F2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92C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C77187D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6964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9EFC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085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A14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A1C9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8C9B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F56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467F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5609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8913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37725FC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3276A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BC33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915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877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246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B7D8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A857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0257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B09C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2B0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65D83C2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91461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CA4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7F3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C8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A82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C36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BA0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ACC4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B625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84CF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7C94961F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6B5022B6" w14:textId="77777777" w:rsidR="00831BED" w:rsidRPr="00D56342" w:rsidRDefault="00831BED" w:rsidP="00831BED">
      <w:pPr>
        <w:pStyle w:val="breakline"/>
        <w:rPr>
          <w:color w:val="002060"/>
        </w:rPr>
      </w:pPr>
    </w:p>
    <w:p w14:paraId="7C509F44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400CE866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FD5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60CB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3541F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F229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E17E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6C83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C9A2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2F41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B882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2F99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35FE22F5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C57C9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0A5D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7118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9565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32F9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471D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213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45DC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501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FB13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88C289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FEFA3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929D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7E19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75E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9C7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8596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A3B6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6A63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F2E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AA79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96581AB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F0A72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0711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13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22D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B72E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227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E0B5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5056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D3E9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748E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E7C2222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C413C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52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E7DB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A439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04E8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53E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B97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755E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6BF4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751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E0D727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6501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3EC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30EA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64B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BF8E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811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511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AC8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4949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5933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05A21E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C54D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E9D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DF41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AF0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BC61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A08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483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764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EF1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290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3A4C4B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324D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F22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19D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CB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F08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0A76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2A6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AE25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B183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D280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66D673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C9C11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C195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5A87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C2F4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F69A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3F1F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7996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5E9F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DED9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FB41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538F01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EA40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810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7EFB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286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DF67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1C4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ACE7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F4E1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F4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CB64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DA2E949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0AF8D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B896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3958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B423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155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A7E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7DE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B5AA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211B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F3B4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8D68558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CA06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lastRenderedPageBreak/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3B98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1964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030D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F51C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CBD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5AA9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E7C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27CD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F88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3A944DC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64CF3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2C0C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B26A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5C42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176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9B11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BF9A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45E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D83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3323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6FC39B90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3E33D5E1" w14:textId="77777777" w:rsidR="00831BED" w:rsidRPr="00D56342" w:rsidRDefault="00831BED" w:rsidP="00831BED">
      <w:pPr>
        <w:pStyle w:val="breakline"/>
        <w:rPr>
          <w:color w:val="002060"/>
        </w:rPr>
      </w:pPr>
    </w:p>
    <w:p w14:paraId="65A0E83C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2CA5E95E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A3B4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1322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5C8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FCC9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26EF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7636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882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0538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22D1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81E7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5DA2CE41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73B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2390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1A93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5724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083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0452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A8F1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1151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E1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8C2B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E412A37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F8368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106E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52E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0CA4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CD58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80CF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6E5D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BDE6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7D2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0AD9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8C8443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D5314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EA9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E29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DDA8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49C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D38B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6300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E65E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8EAA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F9D7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51A0F7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642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E20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8A7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32E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885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5333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A89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3F44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00E7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5CB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046A4E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FC4B5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A3F5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D333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3994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D1FC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8D1F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8F5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381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C986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EF4E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AF750E2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0067C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5861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6A97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F935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4666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8F8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739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29B7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2C07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F48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0A4AAA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BB4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B701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8EA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858E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BDF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0302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5C3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4CDE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9AF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4DF3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18F74C0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4C3A8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2D3D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570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7F69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CDC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F6F4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1AF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E4E5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FAE1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60CA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3211A2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EB1A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3486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EBD9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B253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6C8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048F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B0D7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10FE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C2A8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181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6A85689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4FDF2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EF41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72BF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F58A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822E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EFE6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DDF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D9A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2186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582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C46693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CB08C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D981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185A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1077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827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1594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B016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111D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5A3D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B674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01C4ED9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F02A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7A5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F5C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05E5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0AC2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9DB3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CA96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B79C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CC64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E6D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59098A7C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5E12A4F7" w14:textId="77777777" w:rsidR="00831BED" w:rsidRPr="00D56342" w:rsidRDefault="00831BED" w:rsidP="00831BED">
      <w:pPr>
        <w:pStyle w:val="breakline"/>
        <w:rPr>
          <w:color w:val="002060"/>
        </w:rPr>
      </w:pPr>
    </w:p>
    <w:p w14:paraId="0C4F91DE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688347FD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BA7F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C96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8AD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C5CE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5F5D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54225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78E1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AE0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0A25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D069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1690BF33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DB364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7CE2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DA62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C38A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63CA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0BDC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DA4E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D214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3043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4FD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D9F6CE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CEE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84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B249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7008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D29A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4560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5C46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D81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BFE4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6B29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06A80B7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DBE4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7FB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13B3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8B63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3600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6E22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EB93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3BAD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61E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C24B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362CBAD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8B15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82DA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CFBD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772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0863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9030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2B3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7750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1998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AF5C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BABE59D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C6851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AB54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A4EE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888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D7AB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A859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4D9E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7AAF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777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B014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B93BF53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4B16C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7399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999B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AFA5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2B4F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668D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1B20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F5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6428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162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85C6A3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9A1C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7FE8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CA9D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D197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BB1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3C7B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2264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47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57EE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1F54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9D8918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3480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DEC2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AAC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B2F5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921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4987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A555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9B0D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231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7F96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FFE2E7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4CEF2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1C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0FEC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A7D1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DDE1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E8A3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9936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9E44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7B1F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41F3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A95D67C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4885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A.S.D. CALCIO </w:t>
            </w:r>
            <w:proofErr w:type="gramStart"/>
            <w:r w:rsidRPr="00D56342">
              <w:rPr>
                <w:color w:val="002060"/>
              </w:rPr>
              <w:t>S.ELPIDIO</w:t>
            </w:r>
            <w:proofErr w:type="gramEnd"/>
            <w:r w:rsidRPr="00D56342">
              <w:rPr>
                <w:color w:val="002060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06A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B596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BBA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7E8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ADF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721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9AD0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F03D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307F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65C2F70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25CFD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3F3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2CFC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A00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B41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4D87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1007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C51D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7E5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9B68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CBAB76B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49FB9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0535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60B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143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1028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B193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3057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29D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9F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6B14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021B758B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7278F7A9" w14:textId="77777777" w:rsidR="00831BED" w:rsidRPr="00D56342" w:rsidRDefault="00831BED" w:rsidP="00831BED">
      <w:pPr>
        <w:pStyle w:val="breakline"/>
        <w:rPr>
          <w:color w:val="002060"/>
        </w:rPr>
      </w:pPr>
    </w:p>
    <w:p w14:paraId="25C20802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63A803E3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9F7A4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E09E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F772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BEE6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51B5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B39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868E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E0C3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463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AA5D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1799BE76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A07D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831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2E81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583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7C18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7E41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C30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44DD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9D15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1F4D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440C317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C61C1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ED50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F0B9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C81D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C53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99B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D22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5FA3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DD3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B5B7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FF83C3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921B3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E896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AD35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9B78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55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9082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15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FC0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C22E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3A9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E45985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B253B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301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914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3FB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03C4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3FB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B2E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75D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AE10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68D4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DCF686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1C4A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0B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A45F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0A0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95F7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06FF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4036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D0B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0D6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9542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154C1F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8B9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C95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8E6C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938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C194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3260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644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E70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AE7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401C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6FE734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180E1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9FA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5E3D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1AA5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CDC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0789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8A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298C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B872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C7E8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25FDDC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874A2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F33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BA97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D9C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F6CE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AA0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3BF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D246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940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C01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92E8FB7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BA21C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FA5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DCFB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6749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F8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5492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3ED9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E18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0DA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ED7E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7D8E308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399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B4FF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6BFF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6AC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F49E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2E9F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5F0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68B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9F8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9F7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AC9676F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A9BB9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4DEA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5DD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0474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BCC9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43CC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C97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0CBB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3B3A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FB96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3425C4E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1E93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A47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039E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04E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A4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DD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6FF8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556C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ED26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9B50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43DBEDDC" w14:textId="77777777" w:rsidR="00831BED" w:rsidRDefault="00831BED" w:rsidP="00831BED">
      <w:pPr>
        <w:pStyle w:val="breakline"/>
        <w:rPr>
          <w:color w:val="002060"/>
        </w:rPr>
      </w:pPr>
    </w:p>
    <w:p w14:paraId="6740DC5F" w14:textId="77777777" w:rsidR="00831BED" w:rsidRPr="00D56342" w:rsidRDefault="00831BED" w:rsidP="00831BE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3E532558" w14:textId="77777777" w:rsidR="00831BED" w:rsidRDefault="00831BED" w:rsidP="00831BED">
      <w:pPr>
        <w:pStyle w:val="breakline"/>
        <w:rPr>
          <w:color w:val="002060"/>
        </w:rPr>
      </w:pPr>
    </w:p>
    <w:p w14:paraId="16CC6BFA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8"/>
        <w:gridCol w:w="1997"/>
        <w:gridCol w:w="385"/>
        <w:gridCol w:w="898"/>
        <w:gridCol w:w="1191"/>
        <w:gridCol w:w="1558"/>
        <w:gridCol w:w="1573"/>
      </w:tblGrid>
      <w:tr w:rsidR="00831BED" w:rsidRPr="00311641" w14:paraId="375FECA3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7027A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6E60E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4517E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747A3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3EB2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97E1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629C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4868409E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60D9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ACQUALAGNA CALCIO C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54F8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89B86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475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4780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E3AF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961C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ALDO GAMBA SNC</w:t>
            </w:r>
          </w:p>
        </w:tc>
      </w:tr>
      <w:tr w:rsidR="00831BED" w:rsidRPr="00311641" w14:paraId="29602ACE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D1E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AUDAX CALCIO PIOBBICO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76E7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URBANIA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5C13D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344A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DD8D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5484 PALASPORT COMUNALE CALCIO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49AF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PIOBBICO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5D6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GIOVANNI XXIII</w:t>
            </w:r>
          </w:p>
        </w:tc>
      </w:tr>
      <w:tr w:rsidR="00831BED" w:rsidRPr="00311641" w14:paraId="39801A71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6EF2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CIARNIN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0E47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SMIRRA CITY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648B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09C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1021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5106 CAMPO DI C5 N°1 ENTRO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AD39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7B5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PROV.CORINALDESE KM.11 P.RIPE</w:t>
            </w:r>
          </w:p>
        </w:tc>
      </w:tr>
      <w:tr w:rsidR="00831BED" w:rsidRPr="00311641" w14:paraId="1FFB8F76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3265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SPECIAL ONE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371E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6C7DA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C18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5140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5481 PALESTRA COM.LE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E4A2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TAVERNELLE DI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F8C7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DEI PIOPPI 2</w:t>
            </w:r>
          </w:p>
        </w:tc>
      </w:tr>
      <w:tr w:rsidR="00831BED" w:rsidRPr="00311641" w14:paraId="0DDFC430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757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FFJ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70B2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MONTECCHIO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3FA0F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D0D5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63D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72EA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4F38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ROMA, SNC</w:t>
            </w:r>
          </w:p>
        </w:tc>
      </w:tr>
      <w:tr w:rsidR="00831BED" w:rsidRPr="00311641" w14:paraId="1F13DAF3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60AD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VADO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A32F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1B2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A20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6A25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5441 PALASPORT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BB4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SANT'ANGELO IN VADO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159E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MOLINELLO</w:t>
            </w:r>
          </w:p>
        </w:tc>
      </w:tr>
    </w:tbl>
    <w:p w14:paraId="57C36DCC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7F581CEC" w14:textId="77777777" w:rsidR="00831BED" w:rsidRPr="00311641" w:rsidRDefault="00831BED" w:rsidP="00831BED">
      <w:pPr>
        <w:pStyle w:val="breakline"/>
        <w:rPr>
          <w:color w:val="002060"/>
        </w:rPr>
      </w:pPr>
    </w:p>
    <w:p w14:paraId="725A8690" w14:textId="77777777" w:rsidR="00831BED" w:rsidRPr="00311641" w:rsidRDefault="00831BED" w:rsidP="00831BED">
      <w:pPr>
        <w:pStyle w:val="breakline"/>
        <w:rPr>
          <w:color w:val="002060"/>
        </w:rPr>
      </w:pPr>
    </w:p>
    <w:p w14:paraId="15E933D5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32"/>
        <w:gridCol w:w="385"/>
        <w:gridCol w:w="898"/>
        <w:gridCol w:w="1183"/>
        <w:gridCol w:w="1547"/>
        <w:gridCol w:w="1547"/>
      </w:tblGrid>
      <w:tr w:rsidR="00831BED" w:rsidRPr="00311641" w14:paraId="45B0B5FD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62D0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B07D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7AA53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E245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516EA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CEBC5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DB97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75F73D3F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287C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FIUMINATA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864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11340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C5B7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D963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5302 "FABRIZIO GAGLIARDI"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4F0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PIORACO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C138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LOC. PIÈ DI GUALDO</w:t>
            </w:r>
          </w:p>
        </w:tc>
      </w:tr>
      <w:tr w:rsidR="00831BED" w:rsidRPr="00311641" w14:paraId="2B202345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5941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F407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CASTELRAIMONDO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4C8D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D8FD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51EE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F431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D5B3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ZANNONI</w:t>
            </w:r>
          </w:p>
        </w:tc>
      </w:tr>
      <w:tr w:rsidR="00831BED" w:rsidRPr="00311641" w14:paraId="03F801A2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5D80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D1C6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CDC 2018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63936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D982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2A0E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5204 CAMPO C/5 BOCCIODROMO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29EB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APIRO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EED0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LOC. FRONTALE - VIA FIGURETTA</w:t>
            </w:r>
          </w:p>
        </w:tc>
      </w:tr>
      <w:tr w:rsidR="00831BED" w:rsidRPr="00311641" w14:paraId="0022834A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607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8B36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C.U.S. CAMERINO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7987E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C90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E92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CA3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EB27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DEI TESSITORI</w:t>
            </w:r>
          </w:p>
        </w:tc>
      </w:tr>
      <w:tr w:rsidR="00831BED" w:rsidRPr="00311641" w14:paraId="5FB01A57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3567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ANGELI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A0AD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EFE59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07C2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83D6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5116 PALESTRA CONUMALE DI C5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7C88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5649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MONTESSORI LOC. ANGELI</w:t>
            </w:r>
          </w:p>
        </w:tc>
      </w:tr>
      <w:tr w:rsidR="00831BED" w:rsidRPr="00311641" w14:paraId="727F690E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F6BA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0A1C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C3D06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DC9D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6C4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8206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11C1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VERDI</w:t>
            </w:r>
          </w:p>
        </w:tc>
      </w:tr>
    </w:tbl>
    <w:p w14:paraId="1CEE41F6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7B654837" w14:textId="77777777" w:rsidR="00831BED" w:rsidRPr="00311641" w:rsidRDefault="00831BED" w:rsidP="00831BED">
      <w:pPr>
        <w:pStyle w:val="breakline"/>
        <w:rPr>
          <w:color w:val="002060"/>
        </w:rPr>
      </w:pPr>
    </w:p>
    <w:p w14:paraId="77905B9D" w14:textId="77777777" w:rsidR="00831BED" w:rsidRPr="00311641" w:rsidRDefault="00831BED" w:rsidP="00831BED">
      <w:pPr>
        <w:pStyle w:val="breakline"/>
        <w:rPr>
          <w:color w:val="002060"/>
        </w:rPr>
      </w:pPr>
    </w:p>
    <w:p w14:paraId="78179D21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2"/>
        <w:gridCol w:w="385"/>
        <w:gridCol w:w="898"/>
        <w:gridCol w:w="1190"/>
        <w:gridCol w:w="1546"/>
        <w:gridCol w:w="1546"/>
      </w:tblGrid>
      <w:tr w:rsidR="00831BED" w:rsidRPr="00311641" w14:paraId="0EA16A02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3E80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879A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FEF35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8A1B1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FCA3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4079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21BCE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5A8C9849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C7CB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000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EF9AF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D87D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1D3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5050 PALLONE GEODETICO "VARANO"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D9AF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F340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CONTRADA DEL POZZO</w:t>
            </w:r>
          </w:p>
        </w:tc>
      </w:tr>
      <w:tr w:rsidR="00831BED" w:rsidRPr="00311641" w14:paraId="11FF585D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AFFE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7795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7ACB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D0B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87CA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2144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03E3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LOCALITA' CANDIA</w:t>
            </w:r>
          </w:p>
        </w:tc>
      </w:tr>
      <w:tr w:rsidR="00831BED" w:rsidRPr="00311641" w14:paraId="6EDA80CC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DAAD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0101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ANKON NOVA MARMI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6F4BC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7C61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7022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A42A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BA1C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FRAZ. CASENUOVE DI OSIMO</w:t>
            </w:r>
          </w:p>
        </w:tc>
      </w:tr>
      <w:tr w:rsidR="00831BED" w:rsidRPr="00311641" w14:paraId="44C84F8C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BF7C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DC69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8704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994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FF1A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5047 PALLONE GEODETICO "</w:t>
            </w:r>
            <w:proofErr w:type="gramStart"/>
            <w:r w:rsidRPr="00311641">
              <w:rPr>
                <w:color w:val="002060"/>
              </w:rPr>
              <w:t>L.PAPINI</w:t>
            </w:r>
            <w:proofErr w:type="gramEnd"/>
            <w:r w:rsidRPr="0031164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6DB6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CC82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ESINO 122 TORRETTE</w:t>
            </w:r>
          </w:p>
        </w:tc>
      </w:tr>
      <w:tr w:rsidR="00831BED" w:rsidRPr="00311641" w14:paraId="4937A72B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0889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POLISPORTIVA FUTURA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52E2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8361A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7C8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354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62C9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9BA9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MASSIMO D'AZEGLIO</w:t>
            </w:r>
          </w:p>
        </w:tc>
      </w:tr>
      <w:tr w:rsidR="00831BED" w:rsidRPr="00311641" w14:paraId="3D28D147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4E99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174C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087A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418D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9FF3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DEC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9DE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FONTE ANTICA 6</w:t>
            </w:r>
          </w:p>
        </w:tc>
      </w:tr>
    </w:tbl>
    <w:p w14:paraId="61F15307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020B2344" w14:textId="77777777" w:rsidR="00831BED" w:rsidRPr="00311641" w:rsidRDefault="00831BED" w:rsidP="00831BED">
      <w:pPr>
        <w:pStyle w:val="breakline"/>
        <w:rPr>
          <w:color w:val="002060"/>
        </w:rPr>
      </w:pPr>
    </w:p>
    <w:p w14:paraId="00549484" w14:textId="77777777" w:rsidR="00831BED" w:rsidRPr="00311641" w:rsidRDefault="00831BED" w:rsidP="00831BED">
      <w:pPr>
        <w:pStyle w:val="breakline"/>
        <w:rPr>
          <w:color w:val="002060"/>
        </w:rPr>
      </w:pPr>
    </w:p>
    <w:p w14:paraId="47D230E5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5"/>
        <w:gridCol w:w="385"/>
        <w:gridCol w:w="898"/>
        <w:gridCol w:w="1199"/>
        <w:gridCol w:w="1547"/>
        <w:gridCol w:w="1547"/>
      </w:tblGrid>
      <w:tr w:rsidR="00831BED" w:rsidRPr="00311641" w14:paraId="6D59627D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A0B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4932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D1C2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C7E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CA47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DEC4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310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32E14A65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3A0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BOCA CIVITANOVA 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74E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0255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621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568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5280 TENSOSTRUTTURA S.</w:t>
            </w:r>
            <w:proofErr w:type="gramStart"/>
            <w:r w:rsidRPr="00311641">
              <w:rPr>
                <w:color w:val="002060"/>
              </w:rPr>
              <w:t>M.APPARENTE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BBF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63E5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LORENZO LOTTO</w:t>
            </w:r>
          </w:p>
        </w:tc>
      </w:tr>
      <w:tr w:rsidR="00831BED" w:rsidRPr="00311641" w14:paraId="57D661A3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FDB8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DE4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CAPODARCO CASABIANCA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C220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4C2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0CF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64A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3D5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DELLA REPUBBLICA</w:t>
            </w:r>
          </w:p>
        </w:tc>
      </w:tr>
      <w:tr w:rsidR="00831BED" w:rsidRPr="00311641" w14:paraId="1C636841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900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ECA1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AMATORI STESE 2007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C060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2E05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5B2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5704 CAMPO COPERTO CAMPIGLIONE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A4F0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5665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VIA </w:t>
            </w:r>
            <w:proofErr w:type="gramStart"/>
            <w:r w:rsidRPr="00311641">
              <w:rPr>
                <w:color w:val="002060"/>
              </w:rPr>
              <w:t>C.ULPIANI</w:t>
            </w:r>
            <w:proofErr w:type="gramEnd"/>
          </w:p>
        </w:tc>
      </w:tr>
      <w:tr w:rsidR="00831BED" w:rsidRPr="00311641" w14:paraId="1AD0354C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340E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CEB9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CALCIO </w:t>
            </w:r>
            <w:proofErr w:type="gramStart"/>
            <w:r w:rsidRPr="00311641">
              <w:rPr>
                <w:color w:val="002060"/>
              </w:rPr>
              <w:t>S.ELPIDIO</w:t>
            </w:r>
            <w:proofErr w:type="gramEnd"/>
            <w:r w:rsidRPr="00311641">
              <w:rPr>
                <w:color w:val="002060"/>
              </w:rPr>
              <w:t xml:space="preserve"> A MARE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65F90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CE62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5A9D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5295 TENSOSTRUTTURA VIA </w:t>
            </w:r>
            <w:proofErr w:type="gramStart"/>
            <w:r w:rsidRPr="00311641">
              <w:rPr>
                <w:color w:val="002060"/>
              </w:rPr>
              <w:t>E.MATTEI</w:t>
            </w:r>
            <w:proofErr w:type="gram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1E19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75B8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VIA </w:t>
            </w:r>
            <w:proofErr w:type="gramStart"/>
            <w:r w:rsidRPr="00311641">
              <w:rPr>
                <w:color w:val="002060"/>
              </w:rPr>
              <w:t>E.MATTEI</w:t>
            </w:r>
            <w:proofErr w:type="gramEnd"/>
          </w:p>
        </w:tc>
      </w:tr>
      <w:tr w:rsidR="00831BED" w:rsidRPr="00311641" w14:paraId="1A96F3BA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6ED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RECANATI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EEE5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 GINESIO FUTSAL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AB2E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E61A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D2D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5294 CENTRO SPORTIVO RECANATESE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1D0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3913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ALDO MORO</w:t>
            </w:r>
          </w:p>
        </w:tc>
      </w:tr>
      <w:tr w:rsidR="00831BED" w:rsidRPr="00311641" w14:paraId="4B19A9EF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ED0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MOGLIANESE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10F5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VAL TENNA UNITED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542A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A212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5FED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5283 PALAZZETTO C.S.DI MOGLIANO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C17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MOGLIANO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FFA7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PAOLO BORSELLINO</w:t>
            </w:r>
          </w:p>
        </w:tc>
      </w:tr>
    </w:tbl>
    <w:p w14:paraId="329920D3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378D00D1" w14:textId="77777777" w:rsidR="00831BED" w:rsidRPr="00311641" w:rsidRDefault="00831BED" w:rsidP="00831BED">
      <w:pPr>
        <w:pStyle w:val="breakline"/>
        <w:rPr>
          <w:color w:val="002060"/>
        </w:rPr>
      </w:pPr>
    </w:p>
    <w:p w14:paraId="37651450" w14:textId="77777777" w:rsidR="00831BED" w:rsidRPr="00311641" w:rsidRDefault="00831BED" w:rsidP="00831BED">
      <w:pPr>
        <w:pStyle w:val="breakline"/>
        <w:rPr>
          <w:color w:val="002060"/>
        </w:rPr>
      </w:pPr>
    </w:p>
    <w:p w14:paraId="3BC9185B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E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22"/>
        <w:gridCol w:w="385"/>
        <w:gridCol w:w="898"/>
        <w:gridCol w:w="1173"/>
        <w:gridCol w:w="1549"/>
        <w:gridCol w:w="1567"/>
      </w:tblGrid>
      <w:tr w:rsidR="00831BED" w:rsidRPr="00311641" w14:paraId="4D301293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25F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626F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1933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9BB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89E0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3D38E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7B3F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7595DC42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774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ATLETICO ASCOLI 2000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EC66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SAMBENEDETTESE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D1EF3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9347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E40B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D95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FBA2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LOC.MONTEROCCO VIA </w:t>
            </w:r>
            <w:proofErr w:type="gramStart"/>
            <w:r w:rsidRPr="00311641">
              <w:rPr>
                <w:color w:val="002060"/>
              </w:rPr>
              <w:t>A.MANCINI</w:t>
            </w:r>
            <w:proofErr w:type="gramEnd"/>
          </w:p>
        </w:tc>
      </w:tr>
      <w:tr w:rsidR="00831BED" w:rsidRPr="00311641" w14:paraId="19C96DEB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FCB9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EE6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VIRE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7B6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F40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AD4E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608D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198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 IRIS</w:t>
            </w:r>
          </w:p>
        </w:tc>
      </w:tr>
      <w:tr w:rsidR="00831BED" w:rsidRPr="00311641" w14:paraId="1482AFC5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A9F5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FUTSAL L.C.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DE0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AMICI 84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1520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514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B024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34BB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C70D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CORRADI</w:t>
            </w:r>
          </w:p>
        </w:tc>
      </w:tr>
      <w:tr w:rsidR="00831BED" w:rsidRPr="00311641" w14:paraId="629B52D5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DD81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SPORTING GROTTAMMARE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85ED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BOCASTRUM UNITED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B78FC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D205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E2CF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5772 PALESTRA ITGEOMETRI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0535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GROTTAMMARE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9958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SALVO D'ACQUISTO</w:t>
            </w:r>
          </w:p>
        </w:tc>
      </w:tr>
      <w:tr w:rsidR="00831BED" w:rsidRPr="00311641" w14:paraId="3B04F85C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5A51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TRIBALCIO 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834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FROG S CLUB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201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602A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03EF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9CF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0608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DELLO SPORT</w:t>
            </w:r>
          </w:p>
        </w:tc>
      </w:tr>
      <w:tr w:rsidR="00831BED" w:rsidRPr="00311641" w14:paraId="7A01DBCE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8B3E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TRUENTIN LAMA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17A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8823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7881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931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5738 PALESTRA COM. CALCIO A 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1531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CASTEL DI LAMA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D82D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ADIGE, 35</w:t>
            </w:r>
          </w:p>
        </w:tc>
      </w:tr>
    </w:tbl>
    <w:p w14:paraId="345A5C5B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0995E5E7" w14:textId="77777777" w:rsidR="00831BED" w:rsidRPr="00311641" w:rsidRDefault="00831BED" w:rsidP="00831BED">
      <w:pPr>
        <w:pStyle w:val="breakline"/>
        <w:rPr>
          <w:color w:val="002060"/>
        </w:rPr>
      </w:pPr>
    </w:p>
    <w:p w14:paraId="56A19666" w14:textId="77777777" w:rsidR="00831BED" w:rsidRPr="00311641" w:rsidRDefault="00831BED" w:rsidP="00831BED">
      <w:pPr>
        <w:pStyle w:val="breakline"/>
        <w:rPr>
          <w:color w:val="002060"/>
        </w:rPr>
      </w:pPr>
    </w:p>
    <w:p w14:paraId="1013ABD6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831BED" w:rsidRPr="00311641" w14:paraId="29BF1AE0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EFF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55B6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705A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A086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83D59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6652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3AA0A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5F95D502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C3A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TRIBALCIO PICENA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D24C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TRUENTIN LAMA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7CB5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B08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22/11/2022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128C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05D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A5E0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DELLO SPORT</w:t>
            </w:r>
          </w:p>
        </w:tc>
      </w:tr>
    </w:tbl>
    <w:p w14:paraId="12199CD9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7BA2F29E" w14:textId="77777777" w:rsidR="00831BED" w:rsidRPr="00D56342" w:rsidRDefault="00831BED" w:rsidP="00831BED">
      <w:pPr>
        <w:pStyle w:val="breakline"/>
        <w:rPr>
          <w:color w:val="002060"/>
        </w:rPr>
      </w:pPr>
    </w:p>
    <w:p w14:paraId="354283AC" w14:textId="77777777" w:rsidR="00831BED" w:rsidRPr="00D56342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REGIONALE CALCIO A 5 FEMMINILE</w:t>
      </w:r>
    </w:p>
    <w:p w14:paraId="53C22318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VARIAZIONI AL PROGRAMMA GARE</w:t>
      </w:r>
    </w:p>
    <w:p w14:paraId="59C91FBE" w14:textId="77777777" w:rsidR="00831BED" w:rsidRPr="00D56342" w:rsidRDefault="00831BED" w:rsidP="00831BED">
      <w:pPr>
        <w:pStyle w:val="breakline"/>
        <w:rPr>
          <w:color w:val="002060"/>
        </w:rPr>
      </w:pPr>
    </w:p>
    <w:p w14:paraId="13D39591" w14:textId="77777777" w:rsidR="00831BED" w:rsidRPr="00D56342" w:rsidRDefault="00831BED" w:rsidP="00831BED">
      <w:pPr>
        <w:pStyle w:val="breakline"/>
        <w:rPr>
          <w:color w:val="002060"/>
        </w:rPr>
      </w:pPr>
    </w:p>
    <w:p w14:paraId="371D917A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31BED" w:rsidRPr="00D56342" w14:paraId="326375A9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B8D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9901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N° </w:t>
            </w:r>
            <w:proofErr w:type="spellStart"/>
            <w:r w:rsidRPr="00D56342">
              <w:rPr>
                <w:color w:val="002060"/>
              </w:rPr>
              <w:t>Gior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35A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F2F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3A3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Data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BF7E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C51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Ora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FF19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Impianto</w:t>
            </w:r>
          </w:p>
        </w:tc>
      </w:tr>
      <w:tr w:rsidR="00831BED" w:rsidRPr="00D56342" w14:paraId="694A0C03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5A565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18/11/2022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6D4BA" w14:textId="77777777" w:rsidR="00831BED" w:rsidRPr="00632F58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D6E3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8AD9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POTENZA PICENA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6C24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77B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D39E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21:45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2476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PALASCHERMA ANCONA VIA MONTEPELAGO</w:t>
            </w:r>
          </w:p>
        </w:tc>
      </w:tr>
    </w:tbl>
    <w:p w14:paraId="58BBC7E0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36EFAEB9" w14:textId="77777777" w:rsidR="00831BED" w:rsidRPr="00D56342" w:rsidRDefault="00831BED" w:rsidP="00831BED">
      <w:pPr>
        <w:pStyle w:val="breakline"/>
        <w:rPr>
          <w:color w:val="002060"/>
        </w:rPr>
      </w:pPr>
    </w:p>
    <w:p w14:paraId="240EBA96" w14:textId="77777777" w:rsidR="00831BED" w:rsidRPr="00D56342" w:rsidRDefault="00831BED" w:rsidP="00831BE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418DBFD" w14:textId="77777777" w:rsidR="00831BED" w:rsidRDefault="00831BED" w:rsidP="00831BED">
      <w:pPr>
        <w:pStyle w:val="breakline"/>
        <w:rPr>
          <w:color w:val="002060"/>
        </w:rPr>
      </w:pPr>
    </w:p>
    <w:p w14:paraId="28BC6E66" w14:textId="77777777" w:rsidR="00831BED" w:rsidRPr="00311641" w:rsidRDefault="00831BED" w:rsidP="00831BED">
      <w:pPr>
        <w:pStyle w:val="sottotitolocampionato10"/>
        <w:rPr>
          <w:color w:val="002060"/>
        </w:rPr>
      </w:pPr>
      <w:r>
        <w:rPr>
          <w:color w:val="002060"/>
        </w:rPr>
        <w:t>G</w:t>
      </w:r>
      <w:r w:rsidRPr="00311641">
        <w:rPr>
          <w:color w:val="002060"/>
        </w:rPr>
        <w:t>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16"/>
        <w:gridCol w:w="385"/>
        <w:gridCol w:w="898"/>
        <w:gridCol w:w="1198"/>
        <w:gridCol w:w="1547"/>
        <w:gridCol w:w="1549"/>
      </w:tblGrid>
      <w:tr w:rsidR="00831BED" w:rsidRPr="00311641" w14:paraId="033A7478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11B3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7E74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0742C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58C9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0013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C161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57A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5CBFFC76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2C80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19E3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POTENZA PICENA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FD915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7D57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2F9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257A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A349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MONTEPELAGO</w:t>
            </w:r>
          </w:p>
        </w:tc>
      </w:tr>
      <w:tr w:rsidR="00831BED" w:rsidRPr="00311641" w14:paraId="4911B16A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52DE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GROTTESE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09F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proofErr w:type="gramStart"/>
            <w:r w:rsidRPr="00311641">
              <w:rPr>
                <w:color w:val="002060"/>
              </w:rPr>
              <w:t>U.MANDOLESI</w:t>
            </w:r>
            <w:proofErr w:type="gramEnd"/>
            <w:r w:rsidRPr="00311641">
              <w:rPr>
                <w:color w:val="002060"/>
              </w:rPr>
              <w:t xml:space="preserve">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16B3F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C4F4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9B57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5730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2DD2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MONTOTTONE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A51D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GALILEI SNC</w:t>
            </w:r>
          </w:p>
        </w:tc>
      </w:tr>
      <w:tr w:rsidR="00831BED" w:rsidRPr="00311641" w14:paraId="62888B2C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1E5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48C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ALMAJUVENTUS FANO1906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D6A23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DAB1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4EA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9263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B6D3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ROMA, SNC</w:t>
            </w:r>
          </w:p>
        </w:tc>
      </w:tr>
      <w:tr w:rsidR="00831BED" w:rsidRPr="00311641" w14:paraId="04B446CF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14C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RIPABERARDA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A624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CENTRO SPORTIVO SUASA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F50F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1290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0A11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5683 PALASPORT LOC.RIPABERARDA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04F7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CASTIGNANO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446F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DON GIUSEPPE MARUCCI</w:t>
            </w:r>
          </w:p>
        </w:tc>
      </w:tr>
      <w:tr w:rsidR="00831BED" w:rsidRPr="00311641" w14:paraId="3DB122BC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D201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BOCCIOFILA MONTEFANESE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497E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3D54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1933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9545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5249 CAMPO C5 SCOPERTO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394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A1C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IMBRECCIATA</w:t>
            </w:r>
          </w:p>
        </w:tc>
      </w:tr>
    </w:tbl>
    <w:p w14:paraId="4F8E53EC" w14:textId="77777777" w:rsidR="00831BED" w:rsidRDefault="00831BED" w:rsidP="00831BED">
      <w:pPr>
        <w:pStyle w:val="breakline"/>
        <w:rPr>
          <w:color w:val="002060"/>
        </w:rPr>
      </w:pPr>
    </w:p>
    <w:p w14:paraId="22366578" w14:textId="77777777" w:rsidR="00831BED" w:rsidRPr="00D56342" w:rsidRDefault="00831BED" w:rsidP="00831BED">
      <w:pPr>
        <w:pStyle w:val="breakline"/>
        <w:rPr>
          <w:color w:val="002060"/>
        </w:rPr>
      </w:pPr>
    </w:p>
    <w:p w14:paraId="1BDF732E" w14:textId="77777777" w:rsidR="00831BED" w:rsidRPr="00D56342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UNDER 21 CALCIO A 5 REGIONALE</w:t>
      </w:r>
    </w:p>
    <w:p w14:paraId="6652633B" w14:textId="77777777" w:rsidR="00831BED" w:rsidRPr="000E0A70" w:rsidRDefault="00831BED" w:rsidP="00831BED">
      <w:pPr>
        <w:pStyle w:val="TITOLOPRINC"/>
        <w:spacing w:before="0" w:beforeAutospacing="0"/>
        <w:rPr>
          <w:color w:val="002060"/>
        </w:rPr>
      </w:pPr>
      <w:r w:rsidRPr="000E0A70">
        <w:rPr>
          <w:color w:val="002060"/>
        </w:rPr>
        <w:t>ANAGRAFICA/INDIRIZZARIO/VARIAZIONI CALENDARIO</w:t>
      </w:r>
    </w:p>
    <w:p w14:paraId="01B5BF21" w14:textId="77777777" w:rsidR="00831BED" w:rsidRPr="000E0A70" w:rsidRDefault="00831BED" w:rsidP="00831BED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0E0A70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A – UNICO</w:t>
      </w:r>
      <w:r w:rsidRPr="000E0A70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34720FA8" w14:textId="77777777" w:rsidR="00831BED" w:rsidRPr="000E0A70" w:rsidRDefault="00831BED" w:rsidP="00831BED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6CF827E" w14:textId="77777777" w:rsidR="00831BED" w:rsidRDefault="00831BED" w:rsidP="00831BED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E0A70">
        <w:rPr>
          <w:rFonts w:ascii="Arial" w:hAnsi="Arial" w:cs="Arial"/>
          <w:color w:val="002060"/>
          <w:sz w:val="22"/>
          <w:szCs w:val="22"/>
        </w:rPr>
        <w:t xml:space="preserve">La Società </w:t>
      </w:r>
      <w:r>
        <w:rPr>
          <w:rFonts w:ascii="Arial" w:hAnsi="Arial" w:cs="Arial"/>
          <w:b/>
          <w:color w:val="002060"/>
          <w:sz w:val="22"/>
          <w:szCs w:val="22"/>
        </w:rPr>
        <w:t>CSI STELLA A.S.D.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SABATO 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17:00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0E0A70">
        <w:rPr>
          <w:rFonts w:ascii="Arial" w:hAnsi="Arial" w:cs="Arial"/>
          <w:color w:val="002060"/>
          <w:sz w:val="22"/>
          <w:szCs w:val="22"/>
        </w:rPr>
        <w:t>.</w:t>
      </w:r>
    </w:p>
    <w:p w14:paraId="31CDD9D1" w14:textId="77777777" w:rsidR="00831BED" w:rsidRDefault="00831BED" w:rsidP="00831BED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29E9B0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VARIAZIONI AL PROGRAMMA GARE</w:t>
      </w:r>
    </w:p>
    <w:p w14:paraId="7FF6D8B4" w14:textId="77777777" w:rsidR="00831BED" w:rsidRPr="00D56342" w:rsidRDefault="00831BED" w:rsidP="00831BED">
      <w:pPr>
        <w:pStyle w:val="breakline"/>
        <w:rPr>
          <w:color w:val="002060"/>
        </w:rPr>
      </w:pPr>
    </w:p>
    <w:p w14:paraId="3BE47471" w14:textId="77777777" w:rsidR="00831BED" w:rsidRPr="00D56342" w:rsidRDefault="00831BED" w:rsidP="00831BED">
      <w:pPr>
        <w:pStyle w:val="breakline"/>
        <w:rPr>
          <w:color w:val="002060"/>
        </w:rPr>
      </w:pPr>
    </w:p>
    <w:p w14:paraId="4653E10D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31BED" w:rsidRPr="00D56342" w14:paraId="54E42CE3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8CF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4852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N° </w:t>
            </w:r>
            <w:proofErr w:type="spellStart"/>
            <w:r w:rsidRPr="00D56342">
              <w:rPr>
                <w:color w:val="002060"/>
              </w:rPr>
              <w:t>Gior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7C05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3848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068D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Data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3D21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03E4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Ora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14BC2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Impianto</w:t>
            </w:r>
          </w:p>
        </w:tc>
      </w:tr>
      <w:tr w:rsidR="00831BED" w:rsidRPr="00D56342" w14:paraId="6017F32C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AF162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15/01/2023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B0C2C" w14:textId="77777777" w:rsidR="00831BED" w:rsidRPr="00632F58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EF072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AED93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ACLI AUDAX MONTECOSARO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080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5D67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1C96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7DF5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  <w:tr w:rsidR="00831BED" w:rsidRPr="00D56342" w14:paraId="15097CD6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8D0A7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22/01/2023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5F33" w14:textId="77777777" w:rsidR="00831BED" w:rsidRPr="00632F58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5FAC5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25033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9F4C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  <w:r>
              <w:rPr>
                <w:color w:val="002060"/>
              </w:rPr>
              <w:t>1</w:t>
            </w:r>
            <w:r w:rsidRPr="00D56342">
              <w:rPr>
                <w:color w:val="002060"/>
              </w:rPr>
              <w:t>/01/2023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B20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E35F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4143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  <w:tr w:rsidR="00831BED" w:rsidRPr="00D56342" w14:paraId="262364A4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6DAE3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12/02/2023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7F256" w14:textId="77777777" w:rsidR="00831BED" w:rsidRPr="00632F58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85BE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F7BDA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CSI STELLA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F2C04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87CC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7CA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5C215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36D8A638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306D867D" w14:textId="77777777" w:rsidR="00831BED" w:rsidRPr="00D56342" w:rsidRDefault="00831BED" w:rsidP="00831BED">
      <w:pPr>
        <w:pStyle w:val="breakline"/>
        <w:rPr>
          <w:color w:val="002060"/>
        </w:rPr>
      </w:pPr>
    </w:p>
    <w:p w14:paraId="74CD4292" w14:textId="77777777" w:rsidR="00831BED" w:rsidRPr="00D56342" w:rsidRDefault="00831BED" w:rsidP="00831BE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017FE117" w14:textId="77777777" w:rsidR="00831BED" w:rsidRDefault="00831BED" w:rsidP="00831BED">
      <w:pPr>
        <w:pStyle w:val="breakline"/>
        <w:rPr>
          <w:color w:val="002060"/>
        </w:rPr>
      </w:pPr>
    </w:p>
    <w:p w14:paraId="21EAE12F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4"/>
        <w:gridCol w:w="385"/>
        <w:gridCol w:w="898"/>
        <w:gridCol w:w="1177"/>
        <w:gridCol w:w="1553"/>
        <w:gridCol w:w="1550"/>
      </w:tblGrid>
      <w:tr w:rsidR="00831BED" w:rsidRPr="00311641" w14:paraId="725CBDFD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99E6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5D905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697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29DA1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5EC53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806E5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D3165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4D3C48FF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18BF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47D7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proofErr w:type="gramStart"/>
            <w:r w:rsidRPr="00311641">
              <w:rPr>
                <w:color w:val="002060"/>
              </w:rPr>
              <w:t>CITTA</w:t>
            </w:r>
            <w:proofErr w:type="gramEnd"/>
            <w:r w:rsidRPr="00311641">
              <w:rPr>
                <w:color w:val="002060"/>
              </w:rPr>
              <w:t xml:space="preserve"> DI 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F2C1C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DFC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4923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9EEF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7EC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CORRADI</w:t>
            </w:r>
          </w:p>
        </w:tc>
      </w:tr>
      <w:tr w:rsidR="00831BED" w:rsidRPr="00311641" w14:paraId="1495442C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3B0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lastRenderedPageBreak/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A2D9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AUDAX 1970 </w:t>
            </w:r>
            <w:proofErr w:type="gramStart"/>
            <w:r w:rsidRPr="00311641">
              <w:rPr>
                <w:color w:val="002060"/>
              </w:rPr>
              <w:t>S.ANGELO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406F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B4CF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3FAB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622A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C819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ROSARIO VILLA MUSONE</w:t>
            </w:r>
          </w:p>
        </w:tc>
      </w:tr>
      <w:tr w:rsidR="00831BED" w:rsidRPr="00311641" w14:paraId="6D771550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012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B409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ACLI AUDAX MONTECOSARO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C201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79D9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4B18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201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B1E5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 IRIS</w:t>
            </w:r>
          </w:p>
        </w:tc>
      </w:tr>
    </w:tbl>
    <w:p w14:paraId="0C79A2FD" w14:textId="77777777" w:rsidR="00831BED" w:rsidRDefault="00831BED" w:rsidP="00831BED">
      <w:pPr>
        <w:pStyle w:val="breakline"/>
        <w:rPr>
          <w:color w:val="002060"/>
        </w:rPr>
      </w:pPr>
    </w:p>
    <w:p w14:paraId="316E8061" w14:textId="77777777" w:rsidR="00831BED" w:rsidRPr="00D56342" w:rsidRDefault="00831BED" w:rsidP="00831BED">
      <w:pPr>
        <w:pStyle w:val="breakline"/>
        <w:rPr>
          <w:color w:val="002060"/>
        </w:rPr>
      </w:pPr>
    </w:p>
    <w:p w14:paraId="773FD31D" w14:textId="77777777" w:rsidR="00831BED" w:rsidRPr="00D56342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UNDER 19 CALCIO A 5 REGIONALE</w:t>
      </w:r>
    </w:p>
    <w:p w14:paraId="6693037B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VARIAZIONI AL PROGRAMMA GARE</w:t>
      </w:r>
    </w:p>
    <w:p w14:paraId="30F980F1" w14:textId="77777777" w:rsidR="00831BED" w:rsidRPr="00D56342" w:rsidRDefault="00831BED" w:rsidP="00831BED">
      <w:pPr>
        <w:pStyle w:val="breakline"/>
        <w:rPr>
          <w:color w:val="002060"/>
        </w:rPr>
      </w:pPr>
    </w:p>
    <w:p w14:paraId="6ED46FAB" w14:textId="77777777" w:rsidR="00831BED" w:rsidRPr="00D56342" w:rsidRDefault="00831BED" w:rsidP="00831BED">
      <w:pPr>
        <w:pStyle w:val="breakline"/>
        <w:rPr>
          <w:color w:val="002060"/>
        </w:rPr>
      </w:pPr>
    </w:p>
    <w:p w14:paraId="66CCF652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31BED" w:rsidRPr="00D56342" w14:paraId="347C9539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283B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44B8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N° </w:t>
            </w:r>
            <w:proofErr w:type="spellStart"/>
            <w:r w:rsidRPr="00D56342">
              <w:rPr>
                <w:color w:val="002060"/>
              </w:rPr>
              <w:t>Gior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C63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516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787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Data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D848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652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Ora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2D25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Impianto</w:t>
            </w:r>
          </w:p>
        </w:tc>
      </w:tr>
      <w:tr w:rsidR="00831BED" w:rsidRPr="00D56342" w14:paraId="3DB3766E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6CF9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20/11/2022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247F2" w14:textId="77777777" w:rsidR="00831BED" w:rsidRPr="00632F58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F17AA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632F58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B74E6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98D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  <w:r>
              <w:rPr>
                <w:color w:val="002060"/>
              </w:rPr>
              <w:t>9</w:t>
            </w:r>
            <w:r w:rsidRPr="00D56342">
              <w:rPr>
                <w:color w:val="002060"/>
              </w:rPr>
              <w:t>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4183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F07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9EA2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PALAZZETTO DELLO SPORT SENIGALLIA VIA CAPANNA SNC</w:t>
            </w:r>
          </w:p>
        </w:tc>
      </w:tr>
    </w:tbl>
    <w:p w14:paraId="28D3420A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4B993892" w14:textId="77777777" w:rsidR="00831BED" w:rsidRPr="00D56342" w:rsidRDefault="00831BED" w:rsidP="00831BED">
      <w:pPr>
        <w:pStyle w:val="breakline"/>
        <w:rPr>
          <w:color w:val="002060"/>
        </w:rPr>
      </w:pPr>
    </w:p>
    <w:p w14:paraId="501C290E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RISULTATI</w:t>
      </w:r>
    </w:p>
    <w:p w14:paraId="635FED21" w14:textId="77777777" w:rsidR="00831BED" w:rsidRPr="00D56342" w:rsidRDefault="00831BED" w:rsidP="00831BED">
      <w:pPr>
        <w:pStyle w:val="breakline"/>
        <w:rPr>
          <w:color w:val="002060"/>
        </w:rPr>
      </w:pPr>
    </w:p>
    <w:p w14:paraId="7218EC2B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RISULTATI UFFICIALI GARE DEL 13/11/2022</w:t>
      </w:r>
    </w:p>
    <w:p w14:paraId="2F5EB468" w14:textId="77777777" w:rsidR="009A5685" w:rsidRPr="009A5685" w:rsidRDefault="009A5685" w:rsidP="009A5685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A5685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171449C" w14:textId="77777777" w:rsidR="00831BED" w:rsidRPr="00D56342" w:rsidRDefault="00831BED" w:rsidP="00831B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1BED" w:rsidRPr="00D56342" w14:paraId="1A62D9B8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38CADDF0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62079C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A - 6 Giornata - A</w:t>
                  </w:r>
                </w:p>
              </w:tc>
            </w:tr>
            <w:tr w:rsidR="00831BED" w:rsidRPr="00D56342" w14:paraId="0E69F69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11A1A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33015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DINAMIS 1990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8914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9861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3604C1C9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6280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DB0D61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D56342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D24D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B4DC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0A7AF0D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B0FB6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FERMANA FUTSAL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6B53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SPECIAL ONE SPORTING CLUB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2379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AD844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15AFF9A3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3536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43DEF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8E2A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20 - 3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BD890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B969EC8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8963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(2) 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79812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1A716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3A17A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7CFB7AF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565A36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12/11/2022</w:t>
                  </w:r>
                </w:p>
              </w:tc>
            </w:tr>
            <w:tr w:rsidR="00831BED" w:rsidRPr="00D56342" w14:paraId="3F17F337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6AE41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(2) - disputata il 15/11/2022</w:t>
                  </w:r>
                </w:p>
              </w:tc>
            </w:tr>
          </w:tbl>
          <w:p w14:paraId="14DA6BB6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5D472EF3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0EE10895" w14:textId="77777777" w:rsidR="00831BED" w:rsidRPr="00D56342" w:rsidRDefault="00831BED" w:rsidP="00831BED">
      <w:pPr>
        <w:pStyle w:val="breakline"/>
        <w:rPr>
          <w:color w:val="002060"/>
        </w:rPr>
      </w:pPr>
    </w:p>
    <w:p w14:paraId="6A12E99C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GIUDICE SPORTIVO</w:t>
      </w:r>
    </w:p>
    <w:p w14:paraId="7298E953" w14:textId="77777777" w:rsidR="00831BED" w:rsidRPr="00D56342" w:rsidRDefault="00831BED" w:rsidP="00831BED">
      <w:pPr>
        <w:pStyle w:val="diffida"/>
        <w:rPr>
          <w:color w:val="002060"/>
        </w:rPr>
      </w:pPr>
      <w:r w:rsidRPr="00D56342">
        <w:rPr>
          <w:color w:val="002060"/>
        </w:rPr>
        <w:t>Il Giudice Sportivo Avv. Agnese Lazzaretti, con l'assistenza del segretario Angelo Castellana, nella seduta del 16/11/2022, ha adottato le decisioni che di seguito integralmente si riportano:</w:t>
      </w:r>
    </w:p>
    <w:p w14:paraId="6F3C0551" w14:textId="77777777" w:rsidR="00831BED" w:rsidRPr="00D56342" w:rsidRDefault="00831BED" w:rsidP="00831BED">
      <w:pPr>
        <w:pStyle w:val="titolo10"/>
        <w:rPr>
          <w:color w:val="002060"/>
        </w:rPr>
      </w:pPr>
      <w:r w:rsidRPr="00D56342">
        <w:rPr>
          <w:color w:val="002060"/>
        </w:rPr>
        <w:t xml:space="preserve">GARE DEL 12/11/2022 </w:t>
      </w:r>
    </w:p>
    <w:p w14:paraId="6CA4F17B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0ED0DBAC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7D87FCD1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DIRIGENTI </w:t>
      </w:r>
    </w:p>
    <w:p w14:paraId="64FAEBFD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1F1660C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C31B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RICORDI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CD78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(AUDAX 1970 </w:t>
            </w:r>
            <w:proofErr w:type="gramStart"/>
            <w:r w:rsidRPr="00D56342">
              <w:rPr>
                <w:color w:val="002060"/>
              </w:rPr>
              <w:t>S.ANGELO</w:t>
            </w:r>
            <w:proofErr w:type="gramEnd"/>
            <w:r w:rsidRPr="00D5634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64FC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E91E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02F3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24E48BE4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ESPULSI </w:t>
      </w:r>
    </w:p>
    <w:p w14:paraId="6ED75FC7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59C414D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23DB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PIERANDI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783F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(AUDAX 1970 </w:t>
            </w:r>
            <w:proofErr w:type="gramStart"/>
            <w:r w:rsidRPr="00D56342">
              <w:rPr>
                <w:color w:val="002060"/>
              </w:rPr>
              <w:t>S.ANGELO</w:t>
            </w:r>
            <w:proofErr w:type="gramEnd"/>
            <w:r w:rsidRPr="00D5634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E10F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EA29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024E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52609063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5D9011B6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3366322B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4549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RICORDI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E577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(AUDAX 1970 </w:t>
            </w:r>
            <w:proofErr w:type="gramStart"/>
            <w:r w:rsidRPr="00D56342">
              <w:rPr>
                <w:color w:val="002060"/>
              </w:rPr>
              <w:t>S.ANGELO</w:t>
            </w:r>
            <w:proofErr w:type="gramEnd"/>
            <w:r w:rsidRPr="00D5634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0B1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192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6653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729F7C33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43BB3EDF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CB5E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BONTEMPO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B1EA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(AUDAX 1970 </w:t>
            </w:r>
            <w:proofErr w:type="gramStart"/>
            <w:r w:rsidRPr="00D56342">
              <w:rPr>
                <w:color w:val="002060"/>
              </w:rPr>
              <w:t>S.ANGELO</w:t>
            </w:r>
            <w:proofErr w:type="gramEnd"/>
            <w:r w:rsidRPr="00D5634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4E93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4451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MORONCINI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C4AB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(AUDAX 1970 </w:t>
            </w:r>
            <w:proofErr w:type="gramStart"/>
            <w:r w:rsidRPr="00D56342">
              <w:rPr>
                <w:color w:val="002060"/>
              </w:rPr>
              <w:t>S.ANGELO</w:t>
            </w:r>
            <w:proofErr w:type="gramEnd"/>
            <w:r w:rsidRPr="00D56342">
              <w:rPr>
                <w:color w:val="002060"/>
              </w:rPr>
              <w:t xml:space="preserve">) </w:t>
            </w:r>
          </w:p>
        </w:tc>
      </w:tr>
    </w:tbl>
    <w:p w14:paraId="0167DC8A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lastRenderedPageBreak/>
        <w:t xml:space="preserve">GARE DEL 13/11/2022 </w:t>
      </w:r>
    </w:p>
    <w:p w14:paraId="0884405A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54A5623C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67B67D36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5EEE67DE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4E44951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3950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CAPORALETTI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8FE2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B7C2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7D24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A679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24DD9D3E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31CE38A4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60DD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VERBENESI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CF0E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2AFE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3E10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D944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4F5FC50B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9C37EED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70C3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CORESI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B7B6F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1DA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E533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FILIALI LUCCHETTI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AFE8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(DINAMIS 1990) </w:t>
            </w:r>
          </w:p>
        </w:tc>
      </w:tr>
      <w:tr w:rsidR="00831BED" w:rsidRPr="00D56342" w14:paraId="0B25929D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039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PRANZO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AB7B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(DINAMIS 1990)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7438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717B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4C63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3B7647F5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GARE DEL 15/11/2022 </w:t>
      </w:r>
    </w:p>
    <w:p w14:paraId="43B36150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53A915B3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18B2537D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0C39A5A0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1329BB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39BF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proofErr w:type="gramStart"/>
            <w:r w:rsidRPr="00D56342">
              <w:rPr>
                <w:color w:val="002060"/>
              </w:rPr>
              <w:t>QUATTRINI</w:t>
            </w:r>
            <w:proofErr w:type="gramEnd"/>
            <w:r w:rsidRPr="00D56342">
              <w:rPr>
                <w:color w:val="002060"/>
              </w:rPr>
              <w:t xml:space="preserve">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B02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4B9D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6AD8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B4E9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6D8CC9C4" w14:textId="77777777" w:rsidR="00831BED" w:rsidRDefault="00831BED" w:rsidP="00831BED">
      <w:pPr>
        <w:pStyle w:val="breakline"/>
        <w:rPr>
          <w:color w:val="002060"/>
        </w:rPr>
      </w:pPr>
    </w:p>
    <w:p w14:paraId="4D2561EF" w14:textId="77777777" w:rsidR="00831BED" w:rsidRPr="00147DEC" w:rsidRDefault="00831BED" w:rsidP="00831BED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E2ADFDF" w14:textId="77777777" w:rsidR="00831BED" w:rsidRPr="00147DEC" w:rsidRDefault="00831BED" w:rsidP="00831BED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DDB43E1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1FC7EEB9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CLASSIFICA</w:t>
      </w:r>
    </w:p>
    <w:p w14:paraId="541DFCD5" w14:textId="77777777" w:rsidR="00831BED" w:rsidRPr="00D56342" w:rsidRDefault="00831BED" w:rsidP="00831BED">
      <w:pPr>
        <w:pStyle w:val="breakline"/>
        <w:rPr>
          <w:color w:val="002060"/>
        </w:rPr>
      </w:pPr>
    </w:p>
    <w:p w14:paraId="1D79581D" w14:textId="77777777" w:rsidR="00831BED" w:rsidRPr="00D56342" w:rsidRDefault="00831BED" w:rsidP="00831BED">
      <w:pPr>
        <w:pStyle w:val="breakline"/>
        <w:rPr>
          <w:color w:val="002060"/>
        </w:rPr>
      </w:pPr>
    </w:p>
    <w:p w14:paraId="5336171E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702EDD9C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1B7C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4645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A8B5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515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64C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ADD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4FE4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902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8024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31C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46AB9DDB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89199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720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1290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0755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9AF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2B6F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102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EA45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96F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F91D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985013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3BAD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3B39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E118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463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F9B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3596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9137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8B2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07B3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AB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98C828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BE961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G.S. AUDAX 1970 </w:t>
            </w:r>
            <w:proofErr w:type="gramStart"/>
            <w:r w:rsidRPr="00D56342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4FEA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893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8A5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8A7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5F28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6315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7EB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0E6B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09E7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3FB697B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8C844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B44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B6D3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8DE7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C84F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658A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4568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AB5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410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FB3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33A0C57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A75F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D50B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36B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764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D738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1E4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40C3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4867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6AAA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E212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B8470ED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2A2A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67A5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F4A8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B9D8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6EE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B2B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360F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BCFD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1BC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1BD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AAA8B2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16ED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725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513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999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D33E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D78F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6773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870D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EC01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7BE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78C3E5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984D9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A7AA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15D2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0336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0EF2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2905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935A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BF06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37E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CE79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7013518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FED23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42A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E48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D7A4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A06F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B423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8598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5B3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6E1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76E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1695910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E7D9C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A3B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49E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9E36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B5C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07C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520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7B08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0AE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D33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25A4A8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ABFA8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922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FDC2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EB91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F5BC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1CD5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07FC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25C5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D633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477F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5CE98E5B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07072230" w14:textId="77777777" w:rsidR="00831BED" w:rsidRPr="00D56342" w:rsidRDefault="00831BED" w:rsidP="00831BE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37B74FD9" w14:textId="77777777" w:rsidR="00831BED" w:rsidRDefault="00831BED" w:rsidP="00831BED">
      <w:pPr>
        <w:pStyle w:val="breakline"/>
        <w:rPr>
          <w:color w:val="002060"/>
        </w:rPr>
      </w:pPr>
    </w:p>
    <w:p w14:paraId="0E7F0B75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06"/>
        <w:gridCol w:w="385"/>
        <w:gridCol w:w="898"/>
        <w:gridCol w:w="1181"/>
        <w:gridCol w:w="1556"/>
        <w:gridCol w:w="1553"/>
      </w:tblGrid>
      <w:tr w:rsidR="00831BED" w:rsidRPr="00311641" w14:paraId="558B8060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72FE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513FF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F321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81C7F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F001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93539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A3E6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6D29B793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8CA3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1F2E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F47E0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547A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6F8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2199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C41E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DELLO STADIO</w:t>
            </w:r>
          </w:p>
        </w:tc>
      </w:tr>
      <w:tr w:rsidR="00831BED" w:rsidRPr="00311641" w14:paraId="03DC1C2E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46F1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E7A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DBF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5B5A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74A6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DE66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CAB7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VESCOVARA, 7</w:t>
            </w:r>
          </w:p>
        </w:tc>
      </w:tr>
      <w:tr w:rsidR="00831BED" w:rsidRPr="00311641" w14:paraId="2B76CAAB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1B98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097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04A15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713B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53A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787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06EC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MONTEPELAGO</w:t>
            </w:r>
          </w:p>
        </w:tc>
      </w:tr>
      <w:tr w:rsidR="00831BED" w:rsidRPr="00311641" w14:paraId="54970C6E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DE1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lastRenderedPageBreak/>
              <w:t>SPECIAL ONE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8BA6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73F7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17D1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86AD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5425 CAMPO SCOPERTO TAVERNELLE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8912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4679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DEI LECCI-TAVERNELLE</w:t>
            </w:r>
          </w:p>
        </w:tc>
      </w:tr>
      <w:tr w:rsidR="00831BED" w:rsidRPr="00311641" w14:paraId="0F3D7EDA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CC7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AUDAX 1970 </w:t>
            </w:r>
            <w:proofErr w:type="gramStart"/>
            <w:r w:rsidRPr="00311641">
              <w:rPr>
                <w:color w:val="002060"/>
              </w:rPr>
              <w:t>S.ANGELO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5291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C0E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364C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716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267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B2C4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CAPANNA SNC</w:t>
            </w:r>
          </w:p>
        </w:tc>
      </w:tr>
    </w:tbl>
    <w:p w14:paraId="45381E61" w14:textId="77777777" w:rsidR="00831BED" w:rsidRDefault="00831BED" w:rsidP="00831BED">
      <w:pPr>
        <w:pStyle w:val="breakline"/>
        <w:rPr>
          <w:color w:val="002060"/>
        </w:rPr>
      </w:pPr>
    </w:p>
    <w:p w14:paraId="14F23706" w14:textId="77777777" w:rsidR="00831BED" w:rsidRPr="00D56342" w:rsidRDefault="00831BED" w:rsidP="00831BED">
      <w:pPr>
        <w:pStyle w:val="breakline"/>
        <w:rPr>
          <w:color w:val="002060"/>
        </w:rPr>
      </w:pPr>
    </w:p>
    <w:p w14:paraId="2B35951B" w14:textId="77777777" w:rsidR="00831BED" w:rsidRPr="00D56342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UNDER 17 C5 REGIONALI MASCHILI</w:t>
      </w:r>
    </w:p>
    <w:p w14:paraId="41A601ED" w14:textId="77777777" w:rsidR="00831BED" w:rsidRPr="000E0A70" w:rsidRDefault="00831BED" w:rsidP="00831BED">
      <w:pPr>
        <w:pStyle w:val="TITOLOPRINC"/>
        <w:spacing w:before="0" w:beforeAutospacing="0"/>
        <w:rPr>
          <w:color w:val="002060"/>
        </w:rPr>
      </w:pPr>
      <w:r w:rsidRPr="000E0A70">
        <w:rPr>
          <w:color w:val="002060"/>
        </w:rPr>
        <w:t>ANAGRAFICA/INDIRIZZARIO/VARIAZIONI CALENDARIO</w:t>
      </w:r>
    </w:p>
    <w:p w14:paraId="18A4C820" w14:textId="77777777" w:rsidR="00831BED" w:rsidRPr="000E0A70" w:rsidRDefault="00831BED" w:rsidP="00831BED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0E0A70">
        <w:rPr>
          <w:rFonts w:ascii="Arial" w:hAnsi="Arial" w:cs="Arial"/>
          <w:b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color w:val="002060"/>
          <w:sz w:val="22"/>
          <w:szCs w:val="22"/>
        </w:rPr>
        <w:t>C</w:t>
      </w:r>
      <w:r w:rsidRPr="000E0A70">
        <w:rPr>
          <w:rFonts w:ascii="Arial" w:hAnsi="Arial" w:cs="Arial"/>
          <w:b/>
          <w:color w:val="002060"/>
          <w:sz w:val="22"/>
          <w:szCs w:val="22"/>
        </w:rPr>
        <w:t>”</w:t>
      </w:r>
    </w:p>
    <w:p w14:paraId="049E441A" w14:textId="77777777" w:rsidR="00831BED" w:rsidRPr="000E0A70" w:rsidRDefault="00831BED" w:rsidP="00831BED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6A75011" w14:textId="77777777" w:rsidR="00831BED" w:rsidRDefault="00831BED" w:rsidP="00831BED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E0A70">
        <w:rPr>
          <w:rFonts w:ascii="Arial" w:hAnsi="Arial" w:cs="Arial"/>
          <w:color w:val="002060"/>
          <w:sz w:val="22"/>
          <w:szCs w:val="22"/>
        </w:rPr>
        <w:t>La Società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</w:rPr>
        <w:t>LABELSYSTEM POTENZA PICENA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SABATO 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0E0A70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17:00</w:t>
      </w:r>
      <w:r w:rsidRPr="000E0A70">
        <w:rPr>
          <w:rFonts w:ascii="Arial" w:hAnsi="Arial" w:cs="Arial"/>
          <w:color w:val="002060"/>
          <w:sz w:val="22"/>
          <w:szCs w:val="22"/>
        </w:rPr>
        <w:t xml:space="preserve">, 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 xml:space="preserve">Palestra </w:t>
      </w:r>
      <w:r>
        <w:rPr>
          <w:rFonts w:ascii="Arial" w:hAnsi="Arial" w:cs="Arial"/>
          <w:b/>
          <w:bCs/>
          <w:color w:val="002060"/>
          <w:sz w:val="22"/>
          <w:szCs w:val="22"/>
        </w:rPr>
        <w:t>Scuola Elementare Giacomo Leopardi</w:t>
      </w:r>
      <w:r w:rsidRPr="002A5932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via dello Sport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POTENZA PICENA</w:t>
      </w:r>
      <w:r w:rsidRPr="000E0A70">
        <w:rPr>
          <w:rFonts w:ascii="Arial" w:hAnsi="Arial" w:cs="Arial"/>
          <w:color w:val="002060"/>
          <w:sz w:val="22"/>
          <w:szCs w:val="22"/>
        </w:rPr>
        <w:t>.</w:t>
      </w:r>
    </w:p>
    <w:p w14:paraId="1BB785FA" w14:textId="77777777" w:rsidR="00831BED" w:rsidRDefault="00831BED" w:rsidP="00831BED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A9B8D94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VARIAZIONI AL PROGRAMMA GARE</w:t>
      </w:r>
    </w:p>
    <w:p w14:paraId="6C9344B9" w14:textId="77777777" w:rsidR="00831BED" w:rsidRPr="00D56342" w:rsidRDefault="00831BED" w:rsidP="00831BED">
      <w:pPr>
        <w:pStyle w:val="breakline"/>
        <w:rPr>
          <w:color w:val="002060"/>
        </w:rPr>
      </w:pPr>
    </w:p>
    <w:p w14:paraId="68C064DE" w14:textId="77777777" w:rsidR="00831BED" w:rsidRPr="00D56342" w:rsidRDefault="00831BED" w:rsidP="00831BED">
      <w:pPr>
        <w:pStyle w:val="breakline"/>
        <w:rPr>
          <w:color w:val="002060"/>
        </w:rPr>
      </w:pPr>
    </w:p>
    <w:p w14:paraId="37EA75A3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31BED" w:rsidRPr="00D56342" w14:paraId="2FC0FFAE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FB1A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F196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N° </w:t>
            </w:r>
            <w:proofErr w:type="spellStart"/>
            <w:r w:rsidRPr="00D56342">
              <w:rPr>
                <w:color w:val="002060"/>
              </w:rPr>
              <w:t>Gior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F488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673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8B8C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Data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4CF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2836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Ora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8F08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Impianto</w:t>
            </w:r>
          </w:p>
        </w:tc>
      </w:tr>
      <w:tr w:rsidR="00831BED" w:rsidRPr="00D56342" w14:paraId="1B9C5E60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D815E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21/11/2022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8ADBD" w14:textId="77777777" w:rsidR="00831BED" w:rsidRPr="00632F58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2D82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CC30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C.U.S. ANCONA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A1FF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  <w:r>
              <w:rPr>
                <w:color w:val="002060"/>
              </w:rPr>
              <w:t>9</w:t>
            </w:r>
            <w:r w:rsidRPr="00D56342">
              <w:rPr>
                <w:color w:val="002060"/>
              </w:rPr>
              <w:t>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ED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1455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C431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58DD42CB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3B584F3F" w14:textId="77777777" w:rsidR="00831BED" w:rsidRPr="00D56342" w:rsidRDefault="00831BED" w:rsidP="00831BED">
      <w:pPr>
        <w:pStyle w:val="breakline"/>
        <w:rPr>
          <w:color w:val="002060"/>
        </w:rPr>
      </w:pPr>
    </w:p>
    <w:p w14:paraId="45E4F423" w14:textId="77777777" w:rsidR="00831BED" w:rsidRPr="00D56342" w:rsidRDefault="00831BED" w:rsidP="00831BED">
      <w:pPr>
        <w:pStyle w:val="breakline"/>
        <w:rPr>
          <w:color w:val="002060"/>
        </w:rPr>
      </w:pPr>
    </w:p>
    <w:p w14:paraId="7B76AACB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RISULTATI</w:t>
      </w:r>
    </w:p>
    <w:p w14:paraId="128323E9" w14:textId="77777777" w:rsidR="00831BED" w:rsidRPr="00D56342" w:rsidRDefault="00831BED" w:rsidP="00831BED">
      <w:pPr>
        <w:pStyle w:val="breakline"/>
        <w:rPr>
          <w:color w:val="002060"/>
        </w:rPr>
      </w:pPr>
    </w:p>
    <w:p w14:paraId="4C05665A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RISULTATI UFFICIALI GARE DEL 12/11/2022</w:t>
      </w:r>
    </w:p>
    <w:p w14:paraId="15A5CDE5" w14:textId="77777777" w:rsidR="009A5685" w:rsidRPr="009A5685" w:rsidRDefault="009A5685" w:rsidP="009A5685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A5685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6406811" w14:textId="77777777" w:rsidR="00831BED" w:rsidRPr="00D56342" w:rsidRDefault="00831BED" w:rsidP="00831B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31BED" w:rsidRPr="00D56342" w14:paraId="45B2AAA1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65CFC4E0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52BD8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A - 6 Giornata - A</w:t>
                  </w:r>
                </w:p>
              </w:tc>
            </w:tr>
            <w:tr w:rsidR="00831BED" w:rsidRPr="00D56342" w14:paraId="039B4BEC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0A32F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 xml:space="preserve">(1) AUDAX 1970 </w:t>
                  </w:r>
                  <w:proofErr w:type="gramStart"/>
                  <w:r w:rsidRPr="00D56342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12BC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3A165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0 - 6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7CA5D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3CC5FF54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C533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0F41F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BULDOG T.N.T. LUCREZIA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1F10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94481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495D421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0FF4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ETA BETA FOOTBALL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DFE6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513A1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EBE0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1C15B2BE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DA954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13/11/2022</w:t>
                  </w:r>
                </w:p>
              </w:tc>
            </w:tr>
          </w:tbl>
          <w:p w14:paraId="0776D17C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1B91C0B4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F26D5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B - 6 Giornata - A</w:t>
                  </w:r>
                </w:p>
              </w:tc>
            </w:tr>
            <w:tr w:rsidR="00831BED" w:rsidRPr="00D56342" w14:paraId="4B08B2CC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A6EAA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44F3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JESI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FDA8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050C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05CE787D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00C4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C.U.S. ANCONA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40DA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VIRTUS FORTITUDO 1950 SSD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ABD3C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E81730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221F9BE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F10430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CSI GAUDIO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A88C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REAL FABRIANO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EA80A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16EBC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1FDB867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6A08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91ED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2179CC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4A507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6E130BBC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9812B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13/11/2022</w:t>
                  </w:r>
                </w:p>
              </w:tc>
            </w:tr>
          </w:tbl>
          <w:p w14:paraId="6BB624E7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7248ADF0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1BED" w:rsidRPr="00D56342" w14:paraId="2132C51D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35D703F8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5CD04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C - 6 Giornata - A</w:t>
                  </w:r>
                </w:p>
              </w:tc>
            </w:tr>
            <w:tr w:rsidR="00831BED" w:rsidRPr="00D56342" w14:paraId="0F1060E0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0220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72836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E7124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473D8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1B36B93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13C8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5BE800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0237D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E5AEF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0F4E1B4B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2BDD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LABELSYSTEM POTENZAPICENA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A9E056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00734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12611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01DACD96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79B9C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9D81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43FCC5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0 - 10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4C231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</w:tbl>
          <w:p w14:paraId="420DA9AA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33C0B8A9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0378FE0B" w14:textId="77777777" w:rsidR="00831BED" w:rsidRPr="00D56342" w:rsidRDefault="00831BED" w:rsidP="00831BED">
      <w:pPr>
        <w:pStyle w:val="breakline"/>
        <w:rPr>
          <w:color w:val="002060"/>
        </w:rPr>
      </w:pPr>
    </w:p>
    <w:p w14:paraId="53B6ACE2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GIUDICE SPORTIVO</w:t>
      </w:r>
    </w:p>
    <w:p w14:paraId="22133F7B" w14:textId="77777777" w:rsidR="00831BED" w:rsidRPr="00D56342" w:rsidRDefault="00831BED" w:rsidP="00831BED">
      <w:pPr>
        <w:pStyle w:val="diffida"/>
        <w:rPr>
          <w:color w:val="002060"/>
        </w:rPr>
      </w:pPr>
      <w:r w:rsidRPr="00D56342">
        <w:rPr>
          <w:color w:val="002060"/>
        </w:rPr>
        <w:t>Il Giudice Sportivo Avv. Agnese Lazzaretti, con l'assistenza del segretario Angelo Castellana, nella seduta del 16/11/2022, ha adottato le decisioni che di seguito integralmente si riportano:</w:t>
      </w:r>
    </w:p>
    <w:p w14:paraId="5777224E" w14:textId="77777777" w:rsidR="00831BED" w:rsidRPr="00D56342" w:rsidRDefault="00831BED" w:rsidP="00831BED">
      <w:pPr>
        <w:pStyle w:val="titolo10"/>
        <w:rPr>
          <w:color w:val="002060"/>
        </w:rPr>
      </w:pPr>
      <w:r w:rsidRPr="00D56342">
        <w:rPr>
          <w:color w:val="002060"/>
        </w:rPr>
        <w:t xml:space="preserve">GARE DEL 12/11/2022 </w:t>
      </w:r>
    </w:p>
    <w:p w14:paraId="106BF543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18ACC689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37493C47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0F9A46B7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6B8930B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8292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CHIACCHIERA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D55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D03D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CA9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E6A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11EDDDB2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8333082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EC13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VECCIA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6523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DB51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A1A4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BIBINI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E586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(C.U.S. MACERATA CALCIO A5) </w:t>
            </w:r>
          </w:p>
        </w:tc>
      </w:tr>
      <w:tr w:rsidR="00831BED" w:rsidRPr="00D56342" w14:paraId="72DBB4DF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895B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PAOLUCCI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4409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E695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5CC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3575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71B6B570" w14:textId="77777777" w:rsidR="00831BED" w:rsidRPr="00D56342" w:rsidRDefault="00831BED" w:rsidP="00831BED">
      <w:pPr>
        <w:pStyle w:val="titolo20"/>
        <w:rPr>
          <w:rFonts w:eastAsiaTheme="minorEastAsia"/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35C1D9C3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6F3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proofErr w:type="gramStart"/>
            <w:r w:rsidRPr="00D56342">
              <w:rPr>
                <w:color w:val="002060"/>
              </w:rPr>
              <w:t>QUATTRINI</w:t>
            </w:r>
            <w:proofErr w:type="gramEnd"/>
            <w:r w:rsidRPr="00D56342">
              <w:rPr>
                <w:color w:val="002060"/>
              </w:rPr>
              <w:t xml:space="preserve">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6F9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4C3A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EEC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CALCATERRA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6EA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(BORGOROSSO TOLENTINO) </w:t>
            </w:r>
          </w:p>
        </w:tc>
      </w:tr>
      <w:tr w:rsidR="00831BED" w:rsidRPr="00D56342" w14:paraId="5EA03E1B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BCB8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NIASSE SERIGNE FALLOU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008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F639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E5D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CAPOTONDI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A02F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(CALCIO A 5 CORINALDO) </w:t>
            </w:r>
          </w:p>
        </w:tc>
      </w:tr>
      <w:tr w:rsidR="00831BED" w:rsidRPr="00D56342" w14:paraId="6CBA3D14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682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CIABATTONI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770E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2F5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F4C4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F70E1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3FC62433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GARE DEL 13/11/2022 </w:t>
      </w:r>
    </w:p>
    <w:p w14:paraId="2F677CCA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302B1711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0020BE2C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032C4D0B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BEC1321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4552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LEPORE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4759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(ETA BETA FOOTBALL)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FB1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B8CA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SCOGNAMIGLIO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D49B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(ETA BETA FOOTBALL) </w:t>
            </w:r>
          </w:p>
        </w:tc>
      </w:tr>
      <w:tr w:rsidR="00831BED" w:rsidRPr="00D56342" w14:paraId="66CFF99B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A425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PAOLINI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3DA0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066C1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2F1F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MALEFORA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B57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(REAL FABRIANO) </w:t>
            </w:r>
          </w:p>
        </w:tc>
      </w:tr>
    </w:tbl>
    <w:p w14:paraId="53A7A0AD" w14:textId="77777777" w:rsidR="00831BED" w:rsidRDefault="00831BED" w:rsidP="00831BED">
      <w:pPr>
        <w:pStyle w:val="breakline"/>
        <w:rPr>
          <w:color w:val="002060"/>
        </w:rPr>
      </w:pPr>
    </w:p>
    <w:p w14:paraId="60CBDFDE" w14:textId="77777777" w:rsidR="00831BED" w:rsidRPr="00147DEC" w:rsidRDefault="00831BED" w:rsidP="00831BED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8582B62" w14:textId="77777777" w:rsidR="00831BED" w:rsidRPr="00147DEC" w:rsidRDefault="00831BED" w:rsidP="00831BED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984F903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3D51BA96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CLASSIFICA</w:t>
      </w:r>
    </w:p>
    <w:p w14:paraId="036FE5D0" w14:textId="77777777" w:rsidR="00831BED" w:rsidRPr="00D56342" w:rsidRDefault="00831BED" w:rsidP="00831BED">
      <w:pPr>
        <w:pStyle w:val="breakline"/>
        <w:rPr>
          <w:color w:val="002060"/>
        </w:rPr>
      </w:pPr>
    </w:p>
    <w:p w14:paraId="76CFFD74" w14:textId="77777777" w:rsidR="00831BED" w:rsidRPr="00D56342" w:rsidRDefault="00831BED" w:rsidP="00831BED">
      <w:pPr>
        <w:pStyle w:val="breakline"/>
        <w:rPr>
          <w:color w:val="002060"/>
        </w:rPr>
      </w:pPr>
    </w:p>
    <w:p w14:paraId="243B4161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3F72EC1B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7F1F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B694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19D22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5F5D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641A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952F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50D1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4A74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A91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13CB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6BEFEF65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8A76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B850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ADFC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8337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AD8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5A37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D7D5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EAD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9C4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535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0E4718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D7C5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97E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2469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A495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BB96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DD3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77F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43BF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DE77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4E36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AE796E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35D93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97FA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427A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0BA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60BA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963B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A58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B09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9A2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484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816DBDD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7CC8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0BC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1B2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313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5CB4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10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9976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3736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F672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EFA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B7E9C0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D8819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B069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9A59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1F1D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86F9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F36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CFC6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AEB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6AE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DB17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E067E99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51C19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G.S. AUDAX 1970 </w:t>
            </w:r>
            <w:proofErr w:type="gramStart"/>
            <w:r w:rsidRPr="00D56342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3DD9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818D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E7C3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F86E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CFD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D6FA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13FD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1E8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37E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9C52542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379B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13BE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4898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D94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A5FB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6C5C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F06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B76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A80A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1E6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4B3353C1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0B20F9D8" w14:textId="77777777" w:rsidR="00831BED" w:rsidRPr="00D56342" w:rsidRDefault="00831BED" w:rsidP="00831BED">
      <w:pPr>
        <w:pStyle w:val="breakline"/>
        <w:rPr>
          <w:color w:val="002060"/>
        </w:rPr>
      </w:pPr>
    </w:p>
    <w:p w14:paraId="0B1D8812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6EB1BD34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9E1A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5F3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A15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76C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586A4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B1845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EEEF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B37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C342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7405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3463DD16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687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027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F4EA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9B0A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A582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56C9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3F08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FB89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9C1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923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78B407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56AE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439C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950F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342F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922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1057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B91C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365C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E3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E05A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C1D4D53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3FD0D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FB8E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812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6080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E608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A54D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68E1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68A4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2E7C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1D8F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DA0391B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C61E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068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813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3E2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D0F5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D9B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7428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F46F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29ED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3820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D5B962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B6A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B3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3A5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81CA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0FE3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5C7C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D9C1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A22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D1F6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AF8E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6DB2081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B2C27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9CEE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33BA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3C7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2BAA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F7F5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440C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62A4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F9AC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F4E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C18587D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AF11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005B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7981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2920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A0BE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7C7F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FB60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7468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A233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6550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E759125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78BC0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248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A6E4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6B9C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28C9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77F2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D06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C013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6BCB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6FB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0F4E14D5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4181E16E" w14:textId="77777777" w:rsidR="00831BED" w:rsidRPr="00D56342" w:rsidRDefault="00831BED" w:rsidP="00831BED">
      <w:pPr>
        <w:pStyle w:val="breakline"/>
        <w:rPr>
          <w:color w:val="002060"/>
        </w:rPr>
      </w:pPr>
    </w:p>
    <w:p w14:paraId="2EB21FB0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01F04426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7DE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8CE0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4A47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ED8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354F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854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583F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73AEF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B8B2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63E4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4ED077AA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202C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624E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3B36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724D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CB6C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BC68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B2C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91C6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42FA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5F4E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AC6942C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B8E60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1B5A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23A5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49BF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0C28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99D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5ACA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DFFD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1EF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9E29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7A16DD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233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D16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901A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6E6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6817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0EC8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F938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2FC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084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3CEC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8C8988B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04D2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1F9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1F42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E95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39E3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9A3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CD22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9BF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B64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9010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51A4F00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FF22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B81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BCE4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7E4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9D5E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12CE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5911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BBEA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EC9F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7D24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DE0AAF7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73BD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5F1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F4B5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8FFD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CF69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DAE6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058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CAC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C095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02E6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6AE574EF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8A24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F5AB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753C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5CF7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B75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359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B9C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E6A7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99F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A9C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8C970E8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DCE5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48E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C98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FE53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FFB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F04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EEE5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5BB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C783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5A1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62FD6FD6" w14:textId="77777777" w:rsidR="00831BED" w:rsidRDefault="00831BED" w:rsidP="00831BED">
      <w:pPr>
        <w:pStyle w:val="breakline"/>
        <w:rPr>
          <w:color w:val="002060"/>
        </w:rPr>
      </w:pPr>
    </w:p>
    <w:p w14:paraId="2FB852D0" w14:textId="77777777" w:rsidR="00831BED" w:rsidRPr="00D56342" w:rsidRDefault="00831BED" w:rsidP="00831BE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4D4DC8E2" w14:textId="77777777" w:rsidR="00831BED" w:rsidRDefault="00831BED" w:rsidP="00831BED">
      <w:pPr>
        <w:pStyle w:val="breakline"/>
        <w:rPr>
          <w:color w:val="002060"/>
        </w:rPr>
      </w:pPr>
    </w:p>
    <w:p w14:paraId="3C205F57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lastRenderedPageBreak/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1977"/>
        <w:gridCol w:w="385"/>
        <w:gridCol w:w="897"/>
        <w:gridCol w:w="1281"/>
        <w:gridCol w:w="1535"/>
        <w:gridCol w:w="1539"/>
      </w:tblGrid>
      <w:tr w:rsidR="00831BED" w:rsidRPr="00311641" w14:paraId="563F247A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6734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07EF9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3E1B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5DE81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5ABD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358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03D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22021BEF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74B7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5EFD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ETA BETA FOOTBALL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D103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4BF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0F1F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F6E6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ACE1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RISORGIMENTO 16</w:t>
            </w:r>
          </w:p>
        </w:tc>
      </w:tr>
      <w:tr w:rsidR="00831BED" w:rsidRPr="00311641" w14:paraId="6879521B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65AC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BULDOG T.N.T. LUCREZIA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5F5B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FFJ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02A65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586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66C7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BC1E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BCA3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NAZARIO SAURO</w:t>
            </w:r>
          </w:p>
        </w:tc>
      </w:tr>
      <w:tr w:rsidR="00831BED" w:rsidRPr="00311641" w14:paraId="78E7D0A4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C38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C02B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A13D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5F9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D700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EBBE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F86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MAZZINI</w:t>
            </w:r>
          </w:p>
        </w:tc>
      </w:tr>
    </w:tbl>
    <w:p w14:paraId="703C2C3F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4F7A52B7" w14:textId="77777777" w:rsidR="00831BED" w:rsidRPr="00311641" w:rsidRDefault="00831BED" w:rsidP="00831BED">
      <w:pPr>
        <w:pStyle w:val="breakline"/>
        <w:rPr>
          <w:color w:val="002060"/>
        </w:rPr>
      </w:pPr>
    </w:p>
    <w:p w14:paraId="22C40AA1" w14:textId="77777777" w:rsidR="00831BED" w:rsidRPr="00311641" w:rsidRDefault="00831BED" w:rsidP="00831BED">
      <w:pPr>
        <w:pStyle w:val="breakline"/>
        <w:rPr>
          <w:color w:val="002060"/>
        </w:rPr>
      </w:pPr>
    </w:p>
    <w:p w14:paraId="55D8754A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831BED" w:rsidRPr="00311641" w14:paraId="13D476D6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8779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FCDCC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6AF99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B6C0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C4B85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F446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CFBC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3836C3EB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FAC4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JESI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13D5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CSI GAUDIO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C189D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9143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9E31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8CF8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E59C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DEI TESSITORI</w:t>
            </w:r>
          </w:p>
        </w:tc>
      </w:tr>
      <w:tr w:rsidR="00831BED" w:rsidRPr="00311641" w14:paraId="73EFC9FA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6D0A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99E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DB9A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194F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D72E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E866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5E50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BRUNO BUOZZI</w:t>
            </w:r>
          </w:p>
        </w:tc>
      </w:tr>
      <w:tr w:rsidR="00831BED" w:rsidRPr="00311641" w14:paraId="0FAB9315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481D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F9D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B7EEE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316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F40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C34D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1D0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VERDI</w:t>
            </w:r>
          </w:p>
        </w:tc>
      </w:tr>
      <w:tr w:rsidR="00831BED" w:rsidRPr="00311641" w14:paraId="309AE360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3CC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7A32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C.U.S. ANCONA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B9DE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4CB4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21/11/2022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75D6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60C0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7844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VIA </w:t>
            </w:r>
            <w:proofErr w:type="gramStart"/>
            <w:r w:rsidRPr="00311641">
              <w:rPr>
                <w:color w:val="002060"/>
              </w:rPr>
              <w:t>B.BUOZZI</w:t>
            </w:r>
            <w:proofErr w:type="gramEnd"/>
          </w:p>
        </w:tc>
      </w:tr>
    </w:tbl>
    <w:p w14:paraId="4111A135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5C624518" w14:textId="77777777" w:rsidR="00831BED" w:rsidRPr="00311641" w:rsidRDefault="00831BED" w:rsidP="00831BED">
      <w:pPr>
        <w:pStyle w:val="breakline"/>
        <w:rPr>
          <w:color w:val="002060"/>
        </w:rPr>
      </w:pPr>
    </w:p>
    <w:p w14:paraId="41019790" w14:textId="77777777" w:rsidR="00831BED" w:rsidRPr="00311641" w:rsidRDefault="00831BED" w:rsidP="00831BED">
      <w:pPr>
        <w:pStyle w:val="breakline"/>
        <w:rPr>
          <w:color w:val="002060"/>
        </w:rPr>
      </w:pPr>
    </w:p>
    <w:p w14:paraId="75205417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19"/>
        <w:gridCol w:w="385"/>
        <w:gridCol w:w="898"/>
        <w:gridCol w:w="1198"/>
        <w:gridCol w:w="1544"/>
        <w:gridCol w:w="1553"/>
      </w:tblGrid>
      <w:tr w:rsidR="00831BED" w:rsidRPr="00311641" w14:paraId="2A01FF58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6DBF5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12B8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FDF0A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6C4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2E45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EC3CF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AACC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14DA4ADC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D924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C0A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8A11B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96BD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BF31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5295 TENSOSTRUTTURA VIA </w:t>
            </w:r>
            <w:proofErr w:type="gramStart"/>
            <w:r w:rsidRPr="00311641">
              <w:rPr>
                <w:color w:val="002060"/>
              </w:rPr>
              <w:t>E.MATTEI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8E80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5E3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VIA </w:t>
            </w:r>
            <w:proofErr w:type="gramStart"/>
            <w:r w:rsidRPr="00311641">
              <w:rPr>
                <w:color w:val="002060"/>
              </w:rPr>
              <w:t>E.MATTEI</w:t>
            </w:r>
            <w:proofErr w:type="gramEnd"/>
          </w:p>
        </w:tc>
      </w:tr>
      <w:tr w:rsidR="00831BED" w:rsidRPr="00311641" w14:paraId="1F24F44F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69C7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SPES VALDASO 1993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D19B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103FC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A75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F92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5659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C4E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PETRITOLI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392D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LOCALITA' CALCINARI</w:t>
            </w:r>
          </w:p>
        </w:tc>
      </w:tr>
      <w:tr w:rsidR="00831BED" w:rsidRPr="00311641" w14:paraId="75FFB6DD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48F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657B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1C0F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1731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84AB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610F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6859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FRATELLI CERVI</w:t>
            </w:r>
          </w:p>
        </w:tc>
      </w:tr>
      <w:tr w:rsidR="00831BED" w:rsidRPr="00311641" w14:paraId="2A2EC67B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7214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4E80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62DC9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384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802B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C31E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2DFC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FRAZ.PAGLIARE VIA VECCHI</w:t>
            </w:r>
          </w:p>
        </w:tc>
      </w:tr>
    </w:tbl>
    <w:p w14:paraId="5F812E94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79E4D20F" w14:textId="77777777" w:rsidR="00831BED" w:rsidRPr="00D56342" w:rsidRDefault="00831BED" w:rsidP="00831BED">
      <w:pPr>
        <w:pStyle w:val="breakline"/>
        <w:rPr>
          <w:color w:val="002060"/>
        </w:rPr>
      </w:pPr>
    </w:p>
    <w:p w14:paraId="5A5B71AC" w14:textId="77777777" w:rsidR="00831BED" w:rsidRPr="00D56342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UNDER 15 C5 REGIONALI MASCHILI</w:t>
      </w:r>
    </w:p>
    <w:p w14:paraId="0124C6CE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VARIAZIONI AL PROGRAMMA GARE</w:t>
      </w:r>
    </w:p>
    <w:p w14:paraId="7AEB6EDA" w14:textId="77777777" w:rsidR="00831BED" w:rsidRDefault="00831BED" w:rsidP="00831BED">
      <w:pPr>
        <w:pStyle w:val="breakline"/>
        <w:rPr>
          <w:color w:val="002060"/>
        </w:rPr>
      </w:pPr>
    </w:p>
    <w:p w14:paraId="35088CDF" w14:textId="77777777" w:rsidR="00831BED" w:rsidRPr="00D56342" w:rsidRDefault="00831BED" w:rsidP="00831BED">
      <w:pPr>
        <w:pStyle w:val="breakline"/>
        <w:rPr>
          <w:color w:val="002060"/>
        </w:rPr>
      </w:pPr>
    </w:p>
    <w:p w14:paraId="241106C7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31BED" w:rsidRPr="00D56342" w14:paraId="54A97A15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DC9E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6581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N° </w:t>
            </w:r>
            <w:proofErr w:type="spellStart"/>
            <w:r w:rsidRPr="00D56342">
              <w:rPr>
                <w:color w:val="002060"/>
              </w:rPr>
              <w:t>Gior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E294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124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0836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Data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D27F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1D3C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Ora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6CFA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Impianto</w:t>
            </w:r>
          </w:p>
        </w:tc>
      </w:tr>
      <w:tr w:rsidR="00831BED" w:rsidRPr="00D56342" w14:paraId="5D26C4F8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D62DB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18/11/2022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61C42" w14:textId="77777777" w:rsidR="00831BED" w:rsidRPr="00632F58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712B9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64210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  <w:lang w:val="en-US"/>
              </w:rPr>
            </w:pPr>
            <w:r w:rsidRPr="00632F58">
              <w:rPr>
                <w:color w:val="002060"/>
                <w:highlight w:val="yellow"/>
                <w:lang w:val="en-US"/>
              </w:rPr>
              <w:t xml:space="preserve">ITALSERVICE C5 </w:t>
            </w:r>
            <w:proofErr w:type="spellStart"/>
            <w:proofErr w:type="gramStart"/>
            <w:r w:rsidRPr="00632F58">
              <w:rPr>
                <w:color w:val="002060"/>
                <w:highlight w:val="yellow"/>
                <w:lang w:val="en-US"/>
              </w:rPr>
              <w:t>sq.B</w:t>
            </w:r>
            <w:proofErr w:type="spellEnd"/>
            <w:proofErr w:type="gramEnd"/>
            <w:r w:rsidRPr="00632F58">
              <w:rPr>
                <w:color w:val="002060"/>
                <w:highlight w:val="yellow"/>
                <w:lang w:val="en-US"/>
              </w:rPr>
              <w:t xml:space="preserve">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2725" w14:textId="77777777" w:rsidR="00831BED" w:rsidRPr="00632F58" w:rsidRDefault="00831BED" w:rsidP="00015B8E">
            <w:pPr>
              <w:rPr>
                <w:rFonts w:ascii="Arial" w:hAnsi="Arial" w:cs="Arial"/>
                <w:color w:val="002060"/>
                <w:sz w:val="12"/>
                <w:szCs w:val="12"/>
                <w:lang w:val="en-US"/>
              </w:rPr>
            </w:pPr>
            <w:r w:rsidRPr="00632F58">
              <w:rPr>
                <w:rFonts w:ascii="Arial" w:hAnsi="Arial" w:cs="Arial"/>
                <w:color w:val="002060"/>
                <w:sz w:val="12"/>
                <w:szCs w:val="12"/>
                <w:lang w:val="en-US"/>
              </w:rPr>
              <w:t>20/11/2022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78D4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3F10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171C8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  <w:tr w:rsidR="00831BED" w:rsidRPr="00D56342" w14:paraId="2996DD23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F4A97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20/11/2022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D5D4B" w14:textId="77777777" w:rsidR="00831BED" w:rsidRPr="00632F58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0E94E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BULDOG T.N.T. LUCREZIA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30DC2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TAVERNELLE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39CB3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F54F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950C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1B704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PALLONE GEODETICO "OMAR SIVORI CARTOCETO VIA NAZARIO SAURO</w:t>
            </w:r>
          </w:p>
        </w:tc>
      </w:tr>
      <w:tr w:rsidR="00831BED" w:rsidRPr="00D56342" w14:paraId="2F284E6E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4289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16/12/2022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B4BCD" w14:textId="77777777" w:rsidR="00831BED" w:rsidRPr="00632F58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7BCA3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C5F6D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 w:rsidRPr="00632F58">
              <w:rPr>
                <w:color w:val="002060"/>
                <w:highlight w:val="yellow"/>
              </w:rPr>
              <w:t>BULDOG T.N.T. LUCREZIA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5CADC" w14:textId="77777777" w:rsidR="00831BED" w:rsidRPr="00632F58" w:rsidRDefault="00831BED" w:rsidP="00015B8E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632F58">
              <w:rPr>
                <w:rFonts w:ascii="Arial" w:hAnsi="Arial" w:cs="Arial"/>
                <w:color w:val="002060"/>
                <w:sz w:val="12"/>
                <w:szCs w:val="12"/>
              </w:rPr>
              <w:t>18/12/2022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5A3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52F2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59E5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38559A31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47092789" w14:textId="77777777" w:rsidR="00831BED" w:rsidRPr="00D56342" w:rsidRDefault="00831BED" w:rsidP="00831BED">
      <w:pPr>
        <w:pStyle w:val="breakline"/>
        <w:rPr>
          <w:color w:val="002060"/>
        </w:rPr>
      </w:pPr>
    </w:p>
    <w:p w14:paraId="453E9586" w14:textId="77777777" w:rsidR="00831BED" w:rsidRPr="00D56342" w:rsidRDefault="00831BED" w:rsidP="00831BED">
      <w:pPr>
        <w:pStyle w:val="breakline"/>
        <w:rPr>
          <w:color w:val="002060"/>
        </w:rPr>
      </w:pPr>
    </w:p>
    <w:p w14:paraId="0CFB1EF5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RISULTATI</w:t>
      </w:r>
    </w:p>
    <w:p w14:paraId="18DF585A" w14:textId="77777777" w:rsidR="00831BED" w:rsidRPr="00D56342" w:rsidRDefault="00831BED" w:rsidP="00831BED">
      <w:pPr>
        <w:pStyle w:val="breakline"/>
        <w:rPr>
          <w:color w:val="002060"/>
        </w:rPr>
      </w:pPr>
    </w:p>
    <w:p w14:paraId="4B4D22C7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RISULTATI UFFICIALI GARE DEL 12/11/2022</w:t>
      </w:r>
    </w:p>
    <w:p w14:paraId="14D87787" w14:textId="77777777" w:rsidR="009A5685" w:rsidRPr="009A5685" w:rsidRDefault="009A5685" w:rsidP="009A5685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A5685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D17CB4B" w14:textId="77777777" w:rsidR="00831BED" w:rsidRPr="00D56342" w:rsidRDefault="00831BED" w:rsidP="00831BED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31BED" w:rsidRPr="00D56342" w14:paraId="5BC26494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03BF3C0E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DED5DC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A - 6 Giornata - A</w:t>
                  </w:r>
                </w:p>
              </w:tc>
            </w:tr>
            <w:tr w:rsidR="00831BED" w:rsidRPr="00D56342" w14:paraId="53B78FEE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6FA479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ALMA JUVENTUS FANO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05A96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16A8D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186A7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68E55294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198071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CALCIO A 5 CORINALDO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146D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BULDOG T.N.T. LUCREZIA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887F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5F0D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6331D644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DD5E0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 xml:space="preserve">ITALSERVICE C5 </w:t>
                  </w:r>
                  <w:proofErr w:type="spellStart"/>
                  <w:proofErr w:type="gramStart"/>
                  <w:r w:rsidRPr="00D56342">
                    <w:rPr>
                      <w:color w:val="002060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22D19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D0225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24730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08AF364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5D77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TAVERNELLE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8C46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 xml:space="preserve">- AUDAX 1970 </w:t>
                  </w:r>
                  <w:proofErr w:type="gramStart"/>
                  <w:r w:rsidRPr="00D56342">
                    <w:rPr>
                      <w:color w:val="002060"/>
                    </w:rPr>
                    <w:t>S.ANGELO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73962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373B6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5ADA6E16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84136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13/11/2022</w:t>
                  </w:r>
                </w:p>
              </w:tc>
            </w:tr>
          </w:tbl>
          <w:p w14:paraId="08BE280C" w14:textId="77777777" w:rsidR="00831BED" w:rsidRPr="00D56342" w:rsidRDefault="00831BED" w:rsidP="00015B8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3165144B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316FA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B - 6 Giornata - A</w:t>
                  </w:r>
                </w:p>
              </w:tc>
            </w:tr>
            <w:tr w:rsidR="00831BED" w:rsidRPr="00D56342" w14:paraId="031E7999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83FD1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4F2BE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1373F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5125A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78D17179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B94B6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 xml:space="preserve">(1) AMICI DEL </w:t>
                  </w:r>
                  <w:proofErr w:type="spellStart"/>
                  <w:r w:rsidRPr="00D56342">
                    <w:rPr>
                      <w:color w:val="002060"/>
                    </w:rPr>
                    <w:t>CENTROSOCIOsq.B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F4D173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MONTELUPONE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4169F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7 - 2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4B6B0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28325159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B329C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CSI GAUDIO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143B1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1EBFE8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B5029E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1E26373C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679707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VIRTUS FORTITUDO 1950 SSD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9BD42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E8563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0 - 8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FFCE9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1927E515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1C24D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13/11/2022</w:t>
                  </w:r>
                </w:p>
              </w:tc>
            </w:tr>
          </w:tbl>
          <w:p w14:paraId="2A8C19B1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4B997455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1BED" w:rsidRPr="00D56342" w14:paraId="7EDE4589" w14:textId="77777777" w:rsidTr="00015B8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31BED" w:rsidRPr="00D56342" w14:paraId="7048687D" w14:textId="77777777" w:rsidTr="00015B8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10B04D" w14:textId="77777777" w:rsidR="00831BED" w:rsidRPr="00D56342" w:rsidRDefault="00831BED" w:rsidP="00015B8E">
                  <w:pPr>
                    <w:pStyle w:val="header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GIRONE C - 6 Giornata - A</w:t>
                  </w:r>
                </w:p>
              </w:tc>
            </w:tr>
            <w:tr w:rsidR="00831BED" w:rsidRPr="00D56342" w14:paraId="4A170F3A" w14:textId="77777777" w:rsidTr="00015B8E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D808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lastRenderedPageBreak/>
                    <w:t>(1) FOOTBALLCLUBREAL MONTALTO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91528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- A.V.I.S. RIPATRANSONE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D965D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E7122" w14:textId="77777777" w:rsidR="00831BED" w:rsidRPr="00D56342" w:rsidRDefault="00831BED" w:rsidP="00015B8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 </w:t>
                  </w:r>
                </w:p>
              </w:tc>
            </w:tr>
            <w:tr w:rsidR="00831BED" w:rsidRPr="00D56342" w14:paraId="05B59BF4" w14:textId="77777777" w:rsidTr="00015B8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FF0CB" w14:textId="77777777" w:rsidR="00831BED" w:rsidRPr="00D56342" w:rsidRDefault="00831BED" w:rsidP="00015B8E">
                  <w:pPr>
                    <w:pStyle w:val="rowtabella0"/>
                    <w:rPr>
                      <w:color w:val="002060"/>
                    </w:rPr>
                  </w:pPr>
                  <w:r w:rsidRPr="00D56342">
                    <w:rPr>
                      <w:color w:val="002060"/>
                    </w:rPr>
                    <w:t>(1) - disputata il 13/11/2022</w:t>
                  </w:r>
                </w:p>
              </w:tc>
            </w:tr>
          </w:tbl>
          <w:p w14:paraId="232C8B07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301E893D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1E83B55D" w14:textId="77777777" w:rsidR="00831BED" w:rsidRPr="00D56342" w:rsidRDefault="00831BED" w:rsidP="00831BED">
      <w:pPr>
        <w:pStyle w:val="breakline"/>
        <w:rPr>
          <w:color w:val="002060"/>
        </w:rPr>
      </w:pPr>
    </w:p>
    <w:p w14:paraId="3DD18036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GIUDICE SPORTIVO</w:t>
      </w:r>
    </w:p>
    <w:p w14:paraId="29305FC6" w14:textId="77777777" w:rsidR="00831BED" w:rsidRPr="00D56342" w:rsidRDefault="00831BED" w:rsidP="00831BED">
      <w:pPr>
        <w:pStyle w:val="diffida"/>
        <w:rPr>
          <w:color w:val="002060"/>
        </w:rPr>
      </w:pPr>
      <w:r w:rsidRPr="00D56342">
        <w:rPr>
          <w:color w:val="002060"/>
        </w:rPr>
        <w:t>Il Giudice Sportivo Avv. Agnese Lazzaretti, con l'assistenza del segretario Angelo Castellana, nella seduta del 16/11/2022, ha adottato le decisioni che di seguito integralmente si riportano:</w:t>
      </w:r>
    </w:p>
    <w:p w14:paraId="3FD705B2" w14:textId="77777777" w:rsidR="00831BED" w:rsidRPr="00D56342" w:rsidRDefault="00831BED" w:rsidP="00831BED">
      <w:pPr>
        <w:pStyle w:val="titolo10"/>
        <w:rPr>
          <w:color w:val="002060"/>
        </w:rPr>
      </w:pPr>
      <w:r w:rsidRPr="00D56342">
        <w:rPr>
          <w:color w:val="002060"/>
        </w:rPr>
        <w:t xml:space="preserve">GARE DEL 6/11/2022 </w:t>
      </w:r>
    </w:p>
    <w:p w14:paraId="3702648B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71D7EB08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03607723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ESPULSI </w:t>
      </w:r>
    </w:p>
    <w:p w14:paraId="26C73C7A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64FC618A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E81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GASPEROTTO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F970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24EE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A89FB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C184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4136CDBD" w14:textId="77777777" w:rsidR="00831BED" w:rsidRPr="00D56342" w:rsidRDefault="00831BED" w:rsidP="00831BED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già scontata. </w:t>
      </w:r>
    </w:p>
    <w:p w14:paraId="6E7FA6FF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32366E96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31A0098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D445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BURRINI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37AE5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E9383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DC6C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B75C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1795753A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GARE DEL 12/11/2022 </w:t>
      </w:r>
    </w:p>
    <w:p w14:paraId="5BBEF9C7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4881319E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1F594A93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3F8EAA84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0DDCC655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05DDF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ZANNOTTI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E1EA2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(CSI GAUDIO)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A18E6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A068C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SALVATORI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9FE47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(ITALSERVICE C5 </w:t>
            </w:r>
            <w:proofErr w:type="spellStart"/>
            <w:proofErr w:type="gramStart"/>
            <w:r w:rsidRPr="00D56342">
              <w:rPr>
                <w:color w:val="002060"/>
              </w:rPr>
              <w:t>sq.B</w:t>
            </w:r>
            <w:proofErr w:type="spellEnd"/>
            <w:proofErr w:type="gramEnd"/>
            <w:r w:rsidRPr="00D56342">
              <w:rPr>
                <w:color w:val="002060"/>
              </w:rPr>
              <w:t xml:space="preserve">) </w:t>
            </w:r>
          </w:p>
        </w:tc>
      </w:tr>
    </w:tbl>
    <w:p w14:paraId="69B16ADE" w14:textId="77777777" w:rsidR="00831BED" w:rsidRPr="00D56342" w:rsidRDefault="00831BED" w:rsidP="00831BED">
      <w:pPr>
        <w:pStyle w:val="titolo10"/>
        <w:rPr>
          <w:rFonts w:eastAsiaTheme="minorEastAsia"/>
          <w:color w:val="002060"/>
        </w:rPr>
      </w:pPr>
      <w:r w:rsidRPr="00D56342">
        <w:rPr>
          <w:color w:val="002060"/>
        </w:rPr>
        <w:t xml:space="preserve">GARE DEL 13/11/2022 </w:t>
      </w:r>
    </w:p>
    <w:p w14:paraId="565DA522" w14:textId="77777777" w:rsidR="00831BED" w:rsidRPr="00D56342" w:rsidRDefault="00831BED" w:rsidP="00831BED">
      <w:pPr>
        <w:pStyle w:val="titolo7a"/>
        <w:rPr>
          <w:color w:val="002060"/>
        </w:rPr>
      </w:pPr>
      <w:r w:rsidRPr="00D56342">
        <w:rPr>
          <w:color w:val="002060"/>
        </w:rPr>
        <w:t xml:space="preserve">PROVVEDIMENTI DISCIPLINARI </w:t>
      </w:r>
    </w:p>
    <w:p w14:paraId="6194E510" w14:textId="77777777" w:rsidR="00831BED" w:rsidRPr="00D56342" w:rsidRDefault="00831BED" w:rsidP="00831BED">
      <w:pPr>
        <w:pStyle w:val="titolo7b0"/>
        <w:rPr>
          <w:color w:val="002060"/>
        </w:rPr>
      </w:pPr>
      <w:r w:rsidRPr="00D56342">
        <w:rPr>
          <w:color w:val="002060"/>
        </w:rPr>
        <w:t xml:space="preserve">In base alle risultanze degli atti ufficiali sono state deliberate le seguenti sanzioni disciplinari. </w:t>
      </w:r>
    </w:p>
    <w:p w14:paraId="28247D3E" w14:textId="77777777" w:rsidR="00831BED" w:rsidRPr="00D56342" w:rsidRDefault="00831BED" w:rsidP="00831BED">
      <w:pPr>
        <w:pStyle w:val="titolo30"/>
        <w:rPr>
          <w:color w:val="002060"/>
        </w:rPr>
      </w:pPr>
      <w:r w:rsidRPr="00D56342">
        <w:rPr>
          <w:color w:val="002060"/>
        </w:rPr>
        <w:t xml:space="preserve">CALCIATORI ESPULSI </w:t>
      </w:r>
    </w:p>
    <w:p w14:paraId="1AE5729E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26C3B8F3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AC8A0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PRINCIPI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88ED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4CE07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0CBF8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B274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</w:tr>
    </w:tbl>
    <w:p w14:paraId="3D9B0D95" w14:textId="77777777" w:rsidR="00831BED" w:rsidRPr="00D56342" w:rsidRDefault="00831BED" w:rsidP="00831BED">
      <w:pPr>
        <w:pStyle w:val="titolo30"/>
        <w:rPr>
          <w:rFonts w:eastAsiaTheme="minorEastAsia"/>
          <w:color w:val="002060"/>
        </w:rPr>
      </w:pPr>
      <w:r w:rsidRPr="00D56342">
        <w:rPr>
          <w:color w:val="002060"/>
        </w:rPr>
        <w:t xml:space="preserve">CALCIATORI NON ESPULSI </w:t>
      </w:r>
    </w:p>
    <w:p w14:paraId="0064D5AA" w14:textId="77777777" w:rsidR="00831BED" w:rsidRPr="00D56342" w:rsidRDefault="00831BED" w:rsidP="00831BED">
      <w:pPr>
        <w:pStyle w:val="titolo20"/>
        <w:rPr>
          <w:color w:val="002060"/>
        </w:rPr>
      </w:pPr>
      <w:r w:rsidRPr="00D563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1BED" w:rsidRPr="00D56342" w14:paraId="39B1D9B7" w14:textId="77777777" w:rsidTr="00015B8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587A4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ROLDI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170DA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(AMICI DEL </w:t>
            </w:r>
            <w:proofErr w:type="spellStart"/>
            <w:r w:rsidRPr="00D56342">
              <w:rPr>
                <w:color w:val="002060"/>
              </w:rPr>
              <w:t>CENTROSOCIOsq.B</w:t>
            </w:r>
            <w:proofErr w:type="spellEnd"/>
            <w:r w:rsidRPr="00D56342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32DFE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3819" w14:textId="77777777" w:rsidR="00831BED" w:rsidRPr="00D56342" w:rsidRDefault="00831BED" w:rsidP="00015B8E">
            <w:pPr>
              <w:pStyle w:val="movimento"/>
              <w:rPr>
                <w:color w:val="002060"/>
              </w:rPr>
            </w:pPr>
            <w:r w:rsidRPr="00D56342">
              <w:rPr>
                <w:color w:val="002060"/>
              </w:rPr>
              <w:t>MALCANGIO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F438" w14:textId="77777777" w:rsidR="00831BED" w:rsidRPr="00D56342" w:rsidRDefault="00831BED" w:rsidP="00015B8E">
            <w:pPr>
              <w:pStyle w:val="movimento2"/>
              <w:rPr>
                <w:color w:val="002060"/>
              </w:rPr>
            </w:pPr>
            <w:r w:rsidRPr="00D56342">
              <w:rPr>
                <w:color w:val="002060"/>
              </w:rPr>
              <w:t xml:space="preserve">(TAVERNELLE) </w:t>
            </w:r>
          </w:p>
        </w:tc>
      </w:tr>
    </w:tbl>
    <w:p w14:paraId="76FA255B" w14:textId="77777777" w:rsidR="00831BED" w:rsidRDefault="00831BED" w:rsidP="00831BED">
      <w:pPr>
        <w:pStyle w:val="breakline"/>
        <w:rPr>
          <w:color w:val="002060"/>
        </w:rPr>
      </w:pPr>
    </w:p>
    <w:p w14:paraId="75781921" w14:textId="77777777" w:rsidR="00831BED" w:rsidRPr="00147DEC" w:rsidRDefault="00831BED" w:rsidP="00831BED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1B68F79C" w14:textId="77777777" w:rsidR="00831BED" w:rsidRPr="00147DEC" w:rsidRDefault="00831BED" w:rsidP="00831BED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4EFCF73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1EF635F6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CLASSIFICA</w:t>
      </w:r>
    </w:p>
    <w:p w14:paraId="6680E745" w14:textId="77777777" w:rsidR="00831BED" w:rsidRPr="00D56342" w:rsidRDefault="00831BED" w:rsidP="00831BED">
      <w:pPr>
        <w:pStyle w:val="breakline"/>
        <w:rPr>
          <w:color w:val="002060"/>
        </w:rPr>
      </w:pPr>
    </w:p>
    <w:p w14:paraId="7A353826" w14:textId="77777777" w:rsidR="00831BED" w:rsidRPr="00D56342" w:rsidRDefault="00831BED" w:rsidP="00831BED">
      <w:pPr>
        <w:pStyle w:val="breakline"/>
        <w:rPr>
          <w:color w:val="002060"/>
        </w:rPr>
      </w:pPr>
    </w:p>
    <w:p w14:paraId="66B81432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7C70CAFF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BAEE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1037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E031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A02C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9F35F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644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4A279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D0C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B2D7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B4F5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70D19DD1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8909A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0101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5A89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1236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75CD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16FB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7572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82A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3AC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8A7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58B4F8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05788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AD8F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7BE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B2B6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CEA2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EE5E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7363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F7F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138E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55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163426BA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6B85E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BF5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7B80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B8F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909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B99B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3F4E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798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45C7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C34D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EFFC198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E6264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98B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C0D5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8247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C822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9518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8A51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69E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8658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C0F9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6C7FB3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A99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15A6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ED8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222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D63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D936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DDD8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FDA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6E52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DC1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0C73E38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CD11D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E32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C5F8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8AB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AA18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DA9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49F5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12B4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589B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624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A0C6810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D113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G.S. AUDAX 1970 </w:t>
            </w:r>
            <w:proofErr w:type="gramStart"/>
            <w:r w:rsidRPr="00D56342">
              <w:rPr>
                <w:color w:val="002060"/>
              </w:rPr>
              <w:t>S.ANGELO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37A9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24DD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1154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A7CB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05C1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BAB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E37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B266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D8B7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854F328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1630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proofErr w:type="spellStart"/>
            <w:proofErr w:type="gramStart"/>
            <w:r w:rsidRPr="00FB622E">
              <w:rPr>
                <w:color w:val="002060"/>
                <w:lang w:val="en-US"/>
              </w:rPr>
              <w:t>sq.B</w:t>
            </w:r>
            <w:proofErr w:type="spellEnd"/>
            <w:proofErr w:type="gramEnd"/>
            <w:r w:rsidRPr="00FB622E">
              <w:rPr>
                <w:color w:val="002060"/>
                <w:lang w:val="en-US"/>
              </w:rPr>
              <w:t xml:space="preserve"> ITALSERVICE C5 </w:t>
            </w:r>
            <w:proofErr w:type="spellStart"/>
            <w:r w:rsidRPr="00FB622E">
              <w:rPr>
                <w:color w:val="002060"/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D0A5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F8A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D0B1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F44E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19B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DC25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728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B258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B56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3E0108F8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48C1D7DA" w14:textId="77777777" w:rsidR="00831BED" w:rsidRPr="00D56342" w:rsidRDefault="00831BED" w:rsidP="00831BED">
      <w:pPr>
        <w:pStyle w:val="breakline"/>
        <w:rPr>
          <w:color w:val="002060"/>
        </w:rPr>
      </w:pPr>
    </w:p>
    <w:p w14:paraId="4F82A428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1B3CB555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063D4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298EC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19EE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ADA6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9F924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8B62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F602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C888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ED97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A9BE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39131E72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53661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3D91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B330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5F0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AECE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E6EC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5F2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AF7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295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CE11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48A44E93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3CA04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9C3A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4EE5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72F7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45E6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EA3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4146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0684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14A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3E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0C0CC7C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7432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22A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772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9900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1DF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32F8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325E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31E2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F62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B6DD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4514AC4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778D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4598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A785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675C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1D9B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393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3C7C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3A89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82C8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2332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B669EFC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E14B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ED18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28B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09C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24A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1E0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48F5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0CC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A75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9F91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39DAB966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EE07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837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E69D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F3A9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88D4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F9F9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982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B2B3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6A9A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7A4D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5B6A49DF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3EDF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A91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9793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375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7366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F354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AFA0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671E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B7E8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11CC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0C725E0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0DDB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D56342">
              <w:rPr>
                <w:color w:val="002060"/>
              </w:rPr>
              <w:t>sq.B</w:t>
            </w:r>
            <w:proofErr w:type="spellEnd"/>
            <w:proofErr w:type="gramEnd"/>
            <w:r w:rsidRPr="00D56342">
              <w:rPr>
                <w:color w:val="002060"/>
              </w:rPr>
              <w:t xml:space="preserve"> AMICI DEL </w:t>
            </w:r>
            <w:proofErr w:type="spellStart"/>
            <w:r w:rsidRPr="00D56342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63F9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29811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0829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EC07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A2E0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4C77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502E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D86F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EFE1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2304FAF0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111B86B5" w14:textId="77777777" w:rsidR="00831BED" w:rsidRPr="00D56342" w:rsidRDefault="00831BED" w:rsidP="00831BED">
      <w:pPr>
        <w:pStyle w:val="breakline"/>
        <w:rPr>
          <w:color w:val="002060"/>
        </w:rPr>
      </w:pPr>
    </w:p>
    <w:p w14:paraId="680B8619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1BED" w:rsidRPr="00D56342" w14:paraId="1CF01781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5DB4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B7618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36E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E3BDA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AE98B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610D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DE44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2B6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F6164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7E66F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PE</w:t>
            </w:r>
          </w:p>
        </w:tc>
      </w:tr>
      <w:tr w:rsidR="00831BED" w:rsidRPr="00D56342" w14:paraId="5D8DD3E5" w14:textId="77777777" w:rsidTr="00015B8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267E9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92A6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028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940A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2BB3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C1D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A352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60D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E67C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1372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0DDDC682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6D448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A8AB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7C5E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FBD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3C4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1D9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A8FA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623D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694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02B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9AF4160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52566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8681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CF58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3C2A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EC07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A08CB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027BF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16F4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5D22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CDFB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73B267C9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BEE2B" w14:textId="77777777" w:rsidR="00831BED" w:rsidRPr="00FB622E" w:rsidRDefault="00831BED" w:rsidP="00015B8E">
            <w:pPr>
              <w:pStyle w:val="rowtabella0"/>
              <w:rPr>
                <w:color w:val="002060"/>
                <w:lang w:val="en-US"/>
              </w:rPr>
            </w:pPr>
            <w:r w:rsidRPr="00FB622E">
              <w:rPr>
                <w:color w:val="002060"/>
                <w:lang w:val="en-US"/>
              </w:rPr>
              <w:t>A.S.D. FOOTBALLCLUBREAL MONTALTO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CFD8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E84B6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5FBAE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51993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14A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C85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47909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41707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295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  <w:tr w:rsidR="00831BED" w:rsidRPr="00D56342" w14:paraId="2E097F08" w14:textId="77777777" w:rsidTr="00015B8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75EB" w14:textId="77777777" w:rsidR="00831BED" w:rsidRPr="00D56342" w:rsidRDefault="00831BED" w:rsidP="00015B8E">
            <w:pPr>
              <w:pStyle w:val="rowtabella0"/>
              <w:rPr>
                <w:color w:val="002060"/>
              </w:rPr>
            </w:pPr>
            <w:r w:rsidRPr="00D56342">
              <w:rPr>
                <w:color w:val="002060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C816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E104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28FC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193D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EF420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86DF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F0D12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546CC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0974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D56342">
              <w:rPr>
                <w:color w:val="002060"/>
              </w:rPr>
              <w:t>0</w:t>
            </w:r>
          </w:p>
        </w:tc>
      </w:tr>
    </w:tbl>
    <w:p w14:paraId="3D5B3238" w14:textId="77777777" w:rsidR="00831BED" w:rsidRDefault="00831BED" w:rsidP="00831BED">
      <w:pPr>
        <w:pStyle w:val="breakline"/>
        <w:rPr>
          <w:color w:val="002060"/>
        </w:rPr>
      </w:pPr>
    </w:p>
    <w:p w14:paraId="6EA25FCA" w14:textId="77777777" w:rsidR="00831BED" w:rsidRPr="00D56342" w:rsidRDefault="00831BED" w:rsidP="00831BE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641B33B" w14:textId="77777777" w:rsidR="00831BED" w:rsidRDefault="00831BED" w:rsidP="00831BED">
      <w:pPr>
        <w:pStyle w:val="breakline"/>
        <w:rPr>
          <w:color w:val="002060"/>
        </w:rPr>
      </w:pPr>
    </w:p>
    <w:p w14:paraId="0185B92D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2"/>
        <w:gridCol w:w="385"/>
        <w:gridCol w:w="898"/>
        <w:gridCol w:w="1177"/>
        <w:gridCol w:w="1553"/>
        <w:gridCol w:w="1557"/>
      </w:tblGrid>
      <w:tr w:rsidR="00831BED" w:rsidRPr="00311641" w14:paraId="5F148161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A58E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E086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652E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72775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8E8A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6389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51D5E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5B99DCE5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4451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BA84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ITALSERVICE C5 </w:t>
            </w:r>
            <w:proofErr w:type="spellStart"/>
            <w:proofErr w:type="gramStart"/>
            <w:r w:rsidRPr="00311641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35741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7199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18/11/2022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08C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5464 PALAFIERA CAMPANARA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7A4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FD48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DELLE ESPOSIZIONI, 33</w:t>
            </w:r>
          </w:p>
        </w:tc>
      </w:tr>
      <w:tr w:rsidR="00831BED" w:rsidRPr="00311641" w14:paraId="0CBD2D76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C157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0024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4DA74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D5A7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A97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5447 CAMPO DI C5 ENTRO PAL OLIMPIA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3AA8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MONTEPORZIO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C48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RISORGIMENTO 16</w:t>
            </w:r>
          </w:p>
        </w:tc>
      </w:tr>
      <w:tr w:rsidR="00831BED" w:rsidRPr="00311641" w14:paraId="0655C08E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5C71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AUDAX 1970 </w:t>
            </w:r>
            <w:proofErr w:type="gramStart"/>
            <w:r w:rsidRPr="00311641">
              <w:rPr>
                <w:color w:val="002060"/>
              </w:rPr>
              <w:t>S.ANGELO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3C5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B8DCD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BD42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BE7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5126 CAMPO N°2 PARR. S. GIUSEPPE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60DC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AC1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GUERCINO 25</w:t>
            </w:r>
          </w:p>
        </w:tc>
      </w:tr>
      <w:tr w:rsidR="00831BED" w:rsidRPr="00311641" w14:paraId="69FDB2D0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C50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BULDOG T.N.T. LUCREZIA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B754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TAVERNELLE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F3FE6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30DE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85AD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1BC7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7798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NAZARIO SAURO</w:t>
            </w:r>
          </w:p>
        </w:tc>
      </w:tr>
    </w:tbl>
    <w:p w14:paraId="44C1CB0D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5997845E" w14:textId="77777777" w:rsidR="00831BED" w:rsidRPr="00311641" w:rsidRDefault="00831BED" w:rsidP="00831BED">
      <w:pPr>
        <w:pStyle w:val="breakline"/>
        <w:rPr>
          <w:color w:val="002060"/>
        </w:rPr>
      </w:pPr>
    </w:p>
    <w:p w14:paraId="24BDF167" w14:textId="77777777" w:rsidR="00831BED" w:rsidRPr="00311641" w:rsidRDefault="00831BED" w:rsidP="00831BED">
      <w:pPr>
        <w:pStyle w:val="breakline"/>
        <w:rPr>
          <w:color w:val="002060"/>
        </w:rPr>
      </w:pPr>
    </w:p>
    <w:p w14:paraId="25E2BB6F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24"/>
        <w:gridCol w:w="385"/>
        <w:gridCol w:w="898"/>
        <w:gridCol w:w="1198"/>
        <w:gridCol w:w="1548"/>
        <w:gridCol w:w="1540"/>
      </w:tblGrid>
      <w:tr w:rsidR="00831BED" w:rsidRPr="00311641" w14:paraId="1CC5870D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D61F3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36BD5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CD24C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C9AA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F758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1B12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6ECC1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3AF53CE9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AB68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8DA0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VIRTUS FORTITUDO 1950 SSD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0B328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C7F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6398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03B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DD0F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ALESSANDRO MANZONI</w:t>
            </w:r>
          </w:p>
        </w:tc>
      </w:tr>
      <w:tr w:rsidR="00831BED" w:rsidRPr="00311641" w14:paraId="0A274A2F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E998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5871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AMICI DEL </w:t>
            </w:r>
            <w:proofErr w:type="spellStart"/>
            <w:r w:rsidRPr="00311641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B9714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B66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65D7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CB7B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F8E6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GROTTE DI POSATORA 19/A</w:t>
            </w:r>
          </w:p>
        </w:tc>
      </w:tr>
      <w:tr w:rsidR="00831BED" w:rsidRPr="00311641" w14:paraId="06A3CE70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5A01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C.U.S. MACERATA CALCIO A5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BD3A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CSI GAUDIO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4393C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4A52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0109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5292 PALESTRA SCUOLA"F.LLI CERVI"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9921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C51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FRATELLI CERVI</w:t>
            </w:r>
          </w:p>
        </w:tc>
      </w:tr>
      <w:tr w:rsidR="00831BED" w:rsidRPr="00311641" w14:paraId="12A03AB4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525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9A6A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BE5A2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546D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AF7B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63B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3AEA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DELLA REPUBBLICA</w:t>
            </w:r>
          </w:p>
        </w:tc>
      </w:tr>
    </w:tbl>
    <w:p w14:paraId="27F8B7E6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0BB3C85A" w14:textId="77777777" w:rsidR="00831BED" w:rsidRPr="00311641" w:rsidRDefault="00831BED" w:rsidP="00831BED">
      <w:pPr>
        <w:pStyle w:val="breakline"/>
        <w:rPr>
          <w:color w:val="002060"/>
        </w:rPr>
      </w:pPr>
    </w:p>
    <w:p w14:paraId="0B19D75A" w14:textId="77777777" w:rsidR="00831BED" w:rsidRPr="00311641" w:rsidRDefault="00831BED" w:rsidP="00831BED">
      <w:pPr>
        <w:pStyle w:val="breakline"/>
        <w:rPr>
          <w:color w:val="002060"/>
        </w:rPr>
      </w:pPr>
    </w:p>
    <w:p w14:paraId="79674313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C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2032"/>
        <w:gridCol w:w="385"/>
        <w:gridCol w:w="898"/>
        <w:gridCol w:w="1198"/>
        <w:gridCol w:w="1556"/>
        <w:gridCol w:w="1538"/>
      </w:tblGrid>
      <w:tr w:rsidR="00831BED" w:rsidRPr="00311641" w14:paraId="14B2B93E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536A1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D6261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FD4E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9598C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D433F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BD9A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B7E2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1BABAB73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3FA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lastRenderedPageBreak/>
              <w:t>NUOVA JUVENTINA FFC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C22D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7F66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2D0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19/11/2022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FDEC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32AF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494C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VIA </w:t>
            </w:r>
            <w:proofErr w:type="gramStart"/>
            <w:r w:rsidRPr="00311641">
              <w:rPr>
                <w:color w:val="002060"/>
              </w:rPr>
              <w:t>B.ROSSI</w:t>
            </w:r>
            <w:proofErr w:type="gramEnd"/>
            <w:r w:rsidRPr="00311641">
              <w:rPr>
                <w:color w:val="002060"/>
              </w:rPr>
              <w:t xml:space="preserve"> SNC</w:t>
            </w:r>
          </w:p>
        </w:tc>
      </w:tr>
      <w:tr w:rsidR="00831BED" w:rsidRPr="00311641" w14:paraId="23FC7DE1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0D8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FIGHT BULLS CORRIDONIA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BE69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FOOTBALLCLUBREAL MONTALTO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99801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28E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20/11/2022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8EF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5295 TENSOSTRUTTURA VIA </w:t>
            </w:r>
            <w:proofErr w:type="gramStart"/>
            <w:r w:rsidRPr="00311641">
              <w:rPr>
                <w:color w:val="002060"/>
              </w:rPr>
              <w:t>E.MATTEI</w:t>
            </w:r>
            <w:proofErr w:type="gramEnd"/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FB00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00B4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 xml:space="preserve">VIA </w:t>
            </w:r>
            <w:proofErr w:type="gramStart"/>
            <w:r w:rsidRPr="00311641">
              <w:rPr>
                <w:color w:val="002060"/>
              </w:rPr>
              <w:t>E.MATTEI</w:t>
            </w:r>
            <w:proofErr w:type="gramEnd"/>
          </w:p>
        </w:tc>
      </w:tr>
    </w:tbl>
    <w:p w14:paraId="2875DC3C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4C8EA5D0" w14:textId="77777777" w:rsidR="00831BED" w:rsidRPr="00D56342" w:rsidRDefault="00831BED" w:rsidP="00831BED">
      <w:pPr>
        <w:pStyle w:val="breakline"/>
        <w:rPr>
          <w:color w:val="002060"/>
        </w:rPr>
      </w:pPr>
    </w:p>
    <w:p w14:paraId="177C095C" w14:textId="77777777" w:rsidR="00831BED" w:rsidRPr="00D56342" w:rsidRDefault="00831BED" w:rsidP="00831BED">
      <w:pPr>
        <w:pStyle w:val="breakline"/>
        <w:rPr>
          <w:color w:val="002060"/>
        </w:rPr>
      </w:pPr>
    </w:p>
    <w:p w14:paraId="0C7FDE60" w14:textId="77777777" w:rsidR="00831BED" w:rsidRPr="00D56342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COPPA MARCHE CALCIO 5 serie D</w:t>
      </w:r>
    </w:p>
    <w:p w14:paraId="2082B516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VARIAZIONI AL PROGRAMMA GARE</w:t>
      </w:r>
    </w:p>
    <w:p w14:paraId="5169C6E9" w14:textId="77777777" w:rsidR="00831BED" w:rsidRDefault="00831BED" w:rsidP="00831BED">
      <w:pPr>
        <w:pStyle w:val="breakline"/>
        <w:rPr>
          <w:color w:val="002060"/>
        </w:rPr>
      </w:pPr>
    </w:p>
    <w:p w14:paraId="6200C224" w14:textId="77777777" w:rsidR="00831BED" w:rsidRPr="00D56342" w:rsidRDefault="00831BED" w:rsidP="00831BED">
      <w:pPr>
        <w:pStyle w:val="breakline"/>
        <w:rPr>
          <w:color w:val="002060"/>
        </w:rPr>
      </w:pPr>
    </w:p>
    <w:p w14:paraId="5224D5B0" w14:textId="77777777" w:rsidR="00831BED" w:rsidRPr="00D56342" w:rsidRDefault="00831BED" w:rsidP="00831BED">
      <w:pPr>
        <w:pStyle w:val="sottotitolocampionato10"/>
        <w:rPr>
          <w:color w:val="002060"/>
        </w:rPr>
      </w:pPr>
      <w:r w:rsidRPr="00D56342">
        <w:rPr>
          <w:color w:val="002060"/>
        </w:rPr>
        <w:t xml:space="preserve">GIRONE </w:t>
      </w:r>
      <w:r>
        <w:rPr>
          <w:color w:val="002060"/>
        </w:rPr>
        <w:t>OF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31BED" w:rsidRPr="00D56342" w14:paraId="09DB0D7D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6AF6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31266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N° </w:t>
            </w:r>
            <w:proofErr w:type="spellStart"/>
            <w:r w:rsidRPr="00D56342">
              <w:rPr>
                <w:color w:val="002060"/>
              </w:rPr>
              <w:t>Gior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5BE0E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E140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616A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Data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F4E01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6557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 xml:space="preserve">Ora </w:t>
            </w:r>
            <w:proofErr w:type="spellStart"/>
            <w:r w:rsidRPr="00D56342">
              <w:rPr>
                <w:color w:val="002060"/>
              </w:rPr>
              <w:t>Orig</w:t>
            </w:r>
            <w:proofErr w:type="spellEnd"/>
            <w:r w:rsidRPr="00D56342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8083" w14:textId="77777777" w:rsidR="00831BED" w:rsidRPr="00D56342" w:rsidRDefault="00831BED" w:rsidP="00015B8E">
            <w:pPr>
              <w:pStyle w:val="headertabella0"/>
              <w:rPr>
                <w:color w:val="002060"/>
              </w:rPr>
            </w:pPr>
            <w:r w:rsidRPr="00D56342">
              <w:rPr>
                <w:color w:val="002060"/>
              </w:rPr>
              <w:t>Impianto</w:t>
            </w:r>
          </w:p>
        </w:tc>
      </w:tr>
      <w:tr w:rsidR="00831BED" w:rsidRPr="00D56342" w14:paraId="26C6382A" w14:textId="77777777" w:rsidTr="00015B8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13D77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23</w:t>
            </w:r>
            <w:r w:rsidRPr="00632F58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FDBE4" w14:textId="77777777" w:rsidR="00831BED" w:rsidRPr="00632F58" w:rsidRDefault="00831BED" w:rsidP="00015B8E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1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3959E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956D" w14:textId="77777777" w:rsidR="00831BED" w:rsidRPr="00632F58" w:rsidRDefault="00831BED" w:rsidP="00015B8E">
            <w:pPr>
              <w:pStyle w:val="rowtabella0"/>
              <w:rPr>
                <w:color w:val="002060"/>
                <w:highlight w:val="yellow"/>
                <w:lang w:val="en-US"/>
              </w:rPr>
            </w:pPr>
            <w:r>
              <w:rPr>
                <w:color w:val="002060"/>
                <w:highlight w:val="yellow"/>
                <w:lang w:val="en-US"/>
              </w:rPr>
              <w:t>CASENUOVE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47E4B" w14:textId="77777777" w:rsidR="00831BED" w:rsidRPr="00632F58" w:rsidRDefault="00831BED" w:rsidP="00015B8E">
            <w:pPr>
              <w:rPr>
                <w:rFonts w:ascii="Arial" w:hAnsi="Arial" w:cs="Arial"/>
                <w:color w:val="002060"/>
                <w:sz w:val="12"/>
                <w:szCs w:val="12"/>
                <w:lang w:val="en-US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DB4A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632F58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269C5" w14:textId="77777777" w:rsidR="00831BED" w:rsidRPr="00D56342" w:rsidRDefault="00831BED" w:rsidP="00015B8E">
            <w:pPr>
              <w:pStyle w:val="rowtabella0"/>
              <w:jc w:val="center"/>
              <w:rPr>
                <w:color w:val="002060"/>
              </w:rPr>
            </w:pPr>
            <w:r>
              <w:rPr>
                <w:color w:val="002060"/>
              </w:rPr>
              <w:t>21:45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073C5" w14:textId="77777777" w:rsidR="00831BED" w:rsidRPr="00D56342" w:rsidRDefault="00831BED" w:rsidP="00015B8E">
            <w:pPr>
              <w:rPr>
                <w:color w:val="002060"/>
              </w:rPr>
            </w:pPr>
          </w:p>
        </w:tc>
      </w:tr>
    </w:tbl>
    <w:p w14:paraId="1D6576CE" w14:textId="77777777" w:rsidR="00831BED" w:rsidRPr="00632F58" w:rsidRDefault="00831BED" w:rsidP="00831BED">
      <w:pPr>
        <w:pStyle w:val="titoloprinc0"/>
        <w:rPr>
          <w:color w:val="002060"/>
          <w:sz w:val="12"/>
          <w:szCs w:val="12"/>
        </w:rPr>
      </w:pPr>
    </w:p>
    <w:p w14:paraId="588B849E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PROGRAMMA GARE</w:t>
      </w:r>
    </w:p>
    <w:p w14:paraId="7B6B7BAF" w14:textId="77777777" w:rsidR="00831BED" w:rsidRDefault="00831BED" w:rsidP="00831BED">
      <w:pPr>
        <w:pStyle w:val="breakline"/>
        <w:rPr>
          <w:color w:val="002060"/>
        </w:rPr>
      </w:pPr>
    </w:p>
    <w:p w14:paraId="6574E40E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OF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4"/>
        <w:gridCol w:w="385"/>
        <w:gridCol w:w="898"/>
        <w:gridCol w:w="1170"/>
        <w:gridCol w:w="1560"/>
        <w:gridCol w:w="1561"/>
      </w:tblGrid>
      <w:tr w:rsidR="00831BED" w:rsidRPr="00311641" w14:paraId="6A04C07F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DD41D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2D0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E82B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969EC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2222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29F3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12C1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5E8177D1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9C20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BOCASTRUM UNITED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60E24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9555F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CCC4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21/11/2022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33B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5665 PALESTRA C5 CASTORANO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5D6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CASTORANO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23BE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LOC. ROCCHETTA</w:t>
            </w:r>
          </w:p>
        </w:tc>
      </w:tr>
      <w:tr w:rsidR="00831BED" w:rsidRPr="00311641" w14:paraId="15CB6D08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E77C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5C18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SAMBENEDETTESE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D5F3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7B7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21/11/2022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E097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5688 CAMPO COPERTO PORTO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E5C3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4B47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VAL CUVIA LOCALITA'AGRARIA</w:t>
            </w:r>
          </w:p>
        </w:tc>
      </w:tr>
      <w:tr w:rsidR="00831BED" w:rsidRPr="00311641" w14:paraId="09A66FAF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289D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0122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5D384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024E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835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071A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2E7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ROMA, SNC</w:t>
            </w:r>
          </w:p>
        </w:tc>
      </w:tr>
      <w:tr w:rsidR="00831BED" w:rsidRPr="00311641" w14:paraId="50B122BF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73CC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ACQUALAGNA CALCIO C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28A1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3CE4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4DAE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23/11/2022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FD01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E4D3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5B29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ALDO GAMBA SNC</w:t>
            </w:r>
          </w:p>
        </w:tc>
      </w:tr>
      <w:tr w:rsidR="00831BED" w:rsidRPr="00311641" w14:paraId="4C89BEB2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D5C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BE55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A47B1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D52A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23/11/2022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7B1B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5050 PALLONE GEODETICO "VARANO"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ABC4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221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CONTRADA DEL POZZO</w:t>
            </w:r>
          </w:p>
        </w:tc>
      </w:tr>
      <w:tr w:rsidR="00831BED" w:rsidRPr="00311641" w14:paraId="28E201C3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5938C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A366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FCE1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6352F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23/11/2022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2FFB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855A2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1F5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DELLA REPUBBLICA</w:t>
            </w:r>
          </w:p>
        </w:tc>
      </w:tr>
      <w:tr w:rsidR="00831BED" w:rsidRPr="00311641" w14:paraId="4C0123B1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A5A8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CASTELRAIMONDO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09C5A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B0D53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0C49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23/11/2022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30BE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5238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B6C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CASTELRAIMONDO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B93C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GRAMSCI-VIA FEGGIANI</w:t>
            </w:r>
          </w:p>
        </w:tc>
      </w:tr>
      <w:tr w:rsidR="00831BED" w:rsidRPr="00311641" w14:paraId="7681B57E" w14:textId="77777777" w:rsidTr="00015B8E">
        <w:trPr>
          <w:trHeight w:val="220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147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166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C6813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881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23/11/2022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E45A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5047 PALLONE GEODETICO "</w:t>
            </w:r>
            <w:proofErr w:type="gramStart"/>
            <w:r w:rsidRPr="00311641">
              <w:rPr>
                <w:color w:val="002060"/>
              </w:rPr>
              <w:t>L.PAPINI</w:t>
            </w:r>
            <w:proofErr w:type="gramEnd"/>
            <w:r w:rsidRPr="0031164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3D29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D567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ESINO 122 TORRETTE</w:t>
            </w:r>
          </w:p>
        </w:tc>
      </w:tr>
    </w:tbl>
    <w:p w14:paraId="691CA43F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0AD6004C" w14:textId="77777777" w:rsidR="00831BED" w:rsidRPr="00D56342" w:rsidRDefault="00831BED" w:rsidP="00831BED">
      <w:pPr>
        <w:pStyle w:val="breakline"/>
        <w:rPr>
          <w:rFonts w:eastAsiaTheme="minorEastAsia"/>
          <w:color w:val="002060"/>
        </w:rPr>
      </w:pPr>
    </w:p>
    <w:p w14:paraId="4ED61D4E" w14:textId="77777777" w:rsidR="00831BED" w:rsidRPr="00311641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11641">
        <w:rPr>
          <w:color w:val="002060"/>
        </w:rPr>
        <w:t>COPPA ITALIA FEMM.LE CALCIO A5</w:t>
      </w:r>
    </w:p>
    <w:p w14:paraId="072F0DEF" w14:textId="77777777" w:rsidR="00831BED" w:rsidRPr="00311641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PROGRAMMA GARE</w:t>
      </w:r>
    </w:p>
    <w:p w14:paraId="33364013" w14:textId="77777777" w:rsidR="00831BED" w:rsidRPr="00311641" w:rsidRDefault="00831BED" w:rsidP="00831BED">
      <w:pPr>
        <w:pStyle w:val="breakline"/>
        <w:rPr>
          <w:color w:val="002060"/>
        </w:rPr>
      </w:pPr>
    </w:p>
    <w:p w14:paraId="4344DFDC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SF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78"/>
        <w:gridCol w:w="1556"/>
        <w:gridCol w:w="1551"/>
      </w:tblGrid>
      <w:tr w:rsidR="00831BED" w:rsidRPr="00311641" w14:paraId="53D388DD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CD549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F2D9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5763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4ECD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E5A7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1F5E1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2805F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6DA03C15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663A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9738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CENTRO SPORTIVO SUASA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16F0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B5A0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22/11/2022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39D0E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D0B83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69F1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ROMA, SNC</w:t>
            </w:r>
          </w:p>
        </w:tc>
      </w:tr>
    </w:tbl>
    <w:p w14:paraId="372DE34C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7675A336" w14:textId="77777777" w:rsidR="00831BED" w:rsidRDefault="00831BED" w:rsidP="00831BED">
      <w:pPr>
        <w:pStyle w:val="breakline"/>
        <w:rPr>
          <w:color w:val="002060"/>
        </w:rPr>
      </w:pPr>
    </w:p>
    <w:p w14:paraId="1A034F32" w14:textId="77777777" w:rsidR="00831BED" w:rsidRPr="00D56342" w:rsidRDefault="00831BED" w:rsidP="00831BED">
      <w:pPr>
        <w:pStyle w:val="breakline"/>
        <w:rPr>
          <w:color w:val="002060"/>
        </w:rPr>
      </w:pPr>
    </w:p>
    <w:p w14:paraId="0C01FF51" w14:textId="77777777" w:rsidR="00831BED" w:rsidRPr="00D56342" w:rsidRDefault="00831BED" w:rsidP="00831BED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56342">
        <w:rPr>
          <w:color w:val="002060"/>
        </w:rPr>
        <w:t>COPPA MARCHE C5</w:t>
      </w:r>
      <w:r>
        <w:rPr>
          <w:color w:val="002060"/>
        </w:rPr>
        <w:t xml:space="preserve"> UNDER 15</w:t>
      </w:r>
    </w:p>
    <w:p w14:paraId="43AC8B36" w14:textId="77777777" w:rsidR="00831BED" w:rsidRPr="00D56342" w:rsidRDefault="00831BED" w:rsidP="00831BED">
      <w:pPr>
        <w:pStyle w:val="titoloprinc0"/>
        <w:rPr>
          <w:color w:val="002060"/>
        </w:rPr>
      </w:pPr>
      <w:r w:rsidRPr="00D56342">
        <w:rPr>
          <w:color w:val="002060"/>
        </w:rPr>
        <w:t>PROGRAMMA GARE</w:t>
      </w:r>
    </w:p>
    <w:p w14:paraId="4D6566B7" w14:textId="77777777" w:rsidR="00831BED" w:rsidRPr="00311641" w:rsidRDefault="00831BED" w:rsidP="00831BED">
      <w:pPr>
        <w:pStyle w:val="breakline"/>
        <w:rPr>
          <w:color w:val="002060"/>
        </w:rPr>
      </w:pPr>
    </w:p>
    <w:p w14:paraId="46225AFD" w14:textId="77777777" w:rsidR="00831BED" w:rsidRPr="00311641" w:rsidRDefault="00831BED" w:rsidP="00831BED">
      <w:pPr>
        <w:pStyle w:val="sottotitolocampionato10"/>
        <w:rPr>
          <w:color w:val="002060"/>
        </w:rPr>
      </w:pPr>
      <w:r w:rsidRPr="00311641">
        <w:rPr>
          <w:color w:val="002060"/>
        </w:rPr>
        <w:t>GIRONE SF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831BED" w:rsidRPr="00311641" w14:paraId="3794E001" w14:textId="77777777" w:rsidTr="00015B8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73F4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21B8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D34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037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97F97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0B200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proofErr w:type="spellStart"/>
            <w:r w:rsidRPr="00311641">
              <w:rPr>
                <w:color w:val="002060"/>
              </w:rPr>
              <w:t>Localita'</w:t>
            </w:r>
            <w:proofErr w:type="spellEnd"/>
            <w:r w:rsidRPr="0031164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844B" w14:textId="77777777" w:rsidR="00831BED" w:rsidRPr="00311641" w:rsidRDefault="00831BED" w:rsidP="00015B8E">
            <w:pPr>
              <w:pStyle w:val="headertabella0"/>
              <w:rPr>
                <w:color w:val="002060"/>
              </w:rPr>
            </w:pPr>
            <w:r w:rsidRPr="00311641">
              <w:rPr>
                <w:color w:val="002060"/>
              </w:rPr>
              <w:t>Indirizzo Impianto</w:t>
            </w:r>
          </w:p>
        </w:tc>
      </w:tr>
      <w:tr w:rsidR="00831BED" w:rsidRPr="00311641" w14:paraId="701F2782" w14:textId="77777777" w:rsidTr="00015B8E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2470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BA805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97E71" w14:textId="77777777" w:rsidR="00831BED" w:rsidRPr="00311641" w:rsidRDefault="00831BED" w:rsidP="00015B8E">
            <w:pPr>
              <w:pStyle w:val="rowtabella0"/>
              <w:jc w:val="center"/>
              <w:rPr>
                <w:color w:val="002060"/>
              </w:rPr>
            </w:pPr>
            <w:r w:rsidRPr="00311641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4787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23/11/2022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F192B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5464 PALAFIERA CAMPANARA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6496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796D" w14:textId="77777777" w:rsidR="00831BED" w:rsidRPr="00311641" w:rsidRDefault="00831BED" w:rsidP="00015B8E">
            <w:pPr>
              <w:pStyle w:val="rowtabella0"/>
              <w:rPr>
                <w:color w:val="002060"/>
              </w:rPr>
            </w:pPr>
            <w:r w:rsidRPr="00311641">
              <w:rPr>
                <w:color w:val="002060"/>
              </w:rPr>
              <w:t>VIA DELLE ESPOSIZIONI, 33</w:t>
            </w:r>
          </w:p>
        </w:tc>
      </w:tr>
    </w:tbl>
    <w:p w14:paraId="763B890E" w14:textId="77777777" w:rsidR="00831BED" w:rsidRPr="00311641" w:rsidRDefault="00831BED" w:rsidP="00831BED">
      <w:pPr>
        <w:pStyle w:val="breakline"/>
        <w:rPr>
          <w:rFonts w:eastAsiaTheme="minorEastAsia"/>
          <w:color w:val="002060"/>
        </w:rPr>
      </w:pPr>
    </w:p>
    <w:p w14:paraId="6505CE67" w14:textId="77777777" w:rsidR="00831BED" w:rsidRPr="00D56342" w:rsidRDefault="00831BED" w:rsidP="00831BED">
      <w:pPr>
        <w:pStyle w:val="breakline"/>
        <w:rPr>
          <w:color w:val="002060"/>
        </w:rPr>
      </w:pPr>
    </w:p>
    <w:p w14:paraId="20C82CCB" w14:textId="77777777" w:rsidR="00F86736" w:rsidRPr="004A38F6" w:rsidRDefault="00F86736" w:rsidP="00F86736">
      <w:pPr>
        <w:pStyle w:val="breakline"/>
        <w:rPr>
          <w:rFonts w:eastAsiaTheme="minorEastAsia"/>
          <w:color w:val="002060"/>
        </w:rPr>
      </w:pPr>
    </w:p>
    <w:p w14:paraId="1501A3B7" w14:textId="7AF25ED2" w:rsidR="00A852D7" w:rsidRDefault="00A852D7" w:rsidP="008F7D65">
      <w:pPr>
        <w:pStyle w:val="breakline"/>
        <w:rPr>
          <w:rFonts w:eastAsiaTheme="minorEastAsia"/>
          <w:color w:val="002060"/>
        </w:rPr>
      </w:pPr>
    </w:p>
    <w:p w14:paraId="49B1EA6F" w14:textId="77777777" w:rsidR="00C80BDC" w:rsidRPr="00937FDE" w:rsidRDefault="00C80BDC" w:rsidP="00C80BDC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1" w:name="_Toc26365480"/>
      <w:r>
        <w:rPr>
          <w:color w:val="FFFFFF"/>
        </w:rPr>
        <w:lastRenderedPageBreak/>
        <w:t>ERRATA CORRIGE</w:t>
      </w:r>
      <w:bookmarkEnd w:id="11"/>
    </w:p>
    <w:p w14:paraId="497B7B64" w14:textId="77777777" w:rsidR="00C80BDC" w:rsidRPr="00AB61E8" w:rsidRDefault="00C80BDC" w:rsidP="00C80BDC">
      <w:pPr>
        <w:rPr>
          <w:rFonts w:ascii="Arial" w:hAnsi="Arial" w:cs="Arial"/>
          <w:sz w:val="22"/>
          <w:szCs w:val="22"/>
        </w:rPr>
      </w:pPr>
    </w:p>
    <w:p w14:paraId="091AEE5A" w14:textId="01501D1F" w:rsidR="00C80BDC" w:rsidRPr="00AB61E8" w:rsidRDefault="00C80BDC" w:rsidP="00C80BDC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CAMPIONATO REGIONALE UNDER 17</w:t>
      </w:r>
      <w:r w:rsidRPr="00AB61E8">
        <w:rPr>
          <w:b/>
          <w:color w:val="002060"/>
          <w:sz w:val="28"/>
          <w:szCs w:val="28"/>
        </w:rPr>
        <w:t xml:space="preserve">, GIRONE </w:t>
      </w:r>
      <w:r>
        <w:rPr>
          <w:b/>
          <w:color w:val="002060"/>
          <w:sz w:val="28"/>
          <w:szCs w:val="28"/>
        </w:rPr>
        <w:t>“A”</w:t>
      </w:r>
    </w:p>
    <w:p w14:paraId="6936B4A1" w14:textId="77777777" w:rsidR="00C80BDC" w:rsidRPr="00C80BDC" w:rsidRDefault="00C80BDC" w:rsidP="00C80BDC">
      <w:pPr>
        <w:pStyle w:val="LndNormale1"/>
        <w:rPr>
          <w:rFonts w:cs="Arial"/>
          <w:color w:val="002060"/>
          <w:szCs w:val="22"/>
        </w:rPr>
      </w:pPr>
    </w:p>
    <w:p w14:paraId="4FC6658E" w14:textId="3DFB1F50" w:rsidR="00E11402" w:rsidRPr="00E11402" w:rsidRDefault="00C80BDC" w:rsidP="00E11402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</w:t>
      </w:r>
      <w:r w:rsidRPr="00C80BDC">
        <w:rPr>
          <w:rFonts w:ascii="Arial" w:hAnsi="Arial" w:cs="Arial"/>
          <w:color w:val="002060"/>
          <w:sz w:val="22"/>
          <w:szCs w:val="22"/>
        </w:rPr>
        <w:t xml:space="preserve">ausa mero errore in fase di </w:t>
      </w:r>
      <w:r w:rsidR="00E11402">
        <w:rPr>
          <w:rFonts w:ascii="Arial" w:hAnsi="Arial" w:cs="Arial"/>
          <w:color w:val="002060"/>
          <w:sz w:val="22"/>
          <w:szCs w:val="22"/>
        </w:rPr>
        <w:t xml:space="preserve">inserimento </w:t>
      </w:r>
      <w:r w:rsidRPr="00C80BDC">
        <w:rPr>
          <w:rFonts w:ascii="Arial" w:hAnsi="Arial" w:cs="Arial"/>
          <w:color w:val="002060"/>
          <w:sz w:val="22"/>
          <w:szCs w:val="22"/>
        </w:rPr>
        <w:t>dati,</w:t>
      </w:r>
      <w:r w:rsidR="00E11402">
        <w:rPr>
          <w:rFonts w:ascii="Arial" w:hAnsi="Arial" w:cs="Arial"/>
          <w:color w:val="002060"/>
          <w:sz w:val="22"/>
          <w:szCs w:val="22"/>
        </w:rPr>
        <w:t xml:space="preserve"> </w:t>
      </w:r>
      <w:r w:rsidR="00E11402" w:rsidRPr="00E11402">
        <w:rPr>
          <w:rFonts w:ascii="Arial" w:hAnsi="Arial" w:cs="Arial"/>
          <w:color w:val="002060"/>
          <w:sz w:val="22"/>
          <w:szCs w:val="22"/>
        </w:rPr>
        <w:t xml:space="preserve">la sanzione </w:t>
      </w:r>
      <w:r w:rsidR="00E11402">
        <w:rPr>
          <w:rFonts w:ascii="Arial" w:hAnsi="Arial" w:cs="Arial"/>
          <w:color w:val="002060"/>
          <w:sz w:val="22"/>
          <w:szCs w:val="22"/>
        </w:rPr>
        <w:t xml:space="preserve">della squalifica per una gara effettiva comminata al calciatore della Società ITALSERVICE C5 Sig. </w:t>
      </w:r>
      <w:r w:rsidR="00E11402" w:rsidRPr="00E11402">
        <w:rPr>
          <w:rFonts w:ascii="Arial" w:hAnsi="Arial" w:cs="Arial"/>
          <w:b/>
          <w:bCs/>
          <w:color w:val="002060"/>
          <w:sz w:val="22"/>
          <w:szCs w:val="22"/>
        </w:rPr>
        <w:t>GASPEROTTO ALESSANDRO</w:t>
      </w:r>
      <w:r w:rsidR="00E11402">
        <w:rPr>
          <w:rFonts w:ascii="Arial" w:hAnsi="Arial" w:cs="Arial"/>
          <w:color w:val="002060"/>
          <w:sz w:val="22"/>
          <w:szCs w:val="22"/>
        </w:rPr>
        <w:t xml:space="preserve"> e la sanzione </w:t>
      </w:r>
      <w:r w:rsidR="00E11402" w:rsidRPr="00E11402">
        <w:rPr>
          <w:rFonts w:ascii="Arial" w:hAnsi="Arial" w:cs="Arial"/>
          <w:color w:val="002060"/>
          <w:sz w:val="22"/>
          <w:szCs w:val="22"/>
        </w:rPr>
        <w:t xml:space="preserve">dell’ammonizione (I </w:t>
      </w:r>
      <w:proofErr w:type="spellStart"/>
      <w:r w:rsidR="00E11402" w:rsidRPr="00E11402">
        <w:rPr>
          <w:rFonts w:ascii="Arial" w:hAnsi="Arial" w:cs="Arial"/>
          <w:color w:val="002060"/>
          <w:sz w:val="22"/>
          <w:szCs w:val="22"/>
        </w:rPr>
        <w:t>infr</w:t>
      </w:r>
      <w:proofErr w:type="spellEnd"/>
      <w:r w:rsidR="00E11402" w:rsidRPr="00E11402">
        <w:rPr>
          <w:rFonts w:ascii="Arial" w:hAnsi="Arial" w:cs="Arial"/>
          <w:color w:val="002060"/>
          <w:sz w:val="22"/>
          <w:szCs w:val="22"/>
        </w:rPr>
        <w:t xml:space="preserve">) a carico del calciatore della Società </w:t>
      </w:r>
      <w:r w:rsidR="00E11402">
        <w:rPr>
          <w:rFonts w:ascii="Arial" w:hAnsi="Arial" w:cs="Arial"/>
          <w:color w:val="002060"/>
          <w:sz w:val="22"/>
          <w:szCs w:val="22"/>
        </w:rPr>
        <w:t>ITALSERVICE C5</w:t>
      </w:r>
      <w:r w:rsidR="00E11402" w:rsidRPr="00E11402">
        <w:rPr>
          <w:rFonts w:ascii="Arial" w:hAnsi="Arial" w:cs="Arial"/>
          <w:color w:val="002060"/>
          <w:sz w:val="22"/>
          <w:szCs w:val="22"/>
        </w:rPr>
        <w:t xml:space="preserve"> Sig. </w:t>
      </w:r>
      <w:r w:rsidR="00E11402">
        <w:rPr>
          <w:rFonts w:ascii="Arial" w:hAnsi="Arial" w:cs="Arial"/>
          <w:b/>
          <w:bCs/>
          <w:color w:val="002060"/>
          <w:sz w:val="22"/>
          <w:szCs w:val="22"/>
        </w:rPr>
        <w:t>BURRINI DAVIDE</w:t>
      </w:r>
      <w:r w:rsidR="00E11402" w:rsidRPr="00E11402">
        <w:rPr>
          <w:rFonts w:ascii="Arial" w:hAnsi="Arial" w:cs="Arial"/>
          <w:color w:val="002060"/>
          <w:sz w:val="22"/>
          <w:szCs w:val="22"/>
        </w:rPr>
        <w:t xml:space="preserve"> pubblicat</w:t>
      </w:r>
      <w:r w:rsidR="00E11402">
        <w:rPr>
          <w:rFonts w:ascii="Arial" w:hAnsi="Arial" w:cs="Arial"/>
          <w:color w:val="002060"/>
          <w:sz w:val="22"/>
          <w:szCs w:val="22"/>
        </w:rPr>
        <w:t>e</w:t>
      </w:r>
      <w:r w:rsidR="00E11402" w:rsidRPr="00E11402">
        <w:rPr>
          <w:rFonts w:ascii="Arial" w:hAnsi="Arial" w:cs="Arial"/>
          <w:color w:val="002060"/>
          <w:sz w:val="22"/>
          <w:szCs w:val="22"/>
        </w:rPr>
        <w:t xml:space="preserve"> nel Comunicato Ufficiale n° 4</w:t>
      </w:r>
      <w:r w:rsidR="00E11402">
        <w:rPr>
          <w:rFonts w:ascii="Arial" w:hAnsi="Arial" w:cs="Arial"/>
          <w:color w:val="002060"/>
          <w:sz w:val="22"/>
          <w:szCs w:val="22"/>
        </w:rPr>
        <w:t>3</w:t>
      </w:r>
      <w:r w:rsidR="00E11402" w:rsidRPr="00E11402">
        <w:rPr>
          <w:rFonts w:ascii="Arial" w:hAnsi="Arial" w:cs="Arial"/>
          <w:color w:val="002060"/>
          <w:sz w:val="22"/>
          <w:szCs w:val="22"/>
        </w:rPr>
        <w:t xml:space="preserve"> del </w:t>
      </w:r>
      <w:r w:rsidR="00E11402">
        <w:rPr>
          <w:rFonts w:ascii="Arial" w:hAnsi="Arial" w:cs="Arial"/>
          <w:color w:val="002060"/>
          <w:sz w:val="22"/>
          <w:szCs w:val="22"/>
        </w:rPr>
        <w:t>10</w:t>
      </w:r>
      <w:r w:rsidR="00E11402" w:rsidRPr="00E11402">
        <w:rPr>
          <w:rFonts w:ascii="Arial" w:hAnsi="Arial" w:cs="Arial"/>
          <w:color w:val="002060"/>
          <w:sz w:val="22"/>
          <w:szCs w:val="22"/>
        </w:rPr>
        <w:t xml:space="preserve">/11/2022 </w:t>
      </w:r>
      <w:r w:rsidR="00E11402">
        <w:rPr>
          <w:rFonts w:ascii="Arial" w:hAnsi="Arial" w:cs="Arial"/>
          <w:b/>
          <w:bCs/>
          <w:color w:val="002060"/>
          <w:sz w:val="22"/>
          <w:szCs w:val="22"/>
        </w:rPr>
        <w:t>debbono</w:t>
      </w:r>
      <w:r w:rsidR="00E11402" w:rsidRPr="00E11402">
        <w:rPr>
          <w:rFonts w:ascii="Arial" w:hAnsi="Arial" w:cs="Arial"/>
          <w:b/>
          <w:bCs/>
          <w:color w:val="002060"/>
          <w:sz w:val="22"/>
          <w:szCs w:val="22"/>
        </w:rPr>
        <w:t xml:space="preserve"> ritenersi revocat</w:t>
      </w:r>
      <w:r w:rsidR="00E11402">
        <w:rPr>
          <w:rFonts w:ascii="Arial" w:hAnsi="Arial" w:cs="Arial"/>
          <w:b/>
          <w:bCs/>
          <w:color w:val="002060"/>
          <w:sz w:val="22"/>
          <w:szCs w:val="22"/>
        </w:rPr>
        <w:t>e</w:t>
      </w:r>
      <w:r w:rsidR="00E11402" w:rsidRPr="00E11402">
        <w:rPr>
          <w:rFonts w:ascii="Arial" w:hAnsi="Arial" w:cs="Arial"/>
          <w:b/>
          <w:bCs/>
          <w:color w:val="002060"/>
          <w:sz w:val="22"/>
          <w:szCs w:val="22"/>
        </w:rPr>
        <w:t xml:space="preserve"> con effetto immediato</w:t>
      </w:r>
      <w:r w:rsidR="00E11402">
        <w:rPr>
          <w:rFonts w:ascii="Arial" w:hAnsi="Arial" w:cs="Arial"/>
          <w:color w:val="002060"/>
          <w:sz w:val="22"/>
          <w:szCs w:val="22"/>
        </w:rPr>
        <w:t>.</w:t>
      </w:r>
    </w:p>
    <w:p w14:paraId="64FAFD23" w14:textId="7979DC0A" w:rsidR="00E11402" w:rsidRDefault="00C80BDC" w:rsidP="00C80BD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C80BDC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52FB6B29" w14:textId="124AEF1F" w:rsidR="00E11402" w:rsidRDefault="00E11402" w:rsidP="00C80BD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364681F" w14:textId="77777777" w:rsidR="00E11402" w:rsidRPr="00AB61E8" w:rsidRDefault="00E11402" w:rsidP="00E11402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CAMPIONATO REGIONALE UNDER 15, GIRONE “A"</w:t>
      </w:r>
    </w:p>
    <w:p w14:paraId="5FC428F7" w14:textId="55F5EE58" w:rsidR="00E11402" w:rsidRDefault="00E11402" w:rsidP="00C80BD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12FC8E4E" w14:textId="648D27AF" w:rsidR="00E11402" w:rsidRPr="00E11402" w:rsidRDefault="00E11402" w:rsidP="00E11402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</w:t>
      </w:r>
      <w:r w:rsidRPr="00C80BDC">
        <w:rPr>
          <w:rFonts w:ascii="Arial" w:hAnsi="Arial" w:cs="Arial"/>
          <w:color w:val="002060"/>
          <w:sz w:val="22"/>
          <w:szCs w:val="22"/>
        </w:rPr>
        <w:t xml:space="preserve">ausa mero errore in fase di </w:t>
      </w:r>
      <w:r>
        <w:rPr>
          <w:rFonts w:ascii="Arial" w:hAnsi="Arial" w:cs="Arial"/>
          <w:color w:val="002060"/>
          <w:sz w:val="22"/>
          <w:szCs w:val="22"/>
        </w:rPr>
        <w:t xml:space="preserve">inserimento ed estrazione </w:t>
      </w:r>
      <w:r w:rsidRPr="00C80BDC">
        <w:rPr>
          <w:rFonts w:ascii="Arial" w:hAnsi="Arial" w:cs="Arial"/>
          <w:color w:val="002060"/>
          <w:sz w:val="22"/>
          <w:szCs w:val="22"/>
        </w:rPr>
        <w:t>dati,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E11402">
        <w:rPr>
          <w:rFonts w:ascii="Arial" w:hAnsi="Arial" w:cs="Arial"/>
          <w:color w:val="002060"/>
          <w:sz w:val="22"/>
          <w:szCs w:val="22"/>
        </w:rPr>
        <w:t>nel Comunicato Ufficiale n° 4</w:t>
      </w:r>
      <w:r>
        <w:rPr>
          <w:rFonts w:ascii="Arial" w:hAnsi="Arial" w:cs="Arial"/>
          <w:color w:val="002060"/>
          <w:sz w:val="22"/>
          <w:szCs w:val="22"/>
        </w:rPr>
        <w:t>3</w:t>
      </w:r>
      <w:r w:rsidRPr="00E11402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10</w:t>
      </w:r>
      <w:r w:rsidRPr="00E11402">
        <w:rPr>
          <w:rFonts w:ascii="Arial" w:hAnsi="Arial" w:cs="Arial"/>
          <w:color w:val="002060"/>
          <w:sz w:val="22"/>
          <w:szCs w:val="22"/>
        </w:rPr>
        <w:t>/11/2022</w:t>
      </w:r>
      <w:r>
        <w:rPr>
          <w:rFonts w:ascii="Arial" w:hAnsi="Arial" w:cs="Arial"/>
          <w:color w:val="002060"/>
          <w:sz w:val="22"/>
          <w:szCs w:val="22"/>
        </w:rPr>
        <w:t xml:space="preserve">, non sono state pubblicate </w:t>
      </w:r>
      <w:r w:rsidRPr="00E11402">
        <w:rPr>
          <w:rFonts w:ascii="Arial" w:hAnsi="Arial" w:cs="Arial"/>
          <w:color w:val="002060"/>
          <w:sz w:val="22"/>
          <w:szCs w:val="22"/>
        </w:rPr>
        <w:t xml:space="preserve">la sanzione </w:t>
      </w:r>
      <w:r>
        <w:rPr>
          <w:rFonts w:ascii="Arial" w:hAnsi="Arial" w:cs="Arial"/>
          <w:color w:val="002060"/>
          <w:sz w:val="22"/>
          <w:szCs w:val="22"/>
        </w:rPr>
        <w:t xml:space="preserve">della squalifica per una gara effettiva comminata al calciatore della Società ITALSERVICE C5 Sig. </w:t>
      </w:r>
      <w:r w:rsidRPr="00E11402">
        <w:rPr>
          <w:rFonts w:ascii="Arial" w:hAnsi="Arial" w:cs="Arial"/>
          <w:b/>
          <w:bCs/>
          <w:color w:val="002060"/>
          <w:sz w:val="22"/>
          <w:szCs w:val="22"/>
        </w:rPr>
        <w:t>GASPEROTTO ALESSANDRO</w:t>
      </w:r>
      <w:r>
        <w:rPr>
          <w:rFonts w:ascii="Arial" w:hAnsi="Arial" w:cs="Arial"/>
          <w:color w:val="002060"/>
          <w:sz w:val="22"/>
          <w:szCs w:val="22"/>
        </w:rPr>
        <w:t xml:space="preserve"> e la sanzione </w:t>
      </w:r>
      <w:r w:rsidRPr="00E11402">
        <w:rPr>
          <w:rFonts w:ascii="Arial" w:hAnsi="Arial" w:cs="Arial"/>
          <w:color w:val="002060"/>
          <w:sz w:val="22"/>
          <w:szCs w:val="22"/>
        </w:rPr>
        <w:t xml:space="preserve">dell’ammonizione (I </w:t>
      </w:r>
      <w:proofErr w:type="spellStart"/>
      <w:r w:rsidRPr="00E11402">
        <w:rPr>
          <w:rFonts w:ascii="Arial" w:hAnsi="Arial" w:cs="Arial"/>
          <w:color w:val="002060"/>
          <w:sz w:val="22"/>
          <w:szCs w:val="22"/>
        </w:rPr>
        <w:t>infr</w:t>
      </w:r>
      <w:proofErr w:type="spellEnd"/>
      <w:r w:rsidRPr="00E11402">
        <w:rPr>
          <w:rFonts w:ascii="Arial" w:hAnsi="Arial" w:cs="Arial"/>
          <w:color w:val="002060"/>
          <w:sz w:val="22"/>
          <w:szCs w:val="22"/>
        </w:rPr>
        <w:t xml:space="preserve">) a carico del calciatore della Società </w:t>
      </w:r>
      <w:r>
        <w:rPr>
          <w:rFonts w:ascii="Arial" w:hAnsi="Arial" w:cs="Arial"/>
          <w:color w:val="002060"/>
          <w:sz w:val="22"/>
          <w:szCs w:val="22"/>
        </w:rPr>
        <w:t>ITALSERVICE C5</w:t>
      </w:r>
      <w:r w:rsidRPr="00E11402">
        <w:rPr>
          <w:rFonts w:ascii="Arial" w:hAnsi="Arial" w:cs="Arial"/>
          <w:color w:val="002060"/>
          <w:sz w:val="22"/>
          <w:szCs w:val="22"/>
        </w:rPr>
        <w:t xml:space="preserve"> Sig. </w:t>
      </w:r>
      <w:r>
        <w:rPr>
          <w:rFonts w:ascii="Arial" w:hAnsi="Arial" w:cs="Arial"/>
          <w:b/>
          <w:bCs/>
          <w:color w:val="002060"/>
          <w:sz w:val="22"/>
          <w:szCs w:val="22"/>
        </w:rPr>
        <w:t>BURRINI DAVIDE</w:t>
      </w:r>
      <w:r w:rsidRPr="00E11402">
        <w:rPr>
          <w:rFonts w:ascii="Arial" w:hAnsi="Arial" w:cs="Arial"/>
          <w:color w:val="002060"/>
          <w:sz w:val="22"/>
          <w:szCs w:val="22"/>
        </w:rPr>
        <w:t xml:space="preserve"> come da relativo paragrafo del presente Comunicato Ufficiale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20422738" w14:textId="77777777" w:rsidR="00502E4C" w:rsidRDefault="00502E4C" w:rsidP="00C80BD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6A4FA39C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2</w:t>
      </w:r>
      <w:r w:rsidR="00E11402">
        <w:rPr>
          <w:rFonts w:ascii="Arial" w:hAnsi="Arial" w:cs="Arial"/>
          <w:b/>
          <w:bCs/>
          <w:color w:val="002060"/>
        </w:rPr>
        <w:t>8</w:t>
      </w:r>
      <w:r w:rsidRPr="009B236A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novembre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lastRenderedPageBreak/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1FCFBFE5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30022">
        <w:rPr>
          <w:b/>
          <w:color w:val="002060"/>
          <w:u w:val="single"/>
        </w:rPr>
        <w:t>1</w:t>
      </w:r>
      <w:r w:rsidR="00E11402">
        <w:rPr>
          <w:b/>
          <w:color w:val="002060"/>
          <w:u w:val="single"/>
        </w:rPr>
        <w:t>6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664AF" w14:textId="77777777" w:rsidR="00BA09B2" w:rsidRDefault="00BA09B2">
      <w:r>
        <w:separator/>
      </w:r>
    </w:p>
  </w:endnote>
  <w:endnote w:type="continuationSeparator" w:id="0">
    <w:p w14:paraId="50C68BED" w14:textId="77777777" w:rsidR="00BA09B2" w:rsidRDefault="00BA0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718E1B72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6F31">
      <w:rPr>
        <w:rStyle w:val="Numeropagina"/>
        <w:rFonts w:ascii="Arial" w:hAnsi="Arial" w:cs="Arial"/>
        <w:color w:val="002060"/>
      </w:rPr>
      <w:t>4</w:t>
    </w:r>
    <w:r w:rsidR="00E11402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D6634" w14:textId="77777777" w:rsidR="00BA09B2" w:rsidRDefault="00BA09B2">
      <w:r>
        <w:separator/>
      </w:r>
    </w:p>
  </w:footnote>
  <w:footnote w:type="continuationSeparator" w:id="0">
    <w:p w14:paraId="2DF149A0" w14:textId="77777777" w:rsidR="00BA09B2" w:rsidRDefault="00BA0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2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6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6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0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2"/>
  </w:num>
  <w:num w:numId="2" w16cid:durableId="140779443">
    <w:abstractNumId w:val="7"/>
  </w:num>
  <w:num w:numId="3" w16cid:durableId="1660186896">
    <w:abstractNumId w:val="30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7"/>
  </w:num>
  <w:num w:numId="6" w16cid:durableId="1409227866">
    <w:abstractNumId w:val="21"/>
  </w:num>
  <w:num w:numId="7" w16cid:durableId="1703477839">
    <w:abstractNumId w:val="32"/>
  </w:num>
  <w:num w:numId="8" w16cid:durableId="1865820661">
    <w:abstractNumId w:val="25"/>
  </w:num>
  <w:num w:numId="9" w16cid:durableId="1770080403">
    <w:abstractNumId w:val="31"/>
  </w:num>
  <w:num w:numId="10" w16cid:durableId="1930651135">
    <w:abstractNumId w:val="15"/>
  </w:num>
  <w:num w:numId="11" w16cid:durableId="560559437">
    <w:abstractNumId w:val="39"/>
  </w:num>
  <w:num w:numId="12" w16cid:durableId="1712725283">
    <w:abstractNumId w:val="9"/>
  </w:num>
  <w:num w:numId="13" w16cid:durableId="2130661461">
    <w:abstractNumId w:val="11"/>
  </w:num>
  <w:num w:numId="14" w16cid:durableId="1600523497">
    <w:abstractNumId w:val="3"/>
  </w:num>
  <w:num w:numId="15" w16cid:durableId="314726150">
    <w:abstractNumId w:val="24"/>
  </w:num>
  <w:num w:numId="16" w16cid:durableId="2094011012">
    <w:abstractNumId w:val="16"/>
  </w:num>
  <w:num w:numId="17" w16cid:durableId="249898235">
    <w:abstractNumId w:val="42"/>
  </w:num>
  <w:num w:numId="18" w16cid:durableId="1803184862">
    <w:abstractNumId w:val="34"/>
  </w:num>
  <w:num w:numId="19" w16cid:durableId="1102998121">
    <w:abstractNumId w:val="19"/>
  </w:num>
  <w:num w:numId="20" w16cid:durableId="2242136">
    <w:abstractNumId w:val="26"/>
  </w:num>
  <w:num w:numId="21" w16cid:durableId="424768929">
    <w:abstractNumId w:val="27"/>
  </w:num>
  <w:num w:numId="22" w16cid:durableId="1772698854">
    <w:abstractNumId w:val="17"/>
  </w:num>
  <w:num w:numId="23" w16cid:durableId="1872261587">
    <w:abstractNumId w:val="35"/>
  </w:num>
  <w:num w:numId="24" w16cid:durableId="798693027">
    <w:abstractNumId w:val="40"/>
  </w:num>
  <w:num w:numId="25" w16cid:durableId="2098550385">
    <w:abstractNumId w:val="0"/>
  </w:num>
  <w:num w:numId="26" w16cid:durableId="715282008">
    <w:abstractNumId w:val="14"/>
  </w:num>
  <w:num w:numId="27" w16cid:durableId="1539466067">
    <w:abstractNumId w:val="22"/>
  </w:num>
  <w:num w:numId="28" w16cid:durableId="377749779">
    <w:abstractNumId w:val="4"/>
  </w:num>
  <w:num w:numId="29" w16cid:durableId="1820151984">
    <w:abstractNumId w:val="43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3"/>
  </w:num>
  <w:num w:numId="33" w16cid:durableId="1092553154">
    <w:abstractNumId w:val="20"/>
  </w:num>
  <w:num w:numId="34" w16cid:durableId="1971473206">
    <w:abstractNumId w:val="2"/>
  </w:num>
  <w:num w:numId="35" w16cid:durableId="542669457">
    <w:abstractNumId w:val="41"/>
  </w:num>
  <w:num w:numId="36" w16cid:durableId="1628706912">
    <w:abstractNumId w:val="13"/>
  </w:num>
  <w:num w:numId="37" w16cid:durableId="1466391385">
    <w:abstractNumId w:val="23"/>
  </w:num>
  <w:num w:numId="38" w16cid:durableId="1407267829">
    <w:abstractNumId w:val="36"/>
  </w:num>
  <w:num w:numId="39" w16cid:durableId="163591222">
    <w:abstractNumId w:val="28"/>
  </w:num>
  <w:num w:numId="40" w16cid:durableId="1344435658">
    <w:abstractNumId w:val="8"/>
  </w:num>
  <w:num w:numId="41" w16cid:durableId="722489900">
    <w:abstractNumId w:val="38"/>
  </w:num>
  <w:num w:numId="42" w16cid:durableId="494877369">
    <w:abstractNumId w:val="5"/>
  </w:num>
  <w:num w:numId="43" w16cid:durableId="2117601001">
    <w:abstractNumId w:val="29"/>
  </w:num>
  <w:num w:numId="44" w16cid:durableId="879825861">
    <w:abstractNumId w:val="10"/>
  </w:num>
  <w:num w:numId="45" w16cid:durableId="1252471219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5</TotalTime>
  <Pages>26</Pages>
  <Words>8290</Words>
  <Characters>47254</Characters>
  <Application>Microsoft Office Word</Application>
  <DocSecurity>0</DocSecurity>
  <Lines>393</Lines>
  <Paragraphs>110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55434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2022-10-27T12:10:00Z</cp:lastPrinted>
  <dcterms:created xsi:type="dcterms:W3CDTF">2022-11-16T14:19:00Z</dcterms:created>
  <dcterms:modified xsi:type="dcterms:W3CDTF">2022-11-16T18:20:00Z</dcterms:modified>
</cp:coreProperties>
</file>