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048AFA3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14449F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930022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14449F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21458F48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037CD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421BDBFB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037CD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CB10A8C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037CD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2E309684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037CDF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2C0EE18D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037CDF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2B561DF1" w14:textId="52710CA5" w:rsidR="00515EE0" w:rsidRPr="0029305A" w:rsidRDefault="00C967AF" w:rsidP="0029305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DDF56A0" w14:textId="2DE8ED1F" w:rsidR="00CD753D" w:rsidRPr="00E43C48" w:rsidRDefault="00CD753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7D4C189" w14:textId="77777777" w:rsidR="00E43C48" w:rsidRPr="00E43C48" w:rsidRDefault="00E43C48" w:rsidP="00E43C48">
      <w:pPr>
        <w:pStyle w:val="LndNormale1"/>
        <w:rPr>
          <w:b/>
          <w:color w:val="002060"/>
          <w:sz w:val="28"/>
          <w:szCs w:val="28"/>
        </w:rPr>
      </w:pPr>
      <w:r w:rsidRPr="00E43C48">
        <w:rPr>
          <w:b/>
          <w:color w:val="002060"/>
          <w:sz w:val="28"/>
          <w:szCs w:val="28"/>
        </w:rPr>
        <w:t>CIRCOLARE N. 41 DEL 17.11.2022</w:t>
      </w:r>
    </w:p>
    <w:p w14:paraId="6E41391F" w14:textId="77777777" w:rsidR="00E43C48" w:rsidRDefault="00E43C48" w:rsidP="00E43C48">
      <w:pPr>
        <w:pStyle w:val="LndNormale1"/>
        <w:rPr>
          <w:color w:val="002060"/>
        </w:rPr>
      </w:pPr>
    </w:p>
    <w:p w14:paraId="08116416" w14:textId="06E08454" w:rsidR="00E43C48" w:rsidRPr="00E43C48" w:rsidRDefault="00E43C48" w:rsidP="00E43C48">
      <w:pPr>
        <w:pStyle w:val="LndNormale1"/>
        <w:rPr>
          <w:color w:val="002060"/>
        </w:rPr>
      </w:pPr>
      <w:r w:rsidRPr="00E43C48">
        <w:rPr>
          <w:color w:val="002060"/>
        </w:rPr>
        <w:t>Si pubblica, per opportuna conoscenza, la copia della circolare n. 36-2022 elaborata dal Centro Studi Tributari della L.N.D. inerente l’oggetto:</w:t>
      </w:r>
    </w:p>
    <w:p w14:paraId="1E396621" w14:textId="77777777" w:rsidR="00E43C48" w:rsidRPr="00E43C48" w:rsidRDefault="00E43C48" w:rsidP="00E43C48">
      <w:pPr>
        <w:pStyle w:val="LndNormale1"/>
        <w:rPr>
          <w:b/>
          <w:i/>
          <w:color w:val="002060"/>
        </w:rPr>
      </w:pPr>
      <w:r w:rsidRPr="00E43C48">
        <w:rPr>
          <w:b/>
          <w:i/>
          <w:color w:val="002060"/>
        </w:rPr>
        <w:t>“Testo del Decreto Legislativo n. 36 del 28.02.2021 coordinato con le modifiche apportate dal D.Lgs. correttivo n. 163 del 5 ottobre 2022, recante riordino e riforma delle disposizioni in materia di Enti Sportivi nonché di lavoro sportivo”</w:t>
      </w:r>
    </w:p>
    <w:p w14:paraId="1B0FB411" w14:textId="5073B4EC" w:rsidR="00E43C48" w:rsidRDefault="00E43C48" w:rsidP="00E43C48">
      <w:pPr>
        <w:pStyle w:val="LndNormale1"/>
        <w:rPr>
          <w:b/>
          <w:iCs/>
          <w:color w:val="002060"/>
        </w:rPr>
      </w:pPr>
    </w:p>
    <w:p w14:paraId="01F09DC0" w14:textId="77777777" w:rsidR="00E43C48" w:rsidRPr="00E43C48" w:rsidRDefault="00E43C48" w:rsidP="00E43C48">
      <w:pPr>
        <w:pStyle w:val="LndNormale1"/>
        <w:rPr>
          <w:b/>
          <w:iCs/>
          <w:color w:val="002060"/>
        </w:rPr>
      </w:pPr>
    </w:p>
    <w:p w14:paraId="447BACDE" w14:textId="77777777" w:rsidR="00E43C48" w:rsidRPr="00E43C48" w:rsidRDefault="00E43C48" w:rsidP="00E43C48">
      <w:pPr>
        <w:pStyle w:val="LndNormale1"/>
        <w:rPr>
          <w:b/>
          <w:color w:val="002060"/>
          <w:sz w:val="28"/>
          <w:szCs w:val="28"/>
        </w:rPr>
      </w:pPr>
      <w:r w:rsidRPr="00E43C48">
        <w:rPr>
          <w:b/>
          <w:color w:val="002060"/>
          <w:sz w:val="28"/>
          <w:szCs w:val="28"/>
        </w:rPr>
        <w:t>CIRCOLARE N. 42 DEL 17.11.2022</w:t>
      </w:r>
    </w:p>
    <w:p w14:paraId="4BE5F8D8" w14:textId="77777777" w:rsidR="00E43C48" w:rsidRDefault="00E43C48" w:rsidP="00E43C48">
      <w:pPr>
        <w:pStyle w:val="LndNormale1"/>
        <w:rPr>
          <w:color w:val="002060"/>
        </w:rPr>
      </w:pPr>
    </w:p>
    <w:p w14:paraId="57A39F6E" w14:textId="57394A58" w:rsidR="00E43C48" w:rsidRPr="00E43C48" w:rsidRDefault="00E43C48" w:rsidP="00E43C48">
      <w:pPr>
        <w:pStyle w:val="LndNormale1"/>
        <w:rPr>
          <w:color w:val="002060"/>
        </w:rPr>
      </w:pPr>
      <w:r w:rsidRPr="00E43C48">
        <w:rPr>
          <w:color w:val="002060"/>
        </w:rPr>
        <w:t>Si pubblica, per opportuna conoscenza, la copia della circolare in epigrafe inerente l’oggetto:</w:t>
      </w:r>
    </w:p>
    <w:p w14:paraId="3B28368C" w14:textId="77777777" w:rsidR="00E43C48" w:rsidRPr="00E43C48" w:rsidRDefault="00E43C48" w:rsidP="00E43C48">
      <w:pPr>
        <w:pStyle w:val="Nessunaspaziatura"/>
        <w:rPr>
          <w:rFonts w:ascii="Arial" w:hAnsi="Arial" w:cs="Arial"/>
          <w:b/>
          <w:i/>
          <w:color w:val="002060"/>
        </w:rPr>
      </w:pPr>
      <w:r w:rsidRPr="00E43C48">
        <w:rPr>
          <w:rFonts w:ascii="Arial" w:hAnsi="Arial" w:cs="Arial"/>
          <w:b/>
          <w:i/>
          <w:color w:val="002060"/>
        </w:rPr>
        <w:t xml:space="preserve">“Certificazione iscrizione al Nuovo Registro Nazionale delle Attività Sportive Dilettantistiche – </w:t>
      </w:r>
      <w:proofErr w:type="spellStart"/>
      <w:r w:rsidRPr="00E43C48">
        <w:rPr>
          <w:rFonts w:ascii="Arial" w:hAnsi="Arial" w:cs="Arial"/>
          <w:b/>
          <w:i/>
          <w:color w:val="002060"/>
        </w:rPr>
        <w:t>rif.</w:t>
      </w:r>
      <w:proofErr w:type="spellEnd"/>
      <w:r w:rsidRPr="00E43C48">
        <w:rPr>
          <w:rFonts w:ascii="Arial" w:hAnsi="Arial" w:cs="Arial"/>
          <w:b/>
          <w:i/>
          <w:color w:val="002060"/>
        </w:rPr>
        <w:t xml:space="preserve"> </w:t>
      </w:r>
      <w:proofErr w:type="spellStart"/>
      <w:r w:rsidRPr="00E43C48">
        <w:rPr>
          <w:rFonts w:ascii="Arial" w:hAnsi="Arial" w:cs="Arial"/>
          <w:b/>
          <w:i/>
          <w:color w:val="002060"/>
        </w:rPr>
        <w:t>D.Lgs.</w:t>
      </w:r>
      <w:proofErr w:type="spellEnd"/>
      <w:r w:rsidRPr="00E43C48">
        <w:rPr>
          <w:rFonts w:ascii="Arial" w:hAnsi="Arial" w:cs="Arial"/>
          <w:b/>
          <w:i/>
          <w:color w:val="002060"/>
        </w:rPr>
        <w:t xml:space="preserve"> 39/2021”</w:t>
      </w:r>
    </w:p>
    <w:p w14:paraId="5BDD7B54" w14:textId="73436596" w:rsidR="00F169A9" w:rsidRPr="00E43C48" w:rsidRDefault="00F169A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7B9D29E5" w14:textId="77777777" w:rsidR="00F169A9" w:rsidRPr="00E43C48" w:rsidRDefault="00F169A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lastRenderedPageBreak/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A8CB39" w14:textId="6EF37BB8" w:rsidR="00515EE0" w:rsidRDefault="00515EE0" w:rsidP="009D0C38">
      <w:pPr>
        <w:pStyle w:val="LndNormale1"/>
        <w:rPr>
          <w:b/>
          <w:color w:val="002060"/>
          <w:szCs w:val="22"/>
        </w:rPr>
      </w:pPr>
    </w:p>
    <w:p w14:paraId="0DDE4246" w14:textId="77777777" w:rsidR="00A72991" w:rsidRDefault="00A72991" w:rsidP="009D0C38">
      <w:pPr>
        <w:pStyle w:val="LndNormale1"/>
        <w:rPr>
          <w:b/>
          <w:color w:val="002060"/>
          <w:szCs w:val="22"/>
        </w:rPr>
      </w:pPr>
    </w:p>
    <w:p w14:paraId="7D12A9EC" w14:textId="1D0BED3C" w:rsidR="00A72991" w:rsidRPr="00A54891" w:rsidRDefault="00A72991" w:rsidP="00A72991">
      <w:pPr>
        <w:pStyle w:val="LndNormale1"/>
        <w:rPr>
          <w:b/>
          <w:color w:val="002060"/>
          <w:sz w:val="28"/>
          <w:szCs w:val="28"/>
        </w:rPr>
      </w:pPr>
      <w:r w:rsidRPr="00A54891">
        <w:rPr>
          <w:b/>
          <w:color w:val="002060"/>
          <w:sz w:val="28"/>
          <w:szCs w:val="28"/>
        </w:rPr>
        <w:t>FINALS CUP 20</w:t>
      </w:r>
      <w:r>
        <w:rPr>
          <w:b/>
          <w:color w:val="002060"/>
          <w:sz w:val="28"/>
          <w:szCs w:val="28"/>
        </w:rPr>
        <w:t>22</w:t>
      </w:r>
      <w:r w:rsidRPr="00A54891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3</w:t>
      </w:r>
    </w:p>
    <w:p w14:paraId="500DB78C" w14:textId="77777777" w:rsidR="00A72991" w:rsidRPr="00A54891" w:rsidRDefault="00A72991" w:rsidP="00A72991">
      <w:pPr>
        <w:pStyle w:val="LndNormale1"/>
        <w:rPr>
          <w:color w:val="002060"/>
          <w:szCs w:val="22"/>
        </w:rPr>
      </w:pPr>
    </w:p>
    <w:p w14:paraId="39475698" w14:textId="42871E1E" w:rsidR="00A72991" w:rsidRDefault="00A72991" w:rsidP="00A72991">
      <w:pPr>
        <w:pStyle w:val="LndNormale1"/>
        <w:rPr>
          <w:color w:val="002060"/>
          <w:szCs w:val="22"/>
          <w:u w:val="single"/>
        </w:rPr>
      </w:pPr>
      <w:r w:rsidRPr="00A54891">
        <w:rPr>
          <w:color w:val="002060"/>
          <w:szCs w:val="22"/>
        </w:rPr>
        <w:t xml:space="preserve">Le Società che volessero </w:t>
      </w:r>
      <w:r w:rsidRPr="00A54891">
        <w:rPr>
          <w:color w:val="002060"/>
          <w:szCs w:val="22"/>
          <w:u w:val="single"/>
        </w:rPr>
        <w:t>organizzare le Finals Cup di Calcio a Cinque</w:t>
      </w:r>
      <w:r w:rsidRPr="00A54891">
        <w:rPr>
          <w:color w:val="002060"/>
          <w:szCs w:val="22"/>
        </w:rPr>
        <w:t xml:space="preserve">  dal </w:t>
      </w:r>
      <w:r>
        <w:rPr>
          <w:color w:val="002060"/>
          <w:szCs w:val="22"/>
        </w:rPr>
        <w:t>5</w:t>
      </w:r>
      <w:r w:rsidRPr="00A54891">
        <w:rPr>
          <w:color w:val="002060"/>
          <w:szCs w:val="22"/>
        </w:rPr>
        <w:t xml:space="preserve"> al </w:t>
      </w:r>
      <w:r>
        <w:rPr>
          <w:color w:val="002060"/>
          <w:szCs w:val="22"/>
        </w:rPr>
        <w:t>8</w:t>
      </w:r>
      <w:r w:rsidRPr="00A54891">
        <w:rPr>
          <w:color w:val="002060"/>
          <w:szCs w:val="22"/>
        </w:rPr>
        <w:t xml:space="preserve"> gennaio 202</w:t>
      </w:r>
      <w:r>
        <w:rPr>
          <w:color w:val="002060"/>
          <w:szCs w:val="22"/>
        </w:rPr>
        <w:t>2</w:t>
      </w:r>
      <w:r w:rsidRPr="00A54891">
        <w:rPr>
          <w:color w:val="002060"/>
          <w:szCs w:val="22"/>
        </w:rPr>
        <w:t xml:space="preserve"> sono pregate di presentare la </w:t>
      </w:r>
      <w:r w:rsidRPr="00A54891">
        <w:rPr>
          <w:b/>
          <w:color w:val="002060"/>
          <w:szCs w:val="22"/>
        </w:rPr>
        <w:t>propria candidatura</w:t>
      </w:r>
      <w:r w:rsidRPr="00A54891">
        <w:rPr>
          <w:color w:val="002060"/>
          <w:szCs w:val="22"/>
        </w:rPr>
        <w:t xml:space="preserve"> a mezzo e-mail (c5marche@lnd.it) </w:t>
      </w:r>
      <w:r w:rsidRPr="00A54891">
        <w:rPr>
          <w:color w:val="002060"/>
          <w:szCs w:val="22"/>
          <w:u w:val="single"/>
        </w:rPr>
        <w:t>entro e non oltre Venerdì 2</w:t>
      </w:r>
      <w:r>
        <w:rPr>
          <w:color w:val="002060"/>
          <w:szCs w:val="22"/>
          <w:u w:val="single"/>
        </w:rPr>
        <w:t>5</w:t>
      </w:r>
      <w:r w:rsidRPr="00A54891">
        <w:rPr>
          <w:color w:val="002060"/>
          <w:szCs w:val="22"/>
          <w:u w:val="single"/>
        </w:rPr>
        <w:t xml:space="preserve"> novembre p.v.</w:t>
      </w:r>
    </w:p>
    <w:p w14:paraId="549B3898" w14:textId="4E907C78" w:rsidR="00F94472" w:rsidRPr="00F94472" w:rsidRDefault="00F94472" w:rsidP="00A72991">
      <w:pPr>
        <w:pStyle w:val="LndNormale1"/>
        <w:rPr>
          <w:rFonts w:cs="Arial"/>
          <w:color w:val="002060"/>
          <w:szCs w:val="22"/>
          <w:u w:val="single"/>
        </w:rPr>
      </w:pPr>
      <w:r>
        <w:rPr>
          <w:rFonts w:cs="Arial"/>
          <w:color w:val="002060"/>
          <w:shd w:val="clear" w:color="auto" w:fill="FFFFFF"/>
        </w:rPr>
        <w:t>S</w:t>
      </w:r>
      <w:r w:rsidRPr="00F94472">
        <w:rPr>
          <w:rFonts w:cs="Arial"/>
          <w:color w:val="002060"/>
          <w:shd w:val="clear" w:color="auto" w:fill="FFFFFF"/>
        </w:rPr>
        <w:t>arà possibile abbinare il nome delle Finals ad una azienda o u</w:t>
      </w:r>
      <w:r w:rsidR="00F972E5">
        <w:rPr>
          <w:rFonts w:cs="Arial"/>
          <w:color w:val="002060"/>
          <w:shd w:val="clear" w:color="auto" w:fill="FFFFFF"/>
        </w:rPr>
        <w:t>n’</w:t>
      </w:r>
      <w:r w:rsidRPr="00F94472">
        <w:rPr>
          <w:rFonts w:cs="Arial"/>
          <w:color w:val="002060"/>
          <w:shd w:val="clear" w:color="auto" w:fill="FFFFFF"/>
        </w:rPr>
        <w:t>attività che voglia sposare la causa. </w:t>
      </w:r>
    </w:p>
    <w:p w14:paraId="355E0FAF" w14:textId="23F8A7C8" w:rsidR="00EC3E10" w:rsidRPr="00E43C48" w:rsidRDefault="00EC3E10" w:rsidP="009D0C38">
      <w:pPr>
        <w:pStyle w:val="LndNormale1"/>
        <w:rPr>
          <w:b/>
          <w:color w:val="002060"/>
          <w:szCs w:val="22"/>
        </w:rPr>
      </w:pPr>
    </w:p>
    <w:p w14:paraId="15495B7B" w14:textId="02A4BF0F" w:rsidR="00F169A9" w:rsidRPr="00E43C48" w:rsidRDefault="00F169A9" w:rsidP="009D0C38">
      <w:pPr>
        <w:pStyle w:val="LndNormale1"/>
        <w:rPr>
          <w:b/>
          <w:color w:val="002060"/>
          <w:szCs w:val="22"/>
        </w:rPr>
      </w:pPr>
    </w:p>
    <w:p w14:paraId="47646674" w14:textId="77777777" w:rsidR="00E43C48" w:rsidRPr="00E43C48" w:rsidRDefault="00E43C48" w:rsidP="00E43C48">
      <w:pPr>
        <w:pStyle w:val="LndNormale1"/>
        <w:rPr>
          <w:b/>
          <w:color w:val="002060"/>
          <w:sz w:val="28"/>
          <w:szCs w:val="28"/>
        </w:rPr>
      </w:pPr>
      <w:r w:rsidRPr="00E43C48">
        <w:rPr>
          <w:b/>
          <w:color w:val="002060"/>
          <w:sz w:val="28"/>
          <w:szCs w:val="28"/>
        </w:rPr>
        <w:t>FONDO RISTORO SPESE SANITARIE E DI SANIFICAZIONE</w:t>
      </w:r>
    </w:p>
    <w:p w14:paraId="71BB3D04" w14:textId="77777777" w:rsidR="00E43C48" w:rsidRPr="00E43C48" w:rsidRDefault="00E43C48" w:rsidP="00E43C48">
      <w:pPr>
        <w:pStyle w:val="LndNormale1"/>
        <w:rPr>
          <w:b/>
          <w:color w:val="002060"/>
          <w:szCs w:val="22"/>
          <w:u w:val="single"/>
        </w:rPr>
      </w:pPr>
    </w:p>
    <w:p w14:paraId="3720AA3B" w14:textId="77777777" w:rsidR="00E43C48" w:rsidRPr="00E43C48" w:rsidRDefault="00E43C48" w:rsidP="00E43C48">
      <w:pPr>
        <w:pStyle w:val="LndNormale1"/>
        <w:rPr>
          <w:b/>
          <w:color w:val="002060"/>
          <w:szCs w:val="22"/>
          <w:u w:val="single"/>
        </w:rPr>
      </w:pPr>
      <w:r w:rsidRPr="00E43C48">
        <w:rPr>
          <w:b/>
          <w:color w:val="002060"/>
          <w:szCs w:val="22"/>
          <w:u w:val="single"/>
        </w:rPr>
        <w:t>DPCM DEL 3 OTTOBRE 2022 ATTUATIVO</w:t>
      </w:r>
    </w:p>
    <w:p w14:paraId="7B2F62EF" w14:textId="77777777" w:rsidR="00E43C48" w:rsidRPr="00E43C48" w:rsidRDefault="00E43C48" w:rsidP="00E43C48">
      <w:pPr>
        <w:pStyle w:val="LndNormale1"/>
        <w:rPr>
          <w:color w:val="002060"/>
          <w:szCs w:val="22"/>
        </w:rPr>
      </w:pPr>
      <w:r w:rsidRPr="00E43C48">
        <w:rPr>
          <w:color w:val="002060"/>
          <w:szCs w:val="22"/>
        </w:rPr>
        <w:t xml:space="preserve">Con riferimento al Decreto attuativo di cui sopra, pubblicato in data 7 novembre 2022 sul sito </w:t>
      </w:r>
      <w:hyperlink r:id="rId10" w:history="1">
        <w:r w:rsidRPr="00E43C48">
          <w:rPr>
            <w:rStyle w:val="Collegamentoipertestuale"/>
            <w:color w:val="002060"/>
            <w:szCs w:val="22"/>
          </w:rPr>
          <w:t>www.sport.governo.it</w:t>
        </w:r>
      </w:hyperlink>
      <w:r w:rsidRPr="00E43C48">
        <w:rPr>
          <w:color w:val="002060"/>
          <w:szCs w:val="22"/>
        </w:rPr>
        <w:t>, che si allega al presente CU unitamente alla modulistica che dovrà essere utilizzata per l’inoltro delle istanze da parte delle Società associate alla L.N.D. con i documenti previsti dal Decreto stesso.</w:t>
      </w:r>
    </w:p>
    <w:p w14:paraId="63F3724B" w14:textId="77777777" w:rsidR="00E43C48" w:rsidRPr="00E43C48" w:rsidRDefault="00E43C48" w:rsidP="00E43C48">
      <w:pPr>
        <w:pStyle w:val="LndNormale1"/>
        <w:rPr>
          <w:color w:val="002060"/>
          <w:szCs w:val="22"/>
        </w:rPr>
      </w:pPr>
    </w:p>
    <w:p w14:paraId="0D7490AC" w14:textId="77777777" w:rsidR="00E43C48" w:rsidRPr="00E43C48" w:rsidRDefault="00E43C48" w:rsidP="00E43C48">
      <w:pPr>
        <w:pStyle w:val="LndNormale1"/>
        <w:rPr>
          <w:color w:val="002060"/>
          <w:szCs w:val="22"/>
        </w:rPr>
      </w:pPr>
      <w:r w:rsidRPr="00E43C48">
        <w:rPr>
          <w:color w:val="002060"/>
          <w:szCs w:val="22"/>
        </w:rPr>
        <w:t>Si richiama preliminarmente l’attenzione sugli aspetti di seguito riportati:</w:t>
      </w:r>
    </w:p>
    <w:p w14:paraId="4BDEDFC4" w14:textId="77777777" w:rsidR="00E43C48" w:rsidRPr="00E43C48" w:rsidRDefault="00E43C48" w:rsidP="00E43C48">
      <w:pPr>
        <w:pStyle w:val="LndNormale1"/>
        <w:numPr>
          <w:ilvl w:val="0"/>
          <w:numId w:val="46"/>
        </w:numPr>
        <w:rPr>
          <w:color w:val="002060"/>
          <w:szCs w:val="22"/>
        </w:rPr>
      </w:pPr>
      <w:r w:rsidRPr="00E43C48">
        <w:rPr>
          <w:color w:val="002060"/>
          <w:szCs w:val="22"/>
        </w:rPr>
        <w:t>Possono accedere al Fondo tutte le Associazioni Sportive Dilettantistiche e le Società Sportive Dilettantistiche iscritte al Registro Nazionale delle Attività Sportive Dilettantistiche.</w:t>
      </w:r>
    </w:p>
    <w:p w14:paraId="403B2E68" w14:textId="77777777" w:rsidR="00E43C48" w:rsidRPr="00E43C48" w:rsidRDefault="00E43C48" w:rsidP="00E43C48">
      <w:pPr>
        <w:pStyle w:val="LndNormale1"/>
        <w:ind w:left="720"/>
        <w:rPr>
          <w:color w:val="002060"/>
          <w:szCs w:val="22"/>
        </w:rPr>
      </w:pPr>
      <w:r w:rsidRPr="00E43C48">
        <w:rPr>
          <w:color w:val="002060"/>
          <w:szCs w:val="22"/>
        </w:rPr>
        <w:t>Il contributo, in ogni caso, non spetta ai soggetti la cui attività risulti cessata alla data di entrata in vigore della Legge di conversione del Decreto Legge n. 4 del 2022 (27.01.2022);</w:t>
      </w:r>
    </w:p>
    <w:p w14:paraId="39701B35" w14:textId="77777777" w:rsidR="00E43C48" w:rsidRPr="00E43C48" w:rsidRDefault="00E43C48" w:rsidP="00E43C48">
      <w:pPr>
        <w:pStyle w:val="LndNormale1"/>
        <w:numPr>
          <w:ilvl w:val="0"/>
          <w:numId w:val="46"/>
        </w:numPr>
        <w:rPr>
          <w:color w:val="002060"/>
          <w:szCs w:val="22"/>
        </w:rPr>
      </w:pPr>
      <w:r w:rsidRPr="00E43C48">
        <w:rPr>
          <w:color w:val="002060"/>
          <w:szCs w:val="22"/>
        </w:rPr>
        <w:t>Le richieste potranno essere avanzate sulla base delle spese effettivamente sostenute, facendo riuferimento all’applicazione del principio di cassa;</w:t>
      </w:r>
    </w:p>
    <w:p w14:paraId="1CD0886A" w14:textId="77777777" w:rsidR="00E43C48" w:rsidRPr="00E43C48" w:rsidRDefault="00E43C48" w:rsidP="00E43C48">
      <w:pPr>
        <w:pStyle w:val="LndNormale1"/>
        <w:numPr>
          <w:ilvl w:val="0"/>
          <w:numId w:val="46"/>
        </w:numPr>
        <w:rPr>
          <w:color w:val="002060"/>
          <w:szCs w:val="22"/>
        </w:rPr>
      </w:pPr>
      <w:r w:rsidRPr="00E43C48">
        <w:rPr>
          <w:color w:val="002060"/>
          <w:szCs w:val="22"/>
        </w:rPr>
        <w:t xml:space="preserve">L’ammontare delle spese sostenuto durante l’intero periodo di riferimento che è </w:t>
      </w:r>
      <w:r w:rsidRPr="00E43C48">
        <w:rPr>
          <w:b/>
          <w:color w:val="002060"/>
          <w:szCs w:val="22"/>
          <w:u w:val="single"/>
        </w:rPr>
        <w:t>dal 1° febbario 2020 al 31 marzo 2022</w:t>
      </w:r>
      <w:r w:rsidRPr="00E43C48">
        <w:rPr>
          <w:color w:val="002060"/>
          <w:szCs w:val="22"/>
        </w:rPr>
        <w:t>, dovrà essere oggetto di apposita e puntuale certificazione da parte del Presidente del Collegio Sindacale del soggetto richiedente o di un Revisore Legale iscritto nel Registro dei Revisori Legali oppure di un Professionista iscritto all’albo dei Dottori Commercialisti e degli Esperti Contabili o in quello dei Consulenti del Lavoro, oppure del Responsabile del Centro di Assistenza Fiscale;</w:t>
      </w:r>
    </w:p>
    <w:p w14:paraId="070DFAEA" w14:textId="77777777" w:rsidR="00E43C48" w:rsidRPr="00E43C48" w:rsidRDefault="00E43C48" w:rsidP="00E43C48">
      <w:pPr>
        <w:pStyle w:val="LndNormale1"/>
        <w:numPr>
          <w:ilvl w:val="0"/>
          <w:numId w:val="46"/>
        </w:numPr>
        <w:rPr>
          <w:color w:val="002060"/>
          <w:szCs w:val="22"/>
        </w:rPr>
      </w:pPr>
      <w:r w:rsidRPr="00E43C48">
        <w:rPr>
          <w:color w:val="002060"/>
          <w:szCs w:val="22"/>
        </w:rPr>
        <w:t>Ai soggetti già beneficiari del contributo ai sensi del Decreto attuativo del 16 settembre 2021 sarà decurtato quanto già percepito in precedenza;</w:t>
      </w:r>
    </w:p>
    <w:p w14:paraId="3E5FA386" w14:textId="77777777" w:rsidR="00E43C48" w:rsidRPr="00E43C48" w:rsidRDefault="00E43C48" w:rsidP="00E43C48">
      <w:pPr>
        <w:pStyle w:val="LndNormale1"/>
        <w:numPr>
          <w:ilvl w:val="0"/>
          <w:numId w:val="46"/>
        </w:numPr>
        <w:rPr>
          <w:color w:val="002060"/>
          <w:szCs w:val="22"/>
        </w:rPr>
      </w:pPr>
      <w:r w:rsidRPr="00E43C48">
        <w:rPr>
          <w:color w:val="002060"/>
          <w:szCs w:val="22"/>
        </w:rPr>
        <w:t>Su indicazione della F.I.G.C. si specifica quanto deve essere attestato dal soggetto certificatore di cui all’art. 4 comma 3 del DPCM:</w:t>
      </w:r>
    </w:p>
    <w:p w14:paraId="76110E37" w14:textId="77777777" w:rsidR="00E43C48" w:rsidRPr="00E43C48" w:rsidRDefault="00E43C48" w:rsidP="00E43C48">
      <w:pPr>
        <w:pStyle w:val="LndNormale1"/>
        <w:ind w:left="360"/>
        <w:rPr>
          <w:color w:val="002060"/>
          <w:szCs w:val="22"/>
        </w:rPr>
      </w:pPr>
    </w:p>
    <w:p w14:paraId="075B3936" w14:textId="77777777" w:rsidR="00E43C48" w:rsidRPr="00E43C48" w:rsidRDefault="00E43C48" w:rsidP="00E43C48">
      <w:pPr>
        <w:pStyle w:val="LndNormale1"/>
        <w:ind w:left="720"/>
        <w:rPr>
          <w:color w:val="002060"/>
          <w:szCs w:val="22"/>
        </w:rPr>
      </w:pPr>
      <w:r w:rsidRPr="00E43C48">
        <w:rPr>
          <w:color w:val="002060"/>
          <w:szCs w:val="22"/>
        </w:rPr>
        <w:t>1 – Sussistenza dei requisiti richiesti come soggetto certificatore indicando i riferimenti del caso (es. numero iscrizione Albo, ecc.) e come soggetto beneficiario (art. 2 del DPCM);</w:t>
      </w:r>
    </w:p>
    <w:p w14:paraId="51AE8F61" w14:textId="77777777" w:rsidR="00E43C48" w:rsidRPr="00E43C48" w:rsidRDefault="00E43C48" w:rsidP="00E43C48">
      <w:pPr>
        <w:pStyle w:val="LndNormale1"/>
        <w:ind w:left="720"/>
        <w:rPr>
          <w:color w:val="002060"/>
          <w:szCs w:val="22"/>
        </w:rPr>
      </w:pPr>
      <w:r w:rsidRPr="00E43C48">
        <w:rPr>
          <w:color w:val="002060"/>
          <w:szCs w:val="22"/>
        </w:rPr>
        <w:t>2 – Rispetto del principio di cassa per la documentazione prodotta da Società o Associazioni Dilettantistiche e che le spese rendicontate siano state effettivamente sostenute entro il periodo previsto (1 febbraio 2020 – 31 marzo 2022);</w:t>
      </w:r>
    </w:p>
    <w:p w14:paraId="30BF5002" w14:textId="77777777" w:rsidR="00E43C48" w:rsidRPr="00E43C48" w:rsidRDefault="00E43C48" w:rsidP="00E43C48">
      <w:pPr>
        <w:pStyle w:val="LndNormale1"/>
        <w:ind w:left="720"/>
        <w:rPr>
          <w:i/>
          <w:color w:val="002060"/>
          <w:szCs w:val="22"/>
        </w:rPr>
      </w:pPr>
      <w:r w:rsidRPr="00E43C48">
        <w:rPr>
          <w:color w:val="002060"/>
          <w:szCs w:val="22"/>
        </w:rPr>
        <w:t xml:space="preserve">3 – Completezza di tutta la documentazione richiesta e predisposizione secondo le modalità richieste dall’art. 3 comma 2 </w:t>
      </w:r>
      <w:r w:rsidRPr="00E43C48">
        <w:rPr>
          <w:i/>
          <w:color w:val="002060"/>
          <w:szCs w:val="22"/>
        </w:rPr>
        <w:t>(il certificatore dovrà firmare oltre alla certificazione anche il prospetto di rendicontazione inviato);</w:t>
      </w:r>
    </w:p>
    <w:p w14:paraId="366D396A" w14:textId="77777777" w:rsidR="00E43C48" w:rsidRPr="00E43C48" w:rsidRDefault="00E43C48" w:rsidP="00E43C48">
      <w:pPr>
        <w:pStyle w:val="LndNormale1"/>
        <w:ind w:left="720"/>
        <w:rPr>
          <w:color w:val="002060"/>
          <w:szCs w:val="22"/>
        </w:rPr>
      </w:pPr>
      <w:r w:rsidRPr="00E43C48">
        <w:rPr>
          <w:color w:val="002060"/>
          <w:szCs w:val="22"/>
        </w:rPr>
        <w:lastRenderedPageBreak/>
        <w:t>4 – Inerenza dei costi alle finalità del Decreto e alle tipologie di cui all’art. 4 comma 2 del DPCM;</w:t>
      </w:r>
    </w:p>
    <w:p w14:paraId="17406570" w14:textId="77777777" w:rsidR="00E43C48" w:rsidRPr="00E43C48" w:rsidRDefault="00E43C48" w:rsidP="00E43C48">
      <w:pPr>
        <w:pStyle w:val="LndNormale1"/>
        <w:ind w:left="720"/>
        <w:rPr>
          <w:color w:val="002060"/>
          <w:szCs w:val="22"/>
        </w:rPr>
      </w:pPr>
      <w:r w:rsidRPr="00E43C48">
        <w:rPr>
          <w:color w:val="002060"/>
          <w:szCs w:val="22"/>
        </w:rPr>
        <w:t>5 – Ammontare delle spese sostenute nell’intero peiodo e ritenute ammissibili;</w:t>
      </w:r>
    </w:p>
    <w:p w14:paraId="1C802992" w14:textId="77777777" w:rsidR="00E43C48" w:rsidRPr="00E43C48" w:rsidRDefault="00E43C48" w:rsidP="00E43C48">
      <w:pPr>
        <w:pStyle w:val="LndNormale1"/>
        <w:ind w:left="720"/>
        <w:rPr>
          <w:i/>
          <w:color w:val="002060"/>
          <w:szCs w:val="22"/>
        </w:rPr>
      </w:pPr>
      <w:r w:rsidRPr="00E43C48">
        <w:rPr>
          <w:color w:val="002060"/>
          <w:szCs w:val="22"/>
        </w:rPr>
        <w:t xml:space="preserve">6 – Le spese rendicontate non devono aver beneficiato di ulteriori contributi </w:t>
      </w:r>
      <w:r w:rsidRPr="00E43C48">
        <w:rPr>
          <w:i/>
          <w:color w:val="002060"/>
          <w:szCs w:val="22"/>
        </w:rPr>
        <w:t>(es. Legge Melandri, contributi Fondo Professionismo femminile, altri contributi COVID, ecc.);</w:t>
      </w:r>
    </w:p>
    <w:p w14:paraId="7BC77C22" w14:textId="77777777" w:rsidR="00E43C48" w:rsidRPr="00E43C48" w:rsidRDefault="00E43C48" w:rsidP="00E43C48">
      <w:pPr>
        <w:pStyle w:val="LndNormale1"/>
        <w:rPr>
          <w:i/>
          <w:color w:val="002060"/>
          <w:szCs w:val="22"/>
        </w:rPr>
      </w:pPr>
    </w:p>
    <w:p w14:paraId="2EF22A1A" w14:textId="77777777" w:rsidR="00E43C48" w:rsidRPr="00E43C48" w:rsidRDefault="00E43C48" w:rsidP="00E43C48">
      <w:pPr>
        <w:pStyle w:val="LndNormale1"/>
        <w:numPr>
          <w:ilvl w:val="0"/>
          <w:numId w:val="46"/>
        </w:numPr>
        <w:rPr>
          <w:color w:val="002060"/>
          <w:szCs w:val="22"/>
        </w:rPr>
      </w:pPr>
      <w:r w:rsidRPr="00E43C48">
        <w:rPr>
          <w:color w:val="002060"/>
          <w:szCs w:val="22"/>
        </w:rPr>
        <w:t>Dovranno essere rendicontate nuoivamente nei prospetti ed essere attestate dal soggetto certificatore anche le spese oggetto della rendicontazione di cui al precedente DPCM del 16 settembre 2021;</w:t>
      </w:r>
    </w:p>
    <w:p w14:paraId="1B45E3C4" w14:textId="77777777" w:rsidR="00E43C48" w:rsidRPr="00E43C48" w:rsidRDefault="00E43C48" w:rsidP="00E43C48">
      <w:pPr>
        <w:pStyle w:val="LndNormale1"/>
        <w:numPr>
          <w:ilvl w:val="0"/>
          <w:numId w:val="46"/>
        </w:numPr>
        <w:rPr>
          <w:b/>
          <w:color w:val="002060"/>
          <w:szCs w:val="22"/>
        </w:rPr>
      </w:pPr>
      <w:r w:rsidRPr="00E43C48">
        <w:rPr>
          <w:color w:val="002060"/>
          <w:szCs w:val="22"/>
        </w:rPr>
        <w:t xml:space="preserve">I soggetti richiedenti dovranno fornire i prospetti di rendicontazione, tutti i giustificativi di spesa (fatture, pagamenti, ecc.) e la citata certificazione. Non dovranno essere reinviate le copie dei giustificativi di spesa già fornite con la precedente rendicontazione. </w:t>
      </w:r>
      <w:r w:rsidRPr="00E43C48">
        <w:rPr>
          <w:b/>
          <w:color w:val="002060"/>
          <w:szCs w:val="22"/>
        </w:rPr>
        <w:t xml:space="preserve">I prospetti inviati dovranno essere firmati dal legale rappresentante della Società e dal soggetto certificatore, e inviati in formato </w:t>
      </w:r>
      <w:r w:rsidRPr="00E43C48">
        <w:rPr>
          <w:b/>
          <w:i/>
          <w:color w:val="002060"/>
          <w:szCs w:val="22"/>
        </w:rPr>
        <w:t xml:space="preserve">excell </w:t>
      </w:r>
      <w:r w:rsidRPr="00E43C48">
        <w:rPr>
          <w:b/>
          <w:color w:val="002060"/>
          <w:szCs w:val="22"/>
        </w:rPr>
        <w:t xml:space="preserve">o </w:t>
      </w:r>
      <w:r w:rsidRPr="00E43C48">
        <w:rPr>
          <w:b/>
          <w:i/>
          <w:color w:val="002060"/>
          <w:szCs w:val="22"/>
        </w:rPr>
        <w:t>pd</w:t>
      </w:r>
      <w:r w:rsidRPr="00E43C48">
        <w:rPr>
          <w:b/>
          <w:color w:val="002060"/>
          <w:szCs w:val="22"/>
        </w:rPr>
        <w:t>f;</w:t>
      </w:r>
    </w:p>
    <w:p w14:paraId="633F9225" w14:textId="77777777" w:rsidR="00E43C48" w:rsidRPr="00E43C48" w:rsidRDefault="00E43C48" w:rsidP="00E43C48">
      <w:pPr>
        <w:pStyle w:val="LndNormale1"/>
        <w:numPr>
          <w:ilvl w:val="0"/>
          <w:numId w:val="46"/>
        </w:numPr>
        <w:rPr>
          <w:color w:val="002060"/>
          <w:szCs w:val="22"/>
        </w:rPr>
      </w:pPr>
      <w:r w:rsidRPr="00E43C48">
        <w:rPr>
          <w:color w:val="002060"/>
          <w:szCs w:val="22"/>
        </w:rPr>
        <w:t>Qualora nel periodo di riferimento sopra richiamato (1 febbraio 2020 – 31 marzo 2022) le Società richiedenti il contributo siano state interessate da promozioni e/o retrocessioni nei campionati, le relative istanze dovranno essere inoltrate soltanto al Comitato/Dipartimento/Divisione Calcio a Cinque in cui la Società si trova attualmente a svolgere il campionato di competenza nella corrente stagione sportiva 2022/2023.</w:t>
      </w:r>
    </w:p>
    <w:p w14:paraId="18D67B46" w14:textId="77777777" w:rsidR="00E43C48" w:rsidRPr="00E43C48" w:rsidRDefault="00E43C48" w:rsidP="00E43C48">
      <w:pPr>
        <w:pStyle w:val="LndNormale1"/>
        <w:ind w:left="360"/>
        <w:rPr>
          <w:color w:val="002060"/>
          <w:szCs w:val="22"/>
        </w:rPr>
      </w:pPr>
    </w:p>
    <w:p w14:paraId="7743DA22" w14:textId="77777777" w:rsidR="00E43C48" w:rsidRPr="00E43C48" w:rsidRDefault="00E43C48" w:rsidP="00E43C48">
      <w:pPr>
        <w:pStyle w:val="LndNormale1"/>
        <w:ind w:left="360"/>
        <w:rPr>
          <w:b/>
          <w:color w:val="002060"/>
          <w:szCs w:val="22"/>
          <w:u w:val="single"/>
        </w:rPr>
      </w:pPr>
      <w:r w:rsidRPr="00E43C48">
        <w:rPr>
          <w:color w:val="002060"/>
          <w:szCs w:val="22"/>
        </w:rPr>
        <w:t xml:space="preserve">La </w:t>
      </w:r>
      <w:r w:rsidRPr="00E43C48">
        <w:rPr>
          <w:b/>
          <w:color w:val="002060"/>
          <w:szCs w:val="22"/>
          <w:u w:val="single"/>
        </w:rPr>
        <w:t>richiesta di erogazione del contributo va effettuata in modalità telematica.</w:t>
      </w:r>
    </w:p>
    <w:p w14:paraId="011442EA" w14:textId="77777777" w:rsidR="00E43C48" w:rsidRPr="00E43C48" w:rsidRDefault="00E43C48" w:rsidP="00E43C48">
      <w:pPr>
        <w:pStyle w:val="LndNormale1"/>
        <w:ind w:left="360"/>
        <w:rPr>
          <w:color w:val="002060"/>
          <w:szCs w:val="22"/>
        </w:rPr>
      </w:pPr>
      <w:r w:rsidRPr="00E43C48">
        <w:rPr>
          <w:color w:val="002060"/>
          <w:szCs w:val="22"/>
        </w:rPr>
        <w:t xml:space="preserve">Ciascuna Associazione o Società Sportiva Dilettantistica dovrà fare pervenire tali richieste, </w:t>
      </w:r>
      <w:r w:rsidRPr="00E43C48">
        <w:rPr>
          <w:b/>
          <w:color w:val="002060"/>
          <w:szCs w:val="22"/>
        </w:rPr>
        <w:t xml:space="preserve">in via telematica, </w:t>
      </w:r>
      <w:r w:rsidRPr="00E43C48">
        <w:rPr>
          <w:color w:val="002060"/>
          <w:szCs w:val="22"/>
        </w:rPr>
        <w:t xml:space="preserve">entro il </w:t>
      </w:r>
      <w:r w:rsidRPr="00E43C48">
        <w:rPr>
          <w:b/>
          <w:color w:val="002060"/>
          <w:szCs w:val="22"/>
          <w:u w:val="single"/>
        </w:rPr>
        <w:t>2 dicembre 2022 al Comitato Regionale di competenza,</w:t>
      </w:r>
      <w:r w:rsidRPr="00E43C48">
        <w:rPr>
          <w:color w:val="002060"/>
          <w:szCs w:val="22"/>
        </w:rPr>
        <w:t>che, dopo aver effettuato un preventivo controllo sui requisiti richiesti dalla Legge per la fruizione del contributo e delle corretta documentazione allegata, provvederà ad inoltrare le richieste complete prodotte da ciascuna Società.</w:t>
      </w:r>
    </w:p>
    <w:p w14:paraId="0157C887" w14:textId="77777777" w:rsidR="00E43C48" w:rsidRPr="00E43C48" w:rsidRDefault="00E43C48" w:rsidP="00E43C48">
      <w:pPr>
        <w:pStyle w:val="LndNormale1"/>
        <w:ind w:left="360"/>
        <w:rPr>
          <w:b/>
          <w:color w:val="002060"/>
          <w:szCs w:val="22"/>
        </w:rPr>
      </w:pPr>
      <w:r w:rsidRPr="00E43C48">
        <w:rPr>
          <w:color w:val="002060"/>
          <w:szCs w:val="22"/>
        </w:rPr>
        <w:t xml:space="preserve">Da ultimo si specifica che al fine della presentazione delle documantazione verrà predisposta sul </w:t>
      </w:r>
      <w:r w:rsidRPr="00E43C48">
        <w:rPr>
          <w:b/>
          <w:color w:val="002060"/>
          <w:szCs w:val="22"/>
        </w:rPr>
        <w:t xml:space="preserve">Portale Società L.N.D. </w:t>
      </w:r>
      <w:r w:rsidRPr="00E43C48">
        <w:rPr>
          <w:color w:val="002060"/>
          <w:szCs w:val="22"/>
        </w:rPr>
        <w:t xml:space="preserve">una specifica tipologia di pratica denominata </w:t>
      </w:r>
      <w:r w:rsidRPr="00E43C48">
        <w:rPr>
          <w:b/>
          <w:color w:val="002060"/>
          <w:szCs w:val="22"/>
        </w:rPr>
        <w:t>“Rimborso Spese Sanitarie Decreto attuativo 2022”.</w:t>
      </w:r>
    </w:p>
    <w:p w14:paraId="1FB49B64" w14:textId="77777777" w:rsidR="00E43C48" w:rsidRPr="00E43C48" w:rsidRDefault="00E43C48" w:rsidP="00E43C48">
      <w:pPr>
        <w:pStyle w:val="LndNormale1"/>
        <w:ind w:left="360"/>
        <w:rPr>
          <w:color w:val="002060"/>
          <w:szCs w:val="22"/>
        </w:rPr>
      </w:pPr>
      <w:r w:rsidRPr="00E43C48">
        <w:rPr>
          <w:b/>
          <w:color w:val="002060"/>
          <w:szCs w:val="22"/>
        </w:rPr>
        <w:t>Dopo aver caricato la documentazione la Società procederà alla firma elettronica</w:t>
      </w:r>
      <w:r w:rsidRPr="00E43C48">
        <w:rPr>
          <w:color w:val="002060"/>
          <w:szCs w:val="22"/>
        </w:rPr>
        <w:t xml:space="preserve"> della pratica e la stessa sarà accessibile sul sistema AS 400 dal Comitato competente. Che procederà, come detto, al suo inoltro.</w:t>
      </w:r>
    </w:p>
    <w:p w14:paraId="6EBA2114" w14:textId="77777777" w:rsidR="00E43C48" w:rsidRPr="00E43C48" w:rsidRDefault="00E43C48" w:rsidP="00E43C48">
      <w:pPr>
        <w:pStyle w:val="LndNormale1"/>
        <w:rPr>
          <w:b/>
          <w:color w:val="002060"/>
          <w:szCs w:val="22"/>
        </w:rPr>
      </w:pPr>
    </w:p>
    <w:p w14:paraId="7593F456" w14:textId="77777777" w:rsidR="00E43C48" w:rsidRPr="00E43C48" w:rsidRDefault="00E43C48" w:rsidP="00E43C48">
      <w:pPr>
        <w:pStyle w:val="LndNormale1"/>
        <w:rPr>
          <w:color w:val="002060"/>
          <w:szCs w:val="22"/>
        </w:rPr>
      </w:pPr>
    </w:p>
    <w:p w14:paraId="48117769" w14:textId="77777777" w:rsidR="00E43C48" w:rsidRPr="00E43C48" w:rsidRDefault="00E43C48" w:rsidP="00E43C48">
      <w:pPr>
        <w:pStyle w:val="LndNormale1"/>
        <w:rPr>
          <w:b/>
          <w:color w:val="002060"/>
          <w:sz w:val="28"/>
          <w:szCs w:val="28"/>
        </w:rPr>
      </w:pPr>
      <w:r w:rsidRPr="00E43C48">
        <w:rPr>
          <w:b/>
          <w:color w:val="002060"/>
          <w:sz w:val="28"/>
          <w:szCs w:val="28"/>
        </w:rPr>
        <w:t>AUTORIZZAZIONE EX ART. 34/3 N.O.I.F.</w:t>
      </w:r>
    </w:p>
    <w:p w14:paraId="611ECDD6" w14:textId="77777777" w:rsidR="00E43C48" w:rsidRPr="00E43C48" w:rsidRDefault="00E43C48" w:rsidP="00E43C48">
      <w:pPr>
        <w:pStyle w:val="LndNormale1"/>
        <w:rPr>
          <w:color w:val="002060"/>
        </w:rPr>
      </w:pPr>
    </w:p>
    <w:p w14:paraId="75CB6AA6" w14:textId="77777777" w:rsidR="00E43C48" w:rsidRPr="00E43C48" w:rsidRDefault="00E43C48" w:rsidP="00E43C48">
      <w:pPr>
        <w:pStyle w:val="LndNormale1"/>
        <w:rPr>
          <w:color w:val="002060"/>
        </w:rPr>
      </w:pPr>
      <w:r w:rsidRPr="00E43C48">
        <w:rPr>
          <w:color w:val="002060"/>
        </w:rPr>
        <w:t>Vista la certificazione presentata in conformità all’art. 34/3 delle N.O.I.F. si concede l’autorizzazione prevista al compimento del 14° anno di età per le calciatrici e al 15° anno di età per i seguenti calciatori:</w:t>
      </w:r>
    </w:p>
    <w:p w14:paraId="17C74F54" w14:textId="77777777" w:rsidR="00E43C48" w:rsidRPr="00E43C48" w:rsidRDefault="00E43C48" w:rsidP="00E43C48">
      <w:pPr>
        <w:pStyle w:val="LndNormale1"/>
        <w:rPr>
          <w:b/>
          <w:color w:val="002060"/>
        </w:rPr>
      </w:pPr>
      <w:r w:rsidRPr="00E43C48">
        <w:rPr>
          <w:b/>
          <w:color w:val="002060"/>
        </w:rPr>
        <w:t>ALFONSI LORENZO</w:t>
      </w:r>
      <w:r w:rsidRPr="00E43C48">
        <w:rPr>
          <w:b/>
          <w:color w:val="002060"/>
        </w:rPr>
        <w:tab/>
      </w:r>
      <w:r w:rsidRPr="00E43C48">
        <w:rPr>
          <w:b/>
          <w:color w:val="002060"/>
        </w:rPr>
        <w:tab/>
        <w:t xml:space="preserve">nato 16.01.2007 </w:t>
      </w:r>
      <w:r w:rsidRPr="00E43C48">
        <w:rPr>
          <w:b/>
          <w:color w:val="002060"/>
        </w:rPr>
        <w:tab/>
        <w:t>A.S.D. CITTA DI OSTRA</w:t>
      </w:r>
    </w:p>
    <w:p w14:paraId="543B0814" w14:textId="77777777" w:rsidR="00E43C48" w:rsidRPr="00E43C48" w:rsidRDefault="00E43C48" w:rsidP="00E43C48">
      <w:pPr>
        <w:pStyle w:val="LndNormale1"/>
        <w:rPr>
          <w:b/>
          <w:color w:val="002060"/>
          <w:szCs w:val="22"/>
        </w:rPr>
      </w:pPr>
      <w:r w:rsidRPr="00E43C48">
        <w:rPr>
          <w:b/>
          <w:color w:val="002060"/>
          <w:szCs w:val="22"/>
        </w:rPr>
        <w:t xml:space="preserve">BAIONI EDOARDO         </w:t>
      </w:r>
      <w:r w:rsidRPr="00E43C48">
        <w:rPr>
          <w:b/>
          <w:color w:val="002060"/>
          <w:szCs w:val="22"/>
        </w:rPr>
        <w:tab/>
        <w:t>nato 14.05.2007</w:t>
      </w:r>
      <w:r w:rsidRPr="00E43C48">
        <w:rPr>
          <w:b/>
          <w:color w:val="002060"/>
          <w:szCs w:val="22"/>
        </w:rPr>
        <w:tab/>
        <w:t>A.S.D. AMICI DEL CENTROSOCIO SP.</w:t>
      </w:r>
    </w:p>
    <w:p w14:paraId="77B1DACD" w14:textId="77777777" w:rsidR="00E43C48" w:rsidRPr="00E43C48" w:rsidRDefault="00E43C48" w:rsidP="00E43C48">
      <w:pPr>
        <w:pStyle w:val="LndNormale1"/>
        <w:rPr>
          <w:b/>
          <w:color w:val="002060"/>
          <w:szCs w:val="22"/>
        </w:rPr>
      </w:pPr>
      <w:r w:rsidRPr="00E43C48">
        <w:rPr>
          <w:b/>
          <w:color w:val="002060"/>
          <w:szCs w:val="22"/>
        </w:rPr>
        <w:t xml:space="preserve">BALDUCCI ELIA               </w:t>
      </w:r>
      <w:r w:rsidRPr="00E43C48">
        <w:rPr>
          <w:b/>
          <w:color w:val="002060"/>
          <w:szCs w:val="22"/>
        </w:rPr>
        <w:tab/>
        <w:t>nato 17.08.2007</w:t>
      </w:r>
      <w:r w:rsidRPr="00E43C48">
        <w:rPr>
          <w:b/>
          <w:color w:val="002060"/>
          <w:szCs w:val="22"/>
        </w:rPr>
        <w:tab/>
        <w:t>A.S.D. AMICI DEL CENTROSOCIO SP.</w:t>
      </w:r>
    </w:p>
    <w:p w14:paraId="7D23EE1E" w14:textId="77777777" w:rsidR="00E43C48" w:rsidRPr="00E43C48" w:rsidRDefault="00E43C48" w:rsidP="00E43C48">
      <w:pPr>
        <w:pStyle w:val="LndNormale1"/>
        <w:rPr>
          <w:b/>
          <w:color w:val="002060"/>
          <w:szCs w:val="22"/>
        </w:rPr>
      </w:pPr>
      <w:r w:rsidRPr="00E43C48">
        <w:rPr>
          <w:b/>
          <w:color w:val="002060"/>
          <w:szCs w:val="22"/>
        </w:rPr>
        <w:t xml:space="preserve">MARANGIO MATTEO         </w:t>
      </w:r>
      <w:r w:rsidRPr="00E43C48">
        <w:rPr>
          <w:b/>
          <w:color w:val="002060"/>
          <w:szCs w:val="22"/>
        </w:rPr>
        <w:tab/>
        <w:t>nato 16.02.2007</w:t>
      </w:r>
      <w:r w:rsidRPr="00E43C48">
        <w:rPr>
          <w:b/>
          <w:color w:val="002060"/>
          <w:szCs w:val="22"/>
        </w:rPr>
        <w:tab/>
        <w:t>A.S.D. AMICI DEL CENTROSOCIO SP.</w:t>
      </w:r>
    </w:p>
    <w:p w14:paraId="433A3FAA" w14:textId="77777777" w:rsidR="009C4811" w:rsidRPr="00E43C48" w:rsidRDefault="009C4811" w:rsidP="009D0C38">
      <w:pPr>
        <w:pStyle w:val="LndNormale1"/>
        <w:rPr>
          <w:b/>
          <w:color w:val="002060"/>
          <w:szCs w:val="22"/>
        </w:rPr>
      </w:pPr>
    </w:p>
    <w:p w14:paraId="210F5904" w14:textId="77777777" w:rsidR="00930022" w:rsidRPr="009C4811" w:rsidRDefault="0093002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1666F08" w14:textId="77777777" w:rsidR="00037CDF" w:rsidRPr="00227D81" w:rsidRDefault="00037CDF" w:rsidP="00037CDF">
      <w:pPr>
        <w:pStyle w:val="breakline"/>
        <w:rPr>
          <w:color w:val="002060"/>
        </w:rPr>
      </w:pPr>
    </w:p>
    <w:p w14:paraId="01BE8357" w14:textId="77777777" w:rsidR="00037CDF" w:rsidRPr="00227D81" w:rsidRDefault="00037CDF" w:rsidP="00037CD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27D81">
        <w:rPr>
          <w:color w:val="002060"/>
        </w:rPr>
        <w:t>CALCIO A CINQUE SERIE D</w:t>
      </w:r>
    </w:p>
    <w:p w14:paraId="04C156C8" w14:textId="77777777" w:rsidR="00037CDF" w:rsidRPr="00227D81" w:rsidRDefault="00037CDF" w:rsidP="00037CDF">
      <w:pPr>
        <w:pStyle w:val="titoloprinc0"/>
        <w:rPr>
          <w:color w:val="002060"/>
        </w:rPr>
      </w:pPr>
      <w:r w:rsidRPr="00227D81">
        <w:rPr>
          <w:color w:val="002060"/>
        </w:rPr>
        <w:t>GIUDICE SPORTIVO</w:t>
      </w:r>
    </w:p>
    <w:p w14:paraId="082AF6A7" w14:textId="77777777" w:rsidR="00037CDF" w:rsidRPr="00227D81" w:rsidRDefault="00037CDF" w:rsidP="00037CDF">
      <w:pPr>
        <w:pStyle w:val="diffida"/>
        <w:rPr>
          <w:color w:val="002060"/>
        </w:rPr>
      </w:pPr>
      <w:r w:rsidRPr="00227D81">
        <w:rPr>
          <w:color w:val="002060"/>
        </w:rPr>
        <w:t>Il Giudice Sportivo Avv. Agnese Lazzaretti, con l'assistenza del segretario Angelo Castellana, nella seduta del 18/11/2022, ha adottato le decisioni che di seguito integralmente si riportano:</w:t>
      </w:r>
    </w:p>
    <w:p w14:paraId="73450D6B" w14:textId="77777777" w:rsidR="00037CDF" w:rsidRPr="00227D81" w:rsidRDefault="00037CDF" w:rsidP="00037CDF">
      <w:pPr>
        <w:pStyle w:val="titolo10"/>
        <w:rPr>
          <w:color w:val="002060"/>
        </w:rPr>
      </w:pPr>
      <w:r w:rsidRPr="00227D81">
        <w:rPr>
          <w:color w:val="002060"/>
        </w:rPr>
        <w:t xml:space="preserve">GARE DEL 11/11/2022 </w:t>
      </w:r>
    </w:p>
    <w:p w14:paraId="3B20ABA0" w14:textId="77777777" w:rsidR="00037CDF" w:rsidRPr="00227D81" w:rsidRDefault="00037CDF" w:rsidP="00037CDF">
      <w:pPr>
        <w:pStyle w:val="titolo7a"/>
        <w:rPr>
          <w:color w:val="002060"/>
        </w:rPr>
      </w:pPr>
      <w:r w:rsidRPr="00227D81">
        <w:rPr>
          <w:color w:val="002060"/>
        </w:rPr>
        <w:lastRenderedPageBreak/>
        <w:t xml:space="preserve">PROVVEDIMENTI DISCIPLINARI </w:t>
      </w:r>
    </w:p>
    <w:p w14:paraId="6F64DF55" w14:textId="77777777" w:rsidR="00037CDF" w:rsidRPr="00227D81" w:rsidRDefault="00037CDF" w:rsidP="00037CDF">
      <w:pPr>
        <w:pStyle w:val="titolo7b0"/>
        <w:rPr>
          <w:color w:val="002060"/>
        </w:rPr>
      </w:pPr>
      <w:r w:rsidRPr="00227D81">
        <w:rPr>
          <w:color w:val="002060"/>
        </w:rPr>
        <w:t xml:space="preserve">In base alle risultanze degli atti ufficiali sono state deliberate le seguenti sanzioni disciplinari. </w:t>
      </w:r>
    </w:p>
    <w:p w14:paraId="0BD8A14A" w14:textId="77777777" w:rsidR="00037CDF" w:rsidRPr="00227D81" w:rsidRDefault="00037CDF" w:rsidP="00037CDF">
      <w:pPr>
        <w:pStyle w:val="titolo30"/>
        <w:rPr>
          <w:color w:val="002060"/>
        </w:rPr>
      </w:pPr>
      <w:r w:rsidRPr="00227D81">
        <w:rPr>
          <w:color w:val="002060"/>
        </w:rPr>
        <w:t xml:space="preserve">CALCIATORI NON ESPULSI </w:t>
      </w:r>
    </w:p>
    <w:p w14:paraId="10B04C75" w14:textId="77777777" w:rsidR="00037CDF" w:rsidRPr="00227D81" w:rsidRDefault="00037CDF" w:rsidP="00037CDF">
      <w:pPr>
        <w:pStyle w:val="titolo20"/>
        <w:rPr>
          <w:color w:val="002060"/>
        </w:rPr>
      </w:pPr>
      <w:r w:rsidRPr="00227D81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7CDF" w:rsidRPr="00227D81" w14:paraId="1B53CABC" w14:textId="77777777" w:rsidTr="007D10E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1DD4C" w14:textId="77777777" w:rsidR="00037CDF" w:rsidRPr="00227D81" w:rsidRDefault="00037CDF" w:rsidP="007D10E7">
            <w:pPr>
              <w:pStyle w:val="movimento"/>
              <w:rPr>
                <w:color w:val="002060"/>
              </w:rPr>
            </w:pPr>
            <w:r w:rsidRPr="00227D81">
              <w:rPr>
                <w:color w:val="002060"/>
              </w:rPr>
              <w:t>TONTARELLI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3A0AC" w14:textId="77777777" w:rsidR="00037CDF" w:rsidRPr="00227D81" w:rsidRDefault="00037CDF" w:rsidP="007D10E7">
            <w:pPr>
              <w:pStyle w:val="movimento2"/>
              <w:rPr>
                <w:color w:val="002060"/>
              </w:rPr>
            </w:pPr>
            <w:r w:rsidRPr="00227D81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7CE2F" w14:textId="77777777" w:rsidR="00037CDF" w:rsidRPr="00227D81" w:rsidRDefault="00037CDF" w:rsidP="007D10E7">
            <w:pPr>
              <w:pStyle w:val="movimento"/>
              <w:rPr>
                <w:color w:val="002060"/>
              </w:rPr>
            </w:pPr>
            <w:r w:rsidRPr="00227D8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DC9E7" w14:textId="77777777" w:rsidR="00037CDF" w:rsidRPr="00227D81" w:rsidRDefault="00037CDF" w:rsidP="007D10E7">
            <w:pPr>
              <w:pStyle w:val="movimento"/>
              <w:rPr>
                <w:color w:val="002060"/>
              </w:rPr>
            </w:pPr>
            <w:r w:rsidRPr="00227D8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75AD0" w14:textId="77777777" w:rsidR="00037CDF" w:rsidRPr="00227D81" w:rsidRDefault="00037CDF" w:rsidP="007D10E7">
            <w:pPr>
              <w:pStyle w:val="movimento2"/>
              <w:rPr>
                <w:color w:val="002060"/>
              </w:rPr>
            </w:pPr>
            <w:r w:rsidRPr="00227D81">
              <w:rPr>
                <w:color w:val="002060"/>
              </w:rPr>
              <w:t> </w:t>
            </w:r>
          </w:p>
        </w:tc>
      </w:tr>
    </w:tbl>
    <w:p w14:paraId="78955AB8" w14:textId="77777777" w:rsidR="00037CDF" w:rsidRPr="00227D81" w:rsidRDefault="00037CDF" w:rsidP="00037CDF">
      <w:pPr>
        <w:pStyle w:val="breakline"/>
        <w:rPr>
          <w:color w:val="002060"/>
        </w:rPr>
      </w:pPr>
    </w:p>
    <w:p w14:paraId="14C64F8A" w14:textId="77777777" w:rsidR="00037CDF" w:rsidRPr="00227D81" w:rsidRDefault="00037CDF" w:rsidP="00037CDF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227D81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16E61D01" w14:textId="77777777" w:rsidR="00037CDF" w:rsidRPr="00227D81" w:rsidRDefault="00037CDF" w:rsidP="00037CDF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227D81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227D81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14F367DD" w14:textId="77777777" w:rsidR="00037CDF" w:rsidRPr="00227D81" w:rsidRDefault="00037CDF" w:rsidP="00037CDF">
      <w:pPr>
        <w:pStyle w:val="breakline"/>
        <w:rPr>
          <w:rFonts w:eastAsiaTheme="minorEastAsia"/>
          <w:color w:val="002060"/>
        </w:rPr>
      </w:pPr>
    </w:p>
    <w:p w14:paraId="58E43B1C" w14:textId="77777777" w:rsidR="00037CDF" w:rsidRPr="00227D81" w:rsidRDefault="00037CDF" w:rsidP="00037CD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27D81">
        <w:rPr>
          <w:color w:val="002060"/>
        </w:rPr>
        <w:t>REGIONALE CALCIO A 5 FEMMINILE</w:t>
      </w:r>
    </w:p>
    <w:p w14:paraId="46BC995B" w14:textId="77777777" w:rsidR="00037CDF" w:rsidRPr="00227D81" w:rsidRDefault="00037CDF" w:rsidP="00037CDF">
      <w:pPr>
        <w:pStyle w:val="titoloprinc0"/>
        <w:rPr>
          <w:color w:val="002060"/>
        </w:rPr>
      </w:pPr>
      <w:r w:rsidRPr="00227D81">
        <w:rPr>
          <w:color w:val="002060"/>
        </w:rPr>
        <w:t>VARIAZIONI AL PROGRAMMA GARE</w:t>
      </w:r>
    </w:p>
    <w:p w14:paraId="4C541F62" w14:textId="77777777" w:rsidR="00037CDF" w:rsidRPr="00227D81" w:rsidRDefault="00037CDF" w:rsidP="00037CDF">
      <w:pPr>
        <w:pStyle w:val="breakline"/>
        <w:rPr>
          <w:color w:val="002060"/>
        </w:rPr>
      </w:pPr>
    </w:p>
    <w:p w14:paraId="5244DEF2" w14:textId="77777777" w:rsidR="00037CDF" w:rsidRPr="00227D81" w:rsidRDefault="00037CDF" w:rsidP="00037CDF">
      <w:pPr>
        <w:pStyle w:val="breakline"/>
        <w:rPr>
          <w:color w:val="002060"/>
        </w:rPr>
      </w:pPr>
    </w:p>
    <w:p w14:paraId="3729DCC8" w14:textId="77777777" w:rsidR="00037CDF" w:rsidRPr="00227D81" w:rsidRDefault="00037CDF" w:rsidP="00037CDF">
      <w:pPr>
        <w:pStyle w:val="sottotitolocampionato10"/>
        <w:rPr>
          <w:color w:val="002060"/>
        </w:rPr>
      </w:pPr>
      <w:r w:rsidRPr="00227D81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037CDF" w:rsidRPr="00227D81" w14:paraId="658D48C6" w14:textId="77777777" w:rsidTr="007D10E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7A997" w14:textId="77777777" w:rsidR="00037CDF" w:rsidRPr="00227D81" w:rsidRDefault="00037CDF" w:rsidP="007D10E7">
            <w:pPr>
              <w:pStyle w:val="headertabella0"/>
              <w:rPr>
                <w:color w:val="002060"/>
              </w:rPr>
            </w:pPr>
            <w:r w:rsidRPr="00227D81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1E3E4" w14:textId="77777777" w:rsidR="00037CDF" w:rsidRPr="00227D81" w:rsidRDefault="00037CDF" w:rsidP="007D10E7">
            <w:pPr>
              <w:pStyle w:val="headertabella0"/>
              <w:rPr>
                <w:color w:val="002060"/>
              </w:rPr>
            </w:pPr>
            <w:r w:rsidRPr="00227D81">
              <w:rPr>
                <w:color w:val="002060"/>
              </w:rPr>
              <w:t xml:space="preserve">N° </w:t>
            </w:r>
            <w:proofErr w:type="spellStart"/>
            <w:r w:rsidRPr="00227D81">
              <w:rPr>
                <w:color w:val="002060"/>
              </w:rPr>
              <w:t>Gior</w:t>
            </w:r>
            <w:proofErr w:type="spellEnd"/>
            <w:r w:rsidRPr="00227D81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07A18" w14:textId="77777777" w:rsidR="00037CDF" w:rsidRPr="00227D81" w:rsidRDefault="00037CDF" w:rsidP="007D10E7">
            <w:pPr>
              <w:pStyle w:val="headertabella0"/>
              <w:rPr>
                <w:color w:val="002060"/>
              </w:rPr>
            </w:pPr>
            <w:r w:rsidRPr="00227D81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8C383" w14:textId="77777777" w:rsidR="00037CDF" w:rsidRPr="00227D81" w:rsidRDefault="00037CDF" w:rsidP="007D10E7">
            <w:pPr>
              <w:pStyle w:val="headertabella0"/>
              <w:rPr>
                <w:color w:val="002060"/>
              </w:rPr>
            </w:pPr>
            <w:r w:rsidRPr="00227D81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1356F" w14:textId="77777777" w:rsidR="00037CDF" w:rsidRPr="00227D81" w:rsidRDefault="00037CDF" w:rsidP="007D10E7">
            <w:pPr>
              <w:pStyle w:val="headertabella0"/>
              <w:rPr>
                <w:color w:val="002060"/>
              </w:rPr>
            </w:pPr>
            <w:r w:rsidRPr="00227D81">
              <w:rPr>
                <w:color w:val="002060"/>
              </w:rPr>
              <w:t xml:space="preserve">Data </w:t>
            </w:r>
            <w:proofErr w:type="spellStart"/>
            <w:r w:rsidRPr="00227D81">
              <w:rPr>
                <w:color w:val="002060"/>
              </w:rPr>
              <w:t>Orig</w:t>
            </w:r>
            <w:proofErr w:type="spellEnd"/>
            <w:r w:rsidRPr="00227D81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BA9AF" w14:textId="77777777" w:rsidR="00037CDF" w:rsidRPr="00227D81" w:rsidRDefault="00037CDF" w:rsidP="007D10E7">
            <w:pPr>
              <w:pStyle w:val="headertabella0"/>
              <w:rPr>
                <w:color w:val="002060"/>
              </w:rPr>
            </w:pPr>
            <w:r w:rsidRPr="00227D81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9678D" w14:textId="77777777" w:rsidR="00037CDF" w:rsidRPr="00227D81" w:rsidRDefault="00037CDF" w:rsidP="007D10E7">
            <w:pPr>
              <w:pStyle w:val="headertabella0"/>
              <w:rPr>
                <w:color w:val="002060"/>
              </w:rPr>
            </w:pPr>
            <w:r w:rsidRPr="00227D81">
              <w:rPr>
                <w:color w:val="002060"/>
              </w:rPr>
              <w:t xml:space="preserve">Ora </w:t>
            </w:r>
            <w:proofErr w:type="spellStart"/>
            <w:r w:rsidRPr="00227D81">
              <w:rPr>
                <w:color w:val="002060"/>
              </w:rPr>
              <w:t>Orig</w:t>
            </w:r>
            <w:proofErr w:type="spellEnd"/>
            <w:r w:rsidRPr="00227D81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68948" w14:textId="77777777" w:rsidR="00037CDF" w:rsidRPr="00227D81" w:rsidRDefault="00037CDF" w:rsidP="007D10E7">
            <w:pPr>
              <w:pStyle w:val="headertabella0"/>
              <w:rPr>
                <w:color w:val="002060"/>
              </w:rPr>
            </w:pPr>
            <w:r w:rsidRPr="00227D81">
              <w:rPr>
                <w:color w:val="002060"/>
              </w:rPr>
              <w:t>Impianto</w:t>
            </w:r>
          </w:p>
        </w:tc>
      </w:tr>
      <w:tr w:rsidR="00037CDF" w:rsidRPr="00227D81" w14:paraId="039A63EC" w14:textId="77777777" w:rsidTr="007D10E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DC7EA" w14:textId="77777777" w:rsidR="00037CDF" w:rsidRPr="00227D81" w:rsidRDefault="00037CDF" w:rsidP="007D10E7">
            <w:pPr>
              <w:pStyle w:val="rowtabella0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03/12/2022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B631B" w14:textId="77777777" w:rsidR="00037CDF" w:rsidRPr="00227D81" w:rsidRDefault="00037CDF" w:rsidP="007D10E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5C977" w14:textId="77777777" w:rsidR="00037CDF" w:rsidRPr="00227D81" w:rsidRDefault="00037CDF" w:rsidP="007D10E7">
            <w:pPr>
              <w:pStyle w:val="rowtabella0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EBF15" w14:textId="77777777" w:rsidR="00037CDF" w:rsidRPr="00227D81" w:rsidRDefault="00037CDF" w:rsidP="007D10E7">
            <w:pPr>
              <w:pStyle w:val="rowtabella0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GROTTESE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57534" w14:textId="77777777" w:rsidR="00037CDF" w:rsidRPr="00227D81" w:rsidRDefault="00037CDF" w:rsidP="007D10E7">
            <w:pPr>
              <w:pStyle w:val="rowtabella0"/>
              <w:rPr>
                <w:color w:val="002060"/>
              </w:rPr>
            </w:pPr>
            <w:r w:rsidRPr="00227D81">
              <w:rPr>
                <w:color w:val="002060"/>
              </w:rPr>
              <w:t>02/12/2022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E06F0" w14:textId="77777777" w:rsidR="00037CDF" w:rsidRPr="00227D81" w:rsidRDefault="00037CDF" w:rsidP="007D10E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CDDC3" w14:textId="77777777" w:rsidR="00037CDF" w:rsidRPr="00227D81" w:rsidRDefault="00037CDF" w:rsidP="007D10E7">
            <w:pPr>
              <w:pStyle w:val="rowtabella0"/>
              <w:jc w:val="center"/>
              <w:rPr>
                <w:color w:val="002060"/>
              </w:rPr>
            </w:pPr>
            <w:r w:rsidRPr="00227D81">
              <w:rPr>
                <w:color w:val="002060"/>
              </w:rPr>
              <w:t>21:45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43AA3" w14:textId="77777777" w:rsidR="00037CDF" w:rsidRPr="00227D81" w:rsidRDefault="00037CDF" w:rsidP="007D10E7">
            <w:pPr>
              <w:rPr>
                <w:color w:val="002060"/>
              </w:rPr>
            </w:pPr>
          </w:p>
        </w:tc>
      </w:tr>
      <w:tr w:rsidR="00037CDF" w:rsidRPr="00227D81" w14:paraId="20F4F173" w14:textId="77777777" w:rsidTr="007D10E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80D01" w14:textId="77777777" w:rsidR="00037CDF" w:rsidRPr="00227D81" w:rsidRDefault="00037CDF" w:rsidP="007D10E7">
            <w:pPr>
              <w:pStyle w:val="rowtabella0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15/01/2023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7C903" w14:textId="77777777" w:rsidR="00037CDF" w:rsidRPr="00227D81" w:rsidRDefault="00037CDF" w:rsidP="007D10E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8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75646" w14:textId="77777777" w:rsidR="00037CDF" w:rsidRPr="00227D81" w:rsidRDefault="00037CDF" w:rsidP="007D10E7">
            <w:pPr>
              <w:pStyle w:val="rowtabella0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5A1A1" w14:textId="77777777" w:rsidR="00037CDF" w:rsidRPr="00227D81" w:rsidRDefault="00037CDF" w:rsidP="007D10E7">
            <w:pPr>
              <w:pStyle w:val="rowtabella0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POLISPORTIVA BOCA S.E.M.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69467" w14:textId="77777777" w:rsidR="00037CDF" w:rsidRPr="00227D81" w:rsidRDefault="00037CDF" w:rsidP="007D10E7">
            <w:pPr>
              <w:pStyle w:val="rowtabella0"/>
              <w:rPr>
                <w:color w:val="002060"/>
              </w:rPr>
            </w:pPr>
            <w:r w:rsidRPr="00227D81">
              <w:rPr>
                <w:color w:val="002060"/>
              </w:rPr>
              <w:t>13/01/2023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7F103" w14:textId="77777777" w:rsidR="00037CDF" w:rsidRPr="00227D81" w:rsidRDefault="00037CDF" w:rsidP="007D10E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5BF68" w14:textId="77777777" w:rsidR="00037CDF" w:rsidRPr="00227D81" w:rsidRDefault="00037CDF" w:rsidP="007D10E7">
            <w:pPr>
              <w:pStyle w:val="rowtabella0"/>
              <w:jc w:val="center"/>
              <w:rPr>
                <w:color w:val="002060"/>
              </w:rPr>
            </w:pPr>
            <w:r w:rsidRPr="00227D81">
              <w:rPr>
                <w:color w:val="002060"/>
              </w:rPr>
              <w:t>21:45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CBEEA" w14:textId="77777777" w:rsidR="00037CDF" w:rsidRPr="00227D81" w:rsidRDefault="00037CDF" w:rsidP="007D10E7">
            <w:pPr>
              <w:rPr>
                <w:color w:val="002060"/>
              </w:rPr>
            </w:pPr>
          </w:p>
        </w:tc>
      </w:tr>
      <w:tr w:rsidR="00037CDF" w:rsidRPr="00227D81" w14:paraId="64252D7F" w14:textId="77777777" w:rsidTr="007D10E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F8577" w14:textId="77777777" w:rsidR="00037CDF" w:rsidRPr="00227D81" w:rsidRDefault="00037CDF" w:rsidP="007D10E7">
            <w:pPr>
              <w:pStyle w:val="rowtabella0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28/01/2023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02B60" w14:textId="77777777" w:rsidR="00037CDF" w:rsidRPr="00227D81" w:rsidRDefault="00037CDF" w:rsidP="007D10E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10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CF98A" w14:textId="77777777" w:rsidR="00037CDF" w:rsidRPr="00227D81" w:rsidRDefault="00037CDF" w:rsidP="007D10E7">
            <w:pPr>
              <w:pStyle w:val="rowtabella0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DD9C2" w14:textId="77777777" w:rsidR="00037CDF" w:rsidRPr="00227D81" w:rsidRDefault="00037CDF" w:rsidP="007D10E7">
            <w:pPr>
              <w:pStyle w:val="rowtabella0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CENTRO SPORTIVO SUASA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7AAEA" w14:textId="77777777" w:rsidR="00037CDF" w:rsidRPr="00227D81" w:rsidRDefault="00037CDF" w:rsidP="007D10E7">
            <w:pPr>
              <w:pStyle w:val="rowtabella0"/>
              <w:rPr>
                <w:color w:val="002060"/>
              </w:rPr>
            </w:pPr>
            <w:r w:rsidRPr="00227D81">
              <w:rPr>
                <w:color w:val="002060"/>
              </w:rPr>
              <w:t>27/01/2023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498C4" w14:textId="77777777" w:rsidR="00037CDF" w:rsidRPr="00227D81" w:rsidRDefault="00037CDF" w:rsidP="007D10E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5752A" w14:textId="77777777" w:rsidR="00037CDF" w:rsidRPr="00227D81" w:rsidRDefault="00037CDF" w:rsidP="007D10E7">
            <w:pPr>
              <w:pStyle w:val="rowtabella0"/>
              <w:jc w:val="center"/>
              <w:rPr>
                <w:color w:val="002060"/>
              </w:rPr>
            </w:pPr>
            <w:r w:rsidRPr="00227D81">
              <w:rPr>
                <w:color w:val="002060"/>
              </w:rPr>
              <w:t>21:45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C9D8E" w14:textId="77777777" w:rsidR="00037CDF" w:rsidRPr="00227D81" w:rsidRDefault="00037CDF" w:rsidP="007D10E7">
            <w:pPr>
              <w:rPr>
                <w:color w:val="002060"/>
              </w:rPr>
            </w:pPr>
          </w:p>
        </w:tc>
      </w:tr>
    </w:tbl>
    <w:p w14:paraId="014F43F9" w14:textId="4ED46B57" w:rsidR="00037CDF" w:rsidRDefault="00037CDF" w:rsidP="00037CDF">
      <w:pPr>
        <w:pStyle w:val="breakline"/>
        <w:rPr>
          <w:rFonts w:eastAsiaTheme="minorEastAsia"/>
          <w:color w:val="002060"/>
        </w:rPr>
      </w:pPr>
    </w:p>
    <w:p w14:paraId="4626D507" w14:textId="77777777" w:rsidR="00037CDF" w:rsidRDefault="00037CDF" w:rsidP="00037CDF">
      <w:pPr>
        <w:pStyle w:val="breakline"/>
        <w:rPr>
          <w:rFonts w:eastAsiaTheme="minorEastAsia"/>
          <w:color w:val="002060"/>
        </w:rPr>
      </w:pPr>
    </w:p>
    <w:p w14:paraId="43227220" w14:textId="1B810E0B" w:rsidR="00037CDF" w:rsidRDefault="00037CDF" w:rsidP="00037CDF">
      <w:pPr>
        <w:pStyle w:val="breakline"/>
        <w:rPr>
          <w:rFonts w:eastAsiaTheme="minorEastAsia"/>
          <w:color w:val="002060"/>
        </w:rPr>
      </w:pPr>
    </w:p>
    <w:p w14:paraId="6423B062" w14:textId="77777777" w:rsidR="00037CDF" w:rsidRPr="00D56342" w:rsidRDefault="00037CDF" w:rsidP="00037CD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56342">
        <w:rPr>
          <w:color w:val="002060"/>
        </w:rPr>
        <w:t>UNDER 17 C5 REGIONALI MASCHILI</w:t>
      </w:r>
    </w:p>
    <w:p w14:paraId="48328D12" w14:textId="77777777" w:rsidR="00037CDF" w:rsidRPr="000E0A70" w:rsidRDefault="00037CDF" w:rsidP="00037CDF">
      <w:pPr>
        <w:pStyle w:val="TITOLOPRINC"/>
        <w:spacing w:before="0" w:beforeAutospacing="0"/>
        <w:rPr>
          <w:color w:val="002060"/>
        </w:rPr>
      </w:pPr>
      <w:r w:rsidRPr="000E0A70">
        <w:rPr>
          <w:color w:val="002060"/>
        </w:rPr>
        <w:t>ANAGRAFICA/INDIRIZZARIO/VARIAZIONI CALENDARIO</w:t>
      </w:r>
    </w:p>
    <w:p w14:paraId="565AD3D7" w14:textId="77777777" w:rsidR="00037CDF" w:rsidRPr="000E0A70" w:rsidRDefault="00037CDF" w:rsidP="00037CDF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 w:rsidRPr="000E0A70">
        <w:rPr>
          <w:rFonts w:ascii="Arial" w:hAnsi="Arial" w:cs="Arial"/>
          <w:b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</w:rPr>
        <w:t>C</w:t>
      </w:r>
      <w:r w:rsidRPr="000E0A70">
        <w:rPr>
          <w:rFonts w:ascii="Arial" w:hAnsi="Arial" w:cs="Arial"/>
          <w:b/>
          <w:color w:val="002060"/>
          <w:sz w:val="22"/>
          <w:szCs w:val="22"/>
        </w:rPr>
        <w:t>”</w:t>
      </w:r>
    </w:p>
    <w:p w14:paraId="757DB2F3" w14:textId="77777777" w:rsidR="00037CDF" w:rsidRPr="000E0A70" w:rsidRDefault="00037CDF" w:rsidP="00037CD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246F7EE" w14:textId="77777777" w:rsidR="00037CDF" w:rsidRDefault="00037CDF" w:rsidP="00037CD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E0A70">
        <w:rPr>
          <w:rFonts w:ascii="Arial" w:hAnsi="Arial" w:cs="Arial"/>
          <w:color w:val="002060"/>
          <w:sz w:val="22"/>
          <w:szCs w:val="22"/>
        </w:rPr>
        <w:t>La Società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2060"/>
          <w:sz w:val="22"/>
          <w:szCs w:val="22"/>
        </w:rPr>
        <w:t>LABELSYSTEM POTENZA PICENA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SABATO 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0E0A70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18:00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, </w:t>
      </w:r>
      <w:r w:rsidRPr="002A5932">
        <w:rPr>
          <w:rFonts w:ascii="Arial" w:hAnsi="Arial" w:cs="Arial"/>
          <w:b/>
          <w:bCs/>
          <w:color w:val="002060"/>
          <w:sz w:val="22"/>
          <w:szCs w:val="22"/>
        </w:rPr>
        <w:t xml:space="preserve">Palestra </w:t>
      </w:r>
      <w:r>
        <w:rPr>
          <w:rFonts w:ascii="Arial" w:hAnsi="Arial" w:cs="Arial"/>
          <w:b/>
          <w:bCs/>
          <w:color w:val="002060"/>
          <w:sz w:val="22"/>
          <w:szCs w:val="22"/>
        </w:rPr>
        <w:t>Scuola Elementare Giacomo Leopardi</w:t>
      </w:r>
      <w:r w:rsidRPr="002A5932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via dello Sport di </w:t>
      </w:r>
      <w:r>
        <w:rPr>
          <w:rFonts w:ascii="Arial" w:hAnsi="Arial" w:cs="Arial"/>
          <w:b/>
          <w:bCs/>
          <w:color w:val="002060"/>
          <w:sz w:val="22"/>
          <w:szCs w:val="22"/>
        </w:rPr>
        <w:t>POTENZA PICENA</w:t>
      </w:r>
      <w:r w:rsidRPr="000E0A70">
        <w:rPr>
          <w:rFonts w:ascii="Arial" w:hAnsi="Arial" w:cs="Arial"/>
          <w:color w:val="002060"/>
          <w:sz w:val="22"/>
          <w:szCs w:val="22"/>
        </w:rPr>
        <w:t>.</w:t>
      </w:r>
    </w:p>
    <w:p w14:paraId="41047C5C" w14:textId="77777777" w:rsidR="00037CDF" w:rsidRPr="00227D81" w:rsidRDefault="00037CDF" w:rsidP="00037CDF">
      <w:pPr>
        <w:pStyle w:val="breakline"/>
        <w:rPr>
          <w:rFonts w:eastAsiaTheme="minorEastAsia"/>
          <w:color w:val="002060"/>
        </w:rPr>
      </w:pPr>
    </w:p>
    <w:p w14:paraId="58EF4AF9" w14:textId="77777777" w:rsidR="00037CDF" w:rsidRPr="00227D81" w:rsidRDefault="00037CDF" w:rsidP="00037CDF">
      <w:pPr>
        <w:pStyle w:val="breakline"/>
        <w:rPr>
          <w:color w:val="002060"/>
        </w:rPr>
      </w:pPr>
    </w:p>
    <w:p w14:paraId="6F1C100B" w14:textId="77777777" w:rsidR="00037CDF" w:rsidRPr="00227D81" w:rsidRDefault="00037CDF" w:rsidP="00037CDF">
      <w:pPr>
        <w:pStyle w:val="breakline"/>
        <w:rPr>
          <w:color w:val="002060"/>
        </w:rPr>
      </w:pPr>
    </w:p>
    <w:p w14:paraId="22A05648" w14:textId="77777777" w:rsidR="00037CDF" w:rsidRPr="00227D81" w:rsidRDefault="00037CDF" w:rsidP="00037CD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27D81">
        <w:rPr>
          <w:color w:val="002060"/>
        </w:rPr>
        <w:t>UNDER 15 C5 REGIONALI MASCHILI</w:t>
      </w:r>
    </w:p>
    <w:p w14:paraId="7C1ACB5D" w14:textId="77777777" w:rsidR="00037CDF" w:rsidRPr="00227D81" w:rsidRDefault="00037CDF" w:rsidP="00037CDF">
      <w:pPr>
        <w:pStyle w:val="titoloprinc0"/>
        <w:rPr>
          <w:color w:val="002060"/>
        </w:rPr>
      </w:pPr>
      <w:r w:rsidRPr="00227D81">
        <w:rPr>
          <w:color w:val="002060"/>
        </w:rPr>
        <w:t>VARIAZIONI AL PROGRAMMA GARE</w:t>
      </w:r>
    </w:p>
    <w:p w14:paraId="2AF8AC5E" w14:textId="77777777" w:rsidR="00037CDF" w:rsidRPr="00227D81" w:rsidRDefault="00037CDF" w:rsidP="00037CDF">
      <w:pPr>
        <w:pStyle w:val="breakline"/>
        <w:rPr>
          <w:color w:val="002060"/>
        </w:rPr>
      </w:pPr>
    </w:p>
    <w:p w14:paraId="20F9561C" w14:textId="77777777" w:rsidR="00037CDF" w:rsidRPr="00227D81" w:rsidRDefault="00037CDF" w:rsidP="00037CDF">
      <w:pPr>
        <w:pStyle w:val="sottotitolocampionato10"/>
        <w:rPr>
          <w:color w:val="002060"/>
        </w:rPr>
      </w:pPr>
    </w:p>
    <w:p w14:paraId="18694059" w14:textId="77777777" w:rsidR="00037CDF" w:rsidRPr="00227D81" w:rsidRDefault="00037CDF" w:rsidP="00037CDF">
      <w:pPr>
        <w:pStyle w:val="sottotitolocampionato10"/>
        <w:rPr>
          <w:color w:val="002060"/>
        </w:rPr>
      </w:pPr>
      <w:r w:rsidRPr="00227D81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037CDF" w:rsidRPr="00227D81" w14:paraId="2F7E79B8" w14:textId="77777777" w:rsidTr="007D10E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65773" w14:textId="77777777" w:rsidR="00037CDF" w:rsidRPr="00227D81" w:rsidRDefault="00037CDF" w:rsidP="007D10E7">
            <w:pPr>
              <w:pStyle w:val="headertabella0"/>
              <w:rPr>
                <w:color w:val="002060"/>
              </w:rPr>
            </w:pPr>
            <w:r w:rsidRPr="00227D81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58455" w14:textId="77777777" w:rsidR="00037CDF" w:rsidRPr="00227D81" w:rsidRDefault="00037CDF" w:rsidP="007D10E7">
            <w:pPr>
              <w:pStyle w:val="headertabella0"/>
              <w:rPr>
                <w:color w:val="002060"/>
              </w:rPr>
            </w:pPr>
            <w:r w:rsidRPr="00227D81">
              <w:rPr>
                <w:color w:val="002060"/>
              </w:rPr>
              <w:t xml:space="preserve">N° </w:t>
            </w:r>
            <w:proofErr w:type="spellStart"/>
            <w:r w:rsidRPr="00227D81">
              <w:rPr>
                <w:color w:val="002060"/>
              </w:rPr>
              <w:t>Gior</w:t>
            </w:r>
            <w:proofErr w:type="spellEnd"/>
            <w:r w:rsidRPr="00227D81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29B81" w14:textId="77777777" w:rsidR="00037CDF" w:rsidRPr="00227D81" w:rsidRDefault="00037CDF" w:rsidP="007D10E7">
            <w:pPr>
              <w:pStyle w:val="headertabella0"/>
              <w:rPr>
                <w:color w:val="002060"/>
              </w:rPr>
            </w:pPr>
            <w:r w:rsidRPr="00227D81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469A0" w14:textId="77777777" w:rsidR="00037CDF" w:rsidRPr="00227D81" w:rsidRDefault="00037CDF" w:rsidP="007D10E7">
            <w:pPr>
              <w:pStyle w:val="headertabella0"/>
              <w:rPr>
                <w:color w:val="002060"/>
              </w:rPr>
            </w:pPr>
            <w:r w:rsidRPr="00227D81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4D6B8" w14:textId="77777777" w:rsidR="00037CDF" w:rsidRPr="00227D81" w:rsidRDefault="00037CDF" w:rsidP="007D10E7">
            <w:pPr>
              <w:pStyle w:val="headertabella0"/>
              <w:rPr>
                <w:color w:val="002060"/>
              </w:rPr>
            </w:pPr>
            <w:r w:rsidRPr="00227D81">
              <w:rPr>
                <w:color w:val="002060"/>
              </w:rPr>
              <w:t xml:space="preserve">Data </w:t>
            </w:r>
            <w:proofErr w:type="spellStart"/>
            <w:r w:rsidRPr="00227D81">
              <w:rPr>
                <w:color w:val="002060"/>
              </w:rPr>
              <w:t>Orig</w:t>
            </w:r>
            <w:proofErr w:type="spellEnd"/>
            <w:r w:rsidRPr="00227D81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E4881" w14:textId="77777777" w:rsidR="00037CDF" w:rsidRPr="00227D81" w:rsidRDefault="00037CDF" w:rsidP="007D10E7">
            <w:pPr>
              <w:pStyle w:val="headertabella0"/>
              <w:rPr>
                <w:color w:val="002060"/>
              </w:rPr>
            </w:pPr>
            <w:r w:rsidRPr="00227D81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059C7" w14:textId="77777777" w:rsidR="00037CDF" w:rsidRPr="00227D81" w:rsidRDefault="00037CDF" w:rsidP="007D10E7">
            <w:pPr>
              <w:pStyle w:val="headertabella0"/>
              <w:rPr>
                <w:color w:val="002060"/>
              </w:rPr>
            </w:pPr>
            <w:r w:rsidRPr="00227D81">
              <w:rPr>
                <w:color w:val="002060"/>
              </w:rPr>
              <w:t xml:space="preserve">Ora </w:t>
            </w:r>
            <w:proofErr w:type="spellStart"/>
            <w:r w:rsidRPr="00227D81">
              <w:rPr>
                <w:color w:val="002060"/>
              </w:rPr>
              <w:t>Orig</w:t>
            </w:r>
            <w:proofErr w:type="spellEnd"/>
            <w:r w:rsidRPr="00227D81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0E3C2" w14:textId="77777777" w:rsidR="00037CDF" w:rsidRPr="00227D81" w:rsidRDefault="00037CDF" w:rsidP="007D10E7">
            <w:pPr>
              <w:pStyle w:val="headertabella0"/>
              <w:rPr>
                <w:color w:val="002060"/>
              </w:rPr>
            </w:pPr>
            <w:r w:rsidRPr="00227D81">
              <w:rPr>
                <w:color w:val="002060"/>
              </w:rPr>
              <w:t>Impianto</w:t>
            </w:r>
          </w:p>
        </w:tc>
      </w:tr>
      <w:tr w:rsidR="00037CDF" w:rsidRPr="00227D81" w14:paraId="467C68D8" w14:textId="77777777" w:rsidTr="007D10E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06595" w14:textId="77777777" w:rsidR="00037CDF" w:rsidRPr="00227D81" w:rsidRDefault="00037CDF" w:rsidP="007D10E7">
            <w:pPr>
              <w:pStyle w:val="rowtabella0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23/11/2022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5C185" w14:textId="77777777" w:rsidR="00037CDF" w:rsidRPr="00227D81" w:rsidRDefault="00037CDF" w:rsidP="007D10E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DF497" w14:textId="77777777" w:rsidR="00037CDF" w:rsidRPr="00227D81" w:rsidRDefault="00037CDF" w:rsidP="007D10E7">
            <w:pPr>
              <w:pStyle w:val="rowtabella0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MONTELUPONE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D2690" w14:textId="77777777" w:rsidR="00037CDF" w:rsidRPr="00227D81" w:rsidRDefault="00037CDF" w:rsidP="007D10E7">
            <w:pPr>
              <w:pStyle w:val="rowtabella0"/>
              <w:rPr>
                <w:color w:val="002060"/>
                <w:highlight w:val="yellow"/>
              </w:rPr>
            </w:pPr>
            <w:r w:rsidRPr="00227D81">
              <w:rPr>
                <w:color w:val="002060"/>
                <w:highlight w:val="yellow"/>
              </w:rPr>
              <w:t>VIRTUS FORTITUDO 1950 SSD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D36C1" w14:textId="77777777" w:rsidR="00037CDF" w:rsidRPr="00227D81" w:rsidRDefault="00037CDF" w:rsidP="007D10E7">
            <w:pPr>
              <w:pStyle w:val="rowtabella0"/>
              <w:rPr>
                <w:color w:val="002060"/>
              </w:rPr>
            </w:pPr>
            <w:r w:rsidRPr="00227D81">
              <w:rPr>
                <w:color w:val="002060"/>
              </w:rPr>
              <w:t>19/11/2022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A7F26" w14:textId="77777777" w:rsidR="00037CDF" w:rsidRPr="00227D81" w:rsidRDefault="00037CDF" w:rsidP="007D10E7">
            <w:pPr>
              <w:pStyle w:val="rowtabella0"/>
              <w:jc w:val="center"/>
              <w:rPr>
                <w:color w:val="002060"/>
              </w:rPr>
            </w:pPr>
            <w:r w:rsidRPr="00227D81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CCA5F" w14:textId="77777777" w:rsidR="00037CDF" w:rsidRPr="00227D81" w:rsidRDefault="00037CDF" w:rsidP="007D10E7">
            <w:pPr>
              <w:pStyle w:val="rowtabella0"/>
              <w:jc w:val="center"/>
              <w:rPr>
                <w:color w:val="002060"/>
              </w:rPr>
            </w:pPr>
            <w:r w:rsidRPr="00227D81">
              <w:rPr>
                <w:color w:val="002060"/>
              </w:rPr>
              <w:t>18:30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C51D6" w14:textId="77777777" w:rsidR="00037CDF" w:rsidRPr="00227D81" w:rsidRDefault="00037CDF" w:rsidP="007D10E7">
            <w:pPr>
              <w:rPr>
                <w:color w:val="002060"/>
              </w:rPr>
            </w:pPr>
          </w:p>
        </w:tc>
      </w:tr>
    </w:tbl>
    <w:p w14:paraId="32DB841D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14F23706" w14:textId="77777777" w:rsidR="00831BED" w:rsidRPr="00D56342" w:rsidRDefault="00831BED" w:rsidP="00831BED">
      <w:pPr>
        <w:pStyle w:val="breakline"/>
        <w:rPr>
          <w:color w:val="002060"/>
        </w:rPr>
      </w:pPr>
    </w:p>
    <w:p w14:paraId="1BB785FA" w14:textId="77777777" w:rsidR="00831BED" w:rsidRDefault="00831BED" w:rsidP="00831BED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501A3B7" w14:textId="7AF25ED2" w:rsidR="00A852D7" w:rsidRDefault="00A852D7" w:rsidP="008F7D65">
      <w:pPr>
        <w:pStyle w:val="breakline"/>
        <w:rPr>
          <w:rFonts w:eastAsiaTheme="minorEastAsia"/>
          <w:color w:val="002060"/>
        </w:rPr>
      </w:pPr>
    </w:p>
    <w:p w14:paraId="49B1EA6F" w14:textId="77777777" w:rsidR="00C80BDC" w:rsidRPr="00937FDE" w:rsidRDefault="00C80BDC" w:rsidP="00C80BDC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1" w:name="_Toc26365480"/>
      <w:r>
        <w:rPr>
          <w:color w:val="FFFFFF"/>
        </w:rPr>
        <w:t>ERRATA CORRIGE</w:t>
      </w:r>
      <w:bookmarkEnd w:id="11"/>
    </w:p>
    <w:p w14:paraId="497B7B64" w14:textId="75C80878" w:rsidR="00C80BDC" w:rsidRDefault="00C80BDC" w:rsidP="00C80BDC">
      <w:pPr>
        <w:rPr>
          <w:rFonts w:ascii="Arial" w:hAnsi="Arial" w:cs="Arial"/>
          <w:sz w:val="22"/>
          <w:szCs w:val="22"/>
        </w:rPr>
      </w:pPr>
    </w:p>
    <w:p w14:paraId="2F6B31DC" w14:textId="21245995" w:rsidR="00E43C48" w:rsidRPr="00E43C48" w:rsidRDefault="00E43C48" w:rsidP="00E43C48">
      <w:pPr>
        <w:rPr>
          <w:rFonts w:ascii="Arial" w:hAnsi="Arial" w:cs="Arial"/>
          <w:b/>
          <w:color w:val="002060"/>
          <w:sz w:val="28"/>
          <w:szCs w:val="28"/>
        </w:rPr>
      </w:pPr>
      <w:r w:rsidRPr="00E43C48">
        <w:rPr>
          <w:rFonts w:ascii="Arial" w:hAnsi="Arial" w:cs="Arial"/>
          <w:b/>
          <w:color w:val="002060"/>
          <w:sz w:val="28"/>
          <w:szCs w:val="28"/>
        </w:rPr>
        <w:t xml:space="preserve">CAMPIONATO </w:t>
      </w:r>
      <w:r w:rsidR="005E0DF4">
        <w:rPr>
          <w:rFonts w:ascii="Arial" w:hAnsi="Arial" w:cs="Arial"/>
          <w:b/>
          <w:color w:val="002060"/>
          <w:sz w:val="28"/>
          <w:szCs w:val="28"/>
        </w:rPr>
        <w:t>CALCIO A CINQUE SERIE D, GIRONE “C”</w:t>
      </w:r>
    </w:p>
    <w:p w14:paraId="3E648E80" w14:textId="77777777" w:rsidR="00E43C48" w:rsidRPr="00FD383A" w:rsidRDefault="00E43C48" w:rsidP="00E43C48">
      <w:pPr>
        <w:pStyle w:val="Nessunaspaziatura"/>
        <w:jc w:val="both"/>
        <w:rPr>
          <w:rFonts w:ascii="Arial" w:hAnsi="Arial" w:cs="Arial"/>
          <w:color w:val="002060"/>
          <w:highlight w:val="yellow"/>
        </w:rPr>
      </w:pPr>
    </w:p>
    <w:p w14:paraId="32BBAC94" w14:textId="30CD808C" w:rsidR="00E43C48" w:rsidRDefault="00E43C48" w:rsidP="00E43C48">
      <w:pPr>
        <w:pStyle w:val="LndNormale1"/>
        <w:rPr>
          <w:color w:val="002060"/>
        </w:rPr>
      </w:pPr>
      <w:r w:rsidRPr="00AB61E8">
        <w:rPr>
          <w:color w:val="002060"/>
        </w:rPr>
        <w:t xml:space="preserve">A seguito della segnalazione della Società interessata, </w:t>
      </w:r>
      <w:r>
        <w:rPr>
          <w:color w:val="002060"/>
        </w:rPr>
        <w:t xml:space="preserve">preso atto della rettifica arbitrale, </w:t>
      </w:r>
      <w:r w:rsidRPr="00AB61E8">
        <w:rPr>
          <w:color w:val="002060"/>
        </w:rPr>
        <w:t xml:space="preserve">la sanzione </w:t>
      </w:r>
      <w:r w:rsidR="005E0DF4">
        <w:rPr>
          <w:color w:val="002060"/>
        </w:rPr>
        <w:t>dell’ammonizione (I^ infr)</w:t>
      </w:r>
      <w:r>
        <w:rPr>
          <w:color w:val="002060"/>
        </w:rPr>
        <w:t xml:space="preserve"> </w:t>
      </w:r>
      <w:r w:rsidRPr="00AB61E8">
        <w:rPr>
          <w:color w:val="002060"/>
        </w:rPr>
        <w:t xml:space="preserve">a carico del calciatore della Società </w:t>
      </w:r>
      <w:r w:rsidR="005E0DF4">
        <w:rPr>
          <w:color w:val="002060"/>
        </w:rPr>
        <w:t>CALCETTO NUMANA</w:t>
      </w:r>
      <w:r w:rsidRPr="00AB61E8">
        <w:rPr>
          <w:color w:val="002060"/>
        </w:rPr>
        <w:t xml:space="preserve"> Sig. </w:t>
      </w:r>
      <w:r w:rsidR="005E0DF4">
        <w:rPr>
          <w:b/>
          <w:bCs/>
          <w:color w:val="002060"/>
        </w:rPr>
        <w:t>MENGHINI DANILO</w:t>
      </w:r>
      <w:r w:rsidRPr="00AB61E8">
        <w:rPr>
          <w:color w:val="002060"/>
        </w:rPr>
        <w:t xml:space="preserve"> pubblicata nel Comunicato Ufficiale n° </w:t>
      </w:r>
      <w:r>
        <w:rPr>
          <w:color w:val="002060"/>
        </w:rPr>
        <w:t>31</w:t>
      </w:r>
      <w:r w:rsidRPr="00AB61E8">
        <w:rPr>
          <w:color w:val="002060"/>
        </w:rPr>
        <w:t xml:space="preserve"> del </w:t>
      </w:r>
      <w:r>
        <w:rPr>
          <w:color w:val="002060"/>
        </w:rPr>
        <w:t>15</w:t>
      </w:r>
      <w:r w:rsidRPr="00AB61E8">
        <w:rPr>
          <w:color w:val="002060"/>
        </w:rPr>
        <w:t>/1</w:t>
      </w:r>
      <w:r>
        <w:rPr>
          <w:color w:val="002060"/>
        </w:rPr>
        <w:t>1</w:t>
      </w:r>
      <w:r w:rsidRPr="00AB61E8">
        <w:rPr>
          <w:color w:val="002060"/>
        </w:rPr>
        <w:t xml:space="preserve">/2022 </w:t>
      </w:r>
      <w:r w:rsidRPr="00AB61E8">
        <w:rPr>
          <w:b/>
          <w:bCs/>
          <w:color w:val="002060"/>
        </w:rPr>
        <w:t>deve ritenersi revocata con effetto immediato</w:t>
      </w:r>
      <w:r w:rsidRPr="006F3E4B">
        <w:rPr>
          <w:color w:val="002060"/>
        </w:rPr>
        <w:t>;</w:t>
      </w:r>
      <w:r w:rsidRPr="00AB61E8">
        <w:rPr>
          <w:b/>
          <w:bCs/>
          <w:color w:val="002060"/>
        </w:rPr>
        <w:t xml:space="preserve"> </w:t>
      </w:r>
      <w:r w:rsidRPr="00AB61E8">
        <w:rPr>
          <w:color w:val="002060"/>
        </w:rPr>
        <w:t xml:space="preserve">nel contempo al calciatore </w:t>
      </w:r>
      <w:r w:rsidR="005E0DF4">
        <w:rPr>
          <w:b/>
          <w:bCs/>
          <w:color w:val="002060"/>
        </w:rPr>
        <w:t>TONTARELLI ALESSANDRO</w:t>
      </w:r>
      <w:r w:rsidRPr="00AB61E8">
        <w:rPr>
          <w:color w:val="002060"/>
        </w:rPr>
        <w:t>, tesserato per la società</w:t>
      </w:r>
      <w:r w:rsidR="005E0DF4">
        <w:rPr>
          <w:color w:val="002060"/>
        </w:rPr>
        <w:t xml:space="preserve"> GLS </w:t>
      </w:r>
      <w:r w:rsidR="005E0DF4">
        <w:rPr>
          <w:color w:val="002060"/>
        </w:rPr>
        <w:lastRenderedPageBreak/>
        <w:t>DORICA AN.UR</w:t>
      </w:r>
      <w:r w:rsidRPr="00AB61E8">
        <w:rPr>
          <w:color w:val="002060"/>
        </w:rPr>
        <w:t xml:space="preserve">, si commina la sanzione </w:t>
      </w:r>
      <w:r w:rsidR="005E0DF4">
        <w:rPr>
          <w:color w:val="002060"/>
        </w:rPr>
        <w:t xml:space="preserve">dell’ammonizione (I^ infr) </w:t>
      </w:r>
      <w:r w:rsidRPr="00AB61E8">
        <w:rPr>
          <w:color w:val="002060"/>
        </w:rPr>
        <w:t>come da relativo paragrafo del presente Comunicato Ufficiale.</w:t>
      </w:r>
    </w:p>
    <w:p w14:paraId="15F9E8F8" w14:textId="77777777" w:rsidR="00E43C48" w:rsidRPr="00AB61E8" w:rsidRDefault="00E43C48" w:rsidP="00C80BDC">
      <w:pPr>
        <w:rPr>
          <w:rFonts w:ascii="Arial" w:hAnsi="Arial" w:cs="Arial"/>
          <w:sz w:val="22"/>
          <w:szCs w:val="22"/>
        </w:rPr>
      </w:pPr>
    </w:p>
    <w:p w14:paraId="20422738" w14:textId="77777777" w:rsidR="00502E4C" w:rsidRDefault="00502E4C" w:rsidP="00C80BD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62377406" w14:textId="77777777" w:rsidR="00BC0A85" w:rsidRPr="009B236A" w:rsidRDefault="00BC0A85" w:rsidP="00502E4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46AE8D1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14725D37" w14:textId="6A4FA39C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>
        <w:rPr>
          <w:rFonts w:ascii="Arial" w:hAnsi="Arial" w:cs="Arial"/>
          <w:b/>
          <w:bCs/>
          <w:color w:val="002060"/>
        </w:rPr>
        <w:t>2</w:t>
      </w:r>
      <w:r w:rsidR="00E11402">
        <w:rPr>
          <w:rFonts w:ascii="Arial" w:hAnsi="Arial" w:cs="Arial"/>
          <w:b/>
          <w:bCs/>
          <w:color w:val="002060"/>
        </w:rPr>
        <w:t>8</w:t>
      </w:r>
      <w:r w:rsidRPr="009B236A">
        <w:rPr>
          <w:rFonts w:ascii="Arial" w:hAnsi="Arial" w:cs="Arial"/>
          <w:b/>
          <w:bCs/>
          <w:color w:val="002060"/>
        </w:rPr>
        <w:t xml:space="preserve"> </w:t>
      </w:r>
      <w:r>
        <w:rPr>
          <w:rFonts w:ascii="Arial" w:hAnsi="Arial" w:cs="Arial"/>
          <w:b/>
          <w:bCs/>
          <w:color w:val="002060"/>
        </w:rPr>
        <w:t>novembre</w:t>
      </w:r>
      <w:r w:rsidRPr="009B236A">
        <w:rPr>
          <w:rFonts w:ascii="Arial" w:hAnsi="Arial" w:cs="Arial"/>
          <w:b/>
          <w:bCs/>
          <w:color w:val="002060"/>
        </w:rPr>
        <w:t xml:space="preserve">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026EBECE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6D9AA4AC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60AC5165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4DBB8AA6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2EC2DEEB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04EEA4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22304E1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47F07D4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85C0C8F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E5A9ACC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4F15D93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A9FA599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9A0A637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31558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4EA923D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F91470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7F91E433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13E5D000" w14:textId="78E53EE9" w:rsidR="008B2AE8" w:rsidRDefault="008B2AE8" w:rsidP="00770E76">
      <w:pPr>
        <w:rPr>
          <w:rFonts w:ascii="Arial" w:hAnsi="Arial" w:cs="Arial"/>
          <w:color w:val="002060"/>
          <w:sz w:val="22"/>
          <w:szCs w:val="22"/>
        </w:rPr>
      </w:pPr>
    </w:p>
    <w:p w14:paraId="0DAB56ED" w14:textId="77777777" w:rsidR="00CD753D" w:rsidRDefault="00CD753D" w:rsidP="00770E76">
      <w:pPr>
        <w:rPr>
          <w:rFonts w:ascii="Arial" w:hAnsi="Arial" w:cs="Arial"/>
          <w:color w:val="002060"/>
          <w:sz w:val="22"/>
          <w:szCs w:val="22"/>
        </w:rPr>
      </w:pPr>
    </w:p>
    <w:p w14:paraId="228F2BE9" w14:textId="77777777" w:rsidR="00AC2BBF" w:rsidRPr="00005189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304C46F4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930022">
        <w:rPr>
          <w:b/>
          <w:color w:val="002060"/>
          <w:u w:val="single"/>
        </w:rPr>
        <w:t>1</w:t>
      </w:r>
      <w:r w:rsidR="00E43C48">
        <w:rPr>
          <w:b/>
          <w:color w:val="002060"/>
          <w:u w:val="single"/>
        </w:rPr>
        <w:t>8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</w:t>
      </w:r>
      <w:r w:rsidR="00436F31">
        <w:rPr>
          <w:b/>
          <w:color w:val="002060"/>
          <w:u w:val="single"/>
        </w:rPr>
        <w:t>1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B1D57" w14:textId="77777777" w:rsidR="00965617" w:rsidRDefault="00965617">
      <w:r>
        <w:separator/>
      </w:r>
    </w:p>
  </w:endnote>
  <w:endnote w:type="continuationSeparator" w:id="0">
    <w:p w14:paraId="2211CE32" w14:textId="77777777" w:rsidR="00965617" w:rsidRDefault="00965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691B4FD2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6F31">
      <w:rPr>
        <w:rStyle w:val="Numeropagina"/>
        <w:rFonts w:ascii="Arial" w:hAnsi="Arial" w:cs="Arial"/>
        <w:color w:val="002060"/>
      </w:rPr>
      <w:t>4</w:t>
    </w:r>
    <w:r w:rsidR="00E43C48">
      <w:rPr>
        <w:rStyle w:val="Numeropagina"/>
        <w:rFonts w:ascii="Arial" w:hAnsi="Arial" w:cs="Arial"/>
        <w:color w:val="002060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468B7" w14:textId="77777777" w:rsidR="00965617" w:rsidRDefault="00965617">
      <w:r>
        <w:separator/>
      </w:r>
    </w:p>
  </w:footnote>
  <w:footnote w:type="continuationSeparator" w:id="0">
    <w:p w14:paraId="2181A4BD" w14:textId="77777777" w:rsidR="00965617" w:rsidRDefault="00965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F14DE"/>
    <w:multiLevelType w:val="multilevel"/>
    <w:tmpl w:val="5DEE07A2"/>
    <w:numStyleLink w:val="Stile1"/>
  </w:abstractNum>
  <w:abstractNum w:abstractNumId="11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7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7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3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1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3"/>
  </w:num>
  <w:num w:numId="2" w16cid:durableId="140779443">
    <w:abstractNumId w:val="8"/>
  </w:num>
  <w:num w:numId="3" w16cid:durableId="1660186896">
    <w:abstractNumId w:val="31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8"/>
  </w:num>
  <w:num w:numId="6" w16cid:durableId="1409227866">
    <w:abstractNumId w:val="22"/>
  </w:num>
  <w:num w:numId="7" w16cid:durableId="1703477839">
    <w:abstractNumId w:val="33"/>
  </w:num>
  <w:num w:numId="8" w16cid:durableId="1865820661">
    <w:abstractNumId w:val="26"/>
  </w:num>
  <w:num w:numId="9" w16cid:durableId="1770080403">
    <w:abstractNumId w:val="32"/>
  </w:num>
  <w:num w:numId="10" w16cid:durableId="1930651135">
    <w:abstractNumId w:val="16"/>
  </w:num>
  <w:num w:numId="11" w16cid:durableId="560559437">
    <w:abstractNumId w:val="40"/>
  </w:num>
  <w:num w:numId="12" w16cid:durableId="1712725283">
    <w:abstractNumId w:val="10"/>
  </w:num>
  <w:num w:numId="13" w16cid:durableId="2130661461">
    <w:abstractNumId w:val="12"/>
  </w:num>
  <w:num w:numId="14" w16cid:durableId="1600523497">
    <w:abstractNumId w:val="4"/>
  </w:num>
  <w:num w:numId="15" w16cid:durableId="314726150">
    <w:abstractNumId w:val="25"/>
  </w:num>
  <w:num w:numId="16" w16cid:durableId="2094011012">
    <w:abstractNumId w:val="17"/>
  </w:num>
  <w:num w:numId="17" w16cid:durableId="249898235">
    <w:abstractNumId w:val="43"/>
  </w:num>
  <w:num w:numId="18" w16cid:durableId="1803184862">
    <w:abstractNumId w:val="35"/>
  </w:num>
  <w:num w:numId="19" w16cid:durableId="1102998121">
    <w:abstractNumId w:val="20"/>
  </w:num>
  <w:num w:numId="20" w16cid:durableId="2242136">
    <w:abstractNumId w:val="27"/>
  </w:num>
  <w:num w:numId="21" w16cid:durableId="424768929">
    <w:abstractNumId w:val="28"/>
  </w:num>
  <w:num w:numId="22" w16cid:durableId="1772698854">
    <w:abstractNumId w:val="18"/>
  </w:num>
  <w:num w:numId="23" w16cid:durableId="1872261587">
    <w:abstractNumId w:val="36"/>
  </w:num>
  <w:num w:numId="24" w16cid:durableId="798693027">
    <w:abstractNumId w:val="41"/>
  </w:num>
  <w:num w:numId="25" w16cid:durableId="2098550385">
    <w:abstractNumId w:val="0"/>
  </w:num>
  <w:num w:numId="26" w16cid:durableId="715282008">
    <w:abstractNumId w:val="15"/>
  </w:num>
  <w:num w:numId="27" w16cid:durableId="1539466067">
    <w:abstractNumId w:val="23"/>
  </w:num>
  <w:num w:numId="28" w16cid:durableId="377749779">
    <w:abstractNumId w:val="5"/>
  </w:num>
  <w:num w:numId="29" w16cid:durableId="1820151984">
    <w:abstractNumId w:val="44"/>
  </w:num>
  <w:num w:numId="30" w16cid:durableId="1043285624">
    <w:abstractNumId w:val="7"/>
  </w:num>
  <w:num w:numId="31" w16cid:durableId="576600428">
    <w:abstractNumId w:val="2"/>
  </w:num>
  <w:num w:numId="32" w16cid:durableId="1476291970">
    <w:abstractNumId w:val="34"/>
  </w:num>
  <w:num w:numId="33" w16cid:durableId="1092553154">
    <w:abstractNumId w:val="21"/>
  </w:num>
  <w:num w:numId="34" w16cid:durableId="1971473206">
    <w:abstractNumId w:val="3"/>
  </w:num>
  <w:num w:numId="35" w16cid:durableId="542669457">
    <w:abstractNumId w:val="42"/>
  </w:num>
  <w:num w:numId="36" w16cid:durableId="1628706912">
    <w:abstractNumId w:val="14"/>
  </w:num>
  <w:num w:numId="37" w16cid:durableId="1466391385">
    <w:abstractNumId w:val="24"/>
  </w:num>
  <w:num w:numId="38" w16cid:durableId="1407267829">
    <w:abstractNumId w:val="37"/>
  </w:num>
  <w:num w:numId="39" w16cid:durableId="163591222">
    <w:abstractNumId w:val="29"/>
  </w:num>
  <w:num w:numId="40" w16cid:durableId="1344435658">
    <w:abstractNumId w:val="9"/>
  </w:num>
  <w:num w:numId="41" w16cid:durableId="722489900">
    <w:abstractNumId w:val="39"/>
  </w:num>
  <w:num w:numId="42" w16cid:durableId="494877369">
    <w:abstractNumId w:val="6"/>
  </w:num>
  <w:num w:numId="43" w16cid:durableId="2117601001">
    <w:abstractNumId w:val="30"/>
  </w:num>
  <w:num w:numId="44" w16cid:durableId="879825861">
    <w:abstractNumId w:val="11"/>
  </w:num>
  <w:num w:numId="45" w16cid:durableId="1252471219">
    <w:abstractNumId w:val="19"/>
  </w:num>
  <w:num w:numId="46" w16cid:durableId="976032630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AC7"/>
    <w:rsid w:val="004F7010"/>
    <w:rsid w:val="004F70E2"/>
    <w:rsid w:val="004F7885"/>
    <w:rsid w:val="00500457"/>
    <w:rsid w:val="00500D15"/>
    <w:rsid w:val="00501261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5EE0"/>
    <w:rsid w:val="0051626C"/>
    <w:rsid w:val="005173BE"/>
    <w:rsid w:val="0051745B"/>
    <w:rsid w:val="005220E9"/>
    <w:rsid w:val="00526208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7484"/>
    <w:rsid w:val="00D20AFA"/>
    <w:rsid w:val="00D216BA"/>
    <w:rsid w:val="00D21F62"/>
    <w:rsid w:val="00D22C2C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5D75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011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port.govern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18</TotalTime>
  <Pages>6</Pages>
  <Words>1739</Words>
  <Characters>9914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11630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3</cp:revision>
  <cp:lastPrinted>2022-10-27T12:10:00Z</cp:lastPrinted>
  <dcterms:created xsi:type="dcterms:W3CDTF">2022-11-18T10:13:00Z</dcterms:created>
  <dcterms:modified xsi:type="dcterms:W3CDTF">2022-11-18T10:54:00Z</dcterms:modified>
</cp:coreProperties>
</file>