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A1B81B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E78D0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E78D0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09F9D3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E675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DF35B6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E675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858655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E675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19B4F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E675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49C6A9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9E675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7B9D29E5" w14:textId="77777777" w:rsidR="00F169A9" w:rsidRPr="00E43C48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23F8A7C8" w:rsidR="00EC3E10" w:rsidRPr="00E43C48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9C4811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2387A2C" w14:textId="77777777" w:rsidR="005D6D87" w:rsidRPr="009F07F6" w:rsidRDefault="005D6D87" w:rsidP="005D6D87">
      <w:pPr>
        <w:pStyle w:val="breakline"/>
        <w:rPr>
          <w:color w:val="002060"/>
        </w:rPr>
      </w:pPr>
    </w:p>
    <w:p w14:paraId="7BB3D9A0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CALCIO A CINQUE SERIE C2</w:t>
      </w:r>
    </w:p>
    <w:p w14:paraId="3DB0CD3B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42BE1EE2" w14:textId="77777777" w:rsidR="005D6D87" w:rsidRPr="009F07F6" w:rsidRDefault="005D6D87" w:rsidP="005D6D87">
      <w:pPr>
        <w:pStyle w:val="breakline"/>
        <w:rPr>
          <w:color w:val="002060"/>
        </w:rPr>
      </w:pPr>
    </w:p>
    <w:p w14:paraId="12B3A4C3" w14:textId="77777777" w:rsidR="005D6D87" w:rsidRPr="009F07F6" w:rsidRDefault="005D6D87" w:rsidP="005D6D87">
      <w:pPr>
        <w:pStyle w:val="breakline"/>
        <w:rPr>
          <w:color w:val="002060"/>
        </w:rPr>
      </w:pPr>
    </w:p>
    <w:p w14:paraId="10C48C75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18/11/2022</w:t>
      </w:r>
    </w:p>
    <w:p w14:paraId="5F4D2025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CD71BC3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41BFD12B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5CC9F19A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0C608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A - 9 Giornata - A</w:t>
                  </w:r>
                </w:p>
              </w:tc>
            </w:tr>
            <w:tr w:rsidR="005D6D87" w:rsidRPr="009F07F6" w14:paraId="04937952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692D6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BF92E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32097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63A9E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28D44856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201ED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AVIS ARCEVIA 1964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0B158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CITTA DI OSTRA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06B69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5914F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72E7CD67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76C8360F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79CEDCAD" w14:textId="77777777" w:rsidR="005D6D87" w:rsidRPr="009F07F6" w:rsidRDefault="005D6D87" w:rsidP="005D6D87">
      <w:pPr>
        <w:pStyle w:val="breakline"/>
        <w:rPr>
          <w:color w:val="002060"/>
        </w:rPr>
      </w:pPr>
    </w:p>
    <w:p w14:paraId="0FF4C32D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3BF03F3C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0AB6A8E2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t xml:space="preserve">GARE DEL 18/11/2022 </w:t>
      </w:r>
    </w:p>
    <w:p w14:paraId="1C798F8A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7E8465C3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3840F8BB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ALLENATORI </w:t>
      </w:r>
    </w:p>
    <w:p w14:paraId="2F92E065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3B11EA8B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60F4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FERRARESI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F3774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0335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AC63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3480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395F9A62" w14:textId="77777777" w:rsidR="005D6D87" w:rsidRPr="009F07F6" w:rsidRDefault="005D6D87" w:rsidP="005D6D87">
      <w:pPr>
        <w:pStyle w:val="titolo30"/>
        <w:rPr>
          <w:rFonts w:eastAsiaTheme="minorEastAsia"/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23B26ACF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1E4343FE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84C7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CENTONZE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11D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5FCB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AC90A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CECCHINI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3363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</w:tr>
      <w:tr w:rsidR="005D6D87" w:rsidRPr="009F07F6" w14:paraId="7C34DDB2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37C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FATTORI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775F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615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FFD1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LUCIANI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F941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</w:tr>
    </w:tbl>
    <w:p w14:paraId="1329E084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51B904B8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DC54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BIAGINI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5B14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02EE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372E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BIONDI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CDE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</w:tr>
      <w:tr w:rsidR="005D6D87" w:rsidRPr="009F07F6" w14:paraId="02B9A40F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D7D7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ROCCHETTI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3A82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(AVIS ARCEVIA 1964)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5A2E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5F17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RIPANTI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E108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(CITTA DI OSTRA) </w:t>
            </w:r>
          </w:p>
        </w:tc>
      </w:tr>
    </w:tbl>
    <w:p w14:paraId="26D7971D" w14:textId="77777777" w:rsidR="005D6D87" w:rsidRPr="009F07F6" w:rsidRDefault="005D6D87" w:rsidP="005D6D87">
      <w:pPr>
        <w:pStyle w:val="breakline"/>
        <w:rPr>
          <w:color w:val="002060"/>
        </w:rPr>
      </w:pPr>
    </w:p>
    <w:p w14:paraId="37CCE7D7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AE6E557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6F92A54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6FD98552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CLASSIFICA</w:t>
      </w:r>
    </w:p>
    <w:p w14:paraId="06DC8C76" w14:textId="77777777" w:rsidR="005D6D87" w:rsidRPr="009F07F6" w:rsidRDefault="005D6D87" w:rsidP="005D6D87">
      <w:pPr>
        <w:pStyle w:val="breakline"/>
        <w:rPr>
          <w:color w:val="002060"/>
        </w:rPr>
      </w:pPr>
    </w:p>
    <w:p w14:paraId="56052D1C" w14:textId="77777777" w:rsidR="005D6D87" w:rsidRPr="009F07F6" w:rsidRDefault="005D6D87" w:rsidP="005D6D87">
      <w:pPr>
        <w:pStyle w:val="breakline"/>
        <w:rPr>
          <w:color w:val="002060"/>
        </w:rPr>
      </w:pPr>
    </w:p>
    <w:p w14:paraId="1FA06563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31424C5F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551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24A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01DAC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2FF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FB50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164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C44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0504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6D8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4F18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0B705160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ADB4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CC06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62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9AC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F74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F62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097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B38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378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555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E0CBC8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76AF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1B3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391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09F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FDB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CC5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F94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D4B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5C5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983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0F6801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BB3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0DB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EC1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9FF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40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C41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788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40D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19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E3D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F1D7EE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4CED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CCDA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6A4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850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555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227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372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AC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CB7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4B1F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DEBF569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E964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5E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834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3C2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5E7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9BA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1D2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45C4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4CDF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0D3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482EC1D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2C0F2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CAE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3A76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E9F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654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FF4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204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59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2B49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7DD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EDAE36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D49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D70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4BD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1DC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040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A5F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A6A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BD54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E6F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89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2283B01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B6A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lastRenderedPageBreak/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1CC6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33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AA79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BF7D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FBE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E4A6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B5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25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776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0681941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8E3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FA1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5F4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825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9F3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502A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911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11AA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850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37FB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4FCA8A1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90C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FF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04B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86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9C13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82D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AD6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10C5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FB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762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8A08611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FDC1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CA1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297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CAE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AF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BB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22E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663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30F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E19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172781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3210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5B4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16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60F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9D0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1A1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A47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3C1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7873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082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13B21D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1113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F65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66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76A0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A7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7C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4D6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C43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C92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90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DD6775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E9EF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2B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77CC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3C0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983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3EA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947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9256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977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C83B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07AE5A92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46D54B76" w14:textId="77777777" w:rsidR="005D6D87" w:rsidRPr="009F07F6" w:rsidRDefault="005D6D87" w:rsidP="005D6D87">
      <w:pPr>
        <w:pStyle w:val="breakline"/>
        <w:rPr>
          <w:color w:val="002060"/>
        </w:rPr>
      </w:pPr>
    </w:p>
    <w:p w14:paraId="7FBCBF16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0D4DD0F8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AB4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69A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62A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2D71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C559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D22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097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F595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536B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4109B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201190B4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789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D8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2C8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5D3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E75F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0A26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43A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EEA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8B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08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DFB79B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07A8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8F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08D6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EB93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16F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22F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805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89E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A1D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761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D74F4B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9D12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9B9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112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C7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EF5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1D8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52D0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BB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6DF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1B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D0CB7EB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C76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99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8503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E0B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8FD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104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960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8E6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B2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BEF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DAF25A6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7B3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42A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9C1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0AA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881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F72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803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BC6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E5D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A5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35DEAA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4B3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644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C72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121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7CD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EE3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90F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3D8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502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6393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0CADA46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727D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083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FC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D90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D0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3663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A00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082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AC3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B71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B86A762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73D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D2B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F8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F37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877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F6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D3C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8B0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B96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E36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8C0ED8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02095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E6F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899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841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A5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23B6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0E5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590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37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5DD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9EC231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64D9B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182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C97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BB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3B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FFF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8749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47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BFAF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F7C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46C3B00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4A74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0BD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57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4C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B187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2E7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8AC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142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410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DAF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688403B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349B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14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CA3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090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219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B74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92B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81EC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9E3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E56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C5E445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05A8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B8E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2D1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D91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47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D15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A21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4D3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BA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F52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7FFFF6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AA94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9E74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A5D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F32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2BDD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B99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3C3D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28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C9D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7BC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22F69752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6917EA65" w14:textId="77777777" w:rsidR="005D6D87" w:rsidRPr="009F07F6" w:rsidRDefault="005D6D87" w:rsidP="005D6D87">
      <w:pPr>
        <w:pStyle w:val="breakline"/>
        <w:rPr>
          <w:color w:val="002060"/>
        </w:rPr>
      </w:pPr>
    </w:p>
    <w:p w14:paraId="55881B14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546F7AE3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A7C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96600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D18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5B51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0C4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5E60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624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98E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AE3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3FF5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3E1BD58A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2AFC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DB3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B1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DEB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965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66D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D4E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406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4F99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758F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86B42A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ED9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7A2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F2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BD0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DA0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737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75E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A27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B73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F9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429D86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F5D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AF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D11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4A0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7C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6C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DAE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71C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94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5AF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EF309D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A802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1E3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9E8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FD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7203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43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93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C2B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7D1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B5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4984B7B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D3BF8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82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926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F51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9F3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5B5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9D0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56C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2FBB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47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30CF89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791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2A5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0E3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1A1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7E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63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468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473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D0B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8E9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01B0172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6D7D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0EB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F55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F9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3D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AA2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CBEA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8B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37E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5B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0C616A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34715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D43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BDE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E2E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AA4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40C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3FA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B5D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41B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9A4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861D63B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AB4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CB6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2DA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B233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28E8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2CEE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139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87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D3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67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A7B8476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4629B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D7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4B16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059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8D6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85D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C35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030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EDB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EA6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82E23B0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5824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3C8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3D5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30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656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CA3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FA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608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B0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898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975859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BE56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BE79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1A4B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C8B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F20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F913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DE4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D1F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C29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A8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A45495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33F9C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15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CA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EFC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B0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70E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257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194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8FF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610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FD19D0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96DB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253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06F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321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2F3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084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8DA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EA8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391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A4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27828D7C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567A8378" w14:textId="77777777" w:rsidR="005D6D87" w:rsidRPr="009F07F6" w:rsidRDefault="005D6D87" w:rsidP="005D6D87">
      <w:pPr>
        <w:pStyle w:val="breakline"/>
        <w:rPr>
          <w:color w:val="002060"/>
        </w:rPr>
      </w:pPr>
    </w:p>
    <w:p w14:paraId="35127FFD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CALCIO A CINQUE SERIE D</w:t>
      </w:r>
    </w:p>
    <w:p w14:paraId="21C4EE3F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1AF4987E" w14:textId="77777777" w:rsidR="005D6D87" w:rsidRPr="009F07F6" w:rsidRDefault="005D6D87" w:rsidP="005D6D87">
      <w:pPr>
        <w:pStyle w:val="breakline"/>
        <w:rPr>
          <w:color w:val="002060"/>
        </w:rPr>
      </w:pPr>
    </w:p>
    <w:p w14:paraId="348AD6B1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4D5B11A0" w14:textId="77777777" w:rsidR="005D6D87" w:rsidRPr="009F07F6" w:rsidRDefault="005D6D87" w:rsidP="005D6D87">
      <w:pPr>
        <w:pStyle w:val="breakline"/>
        <w:rPr>
          <w:color w:val="002060"/>
        </w:rPr>
      </w:pPr>
    </w:p>
    <w:p w14:paraId="39C01259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18/11/2022</w:t>
      </w:r>
    </w:p>
    <w:p w14:paraId="11B3CF93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964A070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33431454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4A9BA6F5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BE777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E - 7 Giornata - A</w:t>
                  </w:r>
                </w:p>
              </w:tc>
            </w:tr>
            <w:tr w:rsidR="005D6D87" w:rsidRPr="009F07F6" w14:paraId="237FC394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0DFF7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TRIBALCIO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CF434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FROG S CLUB SPORT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130D3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B08DD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58E45F46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ECE91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TRUENTIN LAMA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78DA8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23EF9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6A13C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C27F086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2F6FB794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6BE2732B" w14:textId="77777777" w:rsidR="005D6D87" w:rsidRPr="009F07F6" w:rsidRDefault="005D6D87" w:rsidP="005D6D87">
      <w:pPr>
        <w:pStyle w:val="breakline"/>
        <w:rPr>
          <w:color w:val="002060"/>
        </w:rPr>
      </w:pPr>
    </w:p>
    <w:p w14:paraId="6969209F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0115521A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29FB56DC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t xml:space="preserve">GARE DEL 18/11/2022 </w:t>
      </w:r>
    </w:p>
    <w:p w14:paraId="2A3FFE3B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7408E746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149D55B7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72EE114A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50CCD1D8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2C7C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LAUDADIO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95A67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F497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102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BD6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5C9B1DBD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7A6B82B6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C66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ANGELINI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963F1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09AB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950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GIOVANNINI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FFD76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(TRUENTIN LAMA) </w:t>
            </w:r>
          </w:p>
        </w:tc>
      </w:tr>
      <w:tr w:rsidR="005D6D87" w:rsidRPr="009F07F6" w14:paraId="65C46D5A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28113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ROSATI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E5A3D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DA09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591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C98A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3BA3F4B4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7C398747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8385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PASQUINI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4EE5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(FROG S CLUB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8F44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0902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LATINI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75B62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(RIPABERARDA) </w:t>
            </w:r>
          </w:p>
        </w:tc>
      </w:tr>
    </w:tbl>
    <w:p w14:paraId="4607B657" w14:textId="77777777" w:rsidR="005D6D87" w:rsidRPr="009F07F6" w:rsidRDefault="005D6D87" w:rsidP="005D6D87">
      <w:pPr>
        <w:pStyle w:val="breakline"/>
        <w:rPr>
          <w:color w:val="002060"/>
        </w:rPr>
      </w:pPr>
    </w:p>
    <w:p w14:paraId="30EAF1B6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0479F3F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6B4FC58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3841883F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CLASSIFICA</w:t>
      </w:r>
    </w:p>
    <w:p w14:paraId="4514AF47" w14:textId="77777777" w:rsidR="005D6D87" w:rsidRPr="009F07F6" w:rsidRDefault="005D6D87" w:rsidP="005D6D87">
      <w:pPr>
        <w:pStyle w:val="breakline"/>
        <w:rPr>
          <w:color w:val="002060"/>
        </w:rPr>
      </w:pPr>
    </w:p>
    <w:p w14:paraId="45952131" w14:textId="77777777" w:rsidR="005D6D87" w:rsidRPr="009F07F6" w:rsidRDefault="005D6D87" w:rsidP="005D6D87">
      <w:pPr>
        <w:pStyle w:val="breakline"/>
        <w:rPr>
          <w:color w:val="002060"/>
        </w:rPr>
      </w:pPr>
    </w:p>
    <w:p w14:paraId="05272BF2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6A900DB4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9FE8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5B9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FD81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154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2A3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D0B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4BA0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28D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4B9A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93E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312D9036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B2F8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0A23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0FA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099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F79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3A4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B9D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1C7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D30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C7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AF102F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41E8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36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CE1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4CC1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DE6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0BC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FD9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B4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E9B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D76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F08BD02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37BD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131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4E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8E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C9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A39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6FF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B9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EF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646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BCB558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7EF3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C8D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007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30E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771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99C0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8B6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113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F99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FFC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003BF8D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182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55A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A7D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C5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319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D34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526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576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40D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69C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7984EC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7B9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EA8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305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01C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D012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C30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D4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62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1690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74D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9DE1036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3E2B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807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FD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C5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0F6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0C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D65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92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E34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9F0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1E22FB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DAEF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CB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75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EF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72A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4EC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2D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DEF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0A7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60E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78915C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CA82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A6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D4A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E7B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6BB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BA3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BAD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57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36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93F9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404717D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C37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70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5D6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4D44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C0C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288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AF5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35B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5AE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B93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0829D0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ACD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90B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83B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937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23F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041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B64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7AD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602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2C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168BCFD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EF03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1F2D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67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EA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6C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6AB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64A8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7C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E0E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10A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3A272135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0A31CC4B" w14:textId="77777777" w:rsidR="005D6D87" w:rsidRPr="009F07F6" w:rsidRDefault="005D6D87" w:rsidP="005D6D87">
      <w:pPr>
        <w:pStyle w:val="breakline"/>
        <w:rPr>
          <w:color w:val="002060"/>
        </w:rPr>
      </w:pPr>
    </w:p>
    <w:p w14:paraId="33770B26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454AE96D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899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6F6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96EF5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275FC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51B3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2D311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8203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0305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9D06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D09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2FEF6C49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D9C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B52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670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20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F895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46F0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122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20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9A8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451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A48F95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04F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C2B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F9B3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47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478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44B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C4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F0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9DB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762D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24E556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B51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E5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CD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C54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E1B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A23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DA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9F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556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BFE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3BE4EA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7C59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43D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7687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78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BD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F24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A23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384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972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4B7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FDD23E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338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0F0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C7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540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761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6F1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F4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BF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D44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02F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A890A0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858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447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5A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EA1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0E9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33A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AE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ED6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7BB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E9E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259B11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708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D2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729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0D50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8D5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13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548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CDE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1C65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1D5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5F0257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2CB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A01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CD7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A3F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D50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0FC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BE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13D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81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41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19187E0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99A2C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6B5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DA6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11C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1AB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A7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167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D5F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D69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9DC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8BDE4A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793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E87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84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0AC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995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43E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49C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DD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6CE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A88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53F43E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42FD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D4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98A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D8ED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D8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A60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CA1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A2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795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C6B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0446B32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E490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9348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7B6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006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F97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E46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462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91F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B3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1E7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1BD12AB8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4260883F" w14:textId="77777777" w:rsidR="005D6D87" w:rsidRPr="009F07F6" w:rsidRDefault="005D6D87" w:rsidP="005D6D87">
      <w:pPr>
        <w:pStyle w:val="breakline"/>
        <w:rPr>
          <w:color w:val="002060"/>
        </w:rPr>
      </w:pPr>
    </w:p>
    <w:p w14:paraId="0C57A398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69BF2C25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B55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A500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C04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1E0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3819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FD36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ACA3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C83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B17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EBE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27DF9BF9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D689F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8C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9F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15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24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5817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976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92C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AAE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DB6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C11F57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F5BD9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7D1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568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ADA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49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5A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A3F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1DD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66C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A7D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C3D0F2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90D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F05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7DCD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062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76A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F43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7562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AE8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258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6587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05CACF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DB9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8E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98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AC7C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77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210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9188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C1E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64F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BAA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DB2E89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D20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11A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74C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13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1F4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C68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EE4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136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4EC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371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440C2D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C44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55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884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AD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4A8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3C9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60F4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4F2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C5F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5B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033DBA9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C45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ED1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B2B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6B3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9E2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672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3079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B2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E51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0478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CE4D58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93EC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A10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1AC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3B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9A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252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537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EE7F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51D3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E627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283BB4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1B6B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BC71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050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072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2C7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03F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839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1BFD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FEC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258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40F8E3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849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B715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C99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A774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F53D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74A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F68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CF2D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DBCF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F77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6DDBC7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41A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83C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42B0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3D0C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902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BED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929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D6C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BE8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1A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2BC28D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A294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lastRenderedPageBreak/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EB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8772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337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F79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F42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B69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95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BB9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2EE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57783F76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3B276CE8" w14:textId="77777777" w:rsidR="005D6D87" w:rsidRPr="009F07F6" w:rsidRDefault="005D6D87" w:rsidP="005D6D87">
      <w:pPr>
        <w:pStyle w:val="breakline"/>
        <w:rPr>
          <w:color w:val="002060"/>
        </w:rPr>
      </w:pPr>
    </w:p>
    <w:p w14:paraId="7289CE5B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4B24DEBE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E5D3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BC174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663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2FF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0EFAB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644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42D1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63C17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C3B6A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0B0E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11E04063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203E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94F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E95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CD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115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010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3C8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6163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B3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7A7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6BADA0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D3E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339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E0C4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4F3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029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A058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99E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23E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783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49B6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207FF7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BC19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BFEB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D6E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D08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0D9F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8E4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1B4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586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265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A74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5DFD5DA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CDBF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F2A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ABF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09C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27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724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5E2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50D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FFB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F6D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35DBAD2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C8A9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EBA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A9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5B21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A60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51E7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51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1A1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F4D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6FDA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C71D3F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EB3E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AB5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53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71B7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50A7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F1C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95B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593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D1ED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52A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F5C36D9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CD7A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088E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E52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5B7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D9E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342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F0D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396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279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FA7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9E8B54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FE7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210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D97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CF9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CFE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D62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FB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57E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86C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DFC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F09BA63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588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780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86C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9F9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6891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1F0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8B2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776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CBB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E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8FBD56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0426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4C7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9CE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9B5F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8F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58A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81C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40C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EBF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AC03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10BF0AA5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430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69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D74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B15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2C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787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5E5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8D3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428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52A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D25407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8092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D8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E81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CFA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6470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DAE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83B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30F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54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7A3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0927DC72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5940BD81" w14:textId="77777777" w:rsidR="005D6D87" w:rsidRPr="009F07F6" w:rsidRDefault="005D6D87" w:rsidP="005D6D87">
      <w:pPr>
        <w:pStyle w:val="breakline"/>
        <w:rPr>
          <w:color w:val="002060"/>
        </w:rPr>
      </w:pPr>
    </w:p>
    <w:p w14:paraId="23B2F1A1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6D87" w:rsidRPr="009F07F6" w14:paraId="728E5B4C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C7951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EB5F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7845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EA5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4459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EE2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28C76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32E2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BB6D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2EB3" w14:textId="77777777" w:rsidR="005D6D87" w:rsidRPr="009F07F6" w:rsidRDefault="005D6D87" w:rsidP="006773F6">
            <w:pPr>
              <w:pStyle w:val="headertabella0"/>
              <w:rPr>
                <w:color w:val="002060"/>
              </w:rPr>
            </w:pPr>
            <w:r w:rsidRPr="009F07F6">
              <w:rPr>
                <w:color w:val="002060"/>
              </w:rPr>
              <w:t>PE</w:t>
            </w:r>
          </w:p>
        </w:tc>
      </w:tr>
      <w:tr w:rsidR="005D6D87" w:rsidRPr="009F07F6" w14:paraId="72A6063C" w14:textId="77777777" w:rsidTr="006773F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15D62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84C4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3D55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C9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06F2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17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D55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387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D5E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AA4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FEC1ABC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A1E96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444D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0E7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034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A3A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E8C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F8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E02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C2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D79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C74D2B1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93B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78D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CEF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A0C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8604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E65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AF6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C29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DD0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7A7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50EE4C29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9143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A3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639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6AB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C42D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900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DAA9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50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C1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641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05790C6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965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579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6E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A57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632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AD5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3BE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DB71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446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E2B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32243F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B267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ED61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CE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85E4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68C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9C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46B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44F9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FFA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01BB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4CC8DBD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3D30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27D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2EE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59C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CCE5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45EB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18B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67C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854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C6EA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328D6A68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C955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8F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87F3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4D9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862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8B9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F32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24D0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01A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1F1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6B4C3594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E255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D8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803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0307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374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639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1A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073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4A2A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03E2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570EEEF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5471" w14:textId="77777777" w:rsidR="005D6D87" w:rsidRPr="009F07F6" w:rsidRDefault="005D6D87" w:rsidP="006773F6">
            <w:pPr>
              <w:pStyle w:val="rowtabella0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5F9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382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A88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2EB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231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EAB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712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B6E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E94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280BF3A7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0BC1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EF8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4CE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263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116E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6FB2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8C51F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F1EB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0DE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0BF8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  <w:tr w:rsidR="005D6D87" w:rsidRPr="009F07F6" w14:paraId="7022AFFE" w14:textId="77777777" w:rsidTr="006773F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0483" w14:textId="77777777" w:rsidR="005D6D87" w:rsidRPr="009F07F6" w:rsidRDefault="005D6D87" w:rsidP="006773F6">
            <w:pPr>
              <w:pStyle w:val="rowtabella0"/>
              <w:rPr>
                <w:color w:val="002060"/>
              </w:rPr>
            </w:pPr>
            <w:r w:rsidRPr="009F07F6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144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611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2251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6666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4354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B30C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C2C7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29F5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516D" w14:textId="77777777" w:rsidR="005D6D87" w:rsidRPr="009F07F6" w:rsidRDefault="005D6D87" w:rsidP="006773F6">
            <w:pPr>
              <w:pStyle w:val="rowtabella0"/>
              <w:jc w:val="center"/>
              <w:rPr>
                <w:color w:val="002060"/>
              </w:rPr>
            </w:pPr>
            <w:r w:rsidRPr="009F07F6">
              <w:rPr>
                <w:color w:val="002060"/>
              </w:rPr>
              <w:t>0</w:t>
            </w:r>
          </w:p>
        </w:tc>
      </w:tr>
    </w:tbl>
    <w:p w14:paraId="7DC6849A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43DA0659" w14:textId="77777777" w:rsidR="005D6D87" w:rsidRPr="009F07F6" w:rsidRDefault="005D6D87" w:rsidP="005D6D87">
      <w:pPr>
        <w:pStyle w:val="breakline"/>
        <w:rPr>
          <w:color w:val="002060"/>
        </w:rPr>
      </w:pPr>
    </w:p>
    <w:p w14:paraId="1E326EA8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COPPA ITALIA CALCIO A 5</w:t>
      </w:r>
    </w:p>
    <w:p w14:paraId="0FCBF335" w14:textId="77777777" w:rsidR="005D6D87" w:rsidRPr="009F07F6" w:rsidRDefault="005D6D87" w:rsidP="005D6D87">
      <w:pPr>
        <w:pStyle w:val="TITOLOPRINC"/>
        <w:spacing w:before="0" w:beforeAutospacing="0"/>
        <w:rPr>
          <w:color w:val="002060"/>
        </w:rPr>
      </w:pPr>
      <w:r w:rsidRPr="009F07F6">
        <w:rPr>
          <w:color w:val="002060"/>
        </w:rPr>
        <w:t>QUALIFICATE ALLE FINAL EIGHT</w:t>
      </w:r>
    </w:p>
    <w:p w14:paraId="1E3DF95E" w14:textId="77777777" w:rsidR="005D6D87" w:rsidRPr="009F07F6" w:rsidRDefault="005D6D87" w:rsidP="005D6D87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Cs/>
          <w:color w:val="002060"/>
          <w:sz w:val="22"/>
        </w:rPr>
        <w:t xml:space="preserve">Al termine degli Ottavi di Finale, le squadre sono classificate alle </w:t>
      </w:r>
      <w:proofErr w:type="spellStart"/>
      <w:r w:rsidRPr="009F07F6">
        <w:rPr>
          <w:rFonts w:ascii="Arial" w:hAnsi="Arial" w:cs="Arial"/>
          <w:bCs/>
          <w:color w:val="002060"/>
          <w:sz w:val="22"/>
        </w:rPr>
        <w:t>Final</w:t>
      </w:r>
      <w:proofErr w:type="spellEnd"/>
      <w:r w:rsidRPr="009F07F6">
        <w:rPr>
          <w:rFonts w:ascii="Arial" w:hAnsi="Arial" w:cs="Arial"/>
          <w:bCs/>
          <w:color w:val="002060"/>
          <w:sz w:val="22"/>
        </w:rPr>
        <w:t xml:space="preserve"> </w:t>
      </w:r>
      <w:proofErr w:type="spellStart"/>
      <w:r w:rsidRPr="009F07F6">
        <w:rPr>
          <w:rFonts w:ascii="Arial" w:hAnsi="Arial" w:cs="Arial"/>
          <w:bCs/>
          <w:color w:val="002060"/>
          <w:sz w:val="22"/>
        </w:rPr>
        <w:t>Eight</w:t>
      </w:r>
      <w:proofErr w:type="spellEnd"/>
      <w:r w:rsidRPr="009F07F6">
        <w:rPr>
          <w:rFonts w:ascii="Arial" w:hAnsi="Arial" w:cs="Arial"/>
          <w:bCs/>
          <w:color w:val="002060"/>
          <w:sz w:val="22"/>
        </w:rPr>
        <w:t>:</w:t>
      </w:r>
    </w:p>
    <w:p w14:paraId="4A945F11" w14:textId="77777777" w:rsidR="005D6D87" w:rsidRPr="009F07F6" w:rsidRDefault="005D6D87" w:rsidP="005D6D87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390FF9CD" w14:textId="77777777" w:rsidR="005D6D87" w:rsidRPr="009F07F6" w:rsidRDefault="005D6D87" w:rsidP="005D6D87">
      <w:pPr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color w:val="002060"/>
          <w:sz w:val="22"/>
        </w:rPr>
        <w:t>AMICI DEL CENTROSOCIO SP.</w:t>
      </w:r>
    </w:p>
    <w:p w14:paraId="34EEF328" w14:textId="77777777" w:rsidR="005D6D87" w:rsidRPr="009F07F6" w:rsidRDefault="005D6D87" w:rsidP="005D6D87">
      <w:pPr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bCs/>
          <w:color w:val="002060"/>
          <w:sz w:val="22"/>
        </w:rPr>
        <w:t>FUTSAL CASELLE</w:t>
      </w:r>
    </w:p>
    <w:p w14:paraId="4DF31C86" w14:textId="77777777" w:rsidR="005D6D87" w:rsidRPr="009F07F6" w:rsidRDefault="005D6D87" w:rsidP="005D6D87">
      <w:pPr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bCs/>
          <w:color w:val="002060"/>
          <w:sz w:val="22"/>
        </w:rPr>
        <w:t>FUTSAL MONTURANO</w:t>
      </w:r>
    </w:p>
    <w:p w14:paraId="029A161A" w14:textId="77777777" w:rsidR="005D6D87" w:rsidRPr="009F07F6" w:rsidRDefault="005D6D87" w:rsidP="005D6D87">
      <w:pPr>
        <w:rPr>
          <w:rFonts w:ascii="Arial" w:hAnsi="Arial" w:cs="Arial"/>
          <w:b/>
          <w:color w:val="002060"/>
          <w:sz w:val="22"/>
        </w:rPr>
      </w:pPr>
      <w:r w:rsidRPr="009F07F6">
        <w:rPr>
          <w:rFonts w:ascii="Arial" w:hAnsi="Arial" w:cs="Arial"/>
          <w:b/>
          <w:color w:val="002060"/>
          <w:sz w:val="22"/>
        </w:rPr>
        <w:t>JESI CALCIO A 5</w:t>
      </w:r>
    </w:p>
    <w:p w14:paraId="6C4E999E" w14:textId="77777777" w:rsidR="005D6D87" w:rsidRPr="009F07F6" w:rsidRDefault="005D6D87" w:rsidP="005D6D87">
      <w:pPr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bCs/>
          <w:color w:val="002060"/>
          <w:sz w:val="22"/>
        </w:rPr>
        <w:t>NUOVA JUVENTINA FFC</w:t>
      </w:r>
    </w:p>
    <w:p w14:paraId="1E6828C1" w14:textId="77777777" w:rsidR="005D6D87" w:rsidRPr="009F07F6" w:rsidRDefault="005D6D87" w:rsidP="005D6D87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color w:val="002060"/>
          <w:sz w:val="22"/>
        </w:rPr>
        <w:t>POL.CAGLI SPORT ASSOCIATI</w:t>
      </w:r>
    </w:p>
    <w:p w14:paraId="1CF04351" w14:textId="77777777" w:rsidR="005D6D87" w:rsidRPr="009F07F6" w:rsidRDefault="005D6D87" w:rsidP="005D6D87">
      <w:pPr>
        <w:rPr>
          <w:rFonts w:ascii="Arial" w:hAnsi="Arial" w:cs="Arial"/>
          <w:b/>
          <w:bCs/>
          <w:color w:val="002060"/>
          <w:sz w:val="22"/>
        </w:rPr>
      </w:pPr>
      <w:r w:rsidRPr="009F07F6">
        <w:rPr>
          <w:rFonts w:ascii="Arial" w:hAnsi="Arial" w:cs="Arial"/>
          <w:b/>
          <w:bCs/>
          <w:color w:val="002060"/>
          <w:sz w:val="22"/>
        </w:rPr>
        <w:t>SANGIORGIO</w:t>
      </w:r>
    </w:p>
    <w:p w14:paraId="48532DAD" w14:textId="77777777" w:rsidR="005D6D87" w:rsidRPr="009F07F6" w:rsidRDefault="005D6D87" w:rsidP="005D6D87">
      <w:pPr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b/>
          <w:color w:val="002060"/>
          <w:sz w:val="22"/>
        </w:rPr>
        <w:t>VERBENA C5 ANCONA</w:t>
      </w:r>
      <w:r w:rsidRPr="009F07F6">
        <w:rPr>
          <w:rFonts w:ascii="Arial" w:hAnsi="Arial" w:cs="Arial"/>
          <w:bCs/>
          <w:color w:val="002060"/>
          <w:sz w:val="22"/>
        </w:rPr>
        <w:tab/>
      </w:r>
      <w:r w:rsidRPr="009F07F6">
        <w:rPr>
          <w:rFonts w:ascii="Arial" w:hAnsi="Arial" w:cs="Arial"/>
          <w:bCs/>
          <w:color w:val="002060"/>
          <w:sz w:val="22"/>
        </w:rPr>
        <w:tab/>
      </w:r>
      <w:r w:rsidRPr="009F07F6">
        <w:rPr>
          <w:rFonts w:ascii="Arial" w:hAnsi="Arial" w:cs="Arial"/>
          <w:bCs/>
          <w:color w:val="002060"/>
          <w:sz w:val="22"/>
        </w:rPr>
        <w:tab/>
      </w:r>
    </w:p>
    <w:p w14:paraId="3A0C28FA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2434"/>
        <w:gridCol w:w="209"/>
        <w:gridCol w:w="2970"/>
        <w:gridCol w:w="209"/>
        <w:gridCol w:w="160"/>
      </w:tblGrid>
      <w:tr w:rsidR="005D6D87" w:rsidRPr="009F07F6" w14:paraId="13FCC3F4" w14:textId="77777777" w:rsidTr="006773F6">
        <w:trPr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F8CE492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     Sedicesimi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B29A88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323341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Ottavi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8E52F0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B495D3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</w:t>
            </w:r>
            <w:proofErr w:type="spellStart"/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</w:t>
            </w:r>
            <w:proofErr w:type="spellEnd"/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Eight</w:t>
            </w:r>
            <w:proofErr w:type="spellEnd"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88A83C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EEB0A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</w:tbl>
    <w:p w14:paraId="62F618B8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5D6D87" w:rsidRPr="009F07F6" w14:paraId="67E2093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F23B6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PIETRALACROCE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9C0E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2CB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986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BAC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3D6CC86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0B5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8468C3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3D31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6C3F2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F. MONTEMARCIANO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EE8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5709BF9F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0E07C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3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F. MONTEMARCIANO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0CA8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F3A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D967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724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466C485E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089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37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057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B5910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48DA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POL.CAGLI SPORT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5D6D87" w:rsidRPr="009F07F6" w14:paraId="3F2E1642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1172A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2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POL.CAGLI SPORT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2780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9EB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FE94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6E3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4F01138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AE4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1CA01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F72C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279FB" w14:textId="77777777" w:rsidR="005D6D87" w:rsidRPr="009F07F6" w:rsidRDefault="005D6D87" w:rsidP="006773F6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POL.CAGLI SPORT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758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3629D56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13BE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4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PIANACCIO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3ED59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66C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5BB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9EF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BF4277E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AED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CD6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5A4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633A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8C5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781E2123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D05C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2D1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AD9E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587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E34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3D647B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A2FB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3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OLIMPIA JUVENTU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4ED1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AB3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EE2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A57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1B1CD6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E2E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5D26B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6418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D2FE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OLIMPIA JUVENTU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E33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5297BB5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23A11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OLYMPIA FANO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A80D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33F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B6AF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157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85123AE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AF0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D5C6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B6D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93803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67487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</w:tr>
      <w:tr w:rsidR="005D6D87" w:rsidRPr="009F07F6" w14:paraId="2DB9347F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28C60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4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0014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3EA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897D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7F9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2C315A4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BCE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F0925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E836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380F4" w14:textId="77777777" w:rsidR="005D6D87" w:rsidRPr="009F07F6" w:rsidRDefault="005D6D87" w:rsidP="006773F6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BA3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55C56A4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214D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2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NEW ACADEMY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7256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707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18A0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B6E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095CE7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D02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739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02C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AE10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7BF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7C92266" w14:textId="77777777" w:rsidTr="006773F6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F6D0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50E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3809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78D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5DB16977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9848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5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 CALCIO A 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E61A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DE8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88C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384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25B1637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DA5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0FD58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417F8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880BB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 CALCIO A 5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2E2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64097F7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019B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7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CASTELBELLINO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7643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3B3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5C2FE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301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6DF92ABF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8E7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1365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CAF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AD480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6EE8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 CALCIO A 5 </w:t>
            </w:r>
          </w:p>
        </w:tc>
      </w:tr>
      <w:tr w:rsidR="005D6D87" w:rsidRPr="009F07F6" w14:paraId="1717E964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9D7B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6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LUCREZIA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4C0A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6DB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EAAAE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7F8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65EF4B39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586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92E4D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2135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DDD5B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CE9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D51BE5A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5B7C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8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CITTA’ DI OSTRA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8209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004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641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4D9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EDD5E4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6AA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2D2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1CE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F865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22E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49685CD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7EA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093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509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04F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A73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6AF82786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7C725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7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PIEVE D’ICO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F8D5E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081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5C5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EE8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48DEEB81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3D4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7F74D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71526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313E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VILLA MUSONE</w:t>
            </w: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F24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B91D6EA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D9FE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5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V. MUSONE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C84A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36A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1C16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D95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5CA89D5E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846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5D5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4D6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ACD4B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29987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CENTROS.S.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</w:tr>
      <w:tr w:rsidR="005D6D87" w:rsidRPr="009F07F6" w14:paraId="5233E585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A0A5F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8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AMICI DEL CS.S.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CB59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CB2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46F96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8DD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3AC7887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0CC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C6353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B14A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36E81" w14:textId="77777777" w:rsidR="005D6D87" w:rsidRPr="009F07F6" w:rsidRDefault="005D6D87" w:rsidP="006773F6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AMICI DEL CENTROS.S.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3B0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7DF50741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885A0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6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AUDAX 1970 S.A.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AEF8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659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01C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8BD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3D1DB4A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396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2650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B05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CFCD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DA8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24D6577D" w14:textId="77777777" w:rsidR="005D6D87" w:rsidRPr="009F07F6" w:rsidRDefault="005D6D87" w:rsidP="005D6D87">
      <w:pPr>
        <w:pStyle w:val="LndNormale1"/>
        <w:rPr>
          <w:color w:val="002060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5D6D87" w:rsidRPr="009F07F6" w14:paraId="2521BE5F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7135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9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GROTTACCIA 2005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D4AD8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055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3E95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B68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7DE07035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02E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82656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39EB6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C946A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GROTTACCIA 2005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A0B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4E71494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D986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11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PICENO UNITED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C06F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65B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EB62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070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4A3D421A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F9A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E9BD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9AD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CCB9A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B8DD7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CASELLE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</w:tr>
      <w:tr w:rsidR="005D6D87" w:rsidRPr="009F07F6" w14:paraId="44DD67A7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DC6D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10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FUTSAL CASELLE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23FC9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CA6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296B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381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8EEEE6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4C5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32A79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15CD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29750" w14:textId="77777777" w:rsidR="005D6D87" w:rsidRPr="009F07F6" w:rsidRDefault="005D6D87" w:rsidP="006773F6">
            <w:pPr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CASELLE</w:t>
            </w:r>
            <w:r w:rsidRPr="009F07F6"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CCA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CA033E8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D713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12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INVICTA FUTSAL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D0580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D40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9976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0EF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F59A95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049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600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10A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3535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F7D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1213223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53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8A15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B0A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367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0CE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593C154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D421A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11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REAL S. 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DD40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290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972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D16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7204135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639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695C4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C533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19571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REAL SAN GIORGIO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BA7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2043053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7B01A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9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ROCCAFLUVIONE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B9CB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754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A7D4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FDB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A35D90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B2E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033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CFB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D8A4C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F6D0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MONTURANO </w:t>
            </w:r>
          </w:p>
        </w:tc>
      </w:tr>
      <w:tr w:rsidR="005D6D87" w:rsidRPr="009F07F6" w14:paraId="709CC1E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44361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12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PRANDONE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A58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C65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7148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A66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C4C555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4D2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4C9E1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1881E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CFB666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MONTURANO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362E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53F3933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36B50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10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MONTURANO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89B1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1EE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D56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188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CFC080D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6F5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DB83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082F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B383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8A8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65D1273" w14:textId="77777777" w:rsidTr="006773F6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BEC1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B866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E31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DDF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F2E52BD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96998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13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MONTELUPONE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4BF5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4AC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E77E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9FA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5CF7C16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CF6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8E1AE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6AC7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28242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MONTELUPONE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E6B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B6B83E6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81E0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15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SERRALTA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5AC3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BAFA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0E73C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972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65EBAA73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CD4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AB2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D8C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81442B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12094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SANGIORGIO </w:t>
            </w: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5D6D87" w:rsidRPr="009F07F6" w14:paraId="749FDC40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6F212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14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SANGIORGIO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14C6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8155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77943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E1F2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0E51E6E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6D33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71160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24D2B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7346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SANGIORGIO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103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2E103FF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4B683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16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TRE TORRI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41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105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D6A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F14E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84693F8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0C2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1432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A39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F6FA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8DB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2B0DF7E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74D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936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8F17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6508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D188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65CD7B11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CBDF9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15 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F. CAMPIGLIONE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0DDD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2A0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E221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FFAE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5FF7E6B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389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36EB2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A7B15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094FD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FUTSAL CAMPIGLIONE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AF3D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07E0AF1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19EBF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13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SAMBUCHETO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D0FD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5E50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00C30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613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0ADDB1C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8D8C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376F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875A9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6DA84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9D930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NUOVA JUVENTINA </w:t>
            </w:r>
            <w:r w:rsidRPr="009F07F6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</w:tr>
      <w:tr w:rsidR="005D6D87" w:rsidRPr="009F07F6" w14:paraId="0D9C1E49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B7E64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16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CSI STELLA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C8529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76FE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AED46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922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1052BF21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9AA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2F099" w14:textId="77777777" w:rsidR="005D6D87" w:rsidRPr="009F07F6" w:rsidRDefault="005D6D87" w:rsidP="006773F6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4FCD0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3B29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NUOVA JUVENTINA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54F4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5D6D87" w:rsidRPr="009F07F6" w14:paraId="345CE0A4" w14:textId="77777777" w:rsidTr="006773F6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B0817" w14:textId="77777777" w:rsidR="005D6D87" w:rsidRPr="009F07F6" w:rsidRDefault="005D6D87" w:rsidP="006773F6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9F07F6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14</w:t>
            </w:r>
            <w:r w:rsidRPr="009F07F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N. JUVENTINA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22F8C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9F07F6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FBDB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CCEA" w14:textId="77777777" w:rsidR="005D6D87" w:rsidRPr="009F07F6" w:rsidRDefault="005D6D87" w:rsidP="006773F6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E401" w14:textId="77777777" w:rsidR="005D6D87" w:rsidRPr="009F07F6" w:rsidRDefault="005D6D87" w:rsidP="006773F6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6A22CB2B" w14:textId="77777777" w:rsidR="005D6D87" w:rsidRPr="009F07F6" w:rsidRDefault="005D6D87" w:rsidP="005D6D87">
      <w:pPr>
        <w:rPr>
          <w:rFonts w:ascii="Arial" w:hAnsi="Arial" w:cs="Arial"/>
          <w:color w:val="002060"/>
          <w:sz w:val="22"/>
          <w:szCs w:val="22"/>
        </w:rPr>
      </w:pPr>
    </w:p>
    <w:p w14:paraId="53D9176C" w14:textId="77777777" w:rsidR="005D6D87" w:rsidRPr="009F07F6" w:rsidRDefault="005D6D87" w:rsidP="005D6D87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9F07F6">
        <w:rPr>
          <w:rFonts w:ascii="Arial" w:hAnsi="Arial" w:cs="Arial"/>
          <w:b/>
          <w:iCs/>
          <w:color w:val="002060"/>
          <w:sz w:val="22"/>
          <w:u w:val="single"/>
        </w:rPr>
        <w:t>FINAL EIGHT</w:t>
      </w:r>
    </w:p>
    <w:p w14:paraId="4A646C2A" w14:textId="77777777" w:rsidR="005D6D87" w:rsidRPr="009F07F6" w:rsidRDefault="005D6D87" w:rsidP="005D6D87">
      <w:pPr>
        <w:pStyle w:val="Corpodeltesto21"/>
        <w:rPr>
          <w:rFonts w:ascii="Arial" w:hAnsi="Arial" w:cs="Arial"/>
          <w:b/>
          <w:iCs/>
          <w:color w:val="002060"/>
          <w:sz w:val="22"/>
        </w:rPr>
      </w:pPr>
      <w:r w:rsidRPr="009F07F6">
        <w:rPr>
          <w:rFonts w:ascii="Arial" w:hAnsi="Arial" w:cs="Arial"/>
          <w:b/>
          <w:iCs/>
          <w:color w:val="002060"/>
          <w:sz w:val="22"/>
        </w:rPr>
        <w:t>Gennaio 2023</w:t>
      </w:r>
    </w:p>
    <w:p w14:paraId="0996709C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p w14:paraId="6B6AD2FB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  <w:r w:rsidRPr="009F07F6">
        <w:rPr>
          <w:rFonts w:ascii="Arial" w:hAnsi="Arial" w:cs="Arial"/>
          <w:color w:val="002060"/>
          <w:sz w:val="22"/>
        </w:rPr>
        <w:t xml:space="preserve">Le 8 società vincenti gli ottavi di Finale disputeranno, in sede unica la “FINAL EIGHT” per l’assegnazione della </w:t>
      </w:r>
      <w:r w:rsidRPr="009F07F6">
        <w:rPr>
          <w:rFonts w:ascii="Arial" w:hAnsi="Arial" w:cs="Arial"/>
          <w:b/>
          <w:bCs/>
          <w:color w:val="002060"/>
          <w:sz w:val="22"/>
        </w:rPr>
        <w:t>COPPA ITALIA FASE REGIONALE MARCHE</w:t>
      </w:r>
      <w:r w:rsidRPr="009F07F6">
        <w:rPr>
          <w:rFonts w:ascii="Arial" w:hAnsi="Arial" w:cs="Arial"/>
          <w:color w:val="002060"/>
          <w:sz w:val="22"/>
        </w:rPr>
        <w:t xml:space="preserve"> Stagione Sportiva 2022/2023.</w:t>
      </w:r>
    </w:p>
    <w:p w14:paraId="7C2CDDDE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  <w:r w:rsidRPr="009F07F6">
        <w:rPr>
          <w:rFonts w:ascii="Arial" w:hAnsi="Arial" w:cs="Arial"/>
          <w:color w:val="002060"/>
          <w:sz w:val="22"/>
        </w:rPr>
        <w:t>Le gare di Quarti, Semifinale e di Finale verranno disputate con gara unica e gli accoppiamenti saranno determinati per sorteggio.</w:t>
      </w:r>
    </w:p>
    <w:p w14:paraId="6048830F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  <w:r w:rsidRPr="009F07F6">
        <w:rPr>
          <w:rFonts w:ascii="Arial" w:hAnsi="Arial" w:cs="Arial"/>
          <w:color w:val="002060"/>
          <w:sz w:val="22"/>
        </w:rPr>
        <w:t>Le date delle gare, le modalità di svolgimento, il regolamento e la disciplina sportiva della “</w:t>
      </w:r>
      <w:proofErr w:type="spellStart"/>
      <w:r w:rsidRPr="009F07F6">
        <w:rPr>
          <w:rFonts w:ascii="Arial" w:hAnsi="Arial" w:cs="Arial"/>
          <w:color w:val="002060"/>
          <w:sz w:val="22"/>
        </w:rPr>
        <w:t>Final</w:t>
      </w:r>
      <w:proofErr w:type="spellEnd"/>
      <w:r w:rsidRPr="009F07F6">
        <w:rPr>
          <w:rFonts w:ascii="Arial" w:hAnsi="Arial" w:cs="Arial"/>
          <w:color w:val="002060"/>
          <w:sz w:val="22"/>
        </w:rPr>
        <w:t xml:space="preserve"> </w:t>
      </w:r>
      <w:proofErr w:type="spellStart"/>
      <w:r w:rsidRPr="009F07F6">
        <w:rPr>
          <w:rFonts w:ascii="Arial" w:hAnsi="Arial" w:cs="Arial"/>
          <w:color w:val="002060"/>
          <w:sz w:val="22"/>
        </w:rPr>
        <w:t>Eight</w:t>
      </w:r>
      <w:proofErr w:type="spellEnd"/>
      <w:r w:rsidRPr="009F07F6">
        <w:rPr>
          <w:rFonts w:ascii="Arial" w:hAnsi="Arial" w:cs="Arial"/>
          <w:color w:val="002060"/>
          <w:sz w:val="22"/>
        </w:rPr>
        <w:t>” saranno oggetto di apposito C.U.</w:t>
      </w:r>
    </w:p>
    <w:p w14:paraId="58D8C890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p w14:paraId="0F932EA8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1C719D8E" w14:textId="77777777" w:rsidR="005D6D87" w:rsidRPr="009F07F6" w:rsidRDefault="005D6D87" w:rsidP="005D6D87">
      <w:pPr>
        <w:pStyle w:val="breakline"/>
        <w:rPr>
          <w:color w:val="002060"/>
        </w:rPr>
      </w:pPr>
    </w:p>
    <w:p w14:paraId="4DB5FEBE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14/11/2022</w:t>
      </w:r>
    </w:p>
    <w:p w14:paraId="3A2F01A9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D262F32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191E5DDE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00F454A4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D9184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OF - 1 Giornata - R</w:t>
                  </w:r>
                </w:p>
              </w:tc>
            </w:tr>
            <w:tr w:rsidR="005D6D87" w:rsidRPr="009F07F6" w14:paraId="399DA6EA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FC955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B8CBC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2D8D9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11 - 16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5BA6D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53C9B3D6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92524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(1) 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2BBFC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26738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EC3C8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703F9EB5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4ECF5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37980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8FF22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0C12D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16C82AEB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86AE8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A2883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10874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DFBF8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04CEA948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33A56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1BB3A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FUTSAL CAMPIGLIONE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86C92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A0856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718AD834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0E110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(1) POL.CAGLI SPORT ASSOCIATI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6D53D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FUTSAL MONTEMARCIANO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2F685E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3A481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085E21E4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53FF1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(1) 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306E5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C7342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8 - 6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E6C51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423B5E39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6DFBA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VERBENA C5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1A961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BBAA9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4F015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168565BD" w14:textId="77777777" w:rsidTr="006773F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A8FA3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(1) - disputata il 16/11/2022</w:t>
                  </w:r>
                </w:p>
              </w:tc>
            </w:tr>
          </w:tbl>
          <w:p w14:paraId="169CD183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3D03C7DE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55176EA8" w14:textId="77777777" w:rsidR="005D6D87" w:rsidRPr="009F07F6" w:rsidRDefault="005D6D87" w:rsidP="005D6D87">
      <w:pPr>
        <w:pStyle w:val="breakline"/>
        <w:rPr>
          <w:color w:val="002060"/>
        </w:rPr>
      </w:pPr>
    </w:p>
    <w:p w14:paraId="7EFD0928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4C553379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7BA4912E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t xml:space="preserve">GARE DEL 14/11/2022 </w:t>
      </w:r>
    </w:p>
    <w:p w14:paraId="736284F3" w14:textId="77777777" w:rsidR="005D6D87" w:rsidRPr="009F07F6" w:rsidRDefault="005D6D87" w:rsidP="005D6D87">
      <w:pPr>
        <w:pStyle w:val="titolo60"/>
        <w:rPr>
          <w:color w:val="002060"/>
        </w:rPr>
      </w:pPr>
      <w:r w:rsidRPr="009F07F6">
        <w:rPr>
          <w:color w:val="002060"/>
        </w:rPr>
        <w:t xml:space="preserve">DECISIONI DEL GIUDICE SPORTIVO </w:t>
      </w:r>
    </w:p>
    <w:p w14:paraId="25934634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lastRenderedPageBreak/>
        <w:t xml:space="preserve">gara del 14/11/2022 FUTSAL MONTURANO - REAL SAN GIORGIO </w:t>
      </w:r>
      <w:r w:rsidRPr="009F07F6">
        <w:rPr>
          <w:color w:val="002060"/>
        </w:rPr>
        <w:br/>
        <w:t xml:space="preserve">Rilevato dal referto arbitrale che la gara in oggetto non ha avuto svolgimento per la mancata presenza in campo della </w:t>
      </w:r>
      <w:proofErr w:type="spellStart"/>
      <w:r w:rsidRPr="009F07F6">
        <w:rPr>
          <w:color w:val="002060"/>
        </w:rPr>
        <w:t>Soc.Real</w:t>
      </w:r>
      <w:proofErr w:type="spellEnd"/>
      <w:r w:rsidRPr="009F07F6">
        <w:rPr>
          <w:color w:val="002060"/>
        </w:rPr>
        <w:t xml:space="preserve"> S. Giorgio </w:t>
      </w:r>
    </w:p>
    <w:p w14:paraId="1DF91056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si decide: </w:t>
      </w:r>
    </w:p>
    <w:p w14:paraId="76F465BE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a) di infliggere alla </w:t>
      </w:r>
      <w:proofErr w:type="spellStart"/>
      <w:r w:rsidRPr="009F07F6">
        <w:rPr>
          <w:color w:val="002060"/>
        </w:rPr>
        <w:t>Soc</w:t>
      </w:r>
      <w:proofErr w:type="spellEnd"/>
      <w:r w:rsidRPr="009F07F6">
        <w:rPr>
          <w:color w:val="002060"/>
        </w:rPr>
        <w:t xml:space="preserve">. </w:t>
      </w:r>
      <w:proofErr w:type="spellStart"/>
      <w:r w:rsidRPr="009F07F6">
        <w:rPr>
          <w:color w:val="002060"/>
        </w:rPr>
        <w:t>S.Giorgio</w:t>
      </w:r>
      <w:proofErr w:type="spellEnd"/>
      <w:r w:rsidRPr="009F07F6">
        <w:rPr>
          <w:color w:val="002060"/>
        </w:rPr>
        <w:t xml:space="preserve"> la punizione sportiva della perdita della gara con il punteggio di 0 - 6 </w:t>
      </w:r>
    </w:p>
    <w:p w14:paraId="18F01433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b) l'ammenda di euro 200 unto in classifica; c) esclusione campionato </w:t>
      </w:r>
    </w:p>
    <w:p w14:paraId="4D43AAD7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37FDCA6E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1E4BAD03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SOCIETA' </w:t>
      </w:r>
    </w:p>
    <w:p w14:paraId="583917C4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ESCLUSIONE DAL CAMPIONATO: </w:t>
      </w:r>
    </w:p>
    <w:p w14:paraId="2151A594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REAL SAN GIORGIO </w:t>
      </w:r>
      <w:r w:rsidRPr="009F07F6">
        <w:rPr>
          <w:color w:val="002060"/>
        </w:rPr>
        <w:br/>
        <w:t xml:space="preserve">V. delibera. </w:t>
      </w:r>
    </w:p>
    <w:p w14:paraId="5449DD68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PERDITA DELLA GARA: </w:t>
      </w:r>
    </w:p>
    <w:p w14:paraId="30BFB2ED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REAL SAN GIORGIO </w:t>
      </w:r>
      <w:r w:rsidRPr="009F07F6">
        <w:rPr>
          <w:color w:val="002060"/>
        </w:rPr>
        <w:br/>
        <w:t xml:space="preserve">V. delibera </w:t>
      </w:r>
    </w:p>
    <w:p w14:paraId="45400743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AMMENDA </w:t>
      </w:r>
    </w:p>
    <w:p w14:paraId="44637506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Euro 200,00 REAL SAN GIORGIO </w:t>
      </w:r>
      <w:r w:rsidRPr="009F07F6">
        <w:rPr>
          <w:color w:val="002060"/>
        </w:rPr>
        <w:br/>
        <w:t xml:space="preserve">V. Delibera. </w:t>
      </w:r>
    </w:p>
    <w:p w14:paraId="368D3F4C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63C21176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7BAE9015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C751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DRAGUSIN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F3409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0D4C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CFCA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2E2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72DA777A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395E37B8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67B4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4BA7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1EFC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70CD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CAO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5EB6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(FUTSAL CASELLE) </w:t>
            </w:r>
          </w:p>
        </w:tc>
      </w:tr>
      <w:tr w:rsidR="005D6D87" w:rsidRPr="009F07F6" w14:paraId="1D0DA008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723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BANCHETTI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C403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7AE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067B" w14:textId="77777777" w:rsidR="005D6D87" w:rsidRPr="009F07F6" w:rsidRDefault="005D6D87" w:rsidP="006773F6">
            <w:pPr>
              <w:pStyle w:val="movimento"/>
              <w:rPr>
                <w:color w:val="002060"/>
                <w:lang w:val="es-ES"/>
              </w:rPr>
            </w:pPr>
            <w:r w:rsidRPr="009F07F6">
              <w:rPr>
                <w:color w:val="002060"/>
                <w:lang w:val="es-ES"/>
              </w:rPr>
              <w:t>DE SOUZA JUNIOR EDSON LUIZ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667D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(NUOVA JUVENTINA FFC) </w:t>
            </w:r>
          </w:p>
        </w:tc>
      </w:tr>
    </w:tbl>
    <w:p w14:paraId="2EC1057C" w14:textId="77777777" w:rsidR="005D6D87" w:rsidRPr="009F07F6" w:rsidRDefault="005D6D87" w:rsidP="005D6D87">
      <w:pPr>
        <w:pStyle w:val="titolo10"/>
        <w:rPr>
          <w:rFonts w:eastAsiaTheme="minorEastAsia"/>
          <w:color w:val="002060"/>
        </w:rPr>
      </w:pPr>
      <w:r w:rsidRPr="009F07F6">
        <w:rPr>
          <w:color w:val="002060"/>
        </w:rPr>
        <w:t xml:space="preserve">GARE DEL 16/11/2022 </w:t>
      </w:r>
    </w:p>
    <w:p w14:paraId="3DFC30D3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0EE9F322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40212915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DIRIGENTI </w:t>
      </w:r>
    </w:p>
    <w:p w14:paraId="5331DA47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INIBIZIONE A SVOLGERE OGNI ATTIVITA' FINO AL 28/11/2022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44A5C2F5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B2DB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CIUTI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45F7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D65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B27C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0CD2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263515B6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F07F6">
        <w:rPr>
          <w:color w:val="002060"/>
        </w:rPr>
        <w:t xml:space="preserve">Per proteste nei confronti dell'arbitro. Allontanato. </w:t>
      </w:r>
    </w:p>
    <w:p w14:paraId="5D8E9F63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4385829D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5E8968FE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9F3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PACENTI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0D8B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846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6DC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BORSATO LUIZ HENRIQUE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8AD8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(SANGIORGIO) </w:t>
            </w:r>
          </w:p>
        </w:tc>
      </w:tr>
    </w:tbl>
    <w:p w14:paraId="588DC106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44991B8E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DA7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PIERPAOLI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1EE3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B683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CDCE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IOIO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2863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(FUTSAL MONTEMARCIANO C5) </w:t>
            </w:r>
          </w:p>
        </w:tc>
      </w:tr>
      <w:tr w:rsidR="005D6D87" w:rsidRPr="009F07F6" w14:paraId="4097E122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FC44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PALMIERI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82D7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262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195C4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5EF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1DA4AB4C" w14:textId="77777777" w:rsidR="005D6D87" w:rsidRPr="009F07F6" w:rsidRDefault="005D6D87" w:rsidP="005D6D87">
      <w:pPr>
        <w:pStyle w:val="breakline"/>
        <w:rPr>
          <w:color w:val="002060"/>
        </w:rPr>
      </w:pPr>
    </w:p>
    <w:p w14:paraId="514C4EA9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772913E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13AEE4A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4CD43C9D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COPPA MARCHE CALCIO 5 serie D</w:t>
      </w:r>
    </w:p>
    <w:p w14:paraId="05262191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22E25E0B" w14:textId="77777777" w:rsidR="005D6D87" w:rsidRPr="009F07F6" w:rsidRDefault="005D6D87" w:rsidP="005D6D87">
      <w:pPr>
        <w:pStyle w:val="breakline"/>
        <w:rPr>
          <w:color w:val="002060"/>
        </w:rPr>
      </w:pPr>
    </w:p>
    <w:p w14:paraId="613E7F78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16/11/2022</w:t>
      </w:r>
    </w:p>
    <w:p w14:paraId="385F8045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C49F7E1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2123AAD7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2D440F7C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740F7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OF - 1 Giornata - A</w:t>
                  </w:r>
                </w:p>
              </w:tc>
            </w:tr>
            <w:tr w:rsidR="005D6D87" w:rsidRPr="009F07F6" w14:paraId="4B456AC2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2D407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CCB11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6F955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80786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411D6E77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705DCB40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594B4B96" w14:textId="77777777" w:rsidR="005D6D87" w:rsidRPr="009F07F6" w:rsidRDefault="005D6D87" w:rsidP="005D6D87">
      <w:pPr>
        <w:pStyle w:val="breakline"/>
        <w:rPr>
          <w:color w:val="002060"/>
        </w:rPr>
      </w:pPr>
    </w:p>
    <w:p w14:paraId="389FA4B7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5F7ED78C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201FF240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t xml:space="preserve">GARE DEL 16/11/2022 </w:t>
      </w:r>
    </w:p>
    <w:p w14:paraId="049D334E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1DC5F7B4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4EBC68FD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2D149F62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565D5676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3348B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TORRI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65FA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0B79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1112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UGOLINI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CF3F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(ACQUALAGNA CALCIO C 5) </w:t>
            </w:r>
          </w:p>
        </w:tc>
      </w:tr>
    </w:tbl>
    <w:p w14:paraId="55CADE02" w14:textId="77777777" w:rsidR="005D6D87" w:rsidRPr="009F07F6" w:rsidRDefault="005D6D87" w:rsidP="005D6D87">
      <w:pPr>
        <w:pStyle w:val="breakline"/>
        <w:rPr>
          <w:color w:val="002060"/>
        </w:rPr>
      </w:pPr>
    </w:p>
    <w:p w14:paraId="62B3D734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853D5FC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344F432" w14:textId="77777777" w:rsidR="005D6D87" w:rsidRPr="009F07F6" w:rsidRDefault="005D6D87" w:rsidP="005D6D87">
      <w:pPr>
        <w:pStyle w:val="breakline"/>
        <w:rPr>
          <w:color w:val="002060"/>
        </w:rPr>
      </w:pPr>
    </w:p>
    <w:p w14:paraId="7758FF39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COPPA ITALIA FEMM.LE CALCIO A5</w:t>
      </w:r>
    </w:p>
    <w:p w14:paraId="2C441E7A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4C51F008" w14:textId="77777777" w:rsidR="005D6D87" w:rsidRPr="009F07F6" w:rsidRDefault="005D6D87" w:rsidP="005D6D87">
      <w:pPr>
        <w:pStyle w:val="breakline"/>
        <w:rPr>
          <w:color w:val="002060"/>
        </w:rPr>
      </w:pPr>
    </w:p>
    <w:p w14:paraId="7E724835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11/11/2022</w:t>
      </w:r>
    </w:p>
    <w:p w14:paraId="26155E87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9F58B2F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7427D735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15CFEC72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9723B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5D6D87" w:rsidRPr="009F07F6" w14:paraId="70F74448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AE8EEE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E1F2C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EA53E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5EF3A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5903718B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3777F3CE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0FD100E1" w14:textId="77777777" w:rsidR="005D6D87" w:rsidRPr="009F07F6" w:rsidRDefault="005D6D87" w:rsidP="005D6D87">
      <w:pPr>
        <w:pStyle w:val="breakline"/>
        <w:rPr>
          <w:color w:val="002060"/>
        </w:rPr>
      </w:pPr>
    </w:p>
    <w:p w14:paraId="601B5F73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COPPA MARCHE UNDER 21 CALCIO 5</w:t>
      </w:r>
    </w:p>
    <w:p w14:paraId="1529A2F6" w14:textId="77777777" w:rsidR="005D6D87" w:rsidRPr="009F07F6" w:rsidRDefault="005D6D87" w:rsidP="005D6D87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9F07F6">
        <w:rPr>
          <w:rFonts w:ascii="Arial" w:hAnsi="Arial" w:cs="Arial"/>
          <w:b/>
          <w:color w:val="002060"/>
          <w:sz w:val="36"/>
          <w:szCs w:val="36"/>
        </w:rPr>
        <w:t>QUALIFICATE ALLA FINALE</w:t>
      </w:r>
    </w:p>
    <w:p w14:paraId="795D6538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p w14:paraId="0F011BD8" w14:textId="77777777" w:rsidR="005D6D87" w:rsidRPr="009F07F6" w:rsidRDefault="005D6D87" w:rsidP="005D6D87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9F07F6">
        <w:rPr>
          <w:rFonts w:ascii="Arial" w:hAnsi="Arial" w:cs="Arial"/>
          <w:color w:val="002060"/>
          <w:sz w:val="22"/>
        </w:rPr>
        <w:t>Al termine delle Semifinali si sono qualificate per la gara di Finale le seguenti squadre:</w:t>
      </w:r>
    </w:p>
    <w:p w14:paraId="3895E2BE" w14:textId="77777777" w:rsidR="005D6D87" w:rsidRPr="009F07F6" w:rsidRDefault="005D6D87" w:rsidP="005D6D87">
      <w:pPr>
        <w:pStyle w:val="LndNormale1"/>
        <w:rPr>
          <w:color w:val="002060"/>
        </w:rPr>
      </w:pPr>
    </w:p>
    <w:p w14:paraId="6928727B" w14:textId="77777777" w:rsidR="005D6D87" w:rsidRPr="009F07F6" w:rsidRDefault="005D6D87" w:rsidP="005D6D87">
      <w:pPr>
        <w:pStyle w:val="LndNormale1"/>
        <w:rPr>
          <w:color w:val="002060"/>
        </w:rPr>
      </w:pPr>
      <w:r w:rsidRPr="009F07F6">
        <w:rPr>
          <w:b/>
          <w:bCs/>
          <w:color w:val="002060"/>
        </w:rPr>
        <w:t>AUDAX 1970 S.ANGELO</w:t>
      </w:r>
    </w:p>
    <w:p w14:paraId="4FBCC242" w14:textId="77777777" w:rsidR="005D6D87" w:rsidRPr="009F07F6" w:rsidRDefault="005D6D87" w:rsidP="005D6D87">
      <w:pPr>
        <w:pStyle w:val="LndNormale1"/>
        <w:rPr>
          <w:b/>
          <w:bCs/>
          <w:color w:val="002060"/>
        </w:rPr>
      </w:pPr>
      <w:r w:rsidRPr="009F07F6">
        <w:rPr>
          <w:b/>
          <w:bCs/>
          <w:color w:val="002060"/>
        </w:rPr>
        <w:t>REAL FABRIANO</w:t>
      </w:r>
    </w:p>
    <w:p w14:paraId="17753532" w14:textId="77777777" w:rsidR="005D6D87" w:rsidRPr="009F07F6" w:rsidRDefault="005D6D87" w:rsidP="005D6D87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6868321" w14:textId="77777777" w:rsidR="005D6D87" w:rsidRPr="009F07F6" w:rsidRDefault="005D6D87" w:rsidP="005D6D87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9F07F6">
        <w:rPr>
          <w:rFonts w:ascii="Arial" w:hAnsi="Arial" w:cs="Arial"/>
          <w:b/>
          <w:iCs/>
          <w:color w:val="002060"/>
          <w:sz w:val="22"/>
          <w:u w:val="single"/>
        </w:rPr>
        <w:t>FINALE</w:t>
      </w:r>
    </w:p>
    <w:p w14:paraId="716132CC" w14:textId="77777777" w:rsidR="005D6D87" w:rsidRPr="009F07F6" w:rsidRDefault="005D6D87" w:rsidP="005D6D87">
      <w:pPr>
        <w:pStyle w:val="Corpodeltesto21"/>
        <w:rPr>
          <w:rFonts w:ascii="Arial" w:hAnsi="Arial" w:cs="Arial"/>
          <w:b/>
          <w:iCs/>
          <w:color w:val="002060"/>
          <w:sz w:val="22"/>
        </w:rPr>
      </w:pPr>
      <w:r w:rsidRPr="009F07F6">
        <w:rPr>
          <w:rFonts w:ascii="Arial" w:hAnsi="Arial" w:cs="Arial"/>
          <w:b/>
          <w:iCs/>
          <w:color w:val="002060"/>
          <w:sz w:val="22"/>
        </w:rPr>
        <w:t>Gara Unica, Gennaio 2023</w:t>
      </w:r>
    </w:p>
    <w:p w14:paraId="38E6A396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  <w:r w:rsidRPr="009F07F6">
        <w:rPr>
          <w:rFonts w:ascii="Arial" w:hAnsi="Arial" w:cs="Arial"/>
          <w:color w:val="002060"/>
          <w:sz w:val="22"/>
        </w:rPr>
        <w:t>Le 2 società vincenti le Semifinali disputeranno, in sede unica la gara di Finale nel corso delle “</w:t>
      </w:r>
      <w:proofErr w:type="spellStart"/>
      <w:r w:rsidRPr="009F07F6">
        <w:rPr>
          <w:rFonts w:ascii="Arial" w:hAnsi="Arial" w:cs="Arial"/>
          <w:color w:val="002060"/>
          <w:sz w:val="22"/>
        </w:rPr>
        <w:t>Finals</w:t>
      </w:r>
      <w:proofErr w:type="spellEnd"/>
      <w:r w:rsidRPr="009F07F6">
        <w:rPr>
          <w:rFonts w:ascii="Arial" w:hAnsi="Arial" w:cs="Arial"/>
          <w:color w:val="002060"/>
          <w:sz w:val="22"/>
        </w:rPr>
        <w:t xml:space="preserve"> Cup” che si disputerà a Gennaio 2023, il regolamento e la disciplina sportiva della “</w:t>
      </w:r>
      <w:proofErr w:type="spellStart"/>
      <w:r w:rsidRPr="009F07F6">
        <w:rPr>
          <w:rFonts w:ascii="Arial" w:hAnsi="Arial" w:cs="Arial"/>
          <w:color w:val="002060"/>
          <w:sz w:val="22"/>
        </w:rPr>
        <w:t>Finals</w:t>
      </w:r>
      <w:proofErr w:type="spellEnd"/>
      <w:r w:rsidRPr="009F07F6">
        <w:rPr>
          <w:rFonts w:ascii="Arial" w:hAnsi="Arial" w:cs="Arial"/>
          <w:color w:val="002060"/>
          <w:sz w:val="22"/>
        </w:rPr>
        <w:t xml:space="preserve"> Cup” saranno </w:t>
      </w:r>
      <w:r w:rsidRPr="009F07F6">
        <w:rPr>
          <w:rFonts w:ascii="Arial" w:hAnsi="Arial" w:cs="Arial"/>
          <w:color w:val="002060"/>
          <w:sz w:val="22"/>
        </w:rPr>
        <w:lastRenderedPageBreak/>
        <w:t>oggetto di apposito C.U.</w:t>
      </w:r>
    </w:p>
    <w:p w14:paraId="031E857E" w14:textId="77777777" w:rsidR="005D6D87" w:rsidRPr="009F07F6" w:rsidRDefault="005D6D87" w:rsidP="005D6D87">
      <w:pPr>
        <w:pStyle w:val="Corpodeltesto21"/>
        <w:rPr>
          <w:rFonts w:ascii="Arial" w:hAnsi="Arial" w:cs="Arial"/>
          <w:color w:val="002060"/>
          <w:sz w:val="22"/>
        </w:rPr>
      </w:pPr>
    </w:p>
    <w:p w14:paraId="44F3D7A3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59A47024" w14:textId="77777777" w:rsidR="005D6D87" w:rsidRPr="009F07F6" w:rsidRDefault="005D6D87" w:rsidP="005D6D87">
      <w:pPr>
        <w:pStyle w:val="breakline"/>
        <w:rPr>
          <w:color w:val="002060"/>
        </w:rPr>
      </w:pPr>
    </w:p>
    <w:p w14:paraId="146F0373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12/11/2022</w:t>
      </w:r>
    </w:p>
    <w:p w14:paraId="42C8A2AB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703F86E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345D5113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640C83A9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E55C0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5D6D87" w:rsidRPr="009F07F6" w14:paraId="01609BF7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3CD39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4F3F4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F8EDD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8891A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32B1298E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C0D66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AE482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D4E88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A822F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5193F651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7AFC22F6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35D62823" w14:textId="77777777" w:rsidR="005D6D87" w:rsidRPr="009F07F6" w:rsidRDefault="005D6D87" w:rsidP="005D6D87">
      <w:pPr>
        <w:pStyle w:val="breakline"/>
        <w:rPr>
          <w:color w:val="002060"/>
        </w:rPr>
      </w:pPr>
    </w:p>
    <w:p w14:paraId="73CE886D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5554A2E6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2AFA4193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t xml:space="preserve">GARE DEL 12/11/2022 </w:t>
      </w:r>
    </w:p>
    <w:p w14:paraId="5DB26D15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210F9FD0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6F72B897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SOCIETA' </w:t>
      </w:r>
    </w:p>
    <w:p w14:paraId="1F206461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AMMENDA </w:t>
      </w:r>
    </w:p>
    <w:p w14:paraId="38B7A9E4" w14:textId="77777777" w:rsidR="005D6D87" w:rsidRPr="009F07F6" w:rsidRDefault="005D6D87" w:rsidP="005D6D8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F07F6">
        <w:rPr>
          <w:color w:val="002060"/>
        </w:rPr>
        <w:t xml:space="preserve">Euro 70,00 REAL FABRIANO </w:t>
      </w:r>
      <w:r w:rsidRPr="009F07F6">
        <w:rPr>
          <w:color w:val="002060"/>
        </w:rPr>
        <w:br/>
        <w:t xml:space="preserve">Per comportamento offensivo e minaccioso del proprio pubblico verso i giocatori avversari a fine gara. </w:t>
      </w:r>
    </w:p>
    <w:p w14:paraId="78FD62B2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2BC042D2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368FCE4F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4B62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GIACOMETTI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A0F5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38CE0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5E37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5319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</w:tr>
    </w:tbl>
    <w:p w14:paraId="45EA7993" w14:textId="77777777" w:rsidR="005D6D87" w:rsidRPr="009F07F6" w:rsidRDefault="005D6D87" w:rsidP="005D6D87">
      <w:pPr>
        <w:pStyle w:val="titolo20"/>
        <w:rPr>
          <w:rFonts w:eastAsiaTheme="minorEastAsia"/>
          <w:color w:val="002060"/>
        </w:rPr>
      </w:pPr>
      <w:r w:rsidRPr="009F07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2BFCDAE5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E42D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CORRADETTI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8223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97938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C209A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GAMBUCCI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B83D1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(REAL FABRIANO) </w:t>
            </w:r>
          </w:p>
        </w:tc>
      </w:tr>
    </w:tbl>
    <w:p w14:paraId="1E66413C" w14:textId="77777777" w:rsidR="005D6D87" w:rsidRPr="009F07F6" w:rsidRDefault="005D6D87" w:rsidP="005D6D87">
      <w:pPr>
        <w:pStyle w:val="breakline"/>
        <w:rPr>
          <w:color w:val="002060"/>
        </w:rPr>
      </w:pPr>
    </w:p>
    <w:p w14:paraId="53E15D8F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7CF0AB9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CDB1188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6B3C5C54" w14:textId="77777777" w:rsidR="005D6D87" w:rsidRPr="009F07F6" w:rsidRDefault="005D6D87" w:rsidP="005D6D87">
      <w:pPr>
        <w:pStyle w:val="breakline"/>
        <w:rPr>
          <w:color w:val="002060"/>
        </w:rPr>
      </w:pPr>
    </w:p>
    <w:p w14:paraId="05AEFF20" w14:textId="77777777" w:rsidR="005D6D87" w:rsidRPr="009F07F6" w:rsidRDefault="005D6D87" w:rsidP="005D6D87">
      <w:pPr>
        <w:pStyle w:val="breakline"/>
        <w:rPr>
          <w:color w:val="002060"/>
        </w:rPr>
      </w:pPr>
    </w:p>
    <w:p w14:paraId="257E24CD" w14:textId="77777777" w:rsidR="005D6D87" w:rsidRPr="009F07F6" w:rsidRDefault="005D6D87" w:rsidP="005D6D8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F07F6">
        <w:rPr>
          <w:color w:val="002060"/>
        </w:rPr>
        <w:t>COPPA MARCHE UNDER 17 CALCIO A5</w:t>
      </w:r>
    </w:p>
    <w:p w14:paraId="73568C75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RISULTATI</w:t>
      </w:r>
    </w:p>
    <w:p w14:paraId="5A57695A" w14:textId="77777777" w:rsidR="005D6D87" w:rsidRPr="009F07F6" w:rsidRDefault="005D6D87" w:rsidP="005D6D87">
      <w:pPr>
        <w:pStyle w:val="breakline"/>
        <w:rPr>
          <w:color w:val="002060"/>
        </w:rPr>
      </w:pPr>
    </w:p>
    <w:p w14:paraId="66717D7B" w14:textId="77777777" w:rsidR="005D6D87" w:rsidRPr="009F07F6" w:rsidRDefault="005D6D87" w:rsidP="005D6D87">
      <w:pPr>
        <w:pStyle w:val="sottotitolocampionato10"/>
        <w:rPr>
          <w:color w:val="002060"/>
        </w:rPr>
      </w:pPr>
      <w:r w:rsidRPr="009F07F6">
        <w:rPr>
          <w:color w:val="002060"/>
        </w:rPr>
        <w:t>RISULTATI UFFICIALI GARE DEL 16/11/2022</w:t>
      </w:r>
    </w:p>
    <w:p w14:paraId="1CD823CE" w14:textId="77777777" w:rsidR="005D6D87" w:rsidRPr="005D6D87" w:rsidRDefault="005D6D87" w:rsidP="005D6D8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D6D8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880719A" w14:textId="77777777" w:rsidR="005D6D87" w:rsidRPr="009F07F6" w:rsidRDefault="005D6D87" w:rsidP="005D6D8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6D87" w:rsidRPr="009F07F6" w14:paraId="3B7C8855" w14:textId="77777777" w:rsidTr="006773F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D6D87" w:rsidRPr="009F07F6" w14:paraId="25A42824" w14:textId="77777777" w:rsidTr="006773F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2D28D" w14:textId="77777777" w:rsidR="005D6D87" w:rsidRPr="009F07F6" w:rsidRDefault="005D6D87" w:rsidP="006773F6">
                  <w:pPr>
                    <w:pStyle w:val="header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5D6D87" w:rsidRPr="009F07F6" w14:paraId="2FD6C2EF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4BA68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FECA4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626A6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56455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  <w:tr w:rsidR="005D6D87" w:rsidRPr="009F07F6" w14:paraId="10A59A08" w14:textId="77777777" w:rsidTr="006773F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10B30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70B67" w14:textId="77777777" w:rsidR="005D6D87" w:rsidRPr="009F07F6" w:rsidRDefault="005D6D87" w:rsidP="006773F6">
                  <w:pPr>
                    <w:pStyle w:val="rowtabella0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D3586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B3DFB" w14:textId="77777777" w:rsidR="005D6D87" w:rsidRPr="009F07F6" w:rsidRDefault="005D6D87" w:rsidP="006773F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F07F6">
                    <w:rPr>
                      <w:color w:val="002060"/>
                    </w:rPr>
                    <w:t> </w:t>
                  </w:r>
                </w:p>
              </w:tc>
            </w:tr>
          </w:tbl>
          <w:p w14:paraId="3C12E233" w14:textId="77777777" w:rsidR="005D6D87" w:rsidRPr="009F07F6" w:rsidRDefault="005D6D87" w:rsidP="006773F6">
            <w:pPr>
              <w:rPr>
                <w:color w:val="002060"/>
              </w:rPr>
            </w:pPr>
          </w:p>
        </w:tc>
      </w:tr>
    </w:tbl>
    <w:p w14:paraId="3386FB7F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5C6B1013" w14:textId="77777777" w:rsidR="005D6D87" w:rsidRPr="009F07F6" w:rsidRDefault="005D6D87" w:rsidP="005D6D87">
      <w:pPr>
        <w:pStyle w:val="breakline"/>
        <w:rPr>
          <w:color w:val="002060"/>
        </w:rPr>
      </w:pPr>
    </w:p>
    <w:p w14:paraId="12549A0C" w14:textId="77777777" w:rsidR="005D6D87" w:rsidRPr="009F07F6" w:rsidRDefault="005D6D87" w:rsidP="005D6D87">
      <w:pPr>
        <w:pStyle w:val="titoloprinc0"/>
        <w:rPr>
          <w:color w:val="002060"/>
        </w:rPr>
      </w:pPr>
      <w:r w:rsidRPr="009F07F6">
        <w:rPr>
          <w:color w:val="002060"/>
        </w:rPr>
        <w:t>GIUDICE SPORTIVO</w:t>
      </w:r>
    </w:p>
    <w:p w14:paraId="52A67C79" w14:textId="77777777" w:rsidR="005D6D87" w:rsidRPr="009F07F6" w:rsidRDefault="005D6D87" w:rsidP="005D6D87">
      <w:pPr>
        <w:pStyle w:val="diffida"/>
        <w:rPr>
          <w:color w:val="002060"/>
        </w:rPr>
      </w:pPr>
      <w:r w:rsidRPr="009F07F6">
        <w:rPr>
          <w:color w:val="002060"/>
        </w:rPr>
        <w:t>Il Giudice Sportivo Avv. Agnese Lazzaretti, con l'assistenza del segretario Angelo Castellana, nella seduta del 21/11/2022, ha adottato le decisioni che di seguito integralmente si riportano:</w:t>
      </w:r>
    </w:p>
    <w:p w14:paraId="58021E0C" w14:textId="77777777" w:rsidR="005D6D87" w:rsidRPr="009F07F6" w:rsidRDefault="005D6D87" w:rsidP="005D6D87">
      <w:pPr>
        <w:pStyle w:val="titolo10"/>
        <w:rPr>
          <w:color w:val="002060"/>
        </w:rPr>
      </w:pPr>
      <w:r w:rsidRPr="009F07F6">
        <w:rPr>
          <w:color w:val="002060"/>
        </w:rPr>
        <w:lastRenderedPageBreak/>
        <w:t xml:space="preserve">GARE DEL 16/11/2022 </w:t>
      </w:r>
    </w:p>
    <w:p w14:paraId="6447A85F" w14:textId="77777777" w:rsidR="005D6D87" w:rsidRPr="009F07F6" w:rsidRDefault="005D6D87" w:rsidP="005D6D87">
      <w:pPr>
        <w:pStyle w:val="titolo7a"/>
        <w:rPr>
          <w:color w:val="002060"/>
        </w:rPr>
      </w:pPr>
      <w:r w:rsidRPr="009F07F6">
        <w:rPr>
          <w:color w:val="002060"/>
        </w:rPr>
        <w:t xml:space="preserve">PROVVEDIMENTI DISCIPLINARI </w:t>
      </w:r>
    </w:p>
    <w:p w14:paraId="2C132193" w14:textId="77777777" w:rsidR="005D6D87" w:rsidRPr="009F07F6" w:rsidRDefault="005D6D87" w:rsidP="005D6D87">
      <w:pPr>
        <w:pStyle w:val="titolo7b0"/>
        <w:rPr>
          <w:color w:val="002060"/>
        </w:rPr>
      </w:pPr>
      <w:r w:rsidRPr="009F07F6">
        <w:rPr>
          <w:color w:val="002060"/>
        </w:rPr>
        <w:t xml:space="preserve">In base alle risultanze degli atti ufficiali sono state deliberate le seguenti sanzioni disciplinari. </w:t>
      </w:r>
    </w:p>
    <w:p w14:paraId="74FBCECE" w14:textId="77777777" w:rsidR="005D6D87" w:rsidRPr="009F07F6" w:rsidRDefault="005D6D87" w:rsidP="005D6D87">
      <w:pPr>
        <w:pStyle w:val="titolo30"/>
        <w:rPr>
          <w:color w:val="002060"/>
        </w:rPr>
      </w:pPr>
      <w:r w:rsidRPr="009F07F6">
        <w:rPr>
          <w:color w:val="002060"/>
        </w:rPr>
        <w:t xml:space="preserve">CALCIATORI NON ESPULSI </w:t>
      </w:r>
    </w:p>
    <w:p w14:paraId="7B399CD5" w14:textId="77777777" w:rsidR="005D6D87" w:rsidRPr="009F07F6" w:rsidRDefault="005D6D87" w:rsidP="005D6D87">
      <w:pPr>
        <w:pStyle w:val="titolo20"/>
        <w:rPr>
          <w:color w:val="002060"/>
        </w:rPr>
      </w:pPr>
      <w:r w:rsidRPr="009F07F6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6D87" w:rsidRPr="009F07F6" w14:paraId="5C7E8BE7" w14:textId="77777777" w:rsidTr="006773F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29C13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ORTOLANI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791E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433F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AF71" w14:textId="77777777" w:rsidR="005D6D87" w:rsidRPr="009F07F6" w:rsidRDefault="005D6D87" w:rsidP="006773F6">
            <w:pPr>
              <w:pStyle w:val="movimento"/>
              <w:rPr>
                <w:color w:val="002060"/>
              </w:rPr>
            </w:pPr>
            <w:r w:rsidRPr="009F07F6">
              <w:rPr>
                <w:color w:val="002060"/>
              </w:rPr>
              <w:t>PETRUCCI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3694" w14:textId="77777777" w:rsidR="005D6D87" w:rsidRPr="009F07F6" w:rsidRDefault="005D6D87" w:rsidP="006773F6">
            <w:pPr>
              <w:pStyle w:val="movimento2"/>
              <w:rPr>
                <w:color w:val="002060"/>
              </w:rPr>
            </w:pPr>
            <w:r w:rsidRPr="009F07F6">
              <w:rPr>
                <w:color w:val="002060"/>
              </w:rPr>
              <w:t xml:space="preserve">(ITALSERVICE C5) </w:t>
            </w:r>
          </w:p>
        </w:tc>
      </w:tr>
    </w:tbl>
    <w:p w14:paraId="7DCA0957" w14:textId="77777777" w:rsidR="005D6D87" w:rsidRPr="009F07F6" w:rsidRDefault="005D6D87" w:rsidP="005D6D87">
      <w:pPr>
        <w:pStyle w:val="breakline"/>
        <w:rPr>
          <w:color w:val="002060"/>
        </w:rPr>
      </w:pPr>
    </w:p>
    <w:p w14:paraId="4AD53914" w14:textId="77777777" w:rsidR="005D6D87" w:rsidRPr="009F07F6" w:rsidRDefault="005D6D87" w:rsidP="005D6D8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0FB9273" w14:textId="77777777" w:rsidR="005D6D87" w:rsidRPr="009F07F6" w:rsidRDefault="005D6D87" w:rsidP="005D6D8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9F07F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9F07F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E2E2BFA" w14:textId="77777777" w:rsidR="005D6D87" w:rsidRPr="009F07F6" w:rsidRDefault="005D6D87" w:rsidP="005D6D87">
      <w:pPr>
        <w:pStyle w:val="breakline"/>
        <w:rPr>
          <w:rFonts w:eastAsiaTheme="minorEastAsia"/>
          <w:color w:val="002060"/>
        </w:rPr>
      </w:pPr>
    </w:p>
    <w:p w14:paraId="78955AB8" w14:textId="77777777" w:rsidR="00037CDF" w:rsidRPr="00227D81" w:rsidRDefault="00037CDF" w:rsidP="00037CDF">
      <w:pPr>
        <w:pStyle w:val="breakline"/>
        <w:rPr>
          <w:color w:val="002060"/>
        </w:rPr>
      </w:pPr>
    </w:p>
    <w:p w14:paraId="14F367DD" w14:textId="77777777" w:rsidR="00037CDF" w:rsidRPr="00227D81" w:rsidRDefault="00037CDF" w:rsidP="00037CDF">
      <w:pPr>
        <w:pStyle w:val="breakline"/>
        <w:rPr>
          <w:rFonts w:eastAsiaTheme="minorEastAsia"/>
          <w:color w:val="002060"/>
        </w:rPr>
      </w:pPr>
    </w:p>
    <w:p w14:paraId="15F9E8F8" w14:textId="7085B180" w:rsidR="00E43C48" w:rsidRDefault="00E43C48" w:rsidP="00C80BDC">
      <w:pPr>
        <w:rPr>
          <w:rFonts w:ascii="Arial" w:hAnsi="Arial" w:cs="Arial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3ACDD53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CE78D0">
        <w:rPr>
          <w:rFonts w:ascii="Arial" w:hAnsi="Arial" w:cs="Arial"/>
          <w:b/>
          <w:bCs/>
          <w:color w:val="002060"/>
        </w:rPr>
        <w:t>5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lastRenderedPageBreak/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34B80D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CE78D0">
        <w:rPr>
          <w:b/>
          <w:color w:val="002060"/>
          <w:u w:val="single"/>
        </w:rPr>
        <w:t>21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E181" w14:textId="77777777" w:rsidR="00533790" w:rsidRDefault="00533790">
      <w:r>
        <w:separator/>
      </w:r>
    </w:p>
  </w:endnote>
  <w:endnote w:type="continuationSeparator" w:id="0">
    <w:p w14:paraId="7B294E37" w14:textId="77777777" w:rsidR="00533790" w:rsidRDefault="00533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95A8F28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003BF">
      <w:rPr>
        <w:rStyle w:val="Numeropagina"/>
        <w:rFonts w:ascii="Arial" w:hAnsi="Arial" w:cs="Arial"/>
        <w:color w:val="002060"/>
      </w:rPr>
      <w:t>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21032" w14:textId="77777777" w:rsidR="00533790" w:rsidRDefault="00533790">
      <w:r>
        <w:separator/>
      </w:r>
    </w:p>
  </w:footnote>
  <w:footnote w:type="continuationSeparator" w:id="0">
    <w:p w14:paraId="5122DC49" w14:textId="77777777" w:rsidR="00533790" w:rsidRDefault="00533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242</TotalTime>
  <Pages>12</Pages>
  <Words>2960</Words>
  <Characters>16874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19795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8</cp:revision>
  <cp:lastPrinted>2022-10-27T12:10:00Z</cp:lastPrinted>
  <dcterms:created xsi:type="dcterms:W3CDTF">2022-11-21T08:35:00Z</dcterms:created>
  <dcterms:modified xsi:type="dcterms:W3CDTF">2022-11-21T13:42:00Z</dcterms:modified>
</cp:coreProperties>
</file>