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6E36A18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811E5">
              <w:rPr>
                <w:rFonts w:ascii="Arial" w:hAnsi="Arial" w:cs="Arial"/>
                <w:color w:val="002060"/>
                <w:sz w:val="40"/>
                <w:szCs w:val="40"/>
              </w:rPr>
              <w:t>50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E78D0">
              <w:rPr>
                <w:rFonts w:ascii="Arial" w:hAnsi="Arial" w:cs="Arial"/>
                <w:color w:val="002060"/>
                <w:sz w:val="40"/>
                <w:szCs w:val="40"/>
              </w:rPr>
              <w:t>2</w:t>
            </w:r>
            <w:r w:rsidR="00B811E5">
              <w:rPr>
                <w:rFonts w:ascii="Arial" w:hAnsi="Arial" w:cs="Arial"/>
                <w:color w:val="002060"/>
                <w:sz w:val="40"/>
                <w:szCs w:val="40"/>
              </w:rPr>
              <w:t>3</w:t>
            </w:r>
            <w:r w:rsidR="00CF4C7D" w:rsidRPr="000039D0">
              <w:rPr>
                <w:rFonts w:ascii="Arial" w:hAnsi="Arial" w:cs="Arial"/>
                <w:color w:val="002060"/>
                <w:sz w:val="40"/>
                <w:szCs w:val="40"/>
              </w:rPr>
              <w:t>/</w:t>
            </w:r>
            <w:r w:rsidR="00FB4E16">
              <w:rPr>
                <w:rFonts w:ascii="Arial" w:hAnsi="Arial" w:cs="Arial"/>
                <w:color w:val="002060"/>
                <w:sz w:val="40"/>
                <w:szCs w:val="40"/>
              </w:rPr>
              <w:t>1</w:t>
            </w:r>
            <w:r w:rsidR="00550ABD">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C40A0D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546D5">
          <w:rPr>
            <w:noProof/>
            <w:webHidden/>
            <w:color w:val="002060"/>
          </w:rPr>
          <w:t>1</w:t>
        </w:r>
        <w:r w:rsidR="00AC19D9" w:rsidRPr="002419EA">
          <w:rPr>
            <w:noProof/>
            <w:webHidden/>
            <w:color w:val="002060"/>
          </w:rPr>
          <w:fldChar w:fldCharType="end"/>
        </w:r>
      </w:hyperlink>
    </w:p>
    <w:p w14:paraId="112EDB38" w14:textId="4F59AEFF"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546D5">
          <w:rPr>
            <w:noProof/>
            <w:webHidden/>
            <w:color w:val="002060"/>
          </w:rPr>
          <w:t>1</w:t>
        </w:r>
        <w:r w:rsidR="00AC19D9" w:rsidRPr="002419EA">
          <w:rPr>
            <w:noProof/>
            <w:webHidden/>
            <w:color w:val="002060"/>
          </w:rPr>
          <w:fldChar w:fldCharType="end"/>
        </w:r>
      </w:hyperlink>
    </w:p>
    <w:p w14:paraId="4D9CAD43" w14:textId="78D9594F"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546D5">
          <w:rPr>
            <w:noProof/>
            <w:webHidden/>
            <w:color w:val="002060"/>
          </w:rPr>
          <w:t>1</w:t>
        </w:r>
        <w:r w:rsidR="00AC19D9" w:rsidRPr="002419EA">
          <w:rPr>
            <w:noProof/>
            <w:webHidden/>
            <w:color w:val="002060"/>
          </w:rPr>
          <w:fldChar w:fldCharType="end"/>
        </w:r>
      </w:hyperlink>
    </w:p>
    <w:p w14:paraId="0EAFCCD8" w14:textId="7C86D3A7"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546D5">
          <w:rPr>
            <w:noProof/>
            <w:webHidden/>
            <w:color w:val="002060"/>
          </w:rPr>
          <w:t>1</w:t>
        </w:r>
        <w:r w:rsidR="00AC19D9" w:rsidRPr="002419EA">
          <w:rPr>
            <w:noProof/>
            <w:webHidden/>
            <w:color w:val="002060"/>
          </w:rPr>
          <w:fldChar w:fldCharType="end"/>
        </w:r>
      </w:hyperlink>
    </w:p>
    <w:p w14:paraId="0952245B" w14:textId="2A4A86E7"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546D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5BDD7B54" w14:textId="61AC755E" w:rsidR="00F169A9" w:rsidRPr="00CE78D0"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B9D29E5" w14:textId="77777777" w:rsidR="00F169A9" w:rsidRPr="00E43C48" w:rsidRDefault="00F169A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A8CB39" w14:textId="6EF37BB8" w:rsidR="00515EE0" w:rsidRDefault="00515EE0" w:rsidP="009D0C38">
      <w:pPr>
        <w:pStyle w:val="LndNormale1"/>
        <w:rPr>
          <w:b/>
          <w:color w:val="002060"/>
          <w:szCs w:val="22"/>
        </w:rPr>
      </w:pPr>
    </w:p>
    <w:p w14:paraId="0DDE4246" w14:textId="77777777" w:rsidR="00A72991" w:rsidRDefault="00A72991" w:rsidP="009D0C38">
      <w:pPr>
        <w:pStyle w:val="LndNormale1"/>
        <w:rPr>
          <w:b/>
          <w:color w:val="002060"/>
          <w:szCs w:val="22"/>
        </w:rPr>
      </w:pPr>
    </w:p>
    <w:p w14:paraId="7D12A9EC" w14:textId="1D0BED3C" w:rsidR="00A72991" w:rsidRPr="00A54891" w:rsidRDefault="00A72991" w:rsidP="00A72991">
      <w:pPr>
        <w:pStyle w:val="LndNormale1"/>
        <w:rPr>
          <w:b/>
          <w:color w:val="002060"/>
          <w:sz w:val="28"/>
          <w:szCs w:val="28"/>
        </w:rPr>
      </w:pPr>
      <w:r w:rsidRPr="00A54891">
        <w:rPr>
          <w:b/>
          <w:color w:val="002060"/>
          <w:sz w:val="28"/>
          <w:szCs w:val="28"/>
        </w:rPr>
        <w:t>FINALS CUP 20</w:t>
      </w:r>
      <w:r>
        <w:rPr>
          <w:b/>
          <w:color w:val="002060"/>
          <w:sz w:val="28"/>
          <w:szCs w:val="28"/>
        </w:rPr>
        <w:t>22</w:t>
      </w:r>
      <w:r w:rsidRPr="00A54891">
        <w:rPr>
          <w:b/>
          <w:color w:val="002060"/>
          <w:sz w:val="28"/>
          <w:szCs w:val="28"/>
        </w:rPr>
        <w:t>/202</w:t>
      </w:r>
      <w:r>
        <w:rPr>
          <w:b/>
          <w:color w:val="002060"/>
          <w:sz w:val="28"/>
          <w:szCs w:val="28"/>
        </w:rPr>
        <w:t>3</w:t>
      </w:r>
    </w:p>
    <w:p w14:paraId="500DB78C" w14:textId="77777777" w:rsidR="00A72991" w:rsidRPr="00A54891" w:rsidRDefault="00A72991" w:rsidP="00A72991">
      <w:pPr>
        <w:pStyle w:val="LndNormale1"/>
        <w:rPr>
          <w:color w:val="002060"/>
          <w:szCs w:val="22"/>
        </w:rPr>
      </w:pPr>
    </w:p>
    <w:p w14:paraId="39475698" w14:textId="42871E1E" w:rsidR="00A72991" w:rsidRDefault="00A72991" w:rsidP="00A7299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5</w:t>
      </w:r>
      <w:r w:rsidRPr="00A54891">
        <w:rPr>
          <w:color w:val="002060"/>
          <w:szCs w:val="22"/>
        </w:rPr>
        <w:t xml:space="preserve"> al </w:t>
      </w:r>
      <w:r>
        <w:rPr>
          <w:color w:val="002060"/>
          <w:szCs w:val="22"/>
        </w:rPr>
        <w:t>8</w:t>
      </w:r>
      <w:r w:rsidRPr="00A54891">
        <w:rPr>
          <w:color w:val="002060"/>
          <w:szCs w:val="22"/>
        </w:rPr>
        <w:t xml:space="preserve"> gennaio 202</w:t>
      </w:r>
      <w:r>
        <w:rPr>
          <w:color w:val="002060"/>
          <w:szCs w:val="22"/>
        </w:rPr>
        <w:t>2</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5</w:t>
      </w:r>
      <w:r w:rsidRPr="00A54891">
        <w:rPr>
          <w:color w:val="002060"/>
          <w:szCs w:val="22"/>
          <w:u w:val="single"/>
        </w:rPr>
        <w:t xml:space="preserve"> novembre p.v.</w:t>
      </w:r>
    </w:p>
    <w:p w14:paraId="549B3898" w14:textId="4E907C78" w:rsidR="00F94472" w:rsidRPr="00F94472" w:rsidRDefault="00F94472" w:rsidP="00A72991">
      <w:pPr>
        <w:pStyle w:val="LndNormale1"/>
        <w:rPr>
          <w:rFonts w:cs="Arial"/>
          <w:color w:val="002060"/>
          <w:szCs w:val="22"/>
          <w:u w:val="single"/>
        </w:rPr>
      </w:pPr>
      <w:r>
        <w:rPr>
          <w:rFonts w:cs="Arial"/>
          <w:color w:val="002060"/>
          <w:shd w:val="clear" w:color="auto" w:fill="FFFFFF"/>
        </w:rPr>
        <w:lastRenderedPageBreak/>
        <w:t>S</w:t>
      </w:r>
      <w:r w:rsidRPr="00F94472">
        <w:rPr>
          <w:rFonts w:cs="Arial"/>
          <w:color w:val="002060"/>
          <w:shd w:val="clear" w:color="auto" w:fill="FFFFFF"/>
        </w:rPr>
        <w:t>arà possibile abbinare il nome delle Finals ad una azienda o u</w:t>
      </w:r>
      <w:r w:rsidR="00F972E5">
        <w:rPr>
          <w:rFonts w:cs="Arial"/>
          <w:color w:val="002060"/>
          <w:shd w:val="clear" w:color="auto" w:fill="FFFFFF"/>
        </w:rPr>
        <w:t>n’</w:t>
      </w:r>
      <w:r w:rsidRPr="00F94472">
        <w:rPr>
          <w:rFonts w:cs="Arial"/>
          <w:color w:val="002060"/>
          <w:shd w:val="clear" w:color="auto" w:fill="FFFFFF"/>
        </w:rPr>
        <w:t>attività che voglia sposare la causa. </w:t>
      </w:r>
    </w:p>
    <w:p w14:paraId="355E0FAF" w14:textId="23F8A7C8" w:rsidR="00EC3E10" w:rsidRPr="00E43C48" w:rsidRDefault="00EC3E10" w:rsidP="009D0C38">
      <w:pPr>
        <w:pStyle w:val="LndNormale1"/>
        <w:rPr>
          <w:b/>
          <w:color w:val="002060"/>
          <w:szCs w:val="22"/>
        </w:rPr>
      </w:pPr>
    </w:p>
    <w:p w14:paraId="210F5904" w14:textId="77777777" w:rsidR="00930022" w:rsidRPr="009C4811" w:rsidRDefault="00930022" w:rsidP="009D0C38">
      <w:pPr>
        <w:pStyle w:val="LndNormale1"/>
        <w:rPr>
          <w:b/>
          <w:color w:val="002060"/>
          <w:szCs w:val="22"/>
        </w:rPr>
      </w:pPr>
    </w:p>
    <w:p w14:paraId="649A90ED" w14:textId="18FFB8E6" w:rsidR="000346F7" w:rsidRPr="00D97834" w:rsidRDefault="00546679" w:rsidP="00D97834">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bookmarkEnd w:id="8"/>
      <w:bookmarkEnd w:id="9"/>
      <w:bookmarkEnd w:id="10"/>
    </w:p>
    <w:p w14:paraId="661DEB2A" w14:textId="77777777" w:rsidR="00797A36" w:rsidRPr="006C69F0" w:rsidRDefault="00797A36" w:rsidP="00797A36">
      <w:pPr>
        <w:pStyle w:val="breakline"/>
        <w:rPr>
          <w:color w:val="002060"/>
        </w:rPr>
      </w:pPr>
    </w:p>
    <w:p w14:paraId="24D3A4C4" w14:textId="77777777" w:rsidR="00797A36" w:rsidRPr="006C69F0" w:rsidRDefault="00797A36" w:rsidP="00797A36">
      <w:pPr>
        <w:pStyle w:val="titolocampionato0"/>
        <w:shd w:val="clear" w:color="auto" w:fill="CCCCCC"/>
        <w:spacing w:before="80" w:after="40"/>
        <w:rPr>
          <w:color w:val="002060"/>
        </w:rPr>
      </w:pPr>
      <w:r w:rsidRPr="006C69F0">
        <w:rPr>
          <w:color w:val="002060"/>
        </w:rPr>
        <w:t>CALCIO A CINQUE SERIE C1</w:t>
      </w:r>
    </w:p>
    <w:p w14:paraId="6664CC5E" w14:textId="77777777" w:rsidR="00797A36" w:rsidRPr="006C69F0" w:rsidRDefault="00797A36" w:rsidP="00797A36">
      <w:pPr>
        <w:pStyle w:val="titoloprinc0"/>
        <w:rPr>
          <w:color w:val="002060"/>
        </w:rPr>
      </w:pPr>
      <w:r w:rsidRPr="006C69F0">
        <w:rPr>
          <w:color w:val="002060"/>
        </w:rPr>
        <w:t>RISULTATI</w:t>
      </w:r>
    </w:p>
    <w:p w14:paraId="440111D5" w14:textId="77777777" w:rsidR="00797A36" w:rsidRPr="006C69F0" w:rsidRDefault="00797A36" w:rsidP="00797A36">
      <w:pPr>
        <w:pStyle w:val="breakline"/>
        <w:rPr>
          <w:color w:val="002060"/>
        </w:rPr>
      </w:pPr>
    </w:p>
    <w:p w14:paraId="7815F07E" w14:textId="77777777" w:rsidR="00797A36" w:rsidRPr="006C69F0" w:rsidRDefault="00797A36" w:rsidP="00797A36">
      <w:pPr>
        <w:pStyle w:val="sottotitolocampionato10"/>
        <w:rPr>
          <w:color w:val="002060"/>
        </w:rPr>
      </w:pPr>
      <w:r w:rsidRPr="006C69F0">
        <w:rPr>
          <w:color w:val="002060"/>
        </w:rPr>
        <w:t>RISULTATI UFFICIALI GARE DEL 18/11/2022</w:t>
      </w:r>
    </w:p>
    <w:p w14:paraId="7CB802FD"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3A578F6F"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41788A4C"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778986B0"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61FA" w14:textId="77777777" w:rsidR="00797A36" w:rsidRPr="006C69F0" w:rsidRDefault="00797A36" w:rsidP="006C3352">
                  <w:pPr>
                    <w:pStyle w:val="headertabella0"/>
                    <w:rPr>
                      <w:color w:val="002060"/>
                    </w:rPr>
                  </w:pPr>
                  <w:r w:rsidRPr="006C69F0">
                    <w:rPr>
                      <w:color w:val="002060"/>
                    </w:rPr>
                    <w:t>GIRONE A - 9 Giornata - A</w:t>
                  </w:r>
                </w:p>
              </w:tc>
            </w:tr>
            <w:tr w:rsidR="00797A36" w:rsidRPr="006C69F0" w14:paraId="6206A241"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010A17" w14:textId="77777777" w:rsidR="00797A36" w:rsidRPr="006C69F0" w:rsidRDefault="00797A36" w:rsidP="006C3352">
                  <w:pPr>
                    <w:pStyle w:val="rowtabella0"/>
                    <w:rPr>
                      <w:color w:val="002060"/>
                    </w:rPr>
                  </w:pPr>
                  <w:r w:rsidRPr="006C69F0">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D13CF" w14:textId="77777777" w:rsidR="00797A36" w:rsidRPr="006C69F0" w:rsidRDefault="00797A36" w:rsidP="006C3352">
                  <w:pPr>
                    <w:pStyle w:val="rowtabella0"/>
                    <w:rPr>
                      <w:color w:val="002060"/>
                    </w:rPr>
                  </w:pPr>
                  <w:r w:rsidRPr="006C69F0">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DC4FE" w14:textId="77777777" w:rsidR="00797A36" w:rsidRPr="006C69F0" w:rsidRDefault="00797A36" w:rsidP="006C3352">
                  <w:pPr>
                    <w:pStyle w:val="rowtabella0"/>
                    <w:jc w:val="center"/>
                    <w:rPr>
                      <w:color w:val="002060"/>
                    </w:rPr>
                  </w:pPr>
                  <w:r w:rsidRPr="006C69F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B011D" w14:textId="77777777" w:rsidR="00797A36" w:rsidRPr="006C69F0" w:rsidRDefault="00797A36" w:rsidP="006C3352">
                  <w:pPr>
                    <w:pStyle w:val="rowtabella0"/>
                    <w:jc w:val="center"/>
                    <w:rPr>
                      <w:color w:val="002060"/>
                    </w:rPr>
                  </w:pPr>
                  <w:r w:rsidRPr="006C69F0">
                    <w:rPr>
                      <w:color w:val="002060"/>
                    </w:rPr>
                    <w:t> </w:t>
                  </w:r>
                </w:p>
              </w:tc>
            </w:tr>
            <w:tr w:rsidR="00797A36" w:rsidRPr="006C69F0" w14:paraId="0D43E4AD"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8B8708" w14:textId="77777777" w:rsidR="00797A36" w:rsidRPr="006C69F0" w:rsidRDefault="00797A36" w:rsidP="006C3352">
                  <w:pPr>
                    <w:pStyle w:val="rowtabella0"/>
                    <w:rPr>
                      <w:color w:val="002060"/>
                    </w:rPr>
                  </w:pPr>
                  <w:r w:rsidRPr="006C69F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81B92" w14:textId="77777777" w:rsidR="00797A36" w:rsidRPr="006C69F0" w:rsidRDefault="00797A36" w:rsidP="006C3352">
                  <w:pPr>
                    <w:pStyle w:val="rowtabella0"/>
                    <w:rPr>
                      <w:color w:val="002060"/>
                    </w:rPr>
                  </w:pPr>
                  <w:r w:rsidRPr="006C69F0">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D66577" w14:textId="77777777" w:rsidR="00797A36" w:rsidRPr="006C69F0" w:rsidRDefault="00797A36" w:rsidP="006C3352">
                  <w:pPr>
                    <w:pStyle w:val="rowtabella0"/>
                    <w:jc w:val="center"/>
                    <w:rPr>
                      <w:color w:val="002060"/>
                    </w:rPr>
                  </w:pPr>
                  <w:r w:rsidRPr="006C69F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FF4D43" w14:textId="77777777" w:rsidR="00797A36" w:rsidRPr="006C69F0" w:rsidRDefault="00797A36" w:rsidP="006C3352">
                  <w:pPr>
                    <w:pStyle w:val="rowtabella0"/>
                    <w:jc w:val="center"/>
                    <w:rPr>
                      <w:color w:val="002060"/>
                    </w:rPr>
                  </w:pPr>
                  <w:r w:rsidRPr="006C69F0">
                    <w:rPr>
                      <w:color w:val="002060"/>
                    </w:rPr>
                    <w:t> </w:t>
                  </w:r>
                </w:p>
              </w:tc>
            </w:tr>
            <w:tr w:rsidR="00797A36" w:rsidRPr="006C69F0" w14:paraId="4F2C46D1"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A87288" w14:textId="77777777" w:rsidR="00797A36" w:rsidRPr="006C69F0" w:rsidRDefault="00797A36" w:rsidP="006C3352">
                  <w:pPr>
                    <w:pStyle w:val="rowtabella0"/>
                    <w:rPr>
                      <w:color w:val="002060"/>
                    </w:rPr>
                  </w:pPr>
                  <w:r w:rsidRPr="006C69F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E68ED" w14:textId="77777777" w:rsidR="00797A36" w:rsidRPr="006C69F0" w:rsidRDefault="00797A36" w:rsidP="006C3352">
                  <w:pPr>
                    <w:pStyle w:val="rowtabella0"/>
                    <w:rPr>
                      <w:color w:val="002060"/>
                    </w:rPr>
                  </w:pPr>
                  <w:r w:rsidRPr="006C69F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4C3BAB" w14:textId="77777777" w:rsidR="00797A36" w:rsidRPr="006C69F0" w:rsidRDefault="00797A36" w:rsidP="006C3352">
                  <w:pPr>
                    <w:pStyle w:val="rowtabella0"/>
                    <w:jc w:val="center"/>
                    <w:rPr>
                      <w:color w:val="002060"/>
                    </w:rPr>
                  </w:pPr>
                  <w:r w:rsidRPr="006C69F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99DFD1" w14:textId="77777777" w:rsidR="00797A36" w:rsidRPr="006C69F0" w:rsidRDefault="00797A36" w:rsidP="006C3352">
                  <w:pPr>
                    <w:pStyle w:val="rowtabella0"/>
                    <w:jc w:val="center"/>
                    <w:rPr>
                      <w:color w:val="002060"/>
                    </w:rPr>
                  </w:pPr>
                  <w:r w:rsidRPr="006C69F0">
                    <w:rPr>
                      <w:color w:val="002060"/>
                    </w:rPr>
                    <w:t> </w:t>
                  </w:r>
                </w:p>
              </w:tc>
            </w:tr>
            <w:tr w:rsidR="00797A36" w:rsidRPr="006C69F0" w14:paraId="4D99E935"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A59D5C" w14:textId="77777777" w:rsidR="00797A36" w:rsidRPr="006C69F0" w:rsidRDefault="00797A36" w:rsidP="006C3352">
                  <w:pPr>
                    <w:pStyle w:val="rowtabella0"/>
                    <w:rPr>
                      <w:color w:val="002060"/>
                    </w:rPr>
                  </w:pPr>
                  <w:r w:rsidRPr="006C69F0">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2BFAB" w14:textId="77777777" w:rsidR="00797A36" w:rsidRPr="006C69F0" w:rsidRDefault="00797A36" w:rsidP="006C3352">
                  <w:pPr>
                    <w:pStyle w:val="rowtabella0"/>
                    <w:rPr>
                      <w:color w:val="002060"/>
                    </w:rPr>
                  </w:pPr>
                  <w:r w:rsidRPr="006C69F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CFD6AB"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6B25E6" w14:textId="77777777" w:rsidR="00797A36" w:rsidRPr="006C69F0" w:rsidRDefault="00797A36" w:rsidP="006C3352">
                  <w:pPr>
                    <w:pStyle w:val="rowtabella0"/>
                    <w:jc w:val="center"/>
                    <w:rPr>
                      <w:color w:val="002060"/>
                    </w:rPr>
                  </w:pPr>
                  <w:r w:rsidRPr="006C69F0">
                    <w:rPr>
                      <w:color w:val="002060"/>
                    </w:rPr>
                    <w:t> </w:t>
                  </w:r>
                </w:p>
              </w:tc>
            </w:tr>
            <w:tr w:rsidR="00797A36" w:rsidRPr="006C69F0" w14:paraId="6AAC3148"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46B73" w14:textId="77777777" w:rsidR="00797A36" w:rsidRPr="006C69F0" w:rsidRDefault="00797A36" w:rsidP="006C3352">
                  <w:pPr>
                    <w:pStyle w:val="rowtabella0"/>
                    <w:rPr>
                      <w:color w:val="002060"/>
                    </w:rPr>
                  </w:pPr>
                  <w:r w:rsidRPr="006C69F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EAE268" w14:textId="77777777" w:rsidR="00797A36" w:rsidRPr="006C69F0" w:rsidRDefault="00797A36" w:rsidP="006C3352">
                  <w:pPr>
                    <w:pStyle w:val="rowtabella0"/>
                    <w:rPr>
                      <w:color w:val="002060"/>
                    </w:rPr>
                  </w:pPr>
                  <w:r w:rsidRPr="006C69F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CA280"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F2BF93" w14:textId="77777777" w:rsidR="00797A36" w:rsidRPr="006C69F0" w:rsidRDefault="00797A36" w:rsidP="006C3352">
                  <w:pPr>
                    <w:pStyle w:val="rowtabella0"/>
                    <w:jc w:val="center"/>
                    <w:rPr>
                      <w:color w:val="002060"/>
                    </w:rPr>
                  </w:pPr>
                  <w:r w:rsidRPr="006C69F0">
                    <w:rPr>
                      <w:color w:val="002060"/>
                    </w:rPr>
                    <w:t> </w:t>
                  </w:r>
                </w:p>
              </w:tc>
            </w:tr>
            <w:tr w:rsidR="00797A36" w:rsidRPr="006C69F0" w14:paraId="34088B13"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EB90EA" w14:textId="77777777" w:rsidR="00797A36" w:rsidRPr="006C69F0" w:rsidRDefault="00797A36" w:rsidP="006C3352">
                  <w:pPr>
                    <w:pStyle w:val="rowtabella0"/>
                    <w:rPr>
                      <w:color w:val="002060"/>
                    </w:rPr>
                  </w:pPr>
                  <w:r w:rsidRPr="006C69F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234137" w14:textId="77777777" w:rsidR="00797A36" w:rsidRPr="006C69F0" w:rsidRDefault="00797A36" w:rsidP="006C3352">
                  <w:pPr>
                    <w:pStyle w:val="rowtabella0"/>
                    <w:rPr>
                      <w:color w:val="002060"/>
                    </w:rPr>
                  </w:pPr>
                  <w:r w:rsidRPr="006C69F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89BD82" w14:textId="77777777" w:rsidR="00797A36" w:rsidRPr="006C69F0" w:rsidRDefault="00797A36" w:rsidP="006C3352">
                  <w:pPr>
                    <w:pStyle w:val="rowtabella0"/>
                    <w:jc w:val="center"/>
                    <w:rPr>
                      <w:color w:val="002060"/>
                    </w:rPr>
                  </w:pPr>
                  <w:r w:rsidRPr="006C69F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81EF5" w14:textId="77777777" w:rsidR="00797A36" w:rsidRPr="006C69F0" w:rsidRDefault="00797A36" w:rsidP="006C3352">
                  <w:pPr>
                    <w:pStyle w:val="rowtabella0"/>
                    <w:jc w:val="center"/>
                    <w:rPr>
                      <w:color w:val="002060"/>
                    </w:rPr>
                  </w:pPr>
                  <w:r w:rsidRPr="006C69F0">
                    <w:rPr>
                      <w:color w:val="002060"/>
                    </w:rPr>
                    <w:t> </w:t>
                  </w:r>
                </w:p>
              </w:tc>
            </w:tr>
            <w:tr w:rsidR="00797A36" w:rsidRPr="006C69F0" w14:paraId="41C4033B"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C2B4C" w14:textId="77777777" w:rsidR="00797A36" w:rsidRPr="006C69F0" w:rsidRDefault="00797A36" w:rsidP="006C3352">
                  <w:pPr>
                    <w:pStyle w:val="rowtabella0"/>
                    <w:rPr>
                      <w:color w:val="002060"/>
                    </w:rPr>
                  </w:pPr>
                  <w:r w:rsidRPr="006C69F0">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5E2D2" w14:textId="77777777" w:rsidR="00797A36" w:rsidRPr="006C69F0" w:rsidRDefault="00797A36" w:rsidP="006C3352">
                  <w:pPr>
                    <w:pStyle w:val="rowtabella0"/>
                    <w:rPr>
                      <w:color w:val="002060"/>
                    </w:rPr>
                  </w:pPr>
                  <w:r w:rsidRPr="006C69F0">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B4E74" w14:textId="77777777" w:rsidR="00797A36" w:rsidRPr="006C69F0" w:rsidRDefault="00797A36" w:rsidP="006C3352">
                  <w:pPr>
                    <w:pStyle w:val="rowtabella0"/>
                    <w:jc w:val="center"/>
                    <w:rPr>
                      <w:color w:val="002060"/>
                    </w:rPr>
                  </w:pPr>
                  <w:r w:rsidRPr="006C69F0">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DB2E0" w14:textId="77777777" w:rsidR="00797A36" w:rsidRPr="006C69F0" w:rsidRDefault="00797A36" w:rsidP="006C3352">
                  <w:pPr>
                    <w:pStyle w:val="rowtabella0"/>
                    <w:jc w:val="center"/>
                    <w:rPr>
                      <w:color w:val="002060"/>
                    </w:rPr>
                  </w:pPr>
                  <w:r w:rsidRPr="006C69F0">
                    <w:rPr>
                      <w:color w:val="002060"/>
                    </w:rPr>
                    <w:t> </w:t>
                  </w:r>
                </w:p>
              </w:tc>
            </w:tr>
          </w:tbl>
          <w:p w14:paraId="17BCCFB1" w14:textId="77777777" w:rsidR="00797A36" w:rsidRPr="006C69F0" w:rsidRDefault="00797A36" w:rsidP="006C3352">
            <w:pPr>
              <w:rPr>
                <w:color w:val="002060"/>
              </w:rPr>
            </w:pPr>
          </w:p>
        </w:tc>
      </w:tr>
    </w:tbl>
    <w:p w14:paraId="485E6D03" w14:textId="77777777" w:rsidR="00797A36" w:rsidRPr="006C69F0" w:rsidRDefault="00797A36" w:rsidP="00797A36">
      <w:pPr>
        <w:pStyle w:val="breakline"/>
        <w:rPr>
          <w:rFonts w:eastAsiaTheme="minorEastAsia"/>
          <w:color w:val="002060"/>
        </w:rPr>
      </w:pPr>
    </w:p>
    <w:p w14:paraId="6988D90A" w14:textId="77777777" w:rsidR="00797A36" w:rsidRPr="006C69F0" w:rsidRDefault="00797A36" w:rsidP="00797A36">
      <w:pPr>
        <w:pStyle w:val="breakline"/>
        <w:rPr>
          <w:color w:val="002060"/>
        </w:rPr>
      </w:pPr>
    </w:p>
    <w:p w14:paraId="41FB4361" w14:textId="77777777" w:rsidR="00797A36" w:rsidRPr="006C69F0" w:rsidRDefault="00797A36" w:rsidP="00797A36">
      <w:pPr>
        <w:pStyle w:val="titoloprinc0"/>
        <w:rPr>
          <w:color w:val="002060"/>
        </w:rPr>
      </w:pPr>
      <w:r w:rsidRPr="006C69F0">
        <w:rPr>
          <w:color w:val="002060"/>
        </w:rPr>
        <w:t>GIUDICE SPORTIVO</w:t>
      </w:r>
    </w:p>
    <w:p w14:paraId="5F54A58C"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4D5FC65F" w14:textId="77777777" w:rsidR="00797A36" w:rsidRPr="006C69F0" w:rsidRDefault="00797A36" w:rsidP="00797A36">
      <w:pPr>
        <w:pStyle w:val="titolo10"/>
        <w:rPr>
          <w:color w:val="002060"/>
        </w:rPr>
      </w:pPr>
      <w:r w:rsidRPr="006C69F0">
        <w:rPr>
          <w:color w:val="002060"/>
        </w:rPr>
        <w:t xml:space="preserve">GARE DEL 18/11/2022 </w:t>
      </w:r>
    </w:p>
    <w:p w14:paraId="6E4A1488" w14:textId="77777777" w:rsidR="00797A36" w:rsidRPr="006C69F0" w:rsidRDefault="00797A36" w:rsidP="00797A36">
      <w:pPr>
        <w:pStyle w:val="titolo7a"/>
        <w:rPr>
          <w:color w:val="002060"/>
        </w:rPr>
      </w:pPr>
      <w:r w:rsidRPr="006C69F0">
        <w:rPr>
          <w:color w:val="002060"/>
        </w:rPr>
        <w:t xml:space="preserve">PROVVEDIMENTI DISCIPLINARI </w:t>
      </w:r>
    </w:p>
    <w:p w14:paraId="2B02A66F"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1FB7C213" w14:textId="77777777" w:rsidR="00797A36" w:rsidRPr="006C69F0" w:rsidRDefault="00797A36" w:rsidP="00797A36">
      <w:pPr>
        <w:pStyle w:val="titolo30"/>
        <w:rPr>
          <w:color w:val="002060"/>
        </w:rPr>
      </w:pPr>
      <w:r w:rsidRPr="006C69F0">
        <w:rPr>
          <w:color w:val="002060"/>
        </w:rPr>
        <w:t xml:space="preserve">SOCIETA' </w:t>
      </w:r>
    </w:p>
    <w:p w14:paraId="679D0CE5" w14:textId="77777777" w:rsidR="00797A36" w:rsidRPr="006C69F0" w:rsidRDefault="00797A36" w:rsidP="00797A36">
      <w:pPr>
        <w:pStyle w:val="titolo20"/>
        <w:rPr>
          <w:color w:val="002060"/>
        </w:rPr>
      </w:pPr>
      <w:r w:rsidRPr="006C69F0">
        <w:rPr>
          <w:color w:val="002060"/>
        </w:rPr>
        <w:t xml:space="preserve">AMMENDA </w:t>
      </w:r>
    </w:p>
    <w:p w14:paraId="0F049DA9"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Euro 200,00 NUOVA OTTRANO 98 </w:t>
      </w:r>
      <w:r w:rsidRPr="006C69F0">
        <w:rPr>
          <w:color w:val="002060"/>
        </w:rPr>
        <w:br/>
        <w:t>Per aver permesso ad alcuni sostenitori al termine della gara di sostare nello spazio antistante gli spogl</w:t>
      </w:r>
      <w:r>
        <w:rPr>
          <w:color w:val="002060"/>
        </w:rPr>
        <w:t>i</w:t>
      </w:r>
      <w:r w:rsidRPr="006C69F0">
        <w:rPr>
          <w:color w:val="002060"/>
        </w:rPr>
        <w:t xml:space="preserve">atoi e per aver alcuni giocatori insultato l'osservatore. </w:t>
      </w:r>
    </w:p>
    <w:p w14:paraId="3F212886" w14:textId="77777777" w:rsidR="00797A36" w:rsidRPr="006C69F0" w:rsidRDefault="00797A36" w:rsidP="00797A36">
      <w:pPr>
        <w:pStyle w:val="titolo30"/>
        <w:rPr>
          <w:color w:val="002060"/>
        </w:rPr>
      </w:pPr>
      <w:r w:rsidRPr="006C69F0">
        <w:rPr>
          <w:color w:val="002060"/>
        </w:rPr>
        <w:t xml:space="preserve">DIRIGENTI </w:t>
      </w:r>
    </w:p>
    <w:p w14:paraId="761C6522" w14:textId="77777777" w:rsidR="00797A36" w:rsidRPr="006C69F0" w:rsidRDefault="00797A36" w:rsidP="00797A36">
      <w:pPr>
        <w:pStyle w:val="titolo20"/>
        <w:rPr>
          <w:color w:val="002060"/>
        </w:rPr>
      </w:pPr>
      <w:r w:rsidRPr="006C69F0">
        <w:rPr>
          <w:color w:val="002060"/>
        </w:rPr>
        <w:t xml:space="preserve">INIBIZIONE A SVOLGERE OGNI ATTIVITA'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6733623" w14:textId="77777777" w:rsidTr="006C3352">
        <w:tc>
          <w:tcPr>
            <w:tcW w:w="2200" w:type="dxa"/>
            <w:tcMar>
              <w:top w:w="20" w:type="dxa"/>
              <w:left w:w="20" w:type="dxa"/>
              <w:bottom w:w="20" w:type="dxa"/>
              <w:right w:w="20" w:type="dxa"/>
            </w:tcMar>
            <w:vAlign w:val="center"/>
            <w:hideMark/>
          </w:tcPr>
          <w:p w14:paraId="3A60BBFE" w14:textId="77777777" w:rsidR="00797A36" w:rsidRPr="006C69F0" w:rsidRDefault="00797A36" w:rsidP="006C3352">
            <w:pPr>
              <w:pStyle w:val="movimento"/>
              <w:rPr>
                <w:color w:val="002060"/>
              </w:rPr>
            </w:pPr>
            <w:r w:rsidRPr="006C69F0">
              <w:rPr>
                <w:color w:val="002060"/>
              </w:rPr>
              <w:t>JIMENEZ DIEGO</w:t>
            </w:r>
          </w:p>
        </w:tc>
        <w:tc>
          <w:tcPr>
            <w:tcW w:w="2200" w:type="dxa"/>
            <w:tcMar>
              <w:top w:w="20" w:type="dxa"/>
              <w:left w:w="20" w:type="dxa"/>
              <w:bottom w:w="20" w:type="dxa"/>
              <w:right w:w="20" w:type="dxa"/>
            </w:tcMar>
            <w:vAlign w:val="center"/>
            <w:hideMark/>
          </w:tcPr>
          <w:p w14:paraId="2C18D5D1" w14:textId="77777777" w:rsidR="00797A36" w:rsidRPr="006C69F0" w:rsidRDefault="00797A36" w:rsidP="006C3352">
            <w:pPr>
              <w:pStyle w:val="movimento2"/>
              <w:rPr>
                <w:color w:val="002060"/>
              </w:rPr>
            </w:pPr>
            <w:r w:rsidRPr="006C69F0">
              <w:rPr>
                <w:color w:val="002060"/>
              </w:rPr>
              <w:t xml:space="preserve">(NUOVA OTTRANO 98) </w:t>
            </w:r>
          </w:p>
        </w:tc>
        <w:tc>
          <w:tcPr>
            <w:tcW w:w="800" w:type="dxa"/>
            <w:tcMar>
              <w:top w:w="20" w:type="dxa"/>
              <w:left w:w="20" w:type="dxa"/>
              <w:bottom w:w="20" w:type="dxa"/>
              <w:right w:w="20" w:type="dxa"/>
            </w:tcMar>
            <w:vAlign w:val="center"/>
            <w:hideMark/>
          </w:tcPr>
          <w:p w14:paraId="4FCF84E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72A3A7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A11583E" w14:textId="77777777" w:rsidR="00797A36" w:rsidRPr="006C69F0" w:rsidRDefault="00797A36" w:rsidP="006C3352">
            <w:pPr>
              <w:pStyle w:val="movimento2"/>
              <w:rPr>
                <w:color w:val="002060"/>
              </w:rPr>
            </w:pPr>
            <w:r w:rsidRPr="006C69F0">
              <w:rPr>
                <w:color w:val="002060"/>
              </w:rPr>
              <w:t> </w:t>
            </w:r>
          </w:p>
        </w:tc>
      </w:tr>
    </w:tbl>
    <w:p w14:paraId="6CF0C0F7" w14:textId="77777777" w:rsidR="00797A36" w:rsidRPr="006C69F0" w:rsidRDefault="00797A36" w:rsidP="00797A36">
      <w:pPr>
        <w:pStyle w:val="diffida"/>
        <w:spacing w:before="80" w:beforeAutospacing="0" w:after="40" w:afterAutospacing="0"/>
        <w:jc w:val="left"/>
        <w:rPr>
          <w:rFonts w:eastAsiaTheme="minorEastAsia"/>
          <w:color w:val="002060"/>
        </w:rPr>
      </w:pPr>
      <w:r w:rsidRPr="006C69F0">
        <w:rPr>
          <w:color w:val="002060"/>
        </w:rPr>
        <w:t xml:space="preserve">Per proteste nei confronti dell'arbitro. Allontanato. </w:t>
      </w:r>
    </w:p>
    <w:p w14:paraId="6B27C547"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921B1BD" w14:textId="77777777" w:rsidTr="006C3352">
        <w:tc>
          <w:tcPr>
            <w:tcW w:w="2200" w:type="dxa"/>
            <w:tcMar>
              <w:top w:w="20" w:type="dxa"/>
              <w:left w:w="20" w:type="dxa"/>
              <w:bottom w:w="20" w:type="dxa"/>
              <w:right w:w="20" w:type="dxa"/>
            </w:tcMar>
            <w:vAlign w:val="center"/>
            <w:hideMark/>
          </w:tcPr>
          <w:p w14:paraId="6FC8373E" w14:textId="77777777" w:rsidR="00797A36" w:rsidRPr="006C69F0" w:rsidRDefault="00797A36" w:rsidP="006C3352">
            <w:pPr>
              <w:pStyle w:val="movimento"/>
              <w:rPr>
                <w:color w:val="002060"/>
              </w:rPr>
            </w:pPr>
            <w:r w:rsidRPr="006C69F0">
              <w:rPr>
                <w:color w:val="002060"/>
              </w:rPr>
              <w:t>PANDOLFI MIRKO</w:t>
            </w:r>
          </w:p>
        </w:tc>
        <w:tc>
          <w:tcPr>
            <w:tcW w:w="2200" w:type="dxa"/>
            <w:tcMar>
              <w:top w:w="20" w:type="dxa"/>
              <w:left w:w="20" w:type="dxa"/>
              <w:bottom w:w="20" w:type="dxa"/>
              <w:right w:w="20" w:type="dxa"/>
            </w:tcMar>
            <w:vAlign w:val="center"/>
            <w:hideMark/>
          </w:tcPr>
          <w:p w14:paraId="6EFC2880" w14:textId="77777777" w:rsidR="00797A36" w:rsidRPr="006C69F0" w:rsidRDefault="00797A36" w:rsidP="006C3352">
            <w:pPr>
              <w:pStyle w:val="movimento2"/>
              <w:rPr>
                <w:color w:val="002060"/>
              </w:rPr>
            </w:pPr>
            <w:r w:rsidRPr="006C69F0">
              <w:rPr>
                <w:color w:val="002060"/>
              </w:rPr>
              <w:t xml:space="preserve">(INVICTA FUTSAL MACERATA) </w:t>
            </w:r>
          </w:p>
        </w:tc>
        <w:tc>
          <w:tcPr>
            <w:tcW w:w="800" w:type="dxa"/>
            <w:tcMar>
              <w:top w:w="20" w:type="dxa"/>
              <w:left w:w="20" w:type="dxa"/>
              <w:bottom w:w="20" w:type="dxa"/>
              <w:right w:w="20" w:type="dxa"/>
            </w:tcMar>
            <w:vAlign w:val="center"/>
            <w:hideMark/>
          </w:tcPr>
          <w:p w14:paraId="5AAAB4C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1E52C8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FE902EB" w14:textId="77777777" w:rsidR="00797A36" w:rsidRPr="006C69F0" w:rsidRDefault="00797A36" w:rsidP="006C3352">
            <w:pPr>
              <w:pStyle w:val="movimento2"/>
              <w:rPr>
                <w:color w:val="002060"/>
              </w:rPr>
            </w:pPr>
            <w:r w:rsidRPr="006C69F0">
              <w:rPr>
                <w:color w:val="002060"/>
              </w:rPr>
              <w:t> </w:t>
            </w:r>
          </w:p>
        </w:tc>
      </w:tr>
    </w:tbl>
    <w:p w14:paraId="3CAC5443" w14:textId="77777777" w:rsidR="00797A36" w:rsidRPr="006C69F0" w:rsidRDefault="00797A36" w:rsidP="00797A36">
      <w:pPr>
        <w:pStyle w:val="titolo30"/>
        <w:rPr>
          <w:rFonts w:eastAsiaTheme="minorEastAsia"/>
          <w:color w:val="002060"/>
        </w:rPr>
      </w:pPr>
      <w:r w:rsidRPr="006C69F0">
        <w:rPr>
          <w:color w:val="002060"/>
        </w:rPr>
        <w:t xml:space="preserve">ALLENATORI </w:t>
      </w:r>
    </w:p>
    <w:p w14:paraId="3A295573" w14:textId="77777777" w:rsidR="00797A36" w:rsidRPr="006C69F0" w:rsidRDefault="00797A36" w:rsidP="00797A36">
      <w:pPr>
        <w:pStyle w:val="titolo20"/>
        <w:rPr>
          <w:color w:val="002060"/>
        </w:rPr>
      </w:pPr>
      <w:r w:rsidRPr="006C69F0">
        <w:rPr>
          <w:color w:val="002060"/>
        </w:rPr>
        <w:t xml:space="preserve">SQUALIFICA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798666C" w14:textId="77777777" w:rsidTr="006C3352">
        <w:tc>
          <w:tcPr>
            <w:tcW w:w="2200" w:type="dxa"/>
            <w:tcMar>
              <w:top w:w="20" w:type="dxa"/>
              <w:left w:w="20" w:type="dxa"/>
              <w:bottom w:w="20" w:type="dxa"/>
              <w:right w:w="20" w:type="dxa"/>
            </w:tcMar>
            <w:vAlign w:val="center"/>
            <w:hideMark/>
          </w:tcPr>
          <w:p w14:paraId="5EBFDEB6" w14:textId="77777777" w:rsidR="00797A36" w:rsidRPr="006C69F0" w:rsidRDefault="00797A36" w:rsidP="006C3352">
            <w:pPr>
              <w:pStyle w:val="movimento"/>
              <w:rPr>
                <w:color w:val="002060"/>
              </w:rPr>
            </w:pPr>
            <w:r w:rsidRPr="006C69F0">
              <w:rPr>
                <w:color w:val="002060"/>
              </w:rPr>
              <w:t>VECCHIOLA FEDERICO</w:t>
            </w:r>
          </w:p>
        </w:tc>
        <w:tc>
          <w:tcPr>
            <w:tcW w:w="2200" w:type="dxa"/>
            <w:tcMar>
              <w:top w:w="20" w:type="dxa"/>
              <w:left w:w="20" w:type="dxa"/>
              <w:bottom w:w="20" w:type="dxa"/>
              <w:right w:w="20" w:type="dxa"/>
            </w:tcMar>
            <w:vAlign w:val="center"/>
            <w:hideMark/>
          </w:tcPr>
          <w:p w14:paraId="01CFE654" w14:textId="77777777" w:rsidR="00797A36" w:rsidRPr="006C69F0" w:rsidRDefault="00797A36" w:rsidP="006C3352">
            <w:pPr>
              <w:pStyle w:val="movimento2"/>
              <w:rPr>
                <w:color w:val="002060"/>
              </w:rPr>
            </w:pPr>
            <w:r w:rsidRPr="006C69F0">
              <w:rPr>
                <w:color w:val="002060"/>
              </w:rPr>
              <w:t xml:space="preserve">(REAL SAN GIORGIO) </w:t>
            </w:r>
          </w:p>
        </w:tc>
        <w:tc>
          <w:tcPr>
            <w:tcW w:w="800" w:type="dxa"/>
            <w:tcMar>
              <w:top w:w="20" w:type="dxa"/>
              <w:left w:w="20" w:type="dxa"/>
              <w:bottom w:w="20" w:type="dxa"/>
              <w:right w:w="20" w:type="dxa"/>
            </w:tcMar>
            <w:vAlign w:val="center"/>
            <w:hideMark/>
          </w:tcPr>
          <w:p w14:paraId="1FC3E1C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8BA8C0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799EFFB" w14:textId="77777777" w:rsidR="00797A36" w:rsidRPr="006C69F0" w:rsidRDefault="00797A36" w:rsidP="006C3352">
            <w:pPr>
              <w:pStyle w:val="movimento2"/>
              <w:rPr>
                <w:color w:val="002060"/>
              </w:rPr>
            </w:pPr>
            <w:r w:rsidRPr="006C69F0">
              <w:rPr>
                <w:color w:val="002060"/>
              </w:rPr>
              <w:t> </w:t>
            </w:r>
          </w:p>
        </w:tc>
      </w:tr>
    </w:tbl>
    <w:p w14:paraId="4C9E08D6" w14:textId="77777777" w:rsidR="00797A36" w:rsidRPr="006C69F0" w:rsidRDefault="00797A36" w:rsidP="00797A36">
      <w:pPr>
        <w:pStyle w:val="diffida"/>
        <w:spacing w:before="80" w:beforeAutospacing="0" w:after="40" w:afterAutospacing="0"/>
        <w:jc w:val="left"/>
        <w:rPr>
          <w:rFonts w:eastAsiaTheme="minorEastAsia"/>
          <w:color w:val="002060"/>
        </w:rPr>
      </w:pPr>
      <w:r w:rsidRPr="006C69F0">
        <w:rPr>
          <w:color w:val="002060"/>
        </w:rPr>
        <w:t xml:space="preserve">Per doppia ammonizione. Allontanato. </w:t>
      </w:r>
    </w:p>
    <w:p w14:paraId="65C5DE25" w14:textId="77777777" w:rsidR="00797A36" w:rsidRPr="006C69F0" w:rsidRDefault="00797A36" w:rsidP="00797A36">
      <w:pPr>
        <w:pStyle w:val="titolo30"/>
        <w:rPr>
          <w:color w:val="002060"/>
        </w:rPr>
      </w:pPr>
      <w:r w:rsidRPr="006C69F0">
        <w:rPr>
          <w:color w:val="002060"/>
        </w:rPr>
        <w:t xml:space="preserve">CALCIATORI ESPULSI </w:t>
      </w:r>
    </w:p>
    <w:p w14:paraId="72E81A90" w14:textId="77777777" w:rsidR="00797A36" w:rsidRPr="006C69F0" w:rsidRDefault="00797A36" w:rsidP="00797A36">
      <w:pPr>
        <w:pStyle w:val="titolo20"/>
        <w:rPr>
          <w:color w:val="002060"/>
        </w:rPr>
      </w:pPr>
      <w:r w:rsidRPr="006C69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BD97086" w14:textId="77777777" w:rsidTr="006C3352">
        <w:tc>
          <w:tcPr>
            <w:tcW w:w="2200" w:type="dxa"/>
            <w:tcMar>
              <w:top w:w="20" w:type="dxa"/>
              <w:left w:w="20" w:type="dxa"/>
              <w:bottom w:w="20" w:type="dxa"/>
              <w:right w:w="20" w:type="dxa"/>
            </w:tcMar>
            <w:vAlign w:val="center"/>
            <w:hideMark/>
          </w:tcPr>
          <w:p w14:paraId="4D500072" w14:textId="77777777" w:rsidR="00797A36" w:rsidRPr="006C69F0" w:rsidRDefault="00797A36" w:rsidP="006C3352">
            <w:pPr>
              <w:pStyle w:val="movimento"/>
              <w:rPr>
                <w:color w:val="002060"/>
              </w:rPr>
            </w:pPr>
            <w:r w:rsidRPr="006C69F0">
              <w:rPr>
                <w:color w:val="002060"/>
              </w:rPr>
              <w:lastRenderedPageBreak/>
              <w:t>CESCA CRISTIAN</w:t>
            </w:r>
          </w:p>
        </w:tc>
        <w:tc>
          <w:tcPr>
            <w:tcW w:w="2200" w:type="dxa"/>
            <w:tcMar>
              <w:top w:w="20" w:type="dxa"/>
              <w:left w:w="20" w:type="dxa"/>
              <w:bottom w:w="20" w:type="dxa"/>
              <w:right w:w="20" w:type="dxa"/>
            </w:tcMar>
            <w:vAlign w:val="center"/>
            <w:hideMark/>
          </w:tcPr>
          <w:p w14:paraId="112DF241" w14:textId="77777777" w:rsidR="00797A36" w:rsidRPr="006C69F0" w:rsidRDefault="00797A36" w:rsidP="006C3352">
            <w:pPr>
              <w:pStyle w:val="movimento2"/>
              <w:rPr>
                <w:color w:val="002060"/>
              </w:rPr>
            </w:pPr>
            <w:r w:rsidRPr="006C69F0">
              <w:rPr>
                <w:color w:val="002060"/>
              </w:rPr>
              <w:t xml:space="preserve">(INVICTA FUTSAL MACERATA) </w:t>
            </w:r>
          </w:p>
        </w:tc>
        <w:tc>
          <w:tcPr>
            <w:tcW w:w="800" w:type="dxa"/>
            <w:tcMar>
              <w:top w:w="20" w:type="dxa"/>
              <w:left w:w="20" w:type="dxa"/>
              <w:bottom w:w="20" w:type="dxa"/>
              <w:right w:w="20" w:type="dxa"/>
            </w:tcMar>
            <w:vAlign w:val="center"/>
            <w:hideMark/>
          </w:tcPr>
          <w:p w14:paraId="2AB35D1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E07EF8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17D37FB" w14:textId="77777777" w:rsidR="00797A36" w:rsidRPr="006C69F0" w:rsidRDefault="00797A36" w:rsidP="006C3352">
            <w:pPr>
              <w:pStyle w:val="movimento2"/>
              <w:rPr>
                <w:color w:val="002060"/>
              </w:rPr>
            </w:pPr>
            <w:r w:rsidRPr="006C69F0">
              <w:rPr>
                <w:color w:val="002060"/>
              </w:rPr>
              <w:t> </w:t>
            </w:r>
          </w:p>
        </w:tc>
      </w:tr>
    </w:tbl>
    <w:p w14:paraId="6FBEA46F" w14:textId="77777777" w:rsidR="00797A36" w:rsidRPr="006C69F0" w:rsidRDefault="00797A36" w:rsidP="00797A36">
      <w:pPr>
        <w:pStyle w:val="titolo20"/>
        <w:rPr>
          <w:rFonts w:eastAsiaTheme="minorEastAsia"/>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2AA0702" w14:textId="77777777" w:rsidTr="006C3352">
        <w:tc>
          <w:tcPr>
            <w:tcW w:w="2200" w:type="dxa"/>
            <w:tcMar>
              <w:top w:w="20" w:type="dxa"/>
              <w:left w:w="20" w:type="dxa"/>
              <w:bottom w:w="20" w:type="dxa"/>
              <w:right w:w="20" w:type="dxa"/>
            </w:tcMar>
            <w:vAlign w:val="center"/>
            <w:hideMark/>
          </w:tcPr>
          <w:p w14:paraId="7FB73BC5" w14:textId="77777777" w:rsidR="00797A36" w:rsidRPr="006C69F0" w:rsidRDefault="00797A36" w:rsidP="006C3352">
            <w:pPr>
              <w:pStyle w:val="movimento"/>
              <w:rPr>
                <w:color w:val="002060"/>
              </w:rPr>
            </w:pPr>
            <w:r w:rsidRPr="006C69F0">
              <w:rPr>
                <w:color w:val="002060"/>
              </w:rPr>
              <w:t>IUGA BOGDAN VASILE</w:t>
            </w:r>
          </w:p>
        </w:tc>
        <w:tc>
          <w:tcPr>
            <w:tcW w:w="2200" w:type="dxa"/>
            <w:tcMar>
              <w:top w:w="20" w:type="dxa"/>
              <w:left w:w="20" w:type="dxa"/>
              <w:bottom w:w="20" w:type="dxa"/>
              <w:right w:w="20" w:type="dxa"/>
            </w:tcMar>
            <w:vAlign w:val="center"/>
            <w:hideMark/>
          </w:tcPr>
          <w:p w14:paraId="337CE1BD" w14:textId="77777777" w:rsidR="00797A36" w:rsidRPr="006C69F0" w:rsidRDefault="00797A36" w:rsidP="006C3352">
            <w:pPr>
              <w:pStyle w:val="movimento2"/>
              <w:rPr>
                <w:color w:val="002060"/>
              </w:rPr>
            </w:pPr>
            <w:r w:rsidRPr="006C69F0">
              <w:rPr>
                <w:color w:val="002060"/>
              </w:rPr>
              <w:t xml:space="preserve">(NUOVA OTTRANO 98) </w:t>
            </w:r>
          </w:p>
        </w:tc>
        <w:tc>
          <w:tcPr>
            <w:tcW w:w="800" w:type="dxa"/>
            <w:tcMar>
              <w:top w:w="20" w:type="dxa"/>
              <w:left w:w="20" w:type="dxa"/>
              <w:bottom w:w="20" w:type="dxa"/>
              <w:right w:w="20" w:type="dxa"/>
            </w:tcMar>
            <w:vAlign w:val="center"/>
            <w:hideMark/>
          </w:tcPr>
          <w:p w14:paraId="58ECDC2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1C6FC3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9C5C1D7" w14:textId="77777777" w:rsidR="00797A36" w:rsidRPr="006C69F0" w:rsidRDefault="00797A36" w:rsidP="006C3352">
            <w:pPr>
              <w:pStyle w:val="movimento2"/>
              <w:rPr>
                <w:color w:val="002060"/>
              </w:rPr>
            </w:pPr>
            <w:r w:rsidRPr="006C69F0">
              <w:rPr>
                <w:color w:val="002060"/>
              </w:rPr>
              <w:t> </w:t>
            </w:r>
          </w:p>
        </w:tc>
      </w:tr>
    </w:tbl>
    <w:p w14:paraId="5FDBB084"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0A0F9B29" w14:textId="77777777" w:rsidR="00797A36" w:rsidRPr="006C69F0" w:rsidRDefault="00797A36" w:rsidP="00797A36">
      <w:pPr>
        <w:pStyle w:val="titolo20"/>
        <w:rPr>
          <w:color w:val="002060"/>
        </w:rPr>
      </w:pPr>
      <w:r w:rsidRPr="006C69F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9660873" w14:textId="77777777" w:rsidTr="006C3352">
        <w:tc>
          <w:tcPr>
            <w:tcW w:w="2200" w:type="dxa"/>
            <w:tcMar>
              <w:top w:w="20" w:type="dxa"/>
              <w:left w:w="20" w:type="dxa"/>
              <w:bottom w:w="20" w:type="dxa"/>
              <w:right w:w="20" w:type="dxa"/>
            </w:tcMar>
            <w:vAlign w:val="center"/>
            <w:hideMark/>
          </w:tcPr>
          <w:p w14:paraId="13C03A41" w14:textId="77777777" w:rsidR="00797A36" w:rsidRPr="006C69F0" w:rsidRDefault="00797A36" w:rsidP="006C3352">
            <w:pPr>
              <w:pStyle w:val="movimento"/>
              <w:rPr>
                <w:color w:val="002060"/>
              </w:rPr>
            </w:pPr>
            <w:r w:rsidRPr="006C69F0">
              <w:rPr>
                <w:color w:val="002060"/>
              </w:rPr>
              <w:t>SETTEMBRINI KEVIN</w:t>
            </w:r>
          </w:p>
        </w:tc>
        <w:tc>
          <w:tcPr>
            <w:tcW w:w="2200" w:type="dxa"/>
            <w:tcMar>
              <w:top w:w="20" w:type="dxa"/>
              <w:left w:w="20" w:type="dxa"/>
              <w:bottom w:w="20" w:type="dxa"/>
              <w:right w:w="20" w:type="dxa"/>
            </w:tcMar>
            <w:vAlign w:val="center"/>
            <w:hideMark/>
          </w:tcPr>
          <w:p w14:paraId="50879898" w14:textId="77777777" w:rsidR="00797A36" w:rsidRPr="006C69F0" w:rsidRDefault="00797A36" w:rsidP="006C3352">
            <w:pPr>
              <w:pStyle w:val="movimento2"/>
              <w:rPr>
                <w:color w:val="002060"/>
              </w:rPr>
            </w:pPr>
            <w:r w:rsidRPr="006C69F0">
              <w:rPr>
                <w:color w:val="002060"/>
              </w:rPr>
              <w:t xml:space="preserve">(NUOVA OTTRANO 98) </w:t>
            </w:r>
          </w:p>
        </w:tc>
        <w:tc>
          <w:tcPr>
            <w:tcW w:w="800" w:type="dxa"/>
            <w:tcMar>
              <w:top w:w="20" w:type="dxa"/>
              <w:left w:w="20" w:type="dxa"/>
              <w:bottom w:w="20" w:type="dxa"/>
              <w:right w:w="20" w:type="dxa"/>
            </w:tcMar>
            <w:vAlign w:val="center"/>
            <w:hideMark/>
          </w:tcPr>
          <w:p w14:paraId="7CF5D5E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E1C2B8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9BFAD3F" w14:textId="77777777" w:rsidR="00797A36" w:rsidRPr="006C69F0" w:rsidRDefault="00797A36" w:rsidP="006C3352">
            <w:pPr>
              <w:pStyle w:val="movimento2"/>
              <w:rPr>
                <w:color w:val="002060"/>
              </w:rPr>
            </w:pPr>
            <w:r w:rsidRPr="006C69F0">
              <w:rPr>
                <w:color w:val="002060"/>
              </w:rPr>
              <w:t> </w:t>
            </w:r>
          </w:p>
        </w:tc>
      </w:tr>
    </w:tbl>
    <w:p w14:paraId="0A5F1752" w14:textId="77777777" w:rsidR="00797A36" w:rsidRPr="006C69F0" w:rsidRDefault="00797A36" w:rsidP="00797A36">
      <w:pPr>
        <w:pStyle w:val="titolo20"/>
        <w:rPr>
          <w:rFonts w:eastAsiaTheme="minorEastAsia"/>
          <w:color w:val="002060"/>
        </w:rPr>
      </w:pPr>
      <w:r w:rsidRPr="006C69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10DA1A7" w14:textId="77777777" w:rsidTr="006C3352">
        <w:tc>
          <w:tcPr>
            <w:tcW w:w="2200" w:type="dxa"/>
            <w:tcMar>
              <w:top w:w="20" w:type="dxa"/>
              <w:left w:w="20" w:type="dxa"/>
              <w:bottom w:w="20" w:type="dxa"/>
              <w:right w:w="20" w:type="dxa"/>
            </w:tcMar>
            <w:vAlign w:val="center"/>
            <w:hideMark/>
          </w:tcPr>
          <w:p w14:paraId="7D0E5BB5" w14:textId="77777777" w:rsidR="00797A36" w:rsidRPr="006C69F0" w:rsidRDefault="00797A36" w:rsidP="006C3352">
            <w:pPr>
              <w:pStyle w:val="movimento"/>
              <w:rPr>
                <w:color w:val="002060"/>
              </w:rPr>
            </w:pPr>
            <w:r w:rsidRPr="006C69F0">
              <w:rPr>
                <w:color w:val="002060"/>
              </w:rPr>
              <w:t>BUZZO MANUEL</w:t>
            </w:r>
          </w:p>
        </w:tc>
        <w:tc>
          <w:tcPr>
            <w:tcW w:w="2200" w:type="dxa"/>
            <w:tcMar>
              <w:top w:w="20" w:type="dxa"/>
              <w:left w:w="20" w:type="dxa"/>
              <w:bottom w:w="20" w:type="dxa"/>
              <w:right w:w="20" w:type="dxa"/>
            </w:tcMar>
            <w:vAlign w:val="center"/>
            <w:hideMark/>
          </w:tcPr>
          <w:p w14:paraId="2AE1346D" w14:textId="77777777" w:rsidR="00797A36" w:rsidRPr="006C69F0" w:rsidRDefault="00797A36" w:rsidP="006C3352">
            <w:pPr>
              <w:pStyle w:val="movimento2"/>
              <w:rPr>
                <w:color w:val="002060"/>
              </w:rPr>
            </w:pPr>
            <w:r w:rsidRPr="006C69F0">
              <w:rPr>
                <w:color w:val="002060"/>
              </w:rPr>
              <w:t xml:space="preserve">(JESI CALCIO A 5) </w:t>
            </w:r>
          </w:p>
        </w:tc>
        <w:tc>
          <w:tcPr>
            <w:tcW w:w="800" w:type="dxa"/>
            <w:tcMar>
              <w:top w:w="20" w:type="dxa"/>
              <w:left w:w="20" w:type="dxa"/>
              <w:bottom w:w="20" w:type="dxa"/>
              <w:right w:w="20" w:type="dxa"/>
            </w:tcMar>
            <w:vAlign w:val="center"/>
            <w:hideMark/>
          </w:tcPr>
          <w:p w14:paraId="1CA5153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42C7E42" w14:textId="77777777" w:rsidR="00797A36" w:rsidRPr="006C69F0" w:rsidRDefault="00797A36" w:rsidP="006C3352">
            <w:pPr>
              <w:pStyle w:val="movimento"/>
              <w:rPr>
                <w:color w:val="002060"/>
              </w:rPr>
            </w:pPr>
            <w:r w:rsidRPr="006C69F0">
              <w:rPr>
                <w:color w:val="002060"/>
              </w:rPr>
              <w:t>GALEAZZO MICHELE</w:t>
            </w:r>
          </w:p>
        </w:tc>
        <w:tc>
          <w:tcPr>
            <w:tcW w:w="2200" w:type="dxa"/>
            <w:tcMar>
              <w:top w:w="20" w:type="dxa"/>
              <w:left w:w="20" w:type="dxa"/>
              <w:bottom w:w="20" w:type="dxa"/>
              <w:right w:w="20" w:type="dxa"/>
            </w:tcMar>
            <w:vAlign w:val="center"/>
            <w:hideMark/>
          </w:tcPr>
          <w:p w14:paraId="39F46D30" w14:textId="77777777" w:rsidR="00797A36" w:rsidRPr="006C69F0" w:rsidRDefault="00797A36" w:rsidP="006C3352">
            <w:pPr>
              <w:pStyle w:val="movimento2"/>
              <w:rPr>
                <w:color w:val="002060"/>
              </w:rPr>
            </w:pPr>
            <w:r w:rsidRPr="006C69F0">
              <w:rPr>
                <w:color w:val="002060"/>
              </w:rPr>
              <w:t xml:space="preserve">(NUOVA OTTRANO 98) </w:t>
            </w:r>
          </w:p>
        </w:tc>
      </w:tr>
      <w:tr w:rsidR="00797A36" w:rsidRPr="006C69F0" w14:paraId="6B523503" w14:textId="77777777" w:rsidTr="006C3352">
        <w:tc>
          <w:tcPr>
            <w:tcW w:w="2200" w:type="dxa"/>
            <w:tcMar>
              <w:top w:w="20" w:type="dxa"/>
              <w:left w:w="20" w:type="dxa"/>
              <w:bottom w:w="20" w:type="dxa"/>
              <w:right w:w="20" w:type="dxa"/>
            </w:tcMar>
            <w:vAlign w:val="center"/>
            <w:hideMark/>
          </w:tcPr>
          <w:p w14:paraId="32FF6DFE" w14:textId="77777777" w:rsidR="00797A36" w:rsidRPr="006C69F0" w:rsidRDefault="00797A36" w:rsidP="006C3352">
            <w:pPr>
              <w:pStyle w:val="movimento"/>
              <w:rPr>
                <w:color w:val="002060"/>
              </w:rPr>
            </w:pPr>
            <w:r w:rsidRPr="006C69F0">
              <w:rPr>
                <w:color w:val="002060"/>
              </w:rPr>
              <w:t>PIERINI DAVIDE</w:t>
            </w:r>
          </w:p>
        </w:tc>
        <w:tc>
          <w:tcPr>
            <w:tcW w:w="2200" w:type="dxa"/>
            <w:tcMar>
              <w:top w:w="20" w:type="dxa"/>
              <w:left w:w="20" w:type="dxa"/>
              <w:bottom w:w="20" w:type="dxa"/>
              <w:right w:w="20" w:type="dxa"/>
            </w:tcMar>
            <w:vAlign w:val="center"/>
            <w:hideMark/>
          </w:tcPr>
          <w:p w14:paraId="0C2B7986" w14:textId="77777777" w:rsidR="00797A36" w:rsidRPr="006C69F0" w:rsidRDefault="00797A36" w:rsidP="006C3352">
            <w:pPr>
              <w:pStyle w:val="movimento2"/>
              <w:rPr>
                <w:color w:val="002060"/>
              </w:rPr>
            </w:pPr>
            <w:r w:rsidRPr="006C69F0">
              <w:rPr>
                <w:color w:val="002060"/>
              </w:rPr>
              <w:t xml:space="preserve">(NUOVA OTTRANO 98) </w:t>
            </w:r>
          </w:p>
        </w:tc>
        <w:tc>
          <w:tcPr>
            <w:tcW w:w="800" w:type="dxa"/>
            <w:tcMar>
              <w:top w:w="20" w:type="dxa"/>
              <w:left w:w="20" w:type="dxa"/>
              <w:bottom w:w="20" w:type="dxa"/>
              <w:right w:w="20" w:type="dxa"/>
            </w:tcMar>
            <w:vAlign w:val="center"/>
            <w:hideMark/>
          </w:tcPr>
          <w:p w14:paraId="7AE1D1C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438F5A3"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8345949" w14:textId="77777777" w:rsidR="00797A36" w:rsidRPr="006C69F0" w:rsidRDefault="00797A36" w:rsidP="006C3352">
            <w:pPr>
              <w:pStyle w:val="movimento2"/>
              <w:rPr>
                <w:color w:val="002060"/>
              </w:rPr>
            </w:pPr>
            <w:r w:rsidRPr="006C69F0">
              <w:rPr>
                <w:color w:val="002060"/>
              </w:rPr>
              <w:t> </w:t>
            </w:r>
          </w:p>
        </w:tc>
      </w:tr>
    </w:tbl>
    <w:p w14:paraId="4BC898B8" w14:textId="77777777" w:rsidR="00797A36" w:rsidRPr="006C69F0" w:rsidRDefault="00797A36" w:rsidP="00797A36">
      <w:pPr>
        <w:pStyle w:val="titolo20"/>
        <w:rPr>
          <w:rFonts w:eastAsiaTheme="minorEastAsia"/>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CBBE779" w14:textId="77777777" w:rsidTr="006C3352">
        <w:tc>
          <w:tcPr>
            <w:tcW w:w="2200" w:type="dxa"/>
            <w:tcMar>
              <w:top w:w="20" w:type="dxa"/>
              <w:left w:w="20" w:type="dxa"/>
              <w:bottom w:w="20" w:type="dxa"/>
              <w:right w:w="20" w:type="dxa"/>
            </w:tcMar>
            <w:vAlign w:val="center"/>
            <w:hideMark/>
          </w:tcPr>
          <w:p w14:paraId="6997A295" w14:textId="77777777" w:rsidR="00797A36" w:rsidRPr="006C69F0" w:rsidRDefault="00797A36" w:rsidP="006C3352">
            <w:pPr>
              <w:pStyle w:val="movimento"/>
              <w:rPr>
                <w:color w:val="002060"/>
              </w:rPr>
            </w:pPr>
            <w:r w:rsidRPr="006C69F0">
              <w:rPr>
                <w:color w:val="002060"/>
              </w:rPr>
              <w:t>ANTRONACO JACOPO</w:t>
            </w:r>
          </w:p>
        </w:tc>
        <w:tc>
          <w:tcPr>
            <w:tcW w:w="2200" w:type="dxa"/>
            <w:tcMar>
              <w:top w:w="20" w:type="dxa"/>
              <w:left w:w="20" w:type="dxa"/>
              <w:bottom w:w="20" w:type="dxa"/>
              <w:right w:w="20" w:type="dxa"/>
            </w:tcMar>
            <w:vAlign w:val="center"/>
            <w:hideMark/>
          </w:tcPr>
          <w:p w14:paraId="794522DD" w14:textId="77777777" w:rsidR="00797A36" w:rsidRPr="006C69F0" w:rsidRDefault="00797A36" w:rsidP="006C3352">
            <w:pPr>
              <w:pStyle w:val="movimento2"/>
              <w:rPr>
                <w:color w:val="002060"/>
              </w:rPr>
            </w:pPr>
            <w:r w:rsidRPr="006C69F0">
              <w:rPr>
                <w:color w:val="002060"/>
              </w:rPr>
              <w:t xml:space="preserve">(AUDAX 1970 S.ANGELO) </w:t>
            </w:r>
          </w:p>
        </w:tc>
        <w:tc>
          <w:tcPr>
            <w:tcW w:w="800" w:type="dxa"/>
            <w:tcMar>
              <w:top w:w="20" w:type="dxa"/>
              <w:left w:w="20" w:type="dxa"/>
              <w:bottom w:w="20" w:type="dxa"/>
              <w:right w:w="20" w:type="dxa"/>
            </w:tcMar>
            <w:vAlign w:val="center"/>
            <w:hideMark/>
          </w:tcPr>
          <w:p w14:paraId="6C57785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2B0656A" w14:textId="77777777" w:rsidR="00797A36" w:rsidRPr="006C69F0" w:rsidRDefault="00797A36" w:rsidP="006C3352">
            <w:pPr>
              <w:pStyle w:val="movimento"/>
              <w:rPr>
                <w:color w:val="002060"/>
              </w:rPr>
            </w:pPr>
            <w:r w:rsidRPr="006C69F0">
              <w:rPr>
                <w:color w:val="002060"/>
              </w:rPr>
              <w:t>BOUTIMAH ISMAIL</w:t>
            </w:r>
          </w:p>
        </w:tc>
        <w:tc>
          <w:tcPr>
            <w:tcW w:w="2200" w:type="dxa"/>
            <w:tcMar>
              <w:top w:w="20" w:type="dxa"/>
              <w:left w:w="20" w:type="dxa"/>
              <w:bottom w:w="20" w:type="dxa"/>
              <w:right w:w="20" w:type="dxa"/>
            </w:tcMar>
            <w:vAlign w:val="center"/>
            <w:hideMark/>
          </w:tcPr>
          <w:p w14:paraId="742F7C2E" w14:textId="77777777" w:rsidR="00797A36" w:rsidRPr="006C69F0" w:rsidRDefault="00797A36" w:rsidP="006C3352">
            <w:pPr>
              <w:pStyle w:val="movimento2"/>
              <w:rPr>
                <w:color w:val="002060"/>
              </w:rPr>
            </w:pPr>
            <w:r w:rsidRPr="006C69F0">
              <w:rPr>
                <w:color w:val="002060"/>
              </w:rPr>
              <w:t xml:space="preserve">(FUTSAL MONTURANO) </w:t>
            </w:r>
          </w:p>
        </w:tc>
      </w:tr>
      <w:tr w:rsidR="00797A36" w:rsidRPr="006C69F0" w14:paraId="31F3C86F" w14:textId="77777777" w:rsidTr="006C3352">
        <w:tc>
          <w:tcPr>
            <w:tcW w:w="2200" w:type="dxa"/>
            <w:tcMar>
              <w:top w:w="20" w:type="dxa"/>
              <w:left w:w="20" w:type="dxa"/>
              <w:bottom w:w="20" w:type="dxa"/>
              <w:right w:w="20" w:type="dxa"/>
            </w:tcMar>
            <w:vAlign w:val="center"/>
            <w:hideMark/>
          </w:tcPr>
          <w:p w14:paraId="2FABE30D" w14:textId="77777777" w:rsidR="00797A36" w:rsidRPr="006C69F0" w:rsidRDefault="00797A36" w:rsidP="006C3352">
            <w:pPr>
              <w:pStyle w:val="movimento"/>
              <w:rPr>
                <w:color w:val="002060"/>
              </w:rPr>
            </w:pPr>
            <w:r w:rsidRPr="006C69F0">
              <w:rPr>
                <w:color w:val="002060"/>
              </w:rPr>
              <w:t>EUSEBI LUCA</w:t>
            </w:r>
          </w:p>
        </w:tc>
        <w:tc>
          <w:tcPr>
            <w:tcW w:w="2200" w:type="dxa"/>
            <w:tcMar>
              <w:top w:w="20" w:type="dxa"/>
              <w:left w:w="20" w:type="dxa"/>
              <w:bottom w:w="20" w:type="dxa"/>
              <w:right w:w="20" w:type="dxa"/>
            </w:tcMar>
            <w:vAlign w:val="center"/>
            <w:hideMark/>
          </w:tcPr>
          <w:p w14:paraId="7032383F" w14:textId="77777777" w:rsidR="00797A36" w:rsidRPr="006C69F0" w:rsidRDefault="00797A36" w:rsidP="006C3352">
            <w:pPr>
              <w:pStyle w:val="movimento2"/>
              <w:rPr>
                <w:color w:val="002060"/>
              </w:rPr>
            </w:pPr>
            <w:r w:rsidRPr="006C69F0">
              <w:rPr>
                <w:color w:val="002060"/>
              </w:rPr>
              <w:t xml:space="preserve">(INVICTA FUTSAL MACERATA) </w:t>
            </w:r>
          </w:p>
        </w:tc>
        <w:tc>
          <w:tcPr>
            <w:tcW w:w="800" w:type="dxa"/>
            <w:tcMar>
              <w:top w:w="20" w:type="dxa"/>
              <w:left w:w="20" w:type="dxa"/>
              <w:bottom w:w="20" w:type="dxa"/>
              <w:right w:w="20" w:type="dxa"/>
            </w:tcMar>
            <w:vAlign w:val="center"/>
            <w:hideMark/>
          </w:tcPr>
          <w:p w14:paraId="51A4B083"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6147386" w14:textId="77777777" w:rsidR="00797A36" w:rsidRPr="006C69F0" w:rsidRDefault="00797A36" w:rsidP="006C3352">
            <w:pPr>
              <w:pStyle w:val="movimento"/>
              <w:rPr>
                <w:color w:val="002060"/>
              </w:rPr>
            </w:pPr>
            <w:r w:rsidRPr="006C69F0">
              <w:rPr>
                <w:color w:val="002060"/>
              </w:rPr>
              <w:t>ORLANDI MICHELE</w:t>
            </w:r>
          </w:p>
        </w:tc>
        <w:tc>
          <w:tcPr>
            <w:tcW w:w="2200" w:type="dxa"/>
            <w:tcMar>
              <w:top w:w="20" w:type="dxa"/>
              <w:left w:w="20" w:type="dxa"/>
              <w:bottom w:w="20" w:type="dxa"/>
              <w:right w:w="20" w:type="dxa"/>
            </w:tcMar>
            <w:vAlign w:val="center"/>
            <w:hideMark/>
          </w:tcPr>
          <w:p w14:paraId="49A09EAA" w14:textId="77777777" w:rsidR="00797A36" w:rsidRPr="006C69F0" w:rsidRDefault="00797A36" w:rsidP="006C3352">
            <w:pPr>
              <w:pStyle w:val="movimento2"/>
              <w:rPr>
                <w:color w:val="002060"/>
              </w:rPr>
            </w:pPr>
            <w:r w:rsidRPr="006C69F0">
              <w:rPr>
                <w:color w:val="002060"/>
              </w:rPr>
              <w:t xml:space="preserve">(POL.CAGLI SPORT ASSOCIATI) </w:t>
            </w:r>
          </w:p>
        </w:tc>
      </w:tr>
      <w:tr w:rsidR="00797A36" w:rsidRPr="006C69F0" w14:paraId="214826CA" w14:textId="77777777" w:rsidTr="006C3352">
        <w:tc>
          <w:tcPr>
            <w:tcW w:w="2200" w:type="dxa"/>
            <w:tcMar>
              <w:top w:w="20" w:type="dxa"/>
              <w:left w:w="20" w:type="dxa"/>
              <w:bottom w:w="20" w:type="dxa"/>
              <w:right w:w="20" w:type="dxa"/>
            </w:tcMar>
            <w:vAlign w:val="center"/>
            <w:hideMark/>
          </w:tcPr>
          <w:p w14:paraId="705D1AA5" w14:textId="77777777" w:rsidR="00797A36" w:rsidRPr="006C69F0" w:rsidRDefault="00797A36" w:rsidP="006C3352">
            <w:pPr>
              <w:pStyle w:val="movimento"/>
              <w:rPr>
                <w:color w:val="002060"/>
              </w:rPr>
            </w:pPr>
            <w:r w:rsidRPr="006C69F0">
              <w:rPr>
                <w:color w:val="002060"/>
              </w:rPr>
              <w:t>CAMARRI JACOPO</w:t>
            </w:r>
          </w:p>
        </w:tc>
        <w:tc>
          <w:tcPr>
            <w:tcW w:w="2200" w:type="dxa"/>
            <w:tcMar>
              <w:top w:w="20" w:type="dxa"/>
              <w:left w:w="20" w:type="dxa"/>
              <w:bottom w:w="20" w:type="dxa"/>
              <w:right w:w="20" w:type="dxa"/>
            </w:tcMar>
            <w:vAlign w:val="center"/>
            <w:hideMark/>
          </w:tcPr>
          <w:p w14:paraId="3ED4215B" w14:textId="77777777" w:rsidR="00797A36" w:rsidRPr="006C69F0" w:rsidRDefault="00797A36" w:rsidP="006C3352">
            <w:pPr>
              <w:pStyle w:val="movimento2"/>
              <w:rPr>
                <w:color w:val="002060"/>
              </w:rPr>
            </w:pPr>
            <w:r w:rsidRPr="006C69F0">
              <w:rPr>
                <w:color w:val="002060"/>
              </w:rPr>
              <w:t xml:space="preserve">(SANGIORGIO) </w:t>
            </w:r>
          </w:p>
        </w:tc>
        <w:tc>
          <w:tcPr>
            <w:tcW w:w="800" w:type="dxa"/>
            <w:tcMar>
              <w:top w:w="20" w:type="dxa"/>
              <w:left w:w="20" w:type="dxa"/>
              <w:bottom w:w="20" w:type="dxa"/>
              <w:right w:w="20" w:type="dxa"/>
            </w:tcMar>
            <w:vAlign w:val="center"/>
            <w:hideMark/>
          </w:tcPr>
          <w:p w14:paraId="6B106BC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004D68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4A74D2B" w14:textId="77777777" w:rsidR="00797A36" w:rsidRPr="006C69F0" w:rsidRDefault="00797A36" w:rsidP="006C3352">
            <w:pPr>
              <w:pStyle w:val="movimento2"/>
              <w:rPr>
                <w:color w:val="002060"/>
              </w:rPr>
            </w:pPr>
            <w:r w:rsidRPr="006C69F0">
              <w:rPr>
                <w:color w:val="002060"/>
              </w:rPr>
              <w:t> </w:t>
            </w:r>
          </w:p>
        </w:tc>
      </w:tr>
    </w:tbl>
    <w:p w14:paraId="6804E7C0" w14:textId="77777777" w:rsidR="00797A36" w:rsidRPr="006C69F0" w:rsidRDefault="00797A36" w:rsidP="00797A36">
      <w:pPr>
        <w:pStyle w:val="titolo20"/>
        <w:rPr>
          <w:rFonts w:eastAsiaTheme="minorEastAsia"/>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6C47747" w14:textId="77777777" w:rsidTr="006C3352">
        <w:tc>
          <w:tcPr>
            <w:tcW w:w="2200" w:type="dxa"/>
            <w:tcMar>
              <w:top w:w="20" w:type="dxa"/>
              <w:left w:w="20" w:type="dxa"/>
              <w:bottom w:w="20" w:type="dxa"/>
              <w:right w:w="20" w:type="dxa"/>
            </w:tcMar>
            <w:vAlign w:val="center"/>
            <w:hideMark/>
          </w:tcPr>
          <w:p w14:paraId="1F3B9ED2" w14:textId="77777777" w:rsidR="00797A36" w:rsidRPr="006C69F0" w:rsidRDefault="00797A36" w:rsidP="006C3352">
            <w:pPr>
              <w:pStyle w:val="movimento"/>
              <w:rPr>
                <w:color w:val="002060"/>
              </w:rPr>
            </w:pPr>
            <w:r w:rsidRPr="006C69F0">
              <w:rPr>
                <w:color w:val="002060"/>
              </w:rPr>
              <w:t>BENIGNI MARCO</w:t>
            </w:r>
          </w:p>
        </w:tc>
        <w:tc>
          <w:tcPr>
            <w:tcW w:w="2200" w:type="dxa"/>
            <w:tcMar>
              <w:top w:w="20" w:type="dxa"/>
              <w:left w:w="20" w:type="dxa"/>
              <w:bottom w:w="20" w:type="dxa"/>
              <w:right w:w="20" w:type="dxa"/>
            </w:tcMar>
            <w:vAlign w:val="center"/>
            <w:hideMark/>
          </w:tcPr>
          <w:p w14:paraId="4D48B19C" w14:textId="77777777" w:rsidR="00797A36" w:rsidRPr="006C69F0" w:rsidRDefault="00797A36" w:rsidP="006C3352">
            <w:pPr>
              <w:pStyle w:val="movimento2"/>
              <w:rPr>
                <w:color w:val="002060"/>
              </w:rPr>
            </w:pPr>
            <w:r w:rsidRPr="006C69F0">
              <w:rPr>
                <w:color w:val="002060"/>
              </w:rPr>
              <w:t xml:space="preserve">(AUDAX 1970 S.ANGELO) </w:t>
            </w:r>
          </w:p>
        </w:tc>
        <w:tc>
          <w:tcPr>
            <w:tcW w:w="800" w:type="dxa"/>
            <w:tcMar>
              <w:top w:w="20" w:type="dxa"/>
              <w:left w:w="20" w:type="dxa"/>
              <w:bottom w:w="20" w:type="dxa"/>
              <w:right w:w="20" w:type="dxa"/>
            </w:tcMar>
            <w:vAlign w:val="center"/>
            <w:hideMark/>
          </w:tcPr>
          <w:p w14:paraId="78D286E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F8E7F4C" w14:textId="77777777" w:rsidR="00797A36" w:rsidRPr="006C69F0" w:rsidRDefault="00797A36" w:rsidP="006C3352">
            <w:pPr>
              <w:pStyle w:val="movimento"/>
              <w:rPr>
                <w:color w:val="002060"/>
              </w:rPr>
            </w:pPr>
            <w:r w:rsidRPr="006C69F0">
              <w:rPr>
                <w:color w:val="002060"/>
              </w:rPr>
              <w:t>NOCIONI FEDERICO</w:t>
            </w:r>
          </w:p>
        </w:tc>
        <w:tc>
          <w:tcPr>
            <w:tcW w:w="2200" w:type="dxa"/>
            <w:tcMar>
              <w:top w:w="20" w:type="dxa"/>
              <w:left w:w="20" w:type="dxa"/>
              <w:bottom w:w="20" w:type="dxa"/>
              <w:right w:w="20" w:type="dxa"/>
            </w:tcMar>
            <w:vAlign w:val="center"/>
            <w:hideMark/>
          </w:tcPr>
          <w:p w14:paraId="58B65AC1" w14:textId="77777777" w:rsidR="00797A36" w:rsidRPr="006C69F0" w:rsidRDefault="00797A36" w:rsidP="006C3352">
            <w:pPr>
              <w:pStyle w:val="movimento2"/>
              <w:rPr>
                <w:color w:val="002060"/>
              </w:rPr>
            </w:pPr>
            <w:r w:rsidRPr="006C69F0">
              <w:rPr>
                <w:color w:val="002060"/>
              </w:rPr>
              <w:t xml:space="preserve">(JESI CALCIO A 5) </w:t>
            </w:r>
          </w:p>
        </w:tc>
      </w:tr>
    </w:tbl>
    <w:p w14:paraId="1A20BE7B"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6D18C51" w14:textId="77777777" w:rsidTr="006C3352">
        <w:tc>
          <w:tcPr>
            <w:tcW w:w="2200" w:type="dxa"/>
            <w:tcMar>
              <w:top w:w="20" w:type="dxa"/>
              <w:left w:w="20" w:type="dxa"/>
              <w:bottom w:w="20" w:type="dxa"/>
              <w:right w:w="20" w:type="dxa"/>
            </w:tcMar>
            <w:vAlign w:val="center"/>
            <w:hideMark/>
          </w:tcPr>
          <w:p w14:paraId="7538266F" w14:textId="77777777" w:rsidR="00797A36" w:rsidRPr="006C69F0" w:rsidRDefault="00797A36" w:rsidP="006C3352">
            <w:pPr>
              <w:pStyle w:val="movimento"/>
              <w:rPr>
                <w:color w:val="002060"/>
              </w:rPr>
            </w:pPr>
            <w:r w:rsidRPr="006C69F0">
              <w:rPr>
                <w:color w:val="002060"/>
              </w:rPr>
              <w:t>ERCOLI GIANLUCA</w:t>
            </w:r>
          </w:p>
        </w:tc>
        <w:tc>
          <w:tcPr>
            <w:tcW w:w="2200" w:type="dxa"/>
            <w:tcMar>
              <w:top w:w="20" w:type="dxa"/>
              <w:left w:w="20" w:type="dxa"/>
              <w:bottom w:w="20" w:type="dxa"/>
              <w:right w:w="20" w:type="dxa"/>
            </w:tcMar>
            <w:vAlign w:val="center"/>
            <w:hideMark/>
          </w:tcPr>
          <w:p w14:paraId="0627618B" w14:textId="77777777" w:rsidR="00797A36" w:rsidRPr="006C69F0" w:rsidRDefault="00797A36" w:rsidP="006C3352">
            <w:pPr>
              <w:pStyle w:val="movimento2"/>
              <w:rPr>
                <w:color w:val="002060"/>
              </w:rPr>
            </w:pPr>
            <w:r w:rsidRPr="006C69F0">
              <w:rPr>
                <w:color w:val="002060"/>
              </w:rPr>
              <w:t xml:space="preserve">(FUTSAL MONTURANO) </w:t>
            </w:r>
          </w:p>
        </w:tc>
        <w:tc>
          <w:tcPr>
            <w:tcW w:w="800" w:type="dxa"/>
            <w:tcMar>
              <w:top w:w="20" w:type="dxa"/>
              <w:left w:w="20" w:type="dxa"/>
              <w:bottom w:w="20" w:type="dxa"/>
              <w:right w:w="20" w:type="dxa"/>
            </w:tcMar>
            <w:vAlign w:val="center"/>
            <w:hideMark/>
          </w:tcPr>
          <w:p w14:paraId="2FD5D6A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998B79C" w14:textId="77777777" w:rsidR="00797A36" w:rsidRPr="006C69F0" w:rsidRDefault="00797A36" w:rsidP="006C3352">
            <w:pPr>
              <w:pStyle w:val="movimento"/>
              <w:rPr>
                <w:color w:val="002060"/>
              </w:rPr>
            </w:pPr>
            <w:r w:rsidRPr="006C69F0">
              <w:rPr>
                <w:color w:val="002060"/>
              </w:rPr>
              <w:t>RASTELLI LORENZO</w:t>
            </w:r>
          </w:p>
        </w:tc>
        <w:tc>
          <w:tcPr>
            <w:tcW w:w="2200" w:type="dxa"/>
            <w:tcMar>
              <w:top w:w="20" w:type="dxa"/>
              <w:left w:w="20" w:type="dxa"/>
              <w:bottom w:w="20" w:type="dxa"/>
              <w:right w:w="20" w:type="dxa"/>
            </w:tcMar>
            <w:vAlign w:val="center"/>
            <w:hideMark/>
          </w:tcPr>
          <w:p w14:paraId="32C8A793" w14:textId="77777777" w:rsidR="00797A36" w:rsidRPr="006C69F0" w:rsidRDefault="00797A36" w:rsidP="006C3352">
            <w:pPr>
              <w:pStyle w:val="movimento2"/>
              <w:rPr>
                <w:color w:val="002060"/>
              </w:rPr>
            </w:pPr>
            <w:r w:rsidRPr="006C69F0">
              <w:rPr>
                <w:color w:val="002060"/>
              </w:rPr>
              <w:t xml:space="preserve">(FUTSAL MONTURANO) </w:t>
            </w:r>
          </w:p>
        </w:tc>
      </w:tr>
      <w:tr w:rsidR="00797A36" w:rsidRPr="006C69F0" w14:paraId="15CD4459" w14:textId="77777777" w:rsidTr="006C3352">
        <w:tc>
          <w:tcPr>
            <w:tcW w:w="2200" w:type="dxa"/>
            <w:tcMar>
              <w:top w:w="20" w:type="dxa"/>
              <w:left w:w="20" w:type="dxa"/>
              <w:bottom w:w="20" w:type="dxa"/>
              <w:right w:w="20" w:type="dxa"/>
            </w:tcMar>
            <w:vAlign w:val="center"/>
            <w:hideMark/>
          </w:tcPr>
          <w:p w14:paraId="4000D811" w14:textId="77777777" w:rsidR="00797A36" w:rsidRPr="006C69F0" w:rsidRDefault="00797A36" w:rsidP="006C3352">
            <w:pPr>
              <w:pStyle w:val="movimento"/>
              <w:rPr>
                <w:color w:val="002060"/>
              </w:rPr>
            </w:pPr>
            <w:r w:rsidRPr="006C69F0">
              <w:rPr>
                <w:color w:val="002060"/>
              </w:rPr>
              <w:t>TRAINI STEFANO</w:t>
            </w:r>
          </w:p>
        </w:tc>
        <w:tc>
          <w:tcPr>
            <w:tcW w:w="2200" w:type="dxa"/>
            <w:tcMar>
              <w:top w:w="20" w:type="dxa"/>
              <w:left w:w="20" w:type="dxa"/>
              <w:bottom w:w="20" w:type="dxa"/>
              <w:right w:w="20" w:type="dxa"/>
            </w:tcMar>
            <w:vAlign w:val="center"/>
            <w:hideMark/>
          </w:tcPr>
          <w:p w14:paraId="7B6DD971" w14:textId="77777777" w:rsidR="00797A36" w:rsidRPr="006C69F0" w:rsidRDefault="00797A36" w:rsidP="006C3352">
            <w:pPr>
              <w:pStyle w:val="movimento2"/>
              <w:rPr>
                <w:color w:val="002060"/>
              </w:rPr>
            </w:pPr>
            <w:r w:rsidRPr="006C69F0">
              <w:rPr>
                <w:color w:val="002060"/>
              </w:rPr>
              <w:t xml:space="preserve">(INVICTA FUTSAL MACERATA) </w:t>
            </w:r>
          </w:p>
        </w:tc>
        <w:tc>
          <w:tcPr>
            <w:tcW w:w="800" w:type="dxa"/>
            <w:tcMar>
              <w:top w:w="20" w:type="dxa"/>
              <w:left w:w="20" w:type="dxa"/>
              <w:bottom w:w="20" w:type="dxa"/>
              <w:right w:w="20" w:type="dxa"/>
            </w:tcMar>
            <w:vAlign w:val="center"/>
            <w:hideMark/>
          </w:tcPr>
          <w:p w14:paraId="403BB90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E3596C2" w14:textId="77777777" w:rsidR="00797A36" w:rsidRPr="006C69F0" w:rsidRDefault="00797A36" w:rsidP="006C3352">
            <w:pPr>
              <w:pStyle w:val="movimento"/>
              <w:rPr>
                <w:color w:val="002060"/>
              </w:rPr>
            </w:pPr>
            <w:r w:rsidRPr="006C69F0">
              <w:rPr>
                <w:color w:val="002060"/>
              </w:rPr>
              <w:t>CARBONARI ALESSIO</w:t>
            </w:r>
          </w:p>
        </w:tc>
        <w:tc>
          <w:tcPr>
            <w:tcW w:w="2200" w:type="dxa"/>
            <w:tcMar>
              <w:top w:w="20" w:type="dxa"/>
              <w:left w:w="20" w:type="dxa"/>
              <w:bottom w:w="20" w:type="dxa"/>
              <w:right w:w="20" w:type="dxa"/>
            </w:tcMar>
            <w:vAlign w:val="center"/>
            <w:hideMark/>
          </w:tcPr>
          <w:p w14:paraId="78E5752D" w14:textId="77777777" w:rsidR="00797A36" w:rsidRPr="006C69F0" w:rsidRDefault="00797A36" w:rsidP="006C3352">
            <w:pPr>
              <w:pStyle w:val="movimento2"/>
              <w:rPr>
                <w:color w:val="002060"/>
              </w:rPr>
            </w:pPr>
            <w:r w:rsidRPr="006C69F0">
              <w:rPr>
                <w:color w:val="002060"/>
              </w:rPr>
              <w:t xml:space="preserve">(NUOVA OTTRANO 98) </w:t>
            </w:r>
          </w:p>
        </w:tc>
      </w:tr>
      <w:tr w:rsidR="00797A36" w:rsidRPr="006C69F0" w14:paraId="04F0BA37" w14:textId="77777777" w:rsidTr="006C3352">
        <w:tc>
          <w:tcPr>
            <w:tcW w:w="2200" w:type="dxa"/>
            <w:tcMar>
              <w:top w:w="20" w:type="dxa"/>
              <w:left w:w="20" w:type="dxa"/>
              <w:bottom w:w="20" w:type="dxa"/>
              <w:right w:w="20" w:type="dxa"/>
            </w:tcMar>
            <w:vAlign w:val="center"/>
            <w:hideMark/>
          </w:tcPr>
          <w:p w14:paraId="7EC3CDB0" w14:textId="77777777" w:rsidR="00797A36" w:rsidRPr="006C69F0" w:rsidRDefault="00797A36" w:rsidP="006C3352">
            <w:pPr>
              <w:pStyle w:val="movimento"/>
              <w:rPr>
                <w:color w:val="002060"/>
              </w:rPr>
            </w:pPr>
            <w:r w:rsidRPr="006C69F0">
              <w:rPr>
                <w:color w:val="002060"/>
              </w:rPr>
              <w:t>GIOMBI ANDREA</w:t>
            </w:r>
          </w:p>
        </w:tc>
        <w:tc>
          <w:tcPr>
            <w:tcW w:w="2200" w:type="dxa"/>
            <w:tcMar>
              <w:top w:w="20" w:type="dxa"/>
              <w:left w:w="20" w:type="dxa"/>
              <w:bottom w:w="20" w:type="dxa"/>
              <w:right w:w="20" w:type="dxa"/>
            </w:tcMar>
            <w:vAlign w:val="center"/>
            <w:hideMark/>
          </w:tcPr>
          <w:p w14:paraId="38B6E474" w14:textId="77777777" w:rsidR="00797A36" w:rsidRPr="006C69F0" w:rsidRDefault="00797A36" w:rsidP="006C3352">
            <w:pPr>
              <w:pStyle w:val="movimento2"/>
              <w:rPr>
                <w:color w:val="002060"/>
              </w:rPr>
            </w:pPr>
            <w:r w:rsidRPr="006C69F0">
              <w:rPr>
                <w:color w:val="002060"/>
              </w:rPr>
              <w:t xml:space="preserve">(PIANACCIO) </w:t>
            </w:r>
          </w:p>
        </w:tc>
        <w:tc>
          <w:tcPr>
            <w:tcW w:w="800" w:type="dxa"/>
            <w:tcMar>
              <w:top w:w="20" w:type="dxa"/>
              <w:left w:w="20" w:type="dxa"/>
              <w:bottom w:w="20" w:type="dxa"/>
              <w:right w:w="20" w:type="dxa"/>
            </w:tcMar>
            <w:vAlign w:val="center"/>
            <w:hideMark/>
          </w:tcPr>
          <w:p w14:paraId="5B67185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D1ED360" w14:textId="77777777" w:rsidR="00797A36" w:rsidRPr="006C69F0" w:rsidRDefault="00797A36" w:rsidP="006C3352">
            <w:pPr>
              <w:pStyle w:val="movimento"/>
              <w:rPr>
                <w:color w:val="002060"/>
              </w:rPr>
            </w:pPr>
            <w:r w:rsidRPr="006C69F0">
              <w:rPr>
                <w:color w:val="002060"/>
              </w:rPr>
              <w:t>MANCINI SERGIO</w:t>
            </w:r>
          </w:p>
        </w:tc>
        <w:tc>
          <w:tcPr>
            <w:tcW w:w="2200" w:type="dxa"/>
            <w:tcMar>
              <w:top w:w="20" w:type="dxa"/>
              <w:left w:w="20" w:type="dxa"/>
              <w:bottom w:w="20" w:type="dxa"/>
              <w:right w:w="20" w:type="dxa"/>
            </w:tcMar>
            <w:vAlign w:val="center"/>
            <w:hideMark/>
          </w:tcPr>
          <w:p w14:paraId="429FBBB4" w14:textId="77777777" w:rsidR="00797A36" w:rsidRPr="006C69F0" w:rsidRDefault="00797A36" w:rsidP="006C3352">
            <w:pPr>
              <w:pStyle w:val="movimento2"/>
              <w:rPr>
                <w:color w:val="002060"/>
              </w:rPr>
            </w:pPr>
            <w:r w:rsidRPr="006C69F0">
              <w:rPr>
                <w:color w:val="002060"/>
              </w:rPr>
              <w:t xml:space="preserve">(PIANACCIO) </w:t>
            </w:r>
          </w:p>
        </w:tc>
      </w:tr>
      <w:tr w:rsidR="00797A36" w:rsidRPr="006C69F0" w14:paraId="2E6717C2" w14:textId="77777777" w:rsidTr="006C3352">
        <w:tc>
          <w:tcPr>
            <w:tcW w:w="2200" w:type="dxa"/>
            <w:tcMar>
              <w:top w:w="20" w:type="dxa"/>
              <w:left w:w="20" w:type="dxa"/>
              <w:bottom w:w="20" w:type="dxa"/>
              <w:right w:w="20" w:type="dxa"/>
            </w:tcMar>
            <w:vAlign w:val="center"/>
            <w:hideMark/>
          </w:tcPr>
          <w:p w14:paraId="222490F2" w14:textId="77777777" w:rsidR="00797A36" w:rsidRPr="006C69F0" w:rsidRDefault="00797A36" w:rsidP="006C3352">
            <w:pPr>
              <w:pStyle w:val="movimento"/>
              <w:rPr>
                <w:color w:val="002060"/>
              </w:rPr>
            </w:pPr>
            <w:r w:rsidRPr="006C69F0">
              <w:rPr>
                <w:color w:val="002060"/>
              </w:rPr>
              <w:t>MATTIOLI CRISTIAN</w:t>
            </w:r>
          </w:p>
        </w:tc>
        <w:tc>
          <w:tcPr>
            <w:tcW w:w="2200" w:type="dxa"/>
            <w:tcMar>
              <w:top w:w="20" w:type="dxa"/>
              <w:left w:w="20" w:type="dxa"/>
              <w:bottom w:w="20" w:type="dxa"/>
              <w:right w:w="20" w:type="dxa"/>
            </w:tcMar>
            <w:vAlign w:val="center"/>
            <w:hideMark/>
          </w:tcPr>
          <w:p w14:paraId="6FD959E5" w14:textId="77777777" w:rsidR="00797A36" w:rsidRPr="006C69F0" w:rsidRDefault="00797A36" w:rsidP="006C3352">
            <w:pPr>
              <w:pStyle w:val="movimento2"/>
              <w:rPr>
                <w:color w:val="002060"/>
              </w:rPr>
            </w:pPr>
            <w:r w:rsidRPr="006C69F0">
              <w:rPr>
                <w:color w:val="002060"/>
              </w:rPr>
              <w:t xml:space="preserve">(PIANACCIO) </w:t>
            </w:r>
          </w:p>
        </w:tc>
        <w:tc>
          <w:tcPr>
            <w:tcW w:w="800" w:type="dxa"/>
            <w:tcMar>
              <w:top w:w="20" w:type="dxa"/>
              <w:left w:w="20" w:type="dxa"/>
              <w:bottom w:w="20" w:type="dxa"/>
              <w:right w:w="20" w:type="dxa"/>
            </w:tcMar>
            <w:vAlign w:val="center"/>
            <w:hideMark/>
          </w:tcPr>
          <w:p w14:paraId="005A991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EAE9976" w14:textId="77777777" w:rsidR="00797A36" w:rsidRPr="006C69F0" w:rsidRDefault="00797A36" w:rsidP="006C3352">
            <w:pPr>
              <w:pStyle w:val="movimento"/>
              <w:rPr>
                <w:color w:val="002060"/>
              </w:rPr>
            </w:pPr>
            <w:r w:rsidRPr="006C69F0">
              <w:rPr>
                <w:color w:val="002060"/>
              </w:rPr>
              <w:t>DELLA MORA DAVID</w:t>
            </w:r>
          </w:p>
        </w:tc>
        <w:tc>
          <w:tcPr>
            <w:tcW w:w="2200" w:type="dxa"/>
            <w:tcMar>
              <w:top w:w="20" w:type="dxa"/>
              <w:left w:w="20" w:type="dxa"/>
              <w:bottom w:w="20" w:type="dxa"/>
              <w:right w:w="20" w:type="dxa"/>
            </w:tcMar>
            <w:vAlign w:val="center"/>
            <w:hideMark/>
          </w:tcPr>
          <w:p w14:paraId="7B420281" w14:textId="77777777" w:rsidR="00797A36" w:rsidRPr="006C69F0" w:rsidRDefault="00797A36" w:rsidP="006C3352">
            <w:pPr>
              <w:pStyle w:val="movimento2"/>
              <w:rPr>
                <w:color w:val="002060"/>
              </w:rPr>
            </w:pPr>
            <w:r w:rsidRPr="006C69F0">
              <w:rPr>
                <w:color w:val="002060"/>
              </w:rPr>
              <w:t xml:space="preserve">(REAL SAN GIORGIO) </w:t>
            </w:r>
          </w:p>
        </w:tc>
      </w:tr>
      <w:tr w:rsidR="00797A36" w:rsidRPr="006C69F0" w14:paraId="5DC3A5BB" w14:textId="77777777" w:rsidTr="006C3352">
        <w:tc>
          <w:tcPr>
            <w:tcW w:w="2200" w:type="dxa"/>
            <w:tcMar>
              <w:top w:w="20" w:type="dxa"/>
              <w:left w:w="20" w:type="dxa"/>
              <w:bottom w:w="20" w:type="dxa"/>
              <w:right w:w="20" w:type="dxa"/>
            </w:tcMar>
            <w:vAlign w:val="center"/>
            <w:hideMark/>
          </w:tcPr>
          <w:p w14:paraId="440741EC" w14:textId="77777777" w:rsidR="00797A36" w:rsidRPr="006C69F0" w:rsidRDefault="00797A36" w:rsidP="006C3352">
            <w:pPr>
              <w:pStyle w:val="movimento"/>
              <w:rPr>
                <w:color w:val="002060"/>
              </w:rPr>
            </w:pPr>
            <w:r w:rsidRPr="006C69F0">
              <w:rPr>
                <w:color w:val="002060"/>
              </w:rPr>
              <w:t>BORSATO LUIZ HENRIQUE</w:t>
            </w:r>
          </w:p>
        </w:tc>
        <w:tc>
          <w:tcPr>
            <w:tcW w:w="2200" w:type="dxa"/>
            <w:tcMar>
              <w:top w:w="20" w:type="dxa"/>
              <w:left w:w="20" w:type="dxa"/>
              <w:bottom w:w="20" w:type="dxa"/>
              <w:right w:w="20" w:type="dxa"/>
            </w:tcMar>
            <w:vAlign w:val="center"/>
            <w:hideMark/>
          </w:tcPr>
          <w:p w14:paraId="6578C968" w14:textId="77777777" w:rsidR="00797A36" w:rsidRPr="006C69F0" w:rsidRDefault="00797A36" w:rsidP="006C3352">
            <w:pPr>
              <w:pStyle w:val="movimento2"/>
              <w:rPr>
                <w:color w:val="002060"/>
              </w:rPr>
            </w:pPr>
            <w:r w:rsidRPr="006C69F0">
              <w:rPr>
                <w:color w:val="002060"/>
              </w:rPr>
              <w:t xml:space="preserve">(SANGIORGIO) </w:t>
            </w:r>
          </w:p>
        </w:tc>
        <w:tc>
          <w:tcPr>
            <w:tcW w:w="800" w:type="dxa"/>
            <w:tcMar>
              <w:top w:w="20" w:type="dxa"/>
              <w:left w:w="20" w:type="dxa"/>
              <w:bottom w:w="20" w:type="dxa"/>
              <w:right w:w="20" w:type="dxa"/>
            </w:tcMar>
            <w:vAlign w:val="center"/>
            <w:hideMark/>
          </w:tcPr>
          <w:p w14:paraId="65D3905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0555996" w14:textId="77777777" w:rsidR="00797A36" w:rsidRPr="006C69F0" w:rsidRDefault="00797A36" w:rsidP="006C3352">
            <w:pPr>
              <w:pStyle w:val="movimento"/>
              <w:rPr>
                <w:color w:val="002060"/>
              </w:rPr>
            </w:pPr>
            <w:r w:rsidRPr="006C69F0">
              <w:rPr>
                <w:color w:val="002060"/>
              </w:rPr>
              <w:t>GUTIERREZ DOMINGUE ALVARO</w:t>
            </w:r>
          </w:p>
        </w:tc>
        <w:tc>
          <w:tcPr>
            <w:tcW w:w="2200" w:type="dxa"/>
            <w:tcMar>
              <w:top w:w="20" w:type="dxa"/>
              <w:left w:w="20" w:type="dxa"/>
              <w:bottom w:w="20" w:type="dxa"/>
              <w:right w:w="20" w:type="dxa"/>
            </w:tcMar>
            <w:vAlign w:val="center"/>
            <w:hideMark/>
          </w:tcPr>
          <w:p w14:paraId="655A8C42" w14:textId="77777777" w:rsidR="00797A36" w:rsidRPr="006C69F0" w:rsidRDefault="00797A36" w:rsidP="006C3352">
            <w:pPr>
              <w:pStyle w:val="movimento2"/>
              <w:rPr>
                <w:color w:val="002060"/>
              </w:rPr>
            </w:pPr>
            <w:r w:rsidRPr="006C69F0">
              <w:rPr>
                <w:color w:val="002060"/>
              </w:rPr>
              <w:t xml:space="preserve">(SANGIORGIO) </w:t>
            </w:r>
          </w:p>
        </w:tc>
      </w:tr>
    </w:tbl>
    <w:p w14:paraId="35B9D26C" w14:textId="77777777" w:rsidR="00797A36" w:rsidRPr="006C69F0" w:rsidRDefault="00797A36" w:rsidP="00797A36">
      <w:pPr>
        <w:pStyle w:val="breakline"/>
        <w:rPr>
          <w:color w:val="002060"/>
        </w:rPr>
      </w:pPr>
    </w:p>
    <w:p w14:paraId="34CA4AC2"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4FA2BFEE"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31A9E3EE" w14:textId="77777777" w:rsidR="00797A36" w:rsidRPr="006C69F0" w:rsidRDefault="00797A36" w:rsidP="00797A36">
      <w:pPr>
        <w:pStyle w:val="breakline"/>
        <w:rPr>
          <w:rFonts w:eastAsiaTheme="minorEastAsia"/>
          <w:color w:val="002060"/>
        </w:rPr>
      </w:pPr>
    </w:p>
    <w:p w14:paraId="5D99EC76" w14:textId="77777777" w:rsidR="00797A36" w:rsidRPr="006C69F0" w:rsidRDefault="00797A36" w:rsidP="00797A36">
      <w:pPr>
        <w:pStyle w:val="titoloprinc0"/>
        <w:rPr>
          <w:color w:val="002060"/>
        </w:rPr>
      </w:pPr>
      <w:r w:rsidRPr="006C69F0">
        <w:rPr>
          <w:color w:val="002060"/>
        </w:rPr>
        <w:t>CLASSIFICA</w:t>
      </w:r>
    </w:p>
    <w:p w14:paraId="75116440" w14:textId="77777777" w:rsidR="00797A36" w:rsidRPr="006C69F0" w:rsidRDefault="00797A36" w:rsidP="00797A36">
      <w:pPr>
        <w:pStyle w:val="breakline"/>
        <w:rPr>
          <w:color w:val="002060"/>
        </w:rPr>
      </w:pPr>
    </w:p>
    <w:p w14:paraId="373FCEFB" w14:textId="77777777" w:rsidR="00797A36" w:rsidRPr="006C69F0" w:rsidRDefault="00797A36" w:rsidP="00797A36">
      <w:pPr>
        <w:pStyle w:val="breakline"/>
        <w:rPr>
          <w:color w:val="002060"/>
        </w:rPr>
      </w:pPr>
    </w:p>
    <w:p w14:paraId="25F44408"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3BA26FFE"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C05F"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AD1B4"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BD463"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FA652"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4EC9"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75B4B"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65884"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E74A2"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1291"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E027D" w14:textId="77777777" w:rsidR="00797A36" w:rsidRPr="006C69F0" w:rsidRDefault="00797A36" w:rsidP="006C3352">
            <w:pPr>
              <w:pStyle w:val="headertabella0"/>
              <w:rPr>
                <w:color w:val="002060"/>
              </w:rPr>
            </w:pPr>
            <w:r w:rsidRPr="006C69F0">
              <w:rPr>
                <w:color w:val="002060"/>
              </w:rPr>
              <w:t>PE</w:t>
            </w:r>
          </w:p>
        </w:tc>
      </w:tr>
      <w:tr w:rsidR="00797A36" w:rsidRPr="006C69F0" w14:paraId="749E3185"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F4368" w14:textId="77777777" w:rsidR="00797A36" w:rsidRPr="006C69F0" w:rsidRDefault="00797A36" w:rsidP="006C3352">
            <w:pPr>
              <w:pStyle w:val="rowtabella0"/>
              <w:rPr>
                <w:color w:val="002060"/>
              </w:rPr>
            </w:pPr>
            <w:r w:rsidRPr="006C69F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C859"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B07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663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895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C91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7CFF"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2B16"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CCC5"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A358" w14:textId="77777777" w:rsidR="00797A36" w:rsidRPr="006C69F0" w:rsidRDefault="00797A36" w:rsidP="006C3352">
            <w:pPr>
              <w:pStyle w:val="rowtabella0"/>
              <w:jc w:val="center"/>
              <w:rPr>
                <w:color w:val="002060"/>
              </w:rPr>
            </w:pPr>
            <w:r w:rsidRPr="006C69F0">
              <w:rPr>
                <w:color w:val="002060"/>
              </w:rPr>
              <w:t>0</w:t>
            </w:r>
          </w:p>
        </w:tc>
      </w:tr>
      <w:tr w:rsidR="00797A36" w:rsidRPr="006C69F0" w14:paraId="66F5933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EB140" w14:textId="77777777" w:rsidR="00797A36" w:rsidRPr="006C69F0" w:rsidRDefault="00797A36" w:rsidP="006C3352">
            <w:pPr>
              <w:pStyle w:val="rowtabella0"/>
              <w:rPr>
                <w:color w:val="002060"/>
                <w:lang w:val="es-ES"/>
              </w:rPr>
            </w:pPr>
            <w:r w:rsidRPr="006C69F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E0DB"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0E1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951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B20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6BF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D021"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3CF5"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5AF9"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BF60" w14:textId="77777777" w:rsidR="00797A36" w:rsidRPr="006C69F0" w:rsidRDefault="00797A36" w:rsidP="006C3352">
            <w:pPr>
              <w:pStyle w:val="rowtabella0"/>
              <w:jc w:val="center"/>
              <w:rPr>
                <w:color w:val="002060"/>
              </w:rPr>
            </w:pPr>
            <w:r w:rsidRPr="006C69F0">
              <w:rPr>
                <w:color w:val="002060"/>
              </w:rPr>
              <w:t>0</w:t>
            </w:r>
          </w:p>
        </w:tc>
      </w:tr>
      <w:tr w:rsidR="00797A36" w:rsidRPr="006C69F0" w14:paraId="55480D6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CF6BF" w14:textId="77777777" w:rsidR="00797A36" w:rsidRPr="006C69F0" w:rsidRDefault="00797A36" w:rsidP="006C3352">
            <w:pPr>
              <w:pStyle w:val="rowtabella0"/>
              <w:rPr>
                <w:color w:val="002060"/>
              </w:rPr>
            </w:pPr>
            <w:r w:rsidRPr="006C69F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FAD1"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07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9539"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63D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97B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A0FF"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3C17"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15F2"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CBB7" w14:textId="77777777" w:rsidR="00797A36" w:rsidRPr="006C69F0" w:rsidRDefault="00797A36" w:rsidP="006C3352">
            <w:pPr>
              <w:pStyle w:val="rowtabella0"/>
              <w:jc w:val="center"/>
              <w:rPr>
                <w:color w:val="002060"/>
              </w:rPr>
            </w:pPr>
            <w:r w:rsidRPr="006C69F0">
              <w:rPr>
                <w:color w:val="002060"/>
              </w:rPr>
              <w:t>0</w:t>
            </w:r>
          </w:p>
        </w:tc>
      </w:tr>
      <w:tr w:rsidR="00797A36" w:rsidRPr="006C69F0" w14:paraId="3770DC7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75E7E" w14:textId="77777777" w:rsidR="00797A36" w:rsidRPr="006C69F0" w:rsidRDefault="00797A36" w:rsidP="006C3352">
            <w:pPr>
              <w:pStyle w:val="rowtabella0"/>
              <w:rPr>
                <w:color w:val="002060"/>
              </w:rPr>
            </w:pPr>
            <w:r w:rsidRPr="006C69F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F074"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3C19"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8080"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53D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3DF0"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DED5" w14:textId="77777777" w:rsidR="00797A36" w:rsidRPr="006C69F0" w:rsidRDefault="00797A36" w:rsidP="006C3352">
            <w:pPr>
              <w:pStyle w:val="rowtabella0"/>
              <w:jc w:val="center"/>
              <w:rPr>
                <w:color w:val="002060"/>
              </w:rPr>
            </w:pPr>
            <w:r w:rsidRPr="006C69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3F29"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E10F"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DC23" w14:textId="77777777" w:rsidR="00797A36" w:rsidRPr="006C69F0" w:rsidRDefault="00797A36" w:rsidP="006C3352">
            <w:pPr>
              <w:pStyle w:val="rowtabella0"/>
              <w:jc w:val="center"/>
              <w:rPr>
                <w:color w:val="002060"/>
              </w:rPr>
            </w:pPr>
            <w:r w:rsidRPr="006C69F0">
              <w:rPr>
                <w:color w:val="002060"/>
              </w:rPr>
              <w:t>0</w:t>
            </w:r>
          </w:p>
        </w:tc>
      </w:tr>
      <w:tr w:rsidR="00797A36" w:rsidRPr="006C69F0" w14:paraId="0ED6148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6B272" w14:textId="77777777" w:rsidR="00797A36" w:rsidRPr="006C69F0" w:rsidRDefault="00797A36" w:rsidP="006C3352">
            <w:pPr>
              <w:pStyle w:val="rowtabella0"/>
              <w:rPr>
                <w:color w:val="002060"/>
              </w:rPr>
            </w:pPr>
            <w:r w:rsidRPr="006C69F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AADD"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A60B"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D1F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754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E7E2"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ABEE"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B9B5"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0C21"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0A61" w14:textId="77777777" w:rsidR="00797A36" w:rsidRPr="006C69F0" w:rsidRDefault="00797A36" w:rsidP="006C3352">
            <w:pPr>
              <w:pStyle w:val="rowtabella0"/>
              <w:jc w:val="center"/>
              <w:rPr>
                <w:color w:val="002060"/>
              </w:rPr>
            </w:pPr>
            <w:r w:rsidRPr="006C69F0">
              <w:rPr>
                <w:color w:val="002060"/>
              </w:rPr>
              <w:t>0</w:t>
            </w:r>
          </w:p>
        </w:tc>
      </w:tr>
      <w:tr w:rsidR="00797A36" w:rsidRPr="006C69F0" w14:paraId="60ABBA9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DC74C" w14:textId="77777777" w:rsidR="00797A36" w:rsidRPr="006C69F0" w:rsidRDefault="00797A36" w:rsidP="006C3352">
            <w:pPr>
              <w:pStyle w:val="rowtabella0"/>
              <w:rPr>
                <w:color w:val="002060"/>
                <w:lang w:val="es-ES"/>
              </w:rPr>
            </w:pPr>
            <w:r w:rsidRPr="006C69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830D"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7EC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CE0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2F40"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670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EA35" w14:textId="77777777" w:rsidR="00797A36" w:rsidRPr="006C69F0" w:rsidRDefault="00797A36" w:rsidP="006C3352">
            <w:pPr>
              <w:pStyle w:val="rowtabella0"/>
              <w:jc w:val="center"/>
              <w:rPr>
                <w:color w:val="002060"/>
              </w:rPr>
            </w:pPr>
            <w:r w:rsidRPr="006C69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C05B"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3960"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FB4D" w14:textId="77777777" w:rsidR="00797A36" w:rsidRPr="006C69F0" w:rsidRDefault="00797A36" w:rsidP="006C3352">
            <w:pPr>
              <w:pStyle w:val="rowtabella0"/>
              <w:jc w:val="center"/>
              <w:rPr>
                <w:color w:val="002060"/>
              </w:rPr>
            </w:pPr>
            <w:r w:rsidRPr="006C69F0">
              <w:rPr>
                <w:color w:val="002060"/>
              </w:rPr>
              <w:t>0</w:t>
            </w:r>
          </w:p>
        </w:tc>
      </w:tr>
      <w:tr w:rsidR="00797A36" w:rsidRPr="006C69F0" w14:paraId="5D9A98E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262B7" w14:textId="77777777" w:rsidR="00797A36" w:rsidRPr="006C69F0" w:rsidRDefault="00797A36" w:rsidP="006C3352">
            <w:pPr>
              <w:pStyle w:val="rowtabella0"/>
              <w:rPr>
                <w:color w:val="002060"/>
              </w:rPr>
            </w:pPr>
            <w:r w:rsidRPr="006C69F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C5DF"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C91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33D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15A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766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96F3"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99BB"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7048"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295C" w14:textId="77777777" w:rsidR="00797A36" w:rsidRPr="006C69F0" w:rsidRDefault="00797A36" w:rsidP="006C3352">
            <w:pPr>
              <w:pStyle w:val="rowtabella0"/>
              <w:jc w:val="center"/>
              <w:rPr>
                <w:color w:val="002060"/>
              </w:rPr>
            </w:pPr>
            <w:r w:rsidRPr="006C69F0">
              <w:rPr>
                <w:color w:val="002060"/>
              </w:rPr>
              <w:t>0</w:t>
            </w:r>
          </w:p>
        </w:tc>
      </w:tr>
      <w:tr w:rsidR="00797A36" w:rsidRPr="006C69F0" w14:paraId="4F23527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8674E" w14:textId="77777777" w:rsidR="00797A36" w:rsidRPr="006C69F0" w:rsidRDefault="00797A36" w:rsidP="006C3352">
            <w:pPr>
              <w:pStyle w:val="rowtabella0"/>
              <w:rPr>
                <w:color w:val="002060"/>
              </w:rPr>
            </w:pPr>
            <w:r w:rsidRPr="006C69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D436"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C9E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465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544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6914"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FCD5"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45AE"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F6EF"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F6AE" w14:textId="77777777" w:rsidR="00797A36" w:rsidRPr="006C69F0" w:rsidRDefault="00797A36" w:rsidP="006C3352">
            <w:pPr>
              <w:pStyle w:val="rowtabella0"/>
              <w:jc w:val="center"/>
              <w:rPr>
                <w:color w:val="002060"/>
              </w:rPr>
            </w:pPr>
            <w:r w:rsidRPr="006C69F0">
              <w:rPr>
                <w:color w:val="002060"/>
              </w:rPr>
              <w:t>0</w:t>
            </w:r>
          </w:p>
        </w:tc>
      </w:tr>
      <w:tr w:rsidR="00797A36" w:rsidRPr="006C69F0" w14:paraId="6B3EB28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F9698" w14:textId="77777777" w:rsidR="00797A36" w:rsidRPr="006C69F0" w:rsidRDefault="00797A36" w:rsidP="006C3352">
            <w:pPr>
              <w:pStyle w:val="rowtabella0"/>
              <w:rPr>
                <w:color w:val="002060"/>
              </w:rPr>
            </w:pPr>
            <w:r w:rsidRPr="006C69F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0641"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DEEE"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18E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BBA6"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A5B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880F"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A4F5"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07FF"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95EE" w14:textId="77777777" w:rsidR="00797A36" w:rsidRPr="006C69F0" w:rsidRDefault="00797A36" w:rsidP="006C3352">
            <w:pPr>
              <w:pStyle w:val="rowtabella0"/>
              <w:jc w:val="center"/>
              <w:rPr>
                <w:color w:val="002060"/>
              </w:rPr>
            </w:pPr>
            <w:r w:rsidRPr="006C69F0">
              <w:rPr>
                <w:color w:val="002060"/>
              </w:rPr>
              <w:t>0</w:t>
            </w:r>
          </w:p>
        </w:tc>
      </w:tr>
      <w:tr w:rsidR="00797A36" w:rsidRPr="006C69F0" w14:paraId="4D18634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515C1" w14:textId="77777777" w:rsidR="00797A36" w:rsidRPr="006C69F0" w:rsidRDefault="00797A36" w:rsidP="006C3352">
            <w:pPr>
              <w:pStyle w:val="rowtabella0"/>
              <w:rPr>
                <w:color w:val="002060"/>
                <w:lang w:val="es-ES"/>
              </w:rPr>
            </w:pPr>
            <w:r w:rsidRPr="006C69F0">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660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F1DE"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8FC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1BF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868C"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AA30"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BA8C" w14:textId="77777777" w:rsidR="00797A36" w:rsidRPr="006C69F0" w:rsidRDefault="00797A36" w:rsidP="006C3352">
            <w:pPr>
              <w:pStyle w:val="rowtabella0"/>
              <w:jc w:val="center"/>
              <w:rPr>
                <w:color w:val="002060"/>
              </w:rPr>
            </w:pPr>
            <w:r w:rsidRPr="006C69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4ECD"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BBF5" w14:textId="77777777" w:rsidR="00797A36" w:rsidRPr="006C69F0" w:rsidRDefault="00797A36" w:rsidP="006C3352">
            <w:pPr>
              <w:pStyle w:val="rowtabella0"/>
              <w:jc w:val="center"/>
              <w:rPr>
                <w:color w:val="002060"/>
              </w:rPr>
            </w:pPr>
            <w:r w:rsidRPr="006C69F0">
              <w:rPr>
                <w:color w:val="002060"/>
              </w:rPr>
              <w:t>0</w:t>
            </w:r>
          </w:p>
        </w:tc>
      </w:tr>
      <w:tr w:rsidR="00797A36" w:rsidRPr="006C69F0" w14:paraId="7708FC5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6246A" w14:textId="77777777" w:rsidR="00797A36" w:rsidRPr="006C69F0" w:rsidRDefault="00797A36" w:rsidP="006C3352">
            <w:pPr>
              <w:pStyle w:val="rowtabella0"/>
              <w:rPr>
                <w:color w:val="002060"/>
              </w:rPr>
            </w:pPr>
            <w:r w:rsidRPr="006C69F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CD1F"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1D91"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0E88"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3C7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736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46A1"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41A9"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F2EB"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0B65" w14:textId="77777777" w:rsidR="00797A36" w:rsidRPr="006C69F0" w:rsidRDefault="00797A36" w:rsidP="006C3352">
            <w:pPr>
              <w:pStyle w:val="rowtabella0"/>
              <w:jc w:val="center"/>
              <w:rPr>
                <w:color w:val="002060"/>
              </w:rPr>
            </w:pPr>
            <w:r w:rsidRPr="006C69F0">
              <w:rPr>
                <w:color w:val="002060"/>
              </w:rPr>
              <w:t>0</w:t>
            </w:r>
          </w:p>
        </w:tc>
      </w:tr>
      <w:tr w:rsidR="00797A36" w:rsidRPr="006C69F0" w14:paraId="48DFC75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600A8" w14:textId="77777777" w:rsidR="00797A36" w:rsidRPr="006C69F0" w:rsidRDefault="00797A36" w:rsidP="006C3352">
            <w:pPr>
              <w:pStyle w:val="rowtabella0"/>
              <w:rPr>
                <w:color w:val="002060"/>
              </w:rPr>
            </w:pPr>
            <w:r w:rsidRPr="006C69F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FF86"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B75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0BAE"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E21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4898"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F0EB"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5166" w14:textId="77777777" w:rsidR="00797A36" w:rsidRPr="006C69F0" w:rsidRDefault="00797A36" w:rsidP="006C3352">
            <w:pPr>
              <w:pStyle w:val="rowtabella0"/>
              <w:jc w:val="center"/>
              <w:rPr>
                <w:color w:val="002060"/>
              </w:rPr>
            </w:pPr>
            <w:r w:rsidRPr="006C69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6A6E"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D686" w14:textId="77777777" w:rsidR="00797A36" w:rsidRPr="006C69F0" w:rsidRDefault="00797A36" w:rsidP="006C3352">
            <w:pPr>
              <w:pStyle w:val="rowtabella0"/>
              <w:jc w:val="center"/>
              <w:rPr>
                <w:color w:val="002060"/>
              </w:rPr>
            </w:pPr>
            <w:r w:rsidRPr="006C69F0">
              <w:rPr>
                <w:color w:val="002060"/>
              </w:rPr>
              <w:t>0</w:t>
            </w:r>
          </w:p>
        </w:tc>
      </w:tr>
      <w:tr w:rsidR="00797A36" w:rsidRPr="006C69F0" w14:paraId="1487425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F4DC4" w14:textId="77777777" w:rsidR="00797A36" w:rsidRPr="006C69F0" w:rsidRDefault="00797A36" w:rsidP="006C3352">
            <w:pPr>
              <w:pStyle w:val="rowtabella0"/>
              <w:rPr>
                <w:color w:val="002060"/>
              </w:rPr>
            </w:pPr>
            <w:r w:rsidRPr="006C69F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270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14A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289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C02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AB2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C5B9"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2504"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105A"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16F4" w14:textId="77777777" w:rsidR="00797A36" w:rsidRPr="006C69F0" w:rsidRDefault="00797A36" w:rsidP="006C3352">
            <w:pPr>
              <w:pStyle w:val="rowtabella0"/>
              <w:jc w:val="center"/>
              <w:rPr>
                <w:color w:val="002060"/>
              </w:rPr>
            </w:pPr>
            <w:r w:rsidRPr="006C69F0">
              <w:rPr>
                <w:color w:val="002060"/>
              </w:rPr>
              <w:t>0</w:t>
            </w:r>
          </w:p>
        </w:tc>
      </w:tr>
      <w:tr w:rsidR="00797A36" w:rsidRPr="006C69F0" w14:paraId="10426FA4"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8EA2F" w14:textId="77777777" w:rsidR="00797A36" w:rsidRPr="006C69F0" w:rsidRDefault="00797A36" w:rsidP="006C3352">
            <w:pPr>
              <w:pStyle w:val="rowtabella0"/>
              <w:rPr>
                <w:color w:val="002060"/>
              </w:rPr>
            </w:pPr>
            <w:r w:rsidRPr="006C69F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DA1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E6CB"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E14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FB8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1DA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E2A4"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5AAF" w14:textId="77777777" w:rsidR="00797A36" w:rsidRPr="006C69F0" w:rsidRDefault="00797A36" w:rsidP="006C3352">
            <w:pPr>
              <w:pStyle w:val="rowtabella0"/>
              <w:jc w:val="center"/>
              <w:rPr>
                <w:color w:val="002060"/>
              </w:rPr>
            </w:pPr>
            <w:r w:rsidRPr="006C69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D2C1" w14:textId="77777777" w:rsidR="00797A36" w:rsidRPr="006C69F0" w:rsidRDefault="00797A36" w:rsidP="006C3352">
            <w:pPr>
              <w:pStyle w:val="rowtabella0"/>
              <w:jc w:val="center"/>
              <w:rPr>
                <w:color w:val="002060"/>
              </w:rPr>
            </w:pPr>
            <w:r w:rsidRPr="006C69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EE29" w14:textId="77777777" w:rsidR="00797A36" w:rsidRPr="006C69F0" w:rsidRDefault="00797A36" w:rsidP="006C3352">
            <w:pPr>
              <w:pStyle w:val="rowtabella0"/>
              <w:jc w:val="center"/>
              <w:rPr>
                <w:color w:val="002060"/>
              </w:rPr>
            </w:pPr>
            <w:r w:rsidRPr="006C69F0">
              <w:rPr>
                <w:color w:val="002060"/>
              </w:rPr>
              <w:t>0</w:t>
            </w:r>
          </w:p>
        </w:tc>
      </w:tr>
    </w:tbl>
    <w:p w14:paraId="5FC1AAC3" w14:textId="77777777" w:rsidR="00797A36" w:rsidRPr="006C69F0" w:rsidRDefault="00797A36" w:rsidP="00797A36">
      <w:pPr>
        <w:pStyle w:val="breakline"/>
        <w:rPr>
          <w:color w:val="002060"/>
        </w:rPr>
      </w:pPr>
    </w:p>
    <w:p w14:paraId="23C0DFEC" w14:textId="77777777" w:rsidR="00797A36" w:rsidRPr="006C69F0" w:rsidRDefault="00797A36" w:rsidP="00797A36">
      <w:pPr>
        <w:pStyle w:val="titoloprinc0"/>
        <w:rPr>
          <w:color w:val="002060"/>
        </w:rPr>
      </w:pPr>
      <w:r w:rsidRPr="006C69F0">
        <w:rPr>
          <w:color w:val="002060"/>
        </w:rPr>
        <w:t>PROGRAMMA GARE</w:t>
      </w:r>
    </w:p>
    <w:p w14:paraId="395B157C" w14:textId="77777777" w:rsidR="00797A36" w:rsidRDefault="00797A36" w:rsidP="00797A36">
      <w:pPr>
        <w:pStyle w:val="breakline"/>
        <w:rPr>
          <w:color w:val="002060"/>
        </w:rPr>
      </w:pPr>
    </w:p>
    <w:p w14:paraId="76540B16" w14:textId="77777777" w:rsidR="00797A36" w:rsidRPr="00AB6D37" w:rsidRDefault="00797A36" w:rsidP="00797A36">
      <w:pPr>
        <w:pStyle w:val="sottotitolocampionato10"/>
        <w:rPr>
          <w:color w:val="002060"/>
        </w:rPr>
      </w:pPr>
      <w:r w:rsidRPr="00AB6D37">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797A36" w:rsidRPr="00AB6D37" w14:paraId="282B62FA"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A516B"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22441"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95CC"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982F"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B448E"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1AA43"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D2C4"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107C44E0"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80C605" w14:textId="77777777" w:rsidR="00797A36" w:rsidRPr="00AB6D37" w:rsidRDefault="00797A36" w:rsidP="006C3352">
            <w:pPr>
              <w:pStyle w:val="rowtabella0"/>
              <w:rPr>
                <w:color w:val="002060"/>
              </w:rPr>
            </w:pPr>
            <w:r w:rsidRPr="00AB6D37">
              <w:rPr>
                <w:color w:val="002060"/>
              </w:rPr>
              <w:lastRenderedPageBreak/>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9864F" w14:textId="77777777" w:rsidR="00797A36" w:rsidRPr="00AB6D37" w:rsidRDefault="00797A36" w:rsidP="006C3352">
            <w:pPr>
              <w:pStyle w:val="rowtabella0"/>
              <w:rPr>
                <w:color w:val="002060"/>
              </w:rPr>
            </w:pPr>
            <w:r w:rsidRPr="00AB6D37">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24C09"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BA5BF"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27E3B" w14:textId="77777777" w:rsidR="00797A36" w:rsidRPr="00AB6D37" w:rsidRDefault="00797A36" w:rsidP="006C3352">
            <w:pPr>
              <w:pStyle w:val="rowtabella0"/>
              <w:rPr>
                <w:color w:val="002060"/>
              </w:rPr>
            </w:pPr>
            <w:r w:rsidRPr="00AB6D37">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18237" w14:textId="77777777" w:rsidR="00797A36" w:rsidRPr="00AB6D37" w:rsidRDefault="00797A36" w:rsidP="006C3352">
            <w:pPr>
              <w:pStyle w:val="rowtabella0"/>
              <w:rPr>
                <w:color w:val="002060"/>
              </w:rPr>
            </w:pPr>
            <w:r w:rsidRPr="00AB6D37">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D3738" w14:textId="77777777" w:rsidR="00797A36" w:rsidRPr="00AB6D37" w:rsidRDefault="00797A36" w:rsidP="006C3352">
            <w:pPr>
              <w:pStyle w:val="rowtabella0"/>
              <w:rPr>
                <w:color w:val="002060"/>
              </w:rPr>
            </w:pPr>
            <w:r w:rsidRPr="00AB6D37">
              <w:rPr>
                <w:color w:val="002060"/>
              </w:rPr>
              <w:t>VIA OLIMPIADI</w:t>
            </w:r>
          </w:p>
        </w:tc>
      </w:tr>
      <w:tr w:rsidR="00797A36" w:rsidRPr="00AB6D37" w14:paraId="075D6B73"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6AFD93" w14:textId="77777777" w:rsidR="00797A36" w:rsidRPr="00AB6D37" w:rsidRDefault="00797A36" w:rsidP="006C3352">
            <w:pPr>
              <w:pStyle w:val="rowtabella0"/>
              <w:rPr>
                <w:color w:val="002060"/>
              </w:rPr>
            </w:pPr>
            <w:r w:rsidRPr="00AB6D37">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EACB8" w14:textId="77777777" w:rsidR="00797A36" w:rsidRPr="00AB6D37" w:rsidRDefault="00797A36" w:rsidP="006C3352">
            <w:pPr>
              <w:pStyle w:val="rowtabella0"/>
              <w:rPr>
                <w:color w:val="002060"/>
              </w:rPr>
            </w:pPr>
            <w:r w:rsidRPr="00AB6D3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4F127"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424A2"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E2EEC" w14:textId="77777777" w:rsidR="00797A36" w:rsidRPr="00AB6D37" w:rsidRDefault="00797A36" w:rsidP="006C3352">
            <w:pPr>
              <w:pStyle w:val="rowtabella0"/>
              <w:rPr>
                <w:color w:val="002060"/>
              </w:rPr>
            </w:pPr>
            <w:r w:rsidRPr="00AB6D37">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AE5EE" w14:textId="77777777" w:rsidR="00797A36" w:rsidRPr="00AB6D37" w:rsidRDefault="00797A36" w:rsidP="006C3352">
            <w:pPr>
              <w:pStyle w:val="rowtabella0"/>
              <w:rPr>
                <w:color w:val="002060"/>
              </w:rPr>
            </w:pPr>
            <w:r w:rsidRPr="00AB6D3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3BF43" w14:textId="77777777" w:rsidR="00797A36" w:rsidRPr="00AB6D37" w:rsidRDefault="00797A36" w:rsidP="006C3352">
            <w:pPr>
              <w:pStyle w:val="rowtabella0"/>
              <w:rPr>
                <w:color w:val="002060"/>
              </w:rPr>
            </w:pPr>
            <w:r w:rsidRPr="00AB6D37">
              <w:rPr>
                <w:color w:val="002060"/>
              </w:rPr>
              <w:t>VIA ALFIERI SNC</w:t>
            </w:r>
          </w:p>
        </w:tc>
      </w:tr>
      <w:tr w:rsidR="00797A36" w:rsidRPr="00AB6D37" w14:paraId="00F0A24A"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EFC2CA" w14:textId="77777777" w:rsidR="00797A36" w:rsidRPr="00AB6D37" w:rsidRDefault="00797A36" w:rsidP="006C3352">
            <w:pPr>
              <w:pStyle w:val="rowtabella0"/>
              <w:rPr>
                <w:color w:val="002060"/>
              </w:rPr>
            </w:pPr>
            <w:r w:rsidRPr="00AB6D37">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09912" w14:textId="77777777" w:rsidR="00797A36" w:rsidRPr="00AB6D37" w:rsidRDefault="00797A36" w:rsidP="006C3352">
            <w:pPr>
              <w:pStyle w:val="rowtabella0"/>
              <w:rPr>
                <w:color w:val="002060"/>
              </w:rPr>
            </w:pPr>
            <w:r w:rsidRPr="00AB6D37">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D31A3"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61BD8"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7214F" w14:textId="77777777" w:rsidR="00797A36" w:rsidRPr="00AB6D37" w:rsidRDefault="00797A36" w:rsidP="006C3352">
            <w:pPr>
              <w:pStyle w:val="rowtabella0"/>
              <w:rPr>
                <w:color w:val="002060"/>
              </w:rPr>
            </w:pPr>
            <w:r w:rsidRPr="00AB6D3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5A6A6" w14:textId="77777777" w:rsidR="00797A36" w:rsidRPr="00AB6D37" w:rsidRDefault="00797A36" w:rsidP="006C3352">
            <w:pPr>
              <w:pStyle w:val="rowtabella0"/>
              <w:rPr>
                <w:color w:val="002060"/>
              </w:rPr>
            </w:pPr>
            <w:r w:rsidRPr="00AB6D3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6E4B5" w14:textId="77777777" w:rsidR="00797A36" w:rsidRPr="00AB6D37" w:rsidRDefault="00797A36" w:rsidP="006C3352">
            <w:pPr>
              <w:pStyle w:val="rowtabella0"/>
              <w:rPr>
                <w:color w:val="002060"/>
              </w:rPr>
            </w:pPr>
            <w:r w:rsidRPr="00AB6D37">
              <w:rPr>
                <w:color w:val="002060"/>
              </w:rPr>
              <w:t>VIA DEI TESSITORI</w:t>
            </w:r>
          </w:p>
        </w:tc>
      </w:tr>
      <w:tr w:rsidR="00797A36" w:rsidRPr="00AB6D37" w14:paraId="790E2C6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E9CA4" w14:textId="77777777" w:rsidR="00797A36" w:rsidRPr="00AB6D37" w:rsidRDefault="00797A36" w:rsidP="006C3352">
            <w:pPr>
              <w:pStyle w:val="rowtabella0"/>
              <w:rPr>
                <w:color w:val="002060"/>
              </w:rPr>
            </w:pPr>
            <w:r w:rsidRPr="00AB6D3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1C1C6A" w14:textId="77777777" w:rsidR="00797A36" w:rsidRPr="00AB6D37" w:rsidRDefault="00797A36" w:rsidP="006C3352">
            <w:pPr>
              <w:pStyle w:val="rowtabella0"/>
              <w:rPr>
                <w:color w:val="002060"/>
              </w:rPr>
            </w:pPr>
            <w:r w:rsidRPr="00AB6D3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7AF5E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3748A0"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E9E916" w14:textId="77777777" w:rsidR="00797A36" w:rsidRPr="00AB6D37" w:rsidRDefault="00797A36" w:rsidP="006C3352">
            <w:pPr>
              <w:pStyle w:val="rowtabella0"/>
              <w:rPr>
                <w:color w:val="002060"/>
              </w:rPr>
            </w:pPr>
            <w:r w:rsidRPr="00AB6D3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FA4FD" w14:textId="77777777" w:rsidR="00797A36" w:rsidRPr="00AB6D37" w:rsidRDefault="00797A36" w:rsidP="006C3352">
            <w:pPr>
              <w:pStyle w:val="rowtabella0"/>
              <w:rPr>
                <w:color w:val="002060"/>
              </w:rPr>
            </w:pPr>
            <w:r w:rsidRPr="00AB6D3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9805D" w14:textId="77777777" w:rsidR="00797A36" w:rsidRPr="00AB6D37" w:rsidRDefault="00797A36" w:rsidP="006C3352">
            <w:pPr>
              <w:pStyle w:val="rowtabella0"/>
              <w:rPr>
                <w:color w:val="002060"/>
              </w:rPr>
            </w:pPr>
            <w:r w:rsidRPr="00AB6D37">
              <w:rPr>
                <w:color w:val="002060"/>
              </w:rPr>
              <w:t>VIA ALESSANDRO MANZONI</w:t>
            </w:r>
          </w:p>
        </w:tc>
      </w:tr>
      <w:tr w:rsidR="00797A36" w:rsidRPr="00AB6D37" w14:paraId="0681ABA3"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CA433C" w14:textId="77777777" w:rsidR="00797A36" w:rsidRPr="00AB6D37" w:rsidRDefault="00797A36" w:rsidP="006C3352">
            <w:pPr>
              <w:pStyle w:val="rowtabella0"/>
              <w:rPr>
                <w:color w:val="002060"/>
              </w:rPr>
            </w:pPr>
            <w:r w:rsidRPr="00AB6D3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822A23" w14:textId="77777777" w:rsidR="00797A36" w:rsidRPr="00AB6D37" w:rsidRDefault="00797A36" w:rsidP="006C3352">
            <w:pPr>
              <w:pStyle w:val="rowtabella0"/>
              <w:rPr>
                <w:color w:val="002060"/>
              </w:rPr>
            </w:pPr>
            <w:r w:rsidRPr="00AB6D37">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977CA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95B091"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A3705C" w14:textId="77777777" w:rsidR="00797A36" w:rsidRPr="00AB6D37" w:rsidRDefault="00797A36" w:rsidP="006C3352">
            <w:pPr>
              <w:pStyle w:val="rowtabella0"/>
              <w:rPr>
                <w:color w:val="002060"/>
              </w:rPr>
            </w:pPr>
            <w:r w:rsidRPr="00AB6D3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A506A" w14:textId="77777777" w:rsidR="00797A36" w:rsidRPr="00AB6D37" w:rsidRDefault="00797A36" w:rsidP="006C3352">
            <w:pPr>
              <w:pStyle w:val="rowtabella0"/>
              <w:rPr>
                <w:color w:val="002060"/>
              </w:rPr>
            </w:pPr>
            <w:r w:rsidRPr="00AB6D3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BC7ED" w14:textId="77777777" w:rsidR="00797A36" w:rsidRPr="00AB6D37" w:rsidRDefault="00797A36" w:rsidP="006C3352">
            <w:pPr>
              <w:pStyle w:val="rowtabella0"/>
              <w:rPr>
                <w:color w:val="002060"/>
              </w:rPr>
            </w:pPr>
            <w:r w:rsidRPr="00AB6D37">
              <w:rPr>
                <w:color w:val="002060"/>
              </w:rPr>
              <w:t>VIA MONTEPELAGO</w:t>
            </w:r>
          </w:p>
        </w:tc>
      </w:tr>
      <w:tr w:rsidR="00797A36" w:rsidRPr="00AB6D37" w14:paraId="24A0D41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24C34" w14:textId="77777777" w:rsidR="00797A36" w:rsidRPr="00AB6D37" w:rsidRDefault="00797A36" w:rsidP="006C3352">
            <w:pPr>
              <w:pStyle w:val="rowtabella0"/>
              <w:rPr>
                <w:color w:val="002060"/>
              </w:rPr>
            </w:pPr>
            <w:r w:rsidRPr="00AB6D37">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24560" w14:textId="77777777" w:rsidR="00797A36" w:rsidRPr="00AB6D37" w:rsidRDefault="00797A36" w:rsidP="006C3352">
            <w:pPr>
              <w:pStyle w:val="rowtabella0"/>
              <w:rPr>
                <w:color w:val="002060"/>
              </w:rPr>
            </w:pPr>
            <w:r w:rsidRPr="00AB6D3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C4F97"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613EC"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703D4" w14:textId="77777777" w:rsidR="00797A36" w:rsidRPr="00AB6D37" w:rsidRDefault="00797A36" w:rsidP="006C3352">
            <w:pPr>
              <w:pStyle w:val="rowtabella0"/>
              <w:rPr>
                <w:color w:val="002060"/>
              </w:rPr>
            </w:pPr>
            <w:r w:rsidRPr="00AB6D37">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A8D3D" w14:textId="77777777" w:rsidR="00797A36" w:rsidRPr="00AB6D37" w:rsidRDefault="00797A36" w:rsidP="006C3352">
            <w:pPr>
              <w:pStyle w:val="rowtabella0"/>
              <w:rPr>
                <w:color w:val="002060"/>
              </w:rPr>
            </w:pPr>
            <w:r w:rsidRPr="00AB6D3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96A53" w14:textId="77777777" w:rsidR="00797A36" w:rsidRPr="00AB6D37" w:rsidRDefault="00797A36" w:rsidP="006C3352">
            <w:pPr>
              <w:pStyle w:val="rowtabella0"/>
              <w:rPr>
                <w:color w:val="002060"/>
              </w:rPr>
            </w:pPr>
            <w:r w:rsidRPr="00AB6D37">
              <w:rPr>
                <w:color w:val="002060"/>
              </w:rPr>
              <w:t>VIA S.VITTORIA, 5</w:t>
            </w:r>
          </w:p>
        </w:tc>
      </w:tr>
      <w:tr w:rsidR="00797A36" w:rsidRPr="00AB6D37" w14:paraId="17C85156"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512FA" w14:textId="77777777" w:rsidR="00797A36" w:rsidRPr="00AB6D37" w:rsidRDefault="00797A36" w:rsidP="006C3352">
            <w:pPr>
              <w:pStyle w:val="rowtabella0"/>
              <w:rPr>
                <w:color w:val="002060"/>
              </w:rPr>
            </w:pPr>
            <w:r w:rsidRPr="00AB6D37">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5E97E" w14:textId="77777777" w:rsidR="00797A36" w:rsidRPr="00AB6D37" w:rsidRDefault="00797A36" w:rsidP="006C3352">
            <w:pPr>
              <w:pStyle w:val="rowtabella0"/>
              <w:rPr>
                <w:color w:val="002060"/>
              </w:rPr>
            </w:pPr>
            <w:r w:rsidRPr="00AB6D37">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B7D7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8E6EA"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F910D" w14:textId="77777777" w:rsidR="00797A36" w:rsidRPr="00AB6D37" w:rsidRDefault="00797A36" w:rsidP="006C3352">
            <w:pPr>
              <w:pStyle w:val="rowtabella0"/>
              <w:rPr>
                <w:color w:val="002060"/>
              </w:rPr>
            </w:pPr>
            <w:r w:rsidRPr="00AB6D37">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C64BC" w14:textId="77777777" w:rsidR="00797A36" w:rsidRPr="00AB6D37" w:rsidRDefault="00797A36" w:rsidP="006C3352">
            <w:pPr>
              <w:pStyle w:val="rowtabella0"/>
              <w:rPr>
                <w:color w:val="002060"/>
              </w:rPr>
            </w:pPr>
            <w:r w:rsidRPr="00AB6D37">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13EF0" w14:textId="77777777" w:rsidR="00797A36" w:rsidRPr="00AB6D37" w:rsidRDefault="00797A36" w:rsidP="006C3352">
            <w:pPr>
              <w:pStyle w:val="rowtabella0"/>
              <w:rPr>
                <w:color w:val="002060"/>
              </w:rPr>
            </w:pPr>
            <w:r w:rsidRPr="00AB6D37">
              <w:rPr>
                <w:color w:val="002060"/>
              </w:rPr>
              <w:t>VIA BRAMANTE</w:t>
            </w:r>
          </w:p>
        </w:tc>
      </w:tr>
    </w:tbl>
    <w:p w14:paraId="7AE5030A" w14:textId="77777777" w:rsidR="00797A36" w:rsidRPr="006C69F0" w:rsidRDefault="00797A36" w:rsidP="00797A36">
      <w:pPr>
        <w:pStyle w:val="breakline"/>
        <w:rPr>
          <w:rFonts w:eastAsiaTheme="minorEastAsia"/>
          <w:color w:val="002060"/>
        </w:rPr>
      </w:pPr>
    </w:p>
    <w:p w14:paraId="3EB29CAE" w14:textId="77777777" w:rsidR="00797A36" w:rsidRPr="006C69F0" w:rsidRDefault="00797A36" w:rsidP="00797A36">
      <w:pPr>
        <w:pStyle w:val="breakline"/>
        <w:rPr>
          <w:color w:val="002060"/>
        </w:rPr>
      </w:pPr>
    </w:p>
    <w:p w14:paraId="65319766" w14:textId="77777777" w:rsidR="00797A36" w:rsidRPr="006C69F0" w:rsidRDefault="00797A36" w:rsidP="00797A36">
      <w:pPr>
        <w:pStyle w:val="titolocampionato0"/>
        <w:shd w:val="clear" w:color="auto" w:fill="CCCCCC"/>
        <w:spacing w:before="80" w:after="40"/>
        <w:rPr>
          <w:color w:val="002060"/>
        </w:rPr>
      </w:pPr>
      <w:r w:rsidRPr="006C69F0">
        <w:rPr>
          <w:color w:val="002060"/>
        </w:rPr>
        <w:t>CALCIO A CINQUE SERIE C2</w:t>
      </w:r>
    </w:p>
    <w:p w14:paraId="3A8A1C3E" w14:textId="77777777" w:rsidR="00797A36" w:rsidRPr="006C69F0" w:rsidRDefault="00797A36" w:rsidP="00797A36">
      <w:pPr>
        <w:pStyle w:val="titoloprinc0"/>
        <w:rPr>
          <w:color w:val="002060"/>
        </w:rPr>
      </w:pPr>
      <w:r w:rsidRPr="006C69F0">
        <w:rPr>
          <w:color w:val="002060"/>
        </w:rPr>
        <w:t>RISULTATI</w:t>
      </w:r>
    </w:p>
    <w:p w14:paraId="5F6A377C" w14:textId="77777777" w:rsidR="00797A36" w:rsidRPr="006C69F0" w:rsidRDefault="00797A36" w:rsidP="00797A36">
      <w:pPr>
        <w:pStyle w:val="breakline"/>
        <w:rPr>
          <w:color w:val="002060"/>
        </w:rPr>
      </w:pPr>
    </w:p>
    <w:p w14:paraId="08DF7C66" w14:textId="77777777" w:rsidR="00797A36" w:rsidRPr="006C69F0" w:rsidRDefault="00797A36" w:rsidP="00797A36">
      <w:pPr>
        <w:pStyle w:val="sottotitolocampionato10"/>
        <w:rPr>
          <w:color w:val="002060"/>
        </w:rPr>
      </w:pPr>
      <w:r w:rsidRPr="006C69F0">
        <w:rPr>
          <w:color w:val="002060"/>
        </w:rPr>
        <w:t>RISULTATI UFFICIALI GARE DEL 18/11/2022</w:t>
      </w:r>
    </w:p>
    <w:p w14:paraId="5099B560"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13B8721A"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7A36" w:rsidRPr="006C69F0" w14:paraId="5769CE2A"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1D63EDAB"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E071F" w14:textId="77777777" w:rsidR="00797A36" w:rsidRPr="006C69F0" w:rsidRDefault="00797A36" w:rsidP="006C3352">
                  <w:pPr>
                    <w:pStyle w:val="headertabella0"/>
                    <w:rPr>
                      <w:color w:val="002060"/>
                    </w:rPr>
                  </w:pPr>
                  <w:r w:rsidRPr="006C69F0">
                    <w:rPr>
                      <w:color w:val="002060"/>
                    </w:rPr>
                    <w:t>GIRONE A - 9 Giornata - A</w:t>
                  </w:r>
                </w:p>
              </w:tc>
            </w:tr>
            <w:tr w:rsidR="00797A36" w:rsidRPr="006C69F0" w14:paraId="2E79A804"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A17A33" w14:textId="77777777" w:rsidR="00797A36" w:rsidRPr="006C69F0" w:rsidRDefault="00797A36" w:rsidP="006C3352">
                  <w:pPr>
                    <w:pStyle w:val="rowtabella0"/>
                    <w:rPr>
                      <w:color w:val="002060"/>
                    </w:rPr>
                  </w:pPr>
                  <w:r w:rsidRPr="006C69F0">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D9B3C8" w14:textId="77777777" w:rsidR="00797A36" w:rsidRPr="006C69F0" w:rsidRDefault="00797A36" w:rsidP="006C3352">
                  <w:pPr>
                    <w:pStyle w:val="rowtabella0"/>
                    <w:rPr>
                      <w:color w:val="002060"/>
                    </w:rPr>
                  </w:pPr>
                  <w:r w:rsidRPr="006C69F0">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D2D928" w14:textId="77777777" w:rsidR="00797A36" w:rsidRPr="006C69F0" w:rsidRDefault="00797A36" w:rsidP="006C3352">
                  <w:pPr>
                    <w:pStyle w:val="rowtabella0"/>
                    <w:jc w:val="center"/>
                    <w:rPr>
                      <w:color w:val="002060"/>
                    </w:rPr>
                  </w:pPr>
                  <w:r w:rsidRPr="006C69F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E1BF6D" w14:textId="77777777" w:rsidR="00797A36" w:rsidRPr="006C69F0" w:rsidRDefault="00797A36" w:rsidP="006C3352">
                  <w:pPr>
                    <w:pStyle w:val="rowtabella0"/>
                    <w:jc w:val="center"/>
                    <w:rPr>
                      <w:color w:val="002060"/>
                    </w:rPr>
                  </w:pPr>
                  <w:r w:rsidRPr="006C69F0">
                    <w:rPr>
                      <w:color w:val="002060"/>
                    </w:rPr>
                    <w:t> </w:t>
                  </w:r>
                </w:p>
              </w:tc>
            </w:tr>
            <w:tr w:rsidR="00797A36" w:rsidRPr="006C69F0" w14:paraId="169E0BC0"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F7F1E" w14:textId="77777777" w:rsidR="00797A36" w:rsidRPr="006C69F0" w:rsidRDefault="00797A36" w:rsidP="006C3352">
                  <w:pPr>
                    <w:pStyle w:val="rowtabella0"/>
                    <w:rPr>
                      <w:color w:val="002060"/>
                    </w:rPr>
                  </w:pPr>
                  <w:r w:rsidRPr="006C69F0">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C5753" w14:textId="77777777" w:rsidR="00797A36" w:rsidRPr="006C69F0" w:rsidRDefault="00797A36" w:rsidP="006C3352">
                  <w:pPr>
                    <w:pStyle w:val="rowtabella0"/>
                    <w:rPr>
                      <w:color w:val="002060"/>
                    </w:rPr>
                  </w:pPr>
                  <w:r w:rsidRPr="006C69F0">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1ED22F" w14:textId="77777777" w:rsidR="00797A36" w:rsidRPr="006C69F0" w:rsidRDefault="00797A36" w:rsidP="006C3352">
                  <w:pPr>
                    <w:pStyle w:val="rowtabella0"/>
                    <w:jc w:val="center"/>
                    <w:rPr>
                      <w:color w:val="002060"/>
                    </w:rPr>
                  </w:pPr>
                  <w:r w:rsidRPr="006C69F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23667" w14:textId="77777777" w:rsidR="00797A36" w:rsidRPr="006C69F0" w:rsidRDefault="00797A36" w:rsidP="006C3352">
                  <w:pPr>
                    <w:pStyle w:val="rowtabella0"/>
                    <w:jc w:val="center"/>
                    <w:rPr>
                      <w:color w:val="002060"/>
                    </w:rPr>
                  </w:pPr>
                  <w:r w:rsidRPr="006C69F0">
                    <w:rPr>
                      <w:color w:val="002060"/>
                    </w:rPr>
                    <w:t> </w:t>
                  </w:r>
                </w:p>
              </w:tc>
            </w:tr>
            <w:tr w:rsidR="00797A36" w:rsidRPr="006C69F0" w14:paraId="7C067B47"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3581D1" w14:textId="77777777" w:rsidR="00797A36" w:rsidRPr="006C69F0" w:rsidRDefault="00797A36" w:rsidP="006C3352">
                  <w:pPr>
                    <w:pStyle w:val="rowtabella0"/>
                    <w:rPr>
                      <w:color w:val="002060"/>
                    </w:rPr>
                  </w:pPr>
                  <w:r w:rsidRPr="006C69F0">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C20A30" w14:textId="77777777" w:rsidR="00797A36" w:rsidRPr="006C69F0" w:rsidRDefault="00797A36" w:rsidP="006C3352">
                  <w:pPr>
                    <w:pStyle w:val="rowtabella0"/>
                    <w:rPr>
                      <w:color w:val="002060"/>
                    </w:rPr>
                  </w:pPr>
                  <w:r w:rsidRPr="006C69F0">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0DB66A" w14:textId="77777777" w:rsidR="00797A36" w:rsidRPr="006C69F0" w:rsidRDefault="00797A36" w:rsidP="006C3352">
                  <w:pPr>
                    <w:pStyle w:val="rowtabella0"/>
                    <w:jc w:val="center"/>
                    <w:rPr>
                      <w:color w:val="002060"/>
                    </w:rPr>
                  </w:pPr>
                  <w:r w:rsidRPr="006C69F0">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1BFEAF" w14:textId="77777777" w:rsidR="00797A36" w:rsidRPr="006C69F0" w:rsidRDefault="00797A36" w:rsidP="006C3352">
                  <w:pPr>
                    <w:pStyle w:val="rowtabella0"/>
                    <w:jc w:val="center"/>
                    <w:rPr>
                      <w:color w:val="002060"/>
                    </w:rPr>
                  </w:pPr>
                  <w:r w:rsidRPr="006C69F0">
                    <w:rPr>
                      <w:color w:val="002060"/>
                    </w:rPr>
                    <w:t> </w:t>
                  </w:r>
                </w:p>
              </w:tc>
            </w:tr>
            <w:tr w:rsidR="00797A36" w:rsidRPr="006C69F0" w14:paraId="676DDD6B"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B44ECD" w14:textId="77777777" w:rsidR="00797A36" w:rsidRPr="006C69F0" w:rsidRDefault="00797A36" w:rsidP="006C3352">
                  <w:pPr>
                    <w:pStyle w:val="rowtabella0"/>
                    <w:rPr>
                      <w:color w:val="002060"/>
                    </w:rPr>
                  </w:pPr>
                  <w:r w:rsidRPr="006C69F0">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FD9A0" w14:textId="77777777" w:rsidR="00797A36" w:rsidRPr="006C69F0" w:rsidRDefault="00797A36" w:rsidP="006C3352">
                  <w:pPr>
                    <w:pStyle w:val="rowtabella0"/>
                    <w:rPr>
                      <w:color w:val="002060"/>
                    </w:rPr>
                  </w:pPr>
                  <w:r w:rsidRPr="006C69F0">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CB016" w14:textId="77777777" w:rsidR="00797A36" w:rsidRPr="006C69F0" w:rsidRDefault="00797A36" w:rsidP="006C3352">
                  <w:pPr>
                    <w:pStyle w:val="rowtabella0"/>
                    <w:jc w:val="center"/>
                    <w:rPr>
                      <w:color w:val="002060"/>
                    </w:rPr>
                  </w:pPr>
                  <w:r w:rsidRPr="006C69F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4BF11D" w14:textId="77777777" w:rsidR="00797A36" w:rsidRPr="006C69F0" w:rsidRDefault="00797A36" w:rsidP="006C3352">
                  <w:pPr>
                    <w:pStyle w:val="rowtabella0"/>
                    <w:jc w:val="center"/>
                    <w:rPr>
                      <w:color w:val="002060"/>
                    </w:rPr>
                  </w:pPr>
                  <w:r w:rsidRPr="006C69F0">
                    <w:rPr>
                      <w:color w:val="002060"/>
                    </w:rPr>
                    <w:t> </w:t>
                  </w:r>
                </w:p>
              </w:tc>
            </w:tr>
            <w:tr w:rsidR="00797A36" w:rsidRPr="006C69F0" w14:paraId="6E7F2216"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D443AF" w14:textId="77777777" w:rsidR="00797A36" w:rsidRPr="006C69F0" w:rsidRDefault="00797A36" w:rsidP="006C3352">
                  <w:pPr>
                    <w:pStyle w:val="rowtabella0"/>
                    <w:rPr>
                      <w:color w:val="002060"/>
                    </w:rPr>
                  </w:pPr>
                  <w:r w:rsidRPr="006C69F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58D67" w14:textId="77777777" w:rsidR="00797A36" w:rsidRPr="006C69F0" w:rsidRDefault="00797A36" w:rsidP="006C3352">
                  <w:pPr>
                    <w:pStyle w:val="rowtabella0"/>
                    <w:rPr>
                      <w:color w:val="002060"/>
                    </w:rPr>
                  </w:pPr>
                  <w:r w:rsidRPr="006C69F0">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E99EE" w14:textId="77777777" w:rsidR="00797A36" w:rsidRPr="006C69F0" w:rsidRDefault="00797A36" w:rsidP="006C3352">
                  <w:pPr>
                    <w:pStyle w:val="rowtabella0"/>
                    <w:jc w:val="center"/>
                    <w:rPr>
                      <w:color w:val="002060"/>
                    </w:rPr>
                  </w:pPr>
                  <w:r w:rsidRPr="006C69F0">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446DB" w14:textId="77777777" w:rsidR="00797A36" w:rsidRPr="006C69F0" w:rsidRDefault="00797A36" w:rsidP="006C3352">
                  <w:pPr>
                    <w:pStyle w:val="rowtabella0"/>
                    <w:jc w:val="center"/>
                    <w:rPr>
                      <w:color w:val="002060"/>
                    </w:rPr>
                  </w:pPr>
                  <w:r w:rsidRPr="006C69F0">
                    <w:rPr>
                      <w:color w:val="002060"/>
                    </w:rPr>
                    <w:t> </w:t>
                  </w:r>
                </w:p>
              </w:tc>
            </w:tr>
            <w:tr w:rsidR="00797A36" w:rsidRPr="006C69F0" w14:paraId="5661C76D"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1E4BA0BA" w14:textId="77777777" w:rsidR="00797A36" w:rsidRPr="006C69F0" w:rsidRDefault="00797A36" w:rsidP="006C3352">
                  <w:pPr>
                    <w:pStyle w:val="rowtabella0"/>
                    <w:rPr>
                      <w:color w:val="002060"/>
                    </w:rPr>
                  </w:pPr>
                  <w:r w:rsidRPr="006C69F0">
                    <w:rPr>
                      <w:color w:val="002060"/>
                    </w:rPr>
                    <w:t>(1) - disputata il 19/11/2022</w:t>
                  </w:r>
                </w:p>
              </w:tc>
            </w:tr>
          </w:tbl>
          <w:p w14:paraId="002C81DC" w14:textId="77777777" w:rsidR="00797A36" w:rsidRPr="006C69F0" w:rsidRDefault="00797A36" w:rsidP="006C33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7DF051FC"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E7F8E" w14:textId="77777777" w:rsidR="00797A36" w:rsidRPr="006C69F0" w:rsidRDefault="00797A36" w:rsidP="006C3352">
                  <w:pPr>
                    <w:pStyle w:val="headertabella0"/>
                    <w:rPr>
                      <w:color w:val="002060"/>
                    </w:rPr>
                  </w:pPr>
                  <w:r w:rsidRPr="006C69F0">
                    <w:rPr>
                      <w:color w:val="002060"/>
                    </w:rPr>
                    <w:t>GIRONE B - 9 Giornata - A</w:t>
                  </w:r>
                </w:p>
              </w:tc>
            </w:tr>
            <w:tr w:rsidR="00797A36" w:rsidRPr="006C69F0" w14:paraId="425C7F08"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63240" w14:textId="77777777" w:rsidR="00797A36" w:rsidRPr="006C69F0" w:rsidRDefault="00797A36" w:rsidP="006C3352">
                  <w:pPr>
                    <w:pStyle w:val="rowtabella0"/>
                    <w:rPr>
                      <w:color w:val="002060"/>
                    </w:rPr>
                  </w:pPr>
                  <w:r w:rsidRPr="006C69F0">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284E9" w14:textId="77777777" w:rsidR="00797A36" w:rsidRPr="006C69F0" w:rsidRDefault="00797A36" w:rsidP="006C3352">
                  <w:pPr>
                    <w:pStyle w:val="rowtabella0"/>
                    <w:rPr>
                      <w:color w:val="002060"/>
                    </w:rPr>
                  </w:pPr>
                  <w:r w:rsidRPr="006C69F0">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1B950" w14:textId="77777777" w:rsidR="00797A36" w:rsidRPr="006C69F0" w:rsidRDefault="00797A36" w:rsidP="006C3352">
                  <w:pPr>
                    <w:pStyle w:val="rowtabella0"/>
                    <w:jc w:val="center"/>
                    <w:rPr>
                      <w:color w:val="002060"/>
                    </w:rPr>
                  </w:pPr>
                  <w:r w:rsidRPr="006C69F0">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EDD4C" w14:textId="77777777" w:rsidR="00797A36" w:rsidRPr="006C69F0" w:rsidRDefault="00797A36" w:rsidP="006C3352">
                  <w:pPr>
                    <w:pStyle w:val="rowtabella0"/>
                    <w:jc w:val="center"/>
                    <w:rPr>
                      <w:color w:val="002060"/>
                    </w:rPr>
                  </w:pPr>
                  <w:r w:rsidRPr="006C69F0">
                    <w:rPr>
                      <w:color w:val="002060"/>
                    </w:rPr>
                    <w:t> </w:t>
                  </w:r>
                </w:p>
              </w:tc>
            </w:tr>
            <w:tr w:rsidR="00797A36" w:rsidRPr="006C69F0" w14:paraId="31EBD584"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22840" w14:textId="77777777" w:rsidR="00797A36" w:rsidRPr="006C69F0" w:rsidRDefault="00797A36" w:rsidP="006C3352">
                  <w:pPr>
                    <w:pStyle w:val="rowtabella0"/>
                    <w:rPr>
                      <w:color w:val="002060"/>
                    </w:rPr>
                  </w:pPr>
                  <w:r w:rsidRPr="006C69F0">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4F10FE" w14:textId="77777777" w:rsidR="00797A36" w:rsidRPr="006C69F0" w:rsidRDefault="00797A36" w:rsidP="006C3352">
                  <w:pPr>
                    <w:pStyle w:val="rowtabella0"/>
                    <w:rPr>
                      <w:color w:val="002060"/>
                    </w:rPr>
                  </w:pPr>
                  <w:r w:rsidRPr="006C69F0">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BAFEC" w14:textId="77777777" w:rsidR="00797A36" w:rsidRPr="006C69F0" w:rsidRDefault="00797A36" w:rsidP="006C3352">
                  <w:pPr>
                    <w:pStyle w:val="rowtabella0"/>
                    <w:jc w:val="center"/>
                    <w:rPr>
                      <w:color w:val="002060"/>
                    </w:rPr>
                  </w:pPr>
                  <w:r w:rsidRPr="006C69F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8CDCC" w14:textId="77777777" w:rsidR="00797A36" w:rsidRPr="006C69F0" w:rsidRDefault="00797A36" w:rsidP="006C3352">
                  <w:pPr>
                    <w:pStyle w:val="rowtabella0"/>
                    <w:jc w:val="center"/>
                    <w:rPr>
                      <w:color w:val="002060"/>
                    </w:rPr>
                  </w:pPr>
                  <w:r w:rsidRPr="006C69F0">
                    <w:rPr>
                      <w:color w:val="002060"/>
                    </w:rPr>
                    <w:t> </w:t>
                  </w:r>
                </w:p>
              </w:tc>
            </w:tr>
            <w:tr w:rsidR="00797A36" w:rsidRPr="006C69F0" w14:paraId="5EC1873E"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AEA97" w14:textId="77777777" w:rsidR="00797A36" w:rsidRPr="006C69F0" w:rsidRDefault="00797A36" w:rsidP="006C3352">
                  <w:pPr>
                    <w:pStyle w:val="rowtabella0"/>
                    <w:rPr>
                      <w:color w:val="002060"/>
                    </w:rPr>
                  </w:pPr>
                  <w:r w:rsidRPr="006C69F0">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B68132" w14:textId="77777777" w:rsidR="00797A36" w:rsidRPr="006C69F0" w:rsidRDefault="00797A36" w:rsidP="006C3352">
                  <w:pPr>
                    <w:pStyle w:val="rowtabella0"/>
                    <w:rPr>
                      <w:color w:val="002060"/>
                    </w:rPr>
                  </w:pPr>
                  <w:r w:rsidRPr="006C69F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70294" w14:textId="77777777" w:rsidR="00797A36" w:rsidRPr="006C69F0" w:rsidRDefault="00797A36" w:rsidP="006C3352">
                  <w:pPr>
                    <w:pStyle w:val="rowtabella0"/>
                    <w:jc w:val="center"/>
                    <w:rPr>
                      <w:color w:val="002060"/>
                    </w:rPr>
                  </w:pPr>
                  <w:r w:rsidRPr="006C69F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7AB012" w14:textId="77777777" w:rsidR="00797A36" w:rsidRPr="006C69F0" w:rsidRDefault="00797A36" w:rsidP="006C3352">
                  <w:pPr>
                    <w:pStyle w:val="rowtabella0"/>
                    <w:jc w:val="center"/>
                    <w:rPr>
                      <w:color w:val="002060"/>
                    </w:rPr>
                  </w:pPr>
                  <w:r w:rsidRPr="006C69F0">
                    <w:rPr>
                      <w:color w:val="002060"/>
                    </w:rPr>
                    <w:t> </w:t>
                  </w:r>
                </w:p>
              </w:tc>
            </w:tr>
            <w:tr w:rsidR="00797A36" w:rsidRPr="006C69F0" w14:paraId="5AAD3C3D"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6E3428" w14:textId="77777777" w:rsidR="00797A36" w:rsidRPr="006C69F0" w:rsidRDefault="00797A36" w:rsidP="006C3352">
                  <w:pPr>
                    <w:pStyle w:val="rowtabella0"/>
                    <w:rPr>
                      <w:color w:val="002060"/>
                    </w:rPr>
                  </w:pPr>
                  <w:r w:rsidRPr="006C69F0">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D3CC2E" w14:textId="77777777" w:rsidR="00797A36" w:rsidRPr="006C69F0" w:rsidRDefault="00797A36" w:rsidP="006C3352">
                  <w:pPr>
                    <w:pStyle w:val="rowtabella0"/>
                    <w:rPr>
                      <w:color w:val="002060"/>
                    </w:rPr>
                  </w:pPr>
                  <w:r w:rsidRPr="006C69F0">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4CDEE5" w14:textId="77777777" w:rsidR="00797A36" w:rsidRPr="006C69F0" w:rsidRDefault="00797A36" w:rsidP="006C3352">
                  <w:pPr>
                    <w:pStyle w:val="rowtabella0"/>
                    <w:jc w:val="center"/>
                    <w:rPr>
                      <w:color w:val="002060"/>
                    </w:rPr>
                  </w:pPr>
                  <w:r w:rsidRPr="006C69F0">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FDD64" w14:textId="77777777" w:rsidR="00797A36" w:rsidRPr="006C69F0" w:rsidRDefault="00797A36" w:rsidP="006C3352">
                  <w:pPr>
                    <w:pStyle w:val="rowtabella0"/>
                    <w:jc w:val="center"/>
                    <w:rPr>
                      <w:color w:val="002060"/>
                    </w:rPr>
                  </w:pPr>
                  <w:r w:rsidRPr="006C69F0">
                    <w:rPr>
                      <w:color w:val="002060"/>
                    </w:rPr>
                    <w:t> </w:t>
                  </w:r>
                </w:p>
              </w:tc>
            </w:tr>
            <w:tr w:rsidR="00797A36" w:rsidRPr="006C69F0" w14:paraId="4E5DA2E1"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ECD431" w14:textId="77777777" w:rsidR="00797A36" w:rsidRPr="006C69F0" w:rsidRDefault="00797A36" w:rsidP="006C3352">
                  <w:pPr>
                    <w:pStyle w:val="rowtabella0"/>
                    <w:rPr>
                      <w:color w:val="002060"/>
                    </w:rPr>
                  </w:pPr>
                  <w:r w:rsidRPr="006C69F0">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52216" w14:textId="77777777" w:rsidR="00797A36" w:rsidRPr="006C69F0" w:rsidRDefault="00797A36" w:rsidP="006C3352">
                  <w:pPr>
                    <w:pStyle w:val="rowtabella0"/>
                    <w:rPr>
                      <w:color w:val="002060"/>
                    </w:rPr>
                  </w:pPr>
                  <w:r w:rsidRPr="006C69F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496800" w14:textId="77777777" w:rsidR="00797A36" w:rsidRPr="006C69F0" w:rsidRDefault="00797A36" w:rsidP="006C3352">
                  <w:pPr>
                    <w:pStyle w:val="rowtabella0"/>
                    <w:jc w:val="center"/>
                    <w:rPr>
                      <w:color w:val="002060"/>
                    </w:rPr>
                  </w:pPr>
                  <w:r w:rsidRPr="006C69F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27C92D" w14:textId="77777777" w:rsidR="00797A36" w:rsidRPr="006C69F0" w:rsidRDefault="00797A36" w:rsidP="006C3352">
                  <w:pPr>
                    <w:pStyle w:val="rowtabella0"/>
                    <w:jc w:val="center"/>
                    <w:rPr>
                      <w:color w:val="002060"/>
                    </w:rPr>
                  </w:pPr>
                  <w:r w:rsidRPr="006C69F0">
                    <w:rPr>
                      <w:color w:val="002060"/>
                    </w:rPr>
                    <w:t> </w:t>
                  </w:r>
                </w:p>
              </w:tc>
            </w:tr>
            <w:tr w:rsidR="00797A36" w:rsidRPr="006C69F0" w14:paraId="1CBAE118"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3E8247" w14:textId="77777777" w:rsidR="00797A36" w:rsidRPr="006C69F0" w:rsidRDefault="00797A36" w:rsidP="006C3352">
                  <w:pPr>
                    <w:pStyle w:val="rowtabella0"/>
                    <w:rPr>
                      <w:color w:val="002060"/>
                    </w:rPr>
                  </w:pPr>
                  <w:r w:rsidRPr="006C69F0">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18D740" w14:textId="77777777" w:rsidR="00797A36" w:rsidRPr="006C69F0" w:rsidRDefault="00797A36" w:rsidP="006C3352">
                  <w:pPr>
                    <w:pStyle w:val="rowtabella0"/>
                    <w:rPr>
                      <w:color w:val="002060"/>
                    </w:rPr>
                  </w:pPr>
                  <w:r w:rsidRPr="006C69F0">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69D06" w14:textId="77777777" w:rsidR="00797A36" w:rsidRPr="006C69F0" w:rsidRDefault="00797A36" w:rsidP="006C3352">
                  <w:pPr>
                    <w:pStyle w:val="rowtabella0"/>
                    <w:jc w:val="center"/>
                    <w:rPr>
                      <w:color w:val="002060"/>
                    </w:rPr>
                  </w:pPr>
                  <w:r w:rsidRPr="006C69F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2C2DF" w14:textId="77777777" w:rsidR="00797A36" w:rsidRPr="006C69F0" w:rsidRDefault="00797A36" w:rsidP="006C3352">
                  <w:pPr>
                    <w:pStyle w:val="rowtabella0"/>
                    <w:jc w:val="center"/>
                    <w:rPr>
                      <w:color w:val="002060"/>
                    </w:rPr>
                  </w:pPr>
                  <w:r w:rsidRPr="006C69F0">
                    <w:rPr>
                      <w:color w:val="002060"/>
                    </w:rPr>
                    <w:t> </w:t>
                  </w:r>
                </w:p>
              </w:tc>
            </w:tr>
            <w:tr w:rsidR="00797A36" w:rsidRPr="006C69F0" w14:paraId="6B202D11"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A27C4" w14:textId="77777777" w:rsidR="00797A36" w:rsidRPr="006C69F0" w:rsidRDefault="00797A36" w:rsidP="006C3352">
                  <w:pPr>
                    <w:pStyle w:val="rowtabella0"/>
                    <w:rPr>
                      <w:color w:val="002060"/>
                    </w:rPr>
                  </w:pPr>
                  <w:r w:rsidRPr="006C69F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46012" w14:textId="77777777" w:rsidR="00797A36" w:rsidRPr="006C69F0" w:rsidRDefault="00797A36" w:rsidP="006C3352">
                  <w:pPr>
                    <w:pStyle w:val="rowtabella0"/>
                    <w:rPr>
                      <w:color w:val="002060"/>
                    </w:rPr>
                  </w:pPr>
                  <w:r w:rsidRPr="006C69F0">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67286"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44C4E" w14:textId="77777777" w:rsidR="00797A36" w:rsidRPr="006C69F0" w:rsidRDefault="00797A36" w:rsidP="006C3352">
                  <w:pPr>
                    <w:pStyle w:val="rowtabella0"/>
                    <w:jc w:val="center"/>
                    <w:rPr>
                      <w:color w:val="002060"/>
                    </w:rPr>
                  </w:pPr>
                  <w:r w:rsidRPr="006C69F0">
                    <w:rPr>
                      <w:color w:val="002060"/>
                    </w:rPr>
                    <w:t> </w:t>
                  </w:r>
                </w:p>
              </w:tc>
            </w:tr>
            <w:tr w:rsidR="00797A36" w:rsidRPr="006C69F0" w14:paraId="2C22CD4C"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4C6DD21F" w14:textId="77777777" w:rsidR="00797A36" w:rsidRPr="006C69F0" w:rsidRDefault="00797A36" w:rsidP="006C3352">
                  <w:pPr>
                    <w:pStyle w:val="rowtabella0"/>
                    <w:rPr>
                      <w:color w:val="002060"/>
                    </w:rPr>
                  </w:pPr>
                  <w:r w:rsidRPr="006C69F0">
                    <w:rPr>
                      <w:color w:val="002060"/>
                    </w:rPr>
                    <w:t>(1) - disputata il 19/11/2022</w:t>
                  </w:r>
                </w:p>
              </w:tc>
            </w:tr>
          </w:tbl>
          <w:p w14:paraId="4E2AB4E0" w14:textId="77777777" w:rsidR="00797A36" w:rsidRPr="006C69F0" w:rsidRDefault="00797A36" w:rsidP="006C3352">
            <w:pPr>
              <w:rPr>
                <w:color w:val="002060"/>
              </w:rPr>
            </w:pPr>
          </w:p>
        </w:tc>
      </w:tr>
    </w:tbl>
    <w:p w14:paraId="11170477" w14:textId="77777777" w:rsidR="00797A36" w:rsidRPr="006C69F0" w:rsidRDefault="00797A36" w:rsidP="00797A3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5C2128CD"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6549DCD5"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30F97" w14:textId="77777777" w:rsidR="00797A36" w:rsidRPr="006C69F0" w:rsidRDefault="00797A36" w:rsidP="006C3352">
                  <w:pPr>
                    <w:pStyle w:val="headertabella0"/>
                    <w:rPr>
                      <w:color w:val="002060"/>
                    </w:rPr>
                  </w:pPr>
                  <w:r w:rsidRPr="006C69F0">
                    <w:rPr>
                      <w:color w:val="002060"/>
                    </w:rPr>
                    <w:t>GIRONE C - 9 Giornata - A</w:t>
                  </w:r>
                </w:p>
              </w:tc>
            </w:tr>
            <w:tr w:rsidR="00797A36" w:rsidRPr="006C69F0" w14:paraId="0C76ECFF"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A9D46F" w14:textId="77777777" w:rsidR="00797A36" w:rsidRPr="006C69F0" w:rsidRDefault="00797A36" w:rsidP="006C3352">
                  <w:pPr>
                    <w:pStyle w:val="rowtabella0"/>
                    <w:rPr>
                      <w:color w:val="002060"/>
                    </w:rPr>
                  </w:pPr>
                  <w:r w:rsidRPr="006C69F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7863B" w14:textId="77777777" w:rsidR="00797A36" w:rsidRPr="006C69F0" w:rsidRDefault="00797A36" w:rsidP="006C3352">
                  <w:pPr>
                    <w:pStyle w:val="rowtabella0"/>
                    <w:rPr>
                      <w:color w:val="002060"/>
                    </w:rPr>
                  </w:pPr>
                  <w:r w:rsidRPr="006C69F0">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57274" w14:textId="77777777" w:rsidR="00797A36" w:rsidRPr="006C69F0" w:rsidRDefault="00797A36" w:rsidP="006C3352">
                  <w:pPr>
                    <w:pStyle w:val="rowtabella0"/>
                    <w:jc w:val="center"/>
                    <w:rPr>
                      <w:color w:val="002060"/>
                    </w:rPr>
                  </w:pPr>
                  <w:r w:rsidRPr="006C69F0">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4B0FE" w14:textId="77777777" w:rsidR="00797A36" w:rsidRPr="006C69F0" w:rsidRDefault="00797A36" w:rsidP="006C3352">
                  <w:pPr>
                    <w:pStyle w:val="rowtabella0"/>
                    <w:jc w:val="center"/>
                    <w:rPr>
                      <w:color w:val="002060"/>
                    </w:rPr>
                  </w:pPr>
                  <w:r w:rsidRPr="006C69F0">
                    <w:rPr>
                      <w:color w:val="002060"/>
                    </w:rPr>
                    <w:t> </w:t>
                  </w:r>
                </w:p>
              </w:tc>
            </w:tr>
            <w:tr w:rsidR="00797A36" w:rsidRPr="006C69F0" w14:paraId="1791E1A6"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EBBB1" w14:textId="77777777" w:rsidR="00797A36" w:rsidRPr="006C69F0" w:rsidRDefault="00797A36" w:rsidP="006C3352">
                  <w:pPr>
                    <w:pStyle w:val="rowtabella0"/>
                    <w:rPr>
                      <w:color w:val="002060"/>
                    </w:rPr>
                  </w:pPr>
                  <w:r w:rsidRPr="006C69F0">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352F6" w14:textId="77777777" w:rsidR="00797A36" w:rsidRPr="006C69F0" w:rsidRDefault="00797A36" w:rsidP="006C3352">
                  <w:pPr>
                    <w:pStyle w:val="rowtabella0"/>
                    <w:rPr>
                      <w:color w:val="002060"/>
                    </w:rPr>
                  </w:pPr>
                  <w:r w:rsidRPr="006C69F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28328" w14:textId="77777777" w:rsidR="00797A36" w:rsidRPr="006C69F0" w:rsidRDefault="00797A36" w:rsidP="006C3352">
                  <w:pPr>
                    <w:pStyle w:val="rowtabella0"/>
                    <w:jc w:val="center"/>
                    <w:rPr>
                      <w:color w:val="002060"/>
                    </w:rPr>
                  </w:pPr>
                  <w:r w:rsidRPr="006C69F0">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DE5C90" w14:textId="77777777" w:rsidR="00797A36" w:rsidRPr="006C69F0" w:rsidRDefault="00797A36" w:rsidP="006C3352">
                  <w:pPr>
                    <w:pStyle w:val="rowtabella0"/>
                    <w:jc w:val="center"/>
                    <w:rPr>
                      <w:color w:val="002060"/>
                    </w:rPr>
                  </w:pPr>
                  <w:r w:rsidRPr="006C69F0">
                    <w:rPr>
                      <w:color w:val="002060"/>
                    </w:rPr>
                    <w:t> </w:t>
                  </w:r>
                </w:p>
              </w:tc>
            </w:tr>
            <w:tr w:rsidR="00797A36" w:rsidRPr="006C69F0" w14:paraId="410BB1C1"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A4EE8" w14:textId="77777777" w:rsidR="00797A36" w:rsidRPr="006C69F0" w:rsidRDefault="00797A36" w:rsidP="006C3352">
                  <w:pPr>
                    <w:pStyle w:val="rowtabella0"/>
                    <w:rPr>
                      <w:color w:val="002060"/>
                    </w:rPr>
                  </w:pPr>
                  <w:r w:rsidRPr="006C69F0">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01FD90" w14:textId="77777777" w:rsidR="00797A36" w:rsidRPr="006C69F0" w:rsidRDefault="00797A36" w:rsidP="006C3352">
                  <w:pPr>
                    <w:pStyle w:val="rowtabella0"/>
                    <w:rPr>
                      <w:color w:val="002060"/>
                    </w:rPr>
                  </w:pPr>
                  <w:r w:rsidRPr="006C69F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694AA4" w14:textId="77777777" w:rsidR="00797A36" w:rsidRPr="006C69F0" w:rsidRDefault="00797A36" w:rsidP="006C3352">
                  <w:pPr>
                    <w:pStyle w:val="rowtabella0"/>
                    <w:jc w:val="center"/>
                    <w:rPr>
                      <w:color w:val="002060"/>
                    </w:rPr>
                  </w:pPr>
                  <w:r w:rsidRPr="006C69F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13A70" w14:textId="77777777" w:rsidR="00797A36" w:rsidRPr="006C69F0" w:rsidRDefault="00797A36" w:rsidP="006C3352">
                  <w:pPr>
                    <w:pStyle w:val="rowtabella0"/>
                    <w:jc w:val="center"/>
                    <w:rPr>
                      <w:color w:val="002060"/>
                    </w:rPr>
                  </w:pPr>
                  <w:r w:rsidRPr="006C69F0">
                    <w:rPr>
                      <w:color w:val="002060"/>
                    </w:rPr>
                    <w:t> </w:t>
                  </w:r>
                </w:p>
              </w:tc>
            </w:tr>
            <w:tr w:rsidR="00797A36" w:rsidRPr="006C69F0" w14:paraId="31C26E52"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AF157F" w14:textId="77777777" w:rsidR="00797A36" w:rsidRPr="006C69F0" w:rsidRDefault="00797A36" w:rsidP="006C3352">
                  <w:pPr>
                    <w:pStyle w:val="rowtabella0"/>
                    <w:rPr>
                      <w:color w:val="002060"/>
                    </w:rPr>
                  </w:pPr>
                  <w:r w:rsidRPr="006C69F0">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D8A7EA" w14:textId="77777777" w:rsidR="00797A36" w:rsidRPr="006C69F0" w:rsidRDefault="00797A36" w:rsidP="006C3352">
                  <w:pPr>
                    <w:pStyle w:val="rowtabella0"/>
                    <w:rPr>
                      <w:color w:val="002060"/>
                    </w:rPr>
                  </w:pPr>
                  <w:r w:rsidRPr="006C69F0">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EA2BC" w14:textId="77777777" w:rsidR="00797A36" w:rsidRPr="006C69F0" w:rsidRDefault="00797A36" w:rsidP="006C3352">
                  <w:pPr>
                    <w:pStyle w:val="rowtabella0"/>
                    <w:jc w:val="center"/>
                    <w:rPr>
                      <w:color w:val="002060"/>
                    </w:rPr>
                  </w:pPr>
                  <w:r w:rsidRPr="006C69F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5E155" w14:textId="77777777" w:rsidR="00797A36" w:rsidRPr="006C69F0" w:rsidRDefault="00797A36" w:rsidP="006C3352">
                  <w:pPr>
                    <w:pStyle w:val="rowtabella0"/>
                    <w:jc w:val="center"/>
                    <w:rPr>
                      <w:color w:val="002060"/>
                    </w:rPr>
                  </w:pPr>
                  <w:r w:rsidRPr="006C69F0">
                    <w:rPr>
                      <w:color w:val="002060"/>
                    </w:rPr>
                    <w:t> </w:t>
                  </w:r>
                </w:p>
              </w:tc>
            </w:tr>
            <w:tr w:rsidR="00797A36" w:rsidRPr="006C69F0" w14:paraId="35DF0CE0"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0EFDC2" w14:textId="77777777" w:rsidR="00797A36" w:rsidRPr="006C69F0" w:rsidRDefault="00797A36" w:rsidP="006C3352">
                  <w:pPr>
                    <w:pStyle w:val="rowtabella0"/>
                    <w:rPr>
                      <w:color w:val="002060"/>
                    </w:rPr>
                  </w:pPr>
                  <w:r w:rsidRPr="006C69F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29B745" w14:textId="77777777" w:rsidR="00797A36" w:rsidRPr="006C69F0" w:rsidRDefault="00797A36" w:rsidP="006C3352">
                  <w:pPr>
                    <w:pStyle w:val="rowtabella0"/>
                    <w:rPr>
                      <w:color w:val="002060"/>
                    </w:rPr>
                  </w:pPr>
                  <w:r w:rsidRPr="006C69F0">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68A9F5" w14:textId="77777777" w:rsidR="00797A36" w:rsidRPr="006C69F0" w:rsidRDefault="00797A36" w:rsidP="006C3352">
                  <w:pPr>
                    <w:pStyle w:val="rowtabella0"/>
                    <w:jc w:val="center"/>
                    <w:rPr>
                      <w:color w:val="002060"/>
                    </w:rPr>
                  </w:pPr>
                  <w:r w:rsidRPr="006C69F0">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4CF851" w14:textId="77777777" w:rsidR="00797A36" w:rsidRPr="006C69F0" w:rsidRDefault="00797A36" w:rsidP="006C3352">
                  <w:pPr>
                    <w:pStyle w:val="rowtabella0"/>
                    <w:jc w:val="center"/>
                    <w:rPr>
                      <w:color w:val="002060"/>
                    </w:rPr>
                  </w:pPr>
                  <w:r w:rsidRPr="006C69F0">
                    <w:rPr>
                      <w:color w:val="002060"/>
                    </w:rPr>
                    <w:t> </w:t>
                  </w:r>
                </w:p>
              </w:tc>
            </w:tr>
            <w:tr w:rsidR="00797A36" w:rsidRPr="006C69F0" w14:paraId="1BFB4F84"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DB1DC" w14:textId="77777777" w:rsidR="00797A36" w:rsidRPr="006C69F0" w:rsidRDefault="00797A36" w:rsidP="006C3352">
                  <w:pPr>
                    <w:pStyle w:val="rowtabella0"/>
                    <w:rPr>
                      <w:color w:val="002060"/>
                    </w:rPr>
                  </w:pPr>
                  <w:r w:rsidRPr="006C69F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D1F83" w14:textId="77777777" w:rsidR="00797A36" w:rsidRPr="006C69F0" w:rsidRDefault="00797A36" w:rsidP="006C3352">
                  <w:pPr>
                    <w:pStyle w:val="rowtabella0"/>
                    <w:rPr>
                      <w:color w:val="002060"/>
                    </w:rPr>
                  </w:pPr>
                  <w:r w:rsidRPr="006C69F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CEAF37" w14:textId="77777777" w:rsidR="00797A36" w:rsidRPr="006C69F0" w:rsidRDefault="00797A36" w:rsidP="006C3352">
                  <w:pPr>
                    <w:pStyle w:val="rowtabella0"/>
                    <w:jc w:val="center"/>
                    <w:rPr>
                      <w:color w:val="002060"/>
                    </w:rPr>
                  </w:pPr>
                  <w:r w:rsidRPr="006C69F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4CDE3" w14:textId="77777777" w:rsidR="00797A36" w:rsidRPr="006C69F0" w:rsidRDefault="00797A36" w:rsidP="006C3352">
                  <w:pPr>
                    <w:pStyle w:val="rowtabella0"/>
                    <w:jc w:val="center"/>
                    <w:rPr>
                      <w:color w:val="002060"/>
                    </w:rPr>
                  </w:pPr>
                  <w:r w:rsidRPr="006C69F0">
                    <w:rPr>
                      <w:color w:val="002060"/>
                    </w:rPr>
                    <w:t> </w:t>
                  </w:r>
                </w:p>
              </w:tc>
            </w:tr>
            <w:tr w:rsidR="00797A36" w:rsidRPr="006C69F0" w14:paraId="14A1E1F3"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62A76" w14:textId="77777777" w:rsidR="00797A36" w:rsidRPr="006C69F0" w:rsidRDefault="00797A36" w:rsidP="006C3352">
                  <w:pPr>
                    <w:pStyle w:val="rowtabella0"/>
                    <w:rPr>
                      <w:color w:val="002060"/>
                    </w:rPr>
                  </w:pPr>
                  <w:r w:rsidRPr="006C69F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7AA7D" w14:textId="77777777" w:rsidR="00797A36" w:rsidRPr="006C69F0" w:rsidRDefault="00797A36" w:rsidP="006C3352">
                  <w:pPr>
                    <w:pStyle w:val="rowtabella0"/>
                    <w:rPr>
                      <w:color w:val="002060"/>
                    </w:rPr>
                  </w:pPr>
                  <w:r w:rsidRPr="006C69F0">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44B0A" w14:textId="77777777" w:rsidR="00797A36" w:rsidRPr="006C69F0" w:rsidRDefault="00797A36" w:rsidP="006C3352">
                  <w:pPr>
                    <w:pStyle w:val="rowtabella0"/>
                    <w:jc w:val="center"/>
                    <w:rPr>
                      <w:color w:val="002060"/>
                    </w:rPr>
                  </w:pPr>
                  <w:r w:rsidRPr="006C69F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F7900" w14:textId="77777777" w:rsidR="00797A36" w:rsidRPr="006C69F0" w:rsidRDefault="00797A36" w:rsidP="006C3352">
                  <w:pPr>
                    <w:pStyle w:val="rowtabella0"/>
                    <w:jc w:val="center"/>
                    <w:rPr>
                      <w:color w:val="002060"/>
                    </w:rPr>
                  </w:pPr>
                  <w:r w:rsidRPr="006C69F0">
                    <w:rPr>
                      <w:color w:val="002060"/>
                    </w:rPr>
                    <w:t> </w:t>
                  </w:r>
                </w:p>
              </w:tc>
            </w:tr>
          </w:tbl>
          <w:p w14:paraId="2165DECD" w14:textId="77777777" w:rsidR="00797A36" w:rsidRPr="006C69F0" w:rsidRDefault="00797A36" w:rsidP="006C3352">
            <w:pPr>
              <w:rPr>
                <w:color w:val="002060"/>
              </w:rPr>
            </w:pPr>
          </w:p>
        </w:tc>
      </w:tr>
    </w:tbl>
    <w:p w14:paraId="7F272180" w14:textId="77777777" w:rsidR="00797A36" w:rsidRPr="006C69F0" w:rsidRDefault="00797A36" w:rsidP="00797A36">
      <w:pPr>
        <w:pStyle w:val="breakline"/>
        <w:rPr>
          <w:rFonts w:eastAsiaTheme="minorEastAsia"/>
          <w:color w:val="002060"/>
        </w:rPr>
      </w:pPr>
    </w:p>
    <w:p w14:paraId="1B3D3452" w14:textId="77777777" w:rsidR="00797A36" w:rsidRPr="006C69F0" w:rsidRDefault="00797A36" w:rsidP="00797A36">
      <w:pPr>
        <w:pStyle w:val="breakline"/>
        <w:rPr>
          <w:color w:val="002060"/>
        </w:rPr>
      </w:pPr>
    </w:p>
    <w:p w14:paraId="160CFB58" w14:textId="77777777" w:rsidR="00797A36" w:rsidRPr="006C69F0" w:rsidRDefault="00797A36" w:rsidP="00797A36">
      <w:pPr>
        <w:pStyle w:val="titoloprinc0"/>
        <w:rPr>
          <w:color w:val="002060"/>
        </w:rPr>
      </w:pPr>
      <w:r w:rsidRPr="006C69F0">
        <w:rPr>
          <w:color w:val="002060"/>
        </w:rPr>
        <w:t>GIUDICE SPORTIVO</w:t>
      </w:r>
    </w:p>
    <w:p w14:paraId="0B131260"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75B49136" w14:textId="77777777" w:rsidR="00797A36" w:rsidRPr="006C69F0" w:rsidRDefault="00797A36" w:rsidP="00797A36">
      <w:pPr>
        <w:pStyle w:val="titolo10"/>
        <w:rPr>
          <w:color w:val="002060"/>
        </w:rPr>
      </w:pPr>
      <w:r w:rsidRPr="006C69F0">
        <w:rPr>
          <w:color w:val="002060"/>
        </w:rPr>
        <w:t xml:space="preserve">GARE DEL 18/11/2022 </w:t>
      </w:r>
    </w:p>
    <w:p w14:paraId="2B33C87E" w14:textId="77777777" w:rsidR="00797A36" w:rsidRPr="006C69F0" w:rsidRDefault="00797A36" w:rsidP="00797A36">
      <w:pPr>
        <w:pStyle w:val="titolo7a"/>
        <w:rPr>
          <w:color w:val="002060"/>
        </w:rPr>
      </w:pPr>
      <w:r w:rsidRPr="006C69F0">
        <w:rPr>
          <w:color w:val="002060"/>
        </w:rPr>
        <w:t xml:space="preserve">PROVVEDIMENTI DISCIPLINARI </w:t>
      </w:r>
    </w:p>
    <w:p w14:paraId="7C9F579F"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07F16467" w14:textId="77777777" w:rsidR="00797A36" w:rsidRPr="006C69F0" w:rsidRDefault="00797A36" w:rsidP="00797A36">
      <w:pPr>
        <w:pStyle w:val="titolo30"/>
        <w:rPr>
          <w:color w:val="002060"/>
        </w:rPr>
      </w:pPr>
      <w:r w:rsidRPr="006C69F0">
        <w:rPr>
          <w:color w:val="002060"/>
        </w:rPr>
        <w:t xml:space="preserve">DIRIGENTI </w:t>
      </w:r>
    </w:p>
    <w:p w14:paraId="52A57DC9" w14:textId="77777777" w:rsidR="00797A36" w:rsidRPr="006C69F0" w:rsidRDefault="00797A36" w:rsidP="00797A36">
      <w:pPr>
        <w:pStyle w:val="titolo20"/>
        <w:rPr>
          <w:color w:val="002060"/>
        </w:rPr>
      </w:pPr>
      <w:r w:rsidRPr="006C69F0">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B03C2D2" w14:textId="77777777" w:rsidTr="006C3352">
        <w:tc>
          <w:tcPr>
            <w:tcW w:w="2200" w:type="dxa"/>
            <w:tcMar>
              <w:top w:w="20" w:type="dxa"/>
              <w:left w:w="20" w:type="dxa"/>
              <w:bottom w:w="20" w:type="dxa"/>
              <w:right w:w="20" w:type="dxa"/>
            </w:tcMar>
            <w:vAlign w:val="center"/>
            <w:hideMark/>
          </w:tcPr>
          <w:p w14:paraId="31D774F7" w14:textId="77777777" w:rsidR="00797A36" w:rsidRPr="006C69F0" w:rsidRDefault="00797A36" w:rsidP="006C3352">
            <w:pPr>
              <w:pStyle w:val="movimento"/>
              <w:rPr>
                <w:color w:val="002060"/>
              </w:rPr>
            </w:pPr>
            <w:r w:rsidRPr="006C69F0">
              <w:rPr>
                <w:color w:val="002060"/>
              </w:rPr>
              <w:t>PAOLONI GIANNI</w:t>
            </w:r>
          </w:p>
        </w:tc>
        <w:tc>
          <w:tcPr>
            <w:tcW w:w="2200" w:type="dxa"/>
            <w:tcMar>
              <w:top w:w="20" w:type="dxa"/>
              <w:left w:w="20" w:type="dxa"/>
              <w:bottom w:w="20" w:type="dxa"/>
              <w:right w:w="20" w:type="dxa"/>
            </w:tcMar>
            <w:vAlign w:val="center"/>
            <w:hideMark/>
          </w:tcPr>
          <w:p w14:paraId="31AF059E" w14:textId="77777777" w:rsidR="00797A36" w:rsidRPr="006C69F0" w:rsidRDefault="00797A36" w:rsidP="006C3352">
            <w:pPr>
              <w:pStyle w:val="movimento2"/>
              <w:rPr>
                <w:color w:val="002060"/>
              </w:rPr>
            </w:pPr>
            <w:r w:rsidRPr="006C69F0">
              <w:rPr>
                <w:color w:val="002060"/>
              </w:rPr>
              <w:t xml:space="preserve">(U.MANDOLESI CALCIO) </w:t>
            </w:r>
          </w:p>
        </w:tc>
        <w:tc>
          <w:tcPr>
            <w:tcW w:w="800" w:type="dxa"/>
            <w:tcMar>
              <w:top w:w="20" w:type="dxa"/>
              <w:left w:w="20" w:type="dxa"/>
              <w:bottom w:w="20" w:type="dxa"/>
              <w:right w:w="20" w:type="dxa"/>
            </w:tcMar>
            <w:vAlign w:val="center"/>
            <w:hideMark/>
          </w:tcPr>
          <w:p w14:paraId="227748B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52DE89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D413E66" w14:textId="77777777" w:rsidR="00797A36" w:rsidRPr="006C69F0" w:rsidRDefault="00797A36" w:rsidP="006C3352">
            <w:pPr>
              <w:pStyle w:val="movimento2"/>
              <w:rPr>
                <w:color w:val="002060"/>
              </w:rPr>
            </w:pPr>
            <w:r w:rsidRPr="006C69F0">
              <w:rPr>
                <w:color w:val="002060"/>
              </w:rPr>
              <w:t> </w:t>
            </w:r>
          </w:p>
        </w:tc>
      </w:tr>
    </w:tbl>
    <w:p w14:paraId="4A55BE1E" w14:textId="77777777" w:rsidR="00797A36" w:rsidRPr="006C69F0" w:rsidRDefault="00797A36" w:rsidP="00797A36">
      <w:pPr>
        <w:pStyle w:val="diffida"/>
        <w:spacing w:before="80" w:beforeAutospacing="0" w:after="40" w:afterAutospacing="0"/>
        <w:rPr>
          <w:rFonts w:eastAsiaTheme="minorEastAsia"/>
          <w:color w:val="002060"/>
        </w:rPr>
      </w:pPr>
      <w:r w:rsidRPr="006C69F0">
        <w:rPr>
          <w:color w:val="002060"/>
        </w:rPr>
        <w:t xml:space="preserve">Per comportamento offensivo. </w:t>
      </w:r>
    </w:p>
    <w:p w14:paraId="566B57D8"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5511AC4" w14:textId="77777777" w:rsidTr="006C3352">
        <w:tc>
          <w:tcPr>
            <w:tcW w:w="2200" w:type="dxa"/>
            <w:tcMar>
              <w:top w:w="20" w:type="dxa"/>
              <w:left w:w="20" w:type="dxa"/>
              <w:bottom w:w="20" w:type="dxa"/>
              <w:right w:w="20" w:type="dxa"/>
            </w:tcMar>
            <w:vAlign w:val="center"/>
            <w:hideMark/>
          </w:tcPr>
          <w:p w14:paraId="6F15D63A" w14:textId="77777777" w:rsidR="00797A36" w:rsidRPr="006C69F0" w:rsidRDefault="00797A36" w:rsidP="006C3352">
            <w:pPr>
              <w:pStyle w:val="movimento"/>
              <w:rPr>
                <w:color w:val="002060"/>
              </w:rPr>
            </w:pPr>
            <w:r w:rsidRPr="006C69F0">
              <w:rPr>
                <w:color w:val="002060"/>
              </w:rPr>
              <w:t>FIORDELMONDO LUCA</w:t>
            </w:r>
          </w:p>
        </w:tc>
        <w:tc>
          <w:tcPr>
            <w:tcW w:w="2200" w:type="dxa"/>
            <w:tcMar>
              <w:top w:w="20" w:type="dxa"/>
              <w:left w:w="20" w:type="dxa"/>
              <w:bottom w:w="20" w:type="dxa"/>
              <w:right w:w="20" w:type="dxa"/>
            </w:tcMar>
            <w:vAlign w:val="center"/>
            <w:hideMark/>
          </w:tcPr>
          <w:p w14:paraId="33C86A54" w14:textId="77777777" w:rsidR="00797A36" w:rsidRPr="006C69F0" w:rsidRDefault="00797A36" w:rsidP="006C3352">
            <w:pPr>
              <w:pStyle w:val="movimento2"/>
              <w:rPr>
                <w:color w:val="002060"/>
              </w:rPr>
            </w:pPr>
            <w:r w:rsidRPr="006C69F0">
              <w:rPr>
                <w:color w:val="002060"/>
              </w:rPr>
              <w:t xml:space="preserve">(FUTSAL MONTEMARCIANO C5) </w:t>
            </w:r>
          </w:p>
        </w:tc>
        <w:tc>
          <w:tcPr>
            <w:tcW w:w="800" w:type="dxa"/>
            <w:tcMar>
              <w:top w:w="20" w:type="dxa"/>
              <w:left w:w="20" w:type="dxa"/>
              <w:bottom w:w="20" w:type="dxa"/>
              <w:right w:w="20" w:type="dxa"/>
            </w:tcMar>
            <w:vAlign w:val="center"/>
            <w:hideMark/>
          </w:tcPr>
          <w:p w14:paraId="2AA3EAB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D702BEB" w14:textId="77777777" w:rsidR="00797A36" w:rsidRPr="006C69F0" w:rsidRDefault="00797A36" w:rsidP="006C3352">
            <w:pPr>
              <w:pStyle w:val="movimento"/>
              <w:rPr>
                <w:color w:val="002060"/>
              </w:rPr>
            </w:pPr>
            <w:r w:rsidRPr="006C69F0">
              <w:rPr>
                <w:color w:val="002060"/>
              </w:rPr>
              <w:t>BUCCHINI NICOLA</w:t>
            </w:r>
          </w:p>
        </w:tc>
        <w:tc>
          <w:tcPr>
            <w:tcW w:w="2200" w:type="dxa"/>
            <w:tcMar>
              <w:top w:w="20" w:type="dxa"/>
              <w:left w:w="20" w:type="dxa"/>
              <w:bottom w:w="20" w:type="dxa"/>
              <w:right w:w="20" w:type="dxa"/>
            </w:tcMar>
            <w:vAlign w:val="center"/>
            <w:hideMark/>
          </w:tcPr>
          <w:p w14:paraId="0351D47B" w14:textId="77777777" w:rsidR="00797A36" w:rsidRPr="006C69F0" w:rsidRDefault="00797A36" w:rsidP="006C3352">
            <w:pPr>
              <w:pStyle w:val="movimento2"/>
              <w:rPr>
                <w:color w:val="002060"/>
              </w:rPr>
            </w:pPr>
            <w:r w:rsidRPr="006C69F0">
              <w:rPr>
                <w:color w:val="002060"/>
              </w:rPr>
              <w:t xml:space="preserve">(LUCREZIA CALCIO A 5) </w:t>
            </w:r>
          </w:p>
        </w:tc>
      </w:tr>
      <w:tr w:rsidR="00797A36" w:rsidRPr="006C69F0" w14:paraId="7441F85E" w14:textId="77777777" w:rsidTr="006C3352">
        <w:tc>
          <w:tcPr>
            <w:tcW w:w="2200" w:type="dxa"/>
            <w:tcMar>
              <w:top w:w="20" w:type="dxa"/>
              <w:left w:w="20" w:type="dxa"/>
              <w:bottom w:w="20" w:type="dxa"/>
              <w:right w:w="20" w:type="dxa"/>
            </w:tcMar>
            <w:vAlign w:val="center"/>
            <w:hideMark/>
          </w:tcPr>
          <w:p w14:paraId="437CD83A" w14:textId="77777777" w:rsidR="00797A36" w:rsidRPr="006C69F0" w:rsidRDefault="00797A36" w:rsidP="006C3352">
            <w:pPr>
              <w:pStyle w:val="movimento"/>
              <w:rPr>
                <w:color w:val="002060"/>
              </w:rPr>
            </w:pPr>
            <w:r w:rsidRPr="006C69F0">
              <w:rPr>
                <w:color w:val="002060"/>
              </w:rPr>
              <w:t>CINCIRIPINI AUGUSTO</w:t>
            </w:r>
          </w:p>
        </w:tc>
        <w:tc>
          <w:tcPr>
            <w:tcW w:w="2200" w:type="dxa"/>
            <w:tcMar>
              <w:top w:w="20" w:type="dxa"/>
              <w:left w:w="20" w:type="dxa"/>
              <w:bottom w:w="20" w:type="dxa"/>
              <w:right w:w="20" w:type="dxa"/>
            </w:tcMar>
            <w:vAlign w:val="center"/>
            <w:hideMark/>
          </w:tcPr>
          <w:p w14:paraId="277FFFC4" w14:textId="77777777" w:rsidR="00797A36" w:rsidRPr="006C69F0" w:rsidRDefault="00797A36" w:rsidP="006C3352">
            <w:pPr>
              <w:pStyle w:val="movimento2"/>
              <w:rPr>
                <w:color w:val="002060"/>
              </w:rPr>
            </w:pPr>
            <w:r w:rsidRPr="006C69F0">
              <w:rPr>
                <w:color w:val="002060"/>
              </w:rPr>
              <w:t xml:space="preserve">(RIVIERA DELLE PALME) </w:t>
            </w:r>
          </w:p>
        </w:tc>
        <w:tc>
          <w:tcPr>
            <w:tcW w:w="800" w:type="dxa"/>
            <w:tcMar>
              <w:top w:w="20" w:type="dxa"/>
              <w:left w:w="20" w:type="dxa"/>
              <w:bottom w:w="20" w:type="dxa"/>
              <w:right w:w="20" w:type="dxa"/>
            </w:tcMar>
            <w:vAlign w:val="center"/>
            <w:hideMark/>
          </w:tcPr>
          <w:p w14:paraId="7483BBB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CC67B6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57929B5" w14:textId="77777777" w:rsidR="00797A36" w:rsidRPr="006C69F0" w:rsidRDefault="00797A36" w:rsidP="006C3352">
            <w:pPr>
              <w:pStyle w:val="movimento2"/>
              <w:rPr>
                <w:color w:val="002060"/>
              </w:rPr>
            </w:pPr>
            <w:r w:rsidRPr="006C69F0">
              <w:rPr>
                <w:color w:val="002060"/>
              </w:rPr>
              <w:t> </w:t>
            </w:r>
          </w:p>
        </w:tc>
      </w:tr>
    </w:tbl>
    <w:p w14:paraId="21E21268" w14:textId="77777777" w:rsidR="00797A36" w:rsidRPr="006C69F0" w:rsidRDefault="00797A36" w:rsidP="00797A36">
      <w:pPr>
        <w:pStyle w:val="titolo30"/>
        <w:rPr>
          <w:rFonts w:eastAsiaTheme="minorEastAsia"/>
          <w:color w:val="002060"/>
        </w:rPr>
      </w:pPr>
      <w:r w:rsidRPr="006C69F0">
        <w:rPr>
          <w:color w:val="002060"/>
        </w:rPr>
        <w:lastRenderedPageBreak/>
        <w:t xml:space="preserve">ALLENATORI </w:t>
      </w:r>
    </w:p>
    <w:p w14:paraId="78E8D4C1" w14:textId="77777777" w:rsidR="00797A36" w:rsidRPr="006C69F0" w:rsidRDefault="00797A36" w:rsidP="00797A36">
      <w:pPr>
        <w:pStyle w:val="titolo20"/>
        <w:rPr>
          <w:color w:val="002060"/>
        </w:rPr>
      </w:pPr>
      <w:r w:rsidRPr="006C69F0">
        <w:rPr>
          <w:color w:val="002060"/>
        </w:rPr>
        <w:t xml:space="preserve">SQUALIFICA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A5FFB85" w14:textId="77777777" w:rsidTr="006C3352">
        <w:tc>
          <w:tcPr>
            <w:tcW w:w="2200" w:type="dxa"/>
            <w:tcMar>
              <w:top w:w="20" w:type="dxa"/>
              <w:left w:w="20" w:type="dxa"/>
              <w:bottom w:w="20" w:type="dxa"/>
              <w:right w:w="20" w:type="dxa"/>
            </w:tcMar>
            <w:vAlign w:val="center"/>
            <w:hideMark/>
          </w:tcPr>
          <w:p w14:paraId="1736DA11" w14:textId="77777777" w:rsidR="00797A36" w:rsidRPr="006C69F0" w:rsidRDefault="00797A36" w:rsidP="006C3352">
            <w:pPr>
              <w:pStyle w:val="movimento"/>
              <w:rPr>
                <w:color w:val="002060"/>
              </w:rPr>
            </w:pPr>
            <w:r w:rsidRPr="006C69F0">
              <w:rPr>
                <w:color w:val="002060"/>
              </w:rPr>
              <w:t>PASCUCCI NICOLA</w:t>
            </w:r>
          </w:p>
        </w:tc>
        <w:tc>
          <w:tcPr>
            <w:tcW w:w="2200" w:type="dxa"/>
            <w:tcMar>
              <w:top w:w="20" w:type="dxa"/>
              <w:left w:w="20" w:type="dxa"/>
              <w:bottom w:w="20" w:type="dxa"/>
              <w:right w:w="20" w:type="dxa"/>
            </w:tcMar>
            <w:vAlign w:val="center"/>
            <w:hideMark/>
          </w:tcPr>
          <w:p w14:paraId="2E586BA9" w14:textId="77777777" w:rsidR="00797A36" w:rsidRPr="006C69F0" w:rsidRDefault="00797A36" w:rsidP="006C3352">
            <w:pPr>
              <w:pStyle w:val="movimento2"/>
              <w:rPr>
                <w:color w:val="002060"/>
              </w:rPr>
            </w:pPr>
            <w:r w:rsidRPr="006C69F0">
              <w:rPr>
                <w:color w:val="002060"/>
              </w:rPr>
              <w:t xml:space="preserve">(U.MANDOLESI CALCIO) </w:t>
            </w:r>
          </w:p>
        </w:tc>
        <w:tc>
          <w:tcPr>
            <w:tcW w:w="800" w:type="dxa"/>
            <w:tcMar>
              <w:top w:w="20" w:type="dxa"/>
              <w:left w:w="20" w:type="dxa"/>
              <w:bottom w:w="20" w:type="dxa"/>
              <w:right w:w="20" w:type="dxa"/>
            </w:tcMar>
            <w:vAlign w:val="center"/>
            <w:hideMark/>
          </w:tcPr>
          <w:p w14:paraId="1126EFB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DC5FCB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F7DDBA4" w14:textId="77777777" w:rsidR="00797A36" w:rsidRPr="006C69F0" w:rsidRDefault="00797A36" w:rsidP="006C3352">
            <w:pPr>
              <w:pStyle w:val="movimento2"/>
              <w:rPr>
                <w:color w:val="002060"/>
              </w:rPr>
            </w:pPr>
            <w:r w:rsidRPr="006C69F0">
              <w:rPr>
                <w:color w:val="002060"/>
              </w:rPr>
              <w:t> </w:t>
            </w:r>
          </w:p>
        </w:tc>
      </w:tr>
    </w:tbl>
    <w:p w14:paraId="3F40E818" w14:textId="77777777" w:rsidR="00797A36" w:rsidRPr="006C69F0" w:rsidRDefault="00797A36" w:rsidP="00797A36">
      <w:pPr>
        <w:pStyle w:val="diffida"/>
        <w:spacing w:before="80" w:beforeAutospacing="0" w:after="40" w:afterAutospacing="0"/>
        <w:rPr>
          <w:rFonts w:eastAsiaTheme="minorEastAsia"/>
          <w:color w:val="002060"/>
        </w:rPr>
      </w:pPr>
      <w:r w:rsidRPr="006C69F0">
        <w:rPr>
          <w:color w:val="002060"/>
        </w:rPr>
        <w:t xml:space="preserve">Per proteste nei confronti dell'arbitro. Allontanato. </w:t>
      </w:r>
    </w:p>
    <w:p w14:paraId="3814C533"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33DE617" w14:textId="77777777" w:rsidTr="006C3352">
        <w:tc>
          <w:tcPr>
            <w:tcW w:w="2200" w:type="dxa"/>
            <w:tcMar>
              <w:top w:w="20" w:type="dxa"/>
              <w:left w:w="20" w:type="dxa"/>
              <w:bottom w:w="20" w:type="dxa"/>
              <w:right w:w="20" w:type="dxa"/>
            </w:tcMar>
            <w:vAlign w:val="center"/>
            <w:hideMark/>
          </w:tcPr>
          <w:p w14:paraId="0FDDFF43" w14:textId="77777777" w:rsidR="00797A36" w:rsidRPr="006C69F0" w:rsidRDefault="00797A36" w:rsidP="006C3352">
            <w:pPr>
              <w:pStyle w:val="movimento"/>
              <w:rPr>
                <w:color w:val="002060"/>
              </w:rPr>
            </w:pPr>
            <w:r w:rsidRPr="006C69F0">
              <w:rPr>
                <w:color w:val="002060"/>
              </w:rPr>
              <w:t>MARCELLETTI ROBERTO</w:t>
            </w:r>
          </w:p>
        </w:tc>
        <w:tc>
          <w:tcPr>
            <w:tcW w:w="2200" w:type="dxa"/>
            <w:tcMar>
              <w:top w:w="20" w:type="dxa"/>
              <w:left w:w="20" w:type="dxa"/>
              <w:bottom w:w="20" w:type="dxa"/>
              <w:right w:w="20" w:type="dxa"/>
            </w:tcMar>
            <w:vAlign w:val="center"/>
            <w:hideMark/>
          </w:tcPr>
          <w:p w14:paraId="529656A0" w14:textId="77777777" w:rsidR="00797A36" w:rsidRPr="006C69F0" w:rsidRDefault="00797A36" w:rsidP="006C3352">
            <w:pPr>
              <w:pStyle w:val="movimento2"/>
              <w:rPr>
                <w:color w:val="002060"/>
              </w:rPr>
            </w:pPr>
            <w:r w:rsidRPr="006C69F0">
              <w:rPr>
                <w:color w:val="002060"/>
              </w:rPr>
              <w:t xml:space="preserve">(ANCONITANA CALCIO A 5) </w:t>
            </w:r>
          </w:p>
        </w:tc>
        <w:tc>
          <w:tcPr>
            <w:tcW w:w="800" w:type="dxa"/>
            <w:tcMar>
              <w:top w:w="20" w:type="dxa"/>
              <w:left w:w="20" w:type="dxa"/>
              <w:bottom w:w="20" w:type="dxa"/>
              <w:right w:w="20" w:type="dxa"/>
            </w:tcMar>
            <w:vAlign w:val="center"/>
            <w:hideMark/>
          </w:tcPr>
          <w:p w14:paraId="6C86152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EE79CD7" w14:textId="77777777" w:rsidR="00797A36" w:rsidRPr="006C69F0" w:rsidRDefault="00797A36" w:rsidP="006C3352">
            <w:pPr>
              <w:pStyle w:val="movimento"/>
              <w:rPr>
                <w:color w:val="002060"/>
              </w:rPr>
            </w:pPr>
            <w:r w:rsidRPr="006C69F0">
              <w:rPr>
                <w:color w:val="002060"/>
              </w:rPr>
              <w:t>ZENGARINI STEFANO</w:t>
            </w:r>
          </w:p>
        </w:tc>
        <w:tc>
          <w:tcPr>
            <w:tcW w:w="2200" w:type="dxa"/>
            <w:tcMar>
              <w:top w:w="20" w:type="dxa"/>
              <w:left w:w="20" w:type="dxa"/>
              <w:bottom w:w="20" w:type="dxa"/>
              <w:right w:w="20" w:type="dxa"/>
            </w:tcMar>
            <w:vAlign w:val="center"/>
            <w:hideMark/>
          </w:tcPr>
          <w:p w14:paraId="4678CC2E" w14:textId="77777777" w:rsidR="00797A36" w:rsidRPr="006C69F0" w:rsidRDefault="00797A36" w:rsidP="006C3352">
            <w:pPr>
              <w:pStyle w:val="movimento2"/>
              <w:rPr>
                <w:color w:val="002060"/>
              </w:rPr>
            </w:pPr>
            <w:r w:rsidRPr="006C69F0">
              <w:rPr>
                <w:color w:val="002060"/>
              </w:rPr>
              <w:t xml:space="preserve">(OLYMPIA FANO C5) </w:t>
            </w:r>
          </w:p>
        </w:tc>
      </w:tr>
    </w:tbl>
    <w:p w14:paraId="18B0D0FB"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762A421" w14:textId="77777777" w:rsidTr="006C3352">
        <w:tc>
          <w:tcPr>
            <w:tcW w:w="2200" w:type="dxa"/>
            <w:tcMar>
              <w:top w:w="20" w:type="dxa"/>
              <w:left w:w="20" w:type="dxa"/>
              <w:bottom w:w="20" w:type="dxa"/>
              <w:right w:w="20" w:type="dxa"/>
            </w:tcMar>
            <w:vAlign w:val="center"/>
            <w:hideMark/>
          </w:tcPr>
          <w:p w14:paraId="524DF1BE" w14:textId="77777777" w:rsidR="00797A36" w:rsidRPr="006C69F0" w:rsidRDefault="00797A36" w:rsidP="006C3352">
            <w:pPr>
              <w:pStyle w:val="movimento"/>
              <w:rPr>
                <w:color w:val="002060"/>
              </w:rPr>
            </w:pPr>
            <w:r w:rsidRPr="006C69F0">
              <w:rPr>
                <w:color w:val="002060"/>
              </w:rPr>
              <w:t>LUCARELLI GIULIANO</w:t>
            </w:r>
          </w:p>
        </w:tc>
        <w:tc>
          <w:tcPr>
            <w:tcW w:w="2200" w:type="dxa"/>
            <w:tcMar>
              <w:top w:w="20" w:type="dxa"/>
              <w:left w:w="20" w:type="dxa"/>
              <w:bottom w:w="20" w:type="dxa"/>
              <w:right w:w="20" w:type="dxa"/>
            </w:tcMar>
            <w:vAlign w:val="center"/>
            <w:hideMark/>
          </w:tcPr>
          <w:p w14:paraId="133FE795" w14:textId="77777777" w:rsidR="00797A36" w:rsidRPr="006C69F0" w:rsidRDefault="00797A36" w:rsidP="006C3352">
            <w:pPr>
              <w:pStyle w:val="movimento2"/>
              <w:rPr>
                <w:color w:val="002060"/>
              </w:rPr>
            </w:pPr>
            <w:r w:rsidRPr="006C69F0">
              <w:rPr>
                <w:color w:val="002060"/>
              </w:rPr>
              <w:t xml:space="preserve">(LUCREZIA CALCIO A 5) </w:t>
            </w:r>
          </w:p>
        </w:tc>
        <w:tc>
          <w:tcPr>
            <w:tcW w:w="800" w:type="dxa"/>
            <w:tcMar>
              <w:top w:w="20" w:type="dxa"/>
              <w:left w:w="20" w:type="dxa"/>
              <w:bottom w:w="20" w:type="dxa"/>
              <w:right w:w="20" w:type="dxa"/>
            </w:tcMar>
            <w:vAlign w:val="center"/>
            <w:hideMark/>
          </w:tcPr>
          <w:p w14:paraId="15A405A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0791522" w14:textId="77777777" w:rsidR="00797A36" w:rsidRPr="006C69F0" w:rsidRDefault="00797A36" w:rsidP="006C3352">
            <w:pPr>
              <w:pStyle w:val="movimento"/>
              <w:rPr>
                <w:color w:val="002060"/>
              </w:rPr>
            </w:pPr>
            <w:r w:rsidRPr="006C69F0">
              <w:rPr>
                <w:color w:val="002060"/>
              </w:rPr>
              <w:t>GROSSI LEONARDO</w:t>
            </w:r>
          </w:p>
        </w:tc>
        <w:tc>
          <w:tcPr>
            <w:tcW w:w="2200" w:type="dxa"/>
            <w:tcMar>
              <w:top w:w="20" w:type="dxa"/>
              <w:left w:w="20" w:type="dxa"/>
              <w:bottom w:w="20" w:type="dxa"/>
              <w:right w:w="20" w:type="dxa"/>
            </w:tcMar>
            <w:vAlign w:val="center"/>
            <w:hideMark/>
          </w:tcPr>
          <w:p w14:paraId="502C87CD" w14:textId="77777777" w:rsidR="00797A36" w:rsidRPr="006C69F0" w:rsidRDefault="00797A36" w:rsidP="006C3352">
            <w:pPr>
              <w:pStyle w:val="movimento2"/>
              <w:rPr>
                <w:color w:val="002060"/>
              </w:rPr>
            </w:pPr>
            <w:r w:rsidRPr="006C69F0">
              <w:rPr>
                <w:color w:val="002060"/>
              </w:rPr>
              <w:t xml:space="preserve">(RIVIERA DELLE PALME) </w:t>
            </w:r>
          </w:p>
        </w:tc>
      </w:tr>
    </w:tbl>
    <w:p w14:paraId="7E3F6BF6" w14:textId="77777777" w:rsidR="00797A36" w:rsidRPr="006C69F0" w:rsidRDefault="00797A36" w:rsidP="00797A36">
      <w:pPr>
        <w:pStyle w:val="titolo30"/>
        <w:rPr>
          <w:rFonts w:eastAsiaTheme="minorEastAsia"/>
          <w:color w:val="002060"/>
        </w:rPr>
      </w:pPr>
      <w:r w:rsidRPr="006C69F0">
        <w:rPr>
          <w:color w:val="002060"/>
        </w:rPr>
        <w:t xml:space="preserve">CALCIATORI ESPULSI </w:t>
      </w:r>
    </w:p>
    <w:p w14:paraId="621DC4BC" w14:textId="77777777" w:rsidR="00797A36" w:rsidRPr="006C69F0" w:rsidRDefault="00797A36" w:rsidP="00797A36">
      <w:pPr>
        <w:pStyle w:val="titolo20"/>
        <w:rPr>
          <w:color w:val="002060"/>
        </w:rPr>
      </w:pPr>
      <w:r w:rsidRPr="006C69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1A0E357" w14:textId="77777777" w:rsidTr="006C3352">
        <w:tc>
          <w:tcPr>
            <w:tcW w:w="2200" w:type="dxa"/>
            <w:tcMar>
              <w:top w:w="20" w:type="dxa"/>
              <w:left w:w="20" w:type="dxa"/>
              <w:bottom w:w="20" w:type="dxa"/>
              <w:right w:w="20" w:type="dxa"/>
            </w:tcMar>
            <w:vAlign w:val="center"/>
            <w:hideMark/>
          </w:tcPr>
          <w:p w14:paraId="2B11509E" w14:textId="77777777" w:rsidR="00797A36" w:rsidRPr="006C69F0" w:rsidRDefault="00797A36" w:rsidP="006C3352">
            <w:pPr>
              <w:pStyle w:val="movimento"/>
              <w:rPr>
                <w:color w:val="002060"/>
              </w:rPr>
            </w:pPr>
            <w:r w:rsidRPr="006C69F0">
              <w:rPr>
                <w:color w:val="002060"/>
              </w:rPr>
              <w:t>CARANCINI JACOPO</w:t>
            </w:r>
          </w:p>
        </w:tc>
        <w:tc>
          <w:tcPr>
            <w:tcW w:w="2200" w:type="dxa"/>
            <w:tcMar>
              <w:top w:w="20" w:type="dxa"/>
              <w:left w:w="20" w:type="dxa"/>
              <w:bottom w:w="20" w:type="dxa"/>
              <w:right w:w="20" w:type="dxa"/>
            </w:tcMar>
            <w:vAlign w:val="center"/>
            <w:hideMark/>
          </w:tcPr>
          <w:p w14:paraId="524E7B97" w14:textId="77777777" w:rsidR="00797A36" w:rsidRPr="006C69F0" w:rsidRDefault="00797A36" w:rsidP="006C3352">
            <w:pPr>
              <w:pStyle w:val="movimento2"/>
              <w:rPr>
                <w:color w:val="002060"/>
              </w:rPr>
            </w:pPr>
            <w:r w:rsidRPr="006C69F0">
              <w:rPr>
                <w:color w:val="002060"/>
              </w:rPr>
              <w:t xml:space="preserve">(POLVERIGI C5) </w:t>
            </w:r>
          </w:p>
        </w:tc>
        <w:tc>
          <w:tcPr>
            <w:tcW w:w="800" w:type="dxa"/>
            <w:tcMar>
              <w:top w:w="20" w:type="dxa"/>
              <w:left w:w="20" w:type="dxa"/>
              <w:bottom w:w="20" w:type="dxa"/>
              <w:right w:w="20" w:type="dxa"/>
            </w:tcMar>
            <w:vAlign w:val="center"/>
            <w:hideMark/>
          </w:tcPr>
          <w:p w14:paraId="27E8208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F35B31E" w14:textId="77777777" w:rsidR="00797A36" w:rsidRPr="006C69F0" w:rsidRDefault="00797A36" w:rsidP="006C3352">
            <w:pPr>
              <w:pStyle w:val="movimento"/>
              <w:rPr>
                <w:color w:val="002060"/>
              </w:rPr>
            </w:pPr>
            <w:r w:rsidRPr="006C69F0">
              <w:rPr>
                <w:color w:val="002060"/>
              </w:rPr>
              <w:t>CECATI JACOPO</w:t>
            </w:r>
          </w:p>
        </w:tc>
        <w:tc>
          <w:tcPr>
            <w:tcW w:w="2200" w:type="dxa"/>
            <w:tcMar>
              <w:top w:w="20" w:type="dxa"/>
              <w:left w:w="20" w:type="dxa"/>
              <w:bottom w:w="20" w:type="dxa"/>
              <w:right w:w="20" w:type="dxa"/>
            </w:tcMar>
            <w:vAlign w:val="center"/>
            <w:hideMark/>
          </w:tcPr>
          <w:p w14:paraId="1A253CF9" w14:textId="77777777" w:rsidR="00797A36" w:rsidRPr="006C69F0" w:rsidRDefault="00797A36" w:rsidP="006C3352">
            <w:pPr>
              <w:pStyle w:val="movimento2"/>
              <w:rPr>
                <w:color w:val="002060"/>
              </w:rPr>
            </w:pPr>
            <w:r w:rsidRPr="006C69F0">
              <w:rPr>
                <w:color w:val="002060"/>
              </w:rPr>
              <w:t xml:space="preserve">(POLVERIGI C5) </w:t>
            </w:r>
          </w:p>
        </w:tc>
      </w:tr>
    </w:tbl>
    <w:p w14:paraId="343E5400" w14:textId="77777777" w:rsidR="00797A36" w:rsidRPr="006C69F0" w:rsidRDefault="00797A36" w:rsidP="00797A36">
      <w:pPr>
        <w:pStyle w:val="titolo20"/>
        <w:rPr>
          <w:rFonts w:eastAsiaTheme="minorEastAsia"/>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BA7F018" w14:textId="77777777" w:rsidTr="006C3352">
        <w:tc>
          <w:tcPr>
            <w:tcW w:w="2200" w:type="dxa"/>
            <w:tcMar>
              <w:top w:w="20" w:type="dxa"/>
              <w:left w:w="20" w:type="dxa"/>
              <w:bottom w:w="20" w:type="dxa"/>
              <w:right w:w="20" w:type="dxa"/>
            </w:tcMar>
            <w:vAlign w:val="center"/>
            <w:hideMark/>
          </w:tcPr>
          <w:p w14:paraId="56296435" w14:textId="77777777" w:rsidR="00797A36" w:rsidRPr="006C69F0" w:rsidRDefault="00797A36" w:rsidP="006C3352">
            <w:pPr>
              <w:pStyle w:val="movimento"/>
              <w:rPr>
                <w:color w:val="002060"/>
              </w:rPr>
            </w:pPr>
            <w:r w:rsidRPr="006C69F0">
              <w:rPr>
                <w:color w:val="002060"/>
              </w:rPr>
              <w:t>ASCOLI ANDREA</w:t>
            </w:r>
          </w:p>
        </w:tc>
        <w:tc>
          <w:tcPr>
            <w:tcW w:w="2200" w:type="dxa"/>
            <w:tcMar>
              <w:top w:w="20" w:type="dxa"/>
              <w:left w:w="20" w:type="dxa"/>
              <w:bottom w:w="20" w:type="dxa"/>
              <w:right w:w="20" w:type="dxa"/>
            </w:tcMar>
            <w:vAlign w:val="center"/>
            <w:hideMark/>
          </w:tcPr>
          <w:p w14:paraId="0CF627CA" w14:textId="77777777" w:rsidR="00797A36" w:rsidRPr="006C69F0" w:rsidRDefault="00797A36" w:rsidP="006C3352">
            <w:pPr>
              <w:pStyle w:val="movimento2"/>
              <w:rPr>
                <w:color w:val="002060"/>
              </w:rPr>
            </w:pPr>
            <w:r w:rsidRPr="006C69F0">
              <w:rPr>
                <w:color w:val="002060"/>
              </w:rPr>
              <w:t xml:space="preserve">(ANCONITANA CALCIO A 5) </w:t>
            </w:r>
          </w:p>
        </w:tc>
        <w:tc>
          <w:tcPr>
            <w:tcW w:w="800" w:type="dxa"/>
            <w:tcMar>
              <w:top w:w="20" w:type="dxa"/>
              <w:left w:w="20" w:type="dxa"/>
              <w:bottom w:w="20" w:type="dxa"/>
              <w:right w:w="20" w:type="dxa"/>
            </w:tcMar>
            <w:vAlign w:val="center"/>
            <w:hideMark/>
          </w:tcPr>
          <w:p w14:paraId="5A611E63"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AD7AA08" w14:textId="77777777" w:rsidR="00797A36" w:rsidRPr="006C69F0" w:rsidRDefault="00797A36" w:rsidP="006C3352">
            <w:pPr>
              <w:pStyle w:val="movimento"/>
              <w:rPr>
                <w:color w:val="002060"/>
              </w:rPr>
            </w:pPr>
            <w:r w:rsidRPr="006C69F0">
              <w:rPr>
                <w:color w:val="002060"/>
              </w:rPr>
              <w:t>CARACINI NICOLA</w:t>
            </w:r>
          </w:p>
        </w:tc>
        <w:tc>
          <w:tcPr>
            <w:tcW w:w="2200" w:type="dxa"/>
            <w:tcMar>
              <w:top w:w="20" w:type="dxa"/>
              <w:left w:w="20" w:type="dxa"/>
              <w:bottom w:w="20" w:type="dxa"/>
              <w:right w:w="20" w:type="dxa"/>
            </w:tcMar>
            <w:vAlign w:val="center"/>
            <w:hideMark/>
          </w:tcPr>
          <w:p w14:paraId="1EA2EE98" w14:textId="77777777" w:rsidR="00797A36" w:rsidRPr="006C69F0" w:rsidRDefault="00797A36" w:rsidP="006C3352">
            <w:pPr>
              <w:pStyle w:val="movimento2"/>
              <w:rPr>
                <w:color w:val="002060"/>
              </w:rPr>
            </w:pPr>
            <w:r w:rsidRPr="006C69F0">
              <w:rPr>
                <w:color w:val="002060"/>
              </w:rPr>
              <w:t xml:space="preserve">(AURORA TREIA) </w:t>
            </w:r>
          </w:p>
        </w:tc>
      </w:tr>
      <w:tr w:rsidR="00797A36" w:rsidRPr="006C69F0" w14:paraId="186CAAEA" w14:textId="77777777" w:rsidTr="006C3352">
        <w:tc>
          <w:tcPr>
            <w:tcW w:w="2200" w:type="dxa"/>
            <w:tcMar>
              <w:top w:w="20" w:type="dxa"/>
              <w:left w:w="20" w:type="dxa"/>
              <w:bottom w:w="20" w:type="dxa"/>
              <w:right w:w="20" w:type="dxa"/>
            </w:tcMar>
            <w:vAlign w:val="center"/>
            <w:hideMark/>
          </w:tcPr>
          <w:p w14:paraId="24B2AF5F" w14:textId="77777777" w:rsidR="00797A36" w:rsidRPr="006C69F0" w:rsidRDefault="00797A36" w:rsidP="006C3352">
            <w:pPr>
              <w:pStyle w:val="movimento"/>
              <w:rPr>
                <w:color w:val="002060"/>
              </w:rPr>
            </w:pPr>
            <w:r w:rsidRPr="006C69F0">
              <w:rPr>
                <w:color w:val="002060"/>
              </w:rPr>
              <w:t>LO MUZIO ANTONIO</w:t>
            </w:r>
          </w:p>
        </w:tc>
        <w:tc>
          <w:tcPr>
            <w:tcW w:w="2200" w:type="dxa"/>
            <w:tcMar>
              <w:top w:w="20" w:type="dxa"/>
              <w:left w:w="20" w:type="dxa"/>
              <w:bottom w:w="20" w:type="dxa"/>
              <w:right w:w="20" w:type="dxa"/>
            </w:tcMar>
            <w:vAlign w:val="center"/>
            <w:hideMark/>
          </w:tcPr>
          <w:p w14:paraId="75FEA3A7" w14:textId="77777777" w:rsidR="00797A36" w:rsidRPr="006C69F0" w:rsidRDefault="00797A36" w:rsidP="006C3352">
            <w:pPr>
              <w:pStyle w:val="movimento2"/>
              <w:rPr>
                <w:color w:val="002060"/>
              </w:rPr>
            </w:pPr>
            <w:r w:rsidRPr="006C69F0">
              <w:rPr>
                <w:color w:val="002060"/>
              </w:rPr>
              <w:t xml:space="preserve">(GAGLIOLE F.C.) </w:t>
            </w:r>
          </w:p>
        </w:tc>
        <w:tc>
          <w:tcPr>
            <w:tcW w:w="800" w:type="dxa"/>
            <w:tcMar>
              <w:top w:w="20" w:type="dxa"/>
              <w:left w:w="20" w:type="dxa"/>
              <w:bottom w:w="20" w:type="dxa"/>
              <w:right w:w="20" w:type="dxa"/>
            </w:tcMar>
            <w:vAlign w:val="center"/>
            <w:hideMark/>
          </w:tcPr>
          <w:p w14:paraId="44D93D3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D0D86F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B00CAB0" w14:textId="77777777" w:rsidR="00797A36" w:rsidRPr="006C69F0" w:rsidRDefault="00797A36" w:rsidP="006C3352">
            <w:pPr>
              <w:pStyle w:val="movimento2"/>
              <w:rPr>
                <w:color w:val="002060"/>
              </w:rPr>
            </w:pPr>
            <w:r w:rsidRPr="006C69F0">
              <w:rPr>
                <w:color w:val="002060"/>
              </w:rPr>
              <w:t> </w:t>
            </w:r>
          </w:p>
        </w:tc>
      </w:tr>
    </w:tbl>
    <w:p w14:paraId="1BE598EB"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522834E7" w14:textId="77777777" w:rsidR="00797A36" w:rsidRPr="006C69F0" w:rsidRDefault="00797A36" w:rsidP="00797A36">
      <w:pPr>
        <w:pStyle w:val="titolo20"/>
        <w:rPr>
          <w:color w:val="002060"/>
        </w:rPr>
      </w:pPr>
      <w:r w:rsidRPr="006C69F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9ED4511" w14:textId="77777777" w:rsidTr="006C3352">
        <w:tc>
          <w:tcPr>
            <w:tcW w:w="2200" w:type="dxa"/>
            <w:tcMar>
              <w:top w:w="20" w:type="dxa"/>
              <w:left w:w="20" w:type="dxa"/>
              <w:bottom w:w="20" w:type="dxa"/>
              <w:right w:w="20" w:type="dxa"/>
            </w:tcMar>
            <w:vAlign w:val="center"/>
            <w:hideMark/>
          </w:tcPr>
          <w:p w14:paraId="6B827156" w14:textId="77777777" w:rsidR="00797A36" w:rsidRPr="006C69F0" w:rsidRDefault="00797A36" w:rsidP="006C3352">
            <w:pPr>
              <w:pStyle w:val="movimento"/>
              <w:rPr>
                <w:color w:val="002060"/>
              </w:rPr>
            </w:pPr>
            <w:r w:rsidRPr="006C69F0">
              <w:rPr>
                <w:color w:val="002060"/>
              </w:rPr>
              <w:t>VENDITTI ANTONIO</w:t>
            </w:r>
          </w:p>
        </w:tc>
        <w:tc>
          <w:tcPr>
            <w:tcW w:w="2200" w:type="dxa"/>
            <w:tcMar>
              <w:top w:w="20" w:type="dxa"/>
              <w:left w:w="20" w:type="dxa"/>
              <w:bottom w:w="20" w:type="dxa"/>
              <w:right w:w="20" w:type="dxa"/>
            </w:tcMar>
            <w:vAlign w:val="center"/>
            <w:hideMark/>
          </w:tcPr>
          <w:p w14:paraId="0642CDE8" w14:textId="77777777" w:rsidR="00797A36" w:rsidRPr="006C69F0" w:rsidRDefault="00797A36" w:rsidP="006C3352">
            <w:pPr>
              <w:pStyle w:val="movimento2"/>
              <w:rPr>
                <w:color w:val="002060"/>
              </w:rPr>
            </w:pPr>
            <w:r w:rsidRPr="006C69F0">
              <w:rPr>
                <w:color w:val="002060"/>
              </w:rPr>
              <w:t xml:space="preserve">(FUTSAL SANGIUSTESE A.R.L.) </w:t>
            </w:r>
          </w:p>
        </w:tc>
        <w:tc>
          <w:tcPr>
            <w:tcW w:w="800" w:type="dxa"/>
            <w:tcMar>
              <w:top w:w="20" w:type="dxa"/>
              <w:left w:w="20" w:type="dxa"/>
              <w:bottom w:w="20" w:type="dxa"/>
              <w:right w:w="20" w:type="dxa"/>
            </w:tcMar>
            <w:vAlign w:val="center"/>
            <w:hideMark/>
          </w:tcPr>
          <w:p w14:paraId="4BE1F2D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62E908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36B6422" w14:textId="77777777" w:rsidR="00797A36" w:rsidRPr="006C69F0" w:rsidRDefault="00797A36" w:rsidP="006C3352">
            <w:pPr>
              <w:pStyle w:val="movimento2"/>
              <w:rPr>
                <w:color w:val="002060"/>
              </w:rPr>
            </w:pPr>
            <w:r w:rsidRPr="006C69F0">
              <w:rPr>
                <w:color w:val="002060"/>
              </w:rPr>
              <w:t> </w:t>
            </w:r>
          </w:p>
        </w:tc>
      </w:tr>
    </w:tbl>
    <w:p w14:paraId="5E7F7969" w14:textId="77777777" w:rsidR="00797A36" w:rsidRPr="006C69F0" w:rsidRDefault="00797A36" w:rsidP="00797A36">
      <w:pPr>
        <w:pStyle w:val="titolo20"/>
        <w:rPr>
          <w:rFonts w:eastAsiaTheme="minorEastAsia"/>
          <w:color w:val="002060"/>
        </w:rPr>
      </w:pPr>
      <w:r w:rsidRPr="006C69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EA7CC73" w14:textId="77777777" w:rsidTr="006C3352">
        <w:tc>
          <w:tcPr>
            <w:tcW w:w="2200" w:type="dxa"/>
            <w:tcMar>
              <w:top w:w="20" w:type="dxa"/>
              <w:left w:w="20" w:type="dxa"/>
              <w:bottom w:w="20" w:type="dxa"/>
              <w:right w:w="20" w:type="dxa"/>
            </w:tcMar>
            <w:vAlign w:val="center"/>
            <w:hideMark/>
          </w:tcPr>
          <w:p w14:paraId="5B61A1FC" w14:textId="77777777" w:rsidR="00797A36" w:rsidRPr="006C69F0" w:rsidRDefault="00797A36" w:rsidP="006C3352">
            <w:pPr>
              <w:pStyle w:val="movimento"/>
              <w:rPr>
                <w:color w:val="002060"/>
              </w:rPr>
            </w:pPr>
            <w:r w:rsidRPr="006C69F0">
              <w:rPr>
                <w:color w:val="002060"/>
              </w:rPr>
              <w:t>FREZZOTTI MARCO</w:t>
            </w:r>
          </w:p>
        </w:tc>
        <w:tc>
          <w:tcPr>
            <w:tcW w:w="2200" w:type="dxa"/>
            <w:tcMar>
              <w:top w:w="20" w:type="dxa"/>
              <w:left w:w="20" w:type="dxa"/>
              <w:bottom w:w="20" w:type="dxa"/>
              <w:right w:w="20" w:type="dxa"/>
            </w:tcMar>
            <w:vAlign w:val="center"/>
            <w:hideMark/>
          </w:tcPr>
          <w:p w14:paraId="4B902F84" w14:textId="77777777" w:rsidR="00797A36" w:rsidRPr="006C69F0" w:rsidRDefault="00797A36" w:rsidP="006C3352">
            <w:pPr>
              <w:pStyle w:val="movimento2"/>
              <w:rPr>
                <w:color w:val="002060"/>
              </w:rPr>
            </w:pPr>
            <w:r w:rsidRPr="006C69F0">
              <w:rPr>
                <w:color w:val="002060"/>
              </w:rPr>
              <w:t xml:space="preserve">(ANCONITANA CALCIO A 5) </w:t>
            </w:r>
          </w:p>
        </w:tc>
        <w:tc>
          <w:tcPr>
            <w:tcW w:w="800" w:type="dxa"/>
            <w:tcMar>
              <w:top w:w="20" w:type="dxa"/>
              <w:left w:w="20" w:type="dxa"/>
              <w:bottom w:w="20" w:type="dxa"/>
              <w:right w:w="20" w:type="dxa"/>
            </w:tcMar>
            <w:vAlign w:val="center"/>
            <w:hideMark/>
          </w:tcPr>
          <w:p w14:paraId="757BB52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5E200C6" w14:textId="77777777" w:rsidR="00797A36" w:rsidRPr="006C69F0" w:rsidRDefault="00797A36" w:rsidP="006C3352">
            <w:pPr>
              <w:pStyle w:val="movimento"/>
              <w:rPr>
                <w:color w:val="002060"/>
              </w:rPr>
            </w:pPr>
            <w:r w:rsidRPr="006C69F0">
              <w:rPr>
                <w:color w:val="002060"/>
              </w:rPr>
              <w:t>GROSSI DAVIDE</w:t>
            </w:r>
          </w:p>
        </w:tc>
        <w:tc>
          <w:tcPr>
            <w:tcW w:w="2200" w:type="dxa"/>
            <w:tcMar>
              <w:top w:w="20" w:type="dxa"/>
              <w:left w:w="20" w:type="dxa"/>
              <w:bottom w:w="20" w:type="dxa"/>
              <w:right w:w="20" w:type="dxa"/>
            </w:tcMar>
            <w:vAlign w:val="center"/>
            <w:hideMark/>
          </w:tcPr>
          <w:p w14:paraId="6A4470C9" w14:textId="77777777" w:rsidR="00797A36" w:rsidRPr="006C69F0" w:rsidRDefault="00797A36" w:rsidP="006C3352">
            <w:pPr>
              <w:pStyle w:val="movimento2"/>
              <w:rPr>
                <w:color w:val="002060"/>
              </w:rPr>
            </w:pPr>
            <w:r w:rsidRPr="006C69F0">
              <w:rPr>
                <w:color w:val="002060"/>
              </w:rPr>
              <w:t xml:space="preserve">(RIVIERA DELLE PALME) </w:t>
            </w:r>
          </w:p>
        </w:tc>
      </w:tr>
    </w:tbl>
    <w:p w14:paraId="665B3429" w14:textId="77777777" w:rsidR="00797A36" w:rsidRPr="006C69F0" w:rsidRDefault="00797A36" w:rsidP="00797A36">
      <w:pPr>
        <w:pStyle w:val="titolo20"/>
        <w:rPr>
          <w:rFonts w:eastAsiaTheme="minorEastAsia"/>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AE2C5ED" w14:textId="77777777" w:rsidTr="006C3352">
        <w:tc>
          <w:tcPr>
            <w:tcW w:w="2200" w:type="dxa"/>
            <w:tcMar>
              <w:top w:w="20" w:type="dxa"/>
              <w:left w:w="20" w:type="dxa"/>
              <w:bottom w:w="20" w:type="dxa"/>
              <w:right w:w="20" w:type="dxa"/>
            </w:tcMar>
            <w:vAlign w:val="center"/>
            <w:hideMark/>
          </w:tcPr>
          <w:p w14:paraId="53ED07AC" w14:textId="77777777" w:rsidR="00797A36" w:rsidRPr="006C69F0" w:rsidRDefault="00797A36" w:rsidP="006C3352">
            <w:pPr>
              <w:pStyle w:val="movimento"/>
              <w:rPr>
                <w:color w:val="002060"/>
              </w:rPr>
            </w:pPr>
            <w:r w:rsidRPr="006C69F0">
              <w:rPr>
                <w:color w:val="002060"/>
              </w:rPr>
              <w:t>FERMANI LUCA</w:t>
            </w:r>
          </w:p>
        </w:tc>
        <w:tc>
          <w:tcPr>
            <w:tcW w:w="2200" w:type="dxa"/>
            <w:tcMar>
              <w:top w:w="20" w:type="dxa"/>
              <w:left w:w="20" w:type="dxa"/>
              <w:bottom w:w="20" w:type="dxa"/>
              <w:right w:w="20" w:type="dxa"/>
            </w:tcMar>
            <w:vAlign w:val="center"/>
            <w:hideMark/>
          </w:tcPr>
          <w:p w14:paraId="474C3836" w14:textId="77777777" w:rsidR="00797A36" w:rsidRPr="006C69F0" w:rsidRDefault="00797A36" w:rsidP="006C3352">
            <w:pPr>
              <w:pStyle w:val="movimento2"/>
              <w:rPr>
                <w:color w:val="002060"/>
              </w:rPr>
            </w:pPr>
            <w:r w:rsidRPr="006C69F0">
              <w:rPr>
                <w:color w:val="002060"/>
              </w:rPr>
              <w:t xml:space="preserve">(ACLI AUDAX MONTECOSARO C5) </w:t>
            </w:r>
          </w:p>
        </w:tc>
        <w:tc>
          <w:tcPr>
            <w:tcW w:w="800" w:type="dxa"/>
            <w:tcMar>
              <w:top w:w="20" w:type="dxa"/>
              <w:left w:w="20" w:type="dxa"/>
              <w:bottom w:w="20" w:type="dxa"/>
              <w:right w:w="20" w:type="dxa"/>
            </w:tcMar>
            <w:vAlign w:val="center"/>
            <w:hideMark/>
          </w:tcPr>
          <w:p w14:paraId="52154A9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5DAFD3D" w14:textId="77777777" w:rsidR="00797A36" w:rsidRPr="006C69F0" w:rsidRDefault="00797A36" w:rsidP="006C3352">
            <w:pPr>
              <w:pStyle w:val="movimento"/>
              <w:rPr>
                <w:color w:val="002060"/>
              </w:rPr>
            </w:pPr>
            <w:r w:rsidRPr="006C69F0">
              <w:rPr>
                <w:color w:val="002060"/>
              </w:rPr>
              <w:t>VINGIANI LORENZO</w:t>
            </w:r>
          </w:p>
        </w:tc>
        <w:tc>
          <w:tcPr>
            <w:tcW w:w="2200" w:type="dxa"/>
            <w:tcMar>
              <w:top w:w="20" w:type="dxa"/>
              <w:left w:w="20" w:type="dxa"/>
              <w:bottom w:w="20" w:type="dxa"/>
              <w:right w:w="20" w:type="dxa"/>
            </w:tcMar>
            <w:vAlign w:val="center"/>
            <w:hideMark/>
          </w:tcPr>
          <w:p w14:paraId="0D31CF1A" w14:textId="77777777" w:rsidR="00797A36" w:rsidRPr="006C69F0" w:rsidRDefault="00797A36" w:rsidP="006C3352">
            <w:pPr>
              <w:pStyle w:val="movimento2"/>
              <w:rPr>
                <w:color w:val="002060"/>
              </w:rPr>
            </w:pPr>
            <w:r w:rsidRPr="006C69F0">
              <w:rPr>
                <w:color w:val="002060"/>
              </w:rPr>
              <w:t xml:space="preserve">(ACLI AUDAX MONTECOSARO C5) </w:t>
            </w:r>
          </w:p>
        </w:tc>
      </w:tr>
      <w:tr w:rsidR="00797A36" w:rsidRPr="006C69F0" w14:paraId="5014F623" w14:textId="77777777" w:rsidTr="006C3352">
        <w:tc>
          <w:tcPr>
            <w:tcW w:w="2200" w:type="dxa"/>
            <w:tcMar>
              <w:top w:w="20" w:type="dxa"/>
              <w:left w:w="20" w:type="dxa"/>
              <w:bottom w:w="20" w:type="dxa"/>
              <w:right w:w="20" w:type="dxa"/>
            </w:tcMar>
            <w:vAlign w:val="center"/>
            <w:hideMark/>
          </w:tcPr>
          <w:p w14:paraId="78CFF8C0" w14:textId="77777777" w:rsidR="00797A36" w:rsidRPr="006C69F0" w:rsidRDefault="00797A36" w:rsidP="006C3352">
            <w:pPr>
              <w:pStyle w:val="movimento"/>
              <w:rPr>
                <w:color w:val="002060"/>
              </w:rPr>
            </w:pPr>
            <w:r w:rsidRPr="006C69F0">
              <w:rPr>
                <w:color w:val="002060"/>
              </w:rPr>
              <w:t>STACCHIOTTI MATTIA</w:t>
            </w:r>
          </w:p>
        </w:tc>
        <w:tc>
          <w:tcPr>
            <w:tcW w:w="2200" w:type="dxa"/>
            <w:tcMar>
              <w:top w:w="20" w:type="dxa"/>
              <w:left w:w="20" w:type="dxa"/>
              <w:bottom w:w="20" w:type="dxa"/>
              <w:right w:w="20" w:type="dxa"/>
            </w:tcMar>
            <w:vAlign w:val="center"/>
            <w:hideMark/>
          </w:tcPr>
          <w:p w14:paraId="5D86CDEB" w14:textId="77777777" w:rsidR="00797A36" w:rsidRPr="006C69F0" w:rsidRDefault="00797A36" w:rsidP="006C3352">
            <w:pPr>
              <w:pStyle w:val="movimento2"/>
              <w:rPr>
                <w:color w:val="002060"/>
              </w:rPr>
            </w:pPr>
            <w:r w:rsidRPr="006C69F0">
              <w:rPr>
                <w:color w:val="002060"/>
              </w:rPr>
              <w:t xml:space="preserve">(ANCONITANA CALCIO A 5) </w:t>
            </w:r>
          </w:p>
        </w:tc>
        <w:tc>
          <w:tcPr>
            <w:tcW w:w="800" w:type="dxa"/>
            <w:tcMar>
              <w:top w:w="20" w:type="dxa"/>
              <w:left w:w="20" w:type="dxa"/>
              <w:bottom w:w="20" w:type="dxa"/>
              <w:right w:w="20" w:type="dxa"/>
            </w:tcMar>
            <w:vAlign w:val="center"/>
            <w:hideMark/>
          </w:tcPr>
          <w:p w14:paraId="1796871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4C850BA" w14:textId="77777777" w:rsidR="00797A36" w:rsidRPr="006C69F0" w:rsidRDefault="00797A36" w:rsidP="006C3352">
            <w:pPr>
              <w:pStyle w:val="movimento"/>
              <w:rPr>
                <w:color w:val="002060"/>
              </w:rPr>
            </w:pPr>
            <w:r w:rsidRPr="006C69F0">
              <w:rPr>
                <w:color w:val="002060"/>
              </w:rPr>
              <w:t>GIORGI MARCO</w:t>
            </w:r>
          </w:p>
        </w:tc>
        <w:tc>
          <w:tcPr>
            <w:tcW w:w="2200" w:type="dxa"/>
            <w:tcMar>
              <w:top w:w="20" w:type="dxa"/>
              <w:left w:w="20" w:type="dxa"/>
              <w:bottom w:w="20" w:type="dxa"/>
              <w:right w:w="20" w:type="dxa"/>
            </w:tcMar>
            <w:vAlign w:val="center"/>
            <w:hideMark/>
          </w:tcPr>
          <w:p w14:paraId="13CD8FDE" w14:textId="77777777" w:rsidR="00797A36" w:rsidRPr="006C69F0" w:rsidRDefault="00797A36" w:rsidP="006C3352">
            <w:pPr>
              <w:pStyle w:val="movimento2"/>
              <w:rPr>
                <w:color w:val="002060"/>
              </w:rPr>
            </w:pPr>
            <w:r w:rsidRPr="006C69F0">
              <w:rPr>
                <w:color w:val="002060"/>
              </w:rPr>
              <w:t xml:space="preserve">(AVENALE) </w:t>
            </w:r>
          </w:p>
        </w:tc>
      </w:tr>
      <w:tr w:rsidR="00797A36" w:rsidRPr="006C69F0" w14:paraId="517814D1" w14:textId="77777777" w:rsidTr="006C3352">
        <w:tc>
          <w:tcPr>
            <w:tcW w:w="2200" w:type="dxa"/>
            <w:tcMar>
              <w:top w:w="20" w:type="dxa"/>
              <w:left w:w="20" w:type="dxa"/>
              <w:bottom w:w="20" w:type="dxa"/>
              <w:right w:w="20" w:type="dxa"/>
            </w:tcMar>
            <w:vAlign w:val="center"/>
            <w:hideMark/>
          </w:tcPr>
          <w:p w14:paraId="4F338949" w14:textId="77777777" w:rsidR="00797A36" w:rsidRPr="006C69F0" w:rsidRDefault="00797A36" w:rsidP="006C3352">
            <w:pPr>
              <w:pStyle w:val="movimento"/>
              <w:rPr>
                <w:color w:val="002060"/>
              </w:rPr>
            </w:pPr>
            <w:r w:rsidRPr="006C69F0">
              <w:rPr>
                <w:color w:val="002060"/>
              </w:rPr>
              <w:t>STORANI ALESSIO</w:t>
            </w:r>
          </w:p>
        </w:tc>
        <w:tc>
          <w:tcPr>
            <w:tcW w:w="2200" w:type="dxa"/>
            <w:tcMar>
              <w:top w:w="20" w:type="dxa"/>
              <w:left w:w="20" w:type="dxa"/>
              <w:bottom w:w="20" w:type="dxa"/>
              <w:right w:w="20" w:type="dxa"/>
            </w:tcMar>
            <w:vAlign w:val="center"/>
            <w:hideMark/>
          </w:tcPr>
          <w:p w14:paraId="072696EE" w14:textId="77777777" w:rsidR="00797A36" w:rsidRPr="006C69F0" w:rsidRDefault="00797A36" w:rsidP="006C3352">
            <w:pPr>
              <w:pStyle w:val="movimento2"/>
              <w:rPr>
                <w:color w:val="002060"/>
              </w:rPr>
            </w:pPr>
            <w:r w:rsidRPr="006C69F0">
              <w:rPr>
                <w:color w:val="002060"/>
              </w:rPr>
              <w:t xml:space="preserve">(FUTSAL SANGIUSTESE A.R.L.) </w:t>
            </w:r>
          </w:p>
        </w:tc>
        <w:tc>
          <w:tcPr>
            <w:tcW w:w="800" w:type="dxa"/>
            <w:tcMar>
              <w:top w:w="20" w:type="dxa"/>
              <w:left w:w="20" w:type="dxa"/>
              <w:bottom w:w="20" w:type="dxa"/>
              <w:right w:w="20" w:type="dxa"/>
            </w:tcMar>
            <w:vAlign w:val="center"/>
            <w:hideMark/>
          </w:tcPr>
          <w:p w14:paraId="6E78E10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E5DCF11" w14:textId="77777777" w:rsidR="00797A36" w:rsidRPr="006C69F0" w:rsidRDefault="00797A36" w:rsidP="006C3352">
            <w:pPr>
              <w:pStyle w:val="movimento"/>
              <w:rPr>
                <w:color w:val="002060"/>
              </w:rPr>
            </w:pPr>
            <w:r w:rsidRPr="006C69F0">
              <w:rPr>
                <w:color w:val="002060"/>
              </w:rPr>
              <w:t>CARANCINI JACOPO</w:t>
            </w:r>
          </w:p>
        </w:tc>
        <w:tc>
          <w:tcPr>
            <w:tcW w:w="2200" w:type="dxa"/>
            <w:tcMar>
              <w:top w:w="20" w:type="dxa"/>
              <w:left w:w="20" w:type="dxa"/>
              <w:bottom w:w="20" w:type="dxa"/>
              <w:right w:w="20" w:type="dxa"/>
            </w:tcMar>
            <w:vAlign w:val="center"/>
            <w:hideMark/>
          </w:tcPr>
          <w:p w14:paraId="5FDD8D06" w14:textId="77777777" w:rsidR="00797A36" w:rsidRPr="006C69F0" w:rsidRDefault="00797A36" w:rsidP="006C3352">
            <w:pPr>
              <w:pStyle w:val="movimento2"/>
              <w:rPr>
                <w:color w:val="002060"/>
              </w:rPr>
            </w:pPr>
            <w:r w:rsidRPr="006C69F0">
              <w:rPr>
                <w:color w:val="002060"/>
              </w:rPr>
              <w:t xml:space="preserve">(POLVERIGI C5) </w:t>
            </w:r>
          </w:p>
        </w:tc>
      </w:tr>
      <w:tr w:rsidR="00797A36" w:rsidRPr="006C69F0" w14:paraId="558FA2C7" w14:textId="77777777" w:rsidTr="006C3352">
        <w:tc>
          <w:tcPr>
            <w:tcW w:w="2200" w:type="dxa"/>
            <w:tcMar>
              <w:top w:w="20" w:type="dxa"/>
              <w:left w:w="20" w:type="dxa"/>
              <w:bottom w:w="20" w:type="dxa"/>
              <w:right w:w="20" w:type="dxa"/>
            </w:tcMar>
            <w:vAlign w:val="center"/>
            <w:hideMark/>
          </w:tcPr>
          <w:p w14:paraId="06C37683" w14:textId="77777777" w:rsidR="00797A36" w:rsidRPr="006C69F0" w:rsidRDefault="00797A36" w:rsidP="006C3352">
            <w:pPr>
              <w:pStyle w:val="movimento"/>
              <w:rPr>
                <w:color w:val="002060"/>
              </w:rPr>
            </w:pPr>
            <w:r w:rsidRPr="006C69F0">
              <w:rPr>
                <w:color w:val="002060"/>
              </w:rPr>
              <w:t>FIRMANI GUGLIELMO</w:t>
            </w:r>
          </w:p>
        </w:tc>
        <w:tc>
          <w:tcPr>
            <w:tcW w:w="2200" w:type="dxa"/>
            <w:tcMar>
              <w:top w:w="20" w:type="dxa"/>
              <w:left w:w="20" w:type="dxa"/>
              <w:bottom w:w="20" w:type="dxa"/>
              <w:right w:w="20" w:type="dxa"/>
            </w:tcMar>
            <w:vAlign w:val="center"/>
            <w:hideMark/>
          </w:tcPr>
          <w:p w14:paraId="13A6383D" w14:textId="77777777" w:rsidR="00797A36" w:rsidRPr="006C69F0" w:rsidRDefault="00797A36" w:rsidP="006C3352">
            <w:pPr>
              <w:pStyle w:val="movimento2"/>
              <w:rPr>
                <w:color w:val="002060"/>
              </w:rPr>
            </w:pPr>
            <w:r w:rsidRPr="006C69F0">
              <w:rPr>
                <w:color w:val="002060"/>
              </w:rPr>
              <w:t xml:space="preserve">(REAL ANCARIA) </w:t>
            </w:r>
          </w:p>
        </w:tc>
        <w:tc>
          <w:tcPr>
            <w:tcW w:w="800" w:type="dxa"/>
            <w:tcMar>
              <w:top w:w="20" w:type="dxa"/>
              <w:left w:w="20" w:type="dxa"/>
              <w:bottom w:w="20" w:type="dxa"/>
              <w:right w:w="20" w:type="dxa"/>
            </w:tcMar>
            <w:vAlign w:val="center"/>
            <w:hideMark/>
          </w:tcPr>
          <w:p w14:paraId="6AC83BE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EAFBCAE" w14:textId="77777777" w:rsidR="00797A36" w:rsidRPr="006C69F0" w:rsidRDefault="00797A36" w:rsidP="006C3352">
            <w:pPr>
              <w:pStyle w:val="movimento"/>
              <w:rPr>
                <w:color w:val="002060"/>
              </w:rPr>
            </w:pPr>
            <w:r w:rsidRPr="006C69F0">
              <w:rPr>
                <w:color w:val="002060"/>
              </w:rPr>
              <w:t>DI RUSSO MATTEO</w:t>
            </w:r>
          </w:p>
        </w:tc>
        <w:tc>
          <w:tcPr>
            <w:tcW w:w="2200" w:type="dxa"/>
            <w:tcMar>
              <w:top w:w="20" w:type="dxa"/>
              <w:left w:w="20" w:type="dxa"/>
              <w:bottom w:w="20" w:type="dxa"/>
              <w:right w:w="20" w:type="dxa"/>
            </w:tcMar>
            <w:vAlign w:val="center"/>
            <w:hideMark/>
          </w:tcPr>
          <w:p w14:paraId="56E62112" w14:textId="77777777" w:rsidR="00797A36" w:rsidRPr="006C69F0" w:rsidRDefault="00797A36" w:rsidP="006C3352">
            <w:pPr>
              <w:pStyle w:val="movimento2"/>
              <w:rPr>
                <w:color w:val="002060"/>
              </w:rPr>
            </w:pPr>
            <w:r w:rsidRPr="006C69F0">
              <w:rPr>
                <w:color w:val="002060"/>
              </w:rPr>
              <w:t xml:space="preserve">(REAL EAGLES VIRTUS PAGLIA) </w:t>
            </w:r>
          </w:p>
        </w:tc>
      </w:tr>
      <w:tr w:rsidR="00797A36" w:rsidRPr="006C69F0" w14:paraId="0CC6B384" w14:textId="77777777" w:rsidTr="006C3352">
        <w:tc>
          <w:tcPr>
            <w:tcW w:w="2200" w:type="dxa"/>
            <w:tcMar>
              <w:top w:w="20" w:type="dxa"/>
              <w:left w:w="20" w:type="dxa"/>
              <w:bottom w:w="20" w:type="dxa"/>
              <w:right w:w="20" w:type="dxa"/>
            </w:tcMar>
            <w:vAlign w:val="center"/>
            <w:hideMark/>
          </w:tcPr>
          <w:p w14:paraId="02649413" w14:textId="77777777" w:rsidR="00797A36" w:rsidRPr="006C69F0" w:rsidRDefault="00797A36" w:rsidP="006C3352">
            <w:pPr>
              <w:pStyle w:val="movimento"/>
              <w:rPr>
                <w:color w:val="002060"/>
              </w:rPr>
            </w:pPr>
            <w:r w:rsidRPr="006C69F0">
              <w:rPr>
                <w:color w:val="002060"/>
              </w:rPr>
              <w:t>PACIARONI ALESSANDRO</w:t>
            </w:r>
          </w:p>
        </w:tc>
        <w:tc>
          <w:tcPr>
            <w:tcW w:w="2200" w:type="dxa"/>
            <w:tcMar>
              <w:top w:w="20" w:type="dxa"/>
              <w:left w:w="20" w:type="dxa"/>
              <w:bottom w:w="20" w:type="dxa"/>
              <w:right w:w="20" w:type="dxa"/>
            </w:tcMar>
            <w:vAlign w:val="center"/>
            <w:hideMark/>
          </w:tcPr>
          <w:p w14:paraId="67913FF7" w14:textId="77777777" w:rsidR="00797A36" w:rsidRPr="006C69F0" w:rsidRDefault="00797A36" w:rsidP="006C3352">
            <w:pPr>
              <w:pStyle w:val="movimento2"/>
              <w:rPr>
                <w:color w:val="002060"/>
              </w:rPr>
            </w:pPr>
            <w:r w:rsidRPr="006C69F0">
              <w:rPr>
                <w:color w:val="002060"/>
              </w:rPr>
              <w:t xml:space="preserve">(SERRALTA) </w:t>
            </w:r>
          </w:p>
        </w:tc>
        <w:tc>
          <w:tcPr>
            <w:tcW w:w="800" w:type="dxa"/>
            <w:tcMar>
              <w:top w:w="20" w:type="dxa"/>
              <w:left w:w="20" w:type="dxa"/>
              <w:bottom w:w="20" w:type="dxa"/>
              <w:right w:w="20" w:type="dxa"/>
            </w:tcMar>
            <w:vAlign w:val="center"/>
            <w:hideMark/>
          </w:tcPr>
          <w:p w14:paraId="4A4FE73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666C6F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FEC7162" w14:textId="77777777" w:rsidR="00797A36" w:rsidRPr="006C69F0" w:rsidRDefault="00797A36" w:rsidP="006C3352">
            <w:pPr>
              <w:pStyle w:val="movimento2"/>
              <w:rPr>
                <w:color w:val="002060"/>
              </w:rPr>
            </w:pPr>
            <w:r w:rsidRPr="006C69F0">
              <w:rPr>
                <w:color w:val="002060"/>
              </w:rPr>
              <w:t> </w:t>
            </w:r>
          </w:p>
        </w:tc>
      </w:tr>
    </w:tbl>
    <w:p w14:paraId="3DE18C8B" w14:textId="77777777" w:rsidR="00797A36" w:rsidRPr="006C69F0" w:rsidRDefault="00797A36" w:rsidP="00797A36">
      <w:pPr>
        <w:pStyle w:val="titolo20"/>
        <w:rPr>
          <w:rFonts w:eastAsiaTheme="minorEastAsia"/>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3E979D7" w14:textId="77777777" w:rsidTr="006C3352">
        <w:tc>
          <w:tcPr>
            <w:tcW w:w="2200" w:type="dxa"/>
            <w:tcMar>
              <w:top w:w="20" w:type="dxa"/>
              <w:left w:w="20" w:type="dxa"/>
              <w:bottom w:w="20" w:type="dxa"/>
              <w:right w:w="20" w:type="dxa"/>
            </w:tcMar>
            <w:vAlign w:val="center"/>
            <w:hideMark/>
          </w:tcPr>
          <w:p w14:paraId="10D9962D" w14:textId="77777777" w:rsidR="00797A36" w:rsidRPr="006C69F0" w:rsidRDefault="00797A36" w:rsidP="006C3352">
            <w:pPr>
              <w:pStyle w:val="movimento"/>
              <w:rPr>
                <w:color w:val="002060"/>
              </w:rPr>
            </w:pPr>
            <w:r w:rsidRPr="006C69F0">
              <w:rPr>
                <w:color w:val="002060"/>
              </w:rPr>
              <w:t>BONFIGLI PAOLO</w:t>
            </w:r>
          </w:p>
        </w:tc>
        <w:tc>
          <w:tcPr>
            <w:tcW w:w="2200" w:type="dxa"/>
            <w:tcMar>
              <w:top w:w="20" w:type="dxa"/>
              <w:left w:w="20" w:type="dxa"/>
              <w:bottom w:w="20" w:type="dxa"/>
              <w:right w:w="20" w:type="dxa"/>
            </w:tcMar>
            <w:vAlign w:val="center"/>
            <w:hideMark/>
          </w:tcPr>
          <w:p w14:paraId="0663027C" w14:textId="77777777" w:rsidR="00797A36" w:rsidRPr="006C69F0" w:rsidRDefault="00797A36" w:rsidP="006C3352">
            <w:pPr>
              <w:pStyle w:val="movimento2"/>
              <w:rPr>
                <w:color w:val="002060"/>
              </w:rPr>
            </w:pPr>
            <w:r w:rsidRPr="006C69F0">
              <w:rPr>
                <w:color w:val="002060"/>
              </w:rPr>
              <w:t xml:space="preserve">(BAYER CAPPUCCINI) </w:t>
            </w:r>
          </w:p>
        </w:tc>
        <w:tc>
          <w:tcPr>
            <w:tcW w:w="800" w:type="dxa"/>
            <w:tcMar>
              <w:top w:w="20" w:type="dxa"/>
              <w:left w:w="20" w:type="dxa"/>
              <w:bottom w:w="20" w:type="dxa"/>
              <w:right w:w="20" w:type="dxa"/>
            </w:tcMar>
            <w:vAlign w:val="center"/>
            <w:hideMark/>
          </w:tcPr>
          <w:p w14:paraId="1F63032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47B9F51" w14:textId="77777777" w:rsidR="00797A36" w:rsidRPr="006C69F0" w:rsidRDefault="00797A36" w:rsidP="006C3352">
            <w:pPr>
              <w:pStyle w:val="movimento"/>
              <w:rPr>
                <w:color w:val="002060"/>
              </w:rPr>
            </w:pPr>
            <w:r w:rsidRPr="006C69F0">
              <w:rPr>
                <w:color w:val="002060"/>
              </w:rPr>
              <w:t>DE CAROLIS MATTEO</w:t>
            </w:r>
          </w:p>
        </w:tc>
        <w:tc>
          <w:tcPr>
            <w:tcW w:w="2200" w:type="dxa"/>
            <w:tcMar>
              <w:top w:w="20" w:type="dxa"/>
              <w:left w:w="20" w:type="dxa"/>
              <w:bottom w:w="20" w:type="dxa"/>
              <w:right w:w="20" w:type="dxa"/>
            </w:tcMar>
            <w:vAlign w:val="center"/>
            <w:hideMark/>
          </w:tcPr>
          <w:p w14:paraId="059BC537" w14:textId="77777777" w:rsidR="00797A36" w:rsidRPr="006C69F0" w:rsidRDefault="00797A36" w:rsidP="006C3352">
            <w:pPr>
              <w:pStyle w:val="movimento2"/>
              <w:rPr>
                <w:color w:val="002060"/>
              </w:rPr>
            </w:pPr>
            <w:r w:rsidRPr="006C69F0">
              <w:rPr>
                <w:color w:val="002060"/>
              </w:rPr>
              <w:t xml:space="preserve">(FUTSAL CASELLE) </w:t>
            </w:r>
          </w:p>
        </w:tc>
      </w:tr>
      <w:tr w:rsidR="00797A36" w:rsidRPr="006C69F0" w14:paraId="46AF2450" w14:textId="77777777" w:rsidTr="006C3352">
        <w:tc>
          <w:tcPr>
            <w:tcW w:w="2200" w:type="dxa"/>
            <w:tcMar>
              <w:top w:w="20" w:type="dxa"/>
              <w:left w:w="20" w:type="dxa"/>
              <w:bottom w:w="20" w:type="dxa"/>
              <w:right w:w="20" w:type="dxa"/>
            </w:tcMar>
            <w:vAlign w:val="center"/>
            <w:hideMark/>
          </w:tcPr>
          <w:p w14:paraId="6EF4030C" w14:textId="77777777" w:rsidR="00797A36" w:rsidRPr="006C69F0" w:rsidRDefault="00797A36" w:rsidP="006C3352">
            <w:pPr>
              <w:pStyle w:val="movimento"/>
              <w:rPr>
                <w:color w:val="002060"/>
              </w:rPr>
            </w:pPr>
            <w:r w:rsidRPr="006C69F0">
              <w:rPr>
                <w:color w:val="002060"/>
              </w:rPr>
              <w:t>IOIO ALESSIO</w:t>
            </w:r>
          </w:p>
        </w:tc>
        <w:tc>
          <w:tcPr>
            <w:tcW w:w="2200" w:type="dxa"/>
            <w:tcMar>
              <w:top w:w="20" w:type="dxa"/>
              <w:left w:w="20" w:type="dxa"/>
              <w:bottom w:w="20" w:type="dxa"/>
              <w:right w:w="20" w:type="dxa"/>
            </w:tcMar>
            <w:vAlign w:val="center"/>
            <w:hideMark/>
          </w:tcPr>
          <w:p w14:paraId="2225CA50" w14:textId="77777777" w:rsidR="00797A36" w:rsidRPr="006C69F0" w:rsidRDefault="00797A36" w:rsidP="006C3352">
            <w:pPr>
              <w:pStyle w:val="movimento2"/>
              <w:rPr>
                <w:color w:val="002060"/>
              </w:rPr>
            </w:pPr>
            <w:r w:rsidRPr="006C69F0">
              <w:rPr>
                <w:color w:val="002060"/>
              </w:rPr>
              <w:t xml:space="preserve">(FUTSAL MONTEMARCIANO C5) </w:t>
            </w:r>
          </w:p>
        </w:tc>
        <w:tc>
          <w:tcPr>
            <w:tcW w:w="800" w:type="dxa"/>
            <w:tcMar>
              <w:top w:w="20" w:type="dxa"/>
              <w:left w:w="20" w:type="dxa"/>
              <w:bottom w:w="20" w:type="dxa"/>
              <w:right w:w="20" w:type="dxa"/>
            </w:tcMar>
            <w:vAlign w:val="center"/>
            <w:hideMark/>
          </w:tcPr>
          <w:p w14:paraId="1ECF28B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C59E387" w14:textId="77777777" w:rsidR="00797A36" w:rsidRPr="006C69F0" w:rsidRDefault="00797A36" w:rsidP="006C3352">
            <w:pPr>
              <w:pStyle w:val="movimento"/>
              <w:rPr>
                <w:color w:val="002060"/>
              </w:rPr>
            </w:pPr>
            <w:r w:rsidRPr="006C69F0">
              <w:rPr>
                <w:color w:val="002060"/>
              </w:rPr>
              <w:t>TRAINI MATTIA</w:t>
            </w:r>
          </w:p>
        </w:tc>
        <w:tc>
          <w:tcPr>
            <w:tcW w:w="2200" w:type="dxa"/>
            <w:tcMar>
              <w:top w:w="20" w:type="dxa"/>
              <w:left w:w="20" w:type="dxa"/>
              <w:bottom w:w="20" w:type="dxa"/>
              <w:right w:w="20" w:type="dxa"/>
            </w:tcMar>
            <w:vAlign w:val="center"/>
            <w:hideMark/>
          </w:tcPr>
          <w:p w14:paraId="6F7A6CDC" w14:textId="77777777" w:rsidR="00797A36" w:rsidRPr="006C69F0" w:rsidRDefault="00797A36" w:rsidP="006C3352">
            <w:pPr>
              <w:pStyle w:val="movimento2"/>
              <w:rPr>
                <w:color w:val="002060"/>
              </w:rPr>
            </w:pPr>
            <w:r w:rsidRPr="006C69F0">
              <w:rPr>
                <w:color w:val="002060"/>
              </w:rPr>
              <w:t xml:space="preserve">(FUTSAL PRANDONE) </w:t>
            </w:r>
          </w:p>
        </w:tc>
      </w:tr>
      <w:tr w:rsidR="00797A36" w:rsidRPr="006C69F0" w14:paraId="0FCEBEDC" w14:textId="77777777" w:rsidTr="006C3352">
        <w:tc>
          <w:tcPr>
            <w:tcW w:w="2200" w:type="dxa"/>
            <w:tcMar>
              <w:top w:w="20" w:type="dxa"/>
              <w:left w:w="20" w:type="dxa"/>
              <w:bottom w:w="20" w:type="dxa"/>
              <w:right w:w="20" w:type="dxa"/>
            </w:tcMar>
            <w:vAlign w:val="center"/>
            <w:hideMark/>
          </w:tcPr>
          <w:p w14:paraId="4810FC96" w14:textId="77777777" w:rsidR="00797A36" w:rsidRPr="006C69F0" w:rsidRDefault="00797A36" w:rsidP="006C3352">
            <w:pPr>
              <w:pStyle w:val="movimento"/>
              <w:rPr>
                <w:color w:val="002060"/>
              </w:rPr>
            </w:pPr>
            <w:r w:rsidRPr="006C69F0">
              <w:rPr>
                <w:color w:val="002060"/>
              </w:rPr>
              <w:t>ALLEGREZZA NICOLO</w:t>
            </w:r>
          </w:p>
        </w:tc>
        <w:tc>
          <w:tcPr>
            <w:tcW w:w="2200" w:type="dxa"/>
            <w:tcMar>
              <w:top w:w="20" w:type="dxa"/>
              <w:left w:w="20" w:type="dxa"/>
              <w:bottom w:w="20" w:type="dxa"/>
              <w:right w:w="20" w:type="dxa"/>
            </w:tcMar>
            <w:vAlign w:val="center"/>
            <w:hideMark/>
          </w:tcPr>
          <w:p w14:paraId="4EB6D311" w14:textId="77777777" w:rsidR="00797A36" w:rsidRPr="006C69F0" w:rsidRDefault="00797A36" w:rsidP="006C3352">
            <w:pPr>
              <w:pStyle w:val="movimento2"/>
              <w:rPr>
                <w:color w:val="002060"/>
              </w:rPr>
            </w:pPr>
            <w:r w:rsidRPr="006C69F0">
              <w:rPr>
                <w:color w:val="002060"/>
              </w:rPr>
              <w:t xml:space="preserve">(LUCREZIA CALCIO A 5) </w:t>
            </w:r>
          </w:p>
        </w:tc>
        <w:tc>
          <w:tcPr>
            <w:tcW w:w="800" w:type="dxa"/>
            <w:tcMar>
              <w:top w:w="20" w:type="dxa"/>
              <w:left w:w="20" w:type="dxa"/>
              <w:bottom w:w="20" w:type="dxa"/>
              <w:right w:w="20" w:type="dxa"/>
            </w:tcMar>
            <w:vAlign w:val="center"/>
            <w:hideMark/>
          </w:tcPr>
          <w:p w14:paraId="56CC257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0C539F6" w14:textId="77777777" w:rsidR="00797A36" w:rsidRPr="006C69F0" w:rsidRDefault="00797A36" w:rsidP="006C3352">
            <w:pPr>
              <w:pStyle w:val="movimento"/>
              <w:rPr>
                <w:color w:val="002060"/>
              </w:rPr>
            </w:pPr>
            <w:r w:rsidRPr="006C69F0">
              <w:rPr>
                <w:color w:val="002060"/>
              </w:rPr>
              <w:t>GUERRI GIOVANNI</w:t>
            </w:r>
          </w:p>
        </w:tc>
        <w:tc>
          <w:tcPr>
            <w:tcW w:w="2200" w:type="dxa"/>
            <w:tcMar>
              <w:top w:w="20" w:type="dxa"/>
              <w:left w:w="20" w:type="dxa"/>
              <w:bottom w:w="20" w:type="dxa"/>
              <w:right w:w="20" w:type="dxa"/>
            </w:tcMar>
            <w:vAlign w:val="center"/>
            <w:hideMark/>
          </w:tcPr>
          <w:p w14:paraId="594D915F" w14:textId="77777777" w:rsidR="00797A36" w:rsidRPr="006C69F0" w:rsidRDefault="00797A36" w:rsidP="006C3352">
            <w:pPr>
              <w:pStyle w:val="movimento2"/>
              <w:rPr>
                <w:color w:val="002060"/>
              </w:rPr>
            </w:pPr>
            <w:r w:rsidRPr="006C69F0">
              <w:rPr>
                <w:color w:val="002060"/>
              </w:rPr>
              <w:t xml:space="preserve">(NEW ACADEMY) </w:t>
            </w:r>
          </w:p>
        </w:tc>
      </w:tr>
      <w:tr w:rsidR="00797A36" w:rsidRPr="006C69F0" w14:paraId="12A232C5" w14:textId="77777777" w:rsidTr="006C3352">
        <w:tc>
          <w:tcPr>
            <w:tcW w:w="2200" w:type="dxa"/>
            <w:tcMar>
              <w:top w:w="20" w:type="dxa"/>
              <w:left w:w="20" w:type="dxa"/>
              <w:bottom w:w="20" w:type="dxa"/>
              <w:right w:w="20" w:type="dxa"/>
            </w:tcMar>
            <w:vAlign w:val="center"/>
            <w:hideMark/>
          </w:tcPr>
          <w:p w14:paraId="097CAD21" w14:textId="77777777" w:rsidR="00797A36" w:rsidRPr="006C69F0" w:rsidRDefault="00797A36" w:rsidP="006C3352">
            <w:pPr>
              <w:pStyle w:val="movimento"/>
              <w:rPr>
                <w:color w:val="002060"/>
              </w:rPr>
            </w:pPr>
            <w:r w:rsidRPr="006C69F0">
              <w:rPr>
                <w:color w:val="002060"/>
              </w:rPr>
              <w:t>GRASSELLI MARCO</w:t>
            </w:r>
          </w:p>
        </w:tc>
        <w:tc>
          <w:tcPr>
            <w:tcW w:w="2200" w:type="dxa"/>
            <w:tcMar>
              <w:top w:w="20" w:type="dxa"/>
              <w:left w:w="20" w:type="dxa"/>
              <w:bottom w:w="20" w:type="dxa"/>
              <w:right w:w="20" w:type="dxa"/>
            </w:tcMar>
            <w:vAlign w:val="center"/>
            <w:hideMark/>
          </w:tcPr>
          <w:p w14:paraId="0F0A8F1A" w14:textId="77777777" w:rsidR="00797A36" w:rsidRPr="006C69F0" w:rsidRDefault="00797A36" w:rsidP="006C3352">
            <w:pPr>
              <w:pStyle w:val="movimento2"/>
              <w:rPr>
                <w:color w:val="002060"/>
              </w:rPr>
            </w:pPr>
            <w:r w:rsidRPr="006C69F0">
              <w:rPr>
                <w:color w:val="002060"/>
              </w:rPr>
              <w:t xml:space="preserve">(NUOVA JUVENTINA FFC) </w:t>
            </w:r>
          </w:p>
        </w:tc>
        <w:tc>
          <w:tcPr>
            <w:tcW w:w="800" w:type="dxa"/>
            <w:tcMar>
              <w:top w:w="20" w:type="dxa"/>
              <w:left w:w="20" w:type="dxa"/>
              <w:bottom w:w="20" w:type="dxa"/>
              <w:right w:w="20" w:type="dxa"/>
            </w:tcMar>
            <w:vAlign w:val="center"/>
            <w:hideMark/>
          </w:tcPr>
          <w:p w14:paraId="2320903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3488709" w14:textId="77777777" w:rsidR="00797A36" w:rsidRPr="006C69F0" w:rsidRDefault="00797A36" w:rsidP="006C3352">
            <w:pPr>
              <w:pStyle w:val="movimento"/>
              <w:rPr>
                <w:color w:val="002060"/>
              </w:rPr>
            </w:pPr>
            <w:r w:rsidRPr="006C69F0">
              <w:rPr>
                <w:color w:val="002060"/>
              </w:rPr>
              <w:t>CASTELLANI MATTEO</w:t>
            </w:r>
          </w:p>
        </w:tc>
        <w:tc>
          <w:tcPr>
            <w:tcW w:w="2200" w:type="dxa"/>
            <w:tcMar>
              <w:top w:w="20" w:type="dxa"/>
              <w:left w:w="20" w:type="dxa"/>
              <w:bottom w:w="20" w:type="dxa"/>
              <w:right w:w="20" w:type="dxa"/>
            </w:tcMar>
            <w:vAlign w:val="center"/>
            <w:hideMark/>
          </w:tcPr>
          <w:p w14:paraId="007138F1" w14:textId="77777777" w:rsidR="00797A36" w:rsidRPr="006C69F0" w:rsidRDefault="00797A36" w:rsidP="006C3352">
            <w:pPr>
              <w:pStyle w:val="movimento2"/>
              <w:rPr>
                <w:color w:val="002060"/>
              </w:rPr>
            </w:pPr>
            <w:r w:rsidRPr="006C69F0">
              <w:rPr>
                <w:color w:val="002060"/>
              </w:rPr>
              <w:t xml:space="preserve">(OLYMPIA FANO C5) </w:t>
            </w:r>
          </w:p>
        </w:tc>
      </w:tr>
      <w:tr w:rsidR="00797A36" w:rsidRPr="006C69F0" w14:paraId="50D55358" w14:textId="77777777" w:rsidTr="006C3352">
        <w:tc>
          <w:tcPr>
            <w:tcW w:w="2200" w:type="dxa"/>
            <w:tcMar>
              <w:top w:w="20" w:type="dxa"/>
              <w:left w:w="20" w:type="dxa"/>
              <w:bottom w:w="20" w:type="dxa"/>
              <w:right w:w="20" w:type="dxa"/>
            </w:tcMar>
            <w:vAlign w:val="center"/>
            <w:hideMark/>
          </w:tcPr>
          <w:p w14:paraId="73827267" w14:textId="77777777" w:rsidR="00797A36" w:rsidRPr="006C69F0" w:rsidRDefault="00797A36" w:rsidP="006C3352">
            <w:pPr>
              <w:pStyle w:val="movimento"/>
              <w:rPr>
                <w:color w:val="002060"/>
              </w:rPr>
            </w:pPr>
            <w:r w:rsidRPr="006C69F0">
              <w:rPr>
                <w:color w:val="002060"/>
              </w:rPr>
              <w:t>FABBRONI MARCO</w:t>
            </w:r>
          </w:p>
        </w:tc>
        <w:tc>
          <w:tcPr>
            <w:tcW w:w="2200" w:type="dxa"/>
            <w:tcMar>
              <w:top w:w="20" w:type="dxa"/>
              <w:left w:w="20" w:type="dxa"/>
              <w:bottom w:w="20" w:type="dxa"/>
              <w:right w:w="20" w:type="dxa"/>
            </w:tcMar>
            <w:vAlign w:val="center"/>
            <w:hideMark/>
          </w:tcPr>
          <w:p w14:paraId="6E6BBFA8" w14:textId="77777777" w:rsidR="00797A36" w:rsidRPr="006C69F0" w:rsidRDefault="00797A36" w:rsidP="006C3352">
            <w:pPr>
              <w:pStyle w:val="movimento2"/>
              <w:rPr>
                <w:color w:val="002060"/>
              </w:rPr>
            </w:pPr>
            <w:r w:rsidRPr="006C69F0">
              <w:rPr>
                <w:color w:val="002060"/>
              </w:rPr>
              <w:t xml:space="preserve">(OLYMPIA FANO C5) </w:t>
            </w:r>
          </w:p>
        </w:tc>
        <w:tc>
          <w:tcPr>
            <w:tcW w:w="800" w:type="dxa"/>
            <w:tcMar>
              <w:top w:w="20" w:type="dxa"/>
              <w:left w:w="20" w:type="dxa"/>
              <w:bottom w:w="20" w:type="dxa"/>
              <w:right w:w="20" w:type="dxa"/>
            </w:tcMar>
            <w:vAlign w:val="center"/>
            <w:hideMark/>
          </w:tcPr>
          <w:p w14:paraId="36A4775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E83CA7A" w14:textId="77777777" w:rsidR="00797A36" w:rsidRPr="006C69F0" w:rsidRDefault="00797A36" w:rsidP="006C3352">
            <w:pPr>
              <w:pStyle w:val="movimento"/>
              <w:rPr>
                <w:color w:val="002060"/>
              </w:rPr>
            </w:pPr>
            <w:r w:rsidRPr="006C69F0">
              <w:rPr>
                <w:color w:val="002060"/>
              </w:rPr>
              <w:t>PETTINARI DAVIDE</w:t>
            </w:r>
          </w:p>
        </w:tc>
        <w:tc>
          <w:tcPr>
            <w:tcW w:w="2200" w:type="dxa"/>
            <w:tcMar>
              <w:top w:w="20" w:type="dxa"/>
              <w:left w:w="20" w:type="dxa"/>
              <w:bottom w:w="20" w:type="dxa"/>
              <w:right w:w="20" w:type="dxa"/>
            </w:tcMar>
            <w:vAlign w:val="center"/>
            <w:hideMark/>
          </w:tcPr>
          <w:p w14:paraId="00FBA428" w14:textId="77777777" w:rsidR="00797A36" w:rsidRPr="006C69F0" w:rsidRDefault="00797A36" w:rsidP="006C3352">
            <w:pPr>
              <w:pStyle w:val="movimento2"/>
              <w:rPr>
                <w:color w:val="002060"/>
              </w:rPr>
            </w:pPr>
            <w:r w:rsidRPr="006C69F0">
              <w:rPr>
                <w:color w:val="002060"/>
              </w:rPr>
              <w:t xml:space="preserve">(POLVERIGI C5) </w:t>
            </w:r>
          </w:p>
        </w:tc>
      </w:tr>
      <w:tr w:rsidR="00797A36" w:rsidRPr="006C69F0" w14:paraId="5B20D164" w14:textId="77777777" w:rsidTr="006C3352">
        <w:tc>
          <w:tcPr>
            <w:tcW w:w="2200" w:type="dxa"/>
            <w:tcMar>
              <w:top w:w="20" w:type="dxa"/>
              <w:left w:w="20" w:type="dxa"/>
              <w:bottom w:w="20" w:type="dxa"/>
              <w:right w:w="20" w:type="dxa"/>
            </w:tcMar>
            <w:vAlign w:val="center"/>
            <w:hideMark/>
          </w:tcPr>
          <w:p w14:paraId="22EB3562" w14:textId="77777777" w:rsidR="00797A36" w:rsidRPr="006C69F0" w:rsidRDefault="00797A36" w:rsidP="006C3352">
            <w:pPr>
              <w:pStyle w:val="movimento"/>
              <w:rPr>
                <w:color w:val="002060"/>
              </w:rPr>
            </w:pPr>
            <w:r w:rsidRPr="006C69F0">
              <w:rPr>
                <w:color w:val="002060"/>
              </w:rPr>
              <w:t>FRASCHETTI SIMONE</w:t>
            </w:r>
          </w:p>
        </w:tc>
        <w:tc>
          <w:tcPr>
            <w:tcW w:w="2200" w:type="dxa"/>
            <w:tcMar>
              <w:top w:w="20" w:type="dxa"/>
              <w:left w:w="20" w:type="dxa"/>
              <w:bottom w:w="20" w:type="dxa"/>
              <w:right w:w="20" w:type="dxa"/>
            </w:tcMar>
            <w:vAlign w:val="center"/>
            <w:hideMark/>
          </w:tcPr>
          <w:p w14:paraId="346BAA72" w14:textId="77777777" w:rsidR="00797A36" w:rsidRPr="006C69F0" w:rsidRDefault="00797A36" w:rsidP="006C3352">
            <w:pPr>
              <w:pStyle w:val="movimento2"/>
              <w:rPr>
                <w:color w:val="002060"/>
              </w:rPr>
            </w:pPr>
            <w:r w:rsidRPr="006C69F0">
              <w:rPr>
                <w:color w:val="002060"/>
              </w:rPr>
              <w:t xml:space="preserve">(REAL EAGLES VIRTUS PAGLIA) </w:t>
            </w:r>
          </w:p>
        </w:tc>
        <w:tc>
          <w:tcPr>
            <w:tcW w:w="800" w:type="dxa"/>
            <w:tcMar>
              <w:top w:w="20" w:type="dxa"/>
              <w:left w:w="20" w:type="dxa"/>
              <w:bottom w:w="20" w:type="dxa"/>
              <w:right w:w="20" w:type="dxa"/>
            </w:tcMar>
            <w:vAlign w:val="center"/>
            <w:hideMark/>
          </w:tcPr>
          <w:p w14:paraId="2176B9F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2C84D48" w14:textId="77777777" w:rsidR="00797A36" w:rsidRPr="006C69F0" w:rsidRDefault="00797A36" w:rsidP="006C3352">
            <w:pPr>
              <w:pStyle w:val="movimento"/>
              <w:rPr>
                <w:color w:val="002060"/>
              </w:rPr>
            </w:pPr>
            <w:r w:rsidRPr="006C69F0">
              <w:rPr>
                <w:color w:val="002060"/>
              </w:rPr>
              <w:t>SACCHINI ALESSIO</w:t>
            </w:r>
          </w:p>
        </w:tc>
        <w:tc>
          <w:tcPr>
            <w:tcW w:w="2200" w:type="dxa"/>
            <w:tcMar>
              <w:top w:w="20" w:type="dxa"/>
              <w:left w:w="20" w:type="dxa"/>
              <w:bottom w:w="20" w:type="dxa"/>
              <w:right w:w="20" w:type="dxa"/>
            </w:tcMar>
            <w:vAlign w:val="center"/>
            <w:hideMark/>
          </w:tcPr>
          <w:p w14:paraId="3949B13A" w14:textId="77777777" w:rsidR="00797A36" w:rsidRPr="006C69F0" w:rsidRDefault="00797A36" w:rsidP="006C3352">
            <w:pPr>
              <w:pStyle w:val="movimento2"/>
              <w:rPr>
                <w:color w:val="002060"/>
              </w:rPr>
            </w:pPr>
            <w:r w:rsidRPr="006C69F0">
              <w:rPr>
                <w:color w:val="002060"/>
              </w:rPr>
              <w:t xml:space="preserve">(REAL EAGLES VIRTUS PAGLIA) </w:t>
            </w:r>
          </w:p>
        </w:tc>
      </w:tr>
      <w:tr w:rsidR="00797A36" w:rsidRPr="006C69F0" w14:paraId="45752090" w14:textId="77777777" w:rsidTr="006C3352">
        <w:tc>
          <w:tcPr>
            <w:tcW w:w="2200" w:type="dxa"/>
            <w:tcMar>
              <w:top w:w="20" w:type="dxa"/>
              <w:left w:w="20" w:type="dxa"/>
              <w:bottom w:w="20" w:type="dxa"/>
              <w:right w:w="20" w:type="dxa"/>
            </w:tcMar>
            <w:vAlign w:val="center"/>
            <w:hideMark/>
          </w:tcPr>
          <w:p w14:paraId="150DC292" w14:textId="77777777" w:rsidR="00797A36" w:rsidRPr="006C69F0" w:rsidRDefault="00797A36" w:rsidP="006C3352">
            <w:pPr>
              <w:pStyle w:val="movimento"/>
              <w:rPr>
                <w:color w:val="002060"/>
              </w:rPr>
            </w:pPr>
            <w:r w:rsidRPr="006C69F0">
              <w:rPr>
                <w:color w:val="002060"/>
              </w:rPr>
              <w:t>MASSA FEDERICO</w:t>
            </w:r>
          </w:p>
        </w:tc>
        <w:tc>
          <w:tcPr>
            <w:tcW w:w="2200" w:type="dxa"/>
            <w:tcMar>
              <w:top w:w="20" w:type="dxa"/>
              <w:left w:w="20" w:type="dxa"/>
              <w:bottom w:w="20" w:type="dxa"/>
              <w:right w:w="20" w:type="dxa"/>
            </w:tcMar>
            <w:vAlign w:val="center"/>
            <w:hideMark/>
          </w:tcPr>
          <w:p w14:paraId="4BEE1B54" w14:textId="77777777" w:rsidR="00797A36" w:rsidRPr="006C69F0" w:rsidRDefault="00797A36" w:rsidP="006C3352">
            <w:pPr>
              <w:pStyle w:val="movimento2"/>
              <w:rPr>
                <w:color w:val="002060"/>
              </w:rPr>
            </w:pPr>
            <w:r w:rsidRPr="006C69F0">
              <w:rPr>
                <w:color w:val="002060"/>
              </w:rPr>
              <w:t xml:space="preserve">(ROCCAFLUVIONE) </w:t>
            </w:r>
          </w:p>
        </w:tc>
        <w:tc>
          <w:tcPr>
            <w:tcW w:w="800" w:type="dxa"/>
            <w:tcMar>
              <w:top w:w="20" w:type="dxa"/>
              <w:left w:w="20" w:type="dxa"/>
              <w:bottom w:w="20" w:type="dxa"/>
              <w:right w:w="20" w:type="dxa"/>
            </w:tcMar>
            <w:vAlign w:val="center"/>
            <w:hideMark/>
          </w:tcPr>
          <w:p w14:paraId="089B398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5FA21D1" w14:textId="77777777" w:rsidR="00797A36" w:rsidRPr="006C69F0" w:rsidRDefault="00797A36" w:rsidP="006C3352">
            <w:pPr>
              <w:pStyle w:val="movimento"/>
              <w:rPr>
                <w:color w:val="002060"/>
              </w:rPr>
            </w:pPr>
            <w:r w:rsidRPr="006C69F0">
              <w:rPr>
                <w:color w:val="002060"/>
              </w:rPr>
              <w:t>PEZZINI GRAZIANO</w:t>
            </w:r>
          </w:p>
        </w:tc>
        <w:tc>
          <w:tcPr>
            <w:tcW w:w="2200" w:type="dxa"/>
            <w:tcMar>
              <w:top w:w="20" w:type="dxa"/>
              <w:left w:w="20" w:type="dxa"/>
              <w:bottom w:w="20" w:type="dxa"/>
              <w:right w:w="20" w:type="dxa"/>
            </w:tcMar>
            <w:vAlign w:val="center"/>
            <w:hideMark/>
          </w:tcPr>
          <w:p w14:paraId="27F036DA" w14:textId="77777777" w:rsidR="00797A36" w:rsidRPr="006C69F0" w:rsidRDefault="00797A36" w:rsidP="006C3352">
            <w:pPr>
              <w:pStyle w:val="movimento2"/>
              <w:rPr>
                <w:color w:val="002060"/>
              </w:rPr>
            </w:pPr>
            <w:r w:rsidRPr="006C69F0">
              <w:rPr>
                <w:color w:val="002060"/>
              </w:rPr>
              <w:t xml:space="preserve">(ROCCAFLUVIONE) </w:t>
            </w:r>
          </w:p>
        </w:tc>
      </w:tr>
      <w:tr w:rsidR="00797A36" w:rsidRPr="006C69F0" w14:paraId="110168EC" w14:textId="77777777" w:rsidTr="006C3352">
        <w:tc>
          <w:tcPr>
            <w:tcW w:w="2200" w:type="dxa"/>
            <w:tcMar>
              <w:top w:w="20" w:type="dxa"/>
              <w:left w:w="20" w:type="dxa"/>
              <w:bottom w:w="20" w:type="dxa"/>
              <w:right w:w="20" w:type="dxa"/>
            </w:tcMar>
            <w:vAlign w:val="center"/>
            <w:hideMark/>
          </w:tcPr>
          <w:p w14:paraId="396F0636" w14:textId="77777777" w:rsidR="00797A36" w:rsidRPr="006C69F0" w:rsidRDefault="00797A36" w:rsidP="006C3352">
            <w:pPr>
              <w:pStyle w:val="movimento"/>
              <w:rPr>
                <w:color w:val="002060"/>
              </w:rPr>
            </w:pPr>
            <w:r w:rsidRPr="006C69F0">
              <w:rPr>
                <w:color w:val="002060"/>
              </w:rPr>
              <w:t>PICCININI ENRICO</w:t>
            </w:r>
          </w:p>
        </w:tc>
        <w:tc>
          <w:tcPr>
            <w:tcW w:w="2200" w:type="dxa"/>
            <w:tcMar>
              <w:top w:w="20" w:type="dxa"/>
              <w:left w:w="20" w:type="dxa"/>
              <w:bottom w:w="20" w:type="dxa"/>
              <w:right w:w="20" w:type="dxa"/>
            </w:tcMar>
            <w:vAlign w:val="center"/>
            <w:hideMark/>
          </w:tcPr>
          <w:p w14:paraId="734E0D8C" w14:textId="77777777" w:rsidR="00797A36" w:rsidRPr="006C69F0" w:rsidRDefault="00797A36" w:rsidP="006C3352">
            <w:pPr>
              <w:pStyle w:val="movimento2"/>
              <w:rPr>
                <w:color w:val="002060"/>
              </w:rPr>
            </w:pPr>
            <w:r w:rsidRPr="006C69F0">
              <w:rPr>
                <w:color w:val="002060"/>
              </w:rPr>
              <w:t xml:space="preserve">(SERRALTA) </w:t>
            </w:r>
          </w:p>
        </w:tc>
        <w:tc>
          <w:tcPr>
            <w:tcW w:w="800" w:type="dxa"/>
            <w:tcMar>
              <w:top w:w="20" w:type="dxa"/>
              <w:left w:w="20" w:type="dxa"/>
              <w:bottom w:w="20" w:type="dxa"/>
              <w:right w:w="20" w:type="dxa"/>
            </w:tcMar>
            <w:vAlign w:val="center"/>
            <w:hideMark/>
          </w:tcPr>
          <w:p w14:paraId="146A9C1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8F2C4F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47A404B" w14:textId="77777777" w:rsidR="00797A36" w:rsidRPr="006C69F0" w:rsidRDefault="00797A36" w:rsidP="006C3352">
            <w:pPr>
              <w:pStyle w:val="movimento2"/>
              <w:rPr>
                <w:color w:val="002060"/>
              </w:rPr>
            </w:pPr>
            <w:r w:rsidRPr="006C69F0">
              <w:rPr>
                <w:color w:val="002060"/>
              </w:rPr>
              <w:t> </w:t>
            </w:r>
          </w:p>
        </w:tc>
      </w:tr>
    </w:tbl>
    <w:p w14:paraId="7E22D9F5"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D93A00F" w14:textId="77777777" w:rsidTr="006C3352">
        <w:tc>
          <w:tcPr>
            <w:tcW w:w="2200" w:type="dxa"/>
            <w:tcMar>
              <w:top w:w="20" w:type="dxa"/>
              <w:left w:w="20" w:type="dxa"/>
              <w:bottom w:w="20" w:type="dxa"/>
              <w:right w:w="20" w:type="dxa"/>
            </w:tcMar>
            <w:vAlign w:val="center"/>
            <w:hideMark/>
          </w:tcPr>
          <w:p w14:paraId="1A107D00" w14:textId="77777777" w:rsidR="00797A36" w:rsidRPr="006C69F0" w:rsidRDefault="00797A36" w:rsidP="006C3352">
            <w:pPr>
              <w:pStyle w:val="movimento"/>
              <w:rPr>
                <w:color w:val="002060"/>
              </w:rPr>
            </w:pPr>
            <w:r w:rsidRPr="006C69F0">
              <w:rPr>
                <w:color w:val="002060"/>
              </w:rPr>
              <w:t>PETRINI CHRISTIAN</w:t>
            </w:r>
          </w:p>
        </w:tc>
        <w:tc>
          <w:tcPr>
            <w:tcW w:w="2200" w:type="dxa"/>
            <w:tcMar>
              <w:top w:w="20" w:type="dxa"/>
              <w:left w:w="20" w:type="dxa"/>
              <w:bottom w:w="20" w:type="dxa"/>
              <w:right w:w="20" w:type="dxa"/>
            </w:tcMar>
            <w:vAlign w:val="center"/>
            <w:hideMark/>
          </w:tcPr>
          <w:p w14:paraId="0598192F" w14:textId="77777777" w:rsidR="00797A36" w:rsidRPr="006C69F0" w:rsidRDefault="00797A36" w:rsidP="006C3352">
            <w:pPr>
              <w:pStyle w:val="movimento2"/>
              <w:rPr>
                <w:color w:val="002060"/>
              </w:rPr>
            </w:pPr>
            <w:r w:rsidRPr="006C69F0">
              <w:rPr>
                <w:color w:val="002060"/>
              </w:rPr>
              <w:t xml:space="preserve">(ACLI AUDAX MONTECOSARO C5) </w:t>
            </w:r>
          </w:p>
        </w:tc>
        <w:tc>
          <w:tcPr>
            <w:tcW w:w="800" w:type="dxa"/>
            <w:tcMar>
              <w:top w:w="20" w:type="dxa"/>
              <w:left w:w="20" w:type="dxa"/>
              <w:bottom w:w="20" w:type="dxa"/>
              <w:right w:w="20" w:type="dxa"/>
            </w:tcMar>
            <w:vAlign w:val="center"/>
            <w:hideMark/>
          </w:tcPr>
          <w:p w14:paraId="370ACBA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434C77A" w14:textId="77777777" w:rsidR="00797A36" w:rsidRPr="006C69F0" w:rsidRDefault="00797A36" w:rsidP="006C3352">
            <w:pPr>
              <w:pStyle w:val="movimento"/>
              <w:rPr>
                <w:color w:val="002060"/>
              </w:rPr>
            </w:pPr>
            <w:r w:rsidRPr="006C69F0">
              <w:rPr>
                <w:color w:val="002060"/>
              </w:rPr>
              <w:t>FRABONI THOMAS</w:t>
            </w:r>
          </w:p>
        </w:tc>
        <w:tc>
          <w:tcPr>
            <w:tcW w:w="2200" w:type="dxa"/>
            <w:tcMar>
              <w:top w:w="20" w:type="dxa"/>
              <w:left w:w="20" w:type="dxa"/>
              <w:bottom w:w="20" w:type="dxa"/>
              <w:right w:w="20" w:type="dxa"/>
            </w:tcMar>
            <w:vAlign w:val="center"/>
            <w:hideMark/>
          </w:tcPr>
          <w:p w14:paraId="67D5510F" w14:textId="77777777" w:rsidR="00797A36" w:rsidRPr="006C69F0" w:rsidRDefault="00797A36" w:rsidP="006C3352">
            <w:pPr>
              <w:pStyle w:val="movimento2"/>
              <w:rPr>
                <w:color w:val="002060"/>
              </w:rPr>
            </w:pPr>
            <w:r w:rsidRPr="006C69F0">
              <w:rPr>
                <w:color w:val="002060"/>
              </w:rPr>
              <w:t xml:space="preserve">(AMICI DEL CENTROSOCIO SP.) </w:t>
            </w:r>
          </w:p>
        </w:tc>
      </w:tr>
      <w:tr w:rsidR="00797A36" w:rsidRPr="006C69F0" w14:paraId="79ED2957" w14:textId="77777777" w:rsidTr="006C3352">
        <w:tc>
          <w:tcPr>
            <w:tcW w:w="2200" w:type="dxa"/>
            <w:tcMar>
              <w:top w:w="20" w:type="dxa"/>
              <w:left w:w="20" w:type="dxa"/>
              <w:bottom w:w="20" w:type="dxa"/>
              <w:right w:w="20" w:type="dxa"/>
            </w:tcMar>
            <w:vAlign w:val="center"/>
            <w:hideMark/>
          </w:tcPr>
          <w:p w14:paraId="23706A12" w14:textId="77777777" w:rsidR="00797A36" w:rsidRPr="006C69F0" w:rsidRDefault="00797A36" w:rsidP="006C3352">
            <w:pPr>
              <w:pStyle w:val="movimento"/>
              <w:rPr>
                <w:color w:val="002060"/>
              </w:rPr>
            </w:pPr>
            <w:r w:rsidRPr="006C69F0">
              <w:rPr>
                <w:color w:val="002060"/>
              </w:rPr>
              <w:t>PALAZZESI MARIO</w:t>
            </w:r>
          </w:p>
        </w:tc>
        <w:tc>
          <w:tcPr>
            <w:tcW w:w="2200" w:type="dxa"/>
            <w:tcMar>
              <w:top w:w="20" w:type="dxa"/>
              <w:left w:w="20" w:type="dxa"/>
              <w:bottom w:w="20" w:type="dxa"/>
              <w:right w:w="20" w:type="dxa"/>
            </w:tcMar>
            <w:vAlign w:val="center"/>
            <w:hideMark/>
          </w:tcPr>
          <w:p w14:paraId="2AA1E984" w14:textId="77777777" w:rsidR="00797A36" w:rsidRPr="006C69F0" w:rsidRDefault="00797A36" w:rsidP="006C3352">
            <w:pPr>
              <w:pStyle w:val="movimento2"/>
              <w:rPr>
                <w:color w:val="002060"/>
              </w:rPr>
            </w:pPr>
            <w:r w:rsidRPr="006C69F0">
              <w:rPr>
                <w:color w:val="002060"/>
              </w:rPr>
              <w:t xml:space="preserve">(BAYER CAPPUCCINI) </w:t>
            </w:r>
          </w:p>
        </w:tc>
        <w:tc>
          <w:tcPr>
            <w:tcW w:w="800" w:type="dxa"/>
            <w:tcMar>
              <w:top w:w="20" w:type="dxa"/>
              <w:left w:w="20" w:type="dxa"/>
              <w:bottom w:w="20" w:type="dxa"/>
              <w:right w:w="20" w:type="dxa"/>
            </w:tcMar>
            <w:vAlign w:val="center"/>
            <w:hideMark/>
          </w:tcPr>
          <w:p w14:paraId="2088308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3BAF1D4" w14:textId="77777777" w:rsidR="00797A36" w:rsidRPr="006C69F0" w:rsidRDefault="00797A36" w:rsidP="006C3352">
            <w:pPr>
              <w:pStyle w:val="movimento"/>
              <w:rPr>
                <w:color w:val="002060"/>
              </w:rPr>
            </w:pPr>
            <w:r w:rsidRPr="006C69F0">
              <w:rPr>
                <w:color w:val="002060"/>
              </w:rPr>
              <w:t>MUSAKU ENGL</w:t>
            </w:r>
          </w:p>
        </w:tc>
        <w:tc>
          <w:tcPr>
            <w:tcW w:w="2200" w:type="dxa"/>
            <w:tcMar>
              <w:top w:w="20" w:type="dxa"/>
              <w:left w:w="20" w:type="dxa"/>
              <w:bottom w:w="20" w:type="dxa"/>
              <w:right w:w="20" w:type="dxa"/>
            </w:tcMar>
            <w:vAlign w:val="center"/>
            <w:hideMark/>
          </w:tcPr>
          <w:p w14:paraId="55DC27BC" w14:textId="77777777" w:rsidR="00797A36" w:rsidRPr="006C69F0" w:rsidRDefault="00797A36" w:rsidP="006C3352">
            <w:pPr>
              <w:pStyle w:val="movimento2"/>
              <w:rPr>
                <w:color w:val="002060"/>
              </w:rPr>
            </w:pPr>
            <w:r w:rsidRPr="006C69F0">
              <w:rPr>
                <w:color w:val="002060"/>
              </w:rPr>
              <w:t xml:space="preserve">(CSI STELLA A.S.D.) </w:t>
            </w:r>
          </w:p>
        </w:tc>
      </w:tr>
      <w:tr w:rsidR="00797A36" w:rsidRPr="006C69F0" w14:paraId="43EBE357" w14:textId="77777777" w:rsidTr="006C3352">
        <w:tc>
          <w:tcPr>
            <w:tcW w:w="2200" w:type="dxa"/>
            <w:tcMar>
              <w:top w:w="20" w:type="dxa"/>
              <w:left w:w="20" w:type="dxa"/>
              <w:bottom w:w="20" w:type="dxa"/>
              <w:right w:w="20" w:type="dxa"/>
            </w:tcMar>
            <w:vAlign w:val="center"/>
            <w:hideMark/>
          </w:tcPr>
          <w:p w14:paraId="1A57EAD7" w14:textId="77777777" w:rsidR="00797A36" w:rsidRPr="006C69F0" w:rsidRDefault="00797A36" w:rsidP="006C3352">
            <w:pPr>
              <w:pStyle w:val="movimento"/>
              <w:rPr>
                <w:color w:val="002060"/>
              </w:rPr>
            </w:pPr>
            <w:r w:rsidRPr="006C69F0">
              <w:rPr>
                <w:color w:val="002060"/>
              </w:rPr>
              <w:t>VALIANTI ANDREA</w:t>
            </w:r>
          </w:p>
        </w:tc>
        <w:tc>
          <w:tcPr>
            <w:tcW w:w="2200" w:type="dxa"/>
            <w:tcMar>
              <w:top w:w="20" w:type="dxa"/>
              <w:left w:w="20" w:type="dxa"/>
              <w:bottom w:w="20" w:type="dxa"/>
              <w:right w:w="20" w:type="dxa"/>
            </w:tcMar>
            <w:vAlign w:val="center"/>
            <w:hideMark/>
          </w:tcPr>
          <w:p w14:paraId="39D8F3E0" w14:textId="77777777" w:rsidR="00797A36" w:rsidRPr="006C69F0" w:rsidRDefault="00797A36" w:rsidP="006C3352">
            <w:pPr>
              <w:pStyle w:val="movimento2"/>
              <w:rPr>
                <w:color w:val="002060"/>
              </w:rPr>
            </w:pPr>
            <w:r w:rsidRPr="006C69F0">
              <w:rPr>
                <w:color w:val="002060"/>
              </w:rPr>
              <w:t xml:space="preserve">(FUTSAL CASELLE) </w:t>
            </w:r>
          </w:p>
        </w:tc>
        <w:tc>
          <w:tcPr>
            <w:tcW w:w="800" w:type="dxa"/>
            <w:tcMar>
              <w:top w:w="20" w:type="dxa"/>
              <w:left w:w="20" w:type="dxa"/>
              <w:bottom w:w="20" w:type="dxa"/>
              <w:right w:w="20" w:type="dxa"/>
            </w:tcMar>
            <w:vAlign w:val="center"/>
            <w:hideMark/>
          </w:tcPr>
          <w:p w14:paraId="5310B3F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2D3D6AE" w14:textId="77777777" w:rsidR="00797A36" w:rsidRPr="006C69F0" w:rsidRDefault="00797A36" w:rsidP="006C3352">
            <w:pPr>
              <w:pStyle w:val="movimento"/>
              <w:rPr>
                <w:color w:val="002060"/>
              </w:rPr>
            </w:pPr>
            <w:r w:rsidRPr="006C69F0">
              <w:rPr>
                <w:color w:val="002060"/>
              </w:rPr>
              <w:t>BORGOGNONI VALERIO</w:t>
            </w:r>
          </w:p>
        </w:tc>
        <w:tc>
          <w:tcPr>
            <w:tcW w:w="2200" w:type="dxa"/>
            <w:tcMar>
              <w:top w:w="20" w:type="dxa"/>
              <w:left w:w="20" w:type="dxa"/>
              <w:bottom w:w="20" w:type="dxa"/>
              <w:right w:w="20" w:type="dxa"/>
            </w:tcMar>
            <w:vAlign w:val="center"/>
            <w:hideMark/>
          </w:tcPr>
          <w:p w14:paraId="53DF988B" w14:textId="77777777" w:rsidR="00797A36" w:rsidRPr="006C69F0" w:rsidRDefault="00797A36" w:rsidP="006C3352">
            <w:pPr>
              <w:pStyle w:val="movimento2"/>
              <w:rPr>
                <w:color w:val="002060"/>
              </w:rPr>
            </w:pPr>
            <w:r w:rsidRPr="006C69F0">
              <w:rPr>
                <w:color w:val="002060"/>
              </w:rPr>
              <w:t xml:space="preserve">(FUTSAL MONTEMARCIANO C5) </w:t>
            </w:r>
          </w:p>
        </w:tc>
      </w:tr>
      <w:tr w:rsidR="00797A36" w:rsidRPr="006C69F0" w14:paraId="7072609D" w14:textId="77777777" w:rsidTr="006C3352">
        <w:tc>
          <w:tcPr>
            <w:tcW w:w="2200" w:type="dxa"/>
            <w:tcMar>
              <w:top w:w="20" w:type="dxa"/>
              <w:left w:w="20" w:type="dxa"/>
              <w:bottom w:w="20" w:type="dxa"/>
              <w:right w:w="20" w:type="dxa"/>
            </w:tcMar>
            <w:vAlign w:val="center"/>
            <w:hideMark/>
          </w:tcPr>
          <w:p w14:paraId="4B7D4816" w14:textId="77777777" w:rsidR="00797A36" w:rsidRPr="006C69F0" w:rsidRDefault="00797A36" w:rsidP="006C3352">
            <w:pPr>
              <w:pStyle w:val="movimento"/>
              <w:rPr>
                <w:color w:val="002060"/>
              </w:rPr>
            </w:pPr>
            <w:r w:rsidRPr="006C69F0">
              <w:rPr>
                <w:color w:val="002060"/>
              </w:rPr>
              <w:t>GRAZIOSI THOMAS</w:t>
            </w:r>
          </w:p>
        </w:tc>
        <w:tc>
          <w:tcPr>
            <w:tcW w:w="2200" w:type="dxa"/>
            <w:tcMar>
              <w:top w:w="20" w:type="dxa"/>
              <w:left w:w="20" w:type="dxa"/>
              <w:bottom w:w="20" w:type="dxa"/>
              <w:right w:w="20" w:type="dxa"/>
            </w:tcMar>
            <w:vAlign w:val="center"/>
            <w:hideMark/>
          </w:tcPr>
          <w:p w14:paraId="204358C6" w14:textId="77777777" w:rsidR="00797A36" w:rsidRPr="006C69F0" w:rsidRDefault="00797A36" w:rsidP="006C3352">
            <w:pPr>
              <w:pStyle w:val="movimento2"/>
              <w:rPr>
                <w:color w:val="002060"/>
              </w:rPr>
            </w:pPr>
            <w:r w:rsidRPr="006C69F0">
              <w:rPr>
                <w:color w:val="002060"/>
              </w:rPr>
              <w:t xml:space="preserve">(POLVERIGI C5) </w:t>
            </w:r>
          </w:p>
        </w:tc>
        <w:tc>
          <w:tcPr>
            <w:tcW w:w="800" w:type="dxa"/>
            <w:tcMar>
              <w:top w:w="20" w:type="dxa"/>
              <w:left w:w="20" w:type="dxa"/>
              <w:bottom w:w="20" w:type="dxa"/>
              <w:right w:w="20" w:type="dxa"/>
            </w:tcMar>
            <w:vAlign w:val="center"/>
            <w:hideMark/>
          </w:tcPr>
          <w:p w14:paraId="52B1632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A364E25" w14:textId="77777777" w:rsidR="00797A36" w:rsidRPr="006C69F0" w:rsidRDefault="00797A36" w:rsidP="006C3352">
            <w:pPr>
              <w:pStyle w:val="movimento"/>
              <w:rPr>
                <w:color w:val="002060"/>
              </w:rPr>
            </w:pPr>
            <w:r w:rsidRPr="006C69F0">
              <w:rPr>
                <w:color w:val="002060"/>
              </w:rPr>
              <w:t>SPECA RICCARDO</w:t>
            </w:r>
          </w:p>
        </w:tc>
        <w:tc>
          <w:tcPr>
            <w:tcW w:w="2200" w:type="dxa"/>
            <w:tcMar>
              <w:top w:w="20" w:type="dxa"/>
              <w:left w:w="20" w:type="dxa"/>
              <w:bottom w:w="20" w:type="dxa"/>
              <w:right w:w="20" w:type="dxa"/>
            </w:tcMar>
            <w:vAlign w:val="center"/>
            <w:hideMark/>
          </w:tcPr>
          <w:p w14:paraId="1060E65E" w14:textId="77777777" w:rsidR="00797A36" w:rsidRPr="006C69F0" w:rsidRDefault="00797A36" w:rsidP="006C3352">
            <w:pPr>
              <w:pStyle w:val="movimento2"/>
              <w:rPr>
                <w:color w:val="002060"/>
              </w:rPr>
            </w:pPr>
            <w:r w:rsidRPr="006C69F0">
              <w:rPr>
                <w:color w:val="002060"/>
              </w:rPr>
              <w:t xml:space="preserve">(REAL ANCARIA) </w:t>
            </w:r>
          </w:p>
        </w:tc>
      </w:tr>
      <w:tr w:rsidR="00797A36" w:rsidRPr="006C69F0" w14:paraId="5697A858" w14:textId="77777777" w:rsidTr="006C3352">
        <w:tc>
          <w:tcPr>
            <w:tcW w:w="2200" w:type="dxa"/>
            <w:tcMar>
              <w:top w:w="20" w:type="dxa"/>
              <w:left w:w="20" w:type="dxa"/>
              <w:bottom w:w="20" w:type="dxa"/>
              <w:right w:w="20" w:type="dxa"/>
            </w:tcMar>
            <w:vAlign w:val="center"/>
            <w:hideMark/>
          </w:tcPr>
          <w:p w14:paraId="6EF15746" w14:textId="77777777" w:rsidR="00797A36" w:rsidRPr="006C69F0" w:rsidRDefault="00797A36" w:rsidP="006C3352">
            <w:pPr>
              <w:pStyle w:val="movimento"/>
              <w:rPr>
                <w:color w:val="002060"/>
              </w:rPr>
            </w:pPr>
            <w:r w:rsidRPr="006C69F0">
              <w:rPr>
                <w:color w:val="002060"/>
              </w:rPr>
              <w:t>CRESCENTINI SIMONE</w:t>
            </w:r>
          </w:p>
        </w:tc>
        <w:tc>
          <w:tcPr>
            <w:tcW w:w="2200" w:type="dxa"/>
            <w:tcMar>
              <w:top w:w="20" w:type="dxa"/>
              <w:left w:w="20" w:type="dxa"/>
              <w:bottom w:w="20" w:type="dxa"/>
              <w:right w:w="20" w:type="dxa"/>
            </w:tcMar>
            <w:vAlign w:val="center"/>
            <w:hideMark/>
          </w:tcPr>
          <w:p w14:paraId="3BAE1C87" w14:textId="77777777" w:rsidR="00797A36" w:rsidRPr="006C69F0" w:rsidRDefault="00797A36" w:rsidP="006C3352">
            <w:pPr>
              <w:pStyle w:val="movimento2"/>
              <w:rPr>
                <w:color w:val="002060"/>
              </w:rPr>
            </w:pPr>
            <w:r w:rsidRPr="006C69F0">
              <w:rPr>
                <w:color w:val="002060"/>
              </w:rPr>
              <w:t xml:space="preserve">(REAL FABRIANO) </w:t>
            </w:r>
          </w:p>
        </w:tc>
        <w:tc>
          <w:tcPr>
            <w:tcW w:w="800" w:type="dxa"/>
            <w:tcMar>
              <w:top w:w="20" w:type="dxa"/>
              <w:left w:w="20" w:type="dxa"/>
              <w:bottom w:w="20" w:type="dxa"/>
              <w:right w:w="20" w:type="dxa"/>
            </w:tcMar>
            <w:vAlign w:val="center"/>
            <w:hideMark/>
          </w:tcPr>
          <w:p w14:paraId="218949E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AE3E042" w14:textId="77777777" w:rsidR="00797A36" w:rsidRPr="006C69F0" w:rsidRDefault="00797A36" w:rsidP="006C3352">
            <w:pPr>
              <w:pStyle w:val="movimento"/>
              <w:rPr>
                <w:color w:val="002060"/>
              </w:rPr>
            </w:pPr>
            <w:r w:rsidRPr="006C69F0">
              <w:rPr>
                <w:color w:val="002060"/>
              </w:rPr>
              <w:t>MECONI ALESSANDRO</w:t>
            </w:r>
          </w:p>
        </w:tc>
        <w:tc>
          <w:tcPr>
            <w:tcW w:w="2200" w:type="dxa"/>
            <w:tcMar>
              <w:top w:w="20" w:type="dxa"/>
              <w:left w:w="20" w:type="dxa"/>
              <w:bottom w:w="20" w:type="dxa"/>
              <w:right w:w="20" w:type="dxa"/>
            </w:tcMar>
            <w:vAlign w:val="center"/>
            <w:hideMark/>
          </w:tcPr>
          <w:p w14:paraId="031EFB34" w14:textId="77777777" w:rsidR="00797A36" w:rsidRPr="006C69F0" w:rsidRDefault="00797A36" w:rsidP="006C3352">
            <w:pPr>
              <w:pStyle w:val="movimento2"/>
              <w:rPr>
                <w:color w:val="002060"/>
              </w:rPr>
            </w:pPr>
            <w:r w:rsidRPr="006C69F0">
              <w:rPr>
                <w:color w:val="002060"/>
              </w:rPr>
              <w:t xml:space="preserve">(U.MANDOLESI CALCIO) </w:t>
            </w:r>
          </w:p>
        </w:tc>
      </w:tr>
      <w:tr w:rsidR="00797A36" w:rsidRPr="006C69F0" w14:paraId="13CC323B" w14:textId="77777777" w:rsidTr="006C3352">
        <w:tc>
          <w:tcPr>
            <w:tcW w:w="2200" w:type="dxa"/>
            <w:tcMar>
              <w:top w:w="20" w:type="dxa"/>
              <w:left w:w="20" w:type="dxa"/>
              <w:bottom w:w="20" w:type="dxa"/>
              <w:right w:w="20" w:type="dxa"/>
            </w:tcMar>
            <w:vAlign w:val="center"/>
            <w:hideMark/>
          </w:tcPr>
          <w:p w14:paraId="1322297E" w14:textId="77777777" w:rsidR="00797A36" w:rsidRPr="006C69F0" w:rsidRDefault="00797A36" w:rsidP="006C3352">
            <w:pPr>
              <w:pStyle w:val="movimento"/>
              <w:rPr>
                <w:color w:val="002060"/>
              </w:rPr>
            </w:pPr>
            <w:r w:rsidRPr="006C69F0">
              <w:rPr>
                <w:color w:val="002060"/>
              </w:rPr>
              <w:lastRenderedPageBreak/>
              <w:t>TASSOTTI SIMONE</w:t>
            </w:r>
          </w:p>
        </w:tc>
        <w:tc>
          <w:tcPr>
            <w:tcW w:w="2200" w:type="dxa"/>
            <w:tcMar>
              <w:top w:w="20" w:type="dxa"/>
              <w:left w:w="20" w:type="dxa"/>
              <w:bottom w:w="20" w:type="dxa"/>
              <w:right w:w="20" w:type="dxa"/>
            </w:tcMar>
            <w:vAlign w:val="center"/>
            <w:hideMark/>
          </w:tcPr>
          <w:p w14:paraId="209E7202" w14:textId="77777777" w:rsidR="00797A36" w:rsidRPr="006C69F0" w:rsidRDefault="00797A36" w:rsidP="006C3352">
            <w:pPr>
              <w:pStyle w:val="movimento2"/>
              <w:rPr>
                <w:color w:val="002060"/>
              </w:rPr>
            </w:pPr>
            <w:r w:rsidRPr="006C69F0">
              <w:rPr>
                <w:color w:val="002060"/>
              </w:rPr>
              <w:t xml:space="preserve">(U.MANDOLESI CALCIO) </w:t>
            </w:r>
          </w:p>
        </w:tc>
        <w:tc>
          <w:tcPr>
            <w:tcW w:w="800" w:type="dxa"/>
            <w:tcMar>
              <w:top w:w="20" w:type="dxa"/>
              <w:left w:w="20" w:type="dxa"/>
              <w:bottom w:w="20" w:type="dxa"/>
              <w:right w:w="20" w:type="dxa"/>
            </w:tcMar>
            <w:vAlign w:val="center"/>
            <w:hideMark/>
          </w:tcPr>
          <w:p w14:paraId="7988892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602492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0BD289F" w14:textId="77777777" w:rsidR="00797A36" w:rsidRPr="006C69F0" w:rsidRDefault="00797A36" w:rsidP="006C3352">
            <w:pPr>
              <w:pStyle w:val="movimento2"/>
              <w:rPr>
                <w:color w:val="002060"/>
              </w:rPr>
            </w:pPr>
            <w:r w:rsidRPr="006C69F0">
              <w:rPr>
                <w:color w:val="002060"/>
              </w:rPr>
              <w:t> </w:t>
            </w:r>
          </w:p>
        </w:tc>
      </w:tr>
    </w:tbl>
    <w:p w14:paraId="1BAFCC70" w14:textId="77777777" w:rsidR="00797A36" w:rsidRPr="006C69F0" w:rsidRDefault="00797A36" w:rsidP="00797A36">
      <w:pPr>
        <w:pStyle w:val="titolo10"/>
        <w:rPr>
          <w:rFonts w:eastAsiaTheme="minorEastAsia"/>
          <w:color w:val="002060"/>
        </w:rPr>
      </w:pPr>
      <w:r w:rsidRPr="006C69F0">
        <w:rPr>
          <w:color w:val="002060"/>
        </w:rPr>
        <w:t xml:space="preserve">GARE DEL 19/11/2022 </w:t>
      </w:r>
    </w:p>
    <w:p w14:paraId="4242B7B5" w14:textId="77777777" w:rsidR="00797A36" w:rsidRPr="006C69F0" w:rsidRDefault="00797A36" w:rsidP="00797A36">
      <w:pPr>
        <w:pStyle w:val="titolo7a"/>
        <w:rPr>
          <w:color w:val="002060"/>
        </w:rPr>
      </w:pPr>
      <w:r w:rsidRPr="006C69F0">
        <w:rPr>
          <w:color w:val="002060"/>
        </w:rPr>
        <w:t xml:space="preserve">PROVVEDIMENTI DISCIPLINARI </w:t>
      </w:r>
    </w:p>
    <w:p w14:paraId="148E7E7D"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39972BD2" w14:textId="77777777" w:rsidR="00797A36" w:rsidRPr="006C69F0" w:rsidRDefault="00797A36" w:rsidP="00797A36">
      <w:pPr>
        <w:pStyle w:val="titolo30"/>
        <w:rPr>
          <w:color w:val="002060"/>
        </w:rPr>
      </w:pPr>
      <w:r w:rsidRPr="006C69F0">
        <w:rPr>
          <w:color w:val="002060"/>
        </w:rPr>
        <w:t xml:space="preserve">CALCIATORI ESPULSI </w:t>
      </w:r>
    </w:p>
    <w:p w14:paraId="7778E9C8" w14:textId="77777777" w:rsidR="00797A36" w:rsidRPr="006C69F0" w:rsidRDefault="00797A36" w:rsidP="00797A36">
      <w:pPr>
        <w:pStyle w:val="titolo20"/>
        <w:rPr>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20D258A" w14:textId="77777777" w:rsidTr="006C3352">
        <w:tc>
          <w:tcPr>
            <w:tcW w:w="2200" w:type="dxa"/>
            <w:tcMar>
              <w:top w:w="20" w:type="dxa"/>
              <w:left w:w="20" w:type="dxa"/>
              <w:bottom w:w="20" w:type="dxa"/>
              <w:right w:w="20" w:type="dxa"/>
            </w:tcMar>
            <w:vAlign w:val="center"/>
            <w:hideMark/>
          </w:tcPr>
          <w:p w14:paraId="74AD9D55" w14:textId="77777777" w:rsidR="00797A36" w:rsidRPr="006C69F0" w:rsidRDefault="00797A36" w:rsidP="006C3352">
            <w:pPr>
              <w:pStyle w:val="movimento"/>
              <w:rPr>
                <w:color w:val="002060"/>
              </w:rPr>
            </w:pPr>
            <w:r w:rsidRPr="006C69F0">
              <w:rPr>
                <w:color w:val="002060"/>
              </w:rPr>
              <w:t>CIAVATTINI FILIPPO</w:t>
            </w:r>
          </w:p>
        </w:tc>
        <w:tc>
          <w:tcPr>
            <w:tcW w:w="2200" w:type="dxa"/>
            <w:tcMar>
              <w:top w:w="20" w:type="dxa"/>
              <w:left w:w="20" w:type="dxa"/>
              <w:bottom w:w="20" w:type="dxa"/>
              <w:right w:w="20" w:type="dxa"/>
            </w:tcMar>
            <w:vAlign w:val="center"/>
            <w:hideMark/>
          </w:tcPr>
          <w:p w14:paraId="4379B380" w14:textId="77777777" w:rsidR="00797A36" w:rsidRPr="006C69F0" w:rsidRDefault="00797A36" w:rsidP="006C3352">
            <w:pPr>
              <w:pStyle w:val="movimento2"/>
              <w:rPr>
                <w:color w:val="002060"/>
              </w:rPr>
            </w:pPr>
            <w:r w:rsidRPr="006C69F0">
              <w:rPr>
                <w:color w:val="002060"/>
              </w:rPr>
              <w:t xml:space="preserve">(OSIMO FIVE) </w:t>
            </w:r>
          </w:p>
        </w:tc>
        <w:tc>
          <w:tcPr>
            <w:tcW w:w="800" w:type="dxa"/>
            <w:tcMar>
              <w:top w:w="20" w:type="dxa"/>
              <w:left w:w="20" w:type="dxa"/>
              <w:bottom w:w="20" w:type="dxa"/>
              <w:right w:w="20" w:type="dxa"/>
            </w:tcMar>
            <w:vAlign w:val="center"/>
            <w:hideMark/>
          </w:tcPr>
          <w:p w14:paraId="2EE80573"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625DF5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5F6399D" w14:textId="77777777" w:rsidR="00797A36" w:rsidRPr="006C69F0" w:rsidRDefault="00797A36" w:rsidP="006C3352">
            <w:pPr>
              <w:pStyle w:val="movimento2"/>
              <w:rPr>
                <w:color w:val="002060"/>
              </w:rPr>
            </w:pPr>
            <w:r w:rsidRPr="006C69F0">
              <w:rPr>
                <w:color w:val="002060"/>
              </w:rPr>
              <w:t> </w:t>
            </w:r>
          </w:p>
        </w:tc>
      </w:tr>
    </w:tbl>
    <w:p w14:paraId="1D65C905"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64DD8CE5" w14:textId="77777777" w:rsidR="00797A36" w:rsidRPr="006C69F0" w:rsidRDefault="00797A36" w:rsidP="00797A36">
      <w:pPr>
        <w:pStyle w:val="titolo20"/>
        <w:rPr>
          <w:color w:val="002060"/>
        </w:rPr>
      </w:pPr>
      <w:r w:rsidRPr="006C69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172220B" w14:textId="77777777" w:rsidTr="006C3352">
        <w:tc>
          <w:tcPr>
            <w:tcW w:w="2200" w:type="dxa"/>
            <w:tcMar>
              <w:top w:w="20" w:type="dxa"/>
              <w:left w:w="20" w:type="dxa"/>
              <w:bottom w:w="20" w:type="dxa"/>
              <w:right w:w="20" w:type="dxa"/>
            </w:tcMar>
            <w:vAlign w:val="center"/>
            <w:hideMark/>
          </w:tcPr>
          <w:p w14:paraId="2273235B" w14:textId="77777777" w:rsidR="00797A36" w:rsidRPr="006C69F0" w:rsidRDefault="00797A36" w:rsidP="006C3352">
            <w:pPr>
              <w:pStyle w:val="movimento"/>
              <w:rPr>
                <w:color w:val="002060"/>
              </w:rPr>
            </w:pPr>
            <w:r w:rsidRPr="006C69F0">
              <w:rPr>
                <w:color w:val="002060"/>
              </w:rPr>
              <w:t>LERRO DAVIDE</w:t>
            </w:r>
          </w:p>
        </w:tc>
        <w:tc>
          <w:tcPr>
            <w:tcW w:w="2200" w:type="dxa"/>
            <w:tcMar>
              <w:top w:w="20" w:type="dxa"/>
              <w:left w:w="20" w:type="dxa"/>
              <w:bottom w:w="20" w:type="dxa"/>
              <w:right w:w="20" w:type="dxa"/>
            </w:tcMar>
            <w:vAlign w:val="center"/>
            <w:hideMark/>
          </w:tcPr>
          <w:p w14:paraId="36201EB2" w14:textId="77777777" w:rsidR="00797A36" w:rsidRPr="006C69F0" w:rsidRDefault="00797A36" w:rsidP="006C3352">
            <w:pPr>
              <w:pStyle w:val="movimento2"/>
              <w:rPr>
                <w:color w:val="002060"/>
              </w:rPr>
            </w:pPr>
            <w:r w:rsidRPr="006C69F0">
              <w:rPr>
                <w:color w:val="002060"/>
              </w:rPr>
              <w:t xml:space="preserve">(ACLI VILLA MUSONE) </w:t>
            </w:r>
          </w:p>
        </w:tc>
        <w:tc>
          <w:tcPr>
            <w:tcW w:w="800" w:type="dxa"/>
            <w:tcMar>
              <w:top w:w="20" w:type="dxa"/>
              <w:left w:w="20" w:type="dxa"/>
              <w:bottom w:w="20" w:type="dxa"/>
              <w:right w:w="20" w:type="dxa"/>
            </w:tcMar>
            <w:vAlign w:val="center"/>
            <w:hideMark/>
          </w:tcPr>
          <w:p w14:paraId="094654D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A310B66" w14:textId="77777777" w:rsidR="00797A36" w:rsidRPr="006C69F0" w:rsidRDefault="00797A36" w:rsidP="006C3352">
            <w:pPr>
              <w:pStyle w:val="movimento"/>
              <w:rPr>
                <w:color w:val="002060"/>
              </w:rPr>
            </w:pPr>
            <w:r w:rsidRPr="006C69F0">
              <w:rPr>
                <w:color w:val="002060"/>
              </w:rPr>
              <w:t>GABBANINI PAOLO</w:t>
            </w:r>
          </w:p>
        </w:tc>
        <w:tc>
          <w:tcPr>
            <w:tcW w:w="2200" w:type="dxa"/>
            <w:tcMar>
              <w:top w:w="20" w:type="dxa"/>
              <w:left w:w="20" w:type="dxa"/>
              <w:bottom w:w="20" w:type="dxa"/>
              <w:right w:w="20" w:type="dxa"/>
            </w:tcMar>
            <w:vAlign w:val="center"/>
            <w:hideMark/>
          </w:tcPr>
          <w:p w14:paraId="768F45B5" w14:textId="77777777" w:rsidR="00797A36" w:rsidRPr="006C69F0" w:rsidRDefault="00797A36" w:rsidP="006C3352">
            <w:pPr>
              <w:pStyle w:val="movimento2"/>
              <w:rPr>
                <w:color w:val="002060"/>
              </w:rPr>
            </w:pPr>
            <w:r w:rsidRPr="006C69F0">
              <w:rPr>
                <w:color w:val="002060"/>
              </w:rPr>
              <w:t xml:space="preserve">(GNANO 04) </w:t>
            </w:r>
          </w:p>
        </w:tc>
      </w:tr>
    </w:tbl>
    <w:p w14:paraId="4290F269" w14:textId="77777777" w:rsidR="00797A36" w:rsidRPr="006C69F0" w:rsidRDefault="00797A36" w:rsidP="00797A36">
      <w:pPr>
        <w:pStyle w:val="titolo20"/>
        <w:rPr>
          <w:rFonts w:eastAsiaTheme="minorEastAsia"/>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C20A3CA" w14:textId="77777777" w:rsidTr="006C3352">
        <w:tc>
          <w:tcPr>
            <w:tcW w:w="2200" w:type="dxa"/>
            <w:tcMar>
              <w:top w:w="20" w:type="dxa"/>
              <w:left w:w="20" w:type="dxa"/>
              <w:bottom w:w="20" w:type="dxa"/>
              <w:right w:w="20" w:type="dxa"/>
            </w:tcMar>
            <w:vAlign w:val="center"/>
            <w:hideMark/>
          </w:tcPr>
          <w:p w14:paraId="4DB08E12" w14:textId="77777777" w:rsidR="00797A36" w:rsidRPr="006C69F0" w:rsidRDefault="00797A36" w:rsidP="006C3352">
            <w:pPr>
              <w:pStyle w:val="movimento"/>
              <w:rPr>
                <w:color w:val="002060"/>
              </w:rPr>
            </w:pPr>
            <w:r w:rsidRPr="006C69F0">
              <w:rPr>
                <w:color w:val="002060"/>
              </w:rPr>
              <w:t>PISCOPO EDOARDO</w:t>
            </w:r>
          </w:p>
        </w:tc>
        <w:tc>
          <w:tcPr>
            <w:tcW w:w="2200" w:type="dxa"/>
            <w:tcMar>
              <w:top w:w="20" w:type="dxa"/>
              <w:left w:w="20" w:type="dxa"/>
              <w:bottom w:w="20" w:type="dxa"/>
              <w:right w:w="20" w:type="dxa"/>
            </w:tcMar>
            <w:vAlign w:val="center"/>
            <w:hideMark/>
          </w:tcPr>
          <w:p w14:paraId="09471FE9" w14:textId="77777777" w:rsidR="00797A36" w:rsidRPr="006C69F0" w:rsidRDefault="00797A36" w:rsidP="006C3352">
            <w:pPr>
              <w:pStyle w:val="movimento2"/>
              <w:rPr>
                <w:color w:val="002060"/>
              </w:rPr>
            </w:pPr>
            <w:r w:rsidRPr="006C69F0">
              <w:rPr>
                <w:color w:val="002060"/>
              </w:rPr>
              <w:t xml:space="preserve">(ACLI VILLA MUSONE) </w:t>
            </w:r>
          </w:p>
        </w:tc>
        <w:tc>
          <w:tcPr>
            <w:tcW w:w="800" w:type="dxa"/>
            <w:tcMar>
              <w:top w:w="20" w:type="dxa"/>
              <w:left w:w="20" w:type="dxa"/>
              <w:bottom w:w="20" w:type="dxa"/>
              <w:right w:w="20" w:type="dxa"/>
            </w:tcMar>
            <w:vAlign w:val="center"/>
            <w:hideMark/>
          </w:tcPr>
          <w:p w14:paraId="089FD92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75B81A4" w14:textId="77777777" w:rsidR="00797A36" w:rsidRPr="006C69F0" w:rsidRDefault="00797A36" w:rsidP="006C3352">
            <w:pPr>
              <w:pStyle w:val="movimento"/>
              <w:rPr>
                <w:color w:val="002060"/>
              </w:rPr>
            </w:pPr>
            <w:r w:rsidRPr="006C69F0">
              <w:rPr>
                <w:color w:val="002060"/>
              </w:rPr>
              <w:t>CIAVATTINI MICHELE</w:t>
            </w:r>
          </w:p>
        </w:tc>
        <w:tc>
          <w:tcPr>
            <w:tcW w:w="2200" w:type="dxa"/>
            <w:tcMar>
              <w:top w:w="20" w:type="dxa"/>
              <w:left w:w="20" w:type="dxa"/>
              <w:bottom w:w="20" w:type="dxa"/>
              <w:right w:w="20" w:type="dxa"/>
            </w:tcMar>
            <w:vAlign w:val="center"/>
            <w:hideMark/>
          </w:tcPr>
          <w:p w14:paraId="0C8958CF" w14:textId="77777777" w:rsidR="00797A36" w:rsidRPr="006C69F0" w:rsidRDefault="00797A36" w:rsidP="006C3352">
            <w:pPr>
              <w:pStyle w:val="movimento2"/>
              <w:rPr>
                <w:color w:val="002060"/>
              </w:rPr>
            </w:pPr>
            <w:r w:rsidRPr="006C69F0">
              <w:rPr>
                <w:color w:val="002060"/>
              </w:rPr>
              <w:t xml:space="preserve">(OSIMO FIVE) </w:t>
            </w:r>
          </w:p>
        </w:tc>
      </w:tr>
    </w:tbl>
    <w:p w14:paraId="5B3844C3" w14:textId="77777777" w:rsidR="00797A36" w:rsidRPr="006C69F0" w:rsidRDefault="00797A36" w:rsidP="00797A36">
      <w:pPr>
        <w:pStyle w:val="titolo20"/>
        <w:rPr>
          <w:rFonts w:eastAsiaTheme="minorEastAsia"/>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C1BDFE7" w14:textId="77777777" w:rsidTr="006C3352">
        <w:tc>
          <w:tcPr>
            <w:tcW w:w="2200" w:type="dxa"/>
            <w:tcMar>
              <w:top w:w="20" w:type="dxa"/>
              <w:left w:w="20" w:type="dxa"/>
              <w:bottom w:w="20" w:type="dxa"/>
              <w:right w:w="20" w:type="dxa"/>
            </w:tcMar>
            <w:vAlign w:val="center"/>
            <w:hideMark/>
          </w:tcPr>
          <w:p w14:paraId="18B2D884" w14:textId="77777777" w:rsidR="00797A36" w:rsidRPr="006C69F0" w:rsidRDefault="00797A36" w:rsidP="006C3352">
            <w:pPr>
              <w:pStyle w:val="movimento"/>
              <w:rPr>
                <w:color w:val="002060"/>
              </w:rPr>
            </w:pPr>
            <w:r w:rsidRPr="006C69F0">
              <w:rPr>
                <w:color w:val="002060"/>
              </w:rPr>
              <w:t>EMILI GIANLUCA</w:t>
            </w:r>
          </w:p>
        </w:tc>
        <w:tc>
          <w:tcPr>
            <w:tcW w:w="2200" w:type="dxa"/>
            <w:tcMar>
              <w:top w:w="20" w:type="dxa"/>
              <w:left w:w="20" w:type="dxa"/>
              <w:bottom w:w="20" w:type="dxa"/>
              <w:right w:w="20" w:type="dxa"/>
            </w:tcMar>
            <w:vAlign w:val="center"/>
            <w:hideMark/>
          </w:tcPr>
          <w:p w14:paraId="2028F41B" w14:textId="77777777" w:rsidR="00797A36" w:rsidRPr="006C69F0" w:rsidRDefault="00797A36" w:rsidP="006C3352">
            <w:pPr>
              <w:pStyle w:val="movimento2"/>
              <w:rPr>
                <w:color w:val="002060"/>
              </w:rPr>
            </w:pPr>
            <w:r w:rsidRPr="006C69F0">
              <w:rPr>
                <w:color w:val="002060"/>
              </w:rPr>
              <w:t xml:space="preserve">(CALCETTO CASTRUM LAURI) </w:t>
            </w:r>
          </w:p>
        </w:tc>
        <w:tc>
          <w:tcPr>
            <w:tcW w:w="800" w:type="dxa"/>
            <w:tcMar>
              <w:top w:w="20" w:type="dxa"/>
              <w:left w:w="20" w:type="dxa"/>
              <w:bottom w:w="20" w:type="dxa"/>
              <w:right w:w="20" w:type="dxa"/>
            </w:tcMar>
            <w:vAlign w:val="center"/>
            <w:hideMark/>
          </w:tcPr>
          <w:p w14:paraId="5E29737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73F9D41" w14:textId="77777777" w:rsidR="00797A36" w:rsidRPr="006C69F0" w:rsidRDefault="00797A36" w:rsidP="006C3352">
            <w:pPr>
              <w:pStyle w:val="movimento"/>
              <w:rPr>
                <w:color w:val="002060"/>
              </w:rPr>
            </w:pPr>
            <w:r w:rsidRPr="006C69F0">
              <w:rPr>
                <w:color w:val="002060"/>
              </w:rPr>
              <w:t>MONCERI MATTIA</w:t>
            </w:r>
          </w:p>
        </w:tc>
        <w:tc>
          <w:tcPr>
            <w:tcW w:w="2200" w:type="dxa"/>
            <w:tcMar>
              <w:top w:w="20" w:type="dxa"/>
              <w:left w:w="20" w:type="dxa"/>
              <w:bottom w:w="20" w:type="dxa"/>
              <w:right w:w="20" w:type="dxa"/>
            </w:tcMar>
            <w:vAlign w:val="center"/>
            <w:hideMark/>
          </w:tcPr>
          <w:p w14:paraId="5E80BE92" w14:textId="77777777" w:rsidR="00797A36" w:rsidRPr="006C69F0" w:rsidRDefault="00797A36" w:rsidP="006C3352">
            <w:pPr>
              <w:pStyle w:val="movimento2"/>
              <w:rPr>
                <w:color w:val="002060"/>
              </w:rPr>
            </w:pPr>
            <w:r w:rsidRPr="006C69F0">
              <w:rPr>
                <w:color w:val="002060"/>
              </w:rPr>
              <w:t xml:space="preserve">(GNANO 04) </w:t>
            </w:r>
          </w:p>
        </w:tc>
      </w:tr>
      <w:tr w:rsidR="00797A36" w:rsidRPr="006C69F0" w14:paraId="504041F2" w14:textId="77777777" w:rsidTr="006C3352">
        <w:tc>
          <w:tcPr>
            <w:tcW w:w="2200" w:type="dxa"/>
            <w:tcMar>
              <w:top w:w="20" w:type="dxa"/>
              <w:left w:w="20" w:type="dxa"/>
              <w:bottom w:w="20" w:type="dxa"/>
              <w:right w:w="20" w:type="dxa"/>
            </w:tcMar>
            <w:vAlign w:val="center"/>
            <w:hideMark/>
          </w:tcPr>
          <w:p w14:paraId="246953DF" w14:textId="77777777" w:rsidR="00797A36" w:rsidRPr="006C69F0" w:rsidRDefault="00797A36" w:rsidP="006C3352">
            <w:pPr>
              <w:pStyle w:val="movimento"/>
              <w:rPr>
                <w:color w:val="002060"/>
              </w:rPr>
            </w:pPr>
            <w:r w:rsidRPr="006C69F0">
              <w:rPr>
                <w:color w:val="002060"/>
              </w:rPr>
              <w:t>MASI STEFANO</w:t>
            </w:r>
          </w:p>
        </w:tc>
        <w:tc>
          <w:tcPr>
            <w:tcW w:w="2200" w:type="dxa"/>
            <w:tcMar>
              <w:top w:w="20" w:type="dxa"/>
              <w:left w:w="20" w:type="dxa"/>
              <w:bottom w:w="20" w:type="dxa"/>
              <w:right w:w="20" w:type="dxa"/>
            </w:tcMar>
            <w:vAlign w:val="center"/>
            <w:hideMark/>
          </w:tcPr>
          <w:p w14:paraId="77C35944" w14:textId="77777777" w:rsidR="00797A36" w:rsidRPr="006C69F0" w:rsidRDefault="00797A36" w:rsidP="006C3352">
            <w:pPr>
              <w:pStyle w:val="movimento2"/>
              <w:rPr>
                <w:color w:val="002060"/>
              </w:rPr>
            </w:pPr>
            <w:r w:rsidRPr="006C69F0">
              <w:rPr>
                <w:color w:val="002060"/>
              </w:rPr>
              <w:t xml:space="preserve">(OLIMPIA JUVENTU FALCONARA) </w:t>
            </w:r>
          </w:p>
        </w:tc>
        <w:tc>
          <w:tcPr>
            <w:tcW w:w="800" w:type="dxa"/>
            <w:tcMar>
              <w:top w:w="20" w:type="dxa"/>
              <w:left w:w="20" w:type="dxa"/>
              <w:bottom w:w="20" w:type="dxa"/>
              <w:right w:w="20" w:type="dxa"/>
            </w:tcMar>
            <w:vAlign w:val="center"/>
            <w:hideMark/>
          </w:tcPr>
          <w:p w14:paraId="1C447BF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A53984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406B450" w14:textId="77777777" w:rsidR="00797A36" w:rsidRPr="006C69F0" w:rsidRDefault="00797A36" w:rsidP="006C3352">
            <w:pPr>
              <w:pStyle w:val="movimento2"/>
              <w:rPr>
                <w:color w:val="002060"/>
              </w:rPr>
            </w:pPr>
            <w:r w:rsidRPr="006C69F0">
              <w:rPr>
                <w:color w:val="002060"/>
              </w:rPr>
              <w:t> </w:t>
            </w:r>
          </w:p>
        </w:tc>
      </w:tr>
    </w:tbl>
    <w:p w14:paraId="4C2EB56F"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3A3CA20" w14:textId="77777777" w:rsidTr="006C3352">
        <w:tc>
          <w:tcPr>
            <w:tcW w:w="2200" w:type="dxa"/>
            <w:tcMar>
              <w:top w:w="20" w:type="dxa"/>
              <w:left w:w="20" w:type="dxa"/>
              <w:bottom w:w="20" w:type="dxa"/>
              <w:right w:w="20" w:type="dxa"/>
            </w:tcMar>
            <w:vAlign w:val="center"/>
            <w:hideMark/>
          </w:tcPr>
          <w:p w14:paraId="36F338F8" w14:textId="77777777" w:rsidR="00797A36" w:rsidRPr="006C69F0" w:rsidRDefault="00797A36" w:rsidP="006C3352">
            <w:pPr>
              <w:pStyle w:val="movimento"/>
              <w:rPr>
                <w:color w:val="002060"/>
              </w:rPr>
            </w:pPr>
            <w:r w:rsidRPr="006C69F0">
              <w:rPr>
                <w:color w:val="002060"/>
              </w:rPr>
              <w:t>PISTELLI FRANCESCO</w:t>
            </w:r>
          </w:p>
        </w:tc>
        <w:tc>
          <w:tcPr>
            <w:tcW w:w="2200" w:type="dxa"/>
            <w:tcMar>
              <w:top w:w="20" w:type="dxa"/>
              <w:left w:w="20" w:type="dxa"/>
              <w:bottom w:w="20" w:type="dxa"/>
              <w:right w:w="20" w:type="dxa"/>
            </w:tcMar>
            <w:vAlign w:val="center"/>
            <w:hideMark/>
          </w:tcPr>
          <w:p w14:paraId="2BDD4D2C" w14:textId="77777777" w:rsidR="00797A36" w:rsidRPr="006C69F0" w:rsidRDefault="00797A36" w:rsidP="006C3352">
            <w:pPr>
              <w:pStyle w:val="movimento2"/>
              <w:rPr>
                <w:color w:val="002060"/>
              </w:rPr>
            </w:pPr>
            <w:r w:rsidRPr="006C69F0">
              <w:rPr>
                <w:color w:val="002060"/>
              </w:rPr>
              <w:t xml:space="preserve">(CHIARAVALLE FUTSAL) </w:t>
            </w:r>
          </w:p>
        </w:tc>
        <w:tc>
          <w:tcPr>
            <w:tcW w:w="800" w:type="dxa"/>
            <w:tcMar>
              <w:top w:w="20" w:type="dxa"/>
              <w:left w:w="20" w:type="dxa"/>
              <w:bottom w:w="20" w:type="dxa"/>
              <w:right w:w="20" w:type="dxa"/>
            </w:tcMar>
            <w:vAlign w:val="center"/>
            <w:hideMark/>
          </w:tcPr>
          <w:p w14:paraId="63E66AF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9A2B211" w14:textId="77777777" w:rsidR="00797A36" w:rsidRPr="006C69F0" w:rsidRDefault="00797A36" w:rsidP="006C3352">
            <w:pPr>
              <w:pStyle w:val="movimento"/>
              <w:rPr>
                <w:color w:val="002060"/>
              </w:rPr>
            </w:pPr>
            <w:r w:rsidRPr="006C69F0">
              <w:rPr>
                <w:color w:val="002060"/>
              </w:rPr>
              <w:t>DI ROCCO MASSIMO</w:t>
            </w:r>
          </w:p>
        </w:tc>
        <w:tc>
          <w:tcPr>
            <w:tcW w:w="2200" w:type="dxa"/>
            <w:tcMar>
              <w:top w:w="20" w:type="dxa"/>
              <w:left w:w="20" w:type="dxa"/>
              <w:bottom w:w="20" w:type="dxa"/>
              <w:right w:w="20" w:type="dxa"/>
            </w:tcMar>
            <w:vAlign w:val="center"/>
            <w:hideMark/>
          </w:tcPr>
          <w:p w14:paraId="11960754" w14:textId="77777777" w:rsidR="00797A36" w:rsidRPr="006C69F0" w:rsidRDefault="00797A36" w:rsidP="006C3352">
            <w:pPr>
              <w:pStyle w:val="movimento2"/>
              <w:rPr>
                <w:color w:val="002060"/>
              </w:rPr>
            </w:pPr>
            <w:r w:rsidRPr="006C69F0">
              <w:rPr>
                <w:color w:val="002060"/>
              </w:rPr>
              <w:t xml:space="preserve">(OLIMPIA JUVENTU FALCONARA) </w:t>
            </w:r>
          </w:p>
        </w:tc>
      </w:tr>
      <w:tr w:rsidR="00797A36" w:rsidRPr="006C69F0" w14:paraId="3D165EBB" w14:textId="77777777" w:rsidTr="006C3352">
        <w:tc>
          <w:tcPr>
            <w:tcW w:w="2200" w:type="dxa"/>
            <w:tcMar>
              <w:top w:w="20" w:type="dxa"/>
              <w:left w:w="20" w:type="dxa"/>
              <w:bottom w:w="20" w:type="dxa"/>
              <w:right w:w="20" w:type="dxa"/>
            </w:tcMar>
            <w:vAlign w:val="center"/>
            <w:hideMark/>
          </w:tcPr>
          <w:p w14:paraId="7D8E18B2" w14:textId="77777777" w:rsidR="00797A36" w:rsidRPr="006C69F0" w:rsidRDefault="00797A36" w:rsidP="006C3352">
            <w:pPr>
              <w:pStyle w:val="movimento"/>
              <w:rPr>
                <w:color w:val="002060"/>
              </w:rPr>
            </w:pPr>
            <w:r w:rsidRPr="006C69F0">
              <w:rPr>
                <w:color w:val="002060"/>
              </w:rPr>
              <w:t>MAGGIORI ALESSIO</w:t>
            </w:r>
          </w:p>
        </w:tc>
        <w:tc>
          <w:tcPr>
            <w:tcW w:w="2200" w:type="dxa"/>
            <w:tcMar>
              <w:top w:w="20" w:type="dxa"/>
              <w:left w:w="20" w:type="dxa"/>
              <w:bottom w:w="20" w:type="dxa"/>
              <w:right w:w="20" w:type="dxa"/>
            </w:tcMar>
            <w:vAlign w:val="center"/>
            <w:hideMark/>
          </w:tcPr>
          <w:p w14:paraId="4F565428" w14:textId="77777777" w:rsidR="00797A36" w:rsidRPr="006C69F0" w:rsidRDefault="00797A36" w:rsidP="006C3352">
            <w:pPr>
              <w:pStyle w:val="movimento2"/>
              <w:rPr>
                <w:color w:val="002060"/>
              </w:rPr>
            </w:pPr>
            <w:r w:rsidRPr="006C69F0">
              <w:rPr>
                <w:color w:val="002060"/>
              </w:rPr>
              <w:t xml:space="preserve">(OLIMPIA JUVENTU FALCONARA) </w:t>
            </w:r>
          </w:p>
        </w:tc>
        <w:tc>
          <w:tcPr>
            <w:tcW w:w="800" w:type="dxa"/>
            <w:tcMar>
              <w:top w:w="20" w:type="dxa"/>
              <w:left w:w="20" w:type="dxa"/>
              <w:bottom w:w="20" w:type="dxa"/>
              <w:right w:w="20" w:type="dxa"/>
            </w:tcMar>
            <w:vAlign w:val="center"/>
            <w:hideMark/>
          </w:tcPr>
          <w:p w14:paraId="3DE7672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16D678F" w14:textId="77777777" w:rsidR="00797A36" w:rsidRPr="006C69F0" w:rsidRDefault="00797A36" w:rsidP="006C3352">
            <w:pPr>
              <w:pStyle w:val="movimento"/>
              <w:rPr>
                <w:color w:val="002060"/>
              </w:rPr>
            </w:pPr>
            <w:r w:rsidRPr="006C69F0">
              <w:rPr>
                <w:color w:val="002060"/>
              </w:rPr>
              <w:t>STRAPPATO ANDREA</w:t>
            </w:r>
          </w:p>
        </w:tc>
        <w:tc>
          <w:tcPr>
            <w:tcW w:w="2200" w:type="dxa"/>
            <w:tcMar>
              <w:top w:w="20" w:type="dxa"/>
              <w:left w:w="20" w:type="dxa"/>
              <w:bottom w:w="20" w:type="dxa"/>
              <w:right w:w="20" w:type="dxa"/>
            </w:tcMar>
            <w:vAlign w:val="center"/>
            <w:hideMark/>
          </w:tcPr>
          <w:p w14:paraId="0D2AC6B9" w14:textId="77777777" w:rsidR="00797A36" w:rsidRPr="006C69F0" w:rsidRDefault="00797A36" w:rsidP="006C3352">
            <w:pPr>
              <w:pStyle w:val="movimento2"/>
              <w:rPr>
                <w:color w:val="002060"/>
              </w:rPr>
            </w:pPr>
            <w:r w:rsidRPr="006C69F0">
              <w:rPr>
                <w:color w:val="002060"/>
              </w:rPr>
              <w:t xml:space="preserve">(OSIMO FIVE) </w:t>
            </w:r>
          </w:p>
        </w:tc>
      </w:tr>
      <w:tr w:rsidR="00797A36" w:rsidRPr="006C69F0" w14:paraId="53FB9BAD" w14:textId="77777777" w:rsidTr="006C3352">
        <w:tc>
          <w:tcPr>
            <w:tcW w:w="2200" w:type="dxa"/>
            <w:tcMar>
              <w:top w:w="20" w:type="dxa"/>
              <w:left w:w="20" w:type="dxa"/>
              <w:bottom w:w="20" w:type="dxa"/>
              <w:right w:w="20" w:type="dxa"/>
            </w:tcMar>
            <w:vAlign w:val="center"/>
            <w:hideMark/>
          </w:tcPr>
          <w:p w14:paraId="1E3CF644" w14:textId="77777777" w:rsidR="00797A36" w:rsidRPr="006C69F0" w:rsidRDefault="00797A36" w:rsidP="006C3352">
            <w:pPr>
              <w:pStyle w:val="movimento"/>
              <w:rPr>
                <w:color w:val="002060"/>
              </w:rPr>
            </w:pPr>
            <w:r w:rsidRPr="006C69F0">
              <w:rPr>
                <w:color w:val="002060"/>
              </w:rPr>
              <w:t>BONSERVIZI NICOLA</w:t>
            </w:r>
          </w:p>
        </w:tc>
        <w:tc>
          <w:tcPr>
            <w:tcW w:w="2200" w:type="dxa"/>
            <w:tcMar>
              <w:top w:w="20" w:type="dxa"/>
              <w:left w:w="20" w:type="dxa"/>
              <w:bottom w:w="20" w:type="dxa"/>
              <w:right w:w="20" w:type="dxa"/>
            </w:tcMar>
            <w:vAlign w:val="center"/>
            <w:hideMark/>
          </w:tcPr>
          <w:p w14:paraId="23C04960" w14:textId="77777777" w:rsidR="00797A36" w:rsidRPr="006C69F0" w:rsidRDefault="00797A36" w:rsidP="006C3352">
            <w:pPr>
              <w:pStyle w:val="movimento2"/>
              <w:rPr>
                <w:color w:val="002060"/>
              </w:rPr>
            </w:pPr>
            <w:r w:rsidRPr="006C69F0">
              <w:rPr>
                <w:color w:val="002060"/>
              </w:rPr>
              <w:t xml:space="preserve">(POLISPORTIVA VICTORIA) </w:t>
            </w:r>
          </w:p>
        </w:tc>
        <w:tc>
          <w:tcPr>
            <w:tcW w:w="800" w:type="dxa"/>
            <w:tcMar>
              <w:top w:w="20" w:type="dxa"/>
              <w:left w:w="20" w:type="dxa"/>
              <w:bottom w:w="20" w:type="dxa"/>
              <w:right w:w="20" w:type="dxa"/>
            </w:tcMar>
            <w:vAlign w:val="center"/>
            <w:hideMark/>
          </w:tcPr>
          <w:p w14:paraId="22CBA3F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95E2E7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D2A89F7" w14:textId="77777777" w:rsidR="00797A36" w:rsidRPr="006C69F0" w:rsidRDefault="00797A36" w:rsidP="006C3352">
            <w:pPr>
              <w:pStyle w:val="movimento2"/>
              <w:rPr>
                <w:color w:val="002060"/>
              </w:rPr>
            </w:pPr>
            <w:r w:rsidRPr="006C69F0">
              <w:rPr>
                <w:color w:val="002060"/>
              </w:rPr>
              <w:t> </w:t>
            </w:r>
          </w:p>
        </w:tc>
      </w:tr>
    </w:tbl>
    <w:p w14:paraId="7690189B" w14:textId="77777777" w:rsidR="00797A36" w:rsidRPr="006C69F0" w:rsidRDefault="00797A36" w:rsidP="00797A36">
      <w:pPr>
        <w:pStyle w:val="breakline"/>
        <w:rPr>
          <w:color w:val="002060"/>
        </w:rPr>
      </w:pPr>
    </w:p>
    <w:p w14:paraId="110CED92"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3802A5DF"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58A23FD1" w14:textId="77777777" w:rsidR="00797A36" w:rsidRPr="006C69F0" w:rsidRDefault="00797A36" w:rsidP="00797A36">
      <w:pPr>
        <w:pStyle w:val="breakline"/>
        <w:rPr>
          <w:rFonts w:eastAsiaTheme="minorEastAsia"/>
          <w:color w:val="002060"/>
        </w:rPr>
      </w:pPr>
    </w:p>
    <w:p w14:paraId="63770CAA" w14:textId="77777777" w:rsidR="00797A36" w:rsidRPr="006C69F0" w:rsidRDefault="00797A36" w:rsidP="00797A36">
      <w:pPr>
        <w:pStyle w:val="titoloprinc0"/>
        <w:rPr>
          <w:color w:val="002060"/>
        </w:rPr>
      </w:pPr>
      <w:r w:rsidRPr="006C69F0">
        <w:rPr>
          <w:color w:val="002060"/>
        </w:rPr>
        <w:t>CLASSIFICA</w:t>
      </w:r>
    </w:p>
    <w:p w14:paraId="692DCA7E" w14:textId="77777777" w:rsidR="00797A36" w:rsidRPr="006C69F0" w:rsidRDefault="00797A36" w:rsidP="00797A36">
      <w:pPr>
        <w:pStyle w:val="breakline"/>
        <w:rPr>
          <w:color w:val="002060"/>
        </w:rPr>
      </w:pPr>
    </w:p>
    <w:p w14:paraId="1CBE43D4" w14:textId="77777777" w:rsidR="00797A36" w:rsidRPr="006C69F0" w:rsidRDefault="00797A36" w:rsidP="00797A36">
      <w:pPr>
        <w:pStyle w:val="breakline"/>
        <w:rPr>
          <w:color w:val="002060"/>
        </w:rPr>
      </w:pPr>
    </w:p>
    <w:p w14:paraId="4A3CDFC0"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22225848"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0AA62"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53F14"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B511"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BF5A3"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4B5A"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68D11"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A90E"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85CCB"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CC85E"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F71ED" w14:textId="77777777" w:rsidR="00797A36" w:rsidRPr="006C69F0" w:rsidRDefault="00797A36" w:rsidP="006C3352">
            <w:pPr>
              <w:pStyle w:val="headertabella0"/>
              <w:rPr>
                <w:color w:val="002060"/>
              </w:rPr>
            </w:pPr>
            <w:r w:rsidRPr="006C69F0">
              <w:rPr>
                <w:color w:val="002060"/>
              </w:rPr>
              <w:t>PE</w:t>
            </w:r>
          </w:p>
        </w:tc>
      </w:tr>
      <w:tr w:rsidR="00797A36" w:rsidRPr="006C69F0" w14:paraId="7D159FE8"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18B10" w14:textId="77777777" w:rsidR="00797A36" w:rsidRPr="006C69F0" w:rsidRDefault="00797A36" w:rsidP="006C3352">
            <w:pPr>
              <w:pStyle w:val="rowtabella0"/>
              <w:rPr>
                <w:color w:val="002060"/>
              </w:rPr>
            </w:pPr>
            <w:r w:rsidRPr="006C69F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B489"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CFC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B1C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217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933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D13E"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01B3"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297D"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64D1" w14:textId="77777777" w:rsidR="00797A36" w:rsidRPr="006C69F0" w:rsidRDefault="00797A36" w:rsidP="006C3352">
            <w:pPr>
              <w:pStyle w:val="rowtabella0"/>
              <w:jc w:val="center"/>
              <w:rPr>
                <w:color w:val="002060"/>
              </w:rPr>
            </w:pPr>
            <w:r w:rsidRPr="006C69F0">
              <w:rPr>
                <w:color w:val="002060"/>
              </w:rPr>
              <w:t>0</w:t>
            </w:r>
          </w:p>
        </w:tc>
      </w:tr>
      <w:tr w:rsidR="00797A36" w:rsidRPr="006C69F0" w14:paraId="0585E84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47C65" w14:textId="77777777" w:rsidR="00797A36" w:rsidRPr="006C69F0" w:rsidRDefault="00797A36" w:rsidP="006C3352">
            <w:pPr>
              <w:pStyle w:val="rowtabella0"/>
              <w:rPr>
                <w:color w:val="002060"/>
              </w:rPr>
            </w:pPr>
            <w:r w:rsidRPr="006C69F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04EF"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214A"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CCE8"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9C8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9C0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2F68"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561D"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6C40"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CBA9" w14:textId="77777777" w:rsidR="00797A36" w:rsidRPr="006C69F0" w:rsidRDefault="00797A36" w:rsidP="006C3352">
            <w:pPr>
              <w:pStyle w:val="rowtabella0"/>
              <w:jc w:val="center"/>
              <w:rPr>
                <w:color w:val="002060"/>
              </w:rPr>
            </w:pPr>
            <w:r w:rsidRPr="006C69F0">
              <w:rPr>
                <w:color w:val="002060"/>
              </w:rPr>
              <w:t>0</w:t>
            </w:r>
          </w:p>
        </w:tc>
      </w:tr>
      <w:tr w:rsidR="00797A36" w:rsidRPr="006C69F0" w14:paraId="15D9D91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C3252" w14:textId="77777777" w:rsidR="00797A36" w:rsidRPr="006C69F0" w:rsidRDefault="00797A36" w:rsidP="006C3352">
            <w:pPr>
              <w:pStyle w:val="rowtabella0"/>
              <w:rPr>
                <w:color w:val="002060"/>
              </w:rPr>
            </w:pPr>
            <w:r w:rsidRPr="006C69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67C8"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1E0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B920"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DE8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11FF"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2546"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CCC4"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48FB"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8D7D" w14:textId="77777777" w:rsidR="00797A36" w:rsidRPr="006C69F0" w:rsidRDefault="00797A36" w:rsidP="006C3352">
            <w:pPr>
              <w:pStyle w:val="rowtabella0"/>
              <w:jc w:val="center"/>
              <w:rPr>
                <w:color w:val="002060"/>
              </w:rPr>
            </w:pPr>
            <w:r w:rsidRPr="006C69F0">
              <w:rPr>
                <w:color w:val="002060"/>
              </w:rPr>
              <w:t>0</w:t>
            </w:r>
          </w:p>
        </w:tc>
      </w:tr>
      <w:tr w:rsidR="00797A36" w:rsidRPr="006C69F0" w14:paraId="44A1605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B0C2B" w14:textId="77777777" w:rsidR="00797A36" w:rsidRPr="006C69F0" w:rsidRDefault="00797A36" w:rsidP="006C3352">
            <w:pPr>
              <w:pStyle w:val="rowtabella0"/>
              <w:rPr>
                <w:color w:val="002060"/>
              </w:rPr>
            </w:pPr>
            <w:r w:rsidRPr="006C69F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B745"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B04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6D74"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CBA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02E5"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CAA8"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631A"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AEA5"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AD63" w14:textId="77777777" w:rsidR="00797A36" w:rsidRPr="006C69F0" w:rsidRDefault="00797A36" w:rsidP="006C3352">
            <w:pPr>
              <w:pStyle w:val="rowtabella0"/>
              <w:jc w:val="center"/>
              <w:rPr>
                <w:color w:val="002060"/>
              </w:rPr>
            </w:pPr>
            <w:r w:rsidRPr="006C69F0">
              <w:rPr>
                <w:color w:val="002060"/>
              </w:rPr>
              <w:t>0</w:t>
            </w:r>
          </w:p>
        </w:tc>
      </w:tr>
      <w:tr w:rsidR="00797A36" w:rsidRPr="006C69F0" w14:paraId="6AF15EA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9DE58" w14:textId="77777777" w:rsidR="00797A36" w:rsidRPr="006C69F0" w:rsidRDefault="00797A36" w:rsidP="006C3352">
            <w:pPr>
              <w:pStyle w:val="rowtabella0"/>
              <w:rPr>
                <w:color w:val="002060"/>
              </w:rPr>
            </w:pPr>
            <w:r w:rsidRPr="006C69F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C6A8"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226D"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922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D05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2121"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C24F"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29F1"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C2D7"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8619" w14:textId="77777777" w:rsidR="00797A36" w:rsidRPr="006C69F0" w:rsidRDefault="00797A36" w:rsidP="006C3352">
            <w:pPr>
              <w:pStyle w:val="rowtabella0"/>
              <w:jc w:val="center"/>
              <w:rPr>
                <w:color w:val="002060"/>
              </w:rPr>
            </w:pPr>
            <w:r w:rsidRPr="006C69F0">
              <w:rPr>
                <w:color w:val="002060"/>
              </w:rPr>
              <w:t>0</w:t>
            </w:r>
          </w:p>
        </w:tc>
      </w:tr>
      <w:tr w:rsidR="00797A36" w:rsidRPr="006C69F0" w14:paraId="77CD9D6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9D469" w14:textId="77777777" w:rsidR="00797A36" w:rsidRPr="006C69F0" w:rsidRDefault="00797A36" w:rsidP="006C3352">
            <w:pPr>
              <w:pStyle w:val="rowtabella0"/>
              <w:rPr>
                <w:color w:val="002060"/>
              </w:rPr>
            </w:pPr>
            <w:r w:rsidRPr="006C69F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9797"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2E5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433D"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2E0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99F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C184"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AE4F"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F6E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B19E" w14:textId="77777777" w:rsidR="00797A36" w:rsidRPr="006C69F0" w:rsidRDefault="00797A36" w:rsidP="006C3352">
            <w:pPr>
              <w:pStyle w:val="rowtabella0"/>
              <w:jc w:val="center"/>
              <w:rPr>
                <w:color w:val="002060"/>
              </w:rPr>
            </w:pPr>
            <w:r w:rsidRPr="006C69F0">
              <w:rPr>
                <w:color w:val="002060"/>
              </w:rPr>
              <w:t>0</w:t>
            </w:r>
          </w:p>
        </w:tc>
      </w:tr>
      <w:tr w:rsidR="00797A36" w:rsidRPr="006C69F0" w14:paraId="3507B55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BD881" w14:textId="77777777" w:rsidR="00797A36" w:rsidRPr="006C69F0" w:rsidRDefault="00797A36" w:rsidP="006C3352">
            <w:pPr>
              <w:pStyle w:val="rowtabella0"/>
              <w:rPr>
                <w:color w:val="002060"/>
              </w:rPr>
            </w:pPr>
            <w:r w:rsidRPr="006C69F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88E2"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0C8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B3B8"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6C6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FEC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74E3"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D25A"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8EC8"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3818" w14:textId="77777777" w:rsidR="00797A36" w:rsidRPr="006C69F0" w:rsidRDefault="00797A36" w:rsidP="006C3352">
            <w:pPr>
              <w:pStyle w:val="rowtabella0"/>
              <w:jc w:val="center"/>
              <w:rPr>
                <w:color w:val="002060"/>
              </w:rPr>
            </w:pPr>
            <w:r w:rsidRPr="006C69F0">
              <w:rPr>
                <w:color w:val="002060"/>
              </w:rPr>
              <w:t>0</w:t>
            </w:r>
          </w:p>
        </w:tc>
      </w:tr>
      <w:tr w:rsidR="00797A36" w:rsidRPr="006C69F0" w14:paraId="6979223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52639" w14:textId="77777777" w:rsidR="00797A36" w:rsidRPr="006C69F0" w:rsidRDefault="00797A36" w:rsidP="006C3352">
            <w:pPr>
              <w:pStyle w:val="rowtabella0"/>
              <w:rPr>
                <w:color w:val="002060"/>
              </w:rPr>
            </w:pPr>
            <w:r w:rsidRPr="006C69F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1B18"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3F0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210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88D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948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C2E6"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C793"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19F6"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B7C1" w14:textId="77777777" w:rsidR="00797A36" w:rsidRPr="006C69F0" w:rsidRDefault="00797A36" w:rsidP="006C3352">
            <w:pPr>
              <w:pStyle w:val="rowtabella0"/>
              <w:jc w:val="center"/>
              <w:rPr>
                <w:color w:val="002060"/>
              </w:rPr>
            </w:pPr>
            <w:r w:rsidRPr="006C69F0">
              <w:rPr>
                <w:color w:val="002060"/>
              </w:rPr>
              <w:t>0</w:t>
            </w:r>
          </w:p>
        </w:tc>
      </w:tr>
      <w:tr w:rsidR="00797A36" w:rsidRPr="006C69F0" w14:paraId="5091568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31756" w14:textId="77777777" w:rsidR="00797A36" w:rsidRPr="006C69F0" w:rsidRDefault="00797A36" w:rsidP="006C3352">
            <w:pPr>
              <w:pStyle w:val="rowtabella0"/>
              <w:rPr>
                <w:color w:val="002060"/>
              </w:rPr>
            </w:pPr>
            <w:r w:rsidRPr="006C69F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194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AD3B"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949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1F4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E0C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DAF3"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74C5"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70E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FE65" w14:textId="77777777" w:rsidR="00797A36" w:rsidRPr="006C69F0" w:rsidRDefault="00797A36" w:rsidP="006C3352">
            <w:pPr>
              <w:pStyle w:val="rowtabella0"/>
              <w:jc w:val="center"/>
              <w:rPr>
                <w:color w:val="002060"/>
              </w:rPr>
            </w:pPr>
            <w:r w:rsidRPr="006C69F0">
              <w:rPr>
                <w:color w:val="002060"/>
              </w:rPr>
              <w:t>0</w:t>
            </w:r>
          </w:p>
        </w:tc>
      </w:tr>
      <w:tr w:rsidR="00797A36" w:rsidRPr="006C69F0" w14:paraId="2854668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1AAB2" w14:textId="77777777" w:rsidR="00797A36" w:rsidRPr="006C69F0" w:rsidRDefault="00797A36" w:rsidP="006C3352">
            <w:pPr>
              <w:pStyle w:val="rowtabella0"/>
              <w:rPr>
                <w:color w:val="002060"/>
              </w:rPr>
            </w:pPr>
            <w:r w:rsidRPr="006C69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623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4253"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576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B77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96F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2414"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E7B6"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FFCA"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DDF2" w14:textId="77777777" w:rsidR="00797A36" w:rsidRPr="006C69F0" w:rsidRDefault="00797A36" w:rsidP="006C3352">
            <w:pPr>
              <w:pStyle w:val="rowtabella0"/>
              <w:jc w:val="center"/>
              <w:rPr>
                <w:color w:val="002060"/>
              </w:rPr>
            </w:pPr>
            <w:r w:rsidRPr="006C69F0">
              <w:rPr>
                <w:color w:val="002060"/>
              </w:rPr>
              <w:t>0</w:t>
            </w:r>
          </w:p>
        </w:tc>
      </w:tr>
      <w:tr w:rsidR="00797A36" w:rsidRPr="006C69F0" w14:paraId="5D8AE93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E2C2C" w14:textId="77777777" w:rsidR="00797A36" w:rsidRPr="006C69F0" w:rsidRDefault="00797A36" w:rsidP="006C3352">
            <w:pPr>
              <w:pStyle w:val="rowtabella0"/>
              <w:rPr>
                <w:color w:val="002060"/>
                <w:lang w:val="es-ES"/>
              </w:rPr>
            </w:pPr>
            <w:r w:rsidRPr="006C69F0">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79BC"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14C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533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E8D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0A8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73AC"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61C7"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F665"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5823"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CF629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1CD28" w14:textId="77777777" w:rsidR="00797A36" w:rsidRPr="006C69F0" w:rsidRDefault="00797A36" w:rsidP="006C3352">
            <w:pPr>
              <w:pStyle w:val="rowtabella0"/>
              <w:rPr>
                <w:color w:val="002060"/>
                <w:lang w:val="es-ES"/>
              </w:rPr>
            </w:pPr>
            <w:r w:rsidRPr="006C69F0">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39C4"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03E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47F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3A74"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5EEB"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0AB5"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711C" w14:textId="77777777" w:rsidR="00797A36" w:rsidRPr="006C69F0" w:rsidRDefault="00797A36" w:rsidP="006C3352">
            <w:pPr>
              <w:pStyle w:val="rowtabella0"/>
              <w:jc w:val="center"/>
              <w:rPr>
                <w:color w:val="002060"/>
              </w:rPr>
            </w:pPr>
            <w:r w:rsidRPr="006C69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1138"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6737" w14:textId="77777777" w:rsidR="00797A36" w:rsidRPr="006C69F0" w:rsidRDefault="00797A36" w:rsidP="006C3352">
            <w:pPr>
              <w:pStyle w:val="rowtabella0"/>
              <w:jc w:val="center"/>
              <w:rPr>
                <w:color w:val="002060"/>
              </w:rPr>
            </w:pPr>
            <w:r w:rsidRPr="006C69F0">
              <w:rPr>
                <w:color w:val="002060"/>
              </w:rPr>
              <w:t>0</w:t>
            </w:r>
          </w:p>
        </w:tc>
      </w:tr>
      <w:tr w:rsidR="00797A36" w:rsidRPr="006C69F0" w14:paraId="3138011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67B91" w14:textId="77777777" w:rsidR="00797A36" w:rsidRPr="006C69F0" w:rsidRDefault="00797A36" w:rsidP="006C3352">
            <w:pPr>
              <w:pStyle w:val="rowtabella0"/>
              <w:rPr>
                <w:color w:val="002060"/>
                <w:lang w:val="es-ES"/>
              </w:rPr>
            </w:pPr>
            <w:r w:rsidRPr="006C69F0">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70C5"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2297"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B95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518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FC8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1912"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8056"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30F2"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7540" w14:textId="77777777" w:rsidR="00797A36" w:rsidRPr="006C69F0" w:rsidRDefault="00797A36" w:rsidP="006C3352">
            <w:pPr>
              <w:pStyle w:val="rowtabella0"/>
              <w:jc w:val="center"/>
              <w:rPr>
                <w:color w:val="002060"/>
              </w:rPr>
            </w:pPr>
            <w:r w:rsidRPr="006C69F0">
              <w:rPr>
                <w:color w:val="002060"/>
              </w:rPr>
              <w:t>0</w:t>
            </w:r>
          </w:p>
        </w:tc>
      </w:tr>
      <w:tr w:rsidR="00797A36" w:rsidRPr="006C69F0" w14:paraId="2B4E12F0"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E143D" w14:textId="77777777" w:rsidR="00797A36" w:rsidRPr="006C69F0" w:rsidRDefault="00797A36" w:rsidP="006C3352">
            <w:pPr>
              <w:pStyle w:val="rowtabella0"/>
              <w:rPr>
                <w:color w:val="002060"/>
              </w:rPr>
            </w:pPr>
            <w:r w:rsidRPr="006C69F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35F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007F"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C67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2BF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36B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B751"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835B" w14:textId="77777777" w:rsidR="00797A36" w:rsidRPr="006C69F0" w:rsidRDefault="00797A36" w:rsidP="006C3352">
            <w:pPr>
              <w:pStyle w:val="rowtabella0"/>
              <w:jc w:val="center"/>
              <w:rPr>
                <w:color w:val="002060"/>
              </w:rPr>
            </w:pPr>
            <w:r w:rsidRPr="006C69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073D"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6615" w14:textId="77777777" w:rsidR="00797A36" w:rsidRPr="006C69F0" w:rsidRDefault="00797A36" w:rsidP="006C3352">
            <w:pPr>
              <w:pStyle w:val="rowtabella0"/>
              <w:jc w:val="center"/>
              <w:rPr>
                <w:color w:val="002060"/>
              </w:rPr>
            </w:pPr>
            <w:r w:rsidRPr="006C69F0">
              <w:rPr>
                <w:color w:val="002060"/>
              </w:rPr>
              <w:t>0</w:t>
            </w:r>
          </w:p>
        </w:tc>
      </w:tr>
    </w:tbl>
    <w:p w14:paraId="6D395CD3" w14:textId="77777777" w:rsidR="00797A36" w:rsidRPr="006C69F0" w:rsidRDefault="00797A36" w:rsidP="00797A36">
      <w:pPr>
        <w:pStyle w:val="breakline"/>
        <w:rPr>
          <w:rFonts w:eastAsiaTheme="minorEastAsia"/>
          <w:color w:val="002060"/>
        </w:rPr>
      </w:pPr>
    </w:p>
    <w:p w14:paraId="4CAAEA1C" w14:textId="77777777" w:rsidR="00797A36" w:rsidRPr="006C69F0" w:rsidRDefault="00797A36" w:rsidP="00797A36">
      <w:pPr>
        <w:pStyle w:val="breakline"/>
        <w:rPr>
          <w:color w:val="002060"/>
        </w:rPr>
      </w:pPr>
    </w:p>
    <w:p w14:paraId="53E41DE5" w14:textId="77777777" w:rsidR="00797A36" w:rsidRPr="006C69F0" w:rsidRDefault="00797A36" w:rsidP="00797A36">
      <w:pPr>
        <w:pStyle w:val="sottotitolocampionato10"/>
        <w:rPr>
          <w:color w:val="002060"/>
        </w:rPr>
      </w:pPr>
      <w:r w:rsidRPr="006C69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3B8A1FD8"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BBF58"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8750C"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F44B9"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2E3E"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6F3D7"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477C"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4BB8"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9AC5B"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60916"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7454A" w14:textId="77777777" w:rsidR="00797A36" w:rsidRPr="006C69F0" w:rsidRDefault="00797A36" w:rsidP="006C3352">
            <w:pPr>
              <w:pStyle w:val="headertabella0"/>
              <w:rPr>
                <w:color w:val="002060"/>
              </w:rPr>
            </w:pPr>
            <w:r w:rsidRPr="006C69F0">
              <w:rPr>
                <w:color w:val="002060"/>
              </w:rPr>
              <w:t>PE</w:t>
            </w:r>
          </w:p>
        </w:tc>
      </w:tr>
      <w:tr w:rsidR="00797A36" w:rsidRPr="006C69F0" w14:paraId="31195396"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F47F81" w14:textId="77777777" w:rsidR="00797A36" w:rsidRPr="006C69F0" w:rsidRDefault="00797A36" w:rsidP="006C3352">
            <w:pPr>
              <w:pStyle w:val="rowtabella0"/>
              <w:rPr>
                <w:color w:val="002060"/>
              </w:rPr>
            </w:pPr>
            <w:r w:rsidRPr="006C69F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5022"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DAC7"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E780"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DFD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C3E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4B9C"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7F95"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3DC9"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2CDF" w14:textId="77777777" w:rsidR="00797A36" w:rsidRPr="006C69F0" w:rsidRDefault="00797A36" w:rsidP="006C3352">
            <w:pPr>
              <w:pStyle w:val="rowtabella0"/>
              <w:jc w:val="center"/>
              <w:rPr>
                <w:color w:val="002060"/>
              </w:rPr>
            </w:pPr>
            <w:r w:rsidRPr="006C69F0">
              <w:rPr>
                <w:color w:val="002060"/>
              </w:rPr>
              <w:t>0</w:t>
            </w:r>
          </w:p>
        </w:tc>
      </w:tr>
      <w:tr w:rsidR="00797A36" w:rsidRPr="006C69F0" w14:paraId="0E78818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85C89" w14:textId="77777777" w:rsidR="00797A36" w:rsidRPr="006C69F0" w:rsidRDefault="00797A36" w:rsidP="006C3352">
            <w:pPr>
              <w:pStyle w:val="rowtabella0"/>
              <w:rPr>
                <w:color w:val="002060"/>
              </w:rPr>
            </w:pPr>
            <w:r w:rsidRPr="006C69F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D2B4"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228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48E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6D6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242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4A424" w14:textId="77777777" w:rsidR="00797A36" w:rsidRPr="006C69F0" w:rsidRDefault="00797A36" w:rsidP="006C3352">
            <w:pPr>
              <w:pStyle w:val="rowtabella0"/>
              <w:jc w:val="center"/>
              <w:rPr>
                <w:color w:val="002060"/>
              </w:rPr>
            </w:pPr>
            <w:r w:rsidRPr="006C69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C6DA"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87DE"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DFE" w14:textId="77777777" w:rsidR="00797A36" w:rsidRPr="006C69F0" w:rsidRDefault="00797A36" w:rsidP="006C3352">
            <w:pPr>
              <w:pStyle w:val="rowtabella0"/>
              <w:jc w:val="center"/>
              <w:rPr>
                <w:color w:val="002060"/>
              </w:rPr>
            </w:pPr>
            <w:r w:rsidRPr="006C69F0">
              <w:rPr>
                <w:color w:val="002060"/>
              </w:rPr>
              <w:t>0</w:t>
            </w:r>
          </w:p>
        </w:tc>
      </w:tr>
      <w:tr w:rsidR="00797A36" w:rsidRPr="006C69F0" w14:paraId="753F6F7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E9B25" w14:textId="77777777" w:rsidR="00797A36" w:rsidRPr="006C69F0" w:rsidRDefault="00797A36" w:rsidP="006C3352">
            <w:pPr>
              <w:pStyle w:val="rowtabella0"/>
              <w:rPr>
                <w:color w:val="002060"/>
              </w:rPr>
            </w:pPr>
            <w:r w:rsidRPr="006C69F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B8A1"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B85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3F1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2CC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40E2"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E43D"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AC3C"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5CD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F5FB"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878E9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49E99" w14:textId="77777777" w:rsidR="00797A36" w:rsidRPr="006C69F0" w:rsidRDefault="00797A36" w:rsidP="006C3352">
            <w:pPr>
              <w:pStyle w:val="rowtabella0"/>
              <w:rPr>
                <w:color w:val="002060"/>
              </w:rPr>
            </w:pPr>
            <w:r w:rsidRPr="006C69F0">
              <w:rPr>
                <w:color w:val="002060"/>
              </w:rPr>
              <w:lastRenderedPageBreak/>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100C"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8C99"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CD89"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AF4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EF1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5F90"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C3BE"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4535"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05C2" w14:textId="77777777" w:rsidR="00797A36" w:rsidRPr="006C69F0" w:rsidRDefault="00797A36" w:rsidP="006C3352">
            <w:pPr>
              <w:pStyle w:val="rowtabella0"/>
              <w:jc w:val="center"/>
              <w:rPr>
                <w:color w:val="002060"/>
              </w:rPr>
            </w:pPr>
            <w:r w:rsidRPr="006C69F0">
              <w:rPr>
                <w:color w:val="002060"/>
              </w:rPr>
              <w:t>0</w:t>
            </w:r>
          </w:p>
        </w:tc>
      </w:tr>
      <w:tr w:rsidR="00797A36" w:rsidRPr="006C69F0" w14:paraId="2E5D72F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4EECC" w14:textId="77777777" w:rsidR="00797A36" w:rsidRPr="006C69F0" w:rsidRDefault="00797A36" w:rsidP="006C3352">
            <w:pPr>
              <w:pStyle w:val="rowtabella0"/>
              <w:rPr>
                <w:color w:val="002060"/>
              </w:rPr>
            </w:pPr>
            <w:r w:rsidRPr="006C69F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E2B3"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B7A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7E9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9F60"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F4EE"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F3C7"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DE4D"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14F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8EF7" w14:textId="77777777" w:rsidR="00797A36" w:rsidRPr="006C69F0" w:rsidRDefault="00797A36" w:rsidP="006C3352">
            <w:pPr>
              <w:pStyle w:val="rowtabella0"/>
              <w:jc w:val="center"/>
              <w:rPr>
                <w:color w:val="002060"/>
              </w:rPr>
            </w:pPr>
            <w:r w:rsidRPr="006C69F0">
              <w:rPr>
                <w:color w:val="002060"/>
              </w:rPr>
              <w:t>0</w:t>
            </w:r>
          </w:p>
        </w:tc>
      </w:tr>
      <w:tr w:rsidR="00797A36" w:rsidRPr="006C69F0" w14:paraId="6BEEB2E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07ABF" w14:textId="77777777" w:rsidR="00797A36" w:rsidRPr="006C69F0" w:rsidRDefault="00797A36" w:rsidP="006C3352">
            <w:pPr>
              <w:pStyle w:val="rowtabella0"/>
              <w:rPr>
                <w:color w:val="002060"/>
              </w:rPr>
            </w:pPr>
            <w:r w:rsidRPr="006C69F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C561"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0BD4"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ABF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13E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DF04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4EFF"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74DE"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0F29"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7FAB" w14:textId="77777777" w:rsidR="00797A36" w:rsidRPr="006C69F0" w:rsidRDefault="00797A36" w:rsidP="006C3352">
            <w:pPr>
              <w:pStyle w:val="rowtabella0"/>
              <w:jc w:val="center"/>
              <w:rPr>
                <w:color w:val="002060"/>
              </w:rPr>
            </w:pPr>
            <w:r w:rsidRPr="006C69F0">
              <w:rPr>
                <w:color w:val="002060"/>
              </w:rPr>
              <w:t>0</w:t>
            </w:r>
          </w:p>
        </w:tc>
      </w:tr>
      <w:tr w:rsidR="00797A36" w:rsidRPr="006C69F0" w14:paraId="794D835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29526" w14:textId="77777777" w:rsidR="00797A36" w:rsidRPr="006C69F0" w:rsidRDefault="00797A36" w:rsidP="006C3352">
            <w:pPr>
              <w:pStyle w:val="rowtabella0"/>
              <w:rPr>
                <w:color w:val="002060"/>
              </w:rPr>
            </w:pPr>
            <w:r w:rsidRPr="006C69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9A0F"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27B1"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568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D08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00E6"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24F6"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CE0D"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BD03"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F256"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DA785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47FFE" w14:textId="77777777" w:rsidR="00797A36" w:rsidRPr="006C69F0" w:rsidRDefault="00797A36" w:rsidP="006C3352">
            <w:pPr>
              <w:pStyle w:val="rowtabella0"/>
              <w:rPr>
                <w:color w:val="002060"/>
              </w:rPr>
            </w:pPr>
            <w:r w:rsidRPr="006C69F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EF98"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5629"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48B9"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C0E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C2F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88C4"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B2A6"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764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51E4" w14:textId="77777777" w:rsidR="00797A36" w:rsidRPr="006C69F0" w:rsidRDefault="00797A36" w:rsidP="006C3352">
            <w:pPr>
              <w:pStyle w:val="rowtabella0"/>
              <w:jc w:val="center"/>
              <w:rPr>
                <w:color w:val="002060"/>
              </w:rPr>
            </w:pPr>
            <w:r w:rsidRPr="006C69F0">
              <w:rPr>
                <w:color w:val="002060"/>
              </w:rPr>
              <w:t>0</w:t>
            </w:r>
          </w:p>
        </w:tc>
      </w:tr>
      <w:tr w:rsidR="00797A36" w:rsidRPr="006C69F0" w14:paraId="5E525B8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75349" w14:textId="77777777" w:rsidR="00797A36" w:rsidRPr="006C69F0" w:rsidRDefault="00797A36" w:rsidP="006C3352">
            <w:pPr>
              <w:pStyle w:val="rowtabella0"/>
              <w:rPr>
                <w:color w:val="002060"/>
              </w:rPr>
            </w:pPr>
            <w:r w:rsidRPr="006C69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DB67"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EDF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C83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E6D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499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B3DE"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2449"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0026"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A6EA" w14:textId="77777777" w:rsidR="00797A36" w:rsidRPr="006C69F0" w:rsidRDefault="00797A36" w:rsidP="006C3352">
            <w:pPr>
              <w:pStyle w:val="rowtabella0"/>
              <w:jc w:val="center"/>
              <w:rPr>
                <w:color w:val="002060"/>
              </w:rPr>
            </w:pPr>
            <w:r w:rsidRPr="006C69F0">
              <w:rPr>
                <w:color w:val="002060"/>
              </w:rPr>
              <w:t>0</w:t>
            </w:r>
          </w:p>
        </w:tc>
      </w:tr>
      <w:tr w:rsidR="00797A36" w:rsidRPr="006C69F0" w14:paraId="580A19C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E92C7" w14:textId="77777777" w:rsidR="00797A36" w:rsidRPr="006C69F0" w:rsidRDefault="00797A36" w:rsidP="006C3352">
            <w:pPr>
              <w:pStyle w:val="rowtabella0"/>
              <w:rPr>
                <w:color w:val="002060"/>
                <w:lang w:val="es-ES"/>
              </w:rPr>
            </w:pPr>
            <w:r w:rsidRPr="006C69F0">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A75F"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C18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22B1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A252"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F2C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0DE9"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9323"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8A57"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29A3" w14:textId="77777777" w:rsidR="00797A36" w:rsidRPr="006C69F0" w:rsidRDefault="00797A36" w:rsidP="006C3352">
            <w:pPr>
              <w:pStyle w:val="rowtabella0"/>
              <w:jc w:val="center"/>
              <w:rPr>
                <w:color w:val="002060"/>
              </w:rPr>
            </w:pPr>
            <w:r w:rsidRPr="006C69F0">
              <w:rPr>
                <w:color w:val="002060"/>
              </w:rPr>
              <w:t>0</w:t>
            </w:r>
          </w:p>
        </w:tc>
      </w:tr>
      <w:tr w:rsidR="00797A36" w:rsidRPr="006C69F0" w14:paraId="23E74962"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B8651" w14:textId="77777777" w:rsidR="00797A36" w:rsidRPr="006C69F0" w:rsidRDefault="00797A36" w:rsidP="006C3352">
            <w:pPr>
              <w:pStyle w:val="rowtabella0"/>
              <w:rPr>
                <w:color w:val="002060"/>
                <w:lang w:val="es-ES"/>
              </w:rPr>
            </w:pPr>
            <w:r w:rsidRPr="006C69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8C8C"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966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A21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57C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0839"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47C1"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70CF"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B89C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0D5C" w14:textId="77777777" w:rsidR="00797A36" w:rsidRPr="006C69F0" w:rsidRDefault="00797A36" w:rsidP="006C3352">
            <w:pPr>
              <w:pStyle w:val="rowtabella0"/>
              <w:jc w:val="center"/>
              <w:rPr>
                <w:color w:val="002060"/>
              </w:rPr>
            </w:pPr>
            <w:r w:rsidRPr="006C69F0">
              <w:rPr>
                <w:color w:val="002060"/>
              </w:rPr>
              <w:t>0</w:t>
            </w:r>
          </w:p>
        </w:tc>
      </w:tr>
      <w:tr w:rsidR="00797A36" w:rsidRPr="006C69F0" w14:paraId="37E778C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6E899" w14:textId="77777777" w:rsidR="00797A36" w:rsidRPr="006C69F0" w:rsidRDefault="00797A36" w:rsidP="006C3352">
            <w:pPr>
              <w:pStyle w:val="rowtabella0"/>
              <w:rPr>
                <w:color w:val="002060"/>
              </w:rPr>
            </w:pPr>
            <w:r w:rsidRPr="006C69F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3808"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6DE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755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005E"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0DF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5ADA"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37C9"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E4A6"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8ADA" w14:textId="77777777" w:rsidR="00797A36" w:rsidRPr="006C69F0" w:rsidRDefault="00797A36" w:rsidP="006C3352">
            <w:pPr>
              <w:pStyle w:val="rowtabella0"/>
              <w:jc w:val="center"/>
              <w:rPr>
                <w:color w:val="002060"/>
              </w:rPr>
            </w:pPr>
            <w:r w:rsidRPr="006C69F0">
              <w:rPr>
                <w:color w:val="002060"/>
              </w:rPr>
              <w:t>0</w:t>
            </w:r>
          </w:p>
        </w:tc>
      </w:tr>
      <w:tr w:rsidR="00797A36" w:rsidRPr="006C69F0" w14:paraId="0FB9898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245BC" w14:textId="77777777" w:rsidR="00797A36" w:rsidRPr="006C69F0" w:rsidRDefault="00797A36" w:rsidP="006C3352">
            <w:pPr>
              <w:pStyle w:val="rowtabella0"/>
              <w:rPr>
                <w:color w:val="002060"/>
              </w:rPr>
            </w:pPr>
            <w:r w:rsidRPr="006C69F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216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39A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396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F31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88D4"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E296"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8FD2"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6AE5"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938E" w14:textId="77777777" w:rsidR="00797A36" w:rsidRPr="006C69F0" w:rsidRDefault="00797A36" w:rsidP="006C3352">
            <w:pPr>
              <w:pStyle w:val="rowtabella0"/>
              <w:jc w:val="center"/>
              <w:rPr>
                <w:color w:val="002060"/>
              </w:rPr>
            </w:pPr>
            <w:r w:rsidRPr="006C69F0">
              <w:rPr>
                <w:color w:val="002060"/>
              </w:rPr>
              <w:t>0</w:t>
            </w:r>
          </w:p>
        </w:tc>
      </w:tr>
      <w:tr w:rsidR="00797A36" w:rsidRPr="006C69F0" w14:paraId="635702A9"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EAD54" w14:textId="77777777" w:rsidR="00797A36" w:rsidRPr="006C69F0" w:rsidRDefault="00797A36" w:rsidP="006C3352">
            <w:pPr>
              <w:pStyle w:val="rowtabella0"/>
              <w:rPr>
                <w:color w:val="002060"/>
              </w:rPr>
            </w:pPr>
            <w:r w:rsidRPr="006C69F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57D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C0C5"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293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398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2D4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0310"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69D5" w14:textId="77777777" w:rsidR="00797A36" w:rsidRPr="006C69F0" w:rsidRDefault="00797A36" w:rsidP="006C3352">
            <w:pPr>
              <w:pStyle w:val="rowtabella0"/>
              <w:jc w:val="center"/>
              <w:rPr>
                <w:color w:val="002060"/>
              </w:rPr>
            </w:pPr>
            <w:r w:rsidRPr="006C69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F54F"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A4E1" w14:textId="77777777" w:rsidR="00797A36" w:rsidRPr="006C69F0" w:rsidRDefault="00797A36" w:rsidP="006C3352">
            <w:pPr>
              <w:pStyle w:val="rowtabella0"/>
              <w:jc w:val="center"/>
              <w:rPr>
                <w:color w:val="002060"/>
              </w:rPr>
            </w:pPr>
            <w:r w:rsidRPr="006C69F0">
              <w:rPr>
                <w:color w:val="002060"/>
              </w:rPr>
              <w:t>0</w:t>
            </w:r>
          </w:p>
        </w:tc>
      </w:tr>
    </w:tbl>
    <w:p w14:paraId="1C0DECB5" w14:textId="77777777" w:rsidR="00797A36" w:rsidRPr="006C69F0" w:rsidRDefault="00797A36" w:rsidP="00797A36">
      <w:pPr>
        <w:pStyle w:val="breakline"/>
        <w:rPr>
          <w:rFonts w:eastAsiaTheme="minorEastAsia"/>
          <w:color w:val="002060"/>
        </w:rPr>
      </w:pPr>
    </w:p>
    <w:p w14:paraId="5D3E9107" w14:textId="77777777" w:rsidR="00797A36" w:rsidRPr="006C69F0" w:rsidRDefault="00797A36" w:rsidP="00797A36">
      <w:pPr>
        <w:pStyle w:val="breakline"/>
        <w:rPr>
          <w:color w:val="002060"/>
        </w:rPr>
      </w:pPr>
    </w:p>
    <w:p w14:paraId="444E9900"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05A0B92F"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07E94"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4A49F"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C2BB9"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62861"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7F8B8"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5866"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2BAE"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77E4"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9632E"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ED792" w14:textId="77777777" w:rsidR="00797A36" w:rsidRPr="006C69F0" w:rsidRDefault="00797A36" w:rsidP="006C3352">
            <w:pPr>
              <w:pStyle w:val="headertabella0"/>
              <w:rPr>
                <w:color w:val="002060"/>
              </w:rPr>
            </w:pPr>
            <w:r w:rsidRPr="006C69F0">
              <w:rPr>
                <w:color w:val="002060"/>
              </w:rPr>
              <w:t>PE</w:t>
            </w:r>
          </w:p>
        </w:tc>
      </w:tr>
      <w:tr w:rsidR="00797A36" w:rsidRPr="006C69F0" w14:paraId="43828804"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CFBF3" w14:textId="77777777" w:rsidR="00797A36" w:rsidRPr="006C69F0" w:rsidRDefault="00797A36" w:rsidP="006C3352">
            <w:pPr>
              <w:pStyle w:val="rowtabella0"/>
              <w:rPr>
                <w:color w:val="002060"/>
              </w:rPr>
            </w:pPr>
            <w:r w:rsidRPr="006C69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4266"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4FA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8245"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91A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4C2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F6AC" w14:textId="77777777" w:rsidR="00797A36" w:rsidRPr="006C69F0" w:rsidRDefault="00797A36" w:rsidP="006C3352">
            <w:pPr>
              <w:pStyle w:val="rowtabella0"/>
              <w:jc w:val="center"/>
              <w:rPr>
                <w:color w:val="002060"/>
              </w:rPr>
            </w:pPr>
            <w:r w:rsidRPr="006C69F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F14A"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5E53"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8A10" w14:textId="77777777" w:rsidR="00797A36" w:rsidRPr="006C69F0" w:rsidRDefault="00797A36" w:rsidP="006C3352">
            <w:pPr>
              <w:pStyle w:val="rowtabella0"/>
              <w:jc w:val="center"/>
              <w:rPr>
                <w:color w:val="002060"/>
              </w:rPr>
            </w:pPr>
            <w:r w:rsidRPr="006C69F0">
              <w:rPr>
                <w:color w:val="002060"/>
              </w:rPr>
              <w:t>0</w:t>
            </w:r>
          </w:p>
        </w:tc>
      </w:tr>
      <w:tr w:rsidR="00797A36" w:rsidRPr="006C69F0" w14:paraId="774A3A2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8D334" w14:textId="77777777" w:rsidR="00797A36" w:rsidRPr="006C69F0" w:rsidRDefault="00797A36" w:rsidP="006C3352">
            <w:pPr>
              <w:pStyle w:val="rowtabella0"/>
              <w:rPr>
                <w:color w:val="002060"/>
              </w:rPr>
            </w:pPr>
            <w:r w:rsidRPr="006C69F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2BE3"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6D9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51A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744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1CD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40E9"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1353"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011D"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8496" w14:textId="77777777" w:rsidR="00797A36" w:rsidRPr="006C69F0" w:rsidRDefault="00797A36" w:rsidP="006C3352">
            <w:pPr>
              <w:pStyle w:val="rowtabella0"/>
              <w:jc w:val="center"/>
              <w:rPr>
                <w:color w:val="002060"/>
              </w:rPr>
            </w:pPr>
            <w:r w:rsidRPr="006C69F0">
              <w:rPr>
                <w:color w:val="002060"/>
              </w:rPr>
              <w:t>0</w:t>
            </w:r>
          </w:p>
        </w:tc>
      </w:tr>
      <w:tr w:rsidR="00797A36" w:rsidRPr="006C69F0" w14:paraId="71CEAFF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66EFE" w14:textId="77777777" w:rsidR="00797A36" w:rsidRPr="006C69F0" w:rsidRDefault="00797A36" w:rsidP="006C3352">
            <w:pPr>
              <w:pStyle w:val="rowtabella0"/>
              <w:rPr>
                <w:color w:val="002060"/>
              </w:rPr>
            </w:pPr>
            <w:r w:rsidRPr="006C69F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EB5B"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B6E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D81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AC7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72E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C730"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5527"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956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8142" w14:textId="77777777" w:rsidR="00797A36" w:rsidRPr="006C69F0" w:rsidRDefault="00797A36" w:rsidP="006C3352">
            <w:pPr>
              <w:pStyle w:val="rowtabella0"/>
              <w:jc w:val="center"/>
              <w:rPr>
                <w:color w:val="002060"/>
              </w:rPr>
            </w:pPr>
            <w:r w:rsidRPr="006C69F0">
              <w:rPr>
                <w:color w:val="002060"/>
              </w:rPr>
              <w:t>0</w:t>
            </w:r>
          </w:p>
        </w:tc>
      </w:tr>
      <w:tr w:rsidR="00797A36" w:rsidRPr="006C69F0" w14:paraId="5BAF9FA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0B134" w14:textId="77777777" w:rsidR="00797A36" w:rsidRPr="006C69F0" w:rsidRDefault="00797A36" w:rsidP="006C3352">
            <w:pPr>
              <w:pStyle w:val="rowtabella0"/>
              <w:rPr>
                <w:color w:val="002060"/>
              </w:rPr>
            </w:pPr>
            <w:r w:rsidRPr="006C69F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ED15"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2C9F"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C27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9FC2"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9C5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48D1" w14:textId="77777777" w:rsidR="00797A36" w:rsidRPr="006C69F0" w:rsidRDefault="00797A36" w:rsidP="006C3352">
            <w:pPr>
              <w:pStyle w:val="rowtabella0"/>
              <w:jc w:val="center"/>
              <w:rPr>
                <w:color w:val="002060"/>
              </w:rPr>
            </w:pPr>
            <w:r w:rsidRPr="006C69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5A23"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ACE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2E79" w14:textId="77777777" w:rsidR="00797A36" w:rsidRPr="006C69F0" w:rsidRDefault="00797A36" w:rsidP="006C3352">
            <w:pPr>
              <w:pStyle w:val="rowtabella0"/>
              <w:jc w:val="center"/>
              <w:rPr>
                <w:color w:val="002060"/>
              </w:rPr>
            </w:pPr>
            <w:r w:rsidRPr="006C69F0">
              <w:rPr>
                <w:color w:val="002060"/>
              </w:rPr>
              <w:t>0</w:t>
            </w:r>
          </w:p>
        </w:tc>
      </w:tr>
      <w:tr w:rsidR="00797A36" w:rsidRPr="006C69F0" w14:paraId="50C61DC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D1013" w14:textId="77777777" w:rsidR="00797A36" w:rsidRPr="006C69F0" w:rsidRDefault="00797A36" w:rsidP="006C3352">
            <w:pPr>
              <w:pStyle w:val="rowtabella0"/>
              <w:rPr>
                <w:color w:val="002060"/>
                <w:lang w:val="es-ES"/>
              </w:rPr>
            </w:pPr>
            <w:r w:rsidRPr="006C69F0">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A881"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4397"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D2E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694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39E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6752"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94ED"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FD4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2519" w14:textId="77777777" w:rsidR="00797A36" w:rsidRPr="006C69F0" w:rsidRDefault="00797A36" w:rsidP="006C3352">
            <w:pPr>
              <w:pStyle w:val="rowtabella0"/>
              <w:jc w:val="center"/>
              <w:rPr>
                <w:color w:val="002060"/>
              </w:rPr>
            </w:pPr>
            <w:r w:rsidRPr="006C69F0">
              <w:rPr>
                <w:color w:val="002060"/>
              </w:rPr>
              <w:t>0</w:t>
            </w:r>
          </w:p>
        </w:tc>
      </w:tr>
      <w:tr w:rsidR="00797A36" w:rsidRPr="006C69F0" w14:paraId="5611C1E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13222" w14:textId="77777777" w:rsidR="00797A36" w:rsidRPr="006C69F0" w:rsidRDefault="00797A36" w:rsidP="006C3352">
            <w:pPr>
              <w:pStyle w:val="rowtabella0"/>
              <w:rPr>
                <w:color w:val="002060"/>
              </w:rPr>
            </w:pPr>
            <w:r w:rsidRPr="006C69F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3033"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D2F1"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4D2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B6B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A94D"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B243"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6C2A"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471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5AA2" w14:textId="77777777" w:rsidR="00797A36" w:rsidRPr="006C69F0" w:rsidRDefault="00797A36" w:rsidP="006C3352">
            <w:pPr>
              <w:pStyle w:val="rowtabella0"/>
              <w:jc w:val="center"/>
              <w:rPr>
                <w:color w:val="002060"/>
              </w:rPr>
            </w:pPr>
            <w:r w:rsidRPr="006C69F0">
              <w:rPr>
                <w:color w:val="002060"/>
              </w:rPr>
              <w:t>0</w:t>
            </w:r>
          </w:p>
        </w:tc>
      </w:tr>
      <w:tr w:rsidR="00797A36" w:rsidRPr="006C69F0" w14:paraId="7A3F8CC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8BEF2" w14:textId="77777777" w:rsidR="00797A36" w:rsidRPr="006C69F0" w:rsidRDefault="00797A36" w:rsidP="006C3352">
            <w:pPr>
              <w:pStyle w:val="rowtabella0"/>
              <w:rPr>
                <w:color w:val="002060"/>
              </w:rPr>
            </w:pPr>
            <w:r w:rsidRPr="006C69F0">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FF57"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73A5"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2C8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EC1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5C5D"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10C2"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CC6E"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454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23F7" w14:textId="77777777" w:rsidR="00797A36" w:rsidRPr="006C69F0" w:rsidRDefault="00797A36" w:rsidP="006C3352">
            <w:pPr>
              <w:pStyle w:val="rowtabella0"/>
              <w:jc w:val="center"/>
              <w:rPr>
                <w:color w:val="002060"/>
              </w:rPr>
            </w:pPr>
            <w:r w:rsidRPr="006C69F0">
              <w:rPr>
                <w:color w:val="002060"/>
              </w:rPr>
              <w:t>0</w:t>
            </w:r>
          </w:p>
        </w:tc>
      </w:tr>
      <w:tr w:rsidR="00797A36" w:rsidRPr="006C69F0" w14:paraId="08FE783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88428" w14:textId="77777777" w:rsidR="00797A36" w:rsidRPr="006C69F0" w:rsidRDefault="00797A36" w:rsidP="006C3352">
            <w:pPr>
              <w:pStyle w:val="rowtabella0"/>
              <w:rPr>
                <w:color w:val="002060"/>
              </w:rPr>
            </w:pPr>
            <w:r w:rsidRPr="006C69F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F907"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5D2E"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8D2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943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1961"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8890"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CC7D"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9885"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2099" w14:textId="77777777" w:rsidR="00797A36" w:rsidRPr="006C69F0" w:rsidRDefault="00797A36" w:rsidP="006C3352">
            <w:pPr>
              <w:pStyle w:val="rowtabella0"/>
              <w:jc w:val="center"/>
              <w:rPr>
                <w:color w:val="002060"/>
              </w:rPr>
            </w:pPr>
            <w:r w:rsidRPr="006C69F0">
              <w:rPr>
                <w:color w:val="002060"/>
              </w:rPr>
              <w:t>0</w:t>
            </w:r>
          </w:p>
        </w:tc>
      </w:tr>
      <w:tr w:rsidR="00797A36" w:rsidRPr="006C69F0" w14:paraId="7348D76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64F04" w14:textId="77777777" w:rsidR="00797A36" w:rsidRPr="006C69F0" w:rsidRDefault="00797A36" w:rsidP="006C3352">
            <w:pPr>
              <w:pStyle w:val="rowtabella0"/>
              <w:rPr>
                <w:color w:val="002060"/>
              </w:rPr>
            </w:pPr>
            <w:r w:rsidRPr="006C69F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040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3805"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F4CD"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464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B12F"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5C66"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8680"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C75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7BEB" w14:textId="77777777" w:rsidR="00797A36" w:rsidRPr="006C69F0" w:rsidRDefault="00797A36" w:rsidP="006C3352">
            <w:pPr>
              <w:pStyle w:val="rowtabella0"/>
              <w:jc w:val="center"/>
              <w:rPr>
                <w:color w:val="002060"/>
              </w:rPr>
            </w:pPr>
            <w:r w:rsidRPr="006C69F0">
              <w:rPr>
                <w:color w:val="002060"/>
              </w:rPr>
              <w:t>0</w:t>
            </w:r>
          </w:p>
        </w:tc>
      </w:tr>
      <w:tr w:rsidR="00797A36" w:rsidRPr="006C69F0" w14:paraId="6C2E1AC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DC146" w14:textId="77777777" w:rsidR="00797A36" w:rsidRPr="006C69F0" w:rsidRDefault="00797A36" w:rsidP="006C3352">
            <w:pPr>
              <w:pStyle w:val="rowtabella0"/>
              <w:rPr>
                <w:color w:val="002060"/>
                <w:lang w:val="es-ES"/>
              </w:rPr>
            </w:pPr>
            <w:r w:rsidRPr="006C69F0">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6F54"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954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7B44"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BB91"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77AD"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050F"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E8C9" w14:textId="77777777" w:rsidR="00797A36" w:rsidRPr="006C69F0" w:rsidRDefault="00797A36" w:rsidP="006C3352">
            <w:pPr>
              <w:pStyle w:val="rowtabella0"/>
              <w:jc w:val="center"/>
              <w:rPr>
                <w:color w:val="002060"/>
              </w:rPr>
            </w:pPr>
            <w:r w:rsidRPr="006C69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6D24"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DD50" w14:textId="77777777" w:rsidR="00797A36" w:rsidRPr="006C69F0" w:rsidRDefault="00797A36" w:rsidP="006C3352">
            <w:pPr>
              <w:pStyle w:val="rowtabella0"/>
              <w:jc w:val="center"/>
              <w:rPr>
                <w:color w:val="002060"/>
              </w:rPr>
            </w:pPr>
            <w:r w:rsidRPr="006C69F0">
              <w:rPr>
                <w:color w:val="002060"/>
              </w:rPr>
              <w:t>0</w:t>
            </w:r>
          </w:p>
        </w:tc>
      </w:tr>
      <w:tr w:rsidR="00797A36" w:rsidRPr="006C69F0" w14:paraId="0200241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73B62" w14:textId="77777777" w:rsidR="00797A36" w:rsidRPr="006C69F0" w:rsidRDefault="00797A36" w:rsidP="006C3352">
            <w:pPr>
              <w:pStyle w:val="rowtabella0"/>
              <w:rPr>
                <w:color w:val="002060"/>
              </w:rPr>
            </w:pPr>
            <w:r w:rsidRPr="006C69F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03D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C511"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E9F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FCA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7A0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AB67"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32C1" w14:textId="77777777" w:rsidR="00797A36" w:rsidRPr="006C69F0" w:rsidRDefault="00797A36" w:rsidP="006C3352">
            <w:pPr>
              <w:pStyle w:val="rowtabella0"/>
              <w:jc w:val="center"/>
              <w:rPr>
                <w:color w:val="002060"/>
              </w:rPr>
            </w:pPr>
            <w:r w:rsidRPr="006C69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19FD"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CCC2" w14:textId="77777777" w:rsidR="00797A36" w:rsidRPr="006C69F0" w:rsidRDefault="00797A36" w:rsidP="006C3352">
            <w:pPr>
              <w:pStyle w:val="rowtabella0"/>
              <w:jc w:val="center"/>
              <w:rPr>
                <w:color w:val="002060"/>
              </w:rPr>
            </w:pPr>
            <w:r w:rsidRPr="006C69F0">
              <w:rPr>
                <w:color w:val="002060"/>
              </w:rPr>
              <w:t>0</w:t>
            </w:r>
          </w:p>
        </w:tc>
      </w:tr>
      <w:tr w:rsidR="00797A36" w:rsidRPr="006C69F0" w14:paraId="246826B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64D1E" w14:textId="77777777" w:rsidR="00797A36" w:rsidRPr="006C69F0" w:rsidRDefault="00797A36" w:rsidP="006C3352">
            <w:pPr>
              <w:pStyle w:val="rowtabella0"/>
              <w:rPr>
                <w:color w:val="002060"/>
              </w:rPr>
            </w:pPr>
            <w:r w:rsidRPr="006C69F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56E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FF69"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460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16B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4FB6"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BBCD"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9AA4" w14:textId="77777777" w:rsidR="00797A36" w:rsidRPr="006C69F0" w:rsidRDefault="00797A36" w:rsidP="006C3352">
            <w:pPr>
              <w:pStyle w:val="rowtabella0"/>
              <w:jc w:val="center"/>
              <w:rPr>
                <w:color w:val="002060"/>
              </w:rPr>
            </w:pPr>
            <w:r w:rsidRPr="006C69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4005"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F3BB" w14:textId="77777777" w:rsidR="00797A36" w:rsidRPr="006C69F0" w:rsidRDefault="00797A36" w:rsidP="006C3352">
            <w:pPr>
              <w:pStyle w:val="rowtabella0"/>
              <w:jc w:val="center"/>
              <w:rPr>
                <w:color w:val="002060"/>
              </w:rPr>
            </w:pPr>
            <w:r w:rsidRPr="006C69F0">
              <w:rPr>
                <w:color w:val="002060"/>
              </w:rPr>
              <w:t>0</w:t>
            </w:r>
          </w:p>
        </w:tc>
      </w:tr>
      <w:tr w:rsidR="00797A36" w:rsidRPr="006C69F0" w14:paraId="77CB2EA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16BBB" w14:textId="77777777" w:rsidR="00797A36" w:rsidRPr="006C69F0" w:rsidRDefault="00797A36" w:rsidP="006C3352">
            <w:pPr>
              <w:pStyle w:val="rowtabella0"/>
              <w:rPr>
                <w:color w:val="002060"/>
              </w:rPr>
            </w:pPr>
            <w:r w:rsidRPr="006C69F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C27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5D44"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C8F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FF6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F16D"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C8BA"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5127"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06E0"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CB0B" w14:textId="77777777" w:rsidR="00797A36" w:rsidRPr="006C69F0" w:rsidRDefault="00797A36" w:rsidP="006C3352">
            <w:pPr>
              <w:pStyle w:val="rowtabella0"/>
              <w:jc w:val="center"/>
              <w:rPr>
                <w:color w:val="002060"/>
              </w:rPr>
            </w:pPr>
            <w:r w:rsidRPr="006C69F0">
              <w:rPr>
                <w:color w:val="002060"/>
              </w:rPr>
              <w:t>0</w:t>
            </w:r>
          </w:p>
        </w:tc>
      </w:tr>
      <w:tr w:rsidR="00797A36" w:rsidRPr="006C69F0" w14:paraId="6A7E1CD5"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C98559" w14:textId="77777777" w:rsidR="00797A36" w:rsidRPr="006C69F0" w:rsidRDefault="00797A36" w:rsidP="006C3352">
            <w:pPr>
              <w:pStyle w:val="rowtabella0"/>
              <w:rPr>
                <w:color w:val="002060"/>
              </w:rPr>
            </w:pPr>
            <w:r w:rsidRPr="006C69F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88A9"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B9BA"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D1A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357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7AB0"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4F6"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A5BD" w14:textId="77777777" w:rsidR="00797A36" w:rsidRPr="006C69F0" w:rsidRDefault="00797A36" w:rsidP="006C3352">
            <w:pPr>
              <w:pStyle w:val="rowtabella0"/>
              <w:jc w:val="center"/>
              <w:rPr>
                <w:color w:val="002060"/>
              </w:rPr>
            </w:pPr>
            <w:r w:rsidRPr="006C69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0B5E"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E877" w14:textId="77777777" w:rsidR="00797A36" w:rsidRPr="006C69F0" w:rsidRDefault="00797A36" w:rsidP="006C3352">
            <w:pPr>
              <w:pStyle w:val="rowtabella0"/>
              <w:jc w:val="center"/>
              <w:rPr>
                <w:color w:val="002060"/>
              </w:rPr>
            </w:pPr>
            <w:r w:rsidRPr="006C69F0">
              <w:rPr>
                <w:color w:val="002060"/>
              </w:rPr>
              <w:t>0</w:t>
            </w:r>
          </w:p>
        </w:tc>
      </w:tr>
    </w:tbl>
    <w:p w14:paraId="0324FE1C" w14:textId="77777777" w:rsidR="00797A36" w:rsidRPr="006C69F0" w:rsidRDefault="00797A36" w:rsidP="00797A36">
      <w:pPr>
        <w:pStyle w:val="breakline"/>
        <w:rPr>
          <w:color w:val="002060"/>
        </w:rPr>
      </w:pPr>
    </w:p>
    <w:p w14:paraId="3D352CC6" w14:textId="77777777" w:rsidR="00797A36" w:rsidRPr="006C69F0" w:rsidRDefault="00797A36" w:rsidP="00797A36">
      <w:pPr>
        <w:pStyle w:val="titoloprinc0"/>
        <w:rPr>
          <w:color w:val="002060"/>
        </w:rPr>
      </w:pPr>
      <w:r w:rsidRPr="006C69F0">
        <w:rPr>
          <w:color w:val="002060"/>
        </w:rPr>
        <w:t>PROGRAMMA GARE</w:t>
      </w:r>
    </w:p>
    <w:p w14:paraId="3C036F0A" w14:textId="77777777" w:rsidR="00797A36" w:rsidRDefault="00797A36" w:rsidP="00797A36">
      <w:pPr>
        <w:pStyle w:val="breakline"/>
        <w:rPr>
          <w:color w:val="002060"/>
        </w:rPr>
      </w:pPr>
    </w:p>
    <w:p w14:paraId="6AC7AB92" w14:textId="77777777" w:rsidR="00797A36" w:rsidRPr="00AB6D37" w:rsidRDefault="00797A36" w:rsidP="00797A36">
      <w:pPr>
        <w:pStyle w:val="sottotitolocampionato10"/>
        <w:rPr>
          <w:color w:val="002060"/>
        </w:rPr>
      </w:pPr>
      <w:r w:rsidRPr="00AB6D3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797A36" w:rsidRPr="00AB6D37" w14:paraId="0B489DDF"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F12F"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5656"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1F46"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F87FC"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0BA4B"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B0BB"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B58C"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082E3D7A" w14:textId="77777777" w:rsidTr="006C335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DD2310" w14:textId="77777777" w:rsidR="00797A36" w:rsidRPr="00AB6D37" w:rsidRDefault="00797A36" w:rsidP="006C3352">
            <w:pPr>
              <w:pStyle w:val="rowtabella0"/>
              <w:rPr>
                <w:color w:val="002060"/>
              </w:rPr>
            </w:pPr>
            <w:r w:rsidRPr="00AB6D37">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71FB6" w14:textId="77777777" w:rsidR="00797A36" w:rsidRPr="00AB6D37" w:rsidRDefault="00797A36" w:rsidP="006C3352">
            <w:pPr>
              <w:pStyle w:val="rowtabella0"/>
              <w:rPr>
                <w:color w:val="002060"/>
              </w:rPr>
            </w:pPr>
            <w:r w:rsidRPr="00AB6D37">
              <w:rPr>
                <w:color w:val="002060"/>
              </w:rPr>
              <w:t>CITTA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86F8B"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C0D06" w14:textId="77777777" w:rsidR="00797A36" w:rsidRPr="00AB6D37" w:rsidRDefault="00797A36" w:rsidP="006C3352">
            <w:pPr>
              <w:pStyle w:val="rowtabella0"/>
              <w:rPr>
                <w:color w:val="002060"/>
              </w:rPr>
            </w:pPr>
            <w:r w:rsidRPr="00AB6D37">
              <w:rPr>
                <w:color w:val="002060"/>
              </w:rPr>
              <w:t>23/11/2022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C7DBE" w14:textId="77777777" w:rsidR="00797A36" w:rsidRPr="00AB6D37" w:rsidRDefault="00797A36" w:rsidP="006C3352">
            <w:pPr>
              <w:pStyle w:val="rowtabella0"/>
              <w:rPr>
                <w:color w:val="002060"/>
              </w:rPr>
            </w:pPr>
            <w:r w:rsidRPr="00AB6D37">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09E57" w14:textId="77777777" w:rsidR="00797A36" w:rsidRPr="00AB6D37" w:rsidRDefault="00797A36" w:rsidP="006C3352">
            <w:pPr>
              <w:pStyle w:val="rowtabella0"/>
              <w:rPr>
                <w:color w:val="002060"/>
              </w:rPr>
            </w:pPr>
            <w:r w:rsidRPr="00AB6D3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751E9" w14:textId="77777777" w:rsidR="00797A36" w:rsidRPr="00AB6D37" w:rsidRDefault="00797A36" w:rsidP="006C3352">
            <w:pPr>
              <w:pStyle w:val="rowtabella0"/>
              <w:rPr>
                <w:color w:val="002060"/>
              </w:rPr>
            </w:pPr>
            <w:r w:rsidRPr="00AB6D37">
              <w:rPr>
                <w:color w:val="002060"/>
              </w:rPr>
              <w:t>VIA MADRE TERESA DI CALCUTTA</w:t>
            </w:r>
          </w:p>
        </w:tc>
      </w:tr>
    </w:tbl>
    <w:p w14:paraId="70F91F06" w14:textId="77777777" w:rsidR="00797A36" w:rsidRPr="00AB6D37" w:rsidRDefault="00797A36" w:rsidP="00797A36">
      <w:pPr>
        <w:pStyle w:val="breakline"/>
        <w:rPr>
          <w:rFonts w:eastAsiaTheme="minorEastAsia"/>
          <w:color w:val="002060"/>
        </w:rPr>
      </w:pPr>
    </w:p>
    <w:p w14:paraId="202821BE" w14:textId="77777777" w:rsidR="00797A36" w:rsidRPr="00AB6D37" w:rsidRDefault="00797A36" w:rsidP="00797A36">
      <w:pPr>
        <w:pStyle w:val="breakline"/>
        <w:rPr>
          <w:color w:val="002060"/>
        </w:rPr>
      </w:pPr>
    </w:p>
    <w:p w14:paraId="3EA3338A" w14:textId="77777777" w:rsidR="00797A36" w:rsidRPr="00AB6D37" w:rsidRDefault="00797A36" w:rsidP="00797A36">
      <w:pPr>
        <w:pStyle w:val="breakline"/>
        <w:rPr>
          <w:color w:val="002060"/>
        </w:rPr>
      </w:pPr>
    </w:p>
    <w:p w14:paraId="15FD13D8" w14:textId="77777777" w:rsidR="00797A36" w:rsidRPr="00AB6D37" w:rsidRDefault="00797A36" w:rsidP="00797A36">
      <w:pPr>
        <w:pStyle w:val="sottotitolocampionato10"/>
        <w:rPr>
          <w:color w:val="002060"/>
        </w:rPr>
      </w:pPr>
      <w:r w:rsidRPr="00AB6D37">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0"/>
        <w:gridCol w:w="385"/>
        <w:gridCol w:w="898"/>
        <w:gridCol w:w="1175"/>
        <w:gridCol w:w="1563"/>
        <w:gridCol w:w="1544"/>
      </w:tblGrid>
      <w:tr w:rsidR="00797A36" w:rsidRPr="00AB6D37" w14:paraId="589B7740"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F0FB9"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0645"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C6BA4"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A660B"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98A50"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C027E"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770A"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14B7073E"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AAA10" w14:textId="77777777" w:rsidR="00797A36" w:rsidRPr="00AB6D37" w:rsidRDefault="00797A36" w:rsidP="006C3352">
            <w:pPr>
              <w:pStyle w:val="rowtabella0"/>
              <w:rPr>
                <w:color w:val="002060"/>
              </w:rPr>
            </w:pPr>
            <w:r w:rsidRPr="00AB6D37">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B2384" w14:textId="77777777" w:rsidR="00797A36" w:rsidRPr="00AB6D37" w:rsidRDefault="00797A36" w:rsidP="006C3352">
            <w:pPr>
              <w:pStyle w:val="rowtabella0"/>
              <w:rPr>
                <w:color w:val="002060"/>
              </w:rPr>
            </w:pPr>
            <w:r w:rsidRPr="00AB6D37">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E7AE3"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D1A94"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15782" w14:textId="77777777" w:rsidR="00797A36" w:rsidRPr="00AB6D37" w:rsidRDefault="00797A36" w:rsidP="006C3352">
            <w:pPr>
              <w:pStyle w:val="rowtabella0"/>
              <w:rPr>
                <w:color w:val="002060"/>
              </w:rPr>
            </w:pPr>
            <w:r w:rsidRPr="00AB6D37">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71BD3" w14:textId="77777777" w:rsidR="00797A36" w:rsidRPr="00AB6D37" w:rsidRDefault="00797A36" w:rsidP="006C3352">
            <w:pPr>
              <w:pStyle w:val="rowtabella0"/>
              <w:rPr>
                <w:color w:val="002060"/>
              </w:rPr>
            </w:pPr>
            <w:r w:rsidRPr="00AB6D37">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34265" w14:textId="77777777" w:rsidR="00797A36" w:rsidRPr="00AB6D37" w:rsidRDefault="00797A36" w:rsidP="006C3352">
            <w:pPr>
              <w:pStyle w:val="rowtabella0"/>
              <w:rPr>
                <w:color w:val="002060"/>
              </w:rPr>
            </w:pPr>
            <w:r w:rsidRPr="00AB6D37">
              <w:rPr>
                <w:color w:val="002060"/>
              </w:rPr>
              <w:t>VIA MATTEOTTI</w:t>
            </w:r>
          </w:p>
        </w:tc>
      </w:tr>
      <w:tr w:rsidR="00797A36" w:rsidRPr="00AB6D37" w14:paraId="3B52BCDF"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D943D" w14:textId="77777777" w:rsidR="00797A36" w:rsidRPr="00AB6D37" w:rsidRDefault="00797A36" w:rsidP="006C3352">
            <w:pPr>
              <w:pStyle w:val="rowtabella0"/>
              <w:rPr>
                <w:color w:val="002060"/>
              </w:rPr>
            </w:pPr>
            <w:r w:rsidRPr="00AB6D37">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4CC346" w14:textId="77777777" w:rsidR="00797A36" w:rsidRPr="00AB6D37" w:rsidRDefault="00797A36" w:rsidP="006C3352">
            <w:pPr>
              <w:pStyle w:val="rowtabella0"/>
              <w:rPr>
                <w:color w:val="002060"/>
              </w:rPr>
            </w:pPr>
            <w:r w:rsidRPr="00AB6D37">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C297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FE704" w14:textId="77777777" w:rsidR="00797A36" w:rsidRPr="00AB6D37" w:rsidRDefault="00797A36" w:rsidP="006C3352">
            <w:pPr>
              <w:pStyle w:val="rowtabella0"/>
              <w:rPr>
                <w:color w:val="002060"/>
              </w:rPr>
            </w:pPr>
            <w:r w:rsidRPr="00AB6D37">
              <w:rPr>
                <w:color w:val="002060"/>
              </w:rPr>
              <w:t>25/11/2022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4E590D" w14:textId="77777777" w:rsidR="00797A36" w:rsidRPr="00AB6D37" w:rsidRDefault="00797A36" w:rsidP="006C3352">
            <w:pPr>
              <w:pStyle w:val="rowtabella0"/>
              <w:rPr>
                <w:color w:val="002060"/>
              </w:rPr>
            </w:pPr>
            <w:r w:rsidRPr="00AB6D3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BAFDFA" w14:textId="77777777" w:rsidR="00797A36" w:rsidRPr="00AB6D37" w:rsidRDefault="00797A36" w:rsidP="006C3352">
            <w:pPr>
              <w:pStyle w:val="rowtabella0"/>
              <w:rPr>
                <w:color w:val="002060"/>
              </w:rPr>
            </w:pPr>
            <w:r w:rsidRPr="00AB6D3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E0069" w14:textId="77777777" w:rsidR="00797A36" w:rsidRPr="00AB6D37" w:rsidRDefault="00797A36" w:rsidP="006C3352">
            <w:pPr>
              <w:pStyle w:val="rowtabella0"/>
              <w:rPr>
                <w:color w:val="002060"/>
              </w:rPr>
            </w:pPr>
            <w:r w:rsidRPr="00AB6D37">
              <w:rPr>
                <w:color w:val="002060"/>
              </w:rPr>
              <w:t>VIA GRAZIA DELEDDA</w:t>
            </w:r>
          </w:p>
        </w:tc>
      </w:tr>
      <w:tr w:rsidR="00797A36" w:rsidRPr="00AB6D37" w14:paraId="25FE1920"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24933F" w14:textId="77777777" w:rsidR="00797A36" w:rsidRPr="00AB6D37" w:rsidRDefault="00797A36" w:rsidP="006C3352">
            <w:pPr>
              <w:pStyle w:val="rowtabella0"/>
              <w:rPr>
                <w:color w:val="002060"/>
              </w:rPr>
            </w:pPr>
            <w:r w:rsidRPr="00AB6D37">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31C8BB" w14:textId="77777777" w:rsidR="00797A36" w:rsidRPr="00AB6D37" w:rsidRDefault="00797A36" w:rsidP="006C3352">
            <w:pPr>
              <w:pStyle w:val="rowtabella0"/>
              <w:rPr>
                <w:color w:val="002060"/>
              </w:rPr>
            </w:pPr>
            <w:r w:rsidRPr="00AB6D3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E76AF"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C2617" w14:textId="77777777" w:rsidR="00797A36" w:rsidRPr="00AB6D37" w:rsidRDefault="00797A36" w:rsidP="006C3352">
            <w:pPr>
              <w:pStyle w:val="rowtabella0"/>
              <w:rPr>
                <w:color w:val="002060"/>
              </w:rPr>
            </w:pPr>
            <w:r w:rsidRPr="00AB6D37">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5E066B" w14:textId="77777777" w:rsidR="00797A36" w:rsidRPr="00AB6D37" w:rsidRDefault="00797A36" w:rsidP="006C3352">
            <w:pPr>
              <w:pStyle w:val="rowtabella0"/>
              <w:rPr>
                <w:color w:val="002060"/>
              </w:rPr>
            </w:pPr>
            <w:r w:rsidRPr="00AB6D37">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8E3FA" w14:textId="77777777" w:rsidR="00797A36" w:rsidRPr="00AB6D37" w:rsidRDefault="00797A36" w:rsidP="006C3352">
            <w:pPr>
              <w:pStyle w:val="rowtabella0"/>
              <w:rPr>
                <w:color w:val="002060"/>
              </w:rPr>
            </w:pPr>
            <w:r w:rsidRPr="00AB6D37">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ED500" w14:textId="77777777" w:rsidR="00797A36" w:rsidRPr="00AB6D37" w:rsidRDefault="00797A36" w:rsidP="006C3352">
            <w:pPr>
              <w:pStyle w:val="rowtabella0"/>
              <w:rPr>
                <w:color w:val="002060"/>
              </w:rPr>
            </w:pPr>
            <w:r w:rsidRPr="00AB6D37">
              <w:rPr>
                <w:color w:val="002060"/>
              </w:rPr>
              <w:t>VIA DELLA SANTA SELVINO</w:t>
            </w:r>
          </w:p>
        </w:tc>
      </w:tr>
      <w:tr w:rsidR="00797A36" w:rsidRPr="00AB6D37" w14:paraId="02528CE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695FA" w14:textId="77777777" w:rsidR="00797A36" w:rsidRPr="00AB6D37" w:rsidRDefault="00797A36" w:rsidP="006C3352">
            <w:pPr>
              <w:pStyle w:val="rowtabella0"/>
              <w:rPr>
                <w:color w:val="002060"/>
              </w:rPr>
            </w:pPr>
            <w:r w:rsidRPr="00AB6D37">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8457E3" w14:textId="77777777" w:rsidR="00797A36" w:rsidRPr="00AB6D37" w:rsidRDefault="00797A36" w:rsidP="006C3352">
            <w:pPr>
              <w:pStyle w:val="rowtabella0"/>
              <w:rPr>
                <w:color w:val="002060"/>
              </w:rPr>
            </w:pPr>
            <w:r w:rsidRPr="00AB6D37">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C5E8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4452E" w14:textId="77777777" w:rsidR="00797A36" w:rsidRPr="00AB6D37" w:rsidRDefault="00797A36" w:rsidP="006C3352">
            <w:pPr>
              <w:pStyle w:val="rowtabella0"/>
              <w:rPr>
                <w:color w:val="002060"/>
              </w:rPr>
            </w:pPr>
            <w:r w:rsidRPr="00AB6D37">
              <w:rPr>
                <w:color w:val="002060"/>
              </w:rPr>
              <w:t>25/11/2022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EB63A" w14:textId="77777777" w:rsidR="00797A36" w:rsidRPr="00AB6D37" w:rsidRDefault="00797A36" w:rsidP="006C3352">
            <w:pPr>
              <w:pStyle w:val="rowtabella0"/>
              <w:rPr>
                <w:color w:val="002060"/>
              </w:rPr>
            </w:pPr>
            <w:r w:rsidRPr="00AB6D3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1919A" w14:textId="77777777" w:rsidR="00797A36" w:rsidRPr="00AB6D37" w:rsidRDefault="00797A36" w:rsidP="006C3352">
            <w:pPr>
              <w:pStyle w:val="rowtabella0"/>
              <w:rPr>
                <w:color w:val="002060"/>
              </w:rPr>
            </w:pPr>
            <w:r w:rsidRPr="00AB6D3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BCC89" w14:textId="77777777" w:rsidR="00797A36" w:rsidRPr="00AB6D37" w:rsidRDefault="00797A36" w:rsidP="006C3352">
            <w:pPr>
              <w:pStyle w:val="rowtabella0"/>
              <w:rPr>
                <w:color w:val="002060"/>
              </w:rPr>
            </w:pPr>
            <w:r w:rsidRPr="00AB6D37">
              <w:rPr>
                <w:color w:val="002060"/>
              </w:rPr>
              <w:t>VIA DELLO STADIO</w:t>
            </w:r>
          </w:p>
        </w:tc>
      </w:tr>
      <w:tr w:rsidR="00797A36" w:rsidRPr="00AB6D37" w14:paraId="49CCBE91"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400F6" w14:textId="77777777" w:rsidR="00797A36" w:rsidRPr="00AB6D37" w:rsidRDefault="00797A36" w:rsidP="006C3352">
            <w:pPr>
              <w:pStyle w:val="rowtabella0"/>
              <w:rPr>
                <w:color w:val="002060"/>
              </w:rPr>
            </w:pPr>
            <w:r w:rsidRPr="00AB6D37">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D5BA0F" w14:textId="77777777" w:rsidR="00797A36" w:rsidRPr="00AB6D37" w:rsidRDefault="00797A36" w:rsidP="006C3352">
            <w:pPr>
              <w:pStyle w:val="rowtabella0"/>
              <w:rPr>
                <w:color w:val="002060"/>
              </w:rPr>
            </w:pPr>
            <w:r w:rsidRPr="00AB6D3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F900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54B6A2"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F1BC7" w14:textId="77777777" w:rsidR="00797A36" w:rsidRPr="00AB6D37" w:rsidRDefault="00797A36" w:rsidP="006C3352">
            <w:pPr>
              <w:pStyle w:val="rowtabella0"/>
              <w:rPr>
                <w:color w:val="002060"/>
              </w:rPr>
            </w:pPr>
            <w:r w:rsidRPr="00AB6D3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95A3E" w14:textId="77777777" w:rsidR="00797A36" w:rsidRPr="00AB6D37" w:rsidRDefault="00797A36" w:rsidP="006C3352">
            <w:pPr>
              <w:pStyle w:val="rowtabella0"/>
              <w:rPr>
                <w:color w:val="002060"/>
              </w:rPr>
            </w:pPr>
            <w:r w:rsidRPr="00AB6D3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7B1CD" w14:textId="77777777" w:rsidR="00797A36" w:rsidRPr="00AB6D37" w:rsidRDefault="00797A36" w:rsidP="006C3352">
            <w:pPr>
              <w:pStyle w:val="rowtabella0"/>
              <w:rPr>
                <w:color w:val="002060"/>
              </w:rPr>
            </w:pPr>
            <w:r w:rsidRPr="00AB6D37">
              <w:rPr>
                <w:color w:val="002060"/>
              </w:rPr>
              <w:t>VIA VILLA TOMBARI</w:t>
            </w:r>
          </w:p>
        </w:tc>
      </w:tr>
      <w:tr w:rsidR="00797A36" w:rsidRPr="00AB6D37" w14:paraId="359C43F7"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B7AA40" w14:textId="77777777" w:rsidR="00797A36" w:rsidRPr="00AB6D37" w:rsidRDefault="00797A36" w:rsidP="006C3352">
            <w:pPr>
              <w:pStyle w:val="rowtabella0"/>
              <w:rPr>
                <w:color w:val="002060"/>
              </w:rPr>
            </w:pPr>
            <w:r w:rsidRPr="00AB6D3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0B3077" w14:textId="77777777" w:rsidR="00797A36" w:rsidRPr="00AB6D37" w:rsidRDefault="00797A36" w:rsidP="006C3352">
            <w:pPr>
              <w:pStyle w:val="rowtabella0"/>
              <w:rPr>
                <w:color w:val="002060"/>
              </w:rPr>
            </w:pPr>
            <w:r w:rsidRPr="00AB6D37">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4F2F8F"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E02AD6" w14:textId="77777777" w:rsidR="00797A36" w:rsidRPr="00AB6D37" w:rsidRDefault="00797A36" w:rsidP="006C3352">
            <w:pPr>
              <w:pStyle w:val="rowtabella0"/>
              <w:rPr>
                <w:color w:val="002060"/>
              </w:rPr>
            </w:pPr>
            <w:r w:rsidRPr="00AB6D37">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D81BD4" w14:textId="77777777" w:rsidR="00797A36" w:rsidRPr="00AB6D37" w:rsidRDefault="00797A36" w:rsidP="006C3352">
            <w:pPr>
              <w:pStyle w:val="rowtabella0"/>
              <w:rPr>
                <w:color w:val="002060"/>
              </w:rPr>
            </w:pPr>
            <w:r w:rsidRPr="00AB6D3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05474" w14:textId="77777777" w:rsidR="00797A36" w:rsidRPr="00AB6D37" w:rsidRDefault="00797A36" w:rsidP="006C3352">
            <w:pPr>
              <w:pStyle w:val="rowtabella0"/>
              <w:rPr>
                <w:color w:val="002060"/>
              </w:rPr>
            </w:pPr>
            <w:r w:rsidRPr="00AB6D3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4C812" w14:textId="77777777" w:rsidR="00797A36" w:rsidRPr="00AB6D37" w:rsidRDefault="00797A36" w:rsidP="006C3352">
            <w:pPr>
              <w:pStyle w:val="rowtabella0"/>
              <w:rPr>
                <w:color w:val="002060"/>
              </w:rPr>
            </w:pPr>
            <w:r w:rsidRPr="00AB6D37">
              <w:rPr>
                <w:color w:val="002060"/>
              </w:rPr>
              <w:t>VIA IV NOVEMBRE</w:t>
            </w:r>
          </w:p>
        </w:tc>
      </w:tr>
      <w:tr w:rsidR="00797A36" w:rsidRPr="00AB6D37" w14:paraId="6B035A30"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82416" w14:textId="77777777" w:rsidR="00797A36" w:rsidRPr="00AB6D37" w:rsidRDefault="00797A36" w:rsidP="006C3352">
            <w:pPr>
              <w:pStyle w:val="rowtabella0"/>
              <w:rPr>
                <w:color w:val="002060"/>
              </w:rPr>
            </w:pPr>
            <w:r w:rsidRPr="00AB6D3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D3329" w14:textId="77777777" w:rsidR="00797A36" w:rsidRPr="00AB6D37" w:rsidRDefault="00797A36" w:rsidP="006C3352">
            <w:pPr>
              <w:pStyle w:val="rowtabella0"/>
              <w:rPr>
                <w:color w:val="002060"/>
              </w:rPr>
            </w:pPr>
            <w:r w:rsidRPr="00AB6D3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09D9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965D7"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4E2B7" w14:textId="77777777" w:rsidR="00797A36" w:rsidRPr="00AB6D37" w:rsidRDefault="00797A36" w:rsidP="006C3352">
            <w:pPr>
              <w:pStyle w:val="rowtabella0"/>
              <w:rPr>
                <w:color w:val="002060"/>
              </w:rPr>
            </w:pPr>
            <w:r w:rsidRPr="00AB6D3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A58D4" w14:textId="77777777" w:rsidR="00797A36" w:rsidRPr="00AB6D37" w:rsidRDefault="00797A36" w:rsidP="006C3352">
            <w:pPr>
              <w:pStyle w:val="rowtabella0"/>
              <w:rPr>
                <w:color w:val="002060"/>
              </w:rPr>
            </w:pPr>
            <w:r w:rsidRPr="00AB6D3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E8865" w14:textId="77777777" w:rsidR="00797A36" w:rsidRPr="00AB6D37" w:rsidRDefault="00797A36" w:rsidP="006C3352">
            <w:pPr>
              <w:pStyle w:val="rowtabella0"/>
              <w:rPr>
                <w:color w:val="002060"/>
              </w:rPr>
            </w:pPr>
            <w:r w:rsidRPr="00AB6D37">
              <w:rPr>
                <w:color w:val="002060"/>
              </w:rPr>
              <w:t>VIA FALCONARA</w:t>
            </w:r>
          </w:p>
        </w:tc>
      </w:tr>
    </w:tbl>
    <w:p w14:paraId="7AA7D8EC" w14:textId="77777777" w:rsidR="00797A36" w:rsidRPr="00AB6D37" w:rsidRDefault="00797A36" w:rsidP="00797A36">
      <w:pPr>
        <w:pStyle w:val="breakline"/>
        <w:rPr>
          <w:rFonts w:eastAsiaTheme="minorEastAsia"/>
          <w:color w:val="002060"/>
        </w:rPr>
      </w:pPr>
    </w:p>
    <w:p w14:paraId="1439CEBF" w14:textId="77777777" w:rsidR="00797A36" w:rsidRPr="00AB6D37" w:rsidRDefault="00797A36" w:rsidP="00797A36">
      <w:pPr>
        <w:pStyle w:val="breakline"/>
        <w:rPr>
          <w:color w:val="002060"/>
        </w:rPr>
      </w:pPr>
    </w:p>
    <w:p w14:paraId="08BD365A" w14:textId="77777777" w:rsidR="00797A36" w:rsidRPr="00AB6D37" w:rsidRDefault="00797A36" w:rsidP="00797A36">
      <w:pPr>
        <w:pStyle w:val="breakline"/>
        <w:rPr>
          <w:color w:val="002060"/>
        </w:rPr>
      </w:pPr>
    </w:p>
    <w:p w14:paraId="5DDAE0AD" w14:textId="77777777" w:rsidR="00797A36" w:rsidRPr="00AB6D37" w:rsidRDefault="00797A36" w:rsidP="00797A36">
      <w:pPr>
        <w:pStyle w:val="sottotitolocampionato10"/>
        <w:rPr>
          <w:color w:val="002060"/>
        </w:rPr>
      </w:pPr>
      <w:r w:rsidRPr="00AB6D37">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75"/>
        <w:gridCol w:w="1561"/>
        <w:gridCol w:w="1555"/>
      </w:tblGrid>
      <w:tr w:rsidR="00797A36" w:rsidRPr="00AB6D37" w14:paraId="1589462A"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3FB7"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B146B"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048B"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20C3"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7B1A2"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650B2"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28306"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3B3707D2"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556996" w14:textId="77777777" w:rsidR="00797A36" w:rsidRPr="00AB6D37" w:rsidRDefault="00797A36" w:rsidP="006C3352">
            <w:pPr>
              <w:pStyle w:val="rowtabella0"/>
              <w:rPr>
                <w:color w:val="002060"/>
              </w:rPr>
            </w:pPr>
            <w:r w:rsidRPr="00AB6D3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07F67" w14:textId="77777777" w:rsidR="00797A36" w:rsidRPr="00AB6D37" w:rsidRDefault="00797A36" w:rsidP="006C3352">
            <w:pPr>
              <w:pStyle w:val="rowtabella0"/>
              <w:rPr>
                <w:color w:val="002060"/>
              </w:rPr>
            </w:pPr>
            <w:r w:rsidRPr="00AB6D37">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4591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A12C1" w14:textId="77777777" w:rsidR="00797A36" w:rsidRPr="00AB6D37" w:rsidRDefault="00797A36" w:rsidP="006C3352">
            <w:pPr>
              <w:pStyle w:val="rowtabella0"/>
              <w:rPr>
                <w:color w:val="002060"/>
              </w:rPr>
            </w:pPr>
            <w:r w:rsidRPr="00AB6D37">
              <w:rPr>
                <w:color w:val="002060"/>
              </w:rPr>
              <w:t>25/11/2022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E62AF" w14:textId="77777777" w:rsidR="00797A36" w:rsidRPr="00AB6D37" w:rsidRDefault="00797A36" w:rsidP="006C3352">
            <w:pPr>
              <w:pStyle w:val="rowtabella0"/>
              <w:rPr>
                <w:color w:val="002060"/>
              </w:rPr>
            </w:pPr>
            <w:r w:rsidRPr="00AB6D37">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CB50E" w14:textId="77777777" w:rsidR="00797A36" w:rsidRPr="00AB6D37" w:rsidRDefault="00797A36" w:rsidP="006C3352">
            <w:pPr>
              <w:pStyle w:val="rowtabella0"/>
              <w:rPr>
                <w:color w:val="002060"/>
              </w:rPr>
            </w:pPr>
            <w:r w:rsidRPr="00AB6D3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AC010" w14:textId="77777777" w:rsidR="00797A36" w:rsidRPr="00AB6D37" w:rsidRDefault="00797A36" w:rsidP="006C3352">
            <w:pPr>
              <w:pStyle w:val="rowtabella0"/>
              <w:rPr>
                <w:color w:val="002060"/>
              </w:rPr>
            </w:pPr>
            <w:r w:rsidRPr="00AB6D37">
              <w:rPr>
                <w:color w:val="002060"/>
              </w:rPr>
              <w:t>VIA CERQUATTI</w:t>
            </w:r>
          </w:p>
        </w:tc>
      </w:tr>
      <w:tr w:rsidR="00797A36" w:rsidRPr="00AB6D37" w14:paraId="0CF34C7E"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33CD3E" w14:textId="77777777" w:rsidR="00797A36" w:rsidRPr="00AB6D37" w:rsidRDefault="00797A36" w:rsidP="006C3352">
            <w:pPr>
              <w:pStyle w:val="rowtabella0"/>
              <w:rPr>
                <w:color w:val="002060"/>
              </w:rPr>
            </w:pPr>
            <w:r w:rsidRPr="00AB6D3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55A813" w14:textId="77777777" w:rsidR="00797A36" w:rsidRPr="00AB6D37" w:rsidRDefault="00797A36" w:rsidP="006C3352">
            <w:pPr>
              <w:pStyle w:val="rowtabella0"/>
              <w:rPr>
                <w:color w:val="002060"/>
              </w:rPr>
            </w:pPr>
            <w:r w:rsidRPr="00AB6D37">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1DD7F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2EA42"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11C36A" w14:textId="77777777" w:rsidR="00797A36" w:rsidRPr="00AB6D37" w:rsidRDefault="00797A36" w:rsidP="006C3352">
            <w:pPr>
              <w:pStyle w:val="rowtabella0"/>
              <w:rPr>
                <w:color w:val="002060"/>
              </w:rPr>
            </w:pPr>
            <w:r w:rsidRPr="00AB6D3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28063" w14:textId="77777777" w:rsidR="00797A36" w:rsidRPr="00AB6D37" w:rsidRDefault="00797A36" w:rsidP="006C3352">
            <w:pPr>
              <w:pStyle w:val="rowtabella0"/>
              <w:rPr>
                <w:color w:val="002060"/>
              </w:rPr>
            </w:pPr>
            <w:r w:rsidRPr="00AB6D3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44FB9" w14:textId="77777777" w:rsidR="00797A36" w:rsidRPr="00AB6D37" w:rsidRDefault="00797A36" w:rsidP="006C3352">
            <w:pPr>
              <w:pStyle w:val="rowtabella0"/>
              <w:rPr>
                <w:color w:val="002060"/>
              </w:rPr>
            </w:pPr>
            <w:r w:rsidRPr="00AB6D37">
              <w:rPr>
                <w:color w:val="002060"/>
              </w:rPr>
              <w:t>VIA TOBAGI STAZ. CASTELBELLINO</w:t>
            </w:r>
          </w:p>
        </w:tc>
      </w:tr>
      <w:tr w:rsidR="00797A36" w:rsidRPr="00AB6D37" w14:paraId="1BEB677E"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CA40E8" w14:textId="77777777" w:rsidR="00797A36" w:rsidRPr="00AB6D37" w:rsidRDefault="00797A36" w:rsidP="006C3352">
            <w:pPr>
              <w:pStyle w:val="rowtabella0"/>
              <w:rPr>
                <w:color w:val="002060"/>
              </w:rPr>
            </w:pPr>
            <w:r w:rsidRPr="00AB6D37">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28FAE5" w14:textId="77777777" w:rsidR="00797A36" w:rsidRPr="00AB6D37" w:rsidRDefault="00797A36" w:rsidP="006C3352">
            <w:pPr>
              <w:pStyle w:val="rowtabella0"/>
              <w:rPr>
                <w:color w:val="002060"/>
              </w:rPr>
            </w:pPr>
            <w:r w:rsidRPr="00AB6D3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DEB5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A8C1A"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CD81F5" w14:textId="77777777" w:rsidR="00797A36" w:rsidRPr="00AB6D37" w:rsidRDefault="00797A36" w:rsidP="006C3352">
            <w:pPr>
              <w:pStyle w:val="rowtabella0"/>
              <w:rPr>
                <w:color w:val="002060"/>
              </w:rPr>
            </w:pPr>
            <w:r w:rsidRPr="00AB6D37">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F7CE7" w14:textId="77777777" w:rsidR="00797A36" w:rsidRPr="00AB6D37" w:rsidRDefault="00797A36" w:rsidP="006C3352">
            <w:pPr>
              <w:pStyle w:val="rowtabella0"/>
              <w:rPr>
                <w:color w:val="002060"/>
              </w:rPr>
            </w:pPr>
            <w:r w:rsidRPr="00AB6D3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78F26" w14:textId="77777777" w:rsidR="00797A36" w:rsidRPr="00AB6D37" w:rsidRDefault="00797A36" w:rsidP="006C3352">
            <w:pPr>
              <w:pStyle w:val="rowtabella0"/>
              <w:rPr>
                <w:color w:val="002060"/>
              </w:rPr>
            </w:pPr>
            <w:r w:rsidRPr="00AB6D37">
              <w:rPr>
                <w:color w:val="002060"/>
              </w:rPr>
              <w:t>LOC. SAN LIBERATO</w:t>
            </w:r>
          </w:p>
        </w:tc>
      </w:tr>
      <w:tr w:rsidR="00797A36" w:rsidRPr="00AB6D37" w14:paraId="50D4E325"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EE1994" w14:textId="77777777" w:rsidR="00797A36" w:rsidRPr="00AB6D37" w:rsidRDefault="00797A36" w:rsidP="006C3352">
            <w:pPr>
              <w:pStyle w:val="rowtabella0"/>
              <w:rPr>
                <w:color w:val="002060"/>
              </w:rPr>
            </w:pPr>
            <w:r w:rsidRPr="00AB6D37">
              <w:rPr>
                <w:color w:val="002060"/>
              </w:rPr>
              <w:lastRenderedPageBreak/>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57FD36" w14:textId="77777777" w:rsidR="00797A36" w:rsidRPr="00AB6D37" w:rsidRDefault="00797A36" w:rsidP="006C3352">
            <w:pPr>
              <w:pStyle w:val="rowtabella0"/>
              <w:rPr>
                <w:color w:val="002060"/>
              </w:rPr>
            </w:pPr>
            <w:r w:rsidRPr="00AB6D37">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99CE2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72163" w14:textId="77777777" w:rsidR="00797A36" w:rsidRPr="00AB6D37" w:rsidRDefault="00797A36" w:rsidP="006C3352">
            <w:pPr>
              <w:pStyle w:val="rowtabella0"/>
              <w:rPr>
                <w:color w:val="002060"/>
              </w:rPr>
            </w:pPr>
            <w:r w:rsidRPr="00AB6D37">
              <w:rPr>
                <w:color w:val="002060"/>
              </w:rPr>
              <w:t>25/11/2022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189DD2" w14:textId="77777777" w:rsidR="00797A36" w:rsidRPr="00AB6D37" w:rsidRDefault="00797A36" w:rsidP="006C3352">
            <w:pPr>
              <w:pStyle w:val="rowtabella0"/>
              <w:rPr>
                <w:color w:val="002060"/>
              </w:rPr>
            </w:pPr>
            <w:r w:rsidRPr="00AB6D3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B465F" w14:textId="77777777" w:rsidR="00797A36" w:rsidRPr="00AB6D37" w:rsidRDefault="00797A36" w:rsidP="006C3352">
            <w:pPr>
              <w:pStyle w:val="rowtabella0"/>
              <w:rPr>
                <w:color w:val="002060"/>
              </w:rPr>
            </w:pPr>
            <w:r w:rsidRPr="00AB6D3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7967C" w14:textId="77777777" w:rsidR="00797A36" w:rsidRPr="00AB6D37" w:rsidRDefault="00797A36" w:rsidP="006C3352">
            <w:pPr>
              <w:pStyle w:val="rowtabella0"/>
              <w:rPr>
                <w:color w:val="002060"/>
              </w:rPr>
            </w:pPr>
            <w:r w:rsidRPr="00AB6D37">
              <w:rPr>
                <w:color w:val="002060"/>
              </w:rPr>
              <w:t>VIALE MAZZINI</w:t>
            </w:r>
          </w:p>
        </w:tc>
      </w:tr>
      <w:tr w:rsidR="00797A36" w:rsidRPr="00AB6D37" w14:paraId="67DDE5AB"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AE2F4" w14:textId="77777777" w:rsidR="00797A36" w:rsidRPr="00AB6D37" w:rsidRDefault="00797A36" w:rsidP="006C3352">
            <w:pPr>
              <w:pStyle w:val="rowtabella0"/>
              <w:rPr>
                <w:color w:val="002060"/>
              </w:rPr>
            </w:pPr>
            <w:r w:rsidRPr="00AB6D3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15C52" w14:textId="77777777" w:rsidR="00797A36" w:rsidRPr="00AB6D37" w:rsidRDefault="00797A36" w:rsidP="006C3352">
            <w:pPr>
              <w:pStyle w:val="rowtabella0"/>
              <w:rPr>
                <w:color w:val="002060"/>
              </w:rPr>
            </w:pPr>
            <w:r w:rsidRPr="00AB6D37">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BF79AC"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ABAB0E"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DFD64" w14:textId="77777777" w:rsidR="00797A36" w:rsidRPr="00AB6D37" w:rsidRDefault="00797A36" w:rsidP="006C3352">
            <w:pPr>
              <w:pStyle w:val="rowtabella0"/>
              <w:rPr>
                <w:color w:val="002060"/>
              </w:rPr>
            </w:pPr>
            <w:r w:rsidRPr="00AB6D3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EE635" w14:textId="77777777" w:rsidR="00797A36" w:rsidRPr="00AB6D37" w:rsidRDefault="00797A36" w:rsidP="006C3352">
            <w:pPr>
              <w:pStyle w:val="rowtabella0"/>
              <w:rPr>
                <w:color w:val="002060"/>
              </w:rPr>
            </w:pPr>
            <w:r w:rsidRPr="00AB6D3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242EA" w14:textId="77777777" w:rsidR="00797A36" w:rsidRPr="00AB6D37" w:rsidRDefault="00797A36" w:rsidP="006C3352">
            <w:pPr>
              <w:pStyle w:val="rowtabella0"/>
              <w:rPr>
                <w:color w:val="002060"/>
              </w:rPr>
            </w:pPr>
            <w:r w:rsidRPr="00AB6D37">
              <w:rPr>
                <w:color w:val="002060"/>
              </w:rPr>
              <w:t>VIA LUDOVICO SCARFIOTTI</w:t>
            </w:r>
          </w:p>
        </w:tc>
      </w:tr>
      <w:tr w:rsidR="00797A36" w:rsidRPr="00AB6D37" w14:paraId="62BE800A"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C0C915" w14:textId="77777777" w:rsidR="00797A36" w:rsidRPr="00AB6D37" w:rsidRDefault="00797A36" w:rsidP="006C3352">
            <w:pPr>
              <w:pStyle w:val="rowtabella0"/>
              <w:rPr>
                <w:color w:val="002060"/>
              </w:rPr>
            </w:pPr>
            <w:r w:rsidRPr="00AB6D37">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EEFD0C" w14:textId="77777777" w:rsidR="00797A36" w:rsidRPr="00AB6D37" w:rsidRDefault="00797A36" w:rsidP="006C3352">
            <w:pPr>
              <w:pStyle w:val="rowtabella0"/>
              <w:rPr>
                <w:color w:val="002060"/>
              </w:rPr>
            </w:pPr>
            <w:r w:rsidRPr="00AB6D3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EAE12"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8B3FE" w14:textId="77777777" w:rsidR="00797A36" w:rsidRPr="00AB6D37" w:rsidRDefault="00797A36" w:rsidP="006C3352">
            <w:pPr>
              <w:pStyle w:val="rowtabella0"/>
              <w:rPr>
                <w:color w:val="002060"/>
              </w:rPr>
            </w:pPr>
            <w:r w:rsidRPr="00AB6D37">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BDEDBE" w14:textId="77777777" w:rsidR="00797A36" w:rsidRPr="00AB6D37" w:rsidRDefault="00797A36" w:rsidP="006C3352">
            <w:pPr>
              <w:pStyle w:val="rowtabella0"/>
              <w:rPr>
                <w:color w:val="002060"/>
              </w:rPr>
            </w:pPr>
            <w:r w:rsidRPr="00AB6D3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65D07" w14:textId="77777777" w:rsidR="00797A36" w:rsidRPr="00AB6D37" w:rsidRDefault="00797A36" w:rsidP="006C3352">
            <w:pPr>
              <w:pStyle w:val="rowtabella0"/>
              <w:rPr>
                <w:color w:val="002060"/>
              </w:rPr>
            </w:pPr>
            <w:r w:rsidRPr="00AB6D3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BA890" w14:textId="77777777" w:rsidR="00797A36" w:rsidRPr="00AB6D37" w:rsidRDefault="00797A36" w:rsidP="006C3352">
            <w:pPr>
              <w:pStyle w:val="rowtabella0"/>
              <w:rPr>
                <w:color w:val="002060"/>
              </w:rPr>
            </w:pPr>
            <w:r w:rsidRPr="00AB6D37">
              <w:rPr>
                <w:color w:val="002060"/>
              </w:rPr>
              <w:t>VIA DELLO SPORT</w:t>
            </w:r>
          </w:p>
        </w:tc>
      </w:tr>
      <w:tr w:rsidR="00797A36" w:rsidRPr="00AB6D37" w14:paraId="1B45C88C"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2F6C5" w14:textId="77777777" w:rsidR="00797A36" w:rsidRPr="00AB6D37" w:rsidRDefault="00797A36" w:rsidP="006C3352">
            <w:pPr>
              <w:pStyle w:val="rowtabella0"/>
              <w:rPr>
                <w:color w:val="002060"/>
              </w:rPr>
            </w:pPr>
            <w:r w:rsidRPr="00AB6D3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1B610" w14:textId="77777777" w:rsidR="00797A36" w:rsidRPr="00AB6D37" w:rsidRDefault="00797A36" w:rsidP="006C3352">
            <w:pPr>
              <w:pStyle w:val="rowtabella0"/>
              <w:rPr>
                <w:color w:val="002060"/>
              </w:rPr>
            </w:pPr>
            <w:r w:rsidRPr="00AB6D37">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25D2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B823F"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07AD6" w14:textId="77777777" w:rsidR="00797A36" w:rsidRPr="00AB6D37" w:rsidRDefault="00797A36" w:rsidP="006C3352">
            <w:pPr>
              <w:pStyle w:val="rowtabella0"/>
              <w:rPr>
                <w:color w:val="002060"/>
              </w:rPr>
            </w:pPr>
            <w:r w:rsidRPr="00AB6D3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5364F" w14:textId="77777777" w:rsidR="00797A36" w:rsidRPr="00AB6D37" w:rsidRDefault="00797A36" w:rsidP="006C3352">
            <w:pPr>
              <w:pStyle w:val="rowtabella0"/>
              <w:rPr>
                <w:color w:val="002060"/>
              </w:rPr>
            </w:pPr>
            <w:r w:rsidRPr="00AB6D3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17B59" w14:textId="77777777" w:rsidR="00797A36" w:rsidRPr="00AB6D37" w:rsidRDefault="00797A36" w:rsidP="006C3352">
            <w:pPr>
              <w:pStyle w:val="rowtabella0"/>
              <w:rPr>
                <w:color w:val="002060"/>
              </w:rPr>
            </w:pPr>
            <w:r w:rsidRPr="00AB6D37">
              <w:rPr>
                <w:color w:val="002060"/>
              </w:rPr>
              <w:t>VIA VESCOVARA, 7</w:t>
            </w:r>
          </w:p>
        </w:tc>
      </w:tr>
    </w:tbl>
    <w:p w14:paraId="5F2B53B6" w14:textId="77777777" w:rsidR="00797A36" w:rsidRPr="00AB6D37" w:rsidRDefault="00797A36" w:rsidP="00797A36">
      <w:pPr>
        <w:pStyle w:val="breakline"/>
        <w:rPr>
          <w:rFonts w:eastAsiaTheme="minorEastAsia"/>
          <w:color w:val="002060"/>
        </w:rPr>
      </w:pPr>
    </w:p>
    <w:p w14:paraId="1C375771" w14:textId="77777777" w:rsidR="00797A36" w:rsidRPr="00AB6D37" w:rsidRDefault="00797A36" w:rsidP="00797A36">
      <w:pPr>
        <w:pStyle w:val="breakline"/>
        <w:rPr>
          <w:color w:val="002060"/>
        </w:rPr>
      </w:pPr>
    </w:p>
    <w:p w14:paraId="12225A3A" w14:textId="77777777" w:rsidR="00797A36" w:rsidRPr="00AB6D37" w:rsidRDefault="00797A36" w:rsidP="00797A36">
      <w:pPr>
        <w:pStyle w:val="breakline"/>
        <w:rPr>
          <w:color w:val="002060"/>
        </w:rPr>
      </w:pPr>
    </w:p>
    <w:p w14:paraId="4AEC242F" w14:textId="77777777" w:rsidR="00797A36" w:rsidRPr="00AB6D37" w:rsidRDefault="00797A36" w:rsidP="00797A36">
      <w:pPr>
        <w:pStyle w:val="sottotitolocampionato10"/>
        <w:rPr>
          <w:color w:val="002060"/>
        </w:rPr>
      </w:pPr>
      <w:r w:rsidRPr="00AB6D37">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5"/>
        <w:gridCol w:w="1565"/>
        <w:gridCol w:w="1543"/>
      </w:tblGrid>
      <w:tr w:rsidR="00797A36" w:rsidRPr="00AB6D37" w14:paraId="5C45518C"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F2FE"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AE4E5"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C113D"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E2827"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73595"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F9808"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82AF8"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5839F449"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63F73" w14:textId="77777777" w:rsidR="00797A36" w:rsidRPr="00AB6D37" w:rsidRDefault="00797A36" w:rsidP="006C3352">
            <w:pPr>
              <w:pStyle w:val="rowtabella0"/>
              <w:rPr>
                <w:color w:val="002060"/>
              </w:rPr>
            </w:pPr>
            <w:r w:rsidRPr="00AB6D37">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D0595" w14:textId="77777777" w:rsidR="00797A36" w:rsidRPr="00AB6D37" w:rsidRDefault="00797A36" w:rsidP="006C3352">
            <w:pPr>
              <w:pStyle w:val="rowtabella0"/>
              <w:rPr>
                <w:color w:val="002060"/>
              </w:rPr>
            </w:pPr>
            <w:r w:rsidRPr="00AB6D37">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BE0B3"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7F603"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5B9C4" w14:textId="77777777" w:rsidR="00797A36" w:rsidRPr="00AB6D37" w:rsidRDefault="00797A36" w:rsidP="006C3352">
            <w:pPr>
              <w:pStyle w:val="rowtabella0"/>
              <w:rPr>
                <w:color w:val="002060"/>
              </w:rPr>
            </w:pPr>
            <w:r w:rsidRPr="00AB6D37">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4649A" w14:textId="77777777" w:rsidR="00797A36" w:rsidRPr="00AB6D37" w:rsidRDefault="00797A36" w:rsidP="006C3352">
            <w:pPr>
              <w:pStyle w:val="rowtabella0"/>
              <w:rPr>
                <w:color w:val="002060"/>
              </w:rPr>
            </w:pPr>
            <w:r w:rsidRPr="00AB6D37">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43DF6" w14:textId="77777777" w:rsidR="00797A36" w:rsidRPr="00AB6D37" w:rsidRDefault="00797A36" w:rsidP="006C3352">
            <w:pPr>
              <w:pStyle w:val="rowtabella0"/>
              <w:rPr>
                <w:color w:val="002060"/>
              </w:rPr>
            </w:pPr>
            <w:r w:rsidRPr="00AB6D37">
              <w:rPr>
                <w:color w:val="002060"/>
              </w:rPr>
              <w:t>VIA CORRADI</w:t>
            </w:r>
          </w:p>
        </w:tc>
      </w:tr>
      <w:tr w:rsidR="00797A36" w:rsidRPr="00AB6D37" w14:paraId="57A12663"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5D8057" w14:textId="77777777" w:rsidR="00797A36" w:rsidRPr="00AB6D37" w:rsidRDefault="00797A36" w:rsidP="006C3352">
            <w:pPr>
              <w:pStyle w:val="rowtabella0"/>
              <w:rPr>
                <w:color w:val="002060"/>
              </w:rPr>
            </w:pPr>
            <w:r w:rsidRPr="00AB6D3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11720F" w14:textId="77777777" w:rsidR="00797A36" w:rsidRPr="00AB6D37" w:rsidRDefault="00797A36" w:rsidP="006C3352">
            <w:pPr>
              <w:pStyle w:val="rowtabella0"/>
              <w:rPr>
                <w:color w:val="002060"/>
              </w:rPr>
            </w:pPr>
            <w:r w:rsidRPr="00AB6D37">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164D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97740F"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C545E" w14:textId="77777777" w:rsidR="00797A36" w:rsidRPr="00AB6D37" w:rsidRDefault="00797A36" w:rsidP="006C3352">
            <w:pPr>
              <w:pStyle w:val="rowtabella0"/>
              <w:rPr>
                <w:color w:val="002060"/>
              </w:rPr>
            </w:pPr>
            <w:r w:rsidRPr="00AB6D3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D69CD" w14:textId="77777777" w:rsidR="00797A36" w:rsidRPr="00AB6D37" w:rsidRDefault="00797A36" w:rsidP="006C3352">
            <w:pPr>
              <w:pStyle w:val="rowtabella0"/>
              <w:rPr>
                <w:color w:val="002060"/>
              </w:rPr>
            </w:pPr>
            <w:r w:rsidRPr="00AB6D3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0942C" w14:textId="77777777" w:rsidR="00797A36" w:rsidRPr="00AB6D37" w:rsidRDefault="00797A36" w:rsidP="006C3352">
            <w:pPr>
              <w:pStyle w:val="rowtabella0"/>
              <w:rPr>
                <w:color w:val="002060"/>
              </w:rPr>
            </w:pPr>
            <w:r w:rsidRPr="00AB6D37">
              <w:rPr>
                <w:color w:val="002060"/>
              </w:rPr>
              <w:t>VIA C.ULPIANI</w:t>
            </w:r>
          </w:p>
        </w:tc>
      </w:tr>
      <w:tr w:rsidR="00797A36" w:rsidRPr="00AB6D37" w14:paraId="3871BBC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4A8BF7" w14:textId="77777777" w:rsidR="00797A36" w:rsidRPr="00AB6D37" w:rsidRDefault="00797A36" w:rsidP="006C3352">
            <w:pPr>
              <w:pStyle w:val="rowtabella0"/>
              <w:rPr>
                <w:color w:val="002060"/>
              </w:rPr>
            </w:pPr>
            <w:r w:rsidRPr="00AB6D37">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86111" w14:textId="77777777" w:rsidR="00797A36" w:rsidRPr="00AB6D37" w:rsidRDefault="00797A36" w:rsidP="006C3352">
            <w:pPr>
              <w:pStyle w:val="rowtabella0"/>
              <w:rPr>
                <w:color w:val="002060"/>
              </w:rPr>
            </w:pPr>
            <w:r w:rsidRPr="00AB6D37">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E096F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0BD6F3"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41E69E" w14:textId="77777777" w:rsidR="00797A36" w:rsidRPr="00AB6D37" w:rsidRDefault="00797A36" w:rsidP="006C3352">
            <w:pPr>
              <w:pStyle w:val="rowtabella0"/>
              <w:rPr>
                <w:color w:val="002060"/>
              </w:rPr>
            </w:pPr>
            <w:r w:rsidRPr="00AB6D37">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91A08" w14:textId="77777777" w:rsidR="00797A36" w:rsidRPr="00AB6D37" w:rsidRDefault="00797A36" w:rsidP="006C3352">
            <w:pPr>
              <w:pStyle w:val="rowtabella0"/>
              <w:rPr>
                <w:color w:val="002060"/>
              </w:rPr>
            </w:pPr>
            <w:r w:rsidRPr="00AB6D37">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88E8F" w14:textId="77777777" w:rsidR="00797A36" w:rsidRPr="00AB6D37" w:rsidRDefault="00797A36" w:rsidP="006C3352">
            <w:pPr>
              <w:pStyle w:val="rowtabella0"/>
              <w:rPr>
                <w:color w:val="002060"/>
              </w:rPr>
            </w:pPr>
            <w:r w:rsidRPr="00AB6D37">
              <w:rPr>
                <w:color w:val="002060"/>
              </w:rPr>
              <w:t>VIA COLLE GIOIOSO</w:t>
            </w:r>
          </w:p>
        </w:tc>
      </w:tr>
      <w:tr w:rsidR="00797A36" w:rsidRPr="00AB6D37" w14:paraId="25AA6B28"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D5AC4" w14:textId="77777777" w:rsidR="00797A36" w:rsidRPr="00AB6D37" w:rsidRDefault="00797A36" w:rsidP="006C3352">
            <w:pPr>
              <w:pStyle w:val="rowtabella0"/>
              <w:rPr>
                <w:color w:val="002060"/>
              </w:rPr>
            </w:pPr>
            <w:r w:rsidRPr="00AB6D37">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D0081E" w14:textId="77777777" w:rsidR="00797A36" w:rsidRPr="00AB6D37" w:rsidRDefault="00797A36" w:rsidP="006C3352">
            <w:pPr>
              <w:pStyle w:val="rowtabella0"/>
              <w:rPr>
                <w:color w:val="002060"/>
              </w:rPr>
            </w:pPr>
            <w:r w:rsidRPr="00AB6D3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4249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B94F5"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E6361" w14:textId="77777777" w:rsidR="00797A36" w:rsidRPr="00AB6D37" w:rsidRDefault="00797A36" w:rsidP="006C3352">
            <w:pPr>
              <w:pStyle w:val="rowtabella0"/>
              <w:rPr>
                <w:color w:val="002060"/>
              </w:rPr>
            </w:pPr>
            <w:r w:rsidRPr="00AB6D37">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75B0E" w14:textId="77777777" w:rsidR="00797A36" w:rsidRPr="00AB6D37" w:rsidRDefault="00797A36" w:rsidP="006C3352">
            <w:pPr>
              <w:pStyle w:val="rowtabella0"/>
              <w:rPr>
                <w:color w:val="002060"/>
              </w:rPr>
            </w:pPr>
            <w:r w:rsidRPr="00AB6D3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CE142" w14:textId="77777777" w:rsidR="00797A36" w:rsidRPr="00AB6D37" w:rsidRDefault="00797A36" w:rsidP="006C3352">
            <w:pPr>
              <w:pStyle w:val="rowtabella0"/>
              <w:rPr>
                <w:color w:val="002060"/>
              </w:rPr>
            </w:pPr>
            <w:r w:rsidRPr="00AB6D37">
              <w:rPr>
                <w:color w:val="002060"/>
              </w:rPr>
              <w:t>VIA DELL IRIS</w:t>
            </w:r>
          </w:p>
        </w:tc>
      </w:tr>
      <w:tr w:rsidR="00797A36" w:rsidRPr="00AB6D37" w14:paraId="1A54957E"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DB0A1" w14:textId="77777777" w:rsidR="00797A36" w:rsidRPr="00AB6D37" w:rsidRDefault="00797A36" w:rsidP="006C3352">
            <w:pPr>
              <w:pStyle w:val="rowtabella0"/>
              <w:rPr>
                <w:color w:val="002060"/>
              </w:rPr>
            </w:pPr>
            <w:r w:rsidRPr="00AB6D37">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DD4D2" w14:textId="77777777" w:rsidR="00797A36" w:rsidRPr="00AB6D37" w:rsidRDefault="00797A36" w:rsidP="006C3352">
            <w:pPr>
              <w:pStyle w:val="rowtabella0"/>
              <w:rPr>
                <w:color w:val="002060"/>
              </w:rPr>
            </w:pPr>
            <w:r w:rsidRPr="00AB6D3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6A6F4F"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CD648" w14:textId="77777777" w:rsidR="00797A36" w:rsidRPr="00AB6D37" w:rsidRDefault="00797A36" w:rsidP="006C3352">
            <w:pPr>
              <w:pStyle w:val="rowtabella0"/>
              <w:rPr>
                <w:color w:val="002060"/>
              </w:rPr>
            </w:pPr>
            <w:r w:rsidRPr="00AB6D37">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564EA" w14:textId="77777777" w:rsidR="00797A36" w:rsidRPr="00AB6D37" w:rsidRDefault="00797A36" w:rsidP="006C3352">
            <w:pPr>
              <w:pStyle w:val="rowtabella0"/>
              <w:rPr>
                <w:color w:val="002060"/>
              </w:rPr>
            </w:pPr>
            <w:r w:rsidRPr="00AB6D37">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D6044" w14:textId="77777777" w:rsidR="00797A36" w:rsidRPr="00AB6D37" w:rsidRDefault="00797A36" w:rsidP="006C3352">
            <w:pPr>
              <w:pStyle w:val="rowtabella0"/>
              <w:rPr>
                <w:color w:val="002060"/>
              </w:rPr>
            </w:pPr>
            <w:r w:rsidRPr="00AB6D3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2E2D4" w14:textId="77777777" w:rsidR="00797A36" w:rsidRPr="00AB6D37" w:rsidRDefault="00797A36" w:rsidP="006C3352">
            <w:pPr>
              <w:pStyle w:val="rowtabella0"/>
              <w:rPr>
                <w:color w:val="002060"/>
              </w:rPr>
            </w:pPr>
            <w:r w:rsidRPr="00AB6D37">
              <w:rPr>
                <w:color w:val="002060"/>
              </w:rPr>
              <w:t>VIA FONTE DI MONSIGNORE</w:t>
            </w:r>
          </w:p>
        </w:tc>
      </w:tr>
      <w:tr w:rsidR="00797A36" w:rsidRPr="00AB6D37" w14:paraId="57271D94"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7B846" w14:textId="77777777" w:rsidR="00797A36" w:rsidRPr="00AB6D37" w:rsidRDefault="00797A36" w:rsidP="006C3352">
            <w:pPr>
              <w:pStyle w:val="rowtabella0"/>
              <w:rPr>
                <w:color w:val="002060"/>
              </w:rPr>
            </w:pPr>
            <w:r w:rsidRPr="00AB6D3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65236D" w14:textId="77777777" w:rsidR="00797A36" w:rsidRPr="00AB6D37" w:rsidRDefault="00797A36" w:rsidP="006C3352">
            <w:pPr>
              <w:pStyle w:val="rowtabella0"/>
              <w:rPr>
                <w:color w:val="002060"/>
              </w:rPr>
            </w:pPr>
            <w:r w:rsidRPr="00AB6D3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0D102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324054"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A8FE9" w14:textId="77777777" w:rsidR="00797A36" w:rsidRPr="00AB6D37" w:rsidRDefault="00797A36" w:rsidP="006C3352">
            <w:pPr>
              <w:pStyle w:val="rowtabella0"/>
              <w:rPr>
                <w:color w:val="002060"/>
              </w:rPr>
            </w:pPr>
            <w:r w:rsidRPr="00AB6D3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CFBCBB" w14:textId="77777777" w:rsidR="00797A36" w:rsidRPr="00AB6D37" w:rsidRDefault="00797A36" w:rsidP="006C3352">
            <w:pPr>
              <w:pStyle w:val="rowtabella0"/>
              <w:rPr>
                <w:color w:val="002060"/>
              </w:rPr>
            </w:pPr>
            <w:r w:rsidRPr="00AB6D3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818AA" w14:textId="77777777" w:rsidR="00797A36" w:rsidRPr="00AB6D37" w:rsidRDefault="00797A36" w:rsidP="006C3352">
            <w:pPr>
              <w:pStyle w:val="rowtabella0"/>
              <w:rPr>
                <w:color w:val="002060"/>
              </w:rPr>
            </w:pPr>
            <w:r w:rsidRPr="00AB6D37">
              <w:rPr>
                <w:color w:val="002060"/>
              </w:rPr>
              <w:t>VIA DELLO SPORT</w:t>
            </w:r>
          </w:p>
        </w:tc>
      </w:tr>
      <w:tr w:rsidR="00797A36" w:rsidRPr="00AB6D37" w14:paraId="15AA9721"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69F38" w14:textId="77777777" w:rsidR="00797A36" w:rsidRPr="00AB6D37" w:rsidRDefault="00797A36" w:rsidP="006C3352">
            <w:pPr>
              <w:pStyle w:val="rowtabella0"/>
              <w:rPr>
                <w:color w:val="002060"/>
              </w:rPr>
            </w:pPr>
            <w:r w:rsidRPr="00AB6D37">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6E2C4" w14:textId="77777777" w:rsidR="00797A36" w:rsidRPr="00AB6D37" w:rsidRDefault="00797A36" w:rsidP="006C3352">
            <w:pPr>
              <w:pStyle w:val="rowtabella0"/>
              <w:rPr>
                <w:color w:val="002060"/>
              </w:rPr>
            </w:pPr>
            <w:r w:rsidRPr="00AB6D37">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62E4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93E2B" w14:textId="77777777" w:rsidR="00797A36" w:rsidRPr="00AB6D37" w:rsidRDefault="00797A36" w:rsidP="006C3352">
            <w:pPr>
              <w:pStyle w:val="rowtabella0"/>
              <w:rPr>
                <w:color w:val="002060"/>
              </w:rPr>
            </w:pPr>
            <w:r w:rsidRPr="00AB6D37">
              <w:rPr>
                <w:color w:val="002060"/>
              </w:rPr>
              <w:t>25/11/2022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2C732" w14:textId="77777777" w:rsidR="00797A36" w:rsidRPr="00AB6D37" w:rsidRDefault="00797A36" w:rsidP="006C3352">
            <w:pPr>
              <w:pStyle w:val="rowtabella0"/>
              <w:rPr>
                <w:color w:val="002060"/>
              </w:rPr>
            </w:pPr>
            <w:r w:rsidRPr="00AB6D37">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09F42" w14:textId="77777777" w:rsidR="00797A36" w:rsidRPr="00AB6D37" w:rsidRDefault="00797A36" w:rsidP="006C3352">
            <w:pPr>
              <w:pStyle w:val="rowtabella0"/>
              <w:rPr>
                <w:color w:val="002060"/>
              </w:rPr>
            </w:pPr>
            <w:r w:rsidRPr="00AB6D37">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A7581" w14:textId="77777777" w:rsidR="00797A36" w:rsidRPr="00AB6D37" w:rsidRDefault="00797A36" w:rsidP="006C3352">
            <w:pPr>
              <w:pStyle w:val="rowtabella0"/>
              <w:rPr>
                <w:color w:val="002060"/>
              </w:rPr>
            </w:pPr>
            <w:r w:rsidRPr="00AB6D37">
              <w:rPr>
                <w:color w:val="002060"/>
              </w:rPr>
              <w:t>VIA NENNI</w:t>
            </w:r>
          </w:p>
        </w:tc>
      </w:tr>
    </w:tbl>
    <w:p w14:paraId="4C74887B" w14:textId="77777777" w:rsidR="00797A36" w:rsidRPr="006C69F0" w:rsidRDefault="00797A36" w:rsidP="00797A36">
      <w:pPr>
        <w:pStyle w:val="breakline"/>
        <w:rPr>
          <w:rFonts w:eastAsiaTheme="minorEastAsia"/>
          <w:color w:val="002060"/>
        </w:rPr>
      </w:pPr>
    </w:p>
    <w:p w14:paraId="2DA4B911" w14:textId="77777777" w:rsidR="00797A36" w:rsidRPr="006C69F0" w:rsidRDefault="00797A36" w:rsidP="00797A36">
      <w:pPr>
        <w:pStyle w:val="breakline"/>
        <w:rPr>
          <w:color w:val="002060"/>
        </w:rPr>
      </w:pPr>
    </w:p>
    <w:p w14:paraId="235C879C" w14:textId="77777777" w:rsidR="00797A36" w:rsidRPr="006C69F0" w:rsidRDefault="00797A36" w:rsidP="00797A36">
      <w:pPr>
        <w:pStyle w:val="titolocampionato0"/>
        <w:shd w:val="clear" w:color="auto" w:fill="CCCCCC"/>
        <w:spacing w:before="80" w:after="40"/>
        <w:rPr>
          <w:color w:val="002060"/>
        </w:rPr>
      </w:pPr>
      <w:r w:rsidRPr="006C69F0">
        <w:rPr>
          <w:color w:val="002060"/>
        </w:rPr>
        <w:t>CALCIO A CINQUE SERIE D</w:t>
      </w:r>
    </w:p>
    <w:p w14:paraId="2FCB3B9F" w14:textId="77777777" w:rsidR="00797A36" w:rsidRPr="006C69F0" w:rsidRDefault="00797A36" w:rsidP="00797A36">
      <w:pPr>
        <w:pStyle w:val="titoloprinc0"/>
        <w:rPr>
          <w:color w:val="002060"/>
        </w:rPr>
      </w:pPr>
      <w:r w:rsidRPr="006C69F0">
        <w:rPr>
          <w:color w:val="002060"/>
        </w:rPr>
        <w:t>VARIAZIONI AL PROGRAMMA GARE</w:t>
      </w:r>
    </w:p>
    <w:p w14:paraId="22BB1556" w14:textId="77777777" w:rsidR="00797A36" w:rsidRPr="006C69F0" w:rsidRDefault="00797A36" w:rsidP="00797A36">
      <w:pPr>
        <w:pStyle w:val="breakline"/>
        <w:rPr>
          <w:color w:val="002060"/>
        </w:rPr>
      </w:pPr>
    </w:p>
    <w:p w14:paraId="7E2E3E29" w14:textId="77777777" w:rsidR="00797A36" w:rsidRPr="006C69F0" w:rsidRDefault="00797A36" w:rsidP="00797A36">
      <w:pPr>
        <w:pStyle w:val="breakline"/>
        <w:rPr>
          <w:color w:val="002060"/>
        </w:rPr>
      </w:pPr>
    </w:p>
    <w:p w14:paraId="4F139465"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21889E9F"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B6F1"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703A3"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2DA7"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244E"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C867F"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09EE4"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C41E9"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93A25" w14:textId="77777777" w:rsidR="00797A36" w:rsidRPr="006C69F0" w:rsidRDefault="00797A36" w:rsidP="006C3352">
            <w:pPr>
              <w:pStyle w:val="headertabella0"/>
              <w:rPr>
                <w:color w:val="002060"/>
              </w:rPr>
            </w:pPr>
            <w:r w:rsidRPr="006C69F0">
              <w:rPr>
                <w:color w:val="002060"/>
              </w:rPr>
              <w:t>Impianto</w:t>
            </w:r>
          </w:p>
        </w:tc>
      </w:tr>
      <w:tr w:rsidR="00797A36" w:rsidRPr="006C69F0" w14:paraId="731A6C38"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F2EF" w14:textId="77777777" w:rsidR="00797A36" w:rsidRPr="000E487F" w:rsidRDefault="00797A36" w:rsidP="006C3352">
            <w:pPr>
              <w:pStyle w:val="rowtabella0"/>
              <w:rPr>
                <w:color w:val="002060"/>
                <w:highlight w:val="yellow"/>
              </w:rPr>
            </w:pPr>
            <w:r w:rsidRPr="000E487F">
              <w:rPr>
                <w:color w:val="002060"/>
                <w:highlight w:val="yellow"/>
              </w:rPr>
              <w:t>28/11/2022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8500" w14:textId="77777777" w:rsidR="00797A36" w:rsidRPr="000E487F" w:rsidRDefault="00797A36" w:rsidP="006C3352">
            <w:pPr>
              <w:pStyle w:val="rowtabella0"/>
              <w:jc w:val="center"/>
              <w:rPr>
                <w:color w:val="002060"/>
                <w:highlight w:val="yellow"/>
              </w:rPr>
            </w:pPr>
            <w:r w:rsidRPr="000E48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4A76" w14:textId="77777777" w:rsidR="00797A36" w:rsidRPr="000E487F" w:rsidRDefault="00797A36" w:rsidP="006C3352">
            <w:pPr>
              <w:pStyle w:val="rowtabella0"/>
              <w:rPr>
                <w:color w:val="002060"/>
                <w:highlight w:val="yellow"/>
              </w:rPr>
            </w:pPr>
            <w:r w:rsidRPr="000E487F">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5547" w14:textId="77777777" w:rsidR="00797A36" w:rsidRPr="000E487F" w:rsidRDefault="00797A36" w:rsidP="006C3352">
            <w:pPr>
              <w:pStyle w:val="rowtabella0"/>
              <w:rPr>
                <w:color w:val="002060"/>
                <w:highlight w:val="yellow"/>
              </w:rPr>
            </w:pPr>
            <w:r w:rsidRPr="000E487F">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5869" w14:textId="77777777" w:rsidR="00797A36" w:rsidRPr="006C69F0" w:rsidRDefault="00797A36" w:rsidP="006C3352">
            <w:pPr>
              <w:pStyle w:val="rowtabella0"/>
              <w:rPr>
                <w:color w:val="002060"/>
              </w:rPr>
            </w:pPr>
            <w:r w:rsidRPr="006C69F0">
              <w:rPr>
                <w:color w:val="002060"/>
              </w:rPr>
              <w:t>25/11/2022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A943" w14:textId="77777777" w:rsidR="00797A36" w:rsidRPr="006C69F0" w:rsidRDefault="00797A36" w:rsidP="006C3352">
            <w:pPr>
              <w:pStyle w:val="rowtabella0"/>
              <w:jc w:val="center"/>
              <w:rPr>
                <w:color w:val="002060"/>
              </w:rPr>
            </w:pPr>
            <w:r w:rsidRPr="000E487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1F38" w14:textId="77777777" w:rsidR="00797A36" w:rsidRPr="006C69F0" w:rsidRDefault="00797A36" w:rsidP="006C335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83CE" w14:textId="77777777" w:rsidR="00797A36" w:rsidRPr="006C69F0" w:rsidRDefault="00797A36" w:rsidP="006C3352">
            <w:pPr>
              <w:rPr>
                <w:color w:val="002060"/>
              </w:rPr>
            </w:pPr>
          </w:p>
        </w:tc>
      </w:tr>
    </w:tbl>
    <w:p w14:paraId="57B6A03F" w14:textId="77777777" w:rsidR="00797A36" w:rsidRPr="006C69F0" w:rsidRDefault="00797A36" w:rsidP="00797A36">
      <w:pPr>
        <w:pStyle w:val="breakline"/>
        <w:rPr>
          <w:rFonts w:eastAsiaTheme="minorEastAsia"/>
          <w:color w:val="002060"/>
        </w:rPr>
      </w:pPr>
    </w:p>
    <w:p w14:paraId="142E6D20" w14:textId="77777777" w:rsidR="00797A36" w:rsidRPr="006C69F0" w:rsidRDefault="00797A36" w:rsidP="00797A36">
      <w:pPr>
        <w:pStyle w:val="breakline"/>
        <w:rPr>
          <w:color w:val="002060"/>
        </w:rPr>
      </w:pPr>
    </w:p>
    <w:p w14:paraId="541D2F1A"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71230F99"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4E769"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A7B9"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5325C"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B834"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995A"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3F247"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6CCD"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4DA9A" w14:textId="77777777" w:rsidR="00797A36" w:rsidRPr="006C69F0" w:rsidRDefault="00797A36" w:rsidP="006C3352">
            <w:pPr>
              <w:pStyle w:val="headertabella0"/>
              <w:rPr>
                <w:color w:val="002060"/>
              </w:rPr>
            </w:pPr>
            <w:r w:rsidRPr="006C69F0">
              <w:rPr>
                <w:color w:val="002060"/>
              </w:rPr>
              <w:t>Impianto</w:t>
            </w:r>
          </w:p>
        </w:tc>
      </w:tr>
      <w:tr w:rsidR="00797A36" w:rsidRPr="006C69F0" w14:paraId="7F786EDD"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4FA0" w14:textId="77777777" w:rsidR="00797A36" w:rsidRPr="000E487F" w:rsidRDefault="00797A36" w:rsidP="006C3352">
            <w:pPr>
              <w:pStyle w:val="rowtabella0"/>
              <w:rPr>
                <w:color w:val="002060"/>
                <w:highlight w:val="yellow"/>
              </w:rPr>
            </w:pPr>
            <w:r w:rsidRPr="000E487F">
              <w:rPr>
                <w:color w:val="002060"/>
                <w:highlight w:val="yellow"/>
              </w:rPr>
              <w:t>16/12/2022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8E75" w14:textId="77777777" w:rsidR="00797A36" w:rsidRPr="000E487F" w:rsidRDefault="00797A36" w:rsidP="006C3352">
            <w:pPr>
              <w:pStyle w:val="rowtabella0"/>
              <w:jc w:val="center"/>
              <w:rPr>
                <w:color w:val="002060"/>
                <w:highlight w:val="yellow"/>
              </w:rPr>
            </w:pPr>
            <w:r w:rsidRPr="000E487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F678" w14:textId="77777777" w:rsidR="00797A36" w:rsidRPr="000E487F" w:rsidRDefault="00797A36" w:rsidP="006C3352">
            <w:pPr>
              <w:pStyle w:val="rowtabella0"/>
              <w:rPr>
                <w:color w:val="002060"/>
                <w:highlight w:val="yellow"/>
              </w:rPr>
            </w:pPr>
            <w:r w:rsidRPr="000E487F">
              <w:rPr>
                <w:color w:val="002060"/>
                <w:highlight w:val="yellow"/>
              </w:rPr>
              <w:t>CALCETTO NUMANA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3CE0" w14:textId="77777777" w:rsidR="00797A36" w:rsidRPr="000E487F" w:rsidRDefault="00797A36" w:rsidP="006C3352">
            <w:pPr>
              <w:pStyle w:val="rowtabella0"/>
              <w:rPr>
                <w:color w:val="002060"/>
                <w:highlight w:val="yellow"/>
              </w:rPr>
            </w:pPr>
            <w:r w:rsidRPr="000E487F">
              <w:rPr>
                <w:color w:val="002060"/>
                <w:highlight w:val="yellow"/>
              </w:rPr>
              <w:t>PEGASO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2AB3" w14:textId="77777777" w:rsidR="00797A36" w:rsidRPr="000E487F" w:rsidRDefault="00797A36" w:rsidP="006C3352">
            <w:pPr>
              <w:rPr>
                <w:rFonts w:ascii="Arial" w:hAnsi="Arial" w:cs="Arial"/>
                <w:color w:val="002060"/>
                <w:sz w:val="12"/>
                <w:szCs w:val="12"/>
              </w:rPr>
            </w:pPr>
            <w:r>
              <w:rPr>
                <w:rFonts w:ascii="Arial" w:hAnsi="Arial" w:cs="Arial"/>
                <w:color w:val="002060"/>
                <w:sz w:val="12"/>
                <w:szCs w:val="12"/>
              </w:rPr>
              <w:t>17/12/2022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0040" w14:textId="77777777" w:rsidR="00797A36" w:rsidRPr="006C69F0" w:rsidRDefault="00797A36" w:rsidP="006C3352">
            <w:pPr>
              <w:pStyle w:val="rowtabella0"/>
              <w:jc w:val="center"/>
              <w:rPr>
                <w:color w:val="002060"/>
              </w:rPr>
            </w:pPr>
            <w:r w:rsidRPr="000E487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6E64" w14:textId="77777777" w:rsidR="00797A36" w:rsidRPr="006C69F0" w:rsidRDefault="00797A36" w:rsidP="006C3352">
            <w:pPr>
              <w:pStyle w:val="rowtabella0"/>
              <w:jc w:val="center"/>
              <w:rPr>
                <w:color w:val="002060"/>
              </w:rPr>
            </w:pPr>
            <w:r w:rsidRPr="006C69F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D5B0" w14:textId="77777777" w:rsidR="00797A36" w:rsidRPr="006C69F0" w:rsidRDefault="00797A36" w:rsidP="006C3352">
            <w:pPr>
              <w:rPr>
                <w:color w:val="002060"/>
              </w:rPr>
            </w:pPr>
          </w:p>
        </w:tc>
      </w:tr>
    </w:tbl>
    <w:p w14:paraId="4A4221C0" w14:textId="77777777" w:rsidR="00797A36" w:rsidRPr="006C69F0" w:rsidRDefault="00797A36" w:rsidP="00797A36">
      <w:pPr>
        <w:pStyle w:val="breakline"/>
        <w:rPr>
          <w:rFonts w:eastAsiaTheme="minorEastAsia"/>
          <w:color w:val="002060"/>
        </w:rPr>
      </w:pPr>
    </w:p>
    <w:p w14:paraId="66159A30" w14:textId="77777777" w:rsidR="00797A36" w:rsidRPr="006C69F0" w:rsidRDefault="00797A36" w:rsidP="00797A36">
      <w:pPr>
        <w:pStyle w:val="breakline"/>
        <w:rPr>
          <w:color w:val="002060"/>
        </w:rPr>
      </w:pPr>
    </w:p>
    <w:p w14:paraId="65C922AA" w14:textId="77777777" w:rsidR="00797A36" w:rsidRPr="006C69F0" w:rsidRDefault="00797A36" w:rsidP="00797A36">
      <w:pPr>
        <w:pStyle w:val="sottotitolocampionato10"/>
        <w:rPr>
          <w:color w:val="002060"/>
        </w:rPr>
      </w:pPr>
      <w:r w:rsidRPr="006C69F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00A8E6A7"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3BDEE"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3C0F"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FB2A"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673DD"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7DDEB"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96B4B"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5FDE2"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96E4B" w14:textId="77777777" w:rsidR="00797A36" w:rsidRPr="006C69F0" w:rsidRDefault="00797A36" w:rsidP="006C3352">
            <w:pPr>
              <w:pStyle w:val="headertabella0"/>
              <w:rPr>
                <w:color w:val="002060"/>
              </w:rPr>
            </w:pPr>
            <w:r w:rsidRPr="006C69F0">
              <w:rPr>
                <w:color w:val="002060"/>
              </w:rPr>
              <w:t>Impianto</w:t>
            </w:r>
          </w:p>
        </w:tc>
      </w:tr>
      <w:tr w:rsidR="00797A36" w:rsidRPr="006C69F0" w14:paraId="49194A0E"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3902" w14:textId="77777777" w:rsidR="00797A36" w:rsidRPr="000E487F" w:rsidRDefault="00797A36" w:rsidP="006C3352">
            <w:pPr>
              <w:pStyle w:val="rowtabella0"/>
              <w:rPr>
                <w:color w:val="002060"/>
                <w:highlight w:val="yellow"/>
              </w:rPr>
            </w:pPr>
            <w:r w:rsidRPr="000E487F">
              <w:rPr>
                <w:color w:val="002060"/>
                <w:highlight w:val="yellow"/>
              </w:rPr>
              <w:t>28/11/2022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DF3D" w14:textId="77777777" w:rsidR="00797A36" w:rsidRPr="000E487F" w:rsidRDefault="00797A36" w:rsidP="006C3352">
            <w:pPr>
              <w:pStyle w:val="rowtabella0"/>
              <w:jc w:val="center"/>
              <w:rPr>
                <w:color w:val="002060"/>
                <w:highlight w:val="yellow"/>
              </w:rPr>
            </w:pPr>
            <w:r w:rsidRPr="000E48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007A" w14:textId="77777777" w:rsidR="00797A36" w:rsidRPr="000E487F" w:rsidRDefault="00797A36" w:rsidP="006C3352">
            <w:pPr>
              <w:pStyle w:val="rowtabella0"/>
              <w:rPr>
                <w:color w:val="002060"/>
                <w:highlight w:val="yellow"/>
              </w:rPr>
            </w:pPr>
            <w:r w:rsidRPr="000E487F">
              <w:rPr>
                <w:color w:val="002060"/>
                <w:highlight w:val="yellow"/>
              </w:rPr>
              <w:t>AMICI 84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0F94" w14:textId="77777777" w:rsidR="00797A36" w:rsidRPr="000E487F" w:rsidRDefault="00797A36" w:rsidP="006C3352">
            <w:pPr>
              <w:pStyle w:val="rowtabella0"/>
              <w:rPr>
                <w:color w:val="002060"/>
                <w:highlight w:val="yellow"/>
              </w:rPr>
            </w:pPr>
            <w:r w:rsidRPr="000E487F">
              <w:rPr>
                <w:color w:val="002060"/>
                <w:highlight w:val="yellow"/>
              </w:rPr>
              <w:t>ATLETICO ASCOLI 2000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70A3" w14:textId="77777777" w:rsidR="00797A36" w:rsidRPr="006C69F0" w:rsidRDefault="00797A36" w:rsidP="006C3352">
            <w:pPr>
              <w:pStyle w:val="rowtabella0"/>
              <w:rPr>
                <w:color w:val="002060"/>
              </w:rPr>
            </w:pPr>
            <w:r w:rsidRPr="006C69F0">
              <w:rPr>
                <w:color w:val="002060"/>
              </w:rPr>
              <w:t>25/11/2022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0F2E" w14:textId="77777777" w:rsidR="00797A36" w:rsidRPr="006C69F0" w:rsidRDefault="00797A36" w:rsidP="006C3352">
            <w:pPr>
              <w:pStyle w:val="rowtabella0"/>
              <w:jc w:val="center"/>
              <w:rPr>
                <w:color w:val="002060"/>
              </w:rPr>
            </w:pPr>
            <w:r w:rsidRPr="000E487F">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3C31" w14:textId="77777777" w:rsidR="00797A36" w:rsidRPr="006C69F0" w:rsidRDefault="00797A36" w:rsidP="006C3352">
            <w:pPr>
              <w:pStyle w:val="rowtabella0"/>
              <w:jc w:val="center"/>
              <w:rPr>
                <w:color w:val="002060"/>
              </w:rPr>
            </w:pPr>
            <w:r w:rsidRPr="006C69F0">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ED88" w14:textId="77777777" w:rsidR="00797A36" w:rsidRPr="006C69F0" w:rsidRDefault="00797A36" w:rsidP="006C3352">
            <w:pPr>
              <w:rPr>
                <w:color w:val="002060"/>
              </w:rPr>
            </w:pPr>
          </w:p>
        </w:tc>
      </w:tr>
      <w:tr w:rsidR="00797A36" w:rsidRPr="006C69F0" w14:paraId="1FFB888C"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D825" w14:textId="77777777" w:rsidR="00797A36" w:rsidRPr="000E487F" w:rsidRDefault="00797A36" w:rsidP="006C3352">
            <w:pPr>
              <w:pStyle w:val="rowtabella0"/>
              <w:rPr>
                <w:color w:val="002060"/>
                <w:highlight w:val="yellow"/>
              </w:rPr>
            </w:pPr>
            <w:r w:rsidRPr="000E487F">
              <w:rPr>
                <w:color w:val="002060"/>
                <w:highlight w:val="yellow"/>
              </w:rPr>
              <w:t>28/11/2022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F435" w14:textId="77777777" w:rsidR="00797A36" w:rsidRPr="000E487F" w:rsidRDefault="00797A36" w:rsidP="006C3352">
            <w:pPr>
              <w:pStyle w:val="rowtabella0"/>
              <w:jc w:val="center"/>
              <w:rPr>
                <w:color w:val="002060"/>
                <w:highlight w:val="yellow"/>
              </w:rPr>
            </w:pPr>
            <w:r w:rsidRPr="000E48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7D41" w14:textId="77777777" w:rsidR="00797A36" w:rsidRPr="000E487F" w:rsidRDefault="00797A36" w:rsidP="006C3352">
            <w:pPr>
              <w:pStyle w:val="rowtabella0"/>
              <w:rPr>
                <w:color w:val="002060"/>
                <w:highlight w:val="yellow"/>
              </w:rPr>
            </w:pPr>
            <w:r w:rsidRPr="000E487F">
              <w:rPr>
                <w:color w:val="002060"/>
                <w:highlight w:val="yellow"/>
              </w:rPr>
              <w:t>FROG S CLUB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04F4" w14:textId="77777777" w:rsidR="00797A36" w:rsidRPr="000E487F" w:rsidRDefault="00797A36" w:rsidP="006C3352">
            <w:pPr>
              <w:pStyle w:val="rowtabella0"/>
              <w:rPr>
                <w:color w:val="002060"/>
                <w:highlight w:val="yellow"/>
              </w:rPr>
            </w:pPr>
            <w:r w:rsidRPr="000E487F">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AC0D" w14:textId="77777777" w:rsidR="00797A36" w:rsidRPr="006C69F0" w:rsidRDefault="00797A36" w:rsidP="006C3352">
            <w:pPr>
              <w:pStyle w:val="rowtabella0"/>
              <w:rPr>
                <w:color w:val="002060"/>
              </w:rPr>
            </w:pPr>
            <w:r w:rsidRPr="006C69F0">
              <w:rPr>
                <w:color w:val="002060"/>
              </w:rPr>
              <w:t>25/11/2022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5D63" w14:textId="77777777" w:rsidR="00797A36" w:rsidRPr="006C69F0" w:rsidRDefault="00797A36" w:rsidP="006C3352">
            <w:pPr>
              <w:pStyle w:val="rowtabella0"/>
              <w:jc w:val="center"/>
              <w:rPr>
                <w:color w:val="002060"/>
              </w:rPr>
            </w:pPr>
            <w:r w:rsidRPr="000E487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AA1C" w14:textId="77777777" w:rsidR="00797A36" w:rsidRPr="006C69F0" w:rsidRDefault="00797A36" w:rsidP="006C3352">
            <w:pPr>
              <w:pStyle w:val="rowtabella0"/>
              <w:jc w:val="center"/>
              <w:rPr>
                <w:color w:val="002060"/>
              </w:rPr>
            </w:pPr>
            <w:r w:rsidRPr="006C69F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B37D" w14:textId="77777777" w:rsidR="00797A36" w:rsidRPr="006C69F0" w:rsidRDefault="00797A36" w:rsidP="006C3352">
            <w:pPr>
              <w:rPr>
                <w:color w:val="002060"/>
              </w:rPr>
            </w:pPr>
          </w:p>
        </w:tc>
      </w:tr>
    </w:tbl>
    <w:p w14:paraId="0FB22553" w14:textId="77777777" w:rsidR="00797A36" w:rsidRPr="006C69F0" w:rsidRDefault="00797A36" w:rsidP="00797A36">
      <w:pPr>
        <w:pStyle w:val="breakline"/>
        <w:rPr>
          <w:rFonts w:eastAsiaTheme="minorEastAsia"/>
          <w:color w:val="002060"/>
        </w:rPr>
      </w:pPr>
    </w:p>
    <w:p w14:paraId="404E990D" w14:textId="77777777" w:rsidR="00797A36" w:rsidRPr="006C69F0" w:rsidRDefault="00797A36" w:rsidP="00797A36">
      <w:pPr>
        <w:pStyle w:val="breakline"/>
        <w:rPr>
          <w:color w:val="002060"/>
        </w:rPr>
      </w:pPr>
    </w:p>
    <w:p w14:paraId="22524E88" w14:textId="77777777" w:rsidR="00797A36" w:rsidRPr="006C69F0" w:rsidRDefault="00797A36" w:rsidP="00797A36">
      <w:pPr>
        <w:pStyle w:val="titoloprinc0"/>
        <w:rPr>
          <w:color w:val="002060"/>
        </w:rPr>
      </w:pPr>
      <w:r w:rsidRPr="006C69F0">
        <w:rPr>
          <w:color w:val="002060"/>
        </w:rPr>
        <w:t>RISULTATI</w:t>
      </w:r>
    </w:p>
    <w:p w14:paraId="4A9B83D5" w14:textId="77777777" w:rsidR="00797A36" w:rsidRPr="006C69F0" w:rsidRDefault="00797A36" w:rsidP="00797A36">
      <w:pPr>
        <w:pStyle w:val="breakline"/>
        <w:rPr>
          <w:color w:val="002060"/>
        </w:rPr>
      </w:pPr>
    </w:p>
    <w:p w14:paraId="4B1D66B5" w14:textId="77777777" w:rsidR="00797A36" w:rsidRPr="006C69F0" w:rsidRDefault="00797A36" w:rsidP="00797A36">
      <w:pPr>
        <w:pStyle w:val="sottotitolocampionato10"/>
        <w:rPr>
          <w:color w:val="002060"/>
        </w:rPr>
      </w:pPr>
      <w:r w:rsidRPr="006C69F0">
        <w:rPr>
          <w:color w:val="002060"/>
        </w:rPr>
        <w:t>RISULTATI UFFICIALI GARE DEL 22/11/2022</w:t>
      </w:r>
    </w:p>
    <w:p w14:paraId="33D0146B"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31413589"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718A1F61"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465CE813"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FA515" w14:textId="77777777" w:rsidR="00797A36" w:rsidRPr="006C69F0" w:rsidRDefault="00797A36" w:rsidP="006C3352">
                  <w:pPr>
                    <w:pStyle w:val="headertabella0"/>
                    <w:rPr>
                      <w:color w:val="002060"/>
                    </w:rPr>
                  </w:pPr>
                  <w:r w:rsidRPr="006C69F0">
                    <w:rPr>
                      <w:color w:val="002060"/>
                    </w:rPr>
                    <w:t>GIRONE E - 1 Giornata - A</w:t>
                  </w:r>
                </w:p>
              </w:tc>
            </w:tr>
            <w:tr w:rsidR="00797A36" w:rsidRPr="006C69F0" w14:paraId="6D17D877" w14:textId="77777777" w:rsidTr="006C335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400BBF" w14:textId="77777777" w:rsidR="00797A36" w:rsidRPr="006C69F0" w:rsidRDefault="00797A36" w:rsidP="006C3352">
                  <w:pPr>
                    <w:pStyle w:val="rowtabella0"/>
                    <w:rPr>
                      <w:color w:val="002060"/>
                    </w:rPr>
                  </w:pPr>
                  <w:r w:rsidRPr="006C69F0">
                    <w:rPr>
                      <w:color w:val="002060"/>
                    </w:rPr>
                    <w:t>TRIBALCIO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F9F57" w14:textId="77777777" w:rsidR="00797A36" w:rsidRPr="006C69F0" w:rsidRDefault="00797A36" w:rsidP="006C3352">
                  <w:pPr>
                    <w:pStyle w:val="rowtabella0"/>
                    <w:rPr>
                      <w:color w:val="002060"/>
                    </w:rPr>
                  </w:pPr>
                  <w:r w:rsidRPr="006C69F0">
                    <w:rPr>
                      <w:color w:val="002060"/>
                    </w:rPr>
                    <w:t>- TRUENTIN LAMA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0974F" w14:textId="77777777" w:rsidR="00797A36" w:rsidRPr="006C69F0" w:rsidRDefault="00797A36" w:rsidP="006C3352">
                  <w:pPr>
                    <w:pStyle w:val="rowtabella0"/>
                    <w:jc w:val="center"/>
                    <w:rPr>
                      <w:color w:val="002060"/>
                    </w:rPr>
                  </w:pPr>
                  <w:r w:rsidRPr="006C69F0">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98F36" w14:textId="77777777" w:rsidR="00797A36" w:rsidRPr="006C69F0" w:rsidRDefault="00797A36" w:rsidP="006C3352">
                  <w:pPr>
                    <w:pStyle w:val="rowtabella0"/>
                    <w:jc w:val="center"/>
                    <w:rPr>
                      <w:color w:val="002060"/>
                    </w:rPr>
                  </w:pPr>
                  <w:r w:rsidRPr="006C69F0">
                    <w:rPr>
                      <w:color w:val="002060"/>
                    </w:rPr>
                    <w:t> </w:t>
                  </w:r>
                </w:p>
              </w:tc>
            </w:tr>
          </w:tbl>
          <w:p w14:paraId="46D842DE" w14:textId="77777777" w:rsidR="00797A36" w:rsidRPr="006C69F0" w:rsidRDefault="00797A36" w:rsidP="006C3352">
            <w:pPr>
              <w:rPr>
                <w:color w:val="002060"/>
              </w:rPr>
            </w:pPr>
          </w:p>
        </w:tc>
      </w:tr>
    </w:tbl>
    <w:p w14:paraId="5AE2B92F" w14:textId="77777777" w:rsidR="00797A36" w:rsidRPr="006C69F0" w:rsidRDefault="00797A36" w:rsidP="00797A36">
      <w:pPr>
        <w:pStyle w:val="breakline"/>
        <w:rPr>
          <w:rFonts w:eastAsiaTheme="minorEastAsia"/>
          <w:color w:val="002060"/>
        </w:rPr>
      </w:pPr>
    </w:p>
    <w:p w14:paraId="46E71E1C" w14:textId="77777777" w:rsidR="00797A36" w:rsidRPr="006C69F0" w:rsidRDefault="00797A36" w:rsidP="00797A36">
      <w:pPr>
        <w:pStyle w:val="breakline"/>
        <w:rPr>
          <w:color w:val="002060"/>
        </w:rPr>
      </w:pPr>
    </w:p>
    <w:p w14:paraId="2B7AF070" w14:textId="77777777" w:rsidR="00797A36" w:rsidRPr="006C69F0" w:rsidRDefault="00797A36" w:rsidP="00797A36">
      <w:pPr>
        <w:pStyle w:val="sottotitolocampionato10"/>
        <w:rPr>
          <w:color w:val="002060"/>
        </w:rPr>
      </w:pPr>
      <w:r w:rsidRPr="006C69F0">
        <w:rPr>
          <w:color w:val="002060"/>
        </w:rPr>
        <w:t>RISULTATI UFFICIALI GARE DEL 18/11/2022</w:t>
      </w:r>
    </w:p>
    <w:p w14:paraId="2666D17B" w14:textId="77777777" w:rsidR="00797A36" w:rsidRPr="006C69F0" w:rsidRDefault="00797A36" w:rsidP="00797A36">
      <w:pPr>
        <w:pStyle w:val="sottotitolocampionato20"/>
        <w:rPr>
          <w:color w:val="002060"/>
        </w:rPr>
      </w:pPr>
      <w:r w:rsidRPr="006C69F0">
        <w:rPr>
          <w:color w:val="002060"/>
        </w:rPr>
        <w:t>Si trascrivono qui di seguito i risultati ufficiali delle gare disputate</w:t>
      </w:r>
    </w:p>
    <w:p w14:paraId="517F1886"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7A36" w:rsidRPr="006C69F0" w14:paraId="79CE410D"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15C16D67"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B967" w14:textId="77777777" w:rsidR="00797A36" w:rsidRPr="006C69F0" w:rsidRDefault="00797A36" w:rsidP="006C3352">
                  <w:pPr>
                    <w:pStyle w:val="headertabella0"/>
                    <w:rPr>
                      <w:color w:val="002060"/>
                    </w:rPr>
                  </w:pPr>
                  <w:r w:rsidRPr="006C69F0">
                    <w:rPr>
                      <w:color w:val="002060"/>
                    </w:rPr>
                    <w:t>GIRONE A - 7 Giornata - A</w:t>
                  </w:r>
                </w:p>
              </w:tc>
            </w:tr>
            <w:tr w:rsidR="00797A36" w:rsidRPr="006C69F0" w14:paraId="0B318229"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EB8BF" w14:textId="77777777" w:rsidR="00797A36" w:rsidRPr="006C69F0" w:rsidRDefault="00797A36" w:rsidP="006C3352">
                  <w:pPr>
                    <w:pStyle w:val="rowtabella0"/>
                    <w:rPr>
                      <w:color w:val="002060"/>
                    </w:rPr>
                  </w:pPr>
                  <w:r w:rsidRPr="006C69F0">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2574B" w14:textId="77777777" w:rsidR="00797A36" w:rsidRPr="006C69F0" w:rsidRDefault="00797A36" w:rsidP="006C3352">
                  <w:pPr>
                    <w:pStyle w:val="rowtabella0"/>
                    <w:rPr>
                      <w:color w:val="002060"/>
                    </w:rPr>
                  </w:pPr>
                  <w:r w:rsidRPr="006C69F0">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BC545" w14:textId="77777777" w:rsidR="00797A36" w:rsidRPr="006C69F0" w:rsidRDefault="00797A36" w:rsidP="006C3352">
                  <w:pPr>
                    <w:pStyle w:val="rowtabella0"/>
                    <w:jc w:val="center"/>
                    <w:rPr>
                      <w:color w:val="002060"/>
                    </w:rPr>
                  </w:pPr>
                  <w:r w:rsidRPr="006C69F0">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BA690" w14:textId="77777777" w:rsidR="00797A36" w:rsidRPr="006C69F0" w:rsidRDefault="00797A36" w:rsidP="006C3352">
                  <w:pPr>
                    <w:pStyle w:val="rowtabella0"/>
                    <w:jc w:val="center"/>
                    <w:rPr>
                      <w:color w:val="002060"/>
                    </w:rPr>
                  </w:pPr>
                  <w:r w:rsidRPr="006C69F0">
                    <w:rPr>
                      <w:color w:val="002060"/>
                    </w:rPr>
                    <w:t> </w:t>
                  </w:r>
                </w:p>
              </w:tc>
            </w:tr>
            <w:tr w:rsidR="00797A36" w:rsidRPr="006C69F0" w14:paraId="49027FBC"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B19F2" w14:textId="77777777" w:rsidR="00797A36" w:rsidRPr="006C69F0" w:rsidRDefault="00797A36" w:rsidP="006C3352">
                  <w:pPr>
                    <w:pStyle w:val="rowtabella0"/>
                    <w:rPr>
                      <w:color w:val="002060"/>
                    </w:rPr>
                  </w:pPr>
                  <w:r w:rsidRPr="006C69F0">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FF021E" w14:textId="77777777" w:rsidR="00797A36" w:rsidRPr="006C69F0" w:rsidRDefault="00797A36" w:rsidP="006C3352">
                  <w:pPr>
                    <w:pStyle w:val="rowtabella0"/>
                    <w:rPr>
                      <w:color w:val="002060"/>
                    </w:rPr>
                  </w:pPr>
                  <w:r w:rsidRPr="006C69F0">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00FFBB" w14:textId="77777777" w:rsidR="00797A36" w:rsidRPr="006C69F0" w:rsidRDefault="00797A36" w:rsidP="006C3352">
                  <w:pPr>
                    <w:pStyle w:val="rowtabella0"/>
                    <w:jc w:val="center"/>
                    <w:rPr>
                      <w:color w:val="002060"/>
                    </w:rPr>
                  </w:pPr>
                  <w:r w:rsidRPr="006C69F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FA325" w14:textId="77777777" w:rsidR="00797A36" w:rsidRPr="006C69F0" w:rsidRDefault="00797A36" w:rsidP="006C3352">
                  <w:pPr>
                    <w:pStyle w:val="rowtabella0"/>
                    <w:jc w:val="center"/>
                    <w:rPr>
                      <w:color w:val="002060"/>
                    </w:rPr>
                  </w:pPr>
                  <w:r w:rsidRPr="006C69F0">
                    <w:rPr>
                      <w:color w:val="002060"/>
                    </w:rPr>
                    <w:t> </w:t>
                  </w:r>
                </w:p>
              </w:tc>
            </w:tr>
            <w:tr w:rsidR="00797A36" w:rsidRPr="006C69F0" w14:paraId="204CD02E"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EB1919" w14:textId="77777777" w:rsidR="00797A36" w:rsidRPr="006C69F0" w:rsidRDefault="00797A36" w:rsidP="006C3352">
                  <w:pPr>
                    <w:pStyle w:val="rowtabella0"/>
                    <w:rPr>
                      <w:color w:val="002060"/>
                    </w:rPr>
                  </w:pPr>
                  <w:r w:rsidRPr="006C69F0">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2ED10F" w14:textId="77777777" w:rsidR="00797A36" w:rsidRPr="006C69F0" w:rsidRDefault="00797A36" w:rsidP="006C3352">
                  <w:pPr>
                    <w:pStyle w:val="rowtabella0"/>
                    <w:rPr>
                      <w:color w:val="002060"/>
                    </w:rPr>
                  </w:pPr>
                  <w:r w:rsidRPr="006C69F0">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172BC1" w14:textId="77777777" w:rsidR="00797A36" w:rsidRPr="006C69F0" w:rsidRDefault="00797A36" w:rsidP="006C3352">
                  <w:pPr>
                    <w:pStyle w:val="rowtabella0"/>
                    <w:jc w:val="center"/>
                    <w:rPr>
                      <w:color w:val="002060"/>
                    </w:rPr>
                  </w:pPr>
                  <w:r w:rsidRPr="006C69F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F655F7" w14:textId="77777777" w:rsidR="00797A36" w:rsidRPr="006C69F0" w:rsidRDefault="00797A36" w:rsidP="006C3352">
                  <w:pPr>
                    <w:pStyle w:val="rowtabella0"/>
                    <w:jc w:val="center"/>
                    <w:rPr>
                      <w:color w:val="002060"/>
                    </w:rPr>
                  </w:pPr>
                  <w:r w:rsidRPr="006C69F0">
                    <w:rPr>
                      <w:color w:val="002060"/>
                    </w:rPr>
                    <w:t> </w:t>
                  </w:r>
                </w:p>
              </w:tc>
            </w:tr>
            <w:tr w:rsidR="00797A36" w:rsidRPr="006C69F0" w14:paraId="2F77052F"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DB3A52" w14:textId="77777777" w:rsidR="00797A36" w:rsidRPr="006C69F0" w:rsidRDefault="00797A36" w:rsidP="006C3352">
                  <w:pPr>
                    <w:pStyle w:val="rowtabella0"/>
                    <w:rPr>
                      <w:color w:val="002060"/>
                    </w:rPr>
                  </w:pPr>
                  <w:r w:rsidRPr="006C69F0">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592BD1" w14:textId="77777777" w:rsidR="00797A36" w:rsidRPr="006C69F0" w:rsidRDefault="00797A36" w:rsidP="006C3352">
                  <w:pPr>
                    <w:pStyle w:val="rowtabella0"/>
                    <w:rPr>
                      <w:color w:val="002060"/>
                    </w:rPr>
                  </w:pPr>
                  <w:r w:rsidRPr="006C69F0">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F2A41A"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E559B" w14:textId="77777777" w:rsidR="00797A36" w:rsidRPr="006C69F0" w:rsidRDefault="00797A36" w:rsidP="006C3352">
                  <w:pPr>
                    <w:pStyle w:val="rowtabella0"/>
                    <w:jc w:val="center"/>
                    <w:rPr>
                      <w:color w:val="002060"/>
                    </w:rPr>
                  </w:pPr>
                  <w:r w:rsidRPr="006C69F0">
                    <w:rPr>
                      <w:color w:val="002060"/>
                    </w:rPr>
                    <w:t> </w:t>
                  </w:r>
                </w:p>
              </w:tc>
            </w:tr>
            <w:tr w:rsidR="00797A36" w:rsidRPr="006C69F0" w14:paraId="75D4BF29"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0EA8CE" w14:textId="77777777" w:rsidR="00797A36" w:rsidRPr="006C69F0" w:rsidRDefault="00797A36" w:rsidP="006C3352">
                  <w:pPr>
                    <w:pStyle w:val="rowtabella0"/>
                    <w:rPr>
                      <w:color w:val="002060"/>
                    </w:rPr>
                  </w:pPr>
                  <w:r w:rsidRPr="006C69F0">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6E9A50" w14:textId="77777777" w:rsidR="00797A36" w:rsidRPr="006C69F0" w:rsidRDefault="00797A36" w:rsidP="006C3352">
                  <w:pPr>
                    <w:pStyle w:val="rowtabella0"/>
                    <w:rPr>
                      <w:color w:val="002060"/>
                    </w:rPr>
                  </w:pPr>
                  <w:r w:rsidRPr="006C69F0">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22C0BC" w14:textId="77777777" w:rsidR="00797A36" w:rsidRPr="006C69F0" w:rsidRDefault="00797A36" w:rsidP="006C3352">
                  <w:pPr>
                    <w:pStyle w:val="rowtabella0"/>
                    <w:jc w:val="center"/>
                    <w:rPr>
                      <w:color w:val="002060"/>
                    </w:rPr>
                  </w:pPr>
                  <w:r w:rsidRPr="006C69F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48C5B1" w14:textId="77777777" w:rsidR="00797A36" w:rsidRPr="006C69F0" w:rsidRDefault="00797A36" w:rsidP="006C3352">
                  <w:pPr>
                    <w:pStyle w:val="rowtabella0"/>
                    <w:jc w:val="center"/>
                    <w:rPr>
                      <w:color w:val="002060"/>
                    </w:rPr>
                  </w:pPr>
                  <w:r w:rsidRPr="006C69F0">
                    <w:rPr>
                      <w:color w:val="002060"/>
                    </w:rPr>
                    <w:t> </w:t>
                  </w:r>
                </w:p>
              </w:tc>
            </w:tr>
            <w:tr w:rsidR="00797A36" w:rsidRPr="006C69F0" w14:paraId="2E300AD5"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67A02" w14:textId="77777777" w:rsidR="00797A36" w:rsidRPr="006C69F0" w:rsidRDefault="00797A36" w:rsidP="006C3352">
                  <w:pPr>
                    <w:pStyle w:val="rowtabella0"/>
                    <w:rPr>
                      <w:color w:val="002060"/>
                    </w:rPr>
                  </w:pPr>
                  <w:r w:rsidRPr="006C69F0">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39124" w14:textId="77777777" w:rsidR="00797A36" w:rsidRPr="006C69F0" w:rsidRDefault="00797A36" w:rsidP="006C3352">
                  <w:pPr>
                    <w:pStyle w:val="rowtabella0"/>
                    <w:rPr>
                      <w:color w:val="002060"/>
                    </w:rPr>
                  </w:pPr>
                  <w:r w:rsidRPr="006C69F0">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3FA01"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ACFBB" w14:textId="77777777" w:rsidR="00797A36" w:rsidRPr="006C69F0" w:rsidRDefault="00797A36" w:rsidP="006C3352">
                  <w:pPr>
                    <w:pStyle w:val="rowtabella0"/>
                    <w:jc w:val="center"/>
                    <w:rPr>
                      <w:color w:val="002060"/>
                    </w:rPr>
                  </w:pPr>
                  <w:r w:rsidRPr="006C69F0">
                    <w:rPr>
                      <w:color w:val="002060"/>
                    </w:rPr>
                    <w:t> </w:t>
                  </w:r>
                </w:p>
              </w:tc>
            </w:tr>
            <w:tr w:rsidR="00797A36" w:rsidRPr="006C69F0" w14:paraId="4E019FED"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041C5550" w14:textId="77777777" w:rsidR="00797A36" w:rsidRPr="006C69F0" w:rsidRDefault="00797A36" w:rsidP="006C3352">
                  <w:pPr>
                    <w:pStyle w:val="rowtabella0"/>
                    <w:rPr>
                      <w:color w:val="002060"/>
                    </w:rPr>
                  </w:pPr>
                  <w:r w:rsidRPr="006C69F0">
                    <w:rPr>
                      <w:color w:val="002060"/>
                    </w:rPr>
                    <w:t>(1) - disputata il 19/11/2022</w:t>
                  </w:r>
                </w:p>
              </w:tc>
            </w:tr>
          </w:tbl>
          <w:p w14:paraId="2F6113FA" w14:textId="77777777" w:rsidR="00797A36" w:rsidRPr="006C69F0" w:rsidRDefault="00797A36" w:rsidP="006C33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7BE30A39"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81F3C" w14:textId="77777777" w:rsidR="00797A36" w:rsidRPr="006C69F0" w:rsidRDefault="00797A36" w:rsidP="006C3352">
                  <w:pPr>
                    <w:pStyle w:val="headertabella0"/>
                    <w:rPr>
                      <w:color w:val="002060"/>
                    </w:rPr>
                  </w:pPr>
                  <w:r w:rsidRPr="006C69F0">
                    <w:rPr>
                      <w:color w:val="002060"/>
                    </w:rPr>
                    <w:t>GIRONE B - 7 Giornata - A</w:t>
                  </w:r>
                </w:p>
              </w:tc>
            </w:tr>
            <w:tr w:rsidR="00797A36" w:rsidRPr="006C69F0" w14:paraId="67CC256A"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C2D35" w14:textId="77777777" w:rsidR="00797A36" w:rsidRPr="006C69F0" w:rsidRDefault="00797A36" w:rsidP="006C3352">
                  <w:pPr>
                    <w:pStyle w:val="rowtabella0"/>
                    <w:rPr>
                      <w:color w:val="002060"/>
                    </w:rPr>
                  </w:pPr>
                  <w:r w:rsidRPr="006C69F0">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F37DF" w14:textId="77777777" w:rsidR="00797A36" w:rsidRPr="006C69F0" w:rsidRDefault="00797A36" w:rsidP="006C3352">
                  <w:pPr>
                    <w:pStyle w:val="rowtabella0"/>
                    <w:rPr>
                      <w:color w:val="002060"/>
                    </w:rPr>
                  </w:pPr>
                  <w:r w:rsidRPr="006C69F0">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F5C3F" w14:textId="77777777" w:rsidR="00797A36" w:rsidRPr="006C69F0" w:rsidRDefault="00797A36" w:rsidP="006C3352">
                  <w:pPr>
                    <w:pStyle w:val="rowtabella0"/>
                    <w:jc w:val="center"/>
                    <w:rPr>
                      <w:color w:val="002060"/>
                    </w:rPr>
                  </w:pPr>
                  <w:r w:rsidRPr="006C69F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2CF00" w14:textId="77777777" w:rsidR="00797A36" w:rsidRPr="006C69F0" w:rsidRDefault="00797A36" w:rsidP="006C3352">
                  <w:pPr>
                    <w:pStyle w:val="rowtabella0"/>
                    <w:jc w:val="center"/>
                    <w:rPr>
                      <w:color w:val="002060"/>
                    </w:rPr>
                  </w:pPr>
                  <w:r w:rsidRPr="006C69F0">
                    <w:rPr>
                      <w:color w:val="002060"/>
                    </w:rPr>
                    <w:t> </w:t>
                  </w:r>
                </w:p>
              </w:tc>
            </w:tr>
            <w:tr w:rsidR="00797A36" w:rsidRPr="006C69F0" w14:paraId="62D9755C"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43B5C" w14:textId="77777777" w:rsidR="00797A36" w:rsidRPr="006C69F0" w:rsidRDefault="00797A36" w:rsidP="006C3352">
                  <w:pPr>
                    <w:pStyle w:val="rowtabella0"/>
                    <w:rPr>
                      <w:color w:val="002060"/>
                    </w:rPr>
                  </w:pPr>
                  <w:r w:rsidRPr="006C69F0">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608D3" w14:textId="77777777" w:rsidR="00797A36" w:rsidRPr="006C69F0" w:rsidRDefault="00797A36" w:rsidP="006C3352">
                  <w:pPr>
                    <w:pStyle w:val="rowtabella0"/>
                    <w:rPr>
                      <w:color w:val="002060"/>
                    </w:rPr>
                  </w:pPr>
                  <w:r w:rsidRPr="006C69F0">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2D364F" w14:textId="77777777" w:rsidR="00797A36" w:rsidRPr="006C69F0" w:rsidRDefault="00797A36" w:rsidP="006C3352">
                  <w:pPr>
                    <w:pStyle w:val="rowtabella0"/>
                    <w:jc w:val="center"/>
                    <w:rPr>
                      <w:color w:val="002060"/>
                    </w:rPr>
                  </w:pPr>
                  <w:r w:rsidRPr="006C69F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893C42" w14:textId="77777777" w:rsidR="00797A36" w:rsidRPr="006C69F0" w:rsidRDefault="00797A36" w:rsidP="006C3352">
                  <w:pPr>
                    <w:pStyle w:val="rowtabella0"/>
                    <w:jc w:val="center"/>
                    <w:rPr>
                      <w:color w:val="002060"/>
                    </w:rPr>
                  </w:pPr>
                  <w:r w:rsidRPr="006C69F0">
                    <w:rPr>
                      <w:color w:val="002060"/>
                    </w:rPr>
                    <w:t> </w:t>
                  </w:r>
                </w:p>
              </w:tc>
            </w:tr>
            <w:tr w:rsidR="00797A36" w:rsidRPr="006C69F0" w14:paraId="29F6AE09"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82BE7" w14:textId="77777777" w:rsidR="00797A36" w:rsidRPr="006C69F0" w:rsidRDefault="00797A36" w:rsidP="006C3352">
                  <w:pPr>
                    <w:pStyle w:val="rowtabella0"/>
                    <w:rPr>
                      <w:color w:val="002060"/>
                    </w:rPr>
                  </w:pPr>
                  <w:r w:rsidRPr="006C69F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3922D2" w14:textId="77777777" w:rsidR="00797A36" w:rsidRPr="006C69F0" w:rsidRDefault="00797A36" w:rsidP="006C3352">
                  <w:pPr>
                    <w:pStyle w:val="rowtabella0"/>
                    <w:rPr>
                      <w:color w:val="002060"/>
                    </w:rPr>
                  </w:pPr>
                  <w:r w:rsidRPr="006C69F0">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F9AD54" w14:textId="77777777" w:rsidR="00797A36" w:rsidRPr="006C69F0" w:rsidRDefault="00797A36" w:rsidP="006C3352">
                  <w:pPr>
                    <w:pStyle w:val="rowtabella0"/>
                    <w:jc w:val="center"/>
                    <w:rPr>
                      <w:color w:val="002060"/>
                    </w:rPr>
                  </w:pPr>
                  <w:r w:rsidRPr="006C69F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7B3D98" w14:textId="77777777" w:rsidR="00797A36" w:rsidRPr="006C69F0" w:rsidRDefault="00797A36" w:rsidP="006C3352">
                  <w:pPr>
                    <w:pStyle w:val="rowtabella0"/>
                    <w:jc w:val="center"/>
                    <w:rPr>
                      <w:color w:val="002060"/>
                    </w:rPr>
                  </w:pPr>
                  <w:r w:rsidRPr="006C69F0">
                    <w:rPr>
                      <w:color w:val="002060"/>
                    </w:rPr>
                    <w:t> </w:t>
                  </w:r>
                </w:p>
              </w:tc>
            </w:tr>
            <w:tr w:rsidR="00797A36" w:rsidRPr="006C69F0" w14:paraId="414D93A5"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7F637C" w14:textId="77777777" w:rsidR="00797A36" w:rsidRPr="006C69F0" w:rsidRDefault="00797A36" w:rsidP="006C3352">
                  <w:pPr>
                    <w:pStyle w:val="rowtabella0"/>
                    <w:rPr>
                      <w:color w:val="002060"/>
                    </w:rPr>
                  </w:pPr>
                  <w:r w:rsidRPr="006C69F0">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8928A" w14:textId="77777777" w:rsidR="00797A36" w:rsidRPr="006C69F0" w:rsidRDefault="00797A36" w:rsidP="006C3352">
                  <w:pPr>
                    <w:pStyle w:val="rowtabella0"/>
                    <w:rPr>
                      <w:color w:val="002060"/>
                    </w:rPr>
                  </w:pPr>
                  <w:r w:rsidRPr="006C69F0">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ABA22" w14:textId="77777777" w:rsidR="00797A36" w:rsidRPr="006C69F0" w:rsidRDefault="00797A36" w:rsidP="006C3352">
                  <w:pPr>
                    <w:pStyle w:val="rowtabella0"/>
                    <w:jc w:val="center"/>
                    <w:rPr>
                      <w:color w:val="002060"/>
                    </w:rPr>
                  </w:pPr>
                  <w:r w:rsidRPr="006C69F0">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389E3" w14:textId="77777777" w:rsidR="00797A36" w:rsidRPr="006C69F0" w:rsidRDefault="00797A36" w:rsidP="006C3352">
                  <w:pPr>
                    <w:pStyle w:val="rowtabella0"/>
                    <w:jc w:val="center"/>
                    <w:rPr>
                      <w:color w:val="002060"/>
                    </w:rPr>
                  </w:pPr>
                  <w:r w:rsidRPr="006C69F0">
                    <w:rPr>
                      <w:color w:val="002060"/>
                    </w:rPr>
                    <w:t> </w:t>
                  </w:r>
                </w:p>
              </w:tc>
            </w:tr>
            <w:tr w:rsidR="00797A36" w:rsidRPr="006C69F0" w14:paraId="07B0CCC6"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25F409" w14:textId="77777777" w:rsidR="00797A36" w:rsidRPr="006C69F0" w:rsidRDefault="00797A36" w:rsidP="006C3352">
                  <w:pPr>
                    <w:pStyle w:val="rowtabella0"/>
                    <w:rPr>
                      <w:color w:val="002060"/>
                    </w:rPr>
                  </w:pPr>
                  <w:r w:rsidRPr="006C69F0">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0FE7F8" w14:textId="77777777" w:rsidR="00797A36" w:rsidRPr="006C69F0" w:rsidRDefault="00797A36" w:rsidP="006C3352">
                  <w:pPr>
                    <w:pStyle w:val="rowtabella0"/>
                    <w:rPr>
                      <w:color w:val="002060"/>
                    </w:rPr>
                  </w:pPr>
                  <w:r w:rsidRPr="006C69F0">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2E1BF" w14:textId="77777777" w:rsidR="00797A36" w:rsidRPr="006C69F0" w:rsidRDefault="00797A36" w:rsidP="006C3352">
                  <w:pPr>
                    <w:pStyle w:val="rowtabella0"/>
                    <w:jc w:val="center"/>
                    <w:rPr>
                      <w:color w:val="002060"/>
                    </w:rPr>
                  </w:pPr>
                  <w:r w:rsidRPr="006C69F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B2F42" w14:textId="77777777" w:rsidR="00797A36" w:rsidRPr="006C69F0" w:rsidRDefault="00797A36" w:rsidP="006C3352">
                  <w:pPr>
                    <w:pStyle w:val="rowtabella0"/>
                    <w:jc w:val="center"/>
                    <w:rPr>
                      <w:color w:val="002060"/>
                    </w:rPr>
                  </w:pPr>
                  <w:r w:rsidRPr="006C69F0">
                    <w:rPr>
                      <w:color w:val="002060"/>
                    </w:rPr>
                    <w:t> </w:t>
                  </w:r>
                </w:p>
              </w:tc>
            </w:tr>
            <w:tr w:rsidR="00797A36" w:rsidRPr="006C69F0" w14:paraId="0EE2A58C"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C7A95" w14:textId="77777777" w:rsidR="00797A36" w:rsidRPr="006C69F0" w:rsidRDefault="00797A36" w:rsidP="006C3352">
                  <w:pPr>
                    <w:pStyle w:val="rowtabella0"/>
                    <w:rPr>
                      <w:color w:val="002060"/>
                    </w:rPr>
                  </w:pPr>
                  <w:r w:rsidRPr="006C69F0">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777E1" w14:textId="77777777" w:rsidR="00797A36" w:rsidRPr="006C69F0" w:rsidRDefault="00797A36" w:rsidP="006C3352">
                  <w:pPr>
                    <w:pStyle w:val="rowtabella0"/>
                    <w:rPr>
                      <w:color w:val="002060"/>
                    </w:rPr>
                  </w:pPr>
                  <w:r w:rsidRPr="006C69F0">
                    <w:rPr>
                      <w:color w:val="002060"/>
                    </w:rPr>
                    <w:t>- ATLETICO NO BORDERS</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EACBB" w14:textId="77777777" w:rsidR="00797A36" w:rsidRPr="006C69F0" w:rsidRDefault="00797A36" w:rsidP="006C3352">
                  <w:pPr>
                    <w:pStyle w:val="rowtabella0"/>
                    <w:jc w:val="center"/>
                    <w:rPr>
                      <w:color w:val="002060"/>
                    </w:rPr>
                  </w:pPr>
                  <w:r w:rsidRPr="006C69F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57267" w14:textId="77777777" w:rsidR="00797A36" w:rsidRPr="006C69F0" w:rsidRDefault="00797A36" w:rsidP="006C3352">
                  <w:pPr>
                    <w:pStyle w:val="rowtabella0"/>
                    <w:jc w:val="center"/>
                    <w:rPr>
                      <w:color w:val="002060"/>
                    </w:rPr>
                  </w:pPr>
                  <w:r w:rsidRPr="006C69F0">
                    <w:rPr>
                      <w:color w:val="002060"/>
                    </w:rPr>
                    <w:t> </w:t>
                  </w:r>
                </w:p>
              </w:tc>
            </w:tr>
            <w:tr w:rsidR="00797A36" w:rsidRPr="006C69F0" w14:paraId="181353B5"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27F5B451" w14:textId="77777777" w:rsidR="00797A36" w:rsidRPr="006C69F0" w:rsidRDefault="00797A36" w:rsidP="006C3352">
                  <w:pPr>
                    <w:pStyle w:val="rowtabella0"/>
                    <w:rPr>
                      <w:color w:val="002060"/>
                    </w:rPr>
                  </w:pPr>
                  <w:r w:rsidRPr="006C69F0">
                    <w:rPr>
                      <w:color w:val="002060"/>
                    </w:rPr>
                    <w:t>(1) - disputata il 19/11/2022</w:t>
                  </w:r>
                </w:p>
              </w:tc>
            </w:tr>
          </w:tbl>
          <w:p w14:paraId="387EF6C9" w14:textId="77777777" w:rsidR="00797A36" w:rsidRPr="006C69F0" w:rsidRDefault="00797A36" w:rsidP="006C3352">
            <w:pPr>
              <w:rPr>
                <w:color w:val="002060"/>
              </w:rPr>
            </w:pPr>
          </w:p>
        </w:tc>
      </w:tr>
    </w:tbl>
    <w:p w14:paraId="78A28D39" w14:textId="77777777" w:rsidR="00797A36" w:rsidRPr="006C69F0" w:rsidRDefault="00797A36" w:rsidP="00797A3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7A36" w:rsidRPr="006C69F0" w14:paraId="2CD753C6"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12A882D7"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0CD81" w14:textId="77777777" w:rsidR="00797A36" w:rsidRPr="006C69F0" w:rsidRDefault="00797A36" w:rsidP="006C3352">
                  <w:pPr>
                    <w:pStyle w:val="headertabella0"/>
                    <w:rPr>
                      <w:color w:val="002060"/>
                    </w:rPr>
                  </w:pPr>
                  <w:r w:rsidRPr="006C69F0">
                    <w:rPr>
                      <w:color w:val="002060"/>
                    </w:rPr>
                    <w:t>GIRONE C - 7 Giornata - A</w:t>
                  </w:r>
                </w:p>
              </w:tc>
            </w:tr>
            <w:tr w:rsidR="00797A36" w:rsidRPr="006C69F0" w14:paraId="0A76D0AE"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035B0" w14:textId="77777777" w:rsidR="00797A36" w:rsidRPr="006C69F0" w:rsidRDefault="00797A36" w:rsidP="006C3352">
                  <w:pPr>
                    <w:pStyle w:val="rowtabella0"/>
                    <w:rPr>
                      <w:color w:val="002060"/>
                    </w:rPr>
                  </w:pPr>
                  <w:r w:rsidRPr="006C69F0">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89AFF" w14:textId="77777777" w:rsidR="00797A36" w:rsidRPr="006C69F0" w:rsidRDefault="00797A36" w:rsidP="006C3352">
                  <w:pPr>
                    <w:pStyle w:val="rowtabella0"/>
                    <w:rPr>
                      <w:color w:val="002060"/>
                    </w:rPr>
                  </w:pPr>
                  <w:r w:rsidRPr="006C69F0">
                    <w:rPr>
                      <w:color w:val="002060"/>
                    </w:rPr>
                    <w:t>- PEGASO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EFE5B" w14:textId="77777777" w:rsidR="00797A36" w:rsidRPr="006C69F0" w:rsidRDefault="00797A36" w:rsidP="006C3352">
                  <w:pPr>
                    <w:pStyle w:val="rowtabella0"/>
                    <w:jc w:val="center"/>
                    <w:rPr>
                      <w:color w:val="002060"/>
                    </w:rPr>
                  </w:pPr>
                  <w:r w:rsidRPr="006C69F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0BB1B" w14:textId="77777777" w:rsidR="00797A36" w:rsidRPr="006C69F0" w:rsidRDefault="00797A36" w:rsidP="006C3352">
                  <w:pPr>
                    <w:pStyle w:val="rowtabella0"/>
                    <w:jc w:val="center"/>
                    <w:rPr>
                      <w:color w:val="002060"/>
                    </w:rPr>
                  </w:pPr>
                  <w:r w:rsidRPr="006C69F0">
                    <w:rPr>
                      <w:color w:val="002060"/>
                    </w:rPr>
                    <w:t> </w:t>
                  </w:r>
                </w:p>
              </w:tc>
            </w:tr>
            <w:tr w:rsidR="00797A36" w:rsidRPr="006C69F0" w14:paraId="0330E0A6"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305CD6" w14:textId="77777777" w:rsidR="00797A36" w:rsidRPr="006C69F0" w:rsidRDefault="00797A36" w:rsidP="006C3352">
                  <w:pPr>
                    <w:pStyle w:val="rowtabella0"/>
                    <w:rPr>
                      <w:color w:val="002060"/>
                    </w:rPr>
                  </w:pPr>
                  <w:r w:rsidRPr="006C69F0">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662501" w14:textId="77777777" w:rsidR="00797A36" w:rsidRPr="006C69F0" w:rsidRDefault="00797A36" w:rsidP="006C3352">
                  <w:pPr>
                    <w:pStyle w:val="rowtabella0"/>
                    <w:rPr>
                      <w:color w:val="002060"/>
                    </w:rPr>
                  </w:pPr>
                  <w:r w:rsidRPr="006C69F0">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A67819" w14:textId="77777777" w:rsidR="00797A36" w:rsidRPr="006C69F0" w:rsidRDefault="00797A36" w:rsidP="006C3352">
                  <w:pPr>
                    <w:pStyle w:val="rowtabella0"/>
                    <w:jc w:val="center"/>
                    <w:rPr>
                      <w:color w:val="002060"/>
                    </w:rPr>
                  </w:pPr>
                  <w:r w:rsidRPr="006C69F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5A1DAB" w14:textId="77777777" w:rsidR="00797A36" w:rsidRPr="006C69F0" w:rsidRDefault="00797A36" w:rsidP="006C3352">
                  <w:pPr>
                    <w:pStyle w:val="rowtabella0"/>
                    <w:jc w:val="center"/>
                    <w:rPr>
                      <w:color w:val="002060"/>
                    </w:rPr>
                  </w:pPr>
                  <w:r w:rsidRPr="006C69F0">
                    <w:rPr>
                      <w:color w:val="002060"/>
                    </w:rPr>
                    <w:t> </w:t>
                  </w:r>
                </w:p>
              </w:tc>
            </w:tr>
            <w:tr w:rsidR="00797A36" w:rsidRPr="006C69F0" w14:paraId="72CFC2D7"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6E446" w14:textId="77777777" w:rsidR="00797A36" w:rsidRPr="006C69F0" w:rsidRDefault="00797A36" w:rsidP="006C3352">
                  <w:pPr>
                    <w:pStyle w:val="rowtabella0"/>
                    <w:rPr>
                      <w:color w:val="002060"/>
                    </w:rPr>
                  </w:pPr>
                  <w:r w:rsidRPr="006C69F0">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100C1A" w14:textId="77777777" w:rsidR="00797A36" w:rsidRPr="006C69F0" w:rsidRDefault="00797A36" w:rsidP="006C3352">
                  <w:pPr>
                    <w:pStyle w:val="rowtabella0"/>
                    <w:rPr>
                      <w:color w:val="002060"/>
                    </w:rPr>
                  </w:pPr>
                  <w:r w:rsidRPr="006C69F0">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D1488"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980D3" w14:textId="77777777" w:rsidR="00797A36" w:rsidRPr="006C69F0" w:rsidRDefault="00797A36" w:rsidP="006C3352">
                  <w:pPr>
                    <w:pStyle w:val="rowtabella0"/>
                    <w:jc w:val="center"/>
                    <w:rPr>
                      <w:color w:val="002060"/>
                    </w:rPr>
                  </w:pPr>
                  <w:r w:rsidRPr="006C69F0">
                    <w:rPr>
                      <w:color w:val="002060"/>
                    </w:rPr>
                    <w:t> </w:t>
                  </w:r>
                </w:p>
              </w:tc>
            </w:tr>
            <w:tr w:rsidR="00797A36" w:rsidRPr="006C69F0" w14:paraId="4EA0C8CA"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72A80B" w14:textId="77777777" w:rsidR="00797A36" w:rsidRPr="006C69F0" w:rsidRDefault="00797A36" w:rsidP="006C3352">
                  <w:pPr>
                    <w:pStyle w:val="rowtabella0"/>
                    <w:rPr>
                      <w:color w:val="002060"/>
                    </w:rPr>
                  </w:pPr>
                  <w:r w:rsidRPr="006C69F0">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5843C" w14:textId="77777777" w:rsidR="00797A36" w:rsidRPr="006C69F0" w:rsidRDefault="00797A36" w:rsidP="006C3352">
                  <w:pPr>
                    <w:pStyle w:val="rowtabella0"/>
                    <w:rPr>
                      <w:color w:val="002060"/>
                    </w:rPr>
                  </w:pPr>
                  <w:r w:rsidRPr="006C69F0">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CEF4A0" w14:textId="77777777" w:rsidR="00797A36" w:rsidRPr="006C69F0" w:rsidRDefault="00797A36" w:rsidP="006C3352">
                  <w:pPr>
                    <w:pStyle w:val="rowtabella0"/>
                    <w:jc w:val="center"/>
                    <w:rPr>
                      <w:color w:val="002060"/>
                    </w:rPr>
                  </w:pPr>
                  <w:r w:rsidRPr="006C69F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8B574B" w14:textId="77777777" w:rsidR="00797A36" w:rsidRPr="006C69F0" w:rsidRDefault="00797A36" w:rsidP="006C3352">
                  <w:pPr>
                    <w:pStyle w:val="rowtabella0"/>
                    <w:jc w:val="center"/>
                    <w:rPr>
                      <w:color w:val="002060"/>
                    </w:rPr>
                  </w:pPr>
                  <w:r w:rsidRPr="006C69F0">
                    <w:rPr>
                      <w:color w:val="002060"/>
                    </w:rPr>
                    <w:t> </w:t>
                  </w:r>
                </w:p>
              </w:tc>
            </w:tr>
            <w:tr w:rsidR="00797A36" w:rsidRPr="006C69F0" w14:paraId="0A27DAC4"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43C0A2" w14:textId="77777777" w:rsidR="00797A36" w:rsidRPr="006C69F0" w:rsidRDefault="00797A36" w:rsidP="006C3352">
                  <w:pPr>
                    <w:pStyle w:val="rowtabella0"/>
                    <w:rPr>
                      <w:color w:val="002060"/>
                    </w:rPr>
                  </w:pPr>
                  <w:r w:rsidRPr="006C69F0">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41B2C3" w14:textId="77777777" w:rsidR="00797A36" w:rsidRPr="006C69F0" w:rsidRDefault="00797A36" w:rsidP="006C3352">
                  <w:pPr>
                    <w:pStyle w:val="rowtabella0"/>
                    <w:rPr>
                      <w:color w:val="002060"/>
                    </w:rPr>
                  </w:pPr>
                  <w:r w:rsidRPr="006C69F0">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73A73F" w14:textId="77777777" w:rsidR="00797A36" w:rsidRPr="006C69F0" w:rsidRDefault="00797A36" w:rsidP="006C3352">
                  <w:pPr>
                    <w:pStyle w:val="rowtabella0"/>
                    <w:jc w:val="center"/>
                    <w:rPr>
                      <w:color w:val="002060"/>
                    </w:rPr>
                  </w:pPr>
                  <w:r w:rsidRPr="006C69F0">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E415DF" w14:textId="77777777" w:rsidR="00797A36" w:rsidRPr="006C69F0" w:rsidRDefault="00797A36" w:rsidP="006C3352">
                  <w:pPr>
                    <w:pStyle w:val="rowtabella0"/>
                    <w:jc w:val="center"/>
                    <w:rPr>
                      <w:color w:val="002060"/>
                    </w:rPr>
                  </w:pPr>
                  <w:r w:rsidRPr="006C69F0">
                    <w:rPr>
                      <w:color w:val="002060"/>
                    </w:rPr>
                    <w:t> </w:t>
                  </w:r>
                </w:p>
              </w:tc>
            </w:tr>
            <w:tr w:rsidR="00797A36" w:rsidRPr="006C69F0" w14:paraId="4A2529BF"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04102" w14:textId="77777777" w:rsidR="00797A36" w:rsidRPr="006C69F0" w:rsidRDefault="00797A36" w:rsidP="006C3352">
                  <w:pPr>
                    <w:pStyle w:val="rowtabella0"/>
                    <w:rPr>
                      <w:color w:val="002060"/>
                    </w:rPr>
                  </w:pPr>
                  <w:r w:rsidRPr="006C69F0">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ABF38" w14:textId="77777777" w:rsidR="00797A36" w:rsidRPr="006C69F0" w:rsidRDefault="00797A36" w:rsidP="006C3352">
                  <w:pPr>
                    <w:pStyle w:val="rowtabella0"/>
                    <w:rPr>
                      <w:color w:val="002060"/>
                    </w:rPr>
                  </w:pPr>
                  <w:r w:rsidRPr="006C69F0">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6AAD8" w14:textId="77777777" w:rsidR="00797A36" w:rsidRPr="006C69F0" w:rsidRDefault="00797A36" w:rsidP="006C3352">
                  <w:pPr>
                    <w:pStyle w:val="rowtabella0"/>
                    <w:jc w:val="center"/>
                    <w:rPr>
                      <w:color w:val="002060"/>
                    </w:rPr>
                  </w:pPr>
                  <w:r w:rsidRPr="006C69F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52910" w14:textId="77777777" w:rsidR="00797A36" w:rsidRPr="006C69F0" w:rsidRDefault="00797A36" w:rsidP="006C3352">
                  <w:pPr>
                    <w:pStyle w:val="rowtabella0"/>
                    <w:jc w:val="center"/>
                    <w:rPr>
                      <w:color w:val="002060"/>
                    </w:rPr>
                  </w:pPr>
                  <w:r w:rsidRPr="006C69F0">
                    <w:rPr>
                      <w:color w:val="002060"/>
                    </w:rPr>
                    <w:t> </w:t>
                  </w:r>
                </w:p>
              </w:tc>
            </w:tr>
            <w:tr w:rsidR="00797A36" w:rsidRPr="006C69F0" w14:paraId="5F5ABF8F"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0EBF638D" w14:textId="77777777" w:rsidR="00797A36" w:rsidRPr="006C69F0" w:rsidRDefault="00797A36" w:rsidP="006C3352">
                  <w:pPr>
                    <w:pStyle w:val="rowtabella0"/>
                    <w:rPr>
                      <w:color w:val="002060"/>
                    </w:rPr>
                  </w:pPr>
                  <w:r w:rsidRPr="006C69F0">
                    <w:rPr>
                      <w:color w:val="002060"/>
                    </w:rPr>
                    <w:t>(1) - disputata il 19/11/2022</w:t>
                  </w:r>
                </w:p>
              </w:tc>
            </w:tr>
          </w:tbl>
          <w:p w14:paraId="3773B8A7" w14:textId="77777777" w:rsidR="00797A36" w:rsidRPr="006C69F0" w:rsidRDefault="00797A36" w:rsidP="006C33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54554D3F"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FA120" w14:textId="77777777" w:rsidR="00797A36" w:rsidRPr="006C69F0" w:rsidRDefault="00797A36" w:rsidP="006C3352">
                  <w:pPr>
                    <w:pStyle w:val="headertabella0"/>
                    <w:rPr>
                      <w:color w:val="002060"/>
                    </w:rPr>
                  </w:pPr>
                  <w:r w:rsidRPr="006C69F0">
                    <w:rPr>
                      <w:color w:val="002060"/>
                    </w:rPr>
                    <w:t>GIRONE D - 7 Giornata - A</w:t>
                  </w:r>
                </w:p>
              </w:tc>
            </w:tr>
            <w:tr w:rsidR="00797A36" w:rsidRPr="006C69F0" w14:paraId="22B72B7E"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15734" w14:textId="77777777" w:rsidR="00797A36" w:rsidRPr="006C69F0" w:rsidRDefault="00797A36" w:rsidP="006C3352">
                  <w:pPr>
                    <w:pStyle w:val="rowtabella0"/>
                    <w:rPr>
                      <w:color w:val="002060"/>
                    </w:rPr>
                  </w:pPr>
                  <w:r w:rsidRPr="006C69F0">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B669E" w14:textId="77777777" w:rsidR="00797A36" w:rsidRPr="006C69F0" w:rsidRDefault="00797A36" w:rsidP="006C3352">
                  <w:pPr>
                    <w:pStyle w:val="rowtabella0"/>
                    <w:rPr>
                      <w:color w:val="002060"/>
                    </w:rPr>
                  </w:pPr>
                  <w:r w:rsidRPr="006C69F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C977D" w14:textId="77777777" w:rsidR="00797A36" w:rsidRPr="006C69F0" w:rsidRDefault="00797A36" w:rsidP="006C3352">
                  <w:pPr>
                    <w:pStyle w:val="rowtabella0"/>
                    <w:jc w:val="center"/>
                    <w:rPr>
                      <w:color w:val="002060"/>
                    </w:rPr>
                  </w:pPr>
                  <w:r w:rsidRPr="006C69F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C52F4" w14:textId="77777777" w:rsidR="00797A36" w:rsidRPr="006C69F0" w:rsidRDefault="00797A36" w:rsidP="006C3352">
                  <w:pPr>
                    <w:pStyle w:val="rowtabella0"/>
                    <w:jc w:val="center"/>
                    <w:rPr>
                      <w:color w:val="002060"/>
                    </w:rPr>
                  </w:pPr>
                  <w:r w:rsidRPr="006C69F0">
                    <w:rPr>
                      <w:color w:val="002060"/>
                    </w:rPr>
                    <w:t> </w:t>
                  </w:r>
                </w:p>
              </w:tc>
            </w:tr>
            <w:tr w:rsidR="00797A36" w:rsidRPr="006C69F0" w14:paraId="022C821B"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0C33DF" w14:textId="77777777" w:rsidR="00797A36" w:rsidRPr="006C69F0" w:rsidRDefault="00797A36" w:rsidP="006C3352">
                  <w:pPr>
                    <w:pStyle w:val="rowtabella0"/>
                    <w:rPr>
                      <w:color w:val="002060"/>
                    </w:rPr>
                  </w:pPr>
                  <w:r w:rsidRPr="006C69F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2EED92" w14:textId="77777777" w:rsidR="00797A36" w:rsidRPr="006C69F0" w:rsidRDefault="00797A36" w:rsidP="006C3352">
                  <w:pPr>
                    <w:pStyle w:val="rowtabella0"/>
                    <w:rPr>
                      <w:color w:val="002060"/>
                    </w:rPr>
                  </w:pPr>
                  <w:r w:rsidRPr="006C69F0">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5CC1AC" w14:textId="77777777" w:rsidR="00797A36" w:rsidRPr="006C69F0" w:rsidRDefault="00797A36" w:rsidP="006C3352">
                  <w:pPr>
                    <w:pStyle w:val="rowtabella0"/>
                    <w:jc w:val="center"/>
                    <w:rPr>
                      <w:color w:val="002060"/>
                    </w:rPr>
                  </w:pPr>
                  <w:r w:rsidRPr="006C69F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EAFD6" w14:textId="77777777" w:rsidR="00797A36" w:rsidRPr="006C69F0" w:rsidRDefault="00797A36" w:rsidP="006C3352">
                  <w:pPr>
                    <w:pStyle w:val="rowtabella0"/>
                    <w:jc w:val="center"/>
                    <w:rPr>
                      <w:color w:val="002060"/>
                    </w:rPr>
                  </w:pPr>
                  <w:r w:rsidRPr="006C69F0">
                    <w:rPr>
                      <w:color w:val="002060"/>
                    </w:rPr>
                    <w:t> </w:t>
                  </w:r>
                </w:p>
              </w:tc>
            </w:tr>
            <w:tr w:rsidR="00797A36" w:rsidRPr="006C69F0" w14:paraId="6C65F90B"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8805BA" w14:textId="77777777" w:rsidR="00797A36" w:rsidRPr="006C69F0" w:rsidRDefault="00797A36" w:rsidP="006C3352">
                  <w:pPr>
                    <w:pStyle w:val="rowtabella0"/>
                    <w:rPr>
                      <w:color w:val="002060"/>
                    </w:rPr>
                  </w:pPr>
                  <w:r w:rsidRPr="006C69F0">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5061B9" w14:textId="77777777" w:rsidR="00797A36" w:rsidRPr="006C69F0" w:rsidRDefault="00797A36" w:rsidP="006C3352">
                  <w:pPr>
                    <w:pStyle w:val="rowtabella0"/>
                    <w:rPr>
                      <w:color w:val="002060"/>
                    </w:rPr>
                  </w:pPr>
                  <w:r w:rsidRPr="006C69F0">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C1ED0A" w14:textId="77777777" w:rsidR="00797A36" w:rsidRPr="006C69F0" w:rsidRDefault="00797A36" w:rsidP="006C3352">
                  <w:pPr>
                    <w:pStyle w:val="rowtabella0"/>
                    <w:jc w:val="center"/>
                    <w:rPr>
                      <w:color w:val="002060"/>
                    </w:rPr>
                  </w:pPr>
                  <w:r w:rsidRPr="006C69F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AF6297" w14:textId="77777777" w:rsidR="00797A36" w:rsidRPr="006C69F0" w:rsidRDefault="00797A36" w:rsidP="006C3352">
                  <w:pPr>
                    <w:pStyle w:val="rowtabella0"/>
                    <w:jc w:val="center"/>
                    <w:rPr>
                      <w:color w:val="002060"/>
                    </w:rPr>
                  </w:pPr>
                  <w:r w:rsidRPr="006C69F0">
                    <w:rPr>
                      <w:color w:val="002060"/>
                    </w:rPr>
                    <w:t> </w:t>
                  </w:r>
                </w:p>
              </w:tc>
            </w:tr>
            <w:tr w:rsidR="00797A36" w:rsidRPr="006C69F0" w14:paraId="19F1B586"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0120F" w14:textId="77777777" w:rsidR="00797A36" w:rsidRPr="006C69F0" w:rsidRDefault="00797A36" w:rsidP="006C3352">
                  <w:pPr>
                    <w:pStyle w:val="rowtabella0"/>
                    <w:rPr>
                      <w:color w:val="002060"/>
                    </w:rPr>
                  </w:pPr>
                  <w:r w:rsidRPr="006C69F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1950D" w14:textId="77777777" w:rsidR="00797A36" w:rsidRPr="006C69F0" w:rsidRDefault="00797A36" w:rsidP="006C3352">
                  <w:pPr>
                    <w:pStyle w:val="rowtabella0"/>
                    <w:rPr>
                      <w:color w:val="002060"/>
                    </w:rPr>
                  </w:pPr>
                  <w:r w:rsidRPr="006C69F0">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0FF820" w14:textId="77777777" w:rsidR="00797A36" w:rsidRPr="006C69F0" w:rsidRDefault="00797A36" w:rsidP="006C3352">
                  <w:pPr>
                    <w:pStyle w:val="rowtabella0"/>
                    <w:jc w:val="center"/>
                    <w:rPr>
                      <w:color w:val="002060"/>
                    </w:rPr>
                  </w:pPr>
                  <w:r w:rsidRPr="006C69F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ECCC0" w14:textId="77777777" w:rsidR="00797A36" w:rsidRPr="006C69F0" w:rsidRDefault="00797A36" w:rsidP="006C3352">
                  <w:pPr>
                    <w:pStyle w:val="rowtabella0"/>
                    <w:jc w:val="center"/>
                    <w:rPr>
                      <w:color w:val="002060"/>
                    </w:rPr>
                  </w:pPr>
                  <w:r w:rsidRPr="006C69F0">
                    <w:rPr>
                      <w:color w:val="002060"/>
                    </w:rPr>
                    <w:t> </w:t>
                  </w:r>
                </w:p>
              </w:tc>
            </w:tr>
            <w:tr w:rsidR="00797A36" w:rsidRPr="006C69F0" w14:paraId="57305860"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CD8C00" w14:textId="77777777" w:rsidR="00797A36" w:rsidRPr="006C69F0" w:rsidRDefault="00797A36" w:rsidP="006C3352">
                  <w:pPr>
                    <w:pStyle w:val="rowtabella0"/>
                    <w:rPr>
                      <w:color w:val="002060"/>
                    </w:rPr>
                  </w:pPr>
                  <w:r w:rsidRPr="006C69F0">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80D04A" w14:textId="77777777" w:rsidR="00797A36" w:rsidRPr="006C69F0" w:rsidRDefault="00797A36" w:rsidP="006C3352">
                  <w:pPr>
                    <w:pStyle w:val="rowtabella0"/>
                    <w:rPr>
                      <w:color w:val="002060"/>
                    </w:rPr>
                  </w:pPr>
                  <w:r w:rsidRPr="006C69F0">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C37D20" w14:textId="77777777" w:rsidR="00797A36" w:rsidRPr="006C69F0" w:rsidRDefault="00797A36" w:rsidP="006C3352">
                  <w:pPr>
                    <w:pStyle w:val="rowtabella0"/>
                    <w:jc w:val="center"/>
                    <w:rPr>
                      <w:color w:val="002060"/>
                    </w:rPr>
                  </w:pPr>
                  <w:r w:rsidRPr="006C69F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41116" w14:textId="77777777" w:rsidR="00797A36" w:rsidRPr="006C69F0" w:rsidRDefault="00797A36" w:rsidP="006C3352">
                  <w:pPr>
                    <w:pStyle w:val="rowtabella0"/>
                    <w:jc w:val="center"/>
                    <w:rPr>
                      <w:color w:val="002060"/>
                    </w:rPr>
                  </w:pPr>
                  <w:r w:rsidRPr="006C69F0">
                    <w:rPr>
                      <w:color w:val="002060"/>
                    </w:rPr>
                    <w:t> </w:t>
                  </w:r>
                </w:p>
              </w:tc>
            </w:tr>
            <w:tr w:rsidR="00797A36" w:rsidRPr="006C69F0" w14:paraId="4F88D12A"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BB3D7A" w14:textId="77777777" w:rsidR="00797A36" w:rsidRPr="006C69F0" w:rsidRDefault="00797A36" w:rsidP="006C3352">
                  <w:pPr>
                    <w:pStyle w:val="rowtabella0"/>
                    <w:rPr>
                      <w:color w:val="002060"/>
                    </w:rPr>
                  </w:pPr>
                  <w:r w:rsidRPr="006C69F0">
                    <w:rPr>
                      <w:color w:val="002060"/>
                    </w:rPr>
                    <w:t>MOGLIANESE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27305" w14:textId="77777777" w:rsidR="00797A36" w:rsidRPr="006C69F0" w:rsidRDefault="00797A36" w:rsidP="006C3352">
                  <w:pPr>
                    <w:pStyle w:val="rowtabella0"/>
                    <w:rPr>
                      <w:color w:val="002060"/>
                    </w:rPr>
                  </w:pPr>
                  <w:r w:rsidRPr="006C69F0">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370D8" w14:textId="77777777" w:rsidR="00797A36" w:rsidRPr="006C69F0" w:rsidRDefault="00797A36" w:rsidP="006C3352">
                  <w:pPr>
                    <w:pStyle w:val="rowtabella0"/>
                    <w:jc w:val="center"/>
                    <w:rPr>
                      <w:color w:val="002060"/>
                    </w:rPr>
                  </w:pPr>
                  <w:r w:rsidRPr="006C69F0">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CC2C4" w14:textId="77777777" w:rsidR="00797A36" w:rsidRPr="006C69F0" w:rsidRDefault="00797A36" w:rsidP="006C3352">
                  <w:pPr>
                    <w:pStyle w:val="rowtabella0"/>
                    <w:jc w:val="center"/>
                    <w:rPr>
                      <w:color w:val="002060"/>
                    </w:rPr>
                  </w:pPr>
                  <w:r w:rsidRPr="006C69F0">
                    <w:rPr>
                      <w:color w:val="002060"/>
                    </w:rPr>
                    <w:t> </w:t>
                  </w:r>
                </w:p>
              </w:tc>
            </w:tr>
          </w:tbl>
          <w:p w14:paraId="4ECD1624" w14:textId="77777777" w:rsidR="00797A36" w:rsidRPr="006C69F0" w:rsidRDefault="00797A36" w:rsidP="006C3352">
            <w:pPr>
              <w:rPr>
                <w:color w:val="002060"/>
              </w:rPr>
            </w:pPr>
          </w:p>
        </w:tc>
      </w:tr>
    </w:tbl>
    <w:p w14:paraId="5BB58D99" w14:textId="77777777" w:rsidR="00797A36" w:rsidRPr="006C69F0" w:rsidRDefault="00797A36" w:rsidP="00797A3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381149A3"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0595920A"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60909" w14:textId="77777777" w:rsidR="00797A36" w:rsidRPr="006C69F0" w:rsidRDefault="00797A36" w:rsidP="006C3352">
                  <w:pPr>
                    <w:pStyle w:val="headertabella0"/>
                    <w:rPr>
                      <w:color w:val="002060"/>
                    </w:rPr>
                  </w:pPr>
                  <w:r w:rsidRPr="006C69F0">
                    <w:rPr>
                      <w:color w:val="002060"/>
                    </w:rPr>
                    <w:t>GIRONE E - 7 Giornata - A</w:t>
                  </w:r>
                </w:p>
              </w:tc>
            </w:tr>
            <w:tr w:rsidR="00797A36" w:rsidRPr="006C69F0" w14:paraId="662F24A1"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02F19" w14:textId="77777777" w:rsidR="00797A36" w:rsidRPr="006C69F0" w:rsidRDefault="00797A36" w:rsidP="006C3352">
                  <w:pPr>
                    <w:pStyle w:val="rowtabella0"/>
                    <w:rPr>
                      <w:color w:val="002060"/>
                    </w:rPr>
                  </w:pPr>
                  <w:r w:rsidRPr="006C69F0">
                    <w:rPr>
                      <w:color w:val="002060"/>
                    </w:rPr>
                    <w:t>ATLETICO ASCOLI 2000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BA507" w14:textId="77777777" w:rsidR="00797A36" w:rsidRPr="006C69F0" w:rsidRDefault="00797A36" w:rsidP="006C3352">
                  <w:pPr>
                    <w:pStyle w:val="rowtabella0"/>
                    <w:rPr>
                      <w:color w:val="002060"/>
                    </w:rPr>
                  </w:pPr>
                  <w:r w:rsidRPr="006C69F0">
                    <w:rPr>
                      <w:color w:val="002060"/>
                    </w:rPr>
                    <w:t>- SAMBENEDETTESE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6DA4D" w14:textId="77777777" w:rsidR="00797A36" w:rsidRPr="006C69F0" w:rsidRDefault="00797A36" w:rsidP="006C3352">
                  <w:pPr>
                    <w:pStyle w:val="rowtabella0"/>
                    <w:jc w:val="center"/>
                    <w:rPr>
                      <w:color w:val="002060"/>
                    </w:rPr>
                  </w:pPr>
                  <w:r w:rsidRPr="006C69F0">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1B73A" w14:textId="77777777" w:rsidR="00797A36" w:rsidRPr="006C69F0" w:rsidRDefault="00797A36" w:rsidP="006C3352">
                  <w:pPr>
                    <w:pStyle w:val="rowtabella0"/>
                    <w:jc w:val="center"/>
                    <w:rPr>
                      <w:color w:val="002060"/>
                    </w:rPr>
                  </w:pPr>
                  <w:r w:rsidRPr="006C69F0">
                    <w:rPr>
                      <w:color w:val="002060"/>
                    </w:rPr>
                    <w:t> </w:t>
                  </w:r>
                </w:p>
              </w:tc>
            </w:tr>
            <w:tr w:rsidR="00797A36" w:rsidRPr="006C69F0" w14:paraId="270188B9"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D185E" w14:textId="77777777" w:rsidR="00797A36" w:rsidRPr="006C69F0" w:rsidRDefault="00797A36" w:rsidP="006C3352">
                  <w:pPr>
                    <w:pStyle w:val="rowtabella0"/>
                    <w:rPr>
                      <w:color w:val="002060"/>
                    </w:rPr>
                  </w:pPr>
                  <w:r w:rsidRPr="006C69F0">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CACDB" w14:textId="77777777" w:rsidR="00797A36" w:rsidRPr="006C69F0" w:rsidRDefault="00797A36" w:rsidP="006C3352">
                  <w:pPr>
                    <w:pStyle w:val="rowtabella0"/>
                    <w:rPr>
                      <w:color w:val="002060"/>
                    </w:rPr>
                  </w:pPr>
                  <w:r w:rsidRPr="006C69F0">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403E2E" w14:textId="77777777" w:rsidR="00797A36" w:rsidRPr="006C69F0" w:rsidRDefault="00797A36" w:rsidP="006C3352">
                  <w:pPr>
                    <w:pStyle w:val="rowtabella0"/>
                    <w:jc w:val="center"/>
                    <w:rPr>
                      <w:color w:val="002060"/>
                    </w:rPr>
                  </w:pPr>
                  <w:r w:rsidRPr="006C69F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E1E6A" w14:textId="77777777" w:rsidR="00797A36" w:rsidRPr="006C69F0" w:rsidRDefault="00797A36" w:rsidP="006C3352">
                  <w:pPr>
                    <w:pStyle w:val="rowtabella0"/>
                    <w:jc w:val="center"/>
                    <w:rPr>
                      <w:color w:val="002060"/>
                    </w:rPr>
                  </w:pPr>
                  <w:r w:rsidRPr="006C69F0">
                    <w:rPr>
                      <w:color w:val="002060"/>
                    </w:rPr>
                    <w:t> </w:t>
                  </w:r>
                </w:p>
              </w:tc>
            </w:tr>
            <w:tr w:rsidR="00797A36" w:rsidRPr="006C69F0" w14:paraId="67B107C2"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6EE3D" w14:textId="77777777" w:rsidR="00797A36" w:rsidRPr="006C69F0" w:rsidRDefault="00797A36" w:rsidP="006C3352">
                  <w:pPr>
                    <w:pStyle w:val="rowtabella0"/>
                    <w:rPr>
                      <w:color w:val="002060"/>
                    </w:rPr>
                  </w:pPr>
                  <w:r w:rsidRPr="006C69F0">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4E4326" w14:textId="77777777" w:rsidR="00797A36" w:rsidRPr="006C69F0" w:rsidRDefault="00797A36" w:rsidP="006C3352">
                  <w:pPr>
                    <w:pStyle w:val="rowtabella0"/>
                    <w:rPr>
                      <w:color w:val="002060"/>
                    </w:rPr>
                  </w:pPr>
                  <w:r w:rsidRPr="006C69F0">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72C9FE" w14:textId="77777777" w:rsidR="00797A36" w:rsidRPr="006C69F0" w:rsidRDefault="00797A36" w:rsidP="006C3352">
                  <w:pPr>
                    <w:pStyle w:val="rowtabella0"/>
                    <w:jc w:val="center"/>
                    <w:rPr>
                      <w:color w:val="002060"/>
                    </w:rPr>
                  </w:pPr>
                  <w:r w:rsidRPr="006C69F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BBFBA1" w14:textId="77777777" w:rsidR="00797A36" w:rsidRPr="006C69F0" w:rsidRDefault="00797A36" w:rsidP="006C3352">
                  <w:pPr>
                    <w:pStyle w:val="rowtabella0"/>
                    <w:jc w:val="center"/>
                    <w:rPr>
                      <w:color w:val="002060"/>
                    </w:rPr>
                  </w:pPr>
                  <w:r w:rsidRPr="006C69F0">
                    <w:rPr>
                      <w:color w:val="002060"/>
                    </w:rPr>
                    <w:t> </w:t>
                  </w:r>
                </w:p>
              </w:tc>
            </w:tr>
            <w:tr w:rsidR="00797A36" w:rsidRPr="006C69F0" w14:paraId="2EDBD1C3"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838721" w14:textId="77777777" w:rsidR="00797A36" w:rsidRPr="006C69F0" w:rsidRDefault="00797A36" w:rsidP="006C3352">
                  <w:pPr>
                    <w:pStyle w:val="rowtabella0"/>
                    <w:rPr>
                      <w:color w:val="002060"/>
                    </w:rPr>
                  </w:pPr>
                  <w:r w:rsidRPr="006C69F0">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3B4D0" w14:textId="77777777" w:rsidR="00797A36" w:rsidRPr="006C69F0" w:rsidRDefault="00797A36" w:rsidP="006C3352">
                  <w:pPr>
                    <w:pStyle w:val="rowtabella0"/>
                    <w:rPr>
                      <w:color w:val="002060"/>
                    </w:rPr>
                  </w:pPr>
                  <w:r w:rsidRPr="006C69F0">
                    <w:rPr>
                      <w:color w:val="002060"/>
                    </w:rPr>
                    <w:t>- BOCASTRUM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C4F66" w14:textId="77777777" w:rsidR="00797A36" w:rsidRPr="006C69F0" w:rsidRDefault="00797A36" w:rsidP="006C3352">
                  <w:pPr>
                    <w:pStyle w:val="rowtabella0"/>
                    <w:jc w:val="center"/>
                    <w:rPr>
                      <w:color w:val="002060"/>
                    </w:rPr>
                  </w:pPr>
                  <w:r w:rsidRPr="006C69F0">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EF2F8" w14:textId="77777777" w:rsidR="00797A36" w:rsidRPr="006C69F0" w:rsidRDefault="00797A36" w:rsidP="006C3352">
                  <w:pPr>
                    <w:pStyle w:val="rowtabella0"/>
                    <w:jc w:val="center"/>
                    <w:rPr>
                      <w:color w:val="002060"/>
                    </w:rPr>
                  </w:pPr>
                  <w:r w:rsidRPr="006C69F0">
                    <w:rPr>
                      <w:color w:val="002060"/>
                    </w:rPr>
                    <w:t> </w:t>
                  </w:r>
                </w:p>
              </w:tc>
            </w:tr>
          </w:tbl>
          <w:p w14:paraId="420AEC1F" w14:textId="77777777" w:rsidR="00797A36" w:rsidRPr="006C69F0" w:rsidRDefault="00797A36" w:rsidP="006C3352">
            <w:pPr>
              <w:rPr>
                <w:color w:val="002060"/>
              </w:rPr>
            </w:pPr>
          </w:p>
        </w:tc>
      </w:tr>
    </w:tbl>
    <w:p w14:paraId="0A42CD08" w14:textId="77777777" w:rsidR="00797A36" w:rsidRPr="006C69F0" w:rsidRDefault="00797A36" w:rsidP="00797A36">
      <w:pPr>
        <w:pStyle w:val="breakline"/>
        <w:rPr>
          <w:rFonts w:eastAsiaTheme="minorEastAsia"/>
          <w:color w:val="002060"/>
        </w:rPr>
      </w:pPr>
    </w:p>
    <w:p w14:paraId="3FC06514" w14:textId="77777777" w:rsidR="00797A36" w:rsidRPr="006C69F0" w:rsidRDefault="00797A36" w:rsidP="00797A36">
      <w:pPr>
        <w:pStyle w:val="breakline"/>
        <w:rPr>
          <w:color w:val="002060"/>
        </w:rPr>
      </w:pPr>
    </w:p>
    <w:p w14:paraId="52F27A72" w14:textId="77777777" w:rsidR="00797A36" w:rsidRPr="006C69F0" w:rsidRDefault="00797A36" w:rsidP="00797A36">
      <w:pPr>
        <w:pStyle w:val="titoloprinc0"/>
        <w:rPr>
          <w:color w:val="002060"/>
        </w:rPr>
      </w:pPr>
      <w:r w:rsidRPr="006C69F0">
        <w:rPr>
          <w:color w:val="002060"/>
        </w:rPr>
        <w:t>GIUDICE SPORTIVO</w:t>
      </w:r>
    </w:p>
    <w:p w14:paraId="3B503A83"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0FE177ED" w14:textId="77777777" w:rsidR="00797A36" w:rsidRPr="006C69F0" w:rsidRDefault="00797A36" w:rsidP="00797A36">
      <w:pPr>
        <w:pStyle w:val="titolo10"/>
        <w:rPr>
          <w:color w:val="002060"/>
        </w:rPr>
      </w:pPr>
      <w:r w:rsidRPr="006C69F0">
        <w:rPr>
          <w:color w:val="002060"/>
        </w:rPr>
        <w:t xml:space="preserve">GARE DEL 18/11/2022 </w:t>
      </w:r>
    </w:p>
    <w:p w14:paraId="57C28BC0" w14:textId="77777777" w:rsidR="00797A36" w:rsidRPr="006C69F0" w:rsidRDefault="00797A36" w:rsidP="00797A36">
      <w:pPr>
        <w:pStyle w:val="titolo7a"/>
        <w:rPr>
          <w:color w:val="002060"/>
        </w:rPr>
      </w:pPr>
      <w:r w:rsidRPr="006C69F0">
        <w:rPr>
          <w:color w:val="002060"/>
        </w:rPr>
        <w:t xml:space="preserve">PROVVEDIMENTI DISCIPLINARI </w:t>
      </w:r>
    </w:p>
    <w:p w14:paraId="5D78179F"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632F048E" w14:textId="77777777" w:rsidR="00797A36" w:rsidRPr="006C69F0" w:rsidRDefault="00797A36" w:rsidP="00797A36">
      <w:pPr>
        <w:pStyle w:val="titolo30"/>
        <w:rPr>
          <w:color w:val="002060"/>
        </w:rPr>
      </w:pPr>
      <w:r w:rsidRPr="006C69F0">
        <w:rPr>
          <w:color w:val="002060"/>
        </w:rPr>
        <w:t xml:space="preserve">SOCIETA' </w:t>
      </w:r>
    </w:p>
    <w:p w14:paraId="1DCE949A" w14:textId="77777777" w:rsidR="00797A36" w:rsidRPr="006C69F0" w:rsidRDefault="00797A36" w:rsidP="00797A36">
      <w:pPr>
        <w:pStyle w:val="titolo20"/>
        <w:rPr>
          <w:color w:val="002060"/>
        </w:rPr>
      </w:pPr>
      <w:r w:rsidRPr="006C69F0">
        <w:rPr>
          <w:color w:val="002060"/>
        </w:rPr>
        <w:t xml:space="preserve">AMMENDA </w:t>
      </w:r>
    </w:p>
    <w:p w14:paraId="1927A9B2"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Euro 200,00 ASPIO 2005 </w:t>
      </w:r>
      <w:r w:rsidRPr="006C69F0">
        <w:rPr>
          <w:color w:val="002060"/>
        </w:rPr>
        <w:br/>
        <w:t xml:space="preserve">Per aver permesso ad un soggetto non in distinta di sostare nello spazio antistante gli spogliatoi per protestare nei confronti dell'arbitro. </w:t>
      </w:r>
    </w:p>
    <w:p w14:paraId="21A5CBA9" w14:textId="77777777" w:rsidR="00797A36" w:rsidRPr="006C69F0" w:rsidRDefault="00797A36" w:rsidP="00797A36">
      <w:pPr>
        <w:pStyle w:val="titolo30"/>
        <w:rPr>
          <w:color w:val="002060"/>
        </w:rPr>
      </w:pPr>
      <w:r w:rsidRPr="006C69F0">
        <w:rPr>
          <w:color w:val="002060"/>
        </w:rPr>
        <w:t xml:space="preserve">DIRIGENTI </w:t>
      </w:r>
    </w:p>
    <w:p w14:paraId="7082DC7F" w14:textId="77777777" w:rsidR="00797A36" w:rsidRPr="006C69F0" w:rsidRDefault="00797A36" w:rsidP="00797A36">
      <w:pPr>
        <w:pStyle w:val="titolo20"/>
        <w:rPr>
          <w:color w:val="002060"/>
        </w:rPr>
      </w:pPr>
      <w:r w:rsidRPr="006C69F0">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CB339AC" w14:textId="77777777" w:rsidTr="006C3352">
        <w:tc>
          <w:tcPr>
            <w:tcW w:w="2200" w:type="dxa"/>
            <w:tcMar>
              <w:top w:w="20" w:type="dxa"/>
              <w:left w:w="20" w:type="dxa"/>
              <w:bottom w:w="20" w:type="dxa"/>
              <w:right w:w="20" w:type="dxa"/>
            </w:tcMar>
            <w:vAlign w:val="center"/>
            <w:hideMark/>
          </w:tcPr>
          <w:p w14:paraId="6751E6A0" w14:textId="77777777" w:rsidR="00797A36" w:rsidRPr="006C69F0" w:rsidRDefault="00797A36" w:rsidP="006C3352">
            <w:pPr>
              <w:pStyle w:val="movimento"/>
              <w:rPr>
                <w:color w:val="002060"/>
              </w:rPr>
            </w:pPr>
            <w:r w:rsidRPr="006C69F0">
              <w:rPr>
                <w:color w:val="002060"/>
              </w:rPr>
              <w:t>MASINI LUCA</w:t>
            </w:r>
          </w:p>
        </w:tc>
        <w:tc>
          <w:tcPr>
            <w:tcW w:w="2200" w:type="dxa"/>
            <w:tcMar>
              <w:top w:w="20" w:type="dxa"/>
              <w:left w:w="20" w:type="dxa"/>
              <w:bottom w:w="20" w:type="dxa"/>
              <w:right w:w="20" w:type="dxa"/>
            </w:tcMar>
            <w:vAlign w:val="center"/>
            <w:hideMark/>
          </w:tcPr>
          <w:p w14:paraId="4C0976F2" w14:textId="77777777" w:rsidR="00797A36" w:rsidRPr="006C69F0" w:rsidRDefault="00797A36" w:rsidP="006C3352">
            <w:pPr>
              <w:pStyle w:val="movimento2"/>
              <w:rPr>
                <w:color w:val="002060"/>
              </w:rPr>
            </w:pPr>
            <w:r w:rsidRPr="006C69F0">
              <w:rPr>
                <w:color w:val="002060"/>
              </w:rPr>
              <w:t xml:space="preserve">(PEGASO C5) </w:t>
            </w:r>
          </w:p>
        </w:tc>
        <w:tc>
          <w:tcPr>
            <w:tcW w:w="800" w:type="dxa"/>
            <w:tcMar>
              <w:top w:w="20" w:type="dxa"/>
              <w:left w:w="20" w:type="dxa"/>
              <w:bottom w:w="20" w:type="dxa"/>
              <w:right w:w="20" w:type="dxa"/>
            </w:tcMar>
            <w:vAlign w:val="center"/>
            <w:hideMark/>
          </w:tcPr>
          <w:p w14:paraId="2224EE3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DD2A43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4F1D634" w14:textId="77777777" w:rsidR="00797A36" w:rsidRPr="006C69F0" w:rsidRDefault="00797A36" w:rsidP="006C3352">
            <w:pPr>
              <w:pStyle w:val="movimento2"/>
              <w:rPr>
                <w:color w:val="002060"/>
              </w:rPr>
            </w:pPr>
            <w:r w:rsidRPr="006C69F0">
              <w:rPr>
                <w:color w:val="002060"/>
              </w:rPr>
              <w:t> </w:t>
            </w:r>
          </w:p>
        </w:tc>
      </w:tr>
    </w:tbl>
    <w:p w14:paraId="22B8387A" w14:textId="77777777" w:rsidR="00797A36" w:rsidRPr="006C69F0" w:rsidRDefault="00797A36" w:rsidP="00797A36">
      <w:pPr>
        <w:pStyle w:val="diffida"/>
        <w:spacing w:before="80" w:beforeAutospacing="0" w:after="40" w:afterAutospacing="0"/>
        <w:jc w:val="left"/>
        <w:rPr>
          <w:rFonts w:eastAsiaTheme="minorEastAsia"/>
          <w:color w:val="002060"/>
        </w:rPr>
      </w:pPr>
      <w:r w:rsidRPr="006C69F0">
        <w:rPr>
          <w:color w:val="002060"/>
        </w:rPr>
        <w:t xml:space="preserve">Per essere entrato, a fine gara, nello spogliatoio dell'arbitro per protestare sul suo operato. Non in distinta veniva personalmente riconosciuto dall'arbitro. </w:t>
      </w:r>
    </w:p>
    <w:p w14:paraId="105B749E"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750BAD2" w14:textId="77777777" w:rsidTr="006C3352">
        <w:tc>
          <w:tcPr>
            <w:tcW w:w="2200" w:type="dxa"/>
            <w:tcMar>
              <w:top w:w="20" w:type="dxa"/>
              <w:left w:w="20" w:type="dxa"/>
              <w:bottom w:w="20" w:type="dxa"/>
              <w:right w:w="20" w:type="dxa"/>
            </w:tcMar>
            <w:vAlign w:val="center"/>
            <w:hideMark/>
          </w:tcPr>
          <w:p w14:paraId="1F959224" w14:textId="77777777" w:rsidR="00797A36" w:rsidRPr="006C69F0" w:rsidRDefault="00797A36" w:rsidP="006C3352">
            <w:pPr>
              <w:pStyle w:val="movimento"/>
              <w:rPr>
                <w:color w:val="002060"/>
              </w:rPr>
            </w:pPr>
            <w:r w:rsidRPr="006C69F0">
              <w:rPr>
                <w:color w:val="002060"/>
              </w:rPr>
              <w:t>EUSEPI ANDREA</w:t>
            </w:r>
          </w:p>
        </w:tc>
        <w:tc>
          <w:tcPr>
            <w:tcW w:w="2200" w:type="dxa"/>
            <w:tcMar>
              <w:top w:w="20" w:type="dxa"/>
              <w:left w:w="20" w:type="dxa"/>
              <w:bottom w:w="20" w:type="dxa"/>
              <w:right w:w="20" w:type="dxa"/>
            </w:tcMar>
            <w:vAlign w:val="center"/>
            <w:hideMark/>
          </w:tcPr>
          <w:p w14:paraId="48142028" w14:textId="77777777" w:rsidR="00797A36" w:rsidRPr="006C69F0" w:rsidRDefault="00797A36" w:rsidP="006C3352">
            <w:pPr>
              <w:pStyle w:val="movimento2"/>
              <w:rPr>
                <w:color w:val="002060"/>
              </w:rPr>
            </w:pPr>
            <w:r w:rsidRPr="006C69F0">
              <w:rPr>
                <w:color w:val="002060"/>
              </w:rPr>
              <w:t xml:space="preserve">(SPECIAL ONE SPORTING CLUB) </w:t>
            </w:r>
          </w:p>
        </w:tc>
        <w:tc>
          <w:tcPr>
            <w:tcW w:w="800" w:type="dxa"/>
            <w:tcMar>
              <w:top w:w="20" w:type="dxa"/>
              <w:left w:w="20" w:type="dxa"/>
              <w:bottom w:w="20" w:type="dxa"/>
              <w:right w:w="20" w:type="dxa"/>
            </w:tcMar>
            <w:vAlign w:val="center"/>
            <w:hideMark/>
          </w:tcPr>
          <w:p w14:paraId="4722776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04B47D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310D1E3" w14:textId="77777777" w:rsidR="00797A36" w:rsidRPr="006C69F0" w:rsidRDefault="00797A36" w:rsidP="006C3352">
            <w:pPr>
              <w:pStyle w:val="movimento2"/>
              <w:rPr>
                <w:color w:val="002060"/>
              </w:rPr>
            </w:pPr>
            <w:r w:rsidRPr="006C69F0">
              <w:rPr>
                <w:color w:val="002060"/>
              </w:rPr>
              <w:t> </w:t>
            </w:r>
          </w:p>
        </w:tc>
      </w:tr>
    </w:tbl>
    <w:p w14:paraId="5F1BDD75" w14:textId="77777777" w:rsidR="00797A36" w:rsidRPr="006C69F0" w:rsidRDefault="00797A36" w:rsidP="00797A36">
      <w:pPr>
        <w:pStyle w:val="titolo30"/>
        <w:rPr>
          <w:rFonts w:eastAsiaTheme="minorEastAsia"/>
          <w:color w:val="002060"/>
        </w:rPr>
      </w:pPr>
      <w:r w:rsidRPr="006C69F0">
        <w:rPr>
          <w:color w:val="002060"/>
        </w:rPr>
        <w:t xml:space="preserve">ALLENATORI </w:t>
      </w:r>
    </w:p>
    <w:p w14:paraId="4B0BC32B"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3ACF4F6" w14:textId="77777777" w:rsidTr="006C3352">
        <w:tc>
          <w:tcPr>
            <w:tcW w:w="2200" w:type="dxa"/>
            <w:tcMar>
              <w:top w:w="20" w:type="dxa"/>
              <w:left w:w="20" w:type="dxa"/>
              <w:bottom w:w="20" w:type="dxa"/>
              <w:right w:w="20" w:type="dxa"/>
            </w:tcMar>
            <w:vAlign w:val="center"/>
            <w:hideMark/>
          </w:tcPr>
          <w:p w14:paraId="1D4B3784" w14:textId="77777777" w:rsidR="00797A36" w:rsidRPr="006C69F0" w:rsidRDefault="00797A36" w:rsidP="006C3352">
            <w:pPr>
              <w:pStyle w:val="movimento"/>
              <w:rPr>
                <w:color w:val="002060"/>
              </w:rPr>
            </w:pPr>
            <w:r w:rsidRPr="006C69F0">
              <w:rPr>
                <w:color w:val="002060"/>
              </w:rPr>
              <w:t>MARTEDI MARCO</w:t>
            </w:r>
          </w:p>
        </w:tc>
        <w:tc>
          <w:tcPr>
            <w:tcW w:w="2200" w:type="dxa"/>
            <w:tcMar>
              <w:top w:w="20" w:type="dxa"/>
              <w:left w:w="20" w:type="dxa"/>
              <w:bottom w:w="20" w:type="dxa"/>
              <w:right w:w="20" w:type="dxa"/>
            </w:tcMar>
            <w:vAlign w:val="center"/>
            <w:hideMark/>
          </w:tcPr>
          <w:p w14:paraId="699D9632" w14:textId="77777777" w:rsidR="00797A36" w:rsidRPr="006C69F0" w:rsidRDefault="00797A36" w:rsidP="006C3352">
            <w:pPr>
              <w:pStyle w:val="movimento2"/>
              <w:rPr>
                <w:color w:val="002060"/>
              </w:rPr>
            </w:pPr>
            <w:r w:rsidRPr="006C69F0">
              <w:rPr>
                <w:color w:val="002060"/>
              </w:rPr>
              <w:t xml:space="preserve">(GLS DORICA AN.UR) </w:t>
            </w:r>
          </w:p>
        </w:tc>
        <w:tc>
          <w:tcPr>
            <w:tcW w:w="800" w:type="dxa"/>
            <w:tcMar>
              <w:top w:w="20" w:type="dxa"/>
              <w:left w:w="20" w:type="dxa"/>
              <w:bottom w:w="20" w:type="dxa"/>
              <w:right w:w="20" w:type="dxa"/>
            </w:tcMar>
            <w:vAlign w:val="center"/>
            <w:hideMark/>
          </w:tcPr>
          <w:p w14:paraId="5D97F4C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99720E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5D551B9" w14:textId="77777777" w:rsidR="00797A36" w:rsidRPr="006C69F0" w:rsidRDefault="00797A36" w:rsidP="006C3352">
            <w:pPr>
              <w:pStyle w:val="movimento2"/>
              <w:rPr>
                <w:color w:val="002060"/>
              </w:rPr>
            </w:pPr>
            <w:r w:rsidRPr="006C69F0">
              <w:rPr>
                <w:color w:val="002060"/>
              </w:rPr>
              <w:t> </w:t>
            </w:r>
          </w:p>
        </w:tc>
      </w:tr>
    </w:tbl>
    <w:p w14:paraId="1D3E312D" w14:textId="77777777" w:rsidR="00797A36" w:rsidRPr="006C69F0" w:rsidRDefault="00797A36" w:rsidP="00797A36">
      <w:pPr>
        <w:pStyle w:val="titolo30"/>
        <w:rPr>
          <w:rFonts w:eastAsiaTheme="minorEastAsia"/>
          <w:color w:val="002060"/>
        </w:rPr>
      </w:pPr>
      <w:r w:rsidRPr="006C69F0">
        <w:rPr>
          <w:color w:val="002060"/>
        </w:rPr>
        <w:t xml:space="preserve">CALCIATORI ESPULSI </w:t>
      </w:r>
    </w:p>
    <w:p w14:paraId="75F13A79" w14:textId="77777777" w:rsidR="00797A36" w:rsidRPr="006C69F0" w:rsidRDefault="00797A36" w:rsidP="00797A36">
      <w:pPr>
        <w:pStyle w:val="titolo20"/>
        <w:rPr>
          <w:color w:val="002060"/>
        </w:rPr>
      </w:pPr>
      <w:r w:rsidRPr="006C69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85911E5" w14:textId="77777777" w:rsidTr="006C3352">
        <w:tc>
          <w:tcPr>
            <w:tcW w:w="2200" w:type="dxa"/>
            <w:tcMar>
              <w:top w:w="20" w:type="dxa"/>
              <w:left w:w="20" w:type="dxa"/>
              <w:bottom w:w="20" w:type="dxa"/>
              <w:right w:w="20" w:type="dxa"/>
            </w:tcMar>
            <w:vAlign w:val="center"/>
            <w:hideMark/>
          </w:tcPr>
          <w:p w14:paraId="425D3DD3" w14:textId="77777777" w:rsidR="00797A36" w:rsidRPr="006C69F0" w:rsidRDefault="00797A36" w:rsidP="006C3352">
            <w:pPr>
              <w:pStyle w:val="movimento"/>
              <w:rPr>
                <w:color w:val="002060"/>
              </w:rPr>
            </w:pPr>
            <w:r w:rsidRPr="006C69F0">
              <w:rPr>
                <w:color w:val="002060"/>
              </w:rPr>
              <w:lastRenderedPageBreak/>
              <w:t>PINETTI GIOVANNI</w:t>
            </w:r>
          </w:p>
        </w:tc>
        <w:tc>
          <w:tcPr>
            <w:tcW w:w="2200" w:type="dxa"/>
            <w:tcMar>
              <w:top w:w="20" w:type="dxa"/>
              <w:left w:w="20" w:type="dxa"/>
              <w:bottom w:w="20" w:type="dxa"/>
              <w:right w:w="20" w:type="dxa"/>
            </w:tcMar>
            <w:vAlign w:val="center"/>
            <w:hideMark/>
          </w:tcPr>
          <w:p w14:paraId="0E19A9E3" w14:textId="77777777" w:rsidR="00797A36" w:rsidRPr="006C69F0" w:rsidRDefault="00797A36" w:rsidP="006C3352">
            <w:pPr>
              <w:pStyle w:val="movimento2"/>
              <w:rPr>
                <w:color w:val="002060"/>
              </w:rPr>
            </w:pPr>
            <w:r w:rsidRPr="006C69F0">
              <w:rPr>
                <w:color w:val="002060"/>
              </w:rPr>
              <w:t xml:space="preserve">(AUDAX CALCIO PIOBBICO) </w:t>
            </w:r>
          </w:p>
        </w:tc>
        <w:tc>
          <w:tcPr>
            <w:tcW w:w="800" w:type="dxa"/>
            <w:tcMar>
              <w:top w:w="20" w:type="dxa"/>
              <w:left w:w="20" w:type="dxa"/>
              <w:bottom w:w="20" w:type="dxa"/>
              <w:right w:w="20" w:type="dxa"/>
            </w:tcMar>
            <w:vAlign w:val="center"/>
            <w:hideMark/>
          </w:tcPr>
          <w:p w14:paraId="099721F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5FEB290" w14:textId="77777777" w:rsidR="00797A36" w:rsidRPr="006C69F0" w:rsidRDefault="00797A36" w:rsidP="006C3352">
            <w:pPr>
              <w:pStyle w:val="movimento"/>
              <w:rPr>
                <w:color w:val="002060"/>
              </w:rPr>
            </w:pPr>
            <w:r w:rsidRPr="006C69F0">
              <w:rPr>
                <w:color w:val="002060"/>
              </w:rPr>
              <w:t>AROUCH AYMAN</w:t>
            </w:r>
          </w:p>
        </w:tc>
        <w:tc>
          <w:tcPr>
            <w:tcW w:w="2200" w:type="dxa"/>
            <w:tcMar>
              <w:top w:w="20" w:type="dxa"/>
              <w:left w:w="20" w:type="dxa"/>
              <w:bottom w:w="20" w:type="dxa"/>
              <w:right w:w="20" w:type="dxa"/>
            </w:tcMar>
            <w:vAlign w:val="center"/>
            <w:hideMark/>
          </w:tcPr>
          <w:p w14:paraId="1714E9C6" w14:textId="77777777" w:rsidR="00797A36" w:rsidRPr="006C69F0" w:rsidRDefault="00797A36" w:rsidP="006C3352">
            <w:pPr>
              <w:pStyle w:val="movimento2"/>
              <w:rPr>
                <w:color w:val="002060"/>
              </w:rPr>
            </w:pPr>
            <w:r w:rsidRPr="006C69F0">
              <w:rPr>
                <w:color w:val="002060"/>
              </w:rPr>
              <w:t xml:space="preserve">(URBANIA CALCIO) </w:t>
            </w:r>
          </w:p>
        </w:tc>
      </w:tr>
    </w:tbl>
    <w:p w14:paraId="2C10442D" w14:textId="77777777" w:rsidR="00797A36" w:rsidRPr="006C69F0" w:rsidRDefault="00797A36" w:rsidP="00797A36">
      <w:pPr>
        <w:pStyle w:val="titolo20"/>
        <w:rPr>
          <w:rFonts w:eastAsiaTheme="minorEastAsia"/>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4A4F7D6" w14:textId="77777777" w:rsidTr="006C3352">
        <w:tc>
          <w:tcPr>
            <w:tcW w:w="2200" w:type="dxa"/>
            <w:tcMar>
              <w:top w:w="20" w:type="dxa"/>
              <w:left w:w="20" w:type="dxa"/>
              <w:bottom w:w="20" w:type="dxa"/>
              <w:right w:w="20" w:type="dxa"/>
            </w:tcMar>
            <w:vAlign w:val="center"/>
            <w:hideMark/>
          </w:tcPr>
          <w:p w14:paraId="07143EDA" w14:textId="77777777" w:rsidR="00797A36" w:rsidRPr="006C69F0" w:rsidRDefault="00797A36" w:rsidP="006C3352">
            <w:pPr>
              <w:pStyle w:val="movimento"/>
              <w:rPr>
                <w:color w:val="002060"/>
              </w:rPr>
            </w:pPr>
            <w:r w:rsidRPr="006C69F0">
              <w:rPr>
                <w:color w:val="002060"/>
              </w:rPr>
              <w:t>KASADIJA JURGEN</w:t>
            </w:r>
          </w:p>
        </w:tc>
        <w:tc>
          <w:tcPr>
            <w:tcW w:w="2200" w:type="dxa"/>
            <w:tcMar>
              <w:top w:w="20" w:type="dxa"/>
              <w:left w:w="20" w:type="dxa"/>
              <w:bottom w:w="20" w:type="dxa"/>
              <w:right w:w="20" w:type="dxa"/>
            </w:tcMar>
            <w:vAlign w:val="center"/>
            <w:hideMark/>
          </w:tcPr>
          <w:p w14:paraId="2EBBF621" w14:textId="77777777" w:rsidR="00797A36" w:rsidRPr="006C69F0" w:rsidRDefault="00797A36" w:rsidP="006C3352">
            <w:pPr>
              <w:pStyle w:val="movimento2"/>
              <w:rPr>
                <w:color w:val="002060"/>
              </w:rPr>
            </w:pPr>
            <w:r w:rsidRPr="006C69F0">
              <w:rPr>
                <w:color w:val="002060"/>
              </w:rPr>
              <w:t xml:space="preserve">(CASTELRAIMONDO CALCIO A 5) </w:t>
            </w:r>
          </w:p>
        </w:tc>
        <w:tc>
          <w:tcPr>
            <w:tcW w:w="800" w:type="dxa"/>
            <w:tcMar>
              <w:top w:w="20" w:type="dxa"/>
              <w:left w:w="20" w:type="dxa"/>
              <w:bottom w:w="20" w:type="dxa"/>
              <w:right w:w="20" w:type="dxa"/>
            </w:tcMar>
            <w:vAlign w:val="center"/>
            <w:hideMark/>
          </w:tcPr>
          <w:p w14:paraId="7BDE2E0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5987473" w14:textId="77777777" w:rsidR="00797A36" w:rsidRPr="006C69F0" w:rsidRDefault="00797A36" w:rsidP="006C3352">
            <w:pPr>
              <w:pStyle w:val="movimento"/>
              <w:rPr>
                <w:color w:val="002060"/>
              </w:rPr>
            </w:pPr>
            <w:r w:rsidRPr="006C69F0">
              <w:rPr>
                <w:color w:val="002060"/>
              </w:rPr>
              <w:t>RUO FRANCESCO</w:t>
            </w:r>
          </w:p>
        </w:tc>
        <w:tc>
          <w:tcPr>
            <w:tcW w:w="2200" w:type="dxa"/>
            <w:tcMar>
              <w:top w:w="20" w:type="dxa"/>
              <w:left w:w="20" w:type="dxa"/>
              <w:bottom w:w="20" w:type="dxa"/>
              <w:right w:w="20" w:type="dxa"/>
            </w:tcMar>
            <w:vAlign w:val="center"/>
            <w:hideMark/>
          </w:tcPr>
          <w:p w14:paraId="14B8125B" w14:textId="77777777" w:rsidR="00797A36" w:rsidRPr="006C69F0" w:rsidRDefault="00797A36" w:rsidP="006C3352">
            <w:pPr>
              <w:pStyle w:val="movimento2"/>
              <w:rPr>
                <w:color w:val="002060"/>
              </w:rPr>
            </w:pPr>
            <w:r w:rsidRPr="006C69F0">
              <w:rPr>
                <w:color w:val="002060"/>
              </w:rPr>
              <w:t xml:space="preserve">(FIGHT BULLS CORRIDONIA) </w:t>
            </w:r>
          </w:p>
        </w:tc>
      </w:tr>
      <w:tr w:rsidR="00797A36" w:rsidRPr="006C69F0" w14:paraId="69ABDD3B" w14:textId="77777777" w:rsidTr="006C3352">
        <w:tc>
          <w:tcPr>
            <w:tcW w:w="2200" w:type="dxa"/>
            <w:tcMar>
              <w:top w:w="20" w:type="dxa"/>
              <w:left w:w="20" w:type="dxa"/>
              <w:bottom w:w="20" w:type="dxa"/>
              <w:right w:w="20" w:type="dxa"/>
            </w:tcMar>
            <w:vAlign w:val="center"/>
            <w:hideMark/>
          </w:tcPr>
          <w:p w14:paraId="77C4B138" w14:textId="77777777" w:rsidR="00797A36" w:rsidRPr="006C69F0" w:rsidRDefault="00797A36" w:rsidP="006C3352">
            <w:pPr>
              <w:pStyle w:val="movimento"/>
              <w:rPr>
                <w:color w:val="002060"/>
              </w:rPr>
            </w:pPr>
            <w:r w:rsidRPr="006C69F0">
              <w:rPr>
                <w:color w:val="002060"/>
              </w:rPr>
              <w:t>MONTENERI ANGELO</w:t>
            </w:r>
          </w:p>
        </w:tc>
        <w:tc>
          <w:tcPr>
            <w:tcW w:w="2200" w:type="dxa"/>
            <w:tcMar>
              <w:top w:w="20" w:type="dxa"/>
              <w:left w:w="20" w:type="dxa"/>
              <w:bottom w:w="20" w:type="dxa"/>
              <w:right w:w="20" w:type="dxa"/>
            </w:tcMar>
            <w:vAlign w:val="center"/>
            <w:hideMark/>
          </w:tcPr>
          <w:p w14:paraId="4FCFA183" w14:textId="77777777" w:rsidR="00797A36" w:rsidRPr="006C69F0" w:rsidRDefault="00797A36" w:rsidP="006C3352">
            <w:pPr>
              <w:pStyle w:val="movimento2"/>
              <w:rPr>
                <w:color w:val="002060"/>
              </w:rPr>
            </w:pPr>
            <w:r w:rsidRPr="006C69F0">
              <w:rPr>
                <w:color w:val="002060"/>
              </w:rPr>
              <w:t xml:space="preserve">(FIUMINATA) </w:t>
            </w:r>
          </w:p>
        </w:tc>
        <w:tc>
          <w:tcPr>
            <w:tcW w:w="800" w:type="dxa"/>
            <w:tcMar>
              <w:top w:w="20" w:type="dxa"/>
              <w:left w:w="20" w:type="dxa"/>
              <w:bottom w:w="20" w:type="dxa"/>
              <w:right w:w="20" w:type="dxa"/>
            </w:tcMar>
            <w:vAlign w:val="center"/>
            <w:hideMark/>
          </w:tcPr>
          <w:p w14:paraId="6B73F54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A95AB10" w14:textId="77777777" w:rsidR="00797A36" w:rsidRPr="006C69F0" w:rsidRDefault="00797A36" w:rsidP="006C3352">
            <w:pPr>
              <w:pStyle w:val="movimento"/>
              <w:rPr>
                <w:color w:val="002060"/>
              </w:rPr>
            </w:pPr>
            <w:r w:rsidRPr="006C69F0">
              <w:rPr>
                <w:color w:val="002060"/>
              </w:rPr>
              <w:t>FAVA RICCARDO</w:t>
            </w:r>
          </w:p>
        </w:tc>
        <w:tc>
          <w:tcPr>
            <w:tcW w:w="2200" w:type="dxa"/>
            <w:tcMar>
              <w:top w:w="20" w:type="dxa"/>
              <w:left w:w="20" w:type="dxa"/>
              <w:bottom w:w="20" w:type="dxa"/>
              <w:right w:w="20" w:type="dxa"/>
            </w:tcMar>
            <w:vAlign w:val="center"/>
            <w:hideMark/>
          </w:tcPr>
          <w:p w14:paraId="3AD071D5" w14:textId="77777777" w:rsidR="00797A36" w:rsidRPr="006C69F0" w:rsidRDefault="00797A36" w:rsidP="006C3352">
            <w:pPr>
              <w:pStyle w:val="movimento2"/>
              <w:rPr>
                <w:color w:val="002060"/>
              </w:rPr>
            </w:pPr>
            <w:r w:rsidRPr="006C69F0">
              <w:rPr>
                <w:color w:val="002060"/>
              </w:rPr>
              <w:t xml:space="preserve">(VALLESINA) </w:t>
            </w:r>
          </w:p>
        </w:tc>
      </w:tr>
    </w:tbl>
    <w:p w14:paraId="01530D02"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6A26C0C5" w14:textId="77777777" w:rsidR="00797A36" w:rsidRPr="006C69F0" w:rsidRDefault="00797A36" w:rsidP="00797A36">
      <w:pPr>
        <w:pStyle w:val="titolo20"/>
        <w:rPr>
          <w:color w:val="002060"/>
        </w:rPr>
      </w:pPr>
      <w:r w:rsidRPr="006C69F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EFC9F7A" w14:textId="77777777" w:rsidTr="006C3352">
        <w:tc>
          <w:tcPr>
            <w:tcW w:w="2200" w:type="dxa"/>
            <w:tcMar>
              <w:top w:w="20" w:type="dxa"/>
              <w:left w:w="20" w:type="dxa"/>
              <w:bottom w:w="20" w:type="dxa"/>
              <w:right w:w="20" w:type="dxa"/>
            </w:tcMar>
            <w:vAlign w:val="center"/>
            <w:hideMark/>
          </w:tcPr>
          <w:p w14:paraId="6BBE2480" w14:textId="77777777" w:rsidR="00797A36" w:rsidRPr="006C69F0" w:rsidRDefault="00797A36" w:rsidP="006C3352">
            <w:pPr>
              <w:pStyle w:val="movimento"/>
              <w:rPr>
                <w:color w:val="002060"/>
              </w:rPr>
            </w:pPr>
            <w:r w:rsidRPr="006C69F0">
              <w:rPr>
                <w:color w:val="002060"/>
              </w:rPr>
              <w:t>BARDELLA ANDREA</w:t>
            </w:r>
          </w:p>
        </w:tc>
        <w:tc>
          <w:tcPr>
            <w:tcW w:w="2200" w:type="dxa"/>
            <w:tcMar>
              <w:top w:w="20" w:type="dxa"/>
              <w:left w:w="20" w:type="dxa"/>
              <w:bottom w:w="20" w:type="dxa"/>
              <w:right w:w="20" w:type="dxa"/>
            </w:tcMar>
            <w:vAlign w:val="center"/>
            <w:hideMark/>
          </w:tcPr>
          <w:p w14:paraId="788B2D1F" w14:textId="77777777" w:rsidR="00797A36" w:rsidRPr="006C69F0" w:rsidRDefault="00797A36" w:rsidP="006C3352">
            <w:pPr>
              <w:pStyle w:val="movimento2"/>
              <w:rPr>
                <w:color w:val="002060"/>
              </w:rPr>
            </w:pPr>
            <w:r w:rsidRPr="006C69F0">
              <w:rPr>
                <w:color w:val="002060"/>
              </w:rPr>
              <w:t xml:space="preserve">(FRASASSI C5) </w:t>
            </w:r>
          </w:p>
        </w:tc>
        <w:tc>
          <w:tcPr>
            <w:tcW w:w="800" w:type="dxa"/>
            <w:tcMar>
              <w:top w:w="20" w:type="dxa"/>
              <w:left w:w="20" w:type="dxa"/>
              <w:bottom w:w="20" w:type="dxa"/>
              <w:right w:w="20" w:type="dxa"/>
            </w:tcMar>
            <w:vAlign w:val="center"/>
            <w:hideMark/>
          </w:tcPr>
          <w:p w14:paraId="0E4EEA63"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4828FA4" w14:textId="77777777" w:rsidR="00797A36" w:rsidRPr="006C69F0" w:rsidRDefault="00797A36" w:rsidP="006C3352">
            <w:pPr>
              <w:pStyle w:val="movimento"/>
              <w:rPr>
                <w:color w:val="002060"/>
              </w:rPr>
            </w:pPr>
            <w:r w:rsidRPr="006C69F0">
              <w:rPr>
                <w:color w:val="002060"/>
              </w:rPr>
              <w:t>FALCICCHIO ALESSANDRO</w:t>
            </w:r>
          </w:p>
        </w:tc>
        <w:tc>
          <w:tcPr>
            <w:tcW w:w="2200" w:type="dxa"/>
            <w:tcMar>
              <w:top w:w="20" w:type="dxa"/>
              <w:left w:w="20" w:type="dxa"/>
              <w:bottom w:w="20" w:type="dxa"/>
              <w:right w:w="20" w:type="dxa"/>
            </w:tcMar>
            <w:vAlign w:val="center"/>
            <w:hideMark/>
          </w:tcPr>
          <w:p w14:paraId="1FCD387C" w14:textId="77777777" w:rsidR="00797A36" w:rsidRPr="006C69F0" w:rsidRDefault="00797A36" w:rsidP="006C3352">
            <w:pPr>
              <w:pStyle w:val="movimento2"/>
              <w:rPr>
                <w:color w:val="002060"/>
              </w:rPr>
            </w:pPr>
            <w:r w:rsidRPr="006C69F0">
              <w:rPr>
                <w:color w:val="002060"/>
              </w:rPr>
              <w:t xml:space="preserve">(PEGASO C5) </w:t>
            </w:r>
          </w:p>
        </w:tc>
      </w:tr>
    </w:tbl>
    <w:p w14:paraId="5C7EC829" w14:textId="77777777" w:rsidR="00797A36" w:rsidRPr="006C69F0" w:rsidRDefault="00797A36" w:rsidP="00797A36">
      <w:pPr>
        <w:pStyle w:val="titolo20"/>
        <w:rPr>
          <w:rFonts w:eastAsiaTheme="minorEastAsia"/>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8573D79" w14:textId="77777777" w:rsidTr="006C3352">
        <w:tc>
          <w:tcPr>
            <w:tcW w:w="2200" w:type="dxa"/>
            <w:tcMar>
              <w:top w:w="20" w:type="dxa"/>
              <w:left w:w="20" w:type="dxa"/>
              <w:bottom w:w="20" w:type="dxa"/>
              <w:right w:w="20" w:type="dxa"/>
            </w:tcMar>
            <w:vAlign w:val="center"/>
            <w:hideMark/>
          </w:tcPr>
          <w:p w14:paraId="06D1B99F" w14:textId="77777777" w:rsidR="00797A36" w:rsidRPr="006C69F0" w:rsidRDefault="00797A36" w:rsidP="006C3352">
            <w:pPr>
              <w:pStyle w:val="movimento"/>
              <w:rPr>
                <w:color w:val="002060"/>
              </w:rPr>
            </w:pPr>
            <w:r w:rsidRPr="006C69F0">
              <w:rPr>
                <w:color w:val="002060"/>
              </w:rPr>
              <w:t>RUBINI NICOLAS</w:t>
            </w:r>
          </w:p>
        </w:tc>
        <w:tc>
          <w:tcPr>
            <w:tcW w:w="2200" w:type="dxa"/>
            <w:tcMar>
              <w:top w:w="20" w:type="dxa"/>
              <w:left w:w="20" w:type="dxa"/>
              <w:bottom w:w="20" w:type="dxa"/>
              <w:right w:w="20" w:type="dxa"/>
            </w:tcMar>
            <w:vAlign w:val="center"/>
            <w:hideMark/>
          </w:tcPr>
          <w:p w14:paraId="36CAAB61" w14:textId="77777777" w:rsidR="00797A36" w:rsidRPr="006C69F0" w:rsidRDefault="00797A36" w:rsidP="006C3352">
            <w:pPr>
              <w:pStyle w:val="movimento2"/>
              <w:rPr>
                <w:color w:val="002060"/>
              </w:rPr>
            </w:pPr>
            <w:r w:rsidRPr="006C69F0">
              <w:rPr>
                <w:color w:val="002060"/>
              </w:rPr>
              <w:t xml:space="preserve">(POLISPORTIVA FUTURA A.D.) </w:t>
            </w:r>
          </w:p>
        </w:tc>
        <w:tc>
          <w:tcPr>
            <w:tcW w:w="800" w:type="dxa"/>
            <w:tcMar>
              <w:top w:w="20" w:type="dxa"/>
              <w:left w:w="20" w:type="dxa"/>
              <w:bottom w:w="20" w:type="dxa"/>
              <w:right w:w="20" w:type="dxa"/>
            </w:tcMar>
            <w:vAlign w:val="center"/>
            <w:hideMark/>
          </w:tcPr>
          <w:p w14:paraId="181D7EE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E9B505F" w14:textId="77777777" w:rsidR="00797A36" w:rsidRPr="006C69F0" w:rsidRDefault="00797A36" w:rsidP="006C3352">
            <w:pPr>
              <w:pStyle w:val="movimento"/>
              <w:rPr>
                <w:color w:val="002060"/>
              </w:rPr>
            </w:pPr>
            <w:r w:rsidRPr="006C69F0">
              <w:rPr>
                <w:color w:val="002060"/>
              </w:rPr>
              <w:t>MORESCHI LEONARDO</w:t>
            </w:r>
          </w:p>
        </w:tc>
        <w:tc>
          <w:tcPr>
            <w:tcW w:w="2200" w:type="dxa"/>
            <w:tcMar>
              <w:top w:w="20" w:type="dxa"/>
              <w:left w:w="20" w:type="dxa"/>
              <w:bottom w:w="20" w:type="dxa"/>
              <w:right w:w="20" w:type="dxa"/>
            </w:tcMar>
            <w:vAlign w:val="center"/>
            <w:hideMark/>
          </w:tcPr>
          <w:p w14:paraId="6767132B" w14:textId="77777777" w:rsidR="00797A36" w:rsidRPr="006C69F0" w:rsidRDefault="00797A36" w:rsidP="006C3352">
            <w:pPr>
              <w:pStyle w:val="movimento2"/>
              <w:rPr>
                <w:color w:val="002060"/>
              </w:rPr>
            </w:pPr>
            <w:r w:rsidRPr="006C69F0">
              <w:rPr>
                <w:color w:val="002060"/>
              </w:rPr>
              <w:t xml:space="preserve">(SAN BIAGIO) </w:t>
            </w:r>
          </w:p>
        </w:tc>
      </w:tr>
      <w:tr w:rsidR="00797A36" w:rsidRPr="006C69F0" w14:paraId="383003D8" w14:textId="77777777" w:rsidTr="006C3352">
        <w:tc>
          <w:tcPr>
            <w:tcW w:w="2200" w:type="dxa"/>
            <w:tcMar>
              <w:top w:w="20" w:type="dxa"/>
              <w:left w:w="20" w:type="dxa"/>
              <w:bottom w:w="20" w:type="dxa"/>
              <w:right w:w="20" w:type="dxa"/>
            </w:tcMar>
            <w:vAlign w:val="center"/>
            <w:hideMark/>
          </w:tcPr>
          <w:p w14:paraId="45DE3787" w14:textId="77777777" w:rsidR="00797A36" w:rsidRPr="006C69F0" w:rsidRDefault="00797A36" w:rsidP="006C3352">
            <w:pPr>
              <w:pStyle w:val="movimento"/>
              <w:rPr>
                <w:color w:val="002060"/>
              </w:rPr>
            </w:pPr>
            <w:r w:rsidRPr="006C69F0">
              <w:rPr>
                <w:color w:val="002060"/>
              </w:rPr>
              <w:t>MONTI FILIPPO</w:t>
            </w:r>
          </w:p>
        </w:tc>
        <w:tc>
          <w:tcPr>
            <w:tcW w:w="2200" w:type="dxa"/>
            <w:tcMar>
              <w:top w:w="20" w:type="dxa"/>
              <w:left w:w="20" w:type="dxa"/>
              <w:bottom w:w="20" w:type="dxa"/>
              <w:right w:w="20" w:type="dxa"/>
            </w:tcMar>
            <w:vAlign w:val="center"/>
            <w:hideMark/>
          </w:tcPr>
          <w:p w14:paraId="79051786" w14:textId="77777777" w:rsidR="00797A36" w:rsidRPr="006C69F0" w:rsidRDefault="00797A36" w:rsidP="006C3352">
            <w:pPr>
              <w:pStyle w:val="movimento2"/>
              <w:rPr>
                <w:color w:val="002060"/>
              </w:rPr>
            </w:pPr>
            <w:r w:rsidRPr="006C69F0">
              <w:rPr>
                <w:color w:val="002060"/>
              </w:rPr>
              <w:t xml:space="preserve">(SPECIAL ONE SPORTING CLUB) </w:t>
            </w:r>
          </w:p>
        </w:tc>
        <w:tc>
          <w:tcPr>
            <w:tcW w:w="800" w:type="dxa"/>
            <w:tcMar>
              <w:top w:w="20" w:type="dxa"/>
              <w:left w:w="20" w:type="dxa"/>
              <w:bottom w:w="20" w:type="dxa"/>
              <w:right w:w="20" w:type="dxa"/>
            </w:tcMar>
            <w:vAlign w:val="center"/>
            <w:hideMark/>
          </w:tcPr>
          <w:p w14:paraId="5364559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B34102B" w14:textId="77777777" w:rsidR="00797A36" w:rsidRPr="006C69F0" w:rsidRDefault="00797A36" w:rsidP="006C3352">
            <w:pPr>
              <w:pStyle w:val="movimento"/>
              <w:rPr>
                <w:color w:val="002060"/>
              </w:rPr>
            </w:pPr>
            <w:r w:rsidRPr="006C69F0">
              <w:rPr>
                <w:color w:val="002060"/>
              </w:rPr>
              <w:t>BARRACANO GIUSEPPE</w:t>
            </w:r>
          </w:p>
        </w:tc>
        <w:tc>
          <w:tcPr>
            <w:tcW w:w="2200" w:type="dxa"/>
            <w:tcMar>
              <w:top w:w="20" w:type="dxa"/>
              <w:left w:w="20" w:type="dxa"/>
              <w:bottom w:w="20" w:type="dxa"/>
              <w:right w:w="20" w:type="dxa"/>
            </w:tcMar>
            <w:vAlign w:val="center"/>
            <w:hideMark/>
          </w:tcPr>
          <w:p w14:paraId="275D0FB3" w14:textId="77777777" w:rsidR="00797A36" w:rsidRPr="006C69F0" w:rsidRDefault="00797A36" w:rsidP="006C3352">
            <w:pPr>
              <w:pStyle w:val="movimento2"/>
              <w:rPr>
                <w:color w:val="002060"/>
              </w:rPr>
            </w:pPr>
            <w:r w:rsidRPr="006C69F0">
              <w:rPr>
                <w:color w:val="002060"/>
              </w:rPr>
              <w:t xml:space="preserve">(SPORTING GROTTAMMARE) </w:t>
            </w:r>
          </w:p>
        </w:tc>
      </w:tr>
      <w:tr w:rsidR="00797A36" w:rsidRPr="006C69F0" w14:paraId="44FC9EF1" w14:textId="77777777" w:rsidTr="006C3352">
        <w:tc>
          <w:tcPr>
            <w:tcW w:w="2200" w:type="dxa"/>
            <w:tcMar>
              <w:top w:w="20" w:type="dxa"/>
              <w:left w:w="20" w:type="dxa"/>
              <w:bottom w:w="20" w:type="dxa"/>
              <w:right w:w="20" w:type="dxa"/>
            </w:tcMar>
            <w:vAlign w:val="center"/>
            <w:hideMark/>
          </w:tcPr>
          <w:p w14:paraId="251049B1" w14:textId="77777777" w:rsidR="00797A36" w:rsidRPr="006C69F0" w:rsidRDefault="00797A36" w:rsidP="006C3352">
            <w:pPr>
              <w:pStyle w:val="movimento"/>
              <w:rPr>
                <w:color w:val="002060"/>
              </w:rPr>
            </w:pPr>
            <w:r w:rsidRPr="006C69F0">
              <w:rPr>
                <w:color w:val="002060"/>
              </w:rPr>
              <w:t>FIORAVANTI MARCO</w:t>
            </w:r>
          </w:p>
        </w:tc>
        <w:tc>
          <w:tcPr>
            <w:tcW w:w="2200" w:type="dxa"/>
            <w:tcMar>
              <w:top w:w="20" w:type="dxa"/>
              <w:left w:w="20" w:type="dxa"/>
              <w:bottom w:w="20" w:type="dxa"/>
              <w:right w:w="20" w:type="dxa"/>
            </w:tcMar>
            <w:vAlign w:val="center"/>
            <w:hideMark/>
          </w:tcPr>
          <w:p w14:paraId="7CE7C511" w14:textId="77777777" w:rsidR="00797A36" w:rsidRPr="006C69F0" w:rsidRDefault="00797A36" w:rsidP="006C3352">
            <w:pPr>
              <w:pStyle w:val="movimento2"/>
              <w:rPr>
                <w:color w:val="002060"/>
              </w:rPr>
            </w:pPr>
            <w:r w:rsidRPr="006C69F0">
              <w:rPr>
                <w:color w:val="002060"/>
              </w:rPr>
              <w:t xml:space="preserve">(SPORTING GROTTAMMARE) </w:t>
            </w:r>
          </w:p>
        </w:tc>
        <w:tc>
          <w:tcPr>
            <w:tcW w:w="800" w:type="dxa"/>
            <w:tcMar>
              <w:top w:w="20" w:type="dxa"/>
              <w:left w:w="20" w:type="dxa"/>
              <w:bottom w:w="20" w:type="dxa"/>
              <w:right w:w="20" w:type="dxa"/>
            </w:tcMar>
            <w:vAlign w:val="center"/>
            <w:hideMark/>
          </w:tcPr>
          <w:p w14:paraId="62801F1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8360115" w14:textId="77777777" w:rsidR="00797A36" w:rsidRPr="006C69F0" w:rsidRDefault="00797A36" w:rsidP="006C3352">
            <w:pPr>
              <w:pStyle w:val="movimento"/>
              <w:rPr>
                <w:color w:val="002060"/>
              </w:rPr>
            </w:pPr>
            <w:r w:rsidRPr="006C69F0">
              <w:rPr>
                <w:color w:val="002060"/>
              </w:rPr>
              <w:t>FOSSAROLI MIRCO</w:t>
            </w:r>
          </w:p>
        </w:tc>
        <w:tc>
          <w:tcPr>
            <w:tcW w:w="2200" w:type="dxa"/>
            <w:tcMar>
              <w:top w:w="20" w:type="dxa"/>
              <w:left w:w="20" w:type="dxa"/>
              <w:bottom w:w="20" w:type="dxa"/>
              <w:right w:w="20" w:type="dxa"/>
            </w:tcMar>
            <w:vAlign w:val="center"/>
            <w:hideMark/>
          </w:tcPr>
          <w:p w14:paraId="7AD47E42" w14:textId="77777777" w:rsidR="00797A36" w:rsidRPr="006C69F0" w:rsidRDefault="00797A36" w:rsidP="006C3352">
            <w:pPr>
              <w:pStyle w:val="movimento2"/>
              <w:rPr>
                <w:color w:val="002060"/>
              </w:rPr>
            </w:pPr>
            <w:r w:rsidRPr="006C69F0">
              <w:rPr>
                <w:color w:val="002060"/>
              </w:rPr>
              <w:t xml:space="preserve">(URBANITAS APIRO) </w:t>
            </w:r>
          </w:p>
        </w:tc>
      </w:tr>
    </w:tbl>
    <w:p w14:paraId="2A6A4BDC" w14:textId="77777777" w:rsidR="00797A36" w:rsidRPr="006C69F0" w:rsidRDefault="00797A36" w:rsidP="00797A36">
      <w:pPr>
        <w:pStyle w:val="titolo20"/>
        <w:rPr>
          <w:rFonts w:eastAsiaTheme="minorEastAsia"/>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CA096A6" w14:textId="77777777" w:rsidTr="006C3352">
        <w:tc>
          <w:tcPr>
            <w:tcW w:w="2200" w:type="dxa"/>
            <w:tcMar>
              <w:top w:w="20" w:type="dxa"/>
              <w:left w:w="20" w:type="dxa"/>
              <w:bottom w:w="20" w:type="dxa"/>
              <w:right w:w="20" w:type="dxa"/>
            </w:tcMar>
            <w:vAlign w:val="center"/>
            <w:hideMark/>
          </w:tcPr>
          <w:p w14:paraId="4AECF543" w14:textId="77777777" w:rsidR="00797A36" w:rsidRPr="006C69F0" w:rsidRDefault="00797A36" w:rsidP="006C3352">
            <w:pPr>
              <w:pStyle w:val="movimento"/>
              <w:rPr>
                <w:color w:val="002060"/>
              </w:rPr>
            </w:pPr>
            <w:r w:rsidRPr="006C69F0">
              <w:rPr>
                <w:color w:val="002060"/>
              </w:rPr>
              <w:t>FINI DANIELE</w:t>
            </w:r>
          </w:p>
        </w:tc>
        <w:tc>
          <w:tcPr>
            <w:tcW w:w="2200" w:type="dxa"/>
            <w:tcMar>
              <w:top w:w="20" w:type="dxa"/>
              <w:left w:w="20" w:type="dxa"/>
              <w:bottom w:w="20" w:type="dxa"/>
              <w:right w:w="20" w:type="dxa"/>
            </w:tcMar>
            <w:vAlign w:val="center"/>
            <w:hideMark/>
          </w:tcPr>
          <w:p w14:paraId="7F89E9F9" w14:textId="77777777" w:rsidR="00797A36" w:rsidRPr="006C69F0" w:rsidRDefault="00797A36" w:rsidP="006C3352">
            <w:pPr>
              <w:pStyle w:val="movimento2"/>
              <w:rPr>
                <w:color w:val="002060"/>
              </w:rPr>
            </w:pPr>
            <w:r w:rsidRPr="006C69F0">
              <w:rPr>
                <w:color w:val="002060"/>
              </w:rPr>
              <w:t xml:space="preserve">(ACQUALAGNA CALCIO C 5) </w:t>
            </w:r>
          </w:p>
        </w:tc>
        <w:tc>
          <w:tcPr>
            <w:tcW w:w="800" w:type="dxa"/>
            <w:tcMar>
              <w:top w:w="20" w:type="dxa"/>
              <w:left w:w="20" w:type="dxa"/>
              <w:bottom w:w="20" w:type="dxa"/>
              <w:right w:w="20" w:type="dxa"/>
            </w:tcMar>
            <w:vAlign w:val="center"/>
            <w:hideMark/>
          </w:tcPr>
          <w:p w14:paraId="68E1DF1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C38ED25" w14:textId="77777777" w:rsidR="00797A36" w:rsidRPr="006C69F0" w:rsidRDefault="00797A36" w:rsidP="006C3352">
            <w:pPr>
              <w:pStyle w:val="movimento"/>
              <w:rPr>
                <w:color w:val="002060"/>
              </w:rPr>
            </w:pPr>
            <w:r w:rsidRPr="006C69F0">
              <w:rPr>
                <w:color w:val="002060"/>
              </w:rPr>
              <w:t>BUTINELLI ANDREA</w:t>
            </w:r>
          </w:p>
        </w:tc>
        <w:tc>
          <w:tcPr>
            <w:tcW w:w="2200" w:type="dxa"/>
            <w:tcMar>
              <w:top w:w="20" w:type="dxa"/>
              <w:left w:w="20" w:type="dxa"/>
              <w:bottom w:w="20" w:type="dxa"/>
              <w:right w:w="20" w:type="dxa"/>
            </w:tcMar>
            <w:vAlign w:val="center"/>
            <w:hideMark/>
          </w:tcPr>
          <w:p w14:paraId="6EEE7237" w14:textId="77777777" w:rsidR="00797A36" w:rsidRPr="006C69F0" w:rsidRDefault="00797A36" w:rsidP="006C3352">
            <w:pPr>
              <w:pStyle w:val="movimento2"/>
              <w:rPr>
                <w:color w:val="002060"/>
              </w:rPr>
            </w:pPr>
            <w:r w:rsidRPr="006C69F0">
              <w:rPr>
                <w:color w:val="002060"/>
              </w:rPr>
              <w:t xml:space="preserve">(AMATORI STESE 2007 SRL) </w:t>
            </w:r>
          </w:p>
        </w:tc>
      </w:tr>
      <w:tr w:rsidR="00797A36" w:rsidRPr="006C69F0" w14:paraId="4C034399" w14:textId="77777777" w:rsidTr="006C3352">
        <w:tc>
          <w:tcPr>
            <w:tcW w:w="2200" w:type="dxa"/>
            <w:tcMar>
              <w:top w:w="20" w:type="dxa"/>
              <w:left w:w="20" w:type="dxa"/>
              <w:bottom w:w="20" w:type="dxa"/>
              <w:right w:w="20" w:type="dxa"/>
            </w:tcMar>
            <w:vAlign w:val="center"/>
            <w:hideMark/>
          </w:tcPr>
          <w:p w14:paraId="47C04315" w14:textId="77777777" w:rsidR="00797A36" w:rsidRPr="006C69F0" w:rsidRDefault="00797A36" w:rsidP="006C3352">
            <w:pPr>
              <w:pStyle w:val="movimento"/>
              <w:rPr>
                <w:color w:val="002060"/>
              </w:rPr>
            </w:pPr>
            <w:r w:rsidRPr="006C69F0">
              <w:rPr>
                <w:color w:val="002060"/>
              </w:rPr>
              <w:t>DIALLO ASSANE</w:t>
            </w:r>
          </w:p>
        </w:tc>
        <w:tc>
          <w:tcPr>
            <w:tcW w:w="2200" w:type="dxa"/>
            <w:tcMar>
              <w:top w:w="20" w:type="dxa"/>
              <w:left w:w="20" w:type="dxa"/>
              <w:bottom w:w="20" w:type="dxa"/>
              <w:right w:w="20" w:type="dxa"/>
            </w:tcMar>
            <w:vAlign w:val="center"/>
            <w:hideMark/>
          </w:tcPr>
          <w:p w14:paraId="35DA623C" w14:textId="77777777" w:rsidR="00797A36" w:rsidRPr="006C69F0" w:rsidRDefault="00797A36" w:rsidP="006C3352">
            <w:pPr>
              <w:pStyle w:val="movimento2"/>
              <w:rPr>
                <w:color w:val="002060"/>
              </w:rPr>
            </w:pPr>
            <w:r w:rsidRPr="006C69F0">
              <w:rPr>
                <w:color w:val="002060"/>
              </w:rPr>
              <w:t xml:space="preserve">(BORGOROSSO TOLENTINO) </w:t>
            </w:r>
          </w:p>
        </w:tc>
        <w:tc>
          <w:tcPr>
            <w:tcW w:w="800" w:type="dxa"/>
            <w:tcMar>
              <w:top w:w="20" w:type="dxa"/>
              <w:left w:w="20" w:type="dxa"/>
              <w:bottom w:w="20" w:type="dxa"/>
              <w:right w:w="20" w:type="dxa"/>
            </w:tcMar>
            <w:vAlign w:val="center"/>
            <w:hideMark/>
          </w:tcPr>
          <w:p w14:paraId="15F756F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CCFF9ED" w14:textId="77777777" w:rsidR="00797A36" w:rsidRPr="006C69F0" w:rsidRDefault="00797A36" w:rsidP="006C3352">
            <w:pPr>
              <w:pStyle w:val="movimento"/>
              <w:rPr>
                <w:color w:val="002060"/>
              </w:rPr>
            </w:pPr>
            <w:r w:rsidRPr="006C69F0">
              <w:rPr>
                <w:color w:val="002060"/>
              </w:rPr>
              <w:t>DOCI LORENZO</w:t>
            </w:r>
          </w:p>
        </w:tc>
        <w:tc>
          <w:tcPr>
            <w:tcW w:w="2200" w:type="dxa"/>
            <w:tcMar>
              <w:top w:w="20" w:type="dxa"/>
              <w:left w:w="20" w:type="dxa"/>
              <w:bottom w:w="20" w:type="dxa"/>
              <w:right w:w="20" w:type="dxa"/>
            </w:tcMar>
            <w:vAlign w:val="center"/>
            <w:hideMark/>
          </w:tcPr>
          <w:p w14:paraId="61B3DBC7" w14:textId="77777777" w:rsidR="00797A36" w:rsidRPr="006C69F0" w:rsidRDefault="00797A36" w:rsidP="006C3352">
            <w:pPr>
              <w:pStyle w:val="movimento2"/>
              <w:rPr>
                <w:color w:val="002060"/>
              </w:rPr>
            </w:pPr>
            <w:r w:rsidRPr="006C69F0">
              <w:rPr>
                <w:color w:val="002060"/>
              </w:rPr>
              <w:t xml:space="preserve">(CALCIO S.ELPIDIO A MARE) </w:t>
            </w:r>
          </w:p>
        </w:tc>
      </w:tr>
      <w:tr w:rsidR="00797A36" w:rsidRPr="006C69F0" w14:paraId="5D024005" w14:textId="77777777" w:rsidTr="006C3352">
        <w:tc>
          <w:tcPr>
            <w:tcW w:w="2200" w:type="dxa"/>
            <w:tcMar>
              <w:top w:w="20" w:type="dxa"/>
              <w:left w:w="20" w:type="dxa"/>
              <w:bottom w:w="20" w:type="dxa"/>
              <w:right w:w="20" w:type="dxa"/>
            </w:tcMar>
            <w:vAlign w:val="center"/>
            <w:hideMark/>
          </w:tcPr>
          <w:p w14:paraId="34452A69" w14:textId="77777777" w:rsidR="00797A36" w:rsidRPr="006C69F0" w:rsidRDefault="00797A36" w:rsidP="006C3352">
            <w:pPr>
              <w:pStyle w:val="movimento"/>
              <w:rPr>
                <w:color w:val="002060"/>
              </w:rPr>
            </w:pPr>
            <w:r w:rsidRPr="006C69F0">
              <w:rPr>
                <w:color w:val="002060"/>
              </w:rPr>
              <w:t>LATINI MIRCO</w:t>
            </w:r>
          </w:p>
        </w:tc>
        <w:tc>
          <w:tcPr>
            <w:tcW w:w="2200" w:type="dxa"/>
            <w:tcMar>
              <w:top w:w="20" w:type="dxa"/>
              <w:left w:w="20" w:type="dxa"/>
              <w:bottom w:w="20" w:type="dxa"/>
              <w:right w:w="20" w:type="dxa"/>
            </w:tcMar>
            <w:vAlign w:val="center"/>
            <w:hideMark/>
          </w:tcPr>
          <w:p w14:paraId="5C78D236" w14:textId="77777777" w:rsidR="00797A36" w:rsidRPr="006C69F0" w:rsidRDefault="00797A36" w:rsidP="006C3352">
            <w:pPr>
              <w:pStyle w:val="movimento2"/>
              <w:rPr>
                <w:color w:val="002060"/>
              </w:rPr>
            </w:pPr>
            <w:r w:rsidRPr="006C69F0">
              <w:rPr>
                <w:color w:val="002060"/>
              </w:rPr>
              <w:t xml:space="preserve">(CANDIA BARACCOLA ASPIO) </w:t>
            </w:r>
          </w:p>
        </w:tc>
        <w:tc>
          <w:tcPr>
            <w:tcW w:w="800" w:type="dxa"/>
            <w:tcMar>
              <w:top w:w="20" w:type="dxa"/>
              <w:left w:w="20" w:type="dxa"/>
              <w:bottom w:w="20" w:type="dxa"/>
              <w:right w:w="20" w:type="dxa"/>
            </w:tcMar>
            <w:vAlign w:val="center"/>
            <w:hideMark/>
          </w:tcPr>
          <w:p w14:paraId="22255A2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E015428" w14:textId="77777777" w:rsidR="00797A36" w:rsidRPr="006C69F0" w:rsidRDefault="00797A36" w:rsidP="006C3352">
            <w:pPr>
              <w:pStyle w:val="movimento"/>
              <w:rPr>
                <w:color w:val="002060"/>
              </w:rPr>
            </w:pPr>
            <w:r w:rsidRPr="006C69F0">
              <w:rPr>
                <w:color w:val="002060"/>
              </w:rPr>
              <w:t>PESCETELLI DIEGO</w:t>
            </w:r>
          </w:p>
        </w:tc>
        <w:tc>
          <w:tcPr>
            <w:tcW w:w="2200" w:type="dxa"/>
            <w:tcMar>
              <w:top w:w="20" w:type="dxa"/>
              <w:left w:w="20" w:type="dxa"/>
              <w:bottom w:w="20" w:type="dxa"/>
              <w:right w:w="20" w:type="dxa"/>
            </w:tcMar>
            <w:vAlign w:val="center"/>
            <w:hideMark/>
          </w:tcPr>
          <w:p w14:paraId="640633E8" w14:textId="77777777" w:rsidR="00797A36" w:rsidRPr="006C69F0" w:rsidRDefault="00797A36" w:rsidP="006C3352">
            <w:pPr>
              <w:pStyle w:val="movimento2"/>
              <w:rPr>
                <w:color w:val="002060"/>
              </w:rPr>
            </w:pPr>
            <w:r w:rsidRPr="006C69F0">
              <w:rPr>
                <w:color w:val="002060"/>
              </w:rPr>
              <w:t xml:space="preserve">(CASTELRAIMONDO CALCIO A 5) </w:t>
            </w:r>
          </w:p>
        </w:tc>
      </w:tr>
      <w:tr w:rsidR="00797A36" w:rsidRPr="006C69F0" w14:paraId="16665B31" w14:textId="77777777" w:rsidTr="006C3352">
        <w:tc>
          <w:tcPr>
            <w:tcW w:w="2200" w:type="dxa"/>
            <w:tcMar>
              <w:top w:w="20" w:type="dxa"/>
              <w:left w:w="20" w:type="dxa"/>
              <w:bottom w:w="20" w:type="dxa"/>
              <w:right w:w="20" w:type="dxa"/>
            </w:tcMar>
            <w:vAlign w:val="center"/>
            <w:hideMark/>
          </w:tcPr>
          <w:p w14:paraId="3A5ED982" w14:textId="77777777" w:rsidR="00797A36" w:rsidRPr="006C69F0" w:rsidRDefault="00797A36" w:rsidP="006C3352">
            <w:pPr>
              <w:pStyle w:val="movimento"/>
              <w:rPr>
                <w:color w:val="002060"/>
              </w:rPr>
            </w:pPr>
            <w:r w:rsidRPr="006C69F0">
              <w:rPr>
                <w:color w:val="002060"/>
              </w:rPr>
              <w:t>ANNIBALDI ALESSANDRO</w:t>
            </w:r>
          </w:p>
        </w:tc>
        <w:tc>
          <w:tcPr>
            <w:tcW w:w="2200" w:type="dxa"/>
            <w:tcMar>
              <w:top w:w="20" w:type="dxa"/>
              <w:left w:w="20" w:type="dxa"/>
              <w:bottom w:w="20" w:type="dxa"/>
              <w:right w:w="20" w:type="dxa"/>
            </w:tcMar>
            <w:vAlign w:val="center"/>
            <w:hideMark/>
          </w:tcPr>
          <w:p w14:paraId="63CB13F6" w14:textId="77777777" w:rsidR="00797A36" w:rsidRPr="006C69F0" w:rsidRDefault="00797A36" w:rsidP="006C3352">
            <w:pPr>
              <w:pStyle w:val="movimento2"/>
              <w:rPr>
                <w:color w:val="002060"/>
              </w:rPr>
            </w:pPr>
            <w:r w:rsidRPr="006C69F0">
              <w:rPr>
                <w:color w:val="002060"/>
              </w:rPr>
              <w:t xml:space="preserve">(CDC 2018) </w:t>
            </w:r>
          </w:p>
        </w:tc>
        <w:tc>
          <w:tcPr>
            <w:tcW w:w="800" w:type="dxa"/>
            <w:tcMar>
              <w:top w:w="20" w:type="dxa"/>
              <w:left w:w="20" w:type="dxa"/>
              <w:bottom w:w="20" w:type="dxa"/>
              <w:right w:w="20" w:type="dxa"/>
            </w:tcMar>
            <w:vAlign w:val="center"/>
            <w:hideMark/>
          </w:tcPr>
          <w:p w14:paraId="00C9A60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2F21B7A" w14:textId="77777777" w:rsidR="00797A36" w:rsidRPr="006C69F0" w:rsidRDefault="00797A36" w:rsidP="006C3352">
            <w:pPr>
              <w:pStyle w:val="movimento"/>
              <w:rPr>
                <w:color w:val="002060"/>
              </w:rPr>
            </w:pPr>
            <w:r w:rsidRPr="006C69F0">
              <w:rPr>
                <w:color w:val="002060"/>
              </w:rPr>
              <w:t>CONTI GABRIELE</w:t>
            </w:r>
          </w:p>
        </w:tc>
        <w:tc>
          <w:tcPr>
            <w:tcW w:w="2200" w:type="dxa"/>
            <w:tcMar>
              <w:top w:w="20" w:type="dxa"/>
              <w:left w:w="20" w:type="dxa"/>
              <w:bottom w:w="20" w:type="dxa"/>
              <w:right w:w="20" w:type="dxa"/>
            </w:tcMar>
            <w:vAlign w:val="center"/>
            <w:hideMark/>
          </w:tcPr>
          <w:p w14:paraId="2D14EA1E" w14:textId="77777777" w:rsidR="00797A36" w:rsidRPr="006C69F0" w:rsidRDefault="00797A36" w:rsidP="006C3352">
            <w:pPr>
              <w:pStyle w:val="movimento2"/>
              <w:rPr>
                <w:color w:val="002060"/>
              </w:rPr>
            </w:pPr>
            <w:r w:rsidRPr="006C69F0">
              <w:rPr>
                <w:color w:val="002060"/>
              </w:rPr>
              <w:t xml:space="preserve">(CIARNIN) </w:t>
            </w:r>
          </w:p>
        </w:tc>
      </w:tr>
      <w:tr w:rsidR="00797A36" w:rsidRPr="006C69F0" w14:paraId="19CE8F99" w14:textId="77777777" w:rsidTr="006C3352">
        <w:tc>
          <w:tcPr>
            <w:tcW w:w="2200" w:type="dxa"/>
            <w:tcMar>
              <w:top w:w="20" w:type="dxa"/>
              <w:left w:w="20" w:type="dxa"/>
              <w:bottom w:w="20" w:type="dxa"/>
              <w:right w:w="20" w:type="dxa"/>
            </w:tcMar>
            <w:vAlign w:val="center"/>
            <w:hideMark/>
          </w:tcPr>
          <w:p w14:paraId="6FC5158E" w14:textId="77777777" w:rsidR="00797A36" w:rsidRPr="006C69F0" w:rsidRDefault="00797A36" w:rsidP="006C3352">
            <w:pPr>
              <w:pStyle w:val="movimento"/>
              <w:rPr>
                <w:color w:val="002060"/>
              </w:rPr>
            </w:pPr>
            <w:r w:rsidRPr="006C69F0">
              <w:rPr>
                <w:color w:val="002060"/>
              </w:rPr>
              <w:t>SDOGATI ANDREA</w:t>
            </w:r>
          </w:p>
        </w:tc>
        <w:tc>
          <w:tcPr>
            <w:tcW w:w="2200" w:type="dxa"/>
            <w:tcMar>
              <w:top w:w="20" w:type="dxa"/>
              <w:left w:w="20" w:type="dxa"/>
              <w:bottom w:w="20" w:type="dxa"/>
              <w:right w:w="20" w:type="dxa"/>
            </w:tcMar>
            <w:vAlign w:val="center"/>
            <w:hideMark/>
          </w:tcPr>
          <w:p w14:paraId="76D8CF9C" w14:textId="77777777" w:rsidR="00797A36" w:rsidRPr="006C69F0" w:rsidRDefault="00797A36" w:rsidP="006C3352">
            <w:pPr>
              <w:pStyle w:val="movimento2"/>
              <w:rPr>
                <w:color w:val="002060"/>
              </w:rPr>
            </w:pPr>
            <w:r w:rsidRPr="006C69F0">
              <w:rPr>
                <w:color w:val="002060"/>
              </w:rPr>
              <w:t xml:space="preserve">(CIARNIN) </w:t>
            </w:r>
          </w:p>
        </w:tc>
        <w:tc>
          <w:tcPr>
            <w:tcW w:w="800" w:type="dxa"/>
            <w:tcMar>
              <w:top w:w="20" w:type="dxa"/>
              <w:left w:w="20" w:type="dxa"/>
              <w:bottom w:w="20" w:type="dxa"/>
              <w:right w:w="20" w:type="dxa"/>
            </w:tcMar>
            <w:vAlign w:val="center"/>
            <w:hideMark/>
          </w:tcPr>
          <w:p w14:paraId="76A18A9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E4E5A29" w14:textId="77777777" w:rsidR="00797A36" w:rsidRPr="006C69F0" w:rsidRDefault="00797A36" w:rsidP="006C3352">
            <w:pPr>
              <w:pStyle w:val="movimento"/>
              <w:rPr>
                <w:color w:val="002060"/>
              </w:rPr>
            </w:pPr>
            <w:r w:rsidRPr="006C69F0">
              <w:rPr>
                <w:color w:val="002060"/>
              </w:rPr>
              <w:t>TIBURTINI ROBERTO</w:t>
            </w:r>
          </w:p>
        </w:tc>
        <w:tc>
          <w:tcPr>
            <w:tcW w:w="2200" w:type="dxa"/>
            <w:tcMar>
              <w:top w:w="20" w:type="dxa"/>
              <w:left w:w="20" w:type="dxa"/>
              <w:bottom w:w="20" w:type="dxa"/>
              <w:right w:w="20" w:type="dxa"/>
            </w:tcMar>
            <w:vAlign w:val="center"/>
            <w:hideMark/>
          </w:tcPr>
          <w:p w14:paraId="0EE59D41" w14:textId="77777777" w:rsidR="00797A36" w:rsidRPr="006C69F0" w:rsidRDefault="00797A36" w:rsidP="006C3352">
            <w:pPr>
              <w:pStyle w:val="movimento2"/>
              <w:rPr>
                <w:color w:val="002060"/>
              </w:rPr>
            </w:pPr>
            <w:r w:rsidRPr="006C69F0">
              <w:rPr>
                <w:color w:val="002060"/>
              </w:rPr>
              <w:t xml:space="preserve">(FUTSAL L.C.) </w:t>
            </w:r>
          </w:p>
        </w:tc>
      </w:tr>
      <w:tr w:rsidR="00797A36" w:rsidRPr="006C69F0" w14:paraId="326610D2" w14:textId="77777777" w:rsidTr="006C3352">
        <w:tc>
          <w:tcPr>
            <w:tcW w:w="2200" w:type="dxa"/>
            <w:tcMar>
              <w:top w:w="20" w:type="dxa"/>
              <w:left w:w="20" w:type="dxa"/>
              <w:bottom w:w="20" w:type="dxa"/>
              <w:right w:w="20" w:type="dxa"/>
            </w:tcMar>
            <w:vAlign w:val="center"/>
            <w:hideMark/>
          </w:tcPr>
          <w:p w14:paraId="246790EA" w14:textId="77777777" w:rsidR="00797A36" w:rsidRPr="006C69F0" w:rsidRDefault="00797A36" w:rsidP="006C3352">
            <w:pPr>
              <w:pStyle w:val="movimento"/>
              <w:rPr>
                <w:color w:val="002060"/>
              </w:rPr>
            </w:pPr>
            <w:r w:rsidRPr="006C69F0">
              <w:rPr>
                <w:color w:val="002060"/>
              </w:rPr>
              <w:t>ANDREANI ALESSIO</w:t>
            </w:r>
          </w:p>
        </w:tc>
        <w:tc>
          <w:tcPr>
            <w:tcW w:w="2200" w:type="dxa"/>
            <w:tcMar>
              <w:top w:w="20" w:type="dxa"/>
              <w:left w:w="20" w:type="dxa"/>
              <w:bottom w:w="20" w:type="dxa"/>
              <w:right w:w="20" w:type="dxa"/>
            </w:tcMar>
            <w:vAlign w:val="center"/>
            <w:hideMark/>
          </w:tcPr>
          <w:p w14:paraId="342F1A8E" w14:textId="77777777" w:rsidR="00797A36" w:rsidRPr="006C69F0" w:rsidRDefault="00797A36" w:rsidP="006C3352">
            <w:pPr>
              <w:pStyle w:val="movimento2"/>
              <w:rPr>
                <w:color w:val="002060"/>
              </w:rPr>
            </w:pPr>
            <w:r w:rsidRPr="006C69F0">
              <w:rPr>
                <w:color w:val="002060"/>
              </w:rPr>
              <w:t xml:space="preserve">(FUTSAL RECANATI) </w:t>
            </w:r>
          </w:p>
        </w:tc>
        <w:tc>
          <w:tcPr>
            <w:tcW w:w="800" w:type="dxa"/>
            <w:tcMar>
              <w:top w:w="20" w:type="dxa"/>
              <w:left w:w="20" w:type="dxa"/>
              <w:bottom w:w="20" w:type="dxa"/>
              <w:right w:w="20" w:type="dxa"/>
            </w:tcMar>
            <w:vAlign w:val="center"/>
            <w:hideMark/>
          </w:tcPr>
          <w:p w14:paraId="0E1A803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9B6AF61" w14:textId="77777777" w:rsidR="00797A36" w:rsidRPr="006C69F0" w:rsidRDefault="00797A36" w:rsidP="006C3352">
            <w:pPr>
              <w:pStyle w:val="movimento"/>
              <w:rPr>
                <w:color w:val="002060"/>
              </w:rPr>
            </w:pPr>
            <w:r w:rsidRPr="006C69F0">
              <w:rPr>
                <w:color w:val="002060"/>
              </w:rPr>
              <w:t>TONTARELLI ALESSANDRO</w:t>
            </w:r>
          </w:p>
        </w:tc>
        <w:tc>
          <w:tcPr>
            <w:tcW w:w="2200" w:type="dxa"/>
            <w:tcMar>
              <w:top w:w="20" w:type="dxa"/>
              <w:left w:w="20" w:type="dxa"/>
              <w:bottom w:w="20" w:type="dxa"/>
              <w:right w:w="20" w:type="dxa"/>
            </w:tcMar>
            <w:vAlign w:val="center"/>
            <w:hideMark/>
          </w:tcPr>
          <w:p w14:paraId="6072E272" w14:textId="77777777" w:rsidR="00797A36" w:rsidRPr="006C69F0" w:rsidRDefault="00797A36" w:rsidP="006C3352">
            <w:pPr>
              <w:pStyle w:val="movimento2"/>
              <w:rPr>
                <w:color w:val="002060"/>
              </w:rPr>
            </w:pPr>
            <w:r w:rsidRPr="006C69F0">
              <w:rPr>
                <w:color w:val="002060"/>
              </w:rPr>
              <w:t xml:space="preserve">(GLS DORICA AN.UR) </w:t>
            </w:r>
          </w:p>
        </w:tc>
      </w:tr>
      <w:tr w:rsidR="00797A36" w:rsidRPr="006C69F0" w14:paraId="178A1017" w14:textId="77777777" w:rsidTr="006C3352">
        <w:tc>
          <w:tcPr>
            <w:tcW w:w="2200" w:type="dxa"/>
            <w:tcMar>
              <w:top w:w="20" w:type="dxa"/>
              <w:left w:w="20" w:type="dxa"/>
              <w:bottom w:w="20" w:type="dxa"/>
              <w:right w:w="20" w:type="dxa"/>
            </w:tcMar>
            <w:vAlign w:val="center"/>
            <w:hideMark/>
          </w:tcPr>
          <w:p w14:paraId="10A0273A" w14:textId="77777777" w:rsidR="00797A36" w:rsidRPr="006C69F0" w:rsidRDefault="00797A36" w:rsidP="006C3352">
            <w:pPr>
              <w:pStyle w:val="movimento"/>
              <w:rPr>
                <w:color w:val="002060"/>
              </w:rPr>
            </w:pPr>
            <w:r w:rsidRPr="006C69F0">
              <w:rPr>
                <w:color w:val="002060"/>
              </w:rPr>
              <w:t>SCHIAVONI SIMONE</w:t>
            </w:r>
          </w:p>
        </w:tc>
        <w:tc>
          <w:tcPr>
            <w:tcW w:w="2200" w:type="dxa"/>
            <w:tcMar>
              <w:top w:w="20" w:type="dxa"/>
              <w:left w:w="20" w:type="dxa"/>
              <w:bottom w:w="20" w:type="dxa"/>
              <w:right w:w="20" w:type="dxa"/>
            </w:tcMar>
            <w:vAlign w:val="center"/>
            <w:hideMark/>
          </w:tcPr>
          <w:p w14:paraId="6B0D94DD" w14:textId="77777777" w:rsidR="00797A36" w:rsidRPr="006C69F0" w:rsidRDefault="00797A36" w:rsidP="006C3352">
            <w:pPr>
              <w:pStyle w:val="movimento2"/>
              <w:rPr>
                <w:color w:val="002060"/>
              </w:rPr>
            </w:pPr>
            <w:r w:rsidRPr="006C69F0">
              <w:rPr>
                <w:color w:val="002060"/>
              </w:rPr>
              <w:t xml:space="preserve">(MMSA GIOVANE AURORA) </w:t>
            </w:r>
          </w:p>
        </w:tc>
        <w:tc>
          <w:tcPr>
            <w:tcW w:w="800" w:type="dxa"/>
            <w:tcMar>
              <w:top w:w="20" w:type="dxa"/>
              <w:left w:w="20" w:type="dxa"/>
              <w:bottom w:w="20" w:type="dxa"/>
              <w:right w:w="20" w:type="dxa"/>
            </w:tcMar>
            <w:vAlign w:val="center"/>
            <w:hideMark/>
          </w:tcPr>
          <w:p w14:paraId="0314D65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16FFC1B" w14:textId="77777777" w:rsidR="00797A36" w:rsidRPr="006C69F0" w:rsidRDefault="00797A36" w:rsidP="006C3352">
            <w:pPr>
              <w:pStyle w:val="movimento"/>
              <w:rPr>
                <w:color w:val="002060"/>
              </w:rPr>
            </w:pPr>
            <w:r w:rsidRPr="006C69F0">
              <w:rPr>
                <w:color w:val="002060"/>
              </w:rPr>
              <w:t>DI GENNARO NICOLA</w:t>
            </w:r>
          </w:p>
        </w:tc>
        <w:tc>
          <w:tcPr>
            <w:tcW w:w="2200" w:type="dxa"/>
            <w:tcMar>
              <w:top w:w="20" w:type="dxa"/>
              <w:left w:w="20" w:type="dxa"/>
              <w:bottom w:w="20" w:type="dxa"/>
              <w:right w:w="20" w:type="dxa"/>
            </w:tcMar>
            <w:vAlign w:val="center"/>
            <w:hideMark/>
          </w:tcPr>
          <w:p w14:paraId="5027879A" w14:textId="77777777" w:rsidR="00797A36" w:rsidRPr="006C69F0" w:rsidRDefault="00797A36" w:rsidP="006C3352">
            <w:pPr>
              <w:pStyle w:val="movimento2"/>
              <w:rPr>
                <w:color w:val="002060"/>
              </w:rPr>
            </w:pPr>
            <w:r w:rsidRPr="006C69F0">
              <w:rPr>
                <w:color w:val="002060"/>
              </w:rPr>
              <w:t xml:space="preserve">(PIANDIROSE) </w:t>
            </w:r>
          </w:p>
        </w:tc>
      </w:tr>
      <w:tr w:rsidR="00797A36" w:rsidRPr="006C69F0" w14:paraId="051213EA" w14:textId="77777777" w:rsidTr="006C3352">
        <w:tc>
          <w:tcPr>
            <w:tcW w:w="2200" w:type="dxa"/>
            <w:tcMar>
              <w:top w:w="20" w:type="dxa"/>
              <w:left w:w="20" w:type="dxa"/>
              <w:bottom w:w="20" w:type="dxa"/>
              <w:right w:w="20" w:type="dxa"/>
            </w:tcMar>
            <w:vAlign w:val="center"/>
            <w:hideMark/>
          </w:tcPr>
          <w:p w14:paraId="26980079" w14:textId="77777777" w:rsidR="00797A36" w:rsidRPr="006C69F0" w:rsidRDefault="00797A36" w:rsidP="006C3352">
            <w:pPr>
              <w:pStyle w:val="movimento"/>
              <w:rPr>
                <w:color w:val="002060"/>
              </w:rPr>
            </w:pPr>
            <w:r w:rsidRPr="006C69F0">
              <w:rPr>
                <w:color w:val="002060"/>
              </w:rPr>
              <w:t>COACCI JOURI</w:t>
            </w:r>
          </w:p>
        </w:tc>
        <w:tc>
          <w:tcPr>
            <w:tcW w:w="2200" w:type="dxa"/>
            <w:tcMar>
              <w:top w:w="20" w:type="dxa"/>
              <w:left w:w="20" w:type="dxa"/>
              <w:bottom w:w="20" w:type="dxa"/>
              <w:right w:w="20" w:type="dxa"/>
            </w:tcMar>
            <w:vAlign w:val="center"/>
            <w:hideMark/>
          </w:tcPr>
          <w:p w14:paraId="3056EBB0" w14:textId="77777777" w:rsidR="00797A36" w:rsidRPr="006C69F0" w:rsidRDefault="00797A36" w:rsidP="006C3352">
            <w:pPr>
              <w:pStyle w:val="movimento2"/>
              <w:rPr>
                <w:color w:val="002060"/>
              </w:rPr>
            </w:pPr>
            <w:r w:rsidRPr="006C69F0">
              <w:rPr>
                <w:color w:val="002060"/>
              </w:rPr>
              <w:t xml:space="preserve">(SAN BIAGIO) </w:t>
            </w:r>
          </w:p>
        </w:tc>
        <w:tc>
          <w:tcPr>
            <w:tcW w:w="800" w:type="dxa"/>
            <w:tcMar>
              <w:top w:w="20" w:type="dxa"/>
              <w:left w:w="20" w:type="dxa"/>
              <w:bottom w:w="20" w:type="dxa"/>
              <w:right w:w="20" w:type="dxa"/>
            </w:tcMar>
            <w:vAlign w:val="center"/>
            <w:hideMark/>
          </w:tcPr>
          <w:p w14:paraId="119C8E9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E16ED8E" w14:textId="77777777" w:rsidR="00797A36" w:rsidRPr="006C69F0" w:rsidRDefault="00797A36" w:rsidP="006C3352">
            <w:pPr>
              <w:pStyle w:val="movimento"/>
              <w:rPr>
                <w:color w:val="002060"/>
              </w:rPr>
            </w:pPr>
            <w:r w:rsidRPr="006C69F0">
              <w:rPr>
                <w:color w:val="002060"/>
              </w:rPr>
              <w:t>LOMBI FEDERICO</w:t>
            </w:r>
          </w:p>
        </w:tc>
        <w:tc>
          <w:tcPr>
            <w:tcW w:w="2200" w:type="dxa"/>
            <w:tcMar>
              <w:top w:w="20" w:type="dxa"/>
              <w:left w:w="20" w:type="dxa"/>
              <w:bottom w:w="20" w:type="dxa"/>
              <w:right w:w="20" w:type="dxa"/>
            </w:tcMar>
            <w:vAlign w:val="center"/>
            <w:hideMark/>
          </w:tcPr>
          <w:p w14:paraId="10A42AFE" w14:textId="77777777" w:rsidR="00797A36" w:rsidRPr="006C69F0" w:rsidRDefault="00797A36" w:rsidP="006C3352">
            <w:pPr>
              <w:pStyle w:val="movimento2"/>
              <w:rPr>
                <w:color w:val="002060"/>
              </w:rPr>
            </w:pPr>
            <w:r w:rsidRPr="006C69F0">
              <w:rPr>
                <w:color w:val="002060"/>
              </w:rPr>
              <w:t xml:space="preserve">(SAN GINESIO FUTSAL) </w:t>
            </w:r>
          </w:p>
        </w:tc>
      </w:tr>
      <w:tr w:rsidR="00797A36" w:rsidRPr="006C69F0" w14:paraId="2A537531" w14:textId="77777777" w:rsidTr="006C3352">
        <w:tc>
          <w:tcPr>
            <w:tcW w:w="2200" w:type="dxa"/>
            <w:tcMar>
              <w:top w:w="20" w:type="dxa"/>
              <w:left w:w="20" w:type="dxa"/>
              <w:bottom w:w="20" w:type="dxa"/>
              <w:right w:w="20" w:type="dxa"/>
            </w:tcMar>
            <w:vAlign w:val="center"/>
            <w:hideMark/>
          </w:tcPr>
          <w:p w14:paraId="2192AFFB" w14:textId="77777777" w:rsidR="00797A36" w:rsidRPr="006C69F0" w:rsidRDefault="00797A36" w:rsidP="006C3352">
            <w:pPr>
              <w:pStyle w:val="movimento"/>
              <w:rPr>
                <w:color w:val="002060"/>
              </w:rPr>
            </w:pPr>
            <w:r w:rsidRPr="006C69F0">
              <w:rPr>
                <w:color w:val="002060"/>
              </w:rPr>
              <w:t>SILENZI MATTEO</w:t>
            </w:r>
          </w:p>
        </w:tc>
        <w:tc>
          <w:tcPr>
            <w:tcW w:w="2200" w:type="dxa"/>
            <w:tcMar>
              <w:top w:w="20" w:type="dxa"/>
              <w:left w:w="20" w:type="dxa"/>
              <w:bottom w:w="20" w:type="dxa"/>
              <w:right w:w="20" w:type="dxa"/>
            </w:tcMar>
            <w:vAlign w:val="center"/>
            <w:hideMark/>
          </w:tcPr>
          <w:p w14:paraId="1375FDF6" w14:textId="77777777" w:rsidR="00797A36" w:rsidRPr="006C69F0" w:rsidRDefault="00797A36" w:rsidP="006C3352">
            <w:pPr>
              <w:pStyle w:val="movimento2"/>
              <w:rPr>
                <w:color w:val="002060"/>
              </w:rPr>
            </w:pPr>
            <w:r w:rsidRPr="006C69F0">
              <w:rPr>
                <w:color w:val="002060"/>
              </w:rPr>
              <w:t xml:space="preserve">(SAN GINESIO FUTSAL) </w:t>
            </w:r>
          </w:p>
        </w:tc>
        <w:tc>
          <w:tcPr>
            <w:tcW w:w="800" w:type="dxa"/>
            <w:tcMar>
              <w:top w:w="20" w:type="dxa"/>
              <w:left w:w="20" w:type="dxa"/>
              <w:bottom w:w="20" w:type="dxa"/>
              <w:right w:w="20" w:type="dxa"/>
            </w:tcMar>
            <w:vAlign w:val="center"/>
            <w:hideMark/>
          </w:tcPr>
          <w:p w14:paraId="309C8EA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11A4131" w14:textId="77777777" w:rsidR="00797A36" w:rsidRPr="006C69F0" w:rsidRDefault="00797A36" w:rsidP="006C3352">
            <w:pPr>
              <w:pStyle w:val="movimento"/>
              <w:rPr>
                <w:color w:val="002060"/>
              </w:rPr>
            </w:pPr>
            <w:r w:rsidRPr="006C69F0">
              <w:rPr>
                <w:color w:val="002060"/>
              </w:rPr>
              <w:t>MANFRONI DAVIDE</w:t>
            </w:r>
          </w:p>
        </w:tc>
        <w:tc>
          <w:tcPr>
            <w:tcW w:w="2200" w:type="dxa"/>
            <w:tcMar>
              <w:top w:w="20" w:type="dxa"/>
              <w:left w:w="20" w:type="dxa"/>
              <w:bottom w:w="20" w:type="dxa"/>
              <w:right w:w="20" w:type="dxa"/>
            </w:tcMar>
            <w:vAlign w:val="center"/>
            <w:hideMark/>
          </w:tcPr>
          <w:p w14:paraId="6743AD12" w14:textId="77777777" w:rsidR="00797A36" w:rsidRPr="006C69F0" w:rsidRDefault="00797A36" w:rsidP="006C3352">
            <w:pPr>
              <w:pStyle w:val="movimento2"/>
              <w:rPr>
                <w:color w:val="002060"/>
              </w:rPr>
            </w:pPr>
            <w:r w:rsidRPr="006C69F0">
              <w:rPr>
                <w:color w:val="002060"/>
              </w:rPr>
              <w:t xml:space="preserve">(SPORTING GROTTAMMARE) </w:t>
            </w:r>
          </w:p>
        </w:tc>
      </w:tr>
      <w:tr w:rsidR="00797A36" w:rsidRPr="006C69F0" w14:paraId="3EF41BFF" w14:textId="77777777" w:rsidTr="006C3352">
        <w:tc>
          <w:tcPr>
            <w:tcW w:w="2200" w:type="dxa"/>
            <w:tcMar>
              <w:top w:w="20" w:type="dxa"/>
              <w:left w:w="20" w:type="dxa"/>
              <w:bottom w:w="20" w:type="dxa"/>
              <w:right w:w="20" w:type="dxa"/>
            </w:tcMar>
            <w:vAlign w:val="center"/>
            <w:hideMark/>
          </w:tcPr>
          <w:p w14:paraId="5EC39C16" w14:textId="77777777" w:rsidR="00797A36" w:rsidRPr="006C69F0" w:rsidRDefault="00797A36" w:rsidP="006C3352">
            <w:pPr>
              <w:pStyle w:val="movimento"/>
              <w:rPr>
                <w:color w:val="002060"/>
              </w:rPr>
            </w:pPr>
            <w:r w:rsidRPr="006C69F0">
              <w:rPr>
                <w:color w:val="002060"/>
              </w:rPr>
              <w:t>ACHILLI MARCO</w:t>
            </w:r>
          </w:p>
        </w:tc>
        <w:tc>
          <w:tcPr>
            <w:tcW w:w="2200" w:type="dxa"/>
            <w:tcMar>
              <w:top w:w="20" w:type="dxa"/>
              <w:left w:w="20" w:type="dxa"/>
              <w:bottom w:w="20" w:type="dxa"/>
              <w:right w:w="20" w:type="dxa"/>
            </w:tcMar>
            <w:vAlign w:val="center"/>
            <w:hideMark/>
          </w:tcPr>
          <w:p w14:paraId="1147D62E" w14:textId="77777777" w:rsidR="00797A36" w:rsidRPr="006C69F0" w:rsidRDefault="00797A36" w:rsidP="006C3352">
            <w:pPr>
              <w:pStyle w:val="movimento2"/>
              <w:rPr>
                <w:color w:val="002060"/>
              </w:rPr>
            </w:pPr>
            <w:r w:rsidRPr="006C69F0">
              <w:rPr>
                <w:color w:val="002060"/>
              </w:rPr>
              <w:t xml:space="preserve">(VAL TENNA UNITED) </w:t>
            </w:r>
          </w:p>
        </w:tc>
        <w:tc>
          <w:tcPr>
            <w:tcW w:w="800" w:type="dxa"/>
            <w:tcMar>
              <w:top w:w="20" w:type="dxa"/>
              <w:left w:w="20" w:type="dxa"/>
              <w:bottom w:w="20" w:type="dxa"/>
              <w:right w:w="20" w:type="dxa"/>
            </w:tcMar>
            <w:vAlign w:val="center"/>
            <w:hideMark/>
          </w:tcPr>
          <w:p w14:paraId="0BF0628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0018BC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65BE885" w14:textId="77777777" w:rsidR="00797A36" w:rsidRPr="006C69F0" w:rsidRDefault="00797A36" w:rsidP="006C3352">
            <w:pPr>
              <w:pStyle w:val="movimento2"/>
              <w:rPr>
                <w:color w:val="002060"/>
              </w:rPr>
            </w:pPr>
            <w:r w:rsidRPr="006C69F0">
              <w:rPr>
                <w:color w:val="002060"/>
              </w:rPr>
              <w:t> </w:t>
            </w:r>
          </w:p>
        </w:tc>
      </w:tr>
    </w:tbl>
    <w:p w14:paraId="35E2CBD8"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FB352B2" w14:textId="77777777" w:rsidTr="006C3352">
        <w:tc>
          <w:tcPr>
            <w:tcW w:w="2200" w:type="dxa"/>
            <w:tcMar>
              <w:top w:w="20" w:type="dxa"/>
              <w:left w:w="20" w:type="dxa"/>
              <w:bottom w:w="20" w:type="dxa"/>
              <w:right w:w="20" w:type="dxa"/>
            </w:tcMar>
            <w:vAlign w:val="center"/>
            <w:hideMark/>
          </w:tcPr>
          <w:p w14:paraId="58B2FEE0" w14:textId="77777777" w:rsidR="00797A36" w:rsidRPr="006C69F0" w:rsidRDefault="00797A36" w:rsidP="006C3352">
            <w:pPr>
              <w:pStyle w:val="movimento"/>
              <w:rPr>
                <w:color w:val="002060"/>
              </w:rPr>
            </w:pPr>
            <w:r w:rsidRPr="006C69F0">
              <w:rPr>
                <w:color w:val="002060"/>
              </w:rPr>
              <w:t>LATINO GIUSEPPE</w:t>
            </w:r>
          </w:p>
        </w:tc>
        <w:tc>
          <w:tcPr>
            <w:tcW w:w="2200" w:type="dxa"/>
            <w:tcMar>
              <w:top w:w="20" w:type="dxa"/>
              <w:left w:w="20" w:type="dxa"/>
              <w:bottom w:w="20" w:type="dxa"/>
              <w:right w:w="20" w:type="dxa"/>
            </w:tcMar>
            <w:vAlign w:val="center"/>
            <w:hideMark/>
          </w:tcPr>
          <w:p w14:paraId="65E8B64F" w14:textId="77777777" w:rsidR="00797A36" w:rsidRPr="006C69F0" w:rsidRDefault="00797A36" w:rsidP="006C3352">
            <w:pPr>
              <w:pStyle w:val="movimento2"/>
              <w:rPr>
                <w:color w:val="002060"/>
              </w:rPr>
            </w:pPr>
            <w:r w:rsidRPr="006C69F0">
              <w:rPr>
                <w:color w:val="002060"/>
              </w:rPr>
              <w:t xml:space="preserve">(ANKON NOVA MARMI) </w:t>
            </w:r>
          </w:p>
        </w:tc>
        <w:tc>
          <w:tcPr>
            <w:tcW w:w="800" w:type="dxa"/>
            <w:tcMar>
              <w:top w:w="20" w:type="dxa"/>
              <w:left w:w="20" w:type="dxa"/>
              <w:bottom w:w="20" w:type="dxa"/>
              <w:right w:w="20" w:type="dxa"/>
            </w:tcMar>
            <w:vAlign w:val="center"/>
            <w:hideMark/>
          </w:tcPr>
          <w:p w14:paraId="2BA6D3D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A1A6CA0" w14:textId="77777777" w:rsidR="00797A36" w:rsidRPr="006C69F0" w:rsidRDefault="00797A36" w:rsidP="006C3352">
            <w:pPr>
              <w:pStyle w:val="movimento"/>
              <w:rPr>
                <w:color w:val="002060"/>
              </w:rPr>
            </w:pPr>
            <w:r w:rsidRPr="006C69F0">
              <w:rPr>
                <w:color w:val="002060"/>
              </w:rPr>
              <w:t>LODDO ELIA</w:t>
            </w:r>
          </w:p>
        </w:tc>
        <w:tc>
          <w:tcPr>
            <w:tcW w:w="2200" w:type="dxa"/>
            <w:tcMar>
              <w:top w:w="20" w:type="dxa"/>
              <w:left w:w="20" w:type="dxa"/>
              <w:bottom w:w="20" w:type="dxa"/>
              <w:right w:w="20" w:type="dxa"/>
            </w:tcMar>
            <w:vAlign w:val="center"/>
            <w:hideMark/>
          </w:tcPr>
          <w:p w14:paraId="22C5F777" w14:textId="77777777" w:rsidR="00797A36" w:rsidRPr="006C69F0" w:rsidRDefault="00797A36" w:rsidP="006C3352">
            <w:pPr>
              <w:pStyle w:val="movimento2"/>
              <w:rPr>
                <w:color w:val="002060"/>
              </w:rPr>
            </w:pPr>
            <w:r w:rsidRPr="006C69F0">
              <w:rPr>
                <w:color w:val="002060"/>
              </w:rPr>
              <w:t xml:space="preserve">(ANKON NOVA MARMI) </w:t>
            </w:r>
          </w:p>
        </w:tc>
      </w:tr>
      <w:tr w:rsidR="00797A36" w:rsidRPr="006C69F0" w14:paraId="7C96D3CF" w14:textId="77777777" w:rsidTr="006C3352">
        <w:tc>
          <w:tcPr>
            <w:tcW w:w="2200" w:type="dxa"/>
            <w:tcMar>
              <w:top w:w="20" w:type="dxa"/>
              <w:left w:w="20" w:type="dxa"/>
              <w:bottom w:w="20" w:type="dxa"/>
              <w:right w:w="20" w:type="dxa"/>
            </w:tcMar>
            <w:vAlign w:val="center"/>
            <w:hideMark/>
          </w:tcPr>
          <w:p w14:paraId="3D782E90" w14:textId="77777777" w:rsidR="00797A36" w:rsidRPr="006C69F0" w:rsidRDefault="00797A36" w:rsidP="006C3352">
            <w:pPr>
              <w:pStyle w:val="movimento"/>
              <w:rPr>
                <w:color w:val="002060"/>
              </w:rPr>
            </w:pPr>
            <w:r w:rsidRPr="006C69F0">
              <w:rPr>
                <w:color w:val="002060"/>
              </w:rPr>
              <w:t>MARTONE VITTORIO</w:t>
            </w:r>
          </w:p>
        </w:tc>
        <w:tc>
          <w:tcPr>
            <w:tcW w:w="2200" w:type="dxa"/>
            <w:tcMar>
              <w:top w:w="20" w:type="dxa"/>
              <w:left w:w="20" w:type="dxa"/>
              <w:bottom w:w="20" w:type="dxa"/>
              <w:right w:w="20" w:type="dxa"/>
            </w:tcMar>
            <w:vAlign w:val="center"/>
            <w:hideMark/>
          </w:tcPr>
          <w:p w14:paraId="469F111F" w14:textId="77777777" w:rsidR="00797A36" w:rsidRPr="006C69F0" w:rsidRDefault="00797A36" w:rsidP="006C3352">
            <w:pPr>
              <w:pStyle w:val="movimento2"/>
              <w:rPr>
                <w:color w:val="002060"/>
              </w:rPr>
            </w:pPr>
            <w:r w:rsidRPr="006C69F0">
              <w:rPr>
                <w:color w:val="002060"/>
              </w:rPr>
              <w:t xml:space="preserve">(ASPIO 2005) </w:t>
            </w:r>
          </w:p>
        </w:tc>
        <w:tc>
          <w:tcPr>
            <w:tcW w:w="800" w:type="dxa"/>
            <w:tcMar>
              <w:top w:w="20" w:type="dxa"/>
              <w:left w:w="20" w:type="dxa"/>
              <w:bottom w:w="20" w:type="dxa"/>
              <w:right w:w="20" w:type="dxa"/>
            </w:tcMar>
            <w:vAlign w:val="center"/>
            <w:hideMark/>
          </w:tcPr>
          <w:p w14:paraId="5F609EB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8B4AA45" w14:textId="77777777" w:rsidR="00797A36" w:rsidRPr="006C69F0" w:rsidRDefault="00797A36" w:rsidP="006C3352">
            <w:pPr>
              <w:pStyle w:val="movimento"/>
              <w:rPr>
                <w:color w:val="002060"/>
              </w:rPr>
            </w:pPr>
            <w:r w:rsidRPr="006C69F0">
              <w:rPr>
                <w:color w:val="002060"/>
              </w:rPr>
              <w:t>GRILLO SEBASTIANO</w:t>
            </w:r>
          </w:p>
        </w:tc>
        <w:tc>
          <w:tcPr>
            <w:tcW w:w="2200" w:type="dxa"/>
            <w:tcMar>
              <w:top w:w="20" w:type="dxa"/>
              <w:left w:w="20" w:type="dxa"/>
              <w:bottom w:w="20" w:type="dxa"/>
              <w:right w:w="20" w:type="dxa"/>
            </w:tcMar>
            <w:vAlign w:val="center"/>
            <w:hideMark/>
          </w:tcPr>
          <w:p w14:paraId="65F4D4DB" w14:textId="77777777" w:rsidR="00797A36" w:rsidRPr="006C69F0" w:rsidRDefault="00797A36" w:rsidP="006C3352">
            <w:pPr>
              <w:pStyle w:val="movimento2"/>
              <w:rPr>
                <w:color w:val="002060"/>
              </w:rPr>
            </w:pPr>
            <w:r w:rsidRPr="006C69F0">
              <w:rPr>
                <w:color w:val="002060"/>
              </w:rPr>
              <w:t xml:space="preserve">(BORGOROSSO TOLENTINO) </w:t>
            </w:r>
          </w:p>
        </w:tc>
      </w:tr>
      <w:tr w:rsidR="00797A36" w:rsidRPr="006C69F0" w14:paraId="566FD446" w14:textId="77777777" w:rsidTr="006C3352">
        <w:tc>
          <w:tcPr>
            <w:tcW w:w="2200" w:type="dxa"/>
            <w:tcMar>
              <w:top w:w="20" w:type="dxa"/>
              <w:left w:w="20" w:type="dxa"/>
              <w:bottom w:w="20" w:type="dxa"/>
              <w:right w:w="20" w:type="dxa"/>
            </w:tcMar>
            <w:vAlign w:val="center"/>
            <w:hideMark/>
          </w:tcPr>
          <w:p w14:paraId="4148AEE0" w14:textId="77777777" w:rsidR="00797A36" w:rsidRPr="006C69F0" w:rsidRDefault="00797A36" w:rsidP="006C3352">
            <w:pPr>
              <w:pStyle w:val="movimento"/>
              <w:rPr>
                <w:color w:val="002060"/>
              </w:rPr>
            </w:pPr>
            <w:r w:rsidRPr="006C69F0">
              <w:rPr>
                <w:color w:val="002060"/>
              </w:rPr>
              <w:t>THAQI REXHEP</w:t>
            </w:r>
          </w:p>
        </w:tc>
        <w:tc>
          <w:tcPr>
            <w:tcW w:w="2200" w:type="dxa"/>
            <w:tcMar>
              <w:top w:w="20" w:type="dxa"/>
              <w:left w:w="20" w:type="dxa"/>
              <w:bottom w:w="20" w:type="dxa"/>
              <w:right w:w="20" w:type="dxa"/>
            </w:tcMar>
            <w:vAlign w:val="center"/>
            <w:hideMark/>
          </w:tcPr>
          <w:p w14:paraId="1C6998D3" w14:textId="77777777" w:rsidR="00797A36" w:rsidRPr="006C69F0" w:rsidRDefault="00797A36" w:rsidP="006C3352">
            <w:pPr>
              <w:pStyle w:val="movimento2"/>
              <w:rPr>
                <w:color w:val="002060"/>
              </w:rPr>
            </w:pPr>
            <w:r w:rsidRPr="006C69F0">
              <w:rPr>
                <w:color w:val="002060"/>
              </w:rPr>
              <w:t xml:space="preserve">(BORGOROSSO TOLENTINO) </w:t>
            </w:r>
          </w:p>
        </w:tc>
        <w:tc>
          <w:tcPr>
            <w:tcW w:w="800" w:type="dxa"/>
            <w:tcMar>
              <w:top w:w="20" w:type="dxa"/>
              <w:left w:w="20" w:type="dxa"/>
              <w:bottom w:w="20" w:type="dxa"/>
              <w:right w:w="20" w:type="dxa"/>
            </w:tcMar>
            <w:vAlign w:val="center"/>
            <w:hideMark/>
          </w:tcPr>
          <w:p w14:paraId="1A189B2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D04684E" w14:textId="77777777" w:rsidR="00797A36" w:rsidRPr="006C69F0" w:rsidRDefault="00797A36" w:rsidP="006C3352">
            <w:pPr>
              <w:pStyle w:val="movimento"/>
              <w:rPr>
                <w:color w:val="002060"/>
              </w:rPr>
            </w:pPr>
            <w:r w:rsidRPr="006C69F0">
              <w:rPr>
                <w:color w:val="002060"/>
              </w:rPr>
              <w:t>CHINIGIOLI LUCA</w:t>
            </w:r>
          </w:p>
        </w:tc>
        <w:tc>
          <w:tcPr>
            <w:tcW w:w="2200" w:type="dxa"/>
            <w:tcMar>
              <w:top w:w="20" w:type="dxa"/>
              <w:left w:w="20" w:type="dxa"/>
              <w:bottom w:w="20" w:type="dxa"/>
              <w:right w:w="20" w:type="dxa"/>
            </w:tcMar>
            <w:vAlign w:val="center"/>
            <w:hideMark/>
          </w:tcPr>
          <w:p w14:paraId="6D2242F6" w14:textId="77777777" w:rsidR="00797A36" w:rsidRPr="006C69F0" w:rsidRDefault="00797A36" w:rsidP="006C3352">
            <w:pPr>
              <w:pStyle w:val="movimento2"/>
              <w:rPr>
                <w:color w:val="002060"/>
              </w:rPr>
            </w:pPr>
            <w:r w:rsidRPr="006C69F0">
              <w:rPr>
                <w:color w:val="002060"/>
              </w:rPr>
              <w:t xml:space="preserve">(C.U.S. CAMERINO A.S.D.) </w:t>
            </w:r>
          </w:p>
        </w:tc>
      </w:tr>
      <w:tr w:rsidR="00797A36" w:rsidRPr="006C69F0" w14:paraId="754CBDD3" w14:textId="77777777" w:rsidTr="006C3352">
        <w:tc>
          <w:tcPr>
            <w:tcW w:w="2200" w:type="dxa"/>
            <w:tcMar>
              <w:top w:w="20" w:type="dxa"/>
              <w:left w:w="20" w:type="dxa"/>
              <w:bottom w:w="20" w:type="dxa"/>
              <w:right w:w="20" w:type="dxa"/>
            </w:tcMar>
            <w:vAlign w:val="center"/>
            <w:hideMark/>
          </w:tcPr>
          <w:p w14:paraId="1B2F537B" w14:textId="77777777" w:rsidR="00797A36" w:rsidRPr="006C69F0" w:rsidRDefault="00797A36" w:rsidP="006C3352">
            <w:pPr>
              <w:pStyle w:val="movimento"/>
              <w:rPr>
                <w:color w:val="002060"/>
              </w:rPr>
            </w:pPr>
            <w:r w:rsidRPr="006C69F0">
              <w:rPr>
                <w:color w:val="002060"/>
              </w:rPr>
              <w:t>BALLATORI LEONARDO</w:t>
            </w:r>
          </w:p>
        </w:tc>
        <w:tc>
          <w:tcPr>
            <w:tcW w:w="2200" w:type="dxa"/>
            <w:tcMar>
              <w:top w:w="20" w:type="dxa"/>
              <w:left w:w="20" w:type="dxa"/>
              <w:bottom w:w="20" w:type="dxa"/>
              <w:right w:w="20" w:type="dxa"/>
            </w:tcMar>
            <w:vAlign w:val="center"/>
            <w:hideMark/>
          </w:tcPr>
          <w:p w14:paraId="01A24531" w14:textId="77777777" w:rsidR="00797A36" w:rsidRPr="006C69F0" w:rsidRDefault="00797A36" w:rsidP="006C3352">
            <w:pPr>
              <w:pStyle w:val="movimento2"/>
              <w:rPr>
                <w:color w:val="002060"/>
              </w:rPr>
            </w:pPr>
            <w:r w:rsidRPr="006C69F0">
              <w:rPr>
                <w:color w:val="002060"/>
              </w:rPr>
              <w:t xml:space="preserve">(CALCIO S.ELPIDIO A MARE) </w:t>
            </w:r>
          </w:p>
        </w:tc>
        <w:tc>
          <w:tcPr>
            <w:tcW w:w="800" w:type="dxa"/>
            <w:tcMar>
              <w:top w:w="20" w:type="dxa"/>
              <w:left w:w="20" w:type="dxa"/>
              <w:bottom w:w="20" w:type="dxa"/>
              <w:right w:w="20" w:type="dxa"/>
            </w:tcMar>
            <w:vAlign w:val="center"/>
            <w:hideMark/>
          </w:tcPr>
          <w:p w14:paraId="4945226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C4656DC" w14:textId="77777777" w:rsidR="00797A36" w:rsidRPr="006C69F0" w:rsidRDefault="00797A36" w:rsidP="006C3352">
            <w:pPr>
              <w:pStyle w:val="movimento"/>
              <w:rPr>
                <w:color w:val="002060"/>
              </w:rPr>
            </w:pPr>
            <w:r w:rsidRPr="006C69F0">
              <w:rPr>
                <w:color w:val="002060"/>
              </w:rPr>
              <w:t>GIGLI FILIPPO</w:t>
            </w:r>
          </w:p>
        </w:tc>
        <w:tc>
          <w:tcPr>
            <w:tcW w:w="2200" w:type="dxa"/>
            <w:tcMar>
              <w:top w:w="20" w:type="dxa"/>
              <w:left w:w="20" w:type="dxa"/>
              <w:bottom w:w="20" w:type="dxa"/>
              <w:right w:w="20" w:type="dxa"/>
            </w:tcMar>
            <w:vAlign w:val="center"/>
            <w:hideMark/>
          </w:tcPr>
          <w:p w14:paraId="317F221F" w14:textId="77777777" w:rsidR="00797A36" w:rsidRPr="006C69F0" w:rsidRDefault="00797A36" w:rsidP="006C3352">
            <w:pPr>
              <w:pStyle w:val="movimento2"/>
              <w:rPr>
                <w:color w:val="002060"/>
              </w:rPr>
            </w:pPr>
            <w:r w:rsidRPr="006C69F0">
              <w:rPr>
                <w:color w:val="002060"/>
              </w:rPr>
              <w:t xml:space="preserve">(CANDIA BARACCOLA ASPIO) </w:t>
            </w:r>
          </w:p>
        </w:tc>
      </w:tr>
      <w:tr w:rsidR="00797A36" w:rsidRPr="006C69F0" w14:paraId="1EFBD24D" w14:textId="77777777" w:rsidTr="006C3352">
        <w:tc>
          <w:tcPr>
            <w:tcW w:w="2200" w:type="dxa"/>
            <w:tcMar>
              <w:top w:w="20" w:type="dxa"/>
              <w:left w:w="20" w:type="dxa"/>
              <w:bottom w:w="20" w:type="dxa"/>
              <w:right w:w="20" w:type="dxa"/>
            </w:tcMar>
            <w:vAlign w:val="center"/>
            <w:hideMark/>
          </w:tcPr>
          <w:p w14:paraId="1C1B3B32" w14:textId="77777777" w:rsidR="00797A36" w:rsidRPr="006C69F0" w:rsidRDefault="00797A36" w:rsidP="006C3352">
            <w:pPr>
              <w:pStyle w:val="movimento"/>
              <w:rPr>
                <w:color w:val="002060"/>
              </w:rPr>
            </w:pPr>
            <w:r w:rsidRPr="006C69F0">
              <w:rPr>
                <w:color w:val="002060"/>
              </w:rPr>
              <w:t>RAFFAELI DANIELE</w:t>
            </w:r>
          </w:p>
        </w:tc>
        <w:tc>
          <w:tcPr>
            <w:tcW w:w="2200" w:type="dxa"/>
            <w:tcMar>
              <w:top w:w="20" w:type="dxa"/>
              <w:left w:w="20" w:type="dxa"/>
              <w:bottom w:w="20" w:type="dxa"/>
              <w:right w:w="20" w:type="dxa"/>
            </w:tcMar>
            <w:vAlign w:val="center"/>
            <w:hideMark/>
          </w:tcPr>
          <w:p w14:paraId="5BBAA43C" w14:textId="77777777" w:rsidR="00797A36" w:rsidRPr="006C69F0" w:rsidRDefault="00797A36" w:rsidP="006C3352">
            <w:pPr>
              <w:pStyle w:val="movimento2"/>
              <w:rPr>
                <w:color w:val="002060"/>
              </w:rPr>
            </w:pPr>
            <w:r w:rsidRPr="006C69F0">
              <w:rPr>
                <w:color w:val="002060"/>
              </w:rPr>
              <w:t xml:space="preserve">(CAPODARCO CASABIANCA C5) </w:t>
            </w:r>
          </w:p>
        </w:tc>
        <w:tc>
          <w:tcPr>
            <w:tcW w:w="800" w:type="dxa"/>
            <w:tcMar>
              <w:top w:w="20" w:type="dxa"/>
              <w:left w:w="20" w:type="dxa"/>
              <w:bottom w:w="20" w:type="dxa"/>
              <w:right w:w="20" w:type="dxa"/>
            </w:tcMar>
            <w:vAlign w:val="center"/>
            <w:hideMark/>
          </w:tcPr>
          <w:p w14:paraId="223B7F0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F859C64" w14:textId="77777777" w:rsidR="00797A36" w:rsidRPr="006C69F0" w:rsidRDefault="00797A36" w:rsidP="006C3352">
            <w:pPr>
              <w:pStyle w:val="movimento"/>
              <w:rPr>
                <w:color w:val="002060"/>
              </w:rPr>
            </w:pPr>
            <w:r w:rsidRPr="006C69F0">
              <w:rPr>
                <w:color w:val="002060"/>
              </w:rPr>
              <w:t>MARSILI DAVIDE</w:t>
            </w:r>
          </w:p>
        </w:tc>
        <w:tc>
          <w:tcPr>
            <w:tcW w:w="2200" w:type="dxa"/>
            <w:tcMar>
              <w:top w:w="20" w:type="dxa"/>
              <w:left w:w="20" w:type="dxa"/>
              <w:bottom w:w="20" w:type="dxa"/>
              <w:right w:w="20" w:type="dxa"/>
            </w:tcMar>
            <w:vAlign w:val="center"/>
            <w:hideMark/>
          </w:tcPr>
          <w:p w14:paraId="23CD888A" w14:textId="77777777" w:rsidR="00797A36" w:rsidRPr="006C69F0" w:rsidRDefault="00797A36" w:rsidP="006C3352">
            <w:pPr>
              <w:pStyle w:val="movimento2"/>
              <w:rPr>
                <w:color w:val="002060"/>
              </w:rPr>
            </w:pPr>
            <w:r w:rsidRPr="006C69F0">
              <w:rPr>
                <w:color w:val="002060"/>
              </w:rPr>
              <w:t xml:space="preserve">(CASENUOVE) </w:t>
            </w:r>
          </w:p>
        </w:tc>
      </w:tr>
      <w:tr w:rsidR="00797A36" w:rsidRPr="006C69F0" w14:paraId="19AB8A66" w14:textId="77777777" w:rsidTr="006C3352">
        <w:tc>
          <w:tcPr>
            <w:tcW w:w="2200" w:type="dxa"/>
            <w:tcMar>
              <w:top w:w="20" w:type="dxa"/>
              <w:left w:w="20" w:type="dxa"/>
              <w:bottom w:w="20" w:type="dxa"/>
              <w:right w:w="20" w:type="dxa"/>
            </w:tcMar>
            <w:vAlign w:val="center"/>
            <w:hideMark/>
          </w:tcPr>
          <w:p w14:paraId="3DBFA858" w14:textId="77777777" w:rsidR="00797A36" w:rsidRPr="006C69F0" w:rsidRDefault="00797A36" w:rsidP="006C3352">
            <w:pPr>
              <w:pStyle w:val="movimento"/>
              <w:rPr>
                <w:color w:val="002060"/>
              </w:rPr>
            </w:pPr>
            <w:r w:rsidRPr="006C69F0">
              <w:rPr>
                <w:color w:val="002060"/>
              </w:rPr>
              <w:t>BENIGNI FEDERICO</w:t>
            </w:r>
          </w:p>
        </w:tc>
        <w:tc>
          <w:tcPr>
            <w:tcW w:w="2200" w:type="dxa"/>
            <w:tcMar>
              <w:top w:w="20" w:type="dxa"/>
              <w:left w:w="20" w:type="dxa"/>
              <w:bottom w:w="20" w:type="dxa"/>
              <w:right w:w="20" w:type="dxa"/>
            </w:tcMar>
            <w:vAlign w:val="center"/>
            <w:hideMark/>
          </w:tcPr>
          <w:p w14:paraId="7CA9FFAC" w14:textId="77777777" w:rsidR="00797A36" w:rsidRPr="006C69F0" w:rsidRDefault="00797A36" w:rsidP="006C3352">
            <w:pPr>
              <w:pStyle w:val="movimento2"/>
              <w:rPr>
                <w:color w:val="002060"/>
              </w:rPr>
            </w:pPr>
            <w:r w:rsidRPr="006C69F0">
              <w:rPr>
                <w:color w:val="002060"/>
              </w:rPr>
              <w:t xml:space="preserve">(DAMIANI E GATTI ASCOLI) </w:t>
            </w:r>
          </w:p>
        </w:tc>
        <w:tc>
          <w:tcPr>
            <w:tcW w:w="800" w:type="dxa"/>
            <w:tcMar>
              <w:top w:w="20" w:type="dxa"/>
              <w:left w:w="20" w:type="dxa"/>
              <w:bottom w:w="20" w:type="dxa"/>
              <w:right w:w="20" w:type="dxa"/>
            </w:tcMar>
            <w:vAlign w:val="center"/>
            <w:hideMark/>
          </w:tcPr>
          <w:p w14:paraId="20C2632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C6341DC" w14:textId="77777777" w:rsidR="00797A36" w:rsidRPr="006C69F0" w:rsidRDefault="00797A36" w:rsidP="006C3352">
            <w:pPr>
              <w:pStyle w:val="movimento"/>
              <w:rPr>
                <w:color w:val="002060"/>
              </w:rPr>
            </w:pPr>
            <w:r w:rsidRPr="006C69F0">
              <w:rPr>
                <w:color w:val="002060"/>
              </w:rPr>
              <w:t>CIPRIANI CARLO</w:t>
            </w:r>
          </w:p>
        </w:tc>
        <w:tc>
          <w:tcPr>
            <w:tcW w:w="2200" w:type="dxa"/>
            <w:tcMar>
              <w:top w:w="20" w:type="dxa"/>
              <w:left w:w="20" w:type="dxa"/>
              <w:bottom w:w="20" w:type="dxa"/>
              <w:right w:w="20" w:type="dxa"/>
            </w:tcMar>
            <w:vAlign w:val="center"/>
            <w:hideMark/>
          </w:tcPr>
          <w:p w14:paraId="66E27B92" w14:textId="77777777" w:rsidR="00797A36" w:rsidRPr="006C69F0" w:rsidRDefault="00797A36" w:rsidP="006C3352">
            <w:pPr>
              <w:pStyle w:val="movimento2"/>
              <w:rPr>
                <w:color w:val="002060"/>
              </w:rPr>
            </w:pPr>
            <w:r w:rsidRPr="006C69F0">
              <w:rPr>
                <w:color w:val="002060"/>
              </w:rPr>
              <w:t xml:space="preserve">(FIGHT BULLS CORRIDONIA) </w:t>
            </w:r>
          </w:p>
        </w:tc>
      </w:tr>
      <w:tr w:rsidR="00797A36" w:rsidRPr="006C69F0" w14:paraId="6AA9F240" w14:textId="77777777" w:rsidTr="006C3352">
        <w:tc>
          <w:tcPr>
            <w:tcW w:w="2200" w:type="dxa"/>
            <w:tcMar>
              <w:top w:w="20" w:type="dxa"/>
              <w:left w:w="20" w:type="dxa"/>
              <w:bottom w:w="20" w:type="dxa"/>
              <w:right w:w="20" w:type="dxa"/>
            </w:tcMar>
            <w:vAlign w:val="center"/>
            <w:hideMark/>
          </w:tcPr>
          <w:p w14:paraId="64E93648" w14:textId="77777777" w:rsidR="00797A36" w:rsidRPr="006C69F0" w:rsidRDefault="00797A36" w:rsidP="006C3352">
            <w:pPr>
              <w:pStyle w:val="movimento"/>
              <w:rPr>
                <w:color w:val="002060"/>
              </w:rPr>
            </w:pPr>
            <w:r w:rsidRPr="006C69F0">
              <w:rPr>
                <w:color w:val="002060"/>
              </w:rPr>
              <w:t>VOLTATTORNI MATTEO</w:t>
            </w:r>
          </w:p>
        </w:tc>
        <w:tc>
          <w:tcPr>
            <w:tcW w:w="2200" w:type="dxa"/>
            <w:tcMar>
              <w:top w:w="20" w:type="dxa"/>
              <w:left w:w="20" w:type="dxa"/>
              <w:bottom w:w="20" w:type="dxa"/>
              <w:right w:w="20" w:type="dxa"/>
            </w:tcMar>
            <w:vAlign w:val="center"/>
            <w:hideMark/>
          </w:tcPr>
          <w:p w14:paraId="61D45014" w14:textId="77777777" w:rsidR="00797A36" w:rsidRPr="006C69F0" w:rsidRDefault="00797A36" w:rsidP="006C3352">
            <w:pPr>
              <w:pStyle w:val="movimento2"/>
              <w:rPr>
                <w:color w:val="002060"/>
              </w:rPr>
            </w:pPr>
            <w:r w:rsidRPr="006C69F0">
              <w:rPr>
                <w:color w:val="002060"/>
              </w:rPr>
              <w:t xml:space="preserve">(FUTSAL L.C.) </w:t>
            </w:r>
          </w:p>
        </w:tc>
        <w:tc>
          <w:tcPr>
            <w:tcW w:w="800" w:type="dxa"/>
            <w:tcMar>
              <w:top w:w="20" w:type="dxa"/>
              <w:left w:w="20" w:type="dxa"/>
              <w:bottom w:w="20" w:type="dxa"/>
              <w:right w:w="20" w:type="dxa"/>
            </w:tcMar>
            <w:vAlign w:val="center"/>
            <w:hideMark/>
          </w:tcPr>
          <w:p w14:paraId="29110CF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E2C6489" w14:textId="77777777" w:rsidR="00797A36" w:rsidRPr="006C69F0" w:rsidRDefault="00797A36" w:rsidP="006C3352">
            <w:pPr>
              <w:pStyle w:val="movimento"/>
              <w:rPr>
                <w:color w:val="002060"/>
              </w:rPr>
            </w:pPr>
            <w:r w:rsidRPr="006C69F0">
              <w:rPr>
                <w:color w:val="002060"/>
              </w:rPr>
              <w:t>AGACHE COSTEL FLORIN</w:t>
            </w:r>
          </w:p>
        </w:tc>
        <w:tc>
          <w:tcPr>
            <w:tcW w:w="2200" w:type="dxa"/>
            <w:tcMar>
              <w:top w:w="20" w:type="dxa"/>
              <w:left w:w="20" w:type="dxa"/>
              <w:bottom w:w="20" w:type="dxa"/>
              <w:right w:w="20" w:type="dxa"/>
            </w:tcMar>
            <w:vAlign w:val="center"/>
            <w:hideMark/>
          </w:tcPr>
          <w:p w14:paraId="5819A3B3" w14:textId="77777777" w:rsidR="00797A36" w:rsidRPr="006C69F0" w:rsidRDefault="00797A36" w:rsidP="006C3352">
            <w:pPr>
              <w:pStyle w:val="movimento2"/>
              <w:rPr>
                <w:color w:val="002060"/>
              </w:rPr>
            </w:pPr>
            <w:r w:rsidRPr="006C69F0">
              <w:rPr>
                <w:color w:val="002060"/>
              </w:rPr>
              <w:t xml:space="preserve">(PEGASO C5) </w:t>
            </w:r>
          </w:p>
        </w:tc>
      </w:tr>
      <w:tr w:rsidR="00797A36" w:rsidRPr="006C69F0" w14:paraId="3974C695" w14:textId="77777777" w:rsidTr="006C3352">
        <w:tc>
          <w:tcPr>
            <w:tcW w:w="2200" w:type="dxa"/>
            <w:tcMar>
              <w:top w:w="20" w:type="dxa"/>
              <w:left w:w="20" w:type="dxa"/>
              <w:bottom w:w="20" w:type="dxa"/>
              <w:right w:w="20" w:type="dxa"/>
            </w:tcMar>
            <w:vAlign w:val="center"/>
            <w:hideMark/>
          </w:tcPr>
          <w:p w14:paraId="14BF747E" w14:textId="77777777" w:rsidR="00797A36" w:rsidRPr="006C69F0" w:rsidRDefault="00797A36" w:rsidP="006C3352">
            <w:pPr>
              <w:pStyle w:val="movimento"/>
              <w:rPr>
                <w:color w:val="002060"/>
              </w:rPr>
            </w:pPr>
            <w:r w:rsidRPr="006C69F0">
              <w:rPr>
                <w:color w:val="002060"/>
              </w:rPr>
              <w:t>VACCARI JACOPO</w:t>
            </w:r>
          </w:p>
        </w:tc>
        <w:tc>
          <w:tcPr>
            <w:tcW w:w="2200" w:type="dxa"/>
            <w:tcMar>
              <w:top w:w="20" w:type="dxa"/>
              <w:left w:w="20" w:type="dxa"/>
              <w:bottom w:w="20" w:type="dxa"/>
              <w:right w:w="20" w:type="dxa"/>
            </w:tcMar>
            <w:vAlign w:val="center"/>
            <w:hideMark/>
          </w:tcPr>
          <w:p w14:paraId="0FE4C730" w14:textId="77777777" w:rsidR="00797A36" w:rsidRPr="006C69F0" w:rsidRDefault="00797A36" w:rsidP="006C3352">
            <w:pPr>
              <w:pStyle w:val="movimento2"/>
              <w:rPr>
                <w:color w:val="002060"/>
              </w:rPr>
            </w:pPr>
            <w:r w:rsidRPr="006C69F0">
              <w:rPr>
                <w:color w:val="002060"/>
              </w:rPr>
              <w:t xml:space="preserve">(POLISPORTIVA FUTURA A.D.) </w:t>
            </w:r>
          </w:p>
        </w:tc>
        <w:tc>
          <w:tcPr>
            <w:tcW w:w="800" w:type="dxa"/>
            <w:tcMar>
              <w:top w:w="20" w:type="dxa"/>
              <w:left w:w="20" w:type="dxa"/>
              <w:bottom w:w="20" w:type="dxa"/>
              <w:right w:w="20" w:type="dxa"/>
            </w:tcMar>
            <w:vAlign w:val="center"/>
            <w:hideMark/>
          </w:tcPr>
          <w:p w14:paraId="56BA45D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3172FCA" w14:textId="77777777" w:rsidR="00797A36" w:rsidRPr="006C69F0" w:rsidRDefault="00797A36" w:rsidP="006C3352">
            <w:pPr>
              <w:pStyle w:val="movimento"/>
              <w:rPr>
                <w:color w:val="002060"/>
              </w:rPr>
            </w:pPr>
            <w:r w:rsidRPr="006C69F0">
              <w:rPr>
                <w:color w:val="002060"/>
              </w:rPr>
              <w:t>RUSSO SALVATORE</w:t>
            </w:r>
          </w:p>
        </w:tc>
        <w:tc>
          <w:tcPr>
            <w:tcW w:w="2200" w:type="dxa"/>
            <w:tcMar>
              <w:top w:w="20" w:type="dxa"/>
              <w:left w:w="20" w:type="dxa"/>
              <w:bottom w:w="20" w:type="dxa"/>
              <w:right w:w="20" w:type="dxa"/>
            </w:tcMar>
            <w:vAlign w:val="center"/>
            <w:hideMark/>
          </w:tcPr>
          <w:p w14:paraId="6B911F90" w14:textId="77777777" w:rsidR="00797A36" w:rsidRPr="006C69F0" w:rsidRDefault="00797A36" w:rsidP="006C3352">
            <w:pPr>
              <w:pStyle w:val="movimento2"/>
              <w:rPr>
                <w:color w:val="002060"/>
              </w:rPr>
            </w:pPr>
            <w:r w:rsidRPr="006C69F0">
              <w:rPr>
                <w:color w:val="002060"/>
              </w:rPr>
              <w:t xml:space="preserve">(SAN BIAGIO) </w:t>
            </w:r>
          </w:p>
        </w:tc>
      </w:tr>
      <w:tr w:rsidR="00797A36" w:rsidRPr="006C69F0" w14:paraId="7EFFF422" w14:textId="77777777" w:rsidTr="006C3352">
        <w:tc>
          <w:tcPr>
            <w:tcW w:w="2200" w:type="dxa"/>
            <w:tcMar>
              <w:top w:w="20" w:type="dxa"/>
              <w:left w:w="20" w:type="dxa"/>
              <w:bottom w:w="20" w:type="dxa"/>
              <w:right w:w="20" w:type="dxa"/>
            </w:tcMar>
            <w:vAlign w:val="center"/>
            <w:hideMark/>
          </w:tcPr>
          <w:p w14:paraId="4FF311ED" w14:textId="77777777" w:rsidR="00797A36" w:rsidRPr="006C69F0" w:rsidRDefault="00797A36" w:rsidP="006C3352">
            <w:pPr>
              <w:pStyle w:val="movimento"/>
              <w:rPr>
                <w:color w:val="002060"/>
              </w:rPr>
            </w:pPr>
            <w:r w:rsidRPr="006C69F0">
              <w:rPr>
                <w:color w:val="002060"/>
              </w:rPr>
              <w:t>MOGLIANETTI RICCARDO</w:t>
            </w:r>
          </w:p>
        </w:tc>
        <w:tc>
          <w:tcPr>
            <w:tcW w:w="2200" w:type="dxa"/>
            <w:tcMar>
              <w:top w:w="20" w:type="dxa"/>
              <w:left w:w="20" w:type="dxa"/>
              <w:bottom w:w="20" w:type="dxa"/>
              <w:right w:w="20" w:type="dxa"/>
            </w:tcMar>
            <w:vAlign w:val="center"/>
            <w:hideMark/>
          </w:tcPr>
          <w:p w14:paraId="3B039C19" w14:textId="77777777" w:rsidR="00797A36" w:rsidRPr="006C69F0" w:rsidRDefault="00797A36" w:rsidP="006C3352">
            <w:pPr>
              <w:pStyle w:val="movimento2"/>
              <w:rPr>
                <w:color w:val="002060"/>
              </w:rPr>
            </w:pPr>
            <w:r w:rsidRPr="006C69F0">
              <w:rPr>
                <w:color w:val="002060"/>
              </w:rPr>
              <w:t xml:space="preserve">(SAN GINESIO FUTSAL) </w:t>
            </w:r>
          </w:p>
        </w:tc>
        <w:tc>
          <w:tcPr>
            <w:tcW w:w="800" w:type="dxa"/>
            <w:tcMar>
              <w:top w:w="20" w:type="dxa"/>
              <w:left w:w="20" w:type="dxa"/>
              <w:bottom w:w="20" w:type="dxa"/>
              <w:right w:w="20" w:type="dxa"/>
            </w:tcMar>
            <w:vAlign w:val="center"/>
            <w:hideMark/>
          </w:tcPr>
          <w:p w14:paraId="14882D3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73C8C46" w14:textId="77777777" w:rsidR="00797A36" w:rsidRPr="006C69F0" w:rsidRDefault="00797A36" w:rsidP="006C3352">
            <w:pPr>
              <w:pStyle w:val="movimento"/>
              <w:rPr>
                <w:color w:val="002060"/>
              </w:rPr>
            </w:pPr>
            <w:r w:rsidRPr="006C69F0">
              <w:rPr>
                <w:color w:val="002060"/>
              </w:rPr>
              <w:t>VERNARECCI RICCARDO</w:t>
            </w:r>
          </w:p>
        </w:tc>
        <w:tc>
          <w:tcPr>
            <w:tcW w:w="2200" w:type="dxa"/>
            <w:tcMar>
              <w:top w:w="20" w:type="dxa"/>
              <w:left w:w="20" w:type="dxa"/>
              <w:bottom w:w="20" w:type="dxa"/>
              <w:right w:w="20" w:type="dxa"/>
            </w:tcMar>
            <w:vAlign w:val="center"/>
            <w:hideMark/>
          </w:tcPr>
          <w:p w14:paraId="78DE30B8" w14:textId="77777777" w:rsidR="00797A36" w:rsidRPr="006C69F0" w:rsidRDefault="00797A36" w:rsidP="006C3352">
            <w:pPr>
              <w:pStyle w:val="movimento2"/>
              <w:rPr>
                <w:color w:val="002060"/>
              </w:rPr>
            </w:pPr>
            <w:r w:rsidRPr="006C69F0">
              <w:rPr>
                <w:color w:val="002060"/>
              </w:rPr>
              <w:t xml:space="preserve">(SMIRRA CITY) </w:t>
            </w:r>
          </w:p>
        </w:tc>
      </w:tr>
      <w:tr w:rsidR="00797A36" w:rsidRPr="006C69F0" w14:paraId="14088D0D" w14:textId="77777777" w:rsidTr="006C3352">
        <w:tc>
          <w:tcPr>
            <w:tcW w:w="2200" w:type="dxa"/>
            <w:tcMar>
              <w:top w:w="20" w:type="dxa"/>
              <w:left w:w="20" w:type="dxa"/>
              <w:bottom w:w="20" w:type="dxa"/>
              <w:right w:w="20" w:type="dxa"/>
            </w:tcMar>
            <w:vAlign w:val="center"/>
            <w:hideMark/>
          </w:tcPr>
          <w:p w14:paraId="3C45AEC5" w14:textId="77777777" w:rsidR="00797A36" w:rsidRPr="006C69F0" w:rsidRDefault="00797A36" w:rsidP="006C3352">
            <w:pPr>
              <w:pStyle w:val="movimento"/>
              <w:rPr>
                <w:color w:val="002060"/>
              </w:rPr>
            </w:pPr>
            <w:r w:rsidRPr="006C69F0">
              <w:rPr>
                <w:color w:val="002060"/>
              </w:rPr>
              <w:t>ROSATI ANDREA</w:t>
            </w:r>
          </w:p>
        </w:tc>
        <w:tc>
          <w:tcPr>
            <w:tcW w:w="2200" w:type="dxa"/>
            <w:tcMar>
              <w:top w:w="20" w:type="dxa"/>
              <w:left w:w="20" w:type="dxa"/>
              <w:bottom w:w="20" w:type="dxa"/>
              <w:right w:w="20" w:type="dxa"/>
            </w:tcMar>
            <w:vAlign w:val="center"/>
            <w:hideMark/>
          </w:tcPr>
          <w:p w14:paraId="584E7D21" w14:textId="77777777" w:rsidR="00797A36" w:rsidRPr="006C69F0" w:rsidRDefault="00797A36" w:rsidP="006C3352">
            <w:pPr>
              <w:pStyle w:val="movimento2"/>
              <w:rPr>
                <w:color w:val="002060"/>
              </w:rPr>
            </w:pPr>
            <w:r w:rsidRPr="006C69F0">
              <w:rPr>
                <w:color w:val="002060"/>
              </w:rPr>
              <w:t xml:space="preserve">(SPECIAL ONE SPORTING CLUB) </w:t>
            </w:r>
          </w:p>
        </w:tc>
        <w:tc>
          <w:tcPr>
            <w:tcW w:w="800" w:type="dxa"/>
            <w:tcMar>
              <w:top w:w="20" w:type="dxa"/>
              <w:left w:w="20" w:type="dxa"/>
              <w:bottom w:w="20" w:type="dxa"/>
              <w:right w:w="20" w:type="dxa"/>
            </w:tcMar>
            <w:vAlign w:val="center"/>
            <w:hideMark/>
          </w:tcPr>
          <w:p w14:paraId="5623325B"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F4F9EF5" w14:textId="77777777" w:rsidR="00797A36" w:rsidRPr="006C69F0" w:rsidRDefault="00797A36" w:rsidP="006C3352">
            <w:pPr>
              <w:pStyle w:val="movimento"/>
              <w:rPr>
                <w:color w:val="002060"/>
              </w:rPr>
            </w:pPr>
            <w:r w:rsidRPr="006C69F0">
              <w:rPr>
                <w:color w:val="002060"/>
              </w:rPr>
              <w:t>DEOGRATIAS DAVIDE</w:t>
            </w:r>
          </w:p>
        </w:tc>
        <w:tc>
          <w:tcPr>
            <w:tcW w:w="2200" w:type="dxa"/>
            <w:tcMar>
              <w:top w:w="20" w:type="dxa"/>
              <w:left w:w="20" w:type="dxa"/>
              <w:bottom w:w="20" w:type="dxa"/>
              <w:right w:w="20" w:type="dxa"/>
            </w:tcMar>
            <w:vAlign w:val="center"/>
            <w:hideMark/>
          </w:tcPr>
          <w:p w14:paraId="4C91E4EF" w14:textId="77777777" w:rsidR="00797A36" w:rsidRPr="006C69F0" w:rsidRDefault="00797A36" w:rsidP="006C3352">
            <w:pPr>
              <w:pStyle w:val="movimento2"/>
              <w:rPr>
                <w:color w:val="002060"/>
              </w:rPr>
            </w:pPr>
            <w:r w:rsidRPr="006C69F0">
              <w:rPr>
                <w:color w:val="002060"/>
              </w:rPr>
              <w:t xml:space="preserve">(SPORTING GROTTAMMARE) </w:t>
            </w:r>
          </w:p>
        </w:tc>
      </w:tr>
      <w:tr w:rsidR="00797A36" w:rsidRPr="006C69F0" w14:paraId="1D73A4A8" w14:textId="77777777" w:rsidTr="006C3352">
        <w:tc>
          <w:tcPr>
            <w:tcW w:w="2200" w:type="dxa"/>
            <w:tcMar>
              <w:top w:w="20" w:type="dxa"/>
              <w:left w:w="20" w:type="dxa"/>
              <w:bottom w:w="20" w:type="dxa"/>
              <w:right w:w="20" w:type="dxa"/>
            </w:tcMar>
            <w:vAlign w:val="center"/>
            <w:hideMark/>
          </w:tcPr>
          <w:p w14:paraId="2717F89A" w14:textId="77777777" w:rsidR="00797A36" w:rsidRPr="006C69F0" w:rsidRDefault="00797A36" w:rsidP="006C3352">
            <w:pPr>
              <w:pStyle w:val="movimento"/>
              <w:rPr>
                <w:color w:val="002060"/>
              </w:rPr>
            </w:pPr>
            <w:r w:rsidRPr="006C69F0">
              <w:rPr>
                <w:color w:val="002060"/>
              </w:rPr>
              <w:t>DI MARCO ALESSANDRO</w:t>
            </w:r>
          </w:p>
        </w:tc>
        <w:tc>
          <w:tcPr>
            <w:tcW w:w="2200" w:type="dxa"/>
            <w:tcMar>
              <w:top w:w="20" w:type="dxa"/>
              <w:left w:w="20" w:type="dxa"/>
              <w:bottom w:w="20" w:type="dxa"/>
              <w:right w:w="20" w:type="dxa"/>
            </w:tcMar>
            <w:vAlign w:val="center"/>
            <w:hideMark/>
          </w:tcPr>
          <w:p w14:paraId="5DA8ED5B" w14:textId="77777777" w:rsidR="00797A36" w:rsidRPr="006C69F0" w:rsidRDefault="00797A36" w:rsidP="006C3352">
            <w:pPr>
              <w:pStyle w:val="movimento2"/>
              <w:rPr>
                <w:color w:val="002060"/>
              </w:rPr>
            </w:pPr>
            <w:r w:rsidRPr="006C69F0">
              <w:rPr>
                <w:color w:val="002060"/>
              </w:rPr>
              <w:t xml:space="preserve">(SPORTING GROTTAMMARE) </w:t>
            </w:r>
          </w:p>
        </w:tc>
        <w:tc>
          <w:tcPr>
            <w:tcW w:w="800" w:type="dxa"/>
            <w:tcMar>
              <w:top w:w="20" w:type="dxa"/>
              <w:left w:w="20" w:type="dxa"/>
              <w:bottom w:w="20" w:type="dxa"/>
              <w:right w:w="20" w:type="dxa"/>
            </w:tcMar>
            <w:vAlign w:val="center"/>
            <w:hideMark/>
          </w:tcPr>
          <w:p w14:paraId="34A6ABD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91BA45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347C3E6D" w14:textId="77777777" w:rsidR="00797A36" w:rsidRPr="006C69F0" w:rsidRDefault="00797A36" w:rsidP="006C3352">
            <w:pPr>
              <w:pStyle w:val="movimento2"/>
              <w:rPr>
                <w:color w:val="002060"/>
              </w:rPr>
            </w:pPr>
            <w:r w:rsidRPr="006C69F0">
              <w:rPr>
                <w:color w:val="002060"/>
              </w:rPr>
              <w:t> </w:t>
            </w:r>
          </w:p>
        </w:tc>
      </w:tr>
    </w:tbl>
    <w:p w14:paraId="78807853" w14:textId="77777777" w:rsidR="00797A36" w:rsidRPr="006C69F0" w:rsidRDefault="00797A36" w:rsidP="00797A36">
      <w:pPr>
        <w:pStyle w:val="titolo10"/>
        <w:rPr>
          <w:rFonts w:eastAsiaTheme="minorEastAsia"/>
          <w:color w:val="002060"/>
        </w:rPr>
      </w:pPr>
      <w:r w:rsidRPr="006C69F0">
        <w:rPr>
          <w:color w:val="002060"/>
        </w:rPr>
        <w:t xml:space="preserve">GARE DEL 19/11/2022 </w:t>
      </w:r>
    </w:p>
    <w:p w14:paraId="73950A4D" w14:textId="77777777" w:rsidR="00797A36" w:rsidRPr="006C69F0" w:rsidRDefault="00797A36" w:rsidP="00797A36">
      <w:pPr>
        <w:pStyle w:val="titolo7a"/>
        <w:rPr>
          <w:color w:val="002060"/>
        </w:rPr>
      </w:pPr>
      <w:r w:rsidRPr="006C69F0">
        <w:rPr>
          <w:color w:val="002060"/>
        </w:rPr>
        <w:t xml:space="preserve">PROVVEDIMENTI DISCIPLINARI </w:t>
      </w:r>
    </w:p>
    <w:p w14:paraId="37B91972"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5311EC6D" w14:textId="77777777" w:rsidR="00797A36" w:rsidRPr="006C69F0" w:rsidRDefault="00797A36" w:rsidP="00797A36">
      <w:pPr>
        <w:pStyle w:val="titolo30"/>
        <w:rPr>
          <w:color w:val="002060"/>
        </w:rPr>
      </w:pPr>
      <w:r w:rsidRPr="006C69F0">
        <w:rPr>
          <w:color w:val="002060"/>
        </w:rPr>
        <w:t xml:space="preserve">DIRIGENTI </w:t>
      </w:r>
    </w:p>
    <w:p w14:paraId="71A7EC68"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8EF7357" w14:textId="77777777" w:rsidTr="006C3352">
        <w:tc>
          <w:tcPr>
            <w:tcW w:w="2200" w:type="dxa"/>
            <w:tcMar>
              <w:top w:w="20" w:type="dxa"/>
              <w:left w:w="20" w:type="dxa"/>
              <w:bottom w:w="20" w:type="dxa"/>
              <w:right w:w="20" w:type="dxa"/>
            </w:tcMar>
            <w:vAlign w:val="center"/>
            <w:hideMark/>
          </w:tcPr>
          <w:p w14:paraId="522557AD" w14:textId="77777777" w:rsidR="00797A36" w:rsidRPr="006C69F0" w:rsidRDefault="00797A36" w:rsidP="006C3352">
            <w:pPr>
              <w:pStyle w:val="movimento"/>
              <w:rPr>
                <w:color w:val="002060"/>
              </w:rPr>
            </w:pPr>
            <w:r w:rsidRPr="006C69F0">
              <w:rPr>
                <w:color w:val="002060"/>
              </w:rPr>
              <w:t>SOLAZZI SIMONE</w:t>
            </w:r>
          </w:p>
        </w:tc>
        <w:tc>
          <w:tcPr>
            <w:tcW w:w="2200" w:type="dxa"/>
            <w:tcMar>
              <w:top w:w="20" w:type="dxa"/>
              <w:left w:w="20" w:type="dxa"/>
              <w:bottom w:w="20" w:type="dxa"/>
              <w:right w:w="20" w:type="dxa"/>
            </w:tcMar>
            <w:vAlign w:val="center"/>
            <w:hideMark/>
          </w:tcPr>
          <w:p w14:paraId="7DA17876" w14:textId="77777777" w:rsidR="00797A36" w:rsidRPr="006C69F0" w:rsidRDefault="00797A36" w:rsidP="006C3352">
            <w:pPr>
              <w:pStyle w:val="movimento2"/>
              <w:rPr>
                <w:color w:val="002060"/>
              </w:rPr>
            </w:pPr>
            <w:r w:rsidRPr="006C69F0">
              <w:rPr>
                <w:color w:val="002060"/>
              </w:rPr>
              <w:t xml:space="preserve">(POLISPORTIVA UROBORO) </w:t>
            </w:r>
          </w:p>
        </w:tc>
        <w:tc>
          <w:tcPr>
            <w:tcW w:w="800" w:type="dxa"/>
            <w:tcMar>
              <w:top w:w="20" w:type="dxa"/>
              <w:left w:w="20" w:type="dxa"/>
              <w:bottom w:w="20" w:type="dxa"/>
              <w:right w:w="20" w:type="dxa"/>
            </w:tcMar>
            <w:vAlign w:val="center"/>
            <w:hideMark/>
          </w:tcPr>
          <w:p w14:paraId="3697474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496EEF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D5AA16C" w14:textId="77777777" w:rsidR="00797A36" w:rsidRPr="006C69F0" w:rsidRDefault="00797A36" w:rsidP="006C3352">
            <w:pPr>
              <w:pStyle w:val="movimento2"/>
              <w:rPr>
                <w:color w:val="002060"/>
              </w:rPr>
            </w:pPr>
            <w:r w:rsidRPr="006C69F0">
              <w:rPr>
                <w:color w:val="002060"/>
              </w:rPr>
              <w:t> </w:t>
            </w:r>
          </w:p>
        </w:tc>
      </w:tr>
    </w:tbl>
    <w:p w14:paraId="4528B8E8" w14:textId="77777777" w:rsidR="00797A36" w:rsidRPr="006C69F0" w:rsidRDefault="00797A36" w:rsidP="00797A36">
      <w:pPr>
        <w:pStyle w:val="titolo30"/>
        <w:rPr>
          <w:rFonts w:eastAsiaTheme="minorEastAsia"/>
          <w:color w:val="002060"/>
        </w:rPr>
      </w:pPr>
      <w:r w:rsidRPr="006C69F0">
        <w:rPr>
          <w:color w:val="002060"/>
        </w:rPr>
        <w:t xml:space="preserve">ALLENATORI </w:t>
      </w:r>
    </w:p>
    <w:p w14:paraId="464A7020"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4B0B4EB" w14:textId="77777777" w:rsidTr="006C3352">
        <w:tc>
          <w:tcPr>
            <w:tcW w:w="2200" w:type="dxa"/>
            <w:tcMar>
              <w:top w:w="20" w:type="dxa"/>
              <w:left w:w="20" w:type="dxa"/>
              <w:bottom w:w="20" w:type="dxa"/>
              <w:right w:w="20" w:type="dxa"/>
            </w:tcMar>
            <w:vAlign w:val="center"/>
            <w:hideMark/>
          </w:tcPr>
          <w:p w14:paraId="30BC5F48" w14:textId="77777777" w:rsidR="00797A36" w:rsidRPr="006C69F0" w:rsidRDefault="00797A36" w:rsidP="006C3352">
            <w:pPr>
              <w:pStyle w:val="movimento"/>
              <w:rPr>
                <w:color w:val="002060"/>
              </w:rPr>
            </w:pPr>
            <w:r w:rsidRPr="006C69F0">
              <w:rPr>
                <w:color w:val="002060"/>
              </w:rPr>
              <w:lastRenderedPageBreak/>
              <w:t>CRESTI DANIELE</w:t>
            </w:r>
          </w:p>
        </w:tc>
        <w:tc>
          <w:tcPr>
            <w:tcW w:w="2200" w:type="dxa"/>
            <w:tcMar>
              <w:top w:w="20" w:type="dxa"/>
              <w:left w:w="20" w:type="dxa"/>
              <w:bottom w:w="20" w:type="dxa"/>
              <w:right w:w="20" w:type="dxa"/>
            </w:tcMar>
            <w:vAlign w:val="center"/>
            <w:hideMark/>
          </w:tcPr>
          <w:p w14:paraId="45A016F6" w14:textId="77777777" w:rsidR="00797A36" w:rsidRPr="006C69F0" w:rsidRDefault="00797A36" w:rsidP="006C3352">
            <w:pPr>
              <w:pStyle w:val="movimento2"/>
              <w:rPr>
                <w:color w:val="002060"/>
              </w:rPr>
            </w:pPr>
            <w:r w:rsidRPr="006C69F0">
              <w:rPr>
                <w:color w:val="002060"/>
              </w:rPr>
              <w:t xml:space="preserve">(MONTECCHIO SPORT) </w:t>
            </w:r>
          </w:p>
        </w:tc>
        <w:tc>
          <w:tcPr>
            <w:tcW w:w="800" w:type="dxa"/>
            <w:tcMar>
              <w:top w:w="20" w:type="dxa"/>
              <w:left w:w="20" w:type="dxa"/>
              <w:bottom w:w="20" w:type="dxa"/>
              <w:right w:w="20" w:type="dxa"/>
            </w:tcMar>
            <w:vAlign w:val="center"/>
            <w:hideMark/>
          </w:tcPr>
          <w:p w14:paraId="299DB1F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1C1E97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7272B31" w14:textId="77777777" w:rsidR="00797A36" w:rsidRPr="006C69F0" w:rsidRDefault="00797A36" w:rsidP="006C3352">
            <w:pPr>
              <w:pStyle w:val="movimento2"/>
              <w:rPr>
                <w:color w:val="002060"/>
              </w:rPr>
            </w:pPr>
            <w:r w:rsidRPr="006C69F0">
              <w:rPr>
                <w:color w:val="002060"/>
              </w:rPr>
              <w:t> </w:t>
            </w:r>
          </w:p>
        </w:tc>
      </w:tr>
    </w:tbl>
    <w:p w14:paraId="2A19651A" w14:textId="77777777" w:rsidR="00797A36" w:rsidRPr="006C69F0" w:rsidRDefault="00797A36" w:rsidP="00797A36">
      <w:pPr>
        <w:pStyle w:val="titolo30"/>
        <w:rPr>
          <w:rFonts w:eastAsiaTheme="minorEastAsia"/>
          <w:color w:val="002060"/>
        </w:rPr>
      </w:pPr>
      <w:r w:rsidRPr="006C69F0">
        <w:rPr>
          <w:color w:val="002060"/>
        </w:rPr>
        <w:t xml:space="preserve">CALCIATORI ESPULSI </w:t>
      </w:r>
    </w:p>
    <w:p w14:paraId="2B486618" w14:textId="77777777" w:rsidR="00797A36" w:rsidRPr="006C69F0" w:rsidRDefault="00797A36" w:rsidP="00797A36">
      <w:pPr>
        <w:pStyle w:val="titolo20"/>
        <w:rPr>
          <w:color w:val="002060"/>
        </w:rPr>
      </w:pPr>
      <w:r w:rsidRPr="006C69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00B1A3D" w14:textId="77777777" w:rsidTr="006C3352">
        <w:tc>
          <w:tcPr>
            <w:tcW w:w="2200" w:type="dxa"/>
            <w:tcMar>
              <w:top w:w="20" w:type="dxa"/>
              <w:left w:w="20" w:type="dxa"/>
              <w:bottom w:w="20" w:type="dxa"/>
              <w:right w:w="20" w:type="dxa"/>
            </w:tcMar>
            <w:vAlign w:val="center"/>
            <w:hideMark/>
          </w:tcPr>
          <w:p w14:paraId="138183C8" w14:textId="77777777" w:rsidR="00797A36" w:rsidRPr="006C69F0" w:rsidRDefault="00797A36" w:rsidP="006C3352">
            <w:pPr>
              <w:pStyle w:val="movimento"/>
              <w:rPr>
                <w:color w:val="002060"/>
              </w:rPr>
            </w:pPr>
            <w:r w:rsidRPr="006C69F0">
              <w:rPr>
                <w:color w:val="002060"/>
              </w:rPr>
              <w:t>MARCHIONNI LUCA</w:t>
            </w:r>
          </w:p>
        </w:tc>
        <w:tc>
          <w:tcPr>
            <w:tcW w:w="2200" w:type="dxa"/>
            <w:tcMar>
              <w:top w:w="20" w:type="dxa"/>
              <w:left w:w="20" w:type="dxa"/>
              <w:bottom w:w="20" w:type="dxa"/>
              <w:right w:w="20" w:type="dxa"/>
            </w:tcMar>
            <w:vAlign w:val="center"/>
            <w:hideMark/>
          </w:tcPr>
          <w:p w14:paraId="6AA95A0F" w14:textId="77777777" w:rsidR="00797A36" w:rsidRPr="006C69F0" w:rsidRDefault="00797A36" w:rsidP="006C3352">
            <w:pPr>
              <w:pStyle w:val="movimento2"/>
              <w:rPr>
                <w:color w:val="002060"/>
              </w:rPr>
            </w:pPr>
            <w:r w:rsidRPr="006C69F0">
              <w:rPr>
                <w:color w:val="002060"/>
              </w:rPr>
              <w:t xml:space="preserve">(VILLA CECCOLINI CALCIO) </w:t>
            </w:r>
          </w:p>
        </w:tc>
        <w:tc>
          <w:tcPr>
            <w:tcW w:w="800" w:type="dxa"/>
            <w:tcMar>
              <w:top w:w="20" w:type="dxa"/>
              <w:left w:w="20" w:type="dxa"/>
              <w:bottom w:w="20" w:type="dxa"/>
              <w:right w:w="20" w:type="dxa"/>
            </w:tcMar>
            <w:vAlign w:val="center"/>
            <w:hideMark/>
          </w:tcPr>
          <w:p w14:paraId="7DF0D972"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BD2EF1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62BF964" w14:textId="77777777" w:rsidR="00797A36" w:rsidRPr="006C69F0" w:rsidRDefault="00797A36" w:rsidP="006C3352">
            <w:pPr>
              <w:pStyle w:val="movimento2"/>
              <w:rPr>
                <w:color w:val="002060"/>
              </w:rPr>
            </w:pPr>
            <w:r w:rsidRPr="006C69F0">
              <w:rPr>
                <w:color w:val="002060"/>
              </w:rPr>
              <w:t> </w:t>
            </w:r>
          </w:p>
        </w:tc>
      </w:tr>
    </w:tbl>
    <w:p w14:paraId="24FA76BF" w14:textId="77777777" w:rsidR="00797A36" w:rsidRPr="006C69F0" w:rsidRDefault="00797A36" w:rsidP="00797A36">
      <w:pPr>
        <w:pStyle w:val="titolo20"/>
        <w:rPr>
          <w:rFonts w:eastAsiaTheme="minorEastAsia"/>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8938626" w14:textId="77777777" w:rsidTr="006C3352">
        <w:tc>
          <w:tcPr>
            <w:tcW w:w="2200" w:type="dxa"/>
            <w:tcMar>
              <w:top w:w="20" w:type="dxa"/>
              <w:left w:w="20" w:type="dxa"/>
              <w:bottom w:w="20" w:type="dxa"/>
              <w:right w:w="20" w:type="dxa"/>
            </w:tcMar>
            <w:vAlign w:val="center"/>
            <w:hideMark/>
          </w:tcPr>
          <w:p w14:paraId="37AA3609" w14:textId="77777777" w:rsidR="00797A36" w:rsidRPr="006C69F0" w:rsidRDefault="00797A36" w:rsidP="006C3352">
            <w:pPr>
              <w:pStyle w:val="movimento"/>
              <w:rPr>
                <w:color w:val="002060"/>
              </w:rPr>
            </w:pPr>
            <w:r w:rsidRPr="006C69F0">
              <w:rPr>
                <w:color w:val="002060"/>
              </w:rPr>
              <w:t>CONTI DANIELE</w:t>
            </w:r>
          </w:p>
        </w:tc>
        <w:tc>
          <w:tcPr>
            <w:tcW w:w="2200" w:type="dxa"/>
            <w:tcMar>
              <w:top w:w="20" w:type="dxa"/>
              <w:left w:w="20" w:type="dxa"/>
              <w:bottom w:w="20" w:type="dxa"/>
              <w:right w:w="20" w:type="dxa"/>
            </w:tcMar>
            <w:vAlign w:val="center"/>
            <w:hideMark/>
          </w:tcPr>
          <w:p w14:paraId="17E7B709" w14:textId="77777777" w:rsidR="00797A36" w:rsidRPr="006C69F0" w:rsidRDefault="00797A36" w:rsidP="006C3352">
            <w:pPr>
              <w:pStyle w:val="movimento2"/>
              <w:rPr>
                <w:color w:val="002060"/>
              </w:rPr>
            </w:pPr>
            <w:r w:rsidRPr="006C69F0">
              <w:rPr>
                <w:color w:val="002060"/>
              </w:rPr>
              <w:t xml:space="preserve">(POLISPORTIVA UROBORO) </w:t>
            </w:r>
          </w:p>
        </w:tc>
        <w:tc>
          <w:tcPr>
            <w:tcW w:w="800" w:type="dxa"/>
            <w:tcMar>
              <w:top w:w="20" w:type="dxa"/>
              <w:left w:w="20" w:type="dxa"/>
              <w:bottom w:w="20" w:type="dxa"/>
              <w:right w:w="20" w:type="dxa"/>
            </w:tcMar>
            <w:vAlign w:val="center"/>
            <w:hideMark/>
          </w:tcPr>
          <w:p w14:paraId="2F659DD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86575E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7692A96" w14:textId="77777777" w:rsidR="00797A36" w:rsidRPr="006C69F0" w:rsidRDefault="00797A36" w:rsidP="006C3352">
            <w:pPr>
              <w:pStyle w:val="movimento2"/>
              <w:rPr>
                <w:color w:val="002060"/>
              </w:rPr>
            </w:pPr>
            <w:r w:rsidRPr="006C69F0">
              <w:rPr>
                <w:color w:val="002060"/>
              </w:rPr>
              <w:t> </w:t>
            </w:r>
          </w:p>
        </w:tc>
      </w:tr>
    </w:tbl>
    <w:p w14:paraId="0E8E287D"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7EB3FE3A" w14:textId="77777777" w:rsidR="00797A36" w:rsidRPr="006C69F0" w:rsidRDefault="00797A36" w:rsidP="00797A36">
      <w:pPr>
        <w:pStyle w:val="titolo20"/>
        <w:rPr>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9DF238E" w14:textId="77777777" w:rsidTr="006C3352">
        <w:tc>
          <w:tcPr>
            <w:tcW w:w="2200" w:type="dxa"/>
            <w:tcMar>
              <w:top w:w="20" w:type="dxa"/>
              <w:left w:w="20" w:type="dxa"/>
              <w:bottom w:w="20" w:type="dxa"/>
              <w:right w:w="20" w:type="dxa"/>
            </w:tcMar>
            <w:vAlign w:val="center"/>
            <w:hideMark/>
          </w:tcPr>
          <w:p w14:paraId="5A2CE776" w14:textId="77777777" w:rsidR="00797A36" w:rsidRPr="006C69F0" w:rsidRDefault="00797A36" w:rsidP="006C3352">
            <w:pPr>
              <w:pStyle w:val="movimento"/>
              <w:rPr>
                <w:color w:val="002060"/>
              </w:rPr>
            </w:pPr>
            <w:r w:rsidRPr="006C69F0">
              <w:rPr>
                <w:color w:val="002060"/>
              </w:rPr>
              <w:t>GIARNERA DANIELE</w:t>
            </w:r>
          </w:p>
        </w:tc>
        <w:tc>
          <w:tcPr>
            <w:tcW w:w="2200" w:type="dxa"/>
            <w:tcMar>
              <w:top w:w="20" w:type="dxa"/>
              <w:left w:w="20" w:type="dxa"/>
              <w:bottom w:w="20" w:type="dxa"/>
              <w:right w:w="20" w:type="dxa"/>
            </w:tcMar>
            <w:vAlign w:val="center"/>
            <w:hideMark/>
          </w:tcPr>
          <w:p w14:paraId="07B88565" w14:textId="77777777" w:rsidR="00797A36" w:rsidRPr="006C69F0" w:rsidRDefault="00797A36" w:rsidP="006C3352">
            <w:pPr>
              <w:pStyle w:val="movimento2"/>
              <w:rPr>
                <w:color w:val="002060"/>
              </w:rPr>
            </w:pPr>
            <w:r w:rsidRPr="006C69F0">
              <w:rPr>
                <w:color w:val="002060"/>
              </w:rPr>
              <w:t xml:space="preserve">(POLISPORTIVA UROBORO) </w:t>
            </w:r>
          </w:p>
        </w:tc>
        <w:tc>
          <w:tcPr>
            <w:tcW w:w="800" w:type="dxa"/>
            <w:tcMar>
              <w:top w:w="20" w:type="dxa"/>
              <w:left w:w="20" w:type="dxa"/>
              <w:bottom w:w="20" w:type="dxa"/>
              <w:right w:w="20" w:type="dxa"/>
            </w:tcMar>
            <w:vAlign w:val="center"/>
            <w:hideMark/>
          </w:tcPr>
          <w:p w14:paraId="4CE219E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908A53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BB5D5FC" w14:textId="77777777" w:rsidR="00797A36" w:rsidRPr="006C69F0" w:rsidRDefault="00797A36" w:rsidP="006C3352">
            <w:pPr>
              <w:pStyle w:val="movimento2"/>
              <w:rPr>
                <w:color w:val="002060"/>
              </w:rPr>
            </w:pPr>
            <w:r w:rsidRPr="006C69F0">
              <w:rPr>
                <w:color w:val="002060"/>
              </w:rPr>
              <w:t> </w:t>
            </w:r>
          </w:p>
        </w:tc>
      </w:tr>
    </w:tbl>
    <w:p w14:paraId="5063AD91" w14:textId="77777777" w:rsidR="00797A36" w:rsidRPr="006C69F0" w:rsidRDefault="00797A36" w:rsidP="00797A36">
      <w:pPr>
        <w:pStyle w:val="titolo20"/>
        <w:rPr>
          <w:rFonts w:eastAsiaTheme="minorEastAsia"/>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6FAF628A" w14:textId="77777777" w:rsidTr="006C3352">
        <w:tc>
          <w:tcPr>
            <w:tcW w:w="2200" w:type="dxa"/>
            <w:tcMar>
              <w:top w:w="20" w:type="dxa"/>
              <w:left w:w="20" w:type="dxa"/>
              <w:bottom w:w="20" w:type="dxa"/>
              <w:right w:w="20" w:type="dxa"/>
            </w:tcMar>
            <w:vAlign w:val="center"/>
            <w:hideMark/>
          </w:tcPr>
          <w:p w14:paraId="1B06693F" w14:textId="77777777" w:rsidR="00797A36" w:rsidRPr="006C69F0" w:rsidRDefault="00797A36" w:rsidP="006C3352">
            <w:pPr>
              <w:pStyle w:val="movimento"/>
              <w:rPr>
                <w:color w:val="002060"/>
              </w:rPr>
            </w:pPr>
            <w:r w:rsidRPr="006C69F0">
              <w:rPr>
                <w:color w:val="002060"/>
              </w:rPr>
              <w:t>UNCINI NICOLA</w:t>
            </w:r>
          </w:p>
        </w:tc>
        <w:tc>
          <w:tcPr>
            <w:tcW w:w="2200" w:type="dxa"/>
            <w:tcMar>
              <w:top w:w="20" w:type="dxa"/>
              <w:left w:w="20" w:type="dxa"/>
              <w:bottom w:w="20" w:type="dxa"/>
              <w:right w:w="20" w:type="dxa"/>
            </w:tcMar>
            <w:vAlign w:val="center"/>
            <w:hideMark/>
          </w:tcPr>
          <w:p w14:paraId="600059FF" w14:textId="77777777" w:rsidR="00797A36" w:rsidRPr="006C69F0" w:rsidRDefault="00797A36" w:rsidP="006C3352">
            <w:pPr>
              <w:pStyle w:val="movimento2"/>
              <w:rPr>
                <w:color w:val="002060"/>
              </w:rPr>
            </w:pPr>
            <w:r w:rsidRPr="006C69F0">
              <w:rPr>
                <w:color w:val="002060"/>
              </w:rPr>
              <w:t xml:space="preserve">(ANGELI) </w:t>
            </w:r>
          </w:p>
        </w:tc>
        <w:tc>
          <w:tcPr>
            <w:tcW w:w="800" w:type="dxa"/>
            <w:tcMar>
              <w:top w:w="20" w:type="dxa"/>
              <w:left w:w="20" w:type="dxa"/>
              <w:bottom w:w="20" w:type="dxa"/>
              <w:right w:w="20" w:type="dxa"/>
            </w:tcMar>
            <w:vAlign w:val="center"/>
            <w:hideMark/>
          </w:tcPr>
          <w:p w14:paraId="088969C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AAAA3A0" w14:textId="77777777" w:rsidR="00797A36" w:rsidRPr="006C69F0" w:rsidRDefault="00797A36" w:rsidP="006C3352">
            <w:pPr>
              <w:pStyle w:val="movimento"/>
              <w:rPr>
                <w:color w:val="002060"/>
              </w:rPr>
            </w:pPr>
            <w:r w:rsidRPr="006C69F0">
              <w:rPr>
                <w:color w:val="002060"/>
              </w:rPr>
              <w:t>SARRECCHIA TOMMASO</w:t>
            </w:r>
          </w:p>
        </w:tc>
        <w:tc>
          <w:tcPr>
            <w:tcW w:w="2200" w:type="dxa"/>
            <w:tcMar>
              <w:top w:w="20" w:type="dxa"/>
              <w:left w:w="20" w:type="dxa"/>
              <w:bottom w:w="20" w:type="dxa"/>
              <w:right w:w="20" w:type="dxa"/>
            </w:tcMar>
            <w:vAlign w:val="center"/>
            <w:hideMark/>
          </w:tcPr>
          <w:p w14:paraId="1F53DF6F" w14:textId="77777777" w:rsidR="00797A36" w:rsidRPr="006C69F0" w:rsidRDefault="00797A36" w:rsidP="006C3352">
            <w:pPr>
              <w:pStyle w:val="movimento2"/>
              <w:rPr>
                <w:color w:val="002060"/>
              </w:rPr>
            </w:pPr>
            <w:r w:rsidRPr="006C69F0">
              <w:rPr>
                <w:color w:val="002060"/>
              </w:rPr>
              <w:t xml:space="preserve">(FFJ CALCIO A 5) </w:t>
            </w:r>
          </w:p>
        </w:tc>
      </w:tr>
      <w:tr w:rsidR="00797A36" w:rsidRPr="006C69F0" w14:paraId="0B26B84B" w14:textId="77777777" w:rsidTr="006C3352">
        <w:tc>
          <w:tcPr>
            <w:tcW w:w="2200" w:type="dxa"/>
            <w:tcMar>
              <w:top w:w="20" w:type="dxa"/>
              <w:left w:w="20" w:type="dxa"/>
              <w:bottom w:w="20" w:type="dxa"/>
              <w:right w:w="20" w:type="dxa"/>
            </w:tcMar>
            <w:vAlign w:val="center"/>
            <w:hideMark/>
          </w:tcPr>
          <w:p w14:paraId="36643155" w14:textId="77777777" w:rsidR="00797A36" w:rsidRPr="006C69F0" w:rsidRDefault="00797A36" w:rsidP="006C3352">
            <w:pPr>
              <w:pStyle w:val="movimento"/>
              <w:rPr>
                <w:color w:val="002060"/>
              </w:rPr>
            </w:pPr>
            <w:r w:rsidRPr="006C69F0">
              <w:rPr>
                <w:color w:val="002060"/>
              </w:rPr>
              <w:t>GARAVANI ANDREA</w:t>
            </w:r>
          </w:p>
        </w:tc>
        <w:tc>
          <w:tcPr>
            <w:tcW w:w="2200" w:type="dxa"/>
            <w:tcMar>
              <w:top w:w="20" w:type="dxa"/>
              <w:left w:w="20" w:type="dxa"/>
              <w:bottom w:w="20" w:type="dxa"/>
              <w:right w:w="20" w:type="dxa"/>
            </w:tcMar>
            <w:vAlign w:val="center"/>
            <w:hideMark/>
          </w:tcPr>
          <w:p w14:paraId="3CC5649E" w14:textId="77777777" w:rsidR="00797A36" w:rsidRPr="006C69F0" w:rsidRDefault="00797A36" w:rsidP="006C3352">
            <w:pPr>
              <w:pStyle w:val="movimento2"/>
              <w:rPr>
                <w:color w:val="002060"/>
              </w:rPr>
            </w:pPr>
            <w:r w:rsidRPr="006C69F0">
              <w:rPr>
                <w:color w:val="002060"/>
              </w:rPr>
              <w:t xml:space="preserve">(VADO C5) </w:t>
            </w:r>
          </w:p>
        </w:tc>
        <w:tc>
          <w:tcPr>
            <w:tcW w:w="800" w:type="dxa"/>
            <w:tcMar>
              <w:top w:w="20" w:type="dxa"/>
              <w:left w:w="20" w:type="dxa"/>
              <w:bottom w:w="20" w:type="dxa"/>
              <w:right w:w="20" w:type="dxa"/>
            </w:tcMar>
            <w:vAlign w:val="center"/>
            <w:hideMark/>
          </w:tcPr>
          <w:p w14:paraId="7BB1D9F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103A707" w14:textId="77777777" w:rsidR="00797A36" w:rsidRPr="006C69F0" w:rsidRDefault="00797A36" w:rsidP="006C3352">
            <w:pPr>
              <w:pStyle w:val="movimento"/>
              <w:rPr>
                <w:color w:val="002060"/>
              </w:rPr>
            </w:pPr>
            <w:r w:rsidRPr="006C69F0">
              <w:rPr>
                <w:color w:val="002060"/>
              </w:rPr>
              <w:t>SCAGLIONI DIEGO</w:t>
            </w:r>
          </w:p>
        </w:tc>
        <w:tc>
          <w:tcPr>
            <w:tcW w:w="2200" w:type="dxa"/>
            <w:tcMar>
              <w:top w:w="20" w:type="dxa"/>
              <w:left w:w="20" w:type="dxa"/>
              <w:bottom w:w="20" w:type="dxa"/>
              <w:right w:w="20" w:type="dxa"/>
            </w:tcMar>
            <w:vAlign w:val="center"/>
            <w:hideMark/>
          </w:tcPr>
          <w:p w14:paraId="342BB0B4" w14:textId="77777777" w:rsidR="00797A36" w:rsidRPr="006C69F0" w:rsidRDefault="00797A36" w:rsidP="006C3352">
            <w:pPr>
              <w:pStyle w:val="movimento2"/>
              <w:rPr>
                <w:color w:val="002060"/>
              </w:rPr>
            </w:pPr>
            <w:r w:rsidRPr="006C69F0">
              <w:rPr>
                <w:color w:val="002060"/>
              </w:rPr>
              <w:t xml:space="preserve">(VADO C5) </w:t>
            </w:r>
          </w:p>
        </w:tc>
      </w:tr>
      <w:tr w:rsidR="00797A36" w:rsidRPr="006C69F0" w14:paraId="010D7276" w14:textId="77777777" w:rsidTr="006C3352">
        <w:tc>
          <w:tcPr>
            <w:tcW w:w="2200" w:type="dxa"/>
            <w:tcMar>
              <w:top w:w="20" w:type="dxa"/>
              <w:left w:w="20" w:type="dxa"/>
              <w:bottom w:w="20" w:type="dxa"/>
              <w:right w:w="20" w:type="dxa"/>
            </w:tcMar>
            <w:vAlign w:val="center"/>
            <w:hideMark/>
          </w:tcPr>
          <w:p w14:paraId="6778D2FC" w14:textId="77777777" w:rsidR="00797A36" w:rsidRPr="006C69F0" w:rsidRDefault="00797A36" w:rsidP="006C3352">
            <w:pPr>
              <w:pStyle w:val="movimento"/>
              <w:rPr>
                <w:color w:val="002060"/>
              </w:rPr>
            </w:pPr>
            <w:r w:rsidRPr="006C69F0">
              <w:rPr>
                <w:color w:val="002060"/>
              </w:rPr>
              <w:t>FILIPPUCCI NICOLA</w:t>
            </w:r>
          </w:p>
        </w:tc>
        <w:tc>
          <w:tcPr>
            <w:tcW w:w="2200" w:type="dxa"/>
            <w:tcMar>
              <w:top w:w="20" w:type="dxa"/>
              <w:left w:w="20" w:type="dxa"/>
              <w:bottom w:w="20" w:type="dxa"/>
              <w:right w:w="20" w:type="dxa"/>
            </w:tcMar>
            <w:vAlign w:val="center"/>
            <w:hideMark/>
          </w:tcPr>
          <w:p w14:paraId="2143012A" w14:textId="77777777" w:rsidR="00797A36" w:rsidRPr="006C69F0" w:rsidRDefault="00797A36" w:rsidP="006C3352">
            <w:pPr>
              <w:pStyle w:val="movimento2"/>
              <w:rPr>
                <w:color w:val="002060"/>
              </w:rPr>
            </w:pPr>
            <w:r w:rsidRPr="006C69F0">
              <w:rPr>
                <w:color w:val="002060"/>
              </w:rPr>
              <w:t xml:space="preserve">(VILLA CECCOLINI CALCIO) </w:t>
            </w:r>
          </w:p>
        </w:tc>
        <w:tc>
          <w:tcPr>
            <w:tcW w:w="800" w:type="dxa"/>
            <w:tcMar>
              <w:top w:w="20" w:type="dxa"/>
              <w:left w:w="20" w:type="dxa"/>
              <w:bottom w:w="20" w:type="dxa"/>
              <w:right w:w="20" w:type="dxa"/>
            </w:tcMar>
            <w:vAlign w:val="center"/>
            <w:hideMark/>
          </w:tcPr>
          <w:p w14:paraId="2290662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8AB9AF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A65DE4A" w14:textId="77777777" w:rsidR="00797A36" w:rsidRPr="006C69F0" w:rsidRDefault="00797A36" w:rsidP="006C3352">
            <w:pPr>
              <w:pStyle w:val="movimento2"/>
              <w:rPr>
                <w:color w:val="002060"/>
              </w:rPr>
            </w:pPr>
            <w:r w:rsidRPr="006C69F0">
              <w:rPr>
                <w:color w:val="002060"/>
              </w:rPr>
              <w:t> </w:t>
            </w:r>
          </w:p>
        </w:tc>
      </w:tr>
    </w:tbl>
    <w:p w14:paraId="7BECC778"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8D2F8DE" w14:textId="77777777" w:rsidTr="006C3352">
        <w:tc>
          <w:tcPr>
            <w:tcW w:w="2200" w:type="dxa"/>
            <w:tcMar>
              <w:top w:w="20" w:type="dxa"/>
              <w:left w:w="20" w:type="dxa"/>
              <w:bottom w:w="20" w:type="dxa"/>
              <w:right w:w="20" w:type="dxa"/>
            </w:tcMar>
            <w:vAlign w:val="center"/>
            <w:hideMark/>
          </w:tcPr>
          <w:p w14:paraId="45AD460C" w14:textId="77777777" w:rsidR="00797A36" w:rsidRPr="006C69F0" w:rsidRDefault="00797A36" w:rsidP="006C3352">
            <w:pPr>
              <w:pStyle w:val="movimento"/>
              <w:rPr>
                <w:color w:val="002060"/>
              </w:rPr>
            </w:pPr>
            <w:r w:rsidRPr="006C69F0">
              <w:rPr>
                <w:color w:val="002060"/>
              </w:rPr>
              <w:t>ZARFAOUI AMINE</w:t>
            </w:r>
          </w:p>
        </w:tc>
        <w:tc>
          <w:tcPr>
            <w:tcW w:w="2200" w:type="dxa"/>
            <w:tcMar>
              <w:top w:w="20" w:type="dxa"/>
              <w:left w:w="20" w:type="dxa"/>
              <w:bottom w:w="20" w:type="dxa"/>
              <w:right w:w="20" w:type="dxa"/>
            </w:tcMar>
            <w:vAlign w:val="center"/>
            <w:hideMark/>
          </w:tcPr>
          <w:p w14:paraId="23651EB1" w14:textId="77777777" w:rsidR="00797A36" w:rsidRPr="006C69F0" w:rsidRDefault="00797A36" w:rsidP="006C3352">
            <w:pPr>
              <w:pStyle w:val="movimento2"/>
              <w:rPr>
                <w:color w:val="002060"/>
              </w:rPr>
            </w:pPr>
            <w:r w:rsidRPr="006C69F0">
              <w:rPr>
                <w:color w:val="002060"/>
              </w:rPr>
              <w:t xml:space="preserve">(ATLETICO NO BORDERS) </w:t>
            </w:r>
          </w:p>
        </w:tc>
        <w:tc>
          <w:tcPr>
            <w:tcW w:w="800" w:type="dxa"/>
            <w:tcMar>
              <w:top w:w="20" w:type="dxa"/>
              <w:left w:w="20" w:type="dxa"/>
              <w:bottom w:w="20" w:type="dxa"/>
              <w:right w:w="20" w:type="dxa"/>
            </w:tcMar>
            <w:vAlign w:val="center"/>
            <w:hideMark/>
          </w:tcPr>
          <w:p w14:paraId="79572817"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FA9F89D" w14:textId="77777777" w:rsidR="00797A36" w:rsidRPr="006C69F0" w:rsidRDefault="00797A36" w:rsidP="006C3352">
            <w:pPr>
              <w:pStyle w:val="movimento"/>
              <w:rPr>
                <w:color w:val="002060"/>
              </w:rPr>
            </w:pPr>
            <w:r w:rsidRPr="006C69F0">
              <w:rPr>
                <w:color w:val="002060"/>
              </w:rPr>
              <w:t>JALAL AMINE</w:t>
            </w:r>
          </w:p>
        </w:tc>
        <w:tc>
          <w:tcPr>
            <w:tcW w:w="2200" w:type="dxa"/>
            <w:tcMar>
              <w:top w:w="20" w:type="dxa"/>
              <w:left w:w="20" w:type="dxa"/>
              <w:bottom w:w="20" w:type="dxa"/>
              <w:right w:w="20" w:type="dxa"/>
            </w:tcMar>
            <w:vAlign w:val="center"/>
            <w:hideMark/>
          </w:tcPr>
          <w:p w14:paraId="56B3550F" w14:textId="77777777" w:rsidR="00797A36" w:rsidRPr="006C69F0" w:rsidRDefault="00797A36" w:rsidP="006C3352">
            <w:pPr>
              <w:pStyle w:val="movimento2"/>
              <w:rPr>
                <w:color w:val="002060"/>
              </w:rPr>
            </w:pPr>
            <w:r w:rsidRPr="006C69F0">
              <w:rPr>
                <w:color w:val="002060"/>
              </w:rPr>
              <w:t xml:space="preserve">(VIRTUS TEAM SOC.COOP.) </w:t>
            </w:r>
          </w:p>
        </w:tc>
      </w:tr>
    </w:tbl>
    <w:p w14:paraId="10A21D04" w14:textId="77777777" w:rsidR="00797A36" w:rsidRPr="006C69F0" w:rsidRDefault="00797A36" w:rsidP="00797A36">
      <w:pPr>
        <w:pStyle w:val="titolo10"/>
        <w:rPr>
          <w:rFonts w:eastAsiaTheme="minorEastAsia"/>
          <w:color w:val="002060"/>
        </w:rPr>
      </w:pPr>
      <w:r w:rsidRPr="006C69F0">
        <w:rPr>
          <w:color w:val="002060"/>
        </w:rPr>
        <w:t xml:space="preserve">GARE DEL 22/11/2022 </w:t>
      </w:r>
    </w:p>
    <w:p w14:paraId="363FD70E" w14:textId="77777777" w:rsidR="00797A36" w:rsidRPr="006C69F0" w:rsidRDefault="00797A36" w:rsidP="00797A36">
      <w:pPr>
        <w:pStyle w:val="titolo7a"/>
        <w:rPr>
          <w:color w:val="002060"/>
        </w:rPr>
      </w:pPr>
      <w:r w:rsidRPr="006C69F0">
        <w:rPr>
          <w:color w:val="002060"/>
        </w:rPr>
        <w:t xml:space="preserve">PROVVEDIMENTI DISCIPLINARI </w:t>
      </w:r>
    </w:p>
    <w:p w14:paraId="4A29FB31"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47966F1A" w14:textId="77777777" w:rsidR="00797A36" w:rsidRPr="006C69F0" w:rsidRDefault="00797A36" w:rsidP="00797A36">
      <w:pPr>
        <w:pStyle w:val="titolo30"/>
        <w:rPr>
          <w:color w:val="002060"/>
        </w:rPr>
      </w:pPr>
      <w:r w:rsidRPr="006C69F0">
        <w:rPr>
          <w:color w:val="002060"/>
        </w:rPr>
        <w:t xml:space="preserve">CALCIATORI NON ESPULSI </w:t>
      </w:r>
    </w:p>
    <w:p w14:paraId="71310C4A" w14:textId="77777777" w:rsidR="00797A36" w:rsidRPr="006C69F0" w:rsidRDefault="00797A36" w:rsidP="00797A36">
      <w:pPr>
        <w:pStyle w:val="titolo20"/>
        <w:rPr>
          <w:color w:val="002060"/>
        </w:rPr>
      </w:pPr>
      <w:r w:rsidRPr="006C69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BD2DF01" w14:textId="77777777" w:rsidTr="006C3352">
        <w:tc>
          <w:tcPr>
            <w:tcW w:w="2200" w:type="dxa"/>
            <w:tcMar>
              <w:top w:w="20" w:type="dxa"/>
              <w:left w:w="20" w:type="dxa"/>
              <w:bottom w:w="20" w:type="dxa"/>
              <w:right w:w="20" w:type="dxa"/>
            </w:tcMar>
            <w:vAlign w:val="center"/>
            <w:hideMark/>
          </w:tcPr>
          <w:p w14:paraId="01B1568B" w14:textId="77777777" w:rsidR="00797A36" w:rsidRPr="006C69F0" w:rsidRDefault="00797A36" w:rsidP="006C3352">
            <w:pPr>
              <w:pStyle w:val="movimento"/>
              <w:rPr>
                <w:color w:val="002060"/>
              </w:rPr>
            </w:pPr>
            <w:r w:rsidRPr="006C69F0">
              <w:rPr>
                <w:color w:val="002060"/>
              </w:rPr>
              <w:t>SPURIO MATTEO</w:t>
            </w:r>
          </w:p>
        </w:tc>
        <w:tc>
          <w:tcPr>
            <w:tcW w:w="2200" w:type="dxa"/>
            <w:tcMar>
              <w:top w:w="20" w:type="dxa"/>
              <w:left w:w="20" w:type="dxa"/>
              <w:bottom w:w="20" w:type="dxa"/>
              <w:right w:w="20" w:type="dxa"/>
            </w:tcMar>
            <w:vAlign w:val="center"/>
            <w:hideMark/>
          </w:tcPr>
          <w:p w14:paraId="0B51B617" w14:textId="77777777" w:rsidR="00797A36" w:rsidRPr="006C69F0" w:rsidRDefault="00797A36" w:rsidP="006C3352">
            <w:pPr>
              <w:pStyle w:val="movimento2"/>
              <w:rPr>
                <w:color w:val="002060"/>
              </w:rPr>
            </w:pPr>
            <w:r w:rsidRPr="006C69F0">
              <w:rPr>
                <w:color w:val="002060"/>
              </w:rPr>
              <w:t xml:space="preserve">(TRUENTIN LAMA) </w:t>
            </w:r>
          </w:p>
        </w:tc>
        <w:tc>
          <w:tcPr>
            <w:tcW w:w="800" w:type="dxa"/>
            <w:tcMar>
              <w:top w:w="20" w:type="dxa"/>
              <w:left w:w="20" w:type="dxa"/>
              <w:bottom w:w="20" w:type="dxa"/>
              <w:right w:w="20" w:type="dxa"/>
            </w:tcMar>
            <w:vAlign w:val="center"/>
            <w:hideMark/>
          </w:tcPr>
          <w:p w14:paraId="58C34E8C"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7A9388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1EB52C4" w14:textId="77777777" w:rsidR="00797A36" w:rsidRPr="006C69F0" w:rsidRDefault="00797A36" w:rsidP="006C3352">
            <w:pPr>
              <w:pStyle w:val="movimento2"/>
              <w:rPr>
                <w:color w:val="002060"/>
              </w:rPr>
            </w:pPr>
            <w:r w:rsidRPr="006C69F0">
              <w:rPr>
                <w:color w:val="002060"/>
              </w:rPr>
              <w:t> </w:t>
            </w:r>
          </w:p>
        </w:tc>
      </w:tr>
    </w:tbl>
    <w:p w14:paraId="33C1ECE0" w14:textId="77777777" w:rsidR="00797A36" w:rsidRPr="006C69F0" w:rsidRDefault="00797A36" w:rsidP="00797A36">
      <w:pPr>
        <w:pStyle w:val="breakline"/>
        <w:rPr>
          <w:color w:val="002060"/>
        </w:rPr>
      </w:pPr>
    </w:p>
    <w:p w14:paraId="31A91A1A"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3F5B3149"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287E8F31" w14:textId="77777777" w:rsidR="00797A36" w:rsidRPr="006C69F0" w:rsidRDefault="00797A36" w:rsidP="00797A36">
      <w:pPr>
        <w:pStyle w:val="breakline"/>
        <w:rPr>
          <w:rFonts w:eastAsiaTheme="minorEastAsia"/>
          <w:color w:val="002060"/>
        </w:rPr>
      </w:pPr>
    </w:p>
    <w:p w14:paraId="1A482431" w14:textId="77777777" w:rsidR="00797A36" w:rsidRPr="006C69F0" w:rsidRDefault="00797A36" w:rsidP="00797A36">
      <w:pPr>
        <w:pStyle w:val="titoloprinc0"/>
        <w:rPr>
          <w:color w:val="002060"/>
        </w:rPr>
      </w:pPr>
      <w:r w:rsidRPr="006C69F0">
        <w:rPr>
          <w:color w:val="002060"/>
        </w:rPr>
        <w:t>CLASSIFICA</w:t>
      </w:r>
    </w:p>
    <w:p w14:paraId="5CA13A06" w14:textId="77777777" w:rsidR="00797A36" w:rsidRPr="006C69F0" w:rsidRDefault="00797A36" w:rsidP="00797A36">
      <w:pPr>
        <w:pStyle w:val="breakline"/>
        <w:rPr>
          <w:color w:val="002060"/>
        </w:rPr>
      </w:pPr>
    </w:p>
    <w:p w14:paraId="303BEA4C" w14:textId="77777777" w:rsidR="00797A36" w:rsidRPr="006C69F0" w:rsidRDefault="00797A36" w:rsidP="00797A36">
      <w:pPr>
        <w:pStyle w:val="breakline"/>
        <w:rPr>
          <w:color w:val="002060"/>
        </w:rPr>
      </w:pPr>
    </w:p>
    <w:p w14:paraId="05983197"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6B125446"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32860"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BF66"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B5B56"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BBD53"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CCC7"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ECDE8"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DE811"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CA326"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BD3E0"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C27DE" w14:textId="77777777" w:rsidR="00797A36" w:rsidRPr="006C69F0" w:rsidRDefault="00797A36" w:rsidP="006C3352">
            <w:pPr>
              <w:pStyle w:val="headertabella0"/>
              <w:rPr>
                <w:color w:val="002060"/>
              </w:rPr>
            </w:pPr>
            <w:r w:rsidRPr="006C69F0">
              <w:rPr>
                <w:color w:val="002060"/>
              </w:rPr>
              <w:t>PE</w:t>
            </w:r>
          </w:p>
        </w:tc>
      </w:tr>
      <w:tr w:rsidR="00797A36" w:rsidRPr="006C69F0" w14:paraId="16540036"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7FF76" w14:textId="77777777" w:rsidR="00797A36" w:rsidRPr="006C69F0" w:rsidRDefault="00797A36" w:rsidP="006C3352">
            <w:pPr>
              <w:pStyle w:val="rowtabella0"/>
              <w:rPr>
                <w:color w:val="002060"/>
              </w:rPr>
            </w:pPr>
            <w:r w:rsidRPr="006C69F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196D"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2FF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91A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0CB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6A4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1FC4A"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8771"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A463"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357F" w14:textId="77777777" w:rsidR="00797A36" w:rsidRPr="006C69F0" w:rsidRDefault="00797A36" w:rsidP="006C3352">
            <w:pPr>
              <w:pStyle w:val="rowtabella0"/>
              <w:jc w:val="center"/>
              <w:rPr>
                <w:color w:val="002060"/>
              </w:rPr>
            </w:pPr>
            <w:r w:rsidRPr="006C69F0">
              <w:rPr>
                <w:color w:val="002060"/>
              </w:rPr>
              <w:t>0</w:t>
            </w:r>
          </w:p>
        </w:tc>
      </w:tr>
      <w:tr w:rsidR="00797A36" w:rsidRPr="006C69F0" w14:paraId="6315F22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8DE80" w14:textId="77777777" w:rsidR="00797A36" w:rsidRPr="006C69F0" w:rsidRDefault="00797A36" w:rsidP="006C3352">
            <w:pPr>
              <w:pStyle w:val="rowtabella0"/>
              <w:rPr>
                <w:color w:val="002060"/>
              </w:rPr>
            </w:pPr>
            <w:r w:rsidRPr="006C69F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A7E6"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DC6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179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A9D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4B2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8556"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053E"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DC8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4D43" w14:textId="77777777" w:rsidR="00797A36" w:rsidRPr="006C69F0" w:rsidRDefault="00797A36" w:rsidP="006C3352">
            <w:pPr>
              <w:pStyle w:val="rowtabella0"/>
              <w:jc w:val="center"/>
              <w:rPr>
                <w:color w:val="002060"/>
              </w:rPr>
            </w:pPr>
            <w:r w:rsidRPr="006C69F0">
              <w:rPr>
                <w:color w:val="002060"/>
              </w:rPr>
              <w:t>0</w:t>
            </w:r>
          </w:p>
        </w:tc>
      </w:tr>
      <w:tr w:rsidR="00797A36" w:rsidRPr="006C69F0" w14:paraId="3EA3062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7DB2C" w14:textId="77777777" w:rsidR="00797A36" w:rsidRPr="006C69F0" w:rsidRDefault="00797A36" w:rsidP="006C3352">
            <w:pPr>
              <w:pStyle w:val="rowtabella0"/>
              <w:rPr>
                <w:color w:val="002060"/>
              </w:rPr>
            </w:pPr>
            <w:r w:rsidRPr="006C69F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FD60"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364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6F29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AE78"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0CD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108A"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55F3"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209E"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4955" w14:textId="77777777" w:rsidR="00797A36" w:rsidRPr="006C69F0" w:rsidRDefault="00797A36" w:rsidP="006C3352">
            <w:pPr>
              <w:pStyle w:val="rowtabella0"/>
              <w:jc w:val="center"/>
              <w:rPr>
                <w:color w:val="002060"/>
              </w:rPr>
            </w:pPr>
            <w:r w:rsidRPr="006C69F0">
              <w:rPr>
                <w:color w:val="002060"/>
              </w:rPr>
              <w:t>0</w:t>
            </w:r>
          </w:p>
        </w:tc>
      </w:tr>
      <w:tr w:rsidR="00797A36" w:rsidRPr="006C69F0" w14:paraId="05F2A7C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F58C4" w14:textId="77777777" w:rsidR="00797A36" w:rsidRPr="006C69F0" w:rsidRDefault="00797A36" w:rsidP="006C3352">
            <w:pPr>
              <w:pStyle w:val="rowtabella0"/>
              <w:rPr>
                <w:color w:val="002060"/>
              </w:rPr>
            </w:pPr>
            <w:r w:rsidRPr="006C69F0">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07D5"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4BC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ADA6"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794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10B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C8A6"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65AA"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1108"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5DDD" w14:textId="77777777" w:rsidR="00797A36" w:rsidRPr="006C69F0" w:rsidRDefault="00797A36" w:rsidP="006C3352">
            <w:pPr>
              <w:pStyle w:val="rowtabella0"/>
              <w:jc w:val="center"/>
              <w:rPr>
                <w:color w:val="002060"/>
              </w:rPr>
            </w:pPr>
            <w:r w:rsidRPr="006C69F0">
              <w:rPr>
                <w:color w:val="002060"/>
              </w:rPr>
              <w:t>0</w:t>
            </w:r>
          </w:p>
        </w:tc>
      </w:tr>
      <w:tr w:rsidR="00797A36" w:rsidRPr="006C69F0" w14:paraId="1A9EFFE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C2602" w14:textId="77777777" w:rsidR="00797A36" w:rsidRPr="006C69F0" w:rsidRDefault="00797A36" w:rsidP="006C3352">
            <w:pPr>
              <w:pStyle w:val="rowtabella0"/>
              <w:rPr>
                <w:color w:val="002060"/>
              </w:rPr>
            </w:pPr>
            <w:r w:rsidRPr="006C69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FFF4"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1CB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7F1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E95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1009"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FEEA"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2216"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7FFC"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9FCB" w14:textId="77777777" w:rsidR="00797A36" w:rsidRPr="006C69F0" w:rsidRDefault="00797A36" w:rsidP="006C3352">
            <w:pPr>
              <w:pStyle w:val="rowtabella0"/>
              <w:jc w:val="center"/>
              <w:rPr>
                <w:color w:val="002060"/>
              </w:rPr>
            </w:pPr>
            <w:r w:rsidRPr="006C69F0">
              <w:rPr>
                <w:color w:val="002060"/>
              </w:rPr>
              <w:t>0</w:t>
            </w:r>
          </w:p>
        </w:tc>
      </w:tr>
      <w:tr w:rsidR="00797A36" w:rsidRPr="006C69F0" w14:paraId="5D7CB9F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BC32A" w14:textId="77777777" w:rsidR="00797A36" w:rsidRPr="006C69F0" w:rsidRDefault="00797A36" w:rsidP="006C3352">
            <w:pPr>
              <w:pStyle w:val="rowtabella0"/>
              <w:rPr>
                <w:color w:val="002060"/>
              </w:rPr>
            </w:pPr>
            <w:r w:rsidRPr="006C69F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0D56"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3F0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145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BEB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ACFA"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D0A1"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9A36"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EEC6"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DDCC" w14:textId="77777777" w:rsidR="00797A36" w:rsidRPr="006C69F0" w:rsidRDefault="00797A36" w:rsidP="006C3352">
            <w:pPr>
              <w:pStyle w:val="rowtabella0"/>
              <w:jc w:val="center"/>
              <w:rPr>
                <w:color w:val="002060"/>
              </w:rPr>
            </w:pPr>
            <w:r w:rsidRPr="006C69F0">
              <w:rPr>
                <w:color w:val="002060"/>
              </w:rPr>
              <w:t>0</w:t>
            </w:r>
          </w:p>
        </w:tc>
      </w:tr>
      <w:tr w:rsidR="00797A36" w:rsidRPr="006C69F0" w14:paraId="214A02E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7374A" w14:textId="77777777" w:rsidR="00797A36" w:rsidRPr="006C69F0" w:rsidRDefault="00797A36" w:rsidP="006C3352">
            <w:pPr>
              <w:pStyle w:val="rowtabella0"/>
              <w:rPr>
                <w:color w:val="002060"/>
              </w:rPr>
            </w:pPr>
            <w:r w:rsidRPr="006C69F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BD57"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99E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2BE2"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50A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B81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FE47"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E55A"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7567"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C3BD" w14:textId="77777777" w:rsidR="00797A36" w:rsidRPr="006C69F0" w:rsidRDefault="00797A36" w:rsidP="006C3352">
            <w:pPr>
              <w:pStyle w:val="rowtabella0"/>
              <w:jc w:val="center"/>
              <w:rPr>
                <w:color w:val="002060"/>
              </w:rPr>
            </w:pPr>
            <w:r w:rsidRPr="006C69F0">
              <w:rPr>
                <w:color w:val="002060"/>
              </w:rPr>
              <w:t>0</w:t>
            </w:r>
          </w:p>
        </w:tc>
      </w:tr>
      <w:tr w:rsidR="00797A36" w:rsidRPr="006C69F0" w14:paraId="354B4A5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E1835" w14:textId="77777777" w:rsidR="00797A36" w:rsidRPr="006C69F0" w:rsidRDefault="00797A36" w:rsidP="006C3352">
            <w:pPr>
              <w:pStyle w:val="rowtabella0"/>
              <w:rPr>
                <w:color w:val="002060"/>
              </w:rPr>
            </w:pPr>
            <w:r w:rsidRPr="006C69F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7D40"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CB7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EF40"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1B4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5E8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8F85"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C98B"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A66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724A" w14:textId="77777777" w:rsidR="00797A36" w:rsidRPr="006C69F0" w:rsidRDefault="00797A36" w:rsidP="006C3352">
            <w:pPr>
              <w:pStyle w:val="rowtabella0"/>
              <w:jc w:val="center"/>
              <w:rPr>
                <w:color w:val="002060"/>
              </w:rPr>
            </w:pPr>
            <w:r w:rsidRPr="006C69F0">
              <w:rPr>
                <w:color w:val="002060"/>
              </w:rPr>
              <w:t>0</w:t>
            </w:r>
          </w:p>
        </w:tc>
      </w:tr>
      <w:tr w:rsidR="00797A36" w:rsidRPr="006C69F0" w14:paraId="6E85CA9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EB934" w14:textId="77777777" w:rsidR="00797A36" w:rsidRPr="006C69F0" w:rsidRDefault="00797A36" w:rsidP="006C3352">
            <w:pPr>
              <w:pStyle w:val="rowtabella0"/>
              <w:rPr>
                <w:color w:val="002060"/>
              </w:rPr>
            </w:pPr>
            <w:r w:rsidRPr="006C69F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C71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ECC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90E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91C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D27C"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C76C"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550D"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8CE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F75F" w14:textId="77777777" w:rsidR="00797A36" w:rsidRPr="006C69F0" w:rsidRDefault="00797A36" w:rsidP="006C3352">
            <w:pPr>
              <w:pStyle w:val="rowtabella0"/>
              <w:jc w:val="center"/>
              <w:rPr>
                <w:color w:val="002060"/>
              </w:rPr>
            </w:pPr>
            <w:r w:rsidRPr="006C69F0">
              <w:rPr>
                <w:color w:val="002060"/>
              </w:rPr>
              <w:t>0</w:t>
            </w:r>
          </w:p>
        </w:tc>
      </w:tr>
      <w:tr w:rsidR="00797A36" w:rsidRPr="006C69F0" w14:paraId="50F50CC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A8702" w14:textId="77777777" w:rsidR="00797A36" w:rsidRPr="006C69F0" w:rsidRDefault="00797A36" w:rsidP="006C3352">
            <w:pPr>
              <w:pStyle w:val="rowtabella0"/>
              <w:rPr>
                <w:color w:val="002060"/>
              </w:rPr>
            </w:pPr>
            <w:r w:rsidRPr="006C69F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246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701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B7F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57B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0C22"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54B5"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9438"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1AD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4C33" w14:textId="77777777" w:rsidR="00797A36" w:rsidRPr="006C69F0" w:rsidRDefault="00797A36" w:rsidP="006C3352">
            <w:pPr>
              <w:pStyle w:val="rowtabella0"/>
              <w:jc w:val="center"/>
              <w:rPr>
                <w:color w:val="002060"/>
              </w:rPr>
            </w:pPr>
            <w:r w:rsidRPr="006C69F0">
              <w:rPr>
                <w:color w:val="002060"/>
              </w:rPr>
              <w:t>0</w:t>
            </w:r>
          </w:p>
        </w:tc>
      </w:tr>
      <w:tr w:rsidR="00797A36" w:rsidRPr="006C69F0" w14:paraId="7B51416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9113A" w14:textId="77777777" w:rsidR="00797A36" w:rsidRPr="006C69F0" w:rsidRDefault="00797A36" w:rsidP="006C3352">
            <w:pPr>
              <w:pStyle w:val="rowtabella0"/>
              <w:rPr>
                <w:color w:val="002060"/>
              </w:rPr>
            </w:pPr>
            <w:r w:rsidRPr="006C69F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C87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7AB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61A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17F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1F8B"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F5E8"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9A06" w14:textId="77777777" w:rsidR="00797A36" w:rsidRPr="006C69F0" w:rsidRDefault="00797A36" w:rsidP="006C3352">
            <w:pPr>
              <w:pStyle w:val="rowtabella0"/>
              <w:jc w:val="center"/>
              <w:rPr>
                <w:color w:val="002060"/>
              </w:rPr>
            </w:pPr>
            <w:r w:rsidRPr="006C69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C2BA"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3EA6" w14:textId="77777777" w:rsidR="00797A36" w:rsidRPr="006C69F0" w:rsidRDefault="00797A36" w:rsidP="006C3352">
            <w:pPr>
              <w:pStyle w:val="rowtabella0"/>
              <w:jc w:val="center"/>
              <w:rPr>
                <w:color w:val="002060"/>
              </w:rPr>
            </w:pPr>
            <w:r w:rsidRPr="006C69F0">
              <w:rPr>
                <w:color w:val="002060"/>
              </w:rPr>
              <w:t>0</w:t>
            </w:r>
          </w:p>
        </w:tc>
      </w:tr>
      <w:tr w:rsidR="00797A36" w:rsidRPr="006C69F0" w14:paraId="53A9FAA4"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477AE9" w14:textId="77777777" w:rsidR="00797A36" w:rsidRPr="006C69F0" w:rsidRDefault="00797A36" w:rsidP="006C3352">
            <w:pPr>
              <w:pStyle w:val="rowtabella0"/>
              <w:rPr>
                <w:color w:val="002060"/>
              </w:rPr>
            </w:pPr>
            <w:r w:rsidRPr="006C69F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432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97B8"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26F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AEC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462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515B"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E315" w14:textId="77777777" w:rsidR="00797A36" w:rsidRPr="006C69F0" w:rsidRDefault="00797A36" w:rsidP="006C3352">
            <w:pPr>
              <w:pStyle w:val="rowtabella0"/>
              <w:jc w:val="center"/>
              <w:rPr>
                <w:color w:val="002060"/>
              </w:rPr>
            </w:pPr>
            <w:r w:rsidRPr="006C69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59FE"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5C69" w14:textId="77777777" w:rsidR="00797A36" w:rsidRPr="006C69F0" w:rsidRDefault="00797A36" w:rsidP="006C3352">
            <w:pPr>
              <w:pStyle w:val="rowtabella0"/>
              <w:jc w:val="center"/>
              <w:rPr>
                <w:color w:val="002060"/>
              </w:rPr>
            </w:pPr>
            <w:r w:rsidRPr="006C69F0">
              <w:rPr>
                <w:color w:val="002060"/>
              </w:rPr>
              <w:t>0</w:t>
            </w:r>
          </w:p>
        </w:tc>
      </w:tr>
    </w:tbl>
    <w:p w14:paraId="3B013EE5" w14:textId="77777777" w:rsidR="00797A36" w:rsidRPr="006C69F0" w:rsidRDefault="00797A36" w:rsidP="00797A36">
      <w:pPr>
        <w:pStyle w:val="breakline"/>
        <w:rPr>
          <w:rFonts w:eastAsiaTheme="minorEastAsia"/>
          <w:color w:val="002060"/>
        </w:rPr>
      </w:pPr>
    </w:p>
    <w:p w14:paraId="39D69E73" w14:textId="77777777" w:rsidR="00797A36" w:rsidRPr="006C69F0" w:rsidRDefault="00797A36" w:rsidP="00797A36">
      <w:pPr>
        <w:pStyle w:val="breakline"/>
        <w:rPr>
          <w:color w:val="002060"/>
        </w:rPr>
      </w:pPr>
    </w:p>
    <w:p w14:paraId="798971A6" w14:textId="77777777" w:rsidR="00797A36" w:rsidRPr="006C69F0" w:rsidRDefault="00797A36" w:rsidP="00797A36">
      <w:pPr>
        <w:pStyle w:val="sottotitolocampionato10"/>
        <w:rPr>
          <w:color w:val="002060"/>
        </w:rPr>
      </w:pPr>
      <w:r w:rsidRPr="006C69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7967D876"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9DF46"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3E8C"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74A97"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5281"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FBEC"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F7D80"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E7F81"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E2FD6"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DF286"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DA09F" w14:textId="77777777" w:rsidR="00797A36" w:rsidRPr="006C69F0" w:rsidRDefault="00797A36" w:rsidP="006C3352">
            <w:pPr>
              <w:pStyle w:val="headertabella0"/>
              <w:rPr>
                <w:color w:val="002060"/>
              </w:rPr>
            </w:pPr>
            <w:r w:rsidRPr="006C69F0">
              <w:rPr>
                <w:color w:val="002060"/>
              </w:rPr>
              <w:t>PE</w:t>
            </w:r>
          </w:p>
        </w:tc>
      </w:tr>
      <w:tr w:rsidR="00797A36" w:rsidRPr="006C69F0" w14:paraId="51537416"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82BDE" w14:textId="77777777" w:rsidR="00797A36" w:rsidRPr="006C69F0" w:rsidRDefault="00797A36" w:rsidP="006C3352">
            <w:pPr>
              <w:pStyle w:val="rowtabella0"/>
              <w:rPr>
                <w:color w:val="002060"/>
              </w:rPr>
            </w:pPr>
            <w:r w:rsidRPr="006C69F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A703"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DCE1"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85D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9A3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EA0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C5CC"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EB1E"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A6BC"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1CB1" w14:textId="77777777" w:rsidR="00797A36" w:rsidRPr="006C69F0" w:rsidRDefault="00797A36" w:rsidP="006C3352">
            <w:pPr>
              <w:pStyle w:val="rowtabella0"/>
              <w:jc w:val="center"/>
              <w:rPr>
                <w:color w:val="002060"/>
              </w:rPr>
            </w:pPr>
            <w:r w:rsidRPr="006C69F0">
              <w:rPr>
                <w:color w:val="002060"/>
              </w:rPr>
              <w:t>0</w:t>
            </w:r>
          </w:p>
        </w:tc>
      </w:tr>
      <w:tr w:rsidR="00797A36" w:rsidRPr="006C69F0" w14:paraId="126749B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95C44" w14:textId="77777777" w:rsidR="00797A36" w:rsidRPr="006C69F0" w:rsidRDefault="00797A36" w:rsidP="006C3352">
            <w:pPr>
              <w:pStyle w:val="rowtabella0"/>
              <w:rPr>
                <w:color w:val="002060"/>
              </w:rPr>
            </w:pPr>
            <w:r w:rsidRPr="006C69F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623C"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873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26A4"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3D5E"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062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F40C"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21F7"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BDA6"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56A1" w14:textId="77777777" w:rsidR="00797A36" w:rsidRPr="006C69F0" w:rsidRDefault="00797A36" w:rsidP="006C3352">
            <w:pPr>
              <w:pStyle w:val="rowtabella0"/>
              <w:jc w:val="center"/>
              <w:rPr>
                <w:color w:val="002060"/>
              </w:rPr>
            </w:pPr>
            <w:r w:rsidRPr="006C69F0">
              <w:rPr>
                <w:color w:val="002060"/>
              </w:rPr>
              <w:t>0</w:t>
            </w:r>
          </w:p>
        </w:tc>
      </w:tr>
      <w:tr w:rsidR="00797A36" w:rsidRPr="006C69F0" w14:paraId="2FE65C5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3A230" w14:textId="77777777" w:rsidR="00797A36" w:rsidRPr="006C69F0" w:rsidRDefault="00797A36" w:rsidP="006C3352">
            <w:pPr>
              <w:pStyle w:val="rowtabella0"/>
              <w:rPr>
                <w:color w:val="002060"/>
              </w:rPr>
            </w:pPr>
            <w:r w:rsidRPr="006C69F0">
              <w:rPr>
                <w:color w:val="002060"/>
              </w:rPr>
              <w:lastRenderedPageBreak/>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C177"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A44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44E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6D1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EC4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6E88"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3238"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6DE1"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1AFD" w14:textId="77777777" w:rsidR="00797A36" w:rsidRPr="006C69F0" w:rsidRDefault="00797A36" w:rsidP="006C3352">
            <w:pPr>
              <w:pStyle w:val="rowtabella0"/>
              <w:jc w:val="center"/>
              <w:rPr>
                <w:color w:val="002060"/>
              </w:rPr>
            </w:pPr>
            <w:r w:rsidRPr="006C69F0">
              <w:rPr>
                <w:color w:val="002060"/>
              </w:rPr>
              <w:t>0</w:t>
            </w:r>
          </w:p>
        </w:tc>
      </w:tr>
      <w:tr w:rsidR="00797A36" w:rsidRPr="006C69F0" w14:paraId="215030C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135F8" w14:textId="77777777" w:rsidR="00797A36" w:rsidRPr="006C69F0" w:rsidRDefault="00797A36" w:rsidP="006C3352">
            <w:pPr>
              <w:pStyle w:val="rowtabella0"/>
              <w:rPr>
                <w:color w:val="002060"/>
              </w:rPr>
            </w:pPr>
            <w:r w:rsidRPr="006C69F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460F"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748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53E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FF4F"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5D5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35DC"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35FA"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97BA"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A797" w14:textId="77777777" w:rsidR="00797A36" w:rsidRPr="006C69F0" w:rsidRDefault="00797A36" w:rsidP="006C3352">
            <w:pPr>
              <w:pStyle w:val="rowtabella0"/>
              <w:jc w:val="center"/>
              <w:rPr>
                <w:color w:val="002060"/>
              </w:rPr>
            </w:pPr>
            <w:r w:rsidRPr="006C69F0">
              <w:rPr>
                <w:color w:val="002060"/>
              </w:rPr>
              <w:t>0</w:t>
            </w:r>
          </w:p>
        </w:tc>
      </w:tr>
      <w:tr w:rsidR="00797A36" w:rsidRPr="006C69F0" w14:paraId="0D721F3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C5C33" w14:textId="77777777" w:rsidR="00797A36" w:rsidRPr="006C69F0" w:rsidRDefault="00797A36" w:rsidP="006C3352">
            <w:pPr>
              <w:pStyle w:val="rowtabella0"/>
              <w:rPr>
                <w:color w:val="002060"/>
              </w:rPr>
            </w:pPr>
            <w:r w:rsidRPr="006C69F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C774"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661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35A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410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4D5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9584"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D3A7"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7A52"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6EA9" w14:textId="77777777" w:rsidR="00797A36" w:rsidRPr="006C69F0" w:rsidRDefault="00797A36" w:rsidP="006C3352">
            <w:pPr>
              <w:pStyle w:val="rowtabella0"/>
              <w:jc w:val="center"/>
              <w:rPr>
                <w:color w:val="002060"/>
              </w:rPr>
            </w:pPr>
            <w:r w:rsidRPr="006C69F0">
              <w:rPr>
                <w:color w:val="002060"/>
              </w:rPr>
              <w:t>0</w:t>
            </w:r>
          </w:p>
        </w:tc>
      </w:tr>
      <w:tr w:rsidR="00797A36" w:rsidRPr="006C69F0" w14:paraId="10B3E08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34D73" w14:textId="77777777" w:rsidR="00797A36" w:rsidRPr="006C69F0" w:rsidRDefault="00797A36" w:rsidP="006C3352">
            <w:pPr>
              <w:pStyle w:val="rowtabella0"/>
              <w:rPr>
                <w:color w:val="002060"/>
              </w:rPr>
            </w:pPr>
            <w:r w:rsidRPr="006C69F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2CE3"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E0E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A8A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F0A4"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C0B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C6C7"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B721"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4A20"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7F00" w14:textId="77777777" w:rsidR="00797A36" w:rsidRPr="006C69F0" w:rsidRDefault="00797A36" w:rsidP="006C3352">
            <w:pPr>
              <w:pStyle w:val="rowtabella0"/>
              <w:jc w:val="center"/>
              <w:rPr>
                <w:color w:val="002060"/>
              </w:rPr>
            </w:pPr>
            <w:r w:rsidRPr="006C69F0">
              <w:rPr>
                <w:color w:val="002060"/>
              </w:rPr>
              <w:t>0</w:t>
            </w:r>
          </w:p>
        </w:tc>
      </w:tr>
      <w:tr w:rsidR="00797A36" w:rsidRPr="006C69F0" w14:paraId="6462F1E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906A9" w14:textId="77777777" w:rsidR="00797A36" w:rsidRPr="006C69F0" w:rsidRDefault="00797A36" w:rsidP="006C3352">
            <w:pPr>
              <w:pStyle w:val="rowtabella0"/>
              <w:rPr>
                <w:color w:val="002060"/>
              </w:rPr>
            </w:pPr>
            <w:r w:rsidRPr="006C69F0">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7203"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B72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39BF"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216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AED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EF1C"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E036"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45B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7B7B" w14:textId="77777777" w:rsidR="00797A36" w:rsidRPr="006C69F0" w:rsidRDefault="00797A36" w:rsidP="006C3352">
            <w:pPr>
              <w:pStyle w:val="rowtabella0"/>
              <w:jc w:val="center"/>
              <w:rPr>
                <w:color w:val="002060"/>
              </w:rPr>
            </w:pPr>
            <w:r w:rsidRPr="006C69F0">
              <w:rPr>
                <w:color w:val="002060"/>
              </w:rPr>
              <w:t>0</w:t>
            </w:r>
          </w:p>
        </w:tc>
      </w:tr>
      <w:tr w:rsidR="00797A36" w:rsidRPr="006C69F0" w14:paraId="74F198E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70B0D" w14:textId="77777777" w:rsidR="00797A36" w:rsidRPr="006C69F0" w:rsidRDefault="00797A36" w:rsidP="006C3352">
            <w:pPr>
              <w:pStyle w:val="rowtabella0"/>
              <w:rPr>
                <w:color w:val="002060"/>
              </w:rPr>
            </w:pPr>
            <w:r w:rsidRPr="006C69F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CD49"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420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346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EA1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C8C0"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2C2A"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2CDD"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D97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EF56" w14:textId="77777777" w:rsidR="00797A36" w:rsidRPr="006C69F0" w:rsidRDefault="00797A36" w:rsidP="006C3352">
            <w:pPr>
              <w:pStyle w:val="rowtabella0"/>
              <w:jc w:val="center"/>
              <w:rPr>
                <w:color w:val="002060"/>
              </w:rPr>
            </w:pPr>
            <w:r w:rsidRPr="006C69F0">
              <w:rPr>
                <w:color w:val="002060"/>
              </w:rPr>
              <w:t>0</w:t>
            </w:r>
          </w:p>
        </w:tc>
      </w:tr>
      <w:tr w:rsidR="00797A36" w:rsidRPr="006C69F0" w14:paraId="2E2FA67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4780A" w14:textId="77777777" w:rsidR="00797A36" w:rsidRPr="006C69F0" w:rsidRDefault="00797A36" w:rsidP="006C3352">
            <w:pPr>
              <w:pStyle w:val="rowtabella0"/>
              <w:rPr>
                <w:color w:val="002060"/>
              </w:rPr>
            </w:pPr>
            <w:r w:rsidRPr="006C69F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FD76"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6C0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8841"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054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0CB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066D"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48AE"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272F"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062D" w14:textId="77777777" w:rsidR="00797A36" w:rsidRPr="006C69F0" w:rsidRDefault="00797A36" w:rsidP="006C3352">
            <w:pPr>
              <w:pStyle w:val="rowtabella0"/>
              <w:jc w:val="center"/>
              <w:rPr>
                <w:color w:val="002060"/>
              </w:rPr>
            </w:pPr>
            <w:r w:rsidRPr="006C69F0">
              <w:rPr>
                <w:color w:val="002060"/>
              </w:rPr>
              <w:t>0</w:t>
            </w:r>
          </w:p>
        </w:tc>
      </w:tr>
      <w:tr w:rsidR="00797A36" w:rsidRPr="006C69F0" w14:paraId="438FE97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307D0" w14:textId="77777777" w:rsidR="00797A36" w:rsidRPr="006C69F0" w:rsidRDefault="00797A36" w:rsidP="006C3352">
            <w:pPr>
              <w:pStyle w:val="rowtabella0"/>
              <w:rPr>
                <w:color w:val="002060"/>
              </w:rPr>
            </w:pPr>
            <w:r w:rsidRPr="006C69F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A0CF"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14E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4E9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D5A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EC0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438E"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6518"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20A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DBA9" w14:textId="77777777" w:rsidR="00797A36" w:rsidRPr="006C69F0" w:rsidRDefault="00797A36" w:rsidP="006C3352">
            <w:pPr>
              <w:pStyle w:val="rowtabella0"/>
              <w:jc w:val="center"/>
              <w:rPr>
                <w:color w:val="002060"/>
              </w:rPr>
            </w:pPr>
            <w:r w:rsidRPr="006C69F0">
              <w:rPr>
                <w:color w:val="002060"/>
              </w:rPr>
              <w:t>0</w:t>
            </w:r>
          </w:p>
        </w:tc>
      </w:tr>
      <w:tr w:rsidR="00797A36" w:rsidRPr="006C69F0" w14:paraId="0C039FB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D4D6F" w14:textId="77777777" w:rsidR="00797A36" w:rsidRPr="006C69F0" w:rsidRDefault="00797A36" w:rsidP="006C3352">
            <w:pPr>
              <w:pStyle w:val="rowtabella0"/>
              <w:rPr>
                <w:color w:val="002060"/>
              </w:rPr>
            </w:pPr>
            <w:r w:rsidRPr="006C69F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59D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D2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A9C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73B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C6BD"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0E5D"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C720"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D917"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1641" w14:textId="77777777" w:rsidR="00797A36" w:rsidRPr="006C69F0" w:rsidRDefault="00797A36" w:rsidP="006C3352">
            <w:pPr>
              <w:pStyle w:val="rowtabella0"/>
              <w:jc w:val="center"/>
              <w:rPr>
                <w:color w:val="002060"/>
              </w:rPr>
            </w:pPr>
            <w:r w:rsidRPr="006C69F0">
              <w:rPr>
                <w:color w:val="002060"/>
              </w:rPr>
              <w:t>0</w:t>
            </w:r>
          </w:p>
        </w:tc>
      </w:tr>
      <w:tr w:rsidR="00797A36" w:rsidRPr="006C69F0" w14:paraId="1FC6FB5B"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32319" w14:textId="77777777" w:rsidR="00797A36" w:rsidRPr="006C69F0" w:rsidRDefault="00797A36" w:rsidP="006C3352">
            <w:pPr>
              <w:pStyle w:val="rowtabella0"/>
              <w:rPr>
                <w:color w:val="002060"/>
                <w:lang w:val="es-ES"/>
              </w:rPr>
            </w:pPr>
            <w:r w:rsidRPr="006C69F0">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33F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B2A6"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56F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C7D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B22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F4A2"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E2F7" w14:textId="77777777" w:rsidR="00797A36" w:rsidRPr="006C69F0" w:rsidRDefault="00797A36" w:rsidP="006C3352">
            <w:pPr>
              <w:pStyle w:val="rowtabella0"/>
              <w:jc w:val="center"/>
              <w:rPr>
                <w:color w:val="002060"/>
              </w:rPr>
            </w:pPr>
            <w:r w:rsidRPr="006C69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D7BB"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C4AC" w14:textId="77777777" w:rsidR="00797A36" w:rsidRPr="006C69F0" w:rsidRDefault="00797A36" w:rsidP="006C3352">
            <w:pPr>
              <w:pStyle w:val="rowtabella0"/>
              <w:jc w:val="center"/>
              <w:rPr>
                <w:color w:val="002060"/>
              </w:rPr>
            </w:pPr>
            <w:r w:rsidRPr="006C69F0">
              <w:rPr>
                <w:color w:val="002060"/>
              </w:rPr>
              <w:t>0</w:t>
            </w:r>
          </w:p>
        </w:tc>
      </w:tr>
    </w:tbl>
    <w:p w14:paraId="2FA58696" w14:textId="77777777" w:rsidR="00797A36" w:rsidRPr="006C69F0" w:rsidRDefault="00797A36" w:rsidP="00797A36">
      <w:pPr>
        <w:pStyle w:val="breakline"/>
        <w:rPr>
          <w:rFonts w:eastAsiaTheme="minorEastAsia"/>
          <w:color w:val="002060"/>
        </w:rPr>
      </w:pPr>
    </w:p>
    <w:p w14:paraId="7C28E8A1" w14:textId="77777777" w:rsidR="00797A36" w:rsidRPr="006C69F0" w:rsidRDefault="00797A36" w:rsidP="00797A36">
      <w:pPr>
        <w:pStyle w:val="breakline"/>
        <w:rPr>
          <w:color w:val="002060"/>
        </w:rPr>
      </w:pPr>
    </w:p>
    <w:p w14:paraId="487154E9"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7FE08554"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34231"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1995"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5436A"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834FE"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5B4F0"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B2BA9"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CF62"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A60A"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49363"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7414A" w14:textId="77777777" w:rsidR="00797A36" w:rsidRPr="006C69F0" w:rsidRDefault="00797A36" w:rsidP="006C3352">
            <w:pPr>
              <w:pStyle w:val="headertabella0"/>
              <w:rPr>
                <w:color w:val="002060"/>
              </w:rPr>
            </w:pPr>
            <w:r w:rsidRPr="006C69F0">
              <w:rPr>
                <w:color w:val="002060"/>
              </w:rPr>
              <w:t>PE</w:t>
            </w:r>
          </w:p>
        </w:tc>
      </w:tr>
      <w:tr w:rsidR="00797A36" w:rsidRPr="006C69F0" w14:paraId="04027F96"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67D25D" w14:textId="77777777" w:rsidR="00797A36" w:rsidRPr="006C69F0" w:rsidRDefault="00797A36" w:rsidP="006C3352">
            <w:pPr>
              <w:pStyle w:val="rowtabella0"/>
              <w:rPr>
                <w:color w:val="002060"/>
              </w:rPr>
            </w:pPr>
            <w:r w:rsidRPr="006C69F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1487"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313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0C3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602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CCC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C301"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F4B9"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449B"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E19F" w14:textId="77777777" w:rsidR="00797A36" w:rsidRPr="006C69F0" w:rsidRDefault="00797A36" w:rsidP="006C3352">
            <w:pPr>
              <w:pStyle w:val="rowtabella0"/>
              <w:jc w:val="center"/>
              <w:rPr>
                <w:color w:val="002060"/>
              </w:rPr>
            </w:pPr>
            <w:r w:rsidRPr="006C69F0">
              <w:rPr>
                <w:color w:val="002060"/>
              </w:rPr>
              <w:t>0</w:t>
            </w:r>
          </w:p>
        </w:tc>
      </w:tr>
      <w:tr w:rsidR="00797A36" w:rsidRPr="006C69F0" w14:paraId="638D211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54367" w14:textId="77777777" w:rsidR="00797A36" w:rsidRPr="006C69F0" w:rsidRDefault="00797A36" w:rsidP="006C3352">
            <w:pPr>
              <w:pStyle w:val="rowtabella0"/>
              <w:rPr>
                <w:color w:val="002060"/>
              </w:rPr>
            </w:pPr>
            <w:r w:rsidRPr="006C69F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C32C"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597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BBB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353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567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25F8"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8126"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5190"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FB73" w14:textId="77777777" w:rsidR="00797A36" w:rsidRPr="006C69F0" w:rsidRDefault="00797A36" w:rsidP="006C3352">
            <w:pPr>
              <w:pStyle w:val="rowtabella0"/>
              <w:jc w:val="center"/>
              <w:rPr>
                <w:color w:val="002060"/>
              </w:rPr>
            </w:pPr>
            <w:r w:rsidRPr="006C69F0">
              <w:rPr>
                <w:color w:val="002060"/>
              </w:rPr>
              <w:t>0</w:t>
            </w:r>
          </w:p>
        </w:tc>
      </w:tr>
      <w:tr w:rsidR="00797A36" w:rsidRPr="006C69F0" w14:paraId="3592E8F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BB05F" w14:textId="77777777" w:rsidR="00797A36" w:rsidRPr="006C69F0" w:rsidRDefault="00797A36" w:rsidP="006C3352">
            <w:pPr>
              <w:pStyle w:val="rowtabella0"/>
              <w:rPr>
                <w:color w:val="002060"/>
              </w:rPr>
            </w:pPr>
            <w:r w:rsidRPr="006C69F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02C1"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829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20C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A1A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5DF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9F14"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8DA5"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C271"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382D" w14:textId="77777777" w:rsidR="00797A36" w:rsidRPr="006C69F0" w:rsidRDefault="00797A36" w:rsidP="006C3352">
            <w:pPr>
              <w:pStyle w:val="rowtabella0"/>
              <w:jc w:val="center"/>
              <w:rPr>
                <w:color w:val="002060"/>
              </w:rPr>
            </w:pPr>
            <w:r w:rsidRPr="006C69F0">
              <w:rPr>
                <w:color w:val="002060"/>
              </w:rPr>
              <w:t>0</w:t>
            </w:r>
          </w:p>
        </w:tc>
      </w:tr>
      <w:tr w:rsidR="00797A36" w:rsidRPr="006C69F0" w14:paraId="44D19BD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13F86" w14:textId="77777777" w:rsidR="00797A36" w:rsidRPr="006C69F0" w:rsidRDefault="00797A36" w:rsidP="006C3352">
            <w:pPr>
              <w:pStyle w:val="rowtabella0"/>
              <w:rPr>
                <w:color w:val="002060"/>
              </w:rPr>
            </w:pPr>
            <w:r w:rsidRPr="006C69F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DD0F"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591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F27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7A6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6E1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D8BA"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2605"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6E79"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FDF0" w14:textId="77777777" w:rsidR="00797A36" w:rsidRPr="006C69F0" w:rsidRDefault="00797A36" w:rsidP="006C3352">
            <w:pPr>
              <w:pStyle w:val="rowtabella0"/>
              <w:jc w:val="center"/>
              <w:rPr>
                <w:color w:val="002060"/>
              </w:rPr>
            </w:pPr>
            <w:r w:rsidRPr="006C69F0">
              <w:rPr>
                <w:color w:val="002060"/>
              </w:rPr>
              <w:t>0</w:t>
            </w:r>
          </w:p>
        </w:tc>
      </w:tr>
      <w:tr w:rsidR="00797A36" w:rsidRPr="006C69F0" w14:paraId="590B08A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40455" w14:textId="77777777" w:rsidR="00797A36" w:rsidRPr="006C69F0" w:rsidRDefault="00797A36" w:rsidP="006C3352">
            <w:pPr>
              <w:pStyle w:val="rowtabella0"/>
              <w:rPr>
                <w:color w:val="002060"/>
              </w:rPr>
            </w:pPr>
            <w:r w:rsidRPr="006C69F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1570"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140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F5B5"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FE3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64AF"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60F8"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EA4D"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6E8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1F3B" w14:textId="77777777" w:rsidR="00797A36" w:rsidRPr="006C69F0" w:rsidRDefault="00797A36" w:rsidP="006C3352">
            <w:pPr>
              <w:pStyle w:val="rowtabella0"/>
              <w:jc w:val="center"/>
              <w:rPr>
                <w:color w:val="002060"/>
              </w:rPr>
            </w:pPr>
            <w:r w:rsidRPr="006C69F0">
              <w:rPr>
                <w:color w:val="002060"/>
              </w:rPr>
              <w:t>0</w:t>
            </w:r>
          </w:p>
        </w:tc>
      </w:tr>
      <w:tr w:rsidR="00797A36" w:rsidRPr="006C69F0" w14:paraId="1ED134A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7CFED" w14:textId="77777777" w:rsidR="00797A36" w:rsidRPr="006C69F0" w:rsidRDefault="00797A36" w:rsidP="006C3352">
            <w:pPr>
              <w:pStyle w:val="rowtabella0"/>
              <w:rPr>
                <w:color w:val="002060"/>
              </w:rPr>
            </w:pPr>
            <w:r w:rsidRPr="006C69F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8819"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E81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BA38"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985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ED18"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97BC"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D991"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7A7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617A" w14:textId="77777777" w:rsidR="00797A36" w:rsidRPr="006C69F0" w:rsidRDefault="00797A36" w:rsidP="006C3352">
            <w:pPr>
              <w:pStyle w:val="rowtabella0"/>
              <w:jc w:val="center"/>
              <w:rPr>
                <w:color w:val="002060"/>
              </w:rPr>
            </w:pPr>
            <w:r w:rsidRPr="006C69F0">
              <w:rPr>
                <w:color w:val="002060"/>
              </w:rPr>
              <w:t>0</w:t>
            </w:r>
          </w:p>
        </w:tc>
      </w:tr>
      <w:tr w:rsidR="00797A36" w:rsidRPr="006C69F0" w14:paraId="39A0346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EA2E5" w14:textId="77777777" w:rsidR="00797A36" w:rsidRPr="006C69F0" w:rsidRDefault="00797A36" w:rsidP="006C3352">
            <w:pPr>
              <w:pStyle w:val="rowtabella0"/>
              <w:rPr>
                <w:color w:val="002060"/>
              </w:rPr>
            </w:pPr>
            <w:r w:rsidRPr="006C69F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011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7C7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7BF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FA0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E0BAC"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A35E"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3DD8"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422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1B2C" w14:textId="77777777" w:rsidR="00797A36" w:rsidRPr="006C69F0" w:rsidRDefault="00797A36" w:rsidP="006C3352">
            <w:pPr>
              <w:pStyle w:val="rowtabella0"/>
              <w:jc w:val="center"/>
              <w:rPr>
                <w:color w:val="002060"/>
              </w:rPr>
            </w:pPr>
            <w:r w:rsidRPr="006C69F0">
              <w:rPr>
                <w:color w:val="002060"/>
              </w:rPr>
              <w:t>0</w:t>
            </w:r>
          </w:p>
        </w:tc>
      </w:tr>
      <w:tr w:rsidR="00797A36" w:rsidRPr="006C69F0" w14:paraId="5FE16C9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685CB" w14:textId="77777777" w:rsidR="00797A36" w:rsidRPr="006C69F0" w:rsidRDefault="00797A36" w:rsidP="006C3352">
            <w:pPr>
              <w:pStyle w:val="rowtabella0"/>
              <w:rPr>
                <w:color w:val="002060"/>
              </w:rPr>
            </w:pPr>
            <w:r w:rsidRPr="006C69F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8FB1"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561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78B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89E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333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7A7C"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8EB0"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C3CA"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EBA9" w14:textId="77777777" w:rsidR="00797A36" w:rsidRPr="006C69F0" w:rsidRDefault="00797A36" w:rsidP="006C3352">
            <w:pPr>
              <w:pStyle w:val="rowtabella0"/>
              <w:jc w:val="center"/>
              <w:rPr>
                <w:color w:val="002060"/>
              </w:rPr>
            </w:pPr>
            <w:r w:rsidRPr="006C69F0">
              <w:rPr>
                <w:color w:val="002060"/>
              </w:rPr>
              <w:t>0</w:t>
            </w:r>
          </w:p>
        </w:tc>
      </w:tr>
      <w:tr w:rsidR="00797A36" w:rsidRPr="006C69F0" w14:paraId="5AD4178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0A20B" w14:textId="77777777" w:rsidR="00797A36" w:rsidRPr="006C69F0" w:rsidRDefault="00797A36" w:rsidP="006C3352">
            <w:pPr>
              <w:pStyle w:val="rowtabella0"/>
              <w:rPr>
                <w:color w:val="002060"/>
              </w:rPr>
            </w:pPr>
            <w:r w:rsidRPr="006C69F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6620"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A33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E9F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8E0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B8ED"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24DA"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A758"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C73D"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5B0E" w14:textId="77777777" w:rsidR="00797A36" w:rsidRPr="006C69F0" w:rsidRDefault="00797A36" w:rsidP="006C3352">
            <w:pPr>
              <w:pStyle w:val="rowtabella0"/>
              <w:jc w:val="center"/>
              <w:rPr>
                <w:color w:val="002060"/>
              </w:rPr>
            </w:pPr>
            <w:r w:rsidRPr="006C69F0">
              <w:rPr>
                <w:color w:val="002060"/>
              </w:rPr>
              <w:t>0</w:t>
            </w:r>
          </w:p>
        </w:tc>
      </w:tr>
      <w:tr w:rsidR="00797A36" w:rsidRPr="006C69F0" w14:paraId="6AFEE2C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68D87" w14:textId="77777777" w:rsidR="00797A36" w:rsidRPr="006C69F0" w:rsidRDefault="00797A36" w:rsidP="006C3352">
            <w:pPr>
              <w:pStyle w:val="rowtabella0"/>
              <w:rPr>
                <w:color w:val="002060"/>
              </w:rPr>
            </w:pPr>
            <w:r w:rsidRPr="006C69F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297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A7A1"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867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0E7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F507"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C272"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4C09"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A6B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DC8E" w14:textId="77777777" w:rsidR="00797A36" w:rsidRPr="006C69F0" w:rsidRDefault="00797A36" w:rsidP="006C3352">
            <w:pPr>
              <w:pStyle w:val="rowtabella0"/>
              <w:jc w:val="center"/>
              <w:rPr>
                <w:color w:val="002060"/>
              </w:rPr>
            </w:pPr>
            <w:r w:rsidRPr="006C69F0">
              <w:rPr>
                <w:color w:val="002060"/>
              </w:rPr>
              <w:t>0</w:t>
            </w:r>
          </w:p>
        </w:tc>
      </w:tr>
      <w:tr w:rsidR="00797A36" w:rsidRPr="006C69F0" w14:paraId="60F443F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F49DB" w14:textId="77777777" w:rsidR="00797A36" w:rsidRPr="006C69F0" w:rsidRDefault="00797A36" w:rsidP="006C3352">
            <w:pPr>
              <w:pStyle w:val="rowtabella0"/>
              <w:rPr>
                <w:color w:val="002060"/>
              </w:rPr>
            </w:pPr>
            <w:r w:rsidRPr="006C69F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34BF"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433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D89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095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A760"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D401"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2B2B"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CD63"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534B8" w14:textId="77777777" w:rsidR="00797A36" w:rsidRPr="006C69F0" w:rsidRDefault="00797A36" w:rsidP="006C3352">
            <w:pPr>
              <w:pStyle w:val="rowtabella0"/>
              <w:jc w:val="center"/>
              <w:rPr>
                <w:color w:val="002060"/>
              </w:rPr>
            </w:pPr>
            <w:r w:rsidRPr="006C69F0">
              <w:rPr>
                <w:color w:val="002060"/>
              </w:rPr>
              <w:t>0</w:t>
            </w:r>
          </w:p>
        </w:tc>
      </w:tr>
      <w:tr w:rsidR="00797A36" w:rsidRPr="006C69F0" w14:paraId="7B2A5023"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F713C" w14:textId="77777777" w:rsidR="00797A36" w:rsidRPr="006C69F0" w:rsidRDefault="00797A36" w:rsidP="006C3352">
            <w:pPr>
              <w:pStyle w:val="rowtabella0"/>
              <w:rPr>
                <w:color w:val="002060"/>
                <w:lang w:val="es-ES"/>
              </w:rPr>
            </w:pPr>
            <w:r w:rsidRPr="006C69F0">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C7D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448D"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91D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BCE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7F1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0ED6"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0927"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D5BC"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92D1" w14:textId="77777777" w:rsidR="00797A36" w:rsidRPr="006C69F0" w:rsidRDefault="00797A36" w:rsidP="006C3352">
            <w:pPr>
              <w:pStyle w:val="rowtabella0"/>
              <w:jc w:val="center"/>
              <w:rPr>
                <w:color w:val="002060"/>
              </w:rPr>
            </w:pPr>
            <w:r w:rsidRPr="006C69F0">
              <w:rPr>
                <w:color w:val="002060"/>
              </w:rPr>
              <w:t>0</w:t>
            </w:r>
          </w:p>
        </w:tc>
      </w:tr>
    </w:tbl>
    <w:p w14:paraId="2151446E" w14:textId="77777777" w:rsidR="00797A36" w:rsidRPr="006C69F0" w:rsidRDefault="00797A36" w:rsidP="00797A36">
      <w:pPr>
        <w:pStyle w:val="breakline"/>
        <w:rPr>
          <w:rFonts w:eastAsiaTheme="minorEastAsia"/>
          <w:color w:val="002060"/>
        </w:rPr>
      </w:pPr>
    </w:p>
    <w:p w14:paraId="45BAF139" w14:textId="77777777" w:rsidR="00797A36" w:rsidRPr="006C69F0" w:rsidRDefault="00797A36" w:rsidP="00797A36">
      <w:pPr>
        <w:pStyle w:val="breakline"/>
        <w:rPr>
          <w:color w:val="002060"/>
        </w:rPr>
      </w:pPr>
    </w:p>
    <w:p w14:paraId="2FC4F991" w14:textId="77777777" w:rsidR="00797A36" w:rsidRPr="006C69F0" w:rsidRDefault="00797A36" w:rsidP="00797A36">
      <w:pPr>
        <w:pStyle w:val="sottotitolocampionato10"/>
        <w:rPr>
          <w:color w:val="002060"/>
        </w:rPr>
      </w:pPr>
      <w:r w:rsidRPr="006C69F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41BA1D88"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6EBB2"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CD219"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4D908"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6DA7A"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85A9B"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8AF71"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F78AA"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4D9D7"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5DCE8"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874EA" w14:textId="77777777" w:rsidR="00797A36" w:rsidRPr="006C69F0" w:rsidRDefault="00797A36" w:rsidP="006C3352">
            <w:pPr>
              <w:pStyle w:val="headertabella0"/>
              <w:rPr>
                <w:color w:val="002060"/>
              </w:rPr>
            </w:pPr>
            <w:r w:rsidRPr="006C69F0">
              <w:rPr>
                <w:color w:val="002060"/>
              </w:rPr>
              <w:t>PE</w:t>
            </w:r>
          </w:p>
        </w:tc>
      </w:tr>
      <w:tr w:rsidR="00797A36" w:rsidRPr="006C69F0" w14:paraId="16B19D45"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0BD329" w14:textId="77777777" w:rsidR="00797A36" w:rsidRPr="006C69F0" w:rsidRDefault="00797A36" w:rsidP="006C3352">
            <w:pPr>
              <w:pStyle w:val="rowtabella0"/>
              <w:rPr>
                <w:color w:val="002060"/>
              </w:rPr>
            </w:pPr>
            <w:r w:rsidRPr="006C69F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7CD3"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759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A12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498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EE9B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C136"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0324"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63B4"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D23F" w14:textId="77777777" w:rsidR="00797A36" w:rsidRPr="006C69F0" w:rsidRDefault="00797A36" w:rsidP="006C3352">
            <w:pPr>
              <w:pStyle w:val="rowtabella0"/>
              <w:jc w:val="center"/>
              <w:rPr>
                <w:color w:val="002060"/>
              </w:rPr>
            </w:pPr>
            <w:r w:rsidRPr="006C69F0">
              <w:rPr>
                <w:color w:val="002060"/>
              </w:rPr>
              <w:t>0</w:t>
            </w:r>
          </w:p>
        </w:tc>
      </w:tr>
      <w:tr w:rsidR="00797A36" w:rsidRPr="006C69F0" w14:paraId="62CE160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B2680" w14:textId="77777777" w:rsidR="00797A36" w:rsidRPr="006C69F0" w:rsidRDefault="00797A36" w:rsidP="006C3352">
            <w:pPr>
              <w:pStyle w:val="rowtabella0"/>
              <w:rPr>
                <w:color w:val="002060"/>
              </w:rPr>
            </w:pPr>
            <w:r w:rsidRPr="006C69F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CC72"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2A5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78C3"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C84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13F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280C"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14E0"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697E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AADF" w14:textId="77777777" w:rsidR="00797A36" w:rsidRPr="006C69F0" w:rsidRDefault="00797A36" w:rsidP="006C3352">
            <w:pPr>
              <w:pStyle w:val="rowtabella0"/>
              <w:jc w:val="center"/>
              <w:rPr>
                <w:color w:val="002060"/>
              </w:rPr>
            </w:pPr>
            <w:r w:rsidRPr="006C69F0">
              <w:rPr>
                <w:color w:val="002060"/>
              </w:rPr>
              <w:t>0</w:t>
            </w:r>
          </w:p>
        </w:tc>
      </w:tr>
      <w:tr w:rsidR="00797A36" w:rsidRPr="006C69F0" w14:paraId="43034C4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130C4" w14:textId="77777777" w:rsidR="00797A36" w:rsidRPr="006C69F0" w:rsidRDefault="00797A36" w:rsidP="006C3352">
            <w:pPr>
              <w:pStyle w:val="rowtabella0"/>
              <w:rPr>
                <w:color w:val="002060"/>
              </w:rPr>
            </w:pPr>
            <w:r w:rsidRPr="006C69F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9795"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1AC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04FD"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219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B8B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A2FC" w14:textId="77777777" w:rsidR="00797A36" w:rsidRPr="006C69F0" w:rsidRDefault="00797A36" w:rsidP="006C3352">
            <w:pPr>
              <w:pStyle w:val="rowtabella0"/>
              <w:jc w:val="center"/>
              <w:rPr>
                <w:color w:val="002060"/>
              </w:rPr>
            </w:pPr>
            <w:r w:rsidRPr="006C69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9656"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0D39"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3573" w14:textId="77777777" w:rsidR="00797A36" w:rsidRPr="006C69F0" w:rsidRDefault="00797A36" w:rsidP="006C3352">
            <w:pPr>
              <w:pStyle w:val="rowtabella0"/>
              <w:jc w:val="center"/>
              <w:rPr>
                <w:color w:val="002060"/>
              </w:rPr>
            </w:pPr>
            <w:r w:rsidRPr="006C69F0">
              <w:rPr>
                <w:color w:val="002060"/>
              </w:rPr>
              <w:t>0</w:t>
            </w:r>
          </w:p>
        </w:tc>
      </w:tr>
      <w:tr w:rsidR="00797A36" w:rsidRPr="006C69F0" w14:paraId="730F126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20EEA" w14:textId="77777777" w:rsidR="00797A36" w:rsidRPr="006C69F0" w:rsidRDefault="00797A36" w:rsidP="006C3352">
            <w:pPr>
              <w:pStyle w:val="rowtabella0"/>
              <w:rPr>
                <w:color w:val="002060"/>
              </w:rPr>
            </w:pPr>
            <w:r w:rsidRPr="006C69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2005"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20C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5EA5"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861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988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AA5A"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F0AC"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D63E"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E79B" w14:textId="77777777" w:rsidR="00797A36" w:rsidRPr="006C69F0" w:rsidRDefault="00797A36" w:rsidP="006C3352">
            <w:pPr>
              <w:pStyle w:val="rowtabella0"/>
              <w:jc w:val="center"/>
              <w:rPr>
                <w:color w:val="002060"/>
              </w:rPr>
            </w:pPr>
            <w:r w:rsidRPr="006C69F0">
              <w:rPr>
                <w:color w:val="002060"/>
              </w:rPr>
              <w:t>0</w:t>
            </w:r>
          </w:p>
        </w:tc>
      </w:tr>
      <w:tr w:rsidR="00797A36" w:rsidRPr="006C69F0" w14:paraId="3859D4D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1E53E" w14:textId="77777777" w:rsidR="00797A36" w:rsidRPr="006C69F0" w:rsidRDefault="00797A36" w:rsidP="006C3352">
            <w:pPr>
              <w:pStyle w:val="rowtabella0"/>
              <w:rPr>
                <w:color w:val="002060"/>
              </w:rPr>
            </w:pPr>
            <w:r w:rsidRPr="006C69F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3DB0"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4B5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867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8E5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920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B1AB"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BD85"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6D55"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43CC" w14:textId="77777777" w:rsidR="00797A36" w:rsidRPr="006C69F0" w:rsidRDefault="00797A36" w:rsidP="006C3352">
            <w:pPr>
              <w:pStyle w:val="rowtabella0"/>
              <w:jc w:val="center"/>
              <w:rPr>
                <w:color w:val="002060"/>
              </w:rPr>
            </w:pPr>
            <w:r w:rsidRPr="006C69F0">
              <w:rPr>
                <w:color w:val="002060"/>
              </w:rPr>
              <w:t>0</w:t>
            </w:r>
          </w:p>
        </w:tc>
      </w:tr>
      <w:tr w:rsidR="00797A36" w:rsidRPr="006C69F0" w14:paraId="0E9D314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7B70A" w14:textId="77777777" w:rsidR="00797A36" w:rsidRPr="006C69F0" w:rsidRDefault="00797A36" w:rsidP="006C3352">
            <w:pPr>
              <w:pStyle w:val="rowtabella0"/>
              <w:rPr>
                <w:color w:val="002060"/>
              </w:rPr>
            </w:pPr>
            <w:r w:rsidRPr="006C69F0">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E088"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C2C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4D5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3A7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50C8"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E92A"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C84D"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F5D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C221" w14:textId="77777777" w:rsidR="00797A36" w:rsidRPr="006C69F0" w:rsidRDefault="00797A36" w:rsidP="006C3352">
            <w:pPr>
              <w:pStyle w:val="rowtabella0"/>
              <w:jc w:val="center"/>
              <w:rPr>
                <w:color w:val="002060"/>
              </w:rPr>
            </w:pPr>
            <w:r w:rsidRPr="006C69F0">
              <w:rPr>
                <w:color w:val="002060"/>
              </w:rPr>
              <w:t>0</w:t>
            </w:r>
          </w:p>
        </w:tc>
      </w:tr>
      <w:tr w:rsidR="00797A36" w:rsidRPr="006C69F0" w14:paraId="0F5E9E3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90B20" w14:textId="77777777" w:rsidR="00797A36" w:rsidRPr="006C69F0" w:rsidRDefault="00797A36" w:rsidP="006C3352">
            <w:pPr>
              <w:pStyle w:val="rowtabella0"/>
              <w:rPr>
                <w:color w:val="002060"/>
              </w:rPr>
            </w:pPr>
            <w:r w:rsidRPr="006C69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8E4A"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612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19A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ADFB"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4F7F"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A8C3"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EA5A"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4A4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2A03" w14:textId="77777777" w:rsidR="00797A36" w:rsidRPr="006C69F0" w:rsidRDefault="00797A36" w:rsidP="006C3352">
            <w:pPr>
              <w:pStyle w:val="rowtabella0"/>
              <w:jc w:val="center"/>
              <w:rPr>
                <w:color w:val="002060"/>
              </w:rPr>
            </w:pPr>
            <w:r w:rsidRPr="006C69F0">
              <w:rPr>
                <w:color w:val="002060"/>
              </w:rPr>
              <w:t>0</w:t>
            </w:r>
          </w:p>
        </w:tc>
      </w:tr>
      <w:tr w:rsidR="00797A36" w:rsidRPr="006C69F0" w14:paraId="31116B7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877D3" w14:textId="77777777" w:rsidR="00797A36" w:rsidRPr="006C69F0" w:rsidRDefault="00797A36" w:rsidP="006C3352">
            <w:pPr>
              <w:pStyle w:val="rowtabella0"/>
              <w:rPr>
                <w:color w:val="002060"/>
              </w:rPr>
            </w:pPr>
            <w:r w:rsidRPr="006C69F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BD4E"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498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B07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379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BFE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E566"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43C9"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45A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8E2E" w14:textId="77777777" w:rsidR="00797A36" w:rsidRPr="006C69F0" w:rsidRDefault="00797A36" w:rsidP="006C3352">
            <w:pPr>
              <w:pStyle w:val="rowtabella0"/>
              <w:jc w:val="center"/>
              <w:rPr>
                <w:color w:val="002060"/>
              </w:rPr>
            </w:pPr>
            <w:r w:rsidRPr="006C69F0">
              <w:rPr>
                <w:color w:val="002060"/>
              </w:rPr>
              <w:t>0</w:t>
            </w:r>
          </w:p>
        </w:tc>
      </w:tr>
      <w:tr w:rsidR="00797A36" w:rsidRPr="006C69F0" w14:paraId="4A74149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50F53" w14:textId="77777777" w:rsidR="00797A36" w:rsidRPr="006C69F0" w:rsidRDefault="00797A36" w:rsidP="006C3352">
            <w:pPr>
              <w:pStyle w:val="rowtabella0"/>
              <w:rPr>
                <w:color w:val="002060"/>
              </w:rPr>
            </w:pPr>
            <w:r w:rsidRPr="006C69F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9B20"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E86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7FB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C0E9"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8947"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5271"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9764"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7EBE"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0755" w14:textId="77777777" w:rsidR="00797A36" w:rsidRPr="006C69F0" w:rsidRDefault="00797A36" w:rsidP="006C3352">
            <w:pPr>
              <w:pStyle w:val="rowtabella0"/>
              <w:jc w:val="center"/>
              <w:rPr>
                <w:color w:val="002060"/>
              </w:rPr>
            </w:pPr>
            <w:r w:rsidRPr="006C69F0">
              <w:rPr>
                <w:color w:val="002060"/>
              </w:rPr>
              <w:t>0</w:t>
            </w:r>
          </w:p>
        </w:tc>
      </w:tr>
      <w:tr w:rsidR="00797A36" w:rsidRPr="006C69F0" w14:paraId="2D88C75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75825" w14:textId="77777777" w:rsidR="00797A36" w:rsidRPr="006C69F0" w:rsidRDefault="00797A36" w:rsidP="006C3352">
            <w:pPr>
              <w:pStyle w:val="rowtabella0"/>
              <w:rPr>
                <w:color w:val="002060"/>
              </w:rPr>
            </w:pPr>
            <w:r w:rsidRPr="006C69F0">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7B7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D0B6"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A45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8FB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784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63D4"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8C6B"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9487"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C699" w14:textId="77777777" w:rsidR="00797A36" w:rsidRPr="006C69F0" w:rsidRDefault="00797A36" w:rsidP="006C3352">
            <w:pPr>
              <w:pStyle w:val="rowtabella0"/>
              <w:jc w:val="center"/>
              <w:rPr>
                <w:color w:val="002060"/>
              </w:rPr>
            </w:pPr>
            <w:r w:rsidRPr="006C69F0">
              <w:rPr>
                <w:color w:val="002060"/>
              </w:rPr>
              <w:t>0</w:t>
            </w:r>
          </w:p>
        </w:tc>
      </w:tr>
      <w:tr w:rsidR="00797A36" w:rsidRPr="006C69F0" w14:paraId="4F805F2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3C2FF" w14:textId="77777777" w:rsidR="00797A36" w:rsidRPr="006C69F0" w:rsidRDefault="00797A36" w:rsidP="006C3352">
            <w:pPr>
              <w:pStyle w:val="rowtabella0"/>
              <w:rPr>
                <w:color w:val="002060"/>
              </w:rPr>
            </w:pPr>
            <w:r w:rsidRPr="006C69F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968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072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F12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908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4E99"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2F8D"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2A9C" w14:textId="77777777" w:rsidR="00797A36" w:rsidRPr="006C69F0" w:rsidRDefault="00797A36" w:rsidP="006C3352">
            <w:pPr>
              <w:pStyle w:val="rowtabella0"/>
              <w:jc w:val="center"/>
              <w:rPr>
                <w:color w:val="002060"/>
              </w:rPr>
            </w:pPr>
            <w:r w:rsidRPr="006C69F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7C37"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FFC7" w14:textId="77777777" w:rsidR="00797A36" w:rsidRPr="006C69F0" w:rsidRDefault="00797A36" w:rsidP="006C3352">
            <w:pPr>
              <w:pStyle w:val="rowtabella0"/>
              <w:jc w:val="center"/>
              <w:rPr>
                <w:color w:val="002060"/>
              </w:rPr>
            </w:pPr>
            <w:r w:rsidRPr="006C69F0">
              <w:rPr>
                <w:color w:val="002060"/>
              </w:rPr>
              <w:t>0</w:t>
            </w:r>
          </w:p>
        </w:tc>
      </w:tr>
      <w:tr w:rsidR="00797A36" w:rsidRPr="006C69F0" w14:paraId="30CF233D"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CFC15A" w14:textId="77777777" w:rsidR="00797A36" w:rsidRPr="006C69F0" w:rsidRDefault="00797A36" w:rsidP="006C3352">
            <w:pPr>
              <w:pStyle w:val="rowtabella0"/>
              <w:rPr>
                <w:color w:val="002060"/>
              </w:rPr>
            </w:pPr>
            <w:r w:rsidRPr="006C69F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4D2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62A8"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A06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1D7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039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B6BD"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518B" w14:textId="77777777" w:rsidR="00797A36" w:rsidRPr="006C69F0" w:rsidRDefault="00797A36" w:rsidP="006C3352">
            <w:pPr>
              <w:pStyle w:val="rowtabella0"/>
              <w:jc w:val="center"/>
              <w:rPr>
                <w:color w:val="002060"/>
              </w:rPr>
            </w:pPr>
            <w:r w:rsidRPr="006C69F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1603" w14:textId="77777777" w:rsidR="00797A36" w:rsidRPr="006C69F0" w:rsidRDefault="00797A36" w:rsidP="006C3352">
            <w:pPr>
              <w:pStyle w:val="rowtabella0"/>
              <w:jc w:val="center"/>
              <w:rPr>
                <w:color w:val="002060"/>
              </w:rPr>
            </w:pPr>
            <w:r w:rsidRPr="006C69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6D18" w14:textId="77777777" w:rsidR="00797A36" w:rsidRPr="006C69F0" w:rsidRDefault="00797A36" w:rsidP="006C3352">
            <w:pPr>
              <w:pStyle w:val="rowtabella0"/>
              <w:jc w:val="center"/>
              <w:rPr>
                <w:color w:val="002060"/>
              </w:rPr>
            </w:pPr>
            <w:r w:rsidRPr="006C69F0">
              <w:rPr>
                <w:color w:val="002060"/>
              </w:rPr>
              <w:t>0</w:t>
            </w:r>
          </w:p>
        </w:tc>
      </w:tr>
    </w:tbl>
    <w:p w14:paraId="158795C2" w14:textId="77777777" w:rsidR="00797A36" w:rsidRPr="006C69F0" w:rsidRDefault="00797A36" w:rsidP="00797A36">
      <w:pPr>
        <w:pStyle w:val="breakline"/>
        <w:rPr>
          <w:rFonts w:eastAsiaTheme="minorEastAsia"/>
          <w:color w:val="002060"/>
        </w:rPr>
      </w:pPr>
    </w:p>
    <w:p w14:paraId="0D88E89B" w14:textId="77777777" w:rsidR="00797A36" w:rsidRPr="006C69F0" w:rsidRDefault="00797A36" w:rsidP="00797A36">
      <w:pPr>
        <w:pStyle w:val="breakline"/>
        <w:rPr>
          <w:color w:val="002060"/>
        </w:rPr>
      </w:pPr>
    </w:p>
    <w:p w14:paraId="58502D77" w14:textId="77777777" w:rsidR="00797A36" w:rsidRPr="006C69F0" w:rsidRDefault="00797A36" w:rsidP="00797A36">
      <w:pPr>
        <w:pStyle w:val="sottotitolocampionato10"/>
        <w:rPr>
          <w:color w:val="002060"/>
        </w:rPr>
      </w:pPr>
      <w:r w:rsidRPr="006C69F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6B63F22F"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200D"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42D4"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78A06"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6B4D7"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5979"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947BB"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1A36E"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78C47"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470D"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B8D98" w14:textId="77777777" w:rsidR="00797A36" w:rsidRPr="006C69F0" w:rsidRDefault="00797A36" w:rsidP="006C3352">
            <w:pPr>
              <w:pStyle w:val="headertabella0"/>
              <w:rPr>
                <w:color w:val="002060"/>
              </w:rPr>
            </w:pPr>
            <w:r w:rsidRPr="006C69F0">
              <w:rPr>
                <w:color w:val="002060"/>
              </w:rPr>
              <w:t>PE</w:t>
            </w:r>
          </w:p>
        </w:tc>
      </w:tr>
      <w:tr w:rsidR="00797A36" w:rsidRPr="006C69F0" w14:paraId="6B0A7DB8"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4ED97A" w14:textId="77777777" w:rsidR="00797A36" w:rsidRPr="006C69F0" w:rsidRDefault="00797A36" w:rsidP="006C3352">
            <w:pPr>
              <w:pStyle w:val="rowtabella0"/>
              <w:rPr>
                <w:color w:val="002060"/>
              </w:rPr>
            </w:pPr>
            <w:r w:rsidRPr="006C69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0673"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174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22A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6AA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85A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15BF" w14:textId="77777777" w:rsidR="00797A36" w:rsidRPr="006C69F0" w:rsidRDefault="00797A36" w:rsidP="006C3352">
            <w:pPr>
              <w:pStyle w:val="rowtabella0"/>
              <w:jc w:val="center"/>
              <w:rPr>
                <w:color w:val="002060"/>
              </w:rPr>
            </w:pPr>
            <w:r w:rsidRPr="006C69F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19D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9563" w14:textId="77777777" w:rsidR="00797A36" w:rsidRPr="006C69F0" w:rsidRDefault="00797A36" w:rsidP="006C3352">
            <w:pPr>
              <w:pStyle w:val="rowtabella0"/>
              <w:jc w:val="center"/>
              <w:rPr>
                <w:color w:val="002060"/>
              </w:rPr>
            </w:pPr>
            <w:r w:rsidRPr="006C69F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E4F5" w14:textId="77777777" w:rsidR="00797A36" w:rsidRPr="006C69F0" w:rsidRDefault="00797A36" w:rsidP="006C3352">
            <w:pPr>
              <w:pStyle w:val="rowtabella0"/>
              <w:jc w:val="center"/>
              <w:rPr>
                <w:color w:val="002060"/>
              </w:rPr>
            </w:pPr>
            <w:r w:rsidRPr="006C69F0">
              <w:rPr>
                <w:color w:val="002060"/>
              </w:rPr>
              <w:t>0</w:t>
            </w:r>
          </w:p>
        </w:tc>
      </w:tr>
      <w:tr w:rsidR="00797A36" w:rsidRPr="006C69F0" w14:paraId="7AD6498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5D948" w14:textId="77777777" w:rsidR="00797A36" w:rsidRPr="006C69F0" w:rsidRDefault="00797A36" w:rsidP="006C3352">
            <w:pPr>
              <w:pStyle w:val="rowtabella0"/>
              <w:rPr>
                <w:color w:val="002060"/>
              </w:rPr>
            </w:pPr>
            <w:r w:rsidRPr="006C69F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661E"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40E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93A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DD8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8EC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CA8B" w14:textId="77777777" w:rsidR="00797A36" w:rsidRPr="006C69F0" w:rsidRDefault="00797A36" w:rsidP="006C3352">
            <w:pPr>
              <w:pStyle w:val="rowtabella0"/>
              <w:jc w:val="center"/>
              <w:rPr>
                <w:color w:val="002060"/>
              </w:rPr>
            </w:pPr>
            <w:r w:rsidRPr="006C69F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326E"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6A13" w14:textId="77777777" w:rsidR="00797A36" w:rsidRPr="006C69F0" w:rsidRDefault="00797A36" w:rsidP="006C3352">
            <w:pPr>
              <w:pStyle w:val="rowtabella0"/>
              <w:jc w:val="center"/>
              <w:rPr>
                <w:color w:val="002060"/>
              </w:rPr>
            </w:pPr>
            <w:r w:rsidRPr="006C69F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12A6" w14:textId="77777777" w:rsidR="00797A36" w:rsidRPr="006C69F0" w:rsidRDefault="00797A36" w:rsidP="006C3352">
            <w:pPr>
              <w:pStyle w:val="rowtabella0"/>
              <w:jc w:val="center"/>
              <w:rPr>
                <w:color w:val="002060"/>
              </w:rPr>
            </w:pPr>
            <w:r w:rsidRPr="006C69F0">
              <w:rPr>
                <w:color w:val="002060"/>
              </w:rPr>
              <w:t>0</w:t>
            </w:r>
          </w:p>
        </w:tc>
      </w:tr>
      <w:tr w:rsidR="00797A36" w:rsidRPr="006C69F0" w14:paraId="4419338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007CE" w14:textId="77777777" w:rsidR="00797A36" w:rsidRPr="006C69F0" w:rsidRDefault="00797A36" w:rsidP="006C3352">
            <w:pPr>
              <w:pStyle w:val="rowtabella0"/>
              <w:rPr>
                <w:color w:val="002060"/>
              </w:rPr>
            </w:pPr>
            <w:r w:rsidRPr="006C69F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2735"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C6A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3A4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A90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599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C19C" w14:textId="77777777" w:rsidR="00797A36" w:rsidRPr="006C69F0" w:rsidRDefault="00797A36" w:rsidP="006C3352">
            <w:pPr>
              <w:pStyle w:val="rowtabella0"/>
              <w:jc w:val="center"/>
              <w:rPr>
                <w:color w:val="002060"/>
              </w:rPr>
            </w:pPr>
            <w:r w:rsidRPr="006C69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49A5"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4630"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7409" w14:textId="77777777" w:rsidR="00797A36" w:rsidRPr="006C69F0" w:rsidRDefault="00797A36" w:rsidP="006C3352">
            <w:pPr>
              <w:pStyle w:val="rowtabella0"/>
              <w:jc w:val="center"/>
              <w:rPr>
                <w:color w:val="002060"/>
              </w:rPr>
            </w:pPr>
            <w:r w:rsidRPr="006C69F0">
              <w:rPr>
                <w:color w:val="002060"/>
              </w:rPr>
              <w:t>0</w:t>
            </w:r>
          </w:p>
        </w:tc>
      </w:tr>
      <w:tr w:rsidR="00797A36" w:rsidRPr="006C69F0" w14:paraId="1F72722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A3C47" w14:textId="77777777" w:rsidR="00797A36" w:rsidRPr="006C69F0" w:rsidRDefault="00797A36" w:rsidP="006C3352">
            <w:pPr>
              <w:pStyle w:val="rowtabella0"/>
              <w:rPr>
                <w:color w:val="002060"/>
                <w:lang w:val="es-ES"/>
              </w:rPr>
            </w:pPr>
            <w:r w:rsidRPr="006C69F0">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23CA"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FED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145C"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E55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0A61"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D652"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004B"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124B"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80F1" w14:textId="77777777" w:rsidR="00797A36" w:rsidRPr="006C69F0" w:rsidRDefault="00797A36" w:rsidP="006C3352">
            <w:pPr>
              <w:pStyle w:val="rowtabella0"/>
              <w:jc w:val="center"/>
              <w:rPr>
                <w:color w:val="002060"/>
              </w:rPr>
            </w:pPr>
            <w:r w:rsidRPr="006C69F0">
              <w:rPr>
                <w:color w:val="002060"/>
              </w:rPr>
              <w:t>0</w:t>
            </w:r>
          </w:p>
        </w:tc>
      </w:tr>
      <w:tr w:rsidR="00797A36" w:rsidRPr="006C69F0" w14:paraId="47A4EE7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1D20F" w14:textId="77777777" w:rsidR="00797A36" w:rsidRPr="006C69F0" w:rsidRDefault="00797A36" w:rsidP="006C3352">
            <w:pPr>
              <w:pStyle w:val="rowtabella0"/>
              <w:rPr>
                <w:color w:val="002060"/>
              </w:rPr>
            </w:pPr>
            <w:r w:rsidRPr="006C69F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2A0A"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C25D"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1F8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A12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663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8BFD"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6478"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174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B84C" w14:textId="77777777" w:rsidR="00797A36" w:rsidRPr="006C69F0" w:rsidRDefault="00797A36" w:rsidP="006C3352">
            <w:pPr>
              <w:pStyle w:val="rowtabella0"/>
              <w:jc w:val="center"/>
              <w:rPr>
                <w:color w:val="002060"/>
              </w:rPr>
            </w:pPr>
            <w:r w:rsidRPr="006C69F0">
              <w:rPr>
                <w:color w:val="002060"/>
              </w:rPr>
              <w:t>0</w:t>
            </w:r>
          </w:p>
        </w:tc>
      </w:tr>
      <w:tr w:rsidR="00797A36" w:rsidRPr="006C69F0" w14:paraId="637E191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DF1B3" w14:textId="77777777" w:rsidR="00797A36" w:rsidRPr="006C69F0" w:rsidRDefault="00797A36" w:rsidP="006C3352">
            <w:pPr>
              <w:pStyle w:val="rowtabella0"/>
              <w:rPr>
                <w:color w:val="002060"/>
              </w:rPr>
            </w:pPr>
            <w:r w:rsidRPr="006C69F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3406"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956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9EB5"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5D1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402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2CD3"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82E1" w14:textId="77777777" w:rsidR="00797A36" w:rsidRPr="006C69F0" w:rsidRDefault="00797A36" w:rsidP="006C3352">
            <w:pPr>
              <w:pStyle w:val="rowtabella0"/>
              <w:jc w:val="center"/>
              <w:rPr>
                <w:color w:val="002060"/>
              </w:rPr>
            </w:pPr>
            <w:r w:rsidRPr="006C69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BE9D"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74D0" w14:textId="77777777" w:rsidR="00797A36" w:rsidRPr="006C69F0" w:rsidRDefault="00797A36" w:rsidP="006C3352">
            <w:pPr>
              <w:pStyle w:val="rowtabella0"/>
              <w:jc w:val="center"/>
              <w:rPr>
                <w:color w:val="002060"/>
              </w:rPr>
            </w:pPr>
            <w:r w:rsidRPr="006C69F0">
              <w:rPr>
                <w:color w:val="002060"/>
              </w:rPr>
              <w:t>0</w:t>
            </w:r>
          </w:p>
        </w:tc>
      </w:tr>
      <w:tr w:rsidR="00797A36" w:rsidRPr="006C69F0" w14:paraId="214B320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48248" w14:textId="77777777" w:rsidR="00797A36" w:rsidRPr="006C69F0" w:rsidRDefault="00797A36" w:rsidP="006C3352">
            <w:pPr>
              <w:pStyle w:val="rowtabella0"/>
              <w:rPr>
                <w:color w:val="002060"/>
              </w:rPr>
            </w:pPr>
            <w:r w:rsidRPr="006C69F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ED95"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367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0639"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5DC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319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D428"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D0C1"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6E3B"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996A" w14:textId="77777777" w:rsidR="00797A36" w:rsidRPr="006C69F0" w:rsidRDefault="00797A36" w:rsidP="006C3352">
            <w:pPr>
              <w:pStyle w:val="rowtabella0"/>
              <w:jc w:val="center"/>
              <w:rPr>
                <w:color w:val="002060"/>
              </w:rPr>
            </w:pPr>
            <w:r w:rsidRPr="006C69F0">
              <w:rPr>
                <w:color w:val="002060"/>
              </w:rPr>
              <w:t>0</w:t>
            </w:r>
          </w:p>
        </w:tc>
      </w:tr>
      <w:tr w:rsidR="00797A36" w:rsidRPr="006C69F0" w14:paraId="3C58394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B0B10" w14:textId="77777777" w:rsidR="00797A36" w:rsidRPr="006C69F0" w:rsidRDefault="00797A36" w:rsidP="006C3352">
            <w:pPr>
              <w:pStyle w:val="rowtabella0"/>
              <w:rPr>
                <w:color w:val="002060"/>
                <w:lang w:val="es-ES"/>
              </w:rPr>
            </w:pPr>
            <w:r w:rsidRPr="006C69F0">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3A7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659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DF44"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2140"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5D4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56FF"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506D"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2CA2"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FDD1" w14:textId="77777777" w:rsidR="00797A36" w:rsidRPr="006C69F0" w:rsidRDefault="00797A36" w:rsidP="006C3352">
            <w:pPr>
              <w:pStyle w:val="rowtabella0"/>
              <w:jc w:val="center"/>
              <w:rPr>
                <w:color w:val="002060"/>
              </w:rPr>
            </w:pPr>
            <w:r w:rsidRPr="006C69F0">
              <w:rPr>
                <w:color w:val="002060"/>
              </w:rPr>
              <w:t>0</w:t>
            </w:r>
          </w:p>
        </w:tc>
      </w:tr>
      <w:tr w:rsidR="00797A36" w:rsidRPr="006C69F0" w14:paraId="4414BB9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9560C" w14:textId="77777777" w:rsidR="00797A36" w:rsidRPr="006C69F0" w:rsidRDefault="00797A36" w:rsidP="006C3352">
            <w:pPr>
              <w:pStyle w:val="rowtabella0"/>
              <w:rPr>
                <w:color w:val="002060"/>
              </w:rPr>
            </w:pPr>
            <w:r w:rsidRPr="006C69F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BF4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29F5"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73D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14A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606B"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D359"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B515"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9F80"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DD2D" w14:textId="77777777" w:rsidR="00797A36" w:rsidRPr="006C69F0" w:rsidRDefault="00797A36" w:rsidP="006C3352">
            <w:pPr>
              <w:pStyle w:val="rowtabella0"/>
              <w:jc w:val="center"/>
              <w:rPr>
                <w:color w:val="002060"/>
              </w:rPr>
            </w:pPr>
            <w:r w:rsidRPr="006C69F0">
              <w:rPr>
                <w:color w:val="002060"/>
              </w:rPr>
              <w:t>0</w:t>
            </w:r>
          </w:p>
        </w:tc>
      </w:tr>
      <w:tr w:rsidR="00797A36" w:rsidRPr="006C69F0" w14:paraId="3BDFDEB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CC108" w14:textId="77777777" w:rsidR="00797A36" w:rsidRPr="006C69F0" w:rsidRDefault="00797A36" w:rsidP="006C3352">
            <w:pPr>
              <w:pStyle w:val="rowtabella0"/>
              <w:rPr>
                <w:color w:val="002060"/>
                <w:lang w:val="es-ES"/>
              </w:rPr>
            </w:pPr>
            <w:r w:rsidRPr="006C69F0">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3D7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540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201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A9A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7EA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9B5F"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7443" w14:textId="77777777" w:rsidR="00797A36" w:rsidRPr="006C69F0" w:rsidRDefault="00797A36" w:rsidP="006C3352">
            <w:pPr>
              <w:pStyle w:val="rowtabella0"/>
              <w:jc w:val="center"/>
              <w:rPr>
                <w:color w:val="002060"/>
              </w:rPr>
            </w:pPr>
            <w:r w:rsidRPr="006C69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05A2"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E2C7" w14:textId="77777777" w:rsidR="00797A36" w:rsidRPr="006C69F0" w:rsidRDefault="00797A36" w:rsidP="006C3352">
            <w:pPr>
              <w:pStyle w:val="rowtabella0"/>
              <w:jc w:val="center"/>
              <w:rPr>
                <w:color w:val="002060"/>
              </w:rPr>
            </w:pPr>
            <w:r w:rsidRPr="006C69F0">
              <w:rPr>
                <w:color w:val="002060"/>
              </w:rPr>
              <w:t>0</w:t>
            </w:r>
          </w:p>
        </w:tc>
      </w:tr>
      <w:tr w:rsidR="00797A36" w:rsidRPr="006C69F0" w14:paraId="38DE655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FADAF" w14:textId="77777777" w:rsidR="00797A36" w:rsidRPr="006C69F0" w:rsidRDefault="00797A36" w:rsidP="006C3352">
            <w:pPr>
              <w:pStyle w:val="rowtabella0"/>
              <w:rPr>
                <w:color w:val="002060"/>
              </w:rPr>
            </w:pPr>
            <w:r w:rsidRPr="006C69F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C39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D6A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FFB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EB2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772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3B20"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2A6A" w14:textId="77777777" w:rsidR="00797A36" w:rsidRPr="006C69F0" w:rsidRDefault="00797A36" w:rsidP="006C3352">
            <w:pPr>
              <w:pStyle w:val="rowtabella0"/>
              <w:jc w:val="center"/>
              <w:rPr>
                <w:color w:val="002060"/>
              </w:rPr>
            </w:pPr>
            <w:r w:rsidRPr="006C69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2504"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AB46" w14:textId="77777777" w:rsidR="00797A36" w:rsidRPr="006C69F0" w:rsidRDefault="00797A36" w:rsidP="006C3352">
            <w:pPr>
              <w:pStyle w:val="rowtabella0"/>
              <w:jc w:val="center"/>
              <w:rPr>
                <w:color w:val="002060"/>
              </w:rPr>
            </w:pPr>
            <w:r w:rsidRPr="006C69F0">
              <w:rPr>
                <w:color w:val="002060"/>
              </w:rPr>
              <w:t>0</w:t>
            </w:r>
          </w:p>
        </w:tc>
      </w:tr>
      <w:tr w:rsidR="00797A36" w:rsidRPr="006C69F0" w14:paraId="0BD015C1"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26F78" w14:textId="77777777" w:rsidR="00797A36" w:rsidRPr="006C69F0" w:rsidRDefault="00797A36" w:rsidP="006C3352">
            <w:pPr>
              <w:pStyle w:val="rowtabella0"/>
              <w:rPr>
                <w:color w:val="002060"/>
              </w:rPr>
            </w:pPr>
            <w:r w:rsidRPr="006C69F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1AD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B368"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60E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E8F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1E6D"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E9E7"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267F" w14:textId="77777777" w:rsidR="00797A36" w:rsidRPr="006C69F0" w:rsidRDefault="00797A36" w:rsidP="006C3352">
            <w:pPr>
              <w:pStyle w:val="rowtabella0"/>
              <w:jc w:val="center"/>
              <w:rPr>
                <w:color w:val="002060"/>
              </w:rPr>
            </w:pPr>
            <w:r w:rsidRPr="006C69F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BF57" w14:textId="77777777" w:rsidR="00797A36" w:rsidRPr="006C69F0" w:rsidRDefault="00797A36" w:rsidP="006C3352">
            <w:pPr>
              <w:pStyle w:val="rowtabella0"/>
              <w:jc w:val="center"/>
              <w:rPr>
                <w:color w:val="002060"/>
              </w:rPr>
            </w:pPr>
            <w:r w:rsidRPr="006C69F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20FA" w14:textId="77777777" w:rsidR="00797A36" w:rsidRPr="006C69F0" w:rsidRDefault="00797A36" w:rsidP="006C3352">
            <w:pPr>
              <w:pStyle w:val="rowtabella0"/>
              <w:jc w:val="center"/>
              <w:rPr>
                <w:color w:val="002060"/>
              </w:rPr>
            </w:pPr>
            <w:r w:rsidRPr="006C69F0">
              <w:rPr>
                <w:color w:val="002060"/>
              </w:rPr>
              <w:t>0</w:t>
            </w:r>
          </w:p>
        </w:tc>
      </w:tr>
    </w:tbl>
    <w:p w14:paraId="48DF3533" w14:textId="77777777" w:rsidR="00797A36" w:rsidRPr="006C69F0" w:rsidRDefault="00797A36" w:rsidP="00797A36">
      <w:pPr>
        <w:pStyle w:val="breakline"/>
        <w:rPr>
          <w:color w:val="002060"/>
        </w:rPr>
      </w:pPr>
    </w:p>
    <w:p w14:paraId="3608C630" w14:textId="77777777" w:rsidR="00797A36" w:rsidRPr="006C69F0" w:rsidRDefault="00797A36" w:rsidP="00797A36">
      <w:pPr>
        <w:pStyle w:val="titoloprinc0"/>
        <w:rPr>
          <w:color w:val="002060"/>
        </w:rPr>
      </w:pPr>
      <w:r w:rsidRPr="006C69F0">
        <w:rPr>
          <w:color w:val="002060"/>
        </w:rPr>
        <w:t>PROGRAMMA GARE</w:t>
      </w:r>
    </w:p>
    <w:p w14:paraId="09A7DF0E" w14:textId="77777777" w:rsidR="00797A36" w:rsidRDefault="00797A36" w:rsidP="00797A36">
      <w:pPr>
        <w:pStyle w:val="breakline"/>
        <w:rPr>
          <w:color w:val="002060"/>
        </w:rPr>
      </w:pPr>
    </w:p>
    <w:p w14:paraId="0824D7BC" w14:textId="77777777" w:rsidR="00797A36" w:rsidRPr="00AB6D37" w:rsidRDefault="00797A36" w:rsidP="00797A36">
      <w:pPr>
        <w:pStyle w:val="sottotitolocampionato10"/>
        <w:rPr>
          <w:color w:val="002060"/>
        </w:rPr>
      </w:pPr>
      <w:r w:rsidRPr="00AB6D3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385"/>
        <w:gridCol w:w="898"/>
        <w:gridCol w:w="1281"/>
        <w:gridCol w:w="1537"/>
        <w:gridCol w:w="1532"/>
      </w:tblGrid>
      <w:tr w:rsidR="00797A36" w:rsidRPr="00AB6D37" w14:paraId="14F0A5F4"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4EAE4"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EB06"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EF83"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667C"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85A1E"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1E24"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44D7"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41FADA02"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B3DCE" w14:textId="77777777" w:rsidR="00797A36" w:rsidRPr="00AB6D37" w:rsidRDefault="00797A36" w:rsidP="006C3352">
            <w:pPr>
              <w:pStyle w:val="rowtabella0"/>
              <w:rPr>
                <w:color w:val="002060"/>
              </w:rPr>
            </w:pPr>
            <w:r w:rsidRPr="00AB6D37">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F0293" w14:textId="77777777" w:rsidR="00797A36" w:rsidRPr="00AB6D37" w:rsidRDefault="00797A36" w:rsidP="006C3352">
            <w:pPr>
              <w:pStyle w:val="rowtabella0"/>
              <w:rPr>
                <w:color w:val="002060"/>
              </w:rPr>
            </w:pPr>
            <w:r w:rsidRPr="00AB6D37">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262E5"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8CC73"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83FC8" w14:textId="77777777" w:rsidR="00797A36" w:rsidRPr="00AB6D37" w:rsidRDefault="00797A36" w:rsidP="006C3352">
            <w:pPr>
              <w:pStyle w:val="rowtabella0"/>
              <w:rPr>
                <w:color w:val="002060"/>
              </w:rPr>
            </w:pPr>
            <w:r w:rsidRPr="00AB6D37">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393A1" w14:textId="77777777" w:rsidR="00797A36" w:rsidRPr="00AB6D37" w:rsidRDefault="00797A36" w:rsidP="006C3352">
            <w:pPr>
              <w:pStyle w:val="rowtabella0"/>
              <w:rPr>
                <w:color w:val="002060"/>
              </w:rPr>
            </w:pPr>
            <w:r w:rsidRPr="00AB6D37">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35544" w14:textId="77777777" w:rsidR="00797A36" w:rsidRPr="00AB6D37" w:rsidRDefault="00797A36" w:rsidP="006C3352">
            <w:pPr>
              <w:pStyle w:val="rowtabella0"/>
              <w:rPr>
                <w:color w:val="002060"/>
              </w:rPr>
            </w:pPr>
            <w:r w:rsidRPr="00AB6D37">
              <w:rPr>
                <w:color w:val="002060"/>
              </w:rPr>
              <w:t>VIA MAZZINI</w:t>
            </w:r>
          </w:p>
        </w:tc>
      </w:tr>
      <w:tr w:rsidR="00797A36" w:rsidRPr="00AB6D37" w14:paraId="1702020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A636E" w14:textId="77777777" w:rsidR="00797A36" w:rsidRPr="00AB6D37" w:rsidRDefault="00797A36" w:rsidP="006C3352">
            <w:pPr>
              <w:pStyle w:val="rowtabella0"/>
              <w:rPr>
                <w:color w:val="002060"/>
              </w:rPr>
            </w:pPr>
            <w:r w:rsidRPr="00AB6D37">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55199" w14:textId="77777777" w:rsidR="00797A36" w:rsidRPr="00AB6D37" w:rsidRDefault="00797A36" w:rsidP="006C3352">
            <w:pPr>
              <w:pStyle w:val="rowtabella0"/>
              <w:rPr>
                <w:color w:val="002060"/>
              </w:rPr>
            </w:pPr>
            <w:r w:rsidRPr="00AB6D37">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81DDE"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EABD6" w14:textId="77777777" w:rsidR="00797A36" w:rsidRPr="00AB6D37" w:rsidRDefault="00797A36" w:rsidP="006C3352">
            <w:pPr>
              <w:pStyle w:val="rowtabella0"/>
              <w:rPr>
                <w:color w:val="002060"/>
              </w:rPr>
            </w:pPr>
            <w:r w:rsidRPr="00AB6D37">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A2F094" w14:textId="77777777" w:rsidR="00797A36" w:rsidRPr="00AB6D37" w:rsidRDefault="00797A36" w:rsidP="006C3352">
            <w:pPr>
              <w:pStyle w:val="rowtabella0"/>
              <w:rPr>
                <w:color w:val="002060"/>
              </w:rPr>
            </w:pPr>
            <w:r w:rsidRPr="00AB6D37">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454AE" w14:textId="77777777" w:rsidR="00797A36" w:rsidRPr="00AB6D37" w:rsidRDefault="00797A36" w:rsidP="006C3352">
            <w:pPr>
              <w:pStyle w:val="rowtabella0"/>
              <w:rPr>
                <w:color w:val="002060"/>
              </w:rPr>
            </w:pPr>
            <w:r w:rsidRPr="00AB6D3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154E1" w14:textId="77777777" w:rsidR="00797A36" w:rsidRPr="00AB6D37" w:rsidRDefault="00797A36" w:rsidP="006C3352">
            <w:pPr>
              <w:pStyle w:val="rowtabella0"/>
              <w:rPr>
                <w:color w:val="002060"/>
              </w:rPr>
            </w:pPr>
            <w:r w:rsidRPr="00AB6D37">
              <w:rPr>
                <w:color w:val="002060"/>
              </w:rPr>
              <w:t>VIA CAMPO SPORTIVO</w:t>
            </w:r>
          </w:p>
        </w:tc>
      </w:tr>
      <w:tr w:rsidR="00797A36" w:rsidRPr="00AB6D37" w14:paraId="168DF22D"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146231" w14:textId="77777777" w:rsidR="00797A36" w:rsidRPr="00AB6D37" w:rsidRDefault="00797A36" w:rsidP="006C3352">
            <w:pPr>
              <w:pStyle w:val="rowtabella0"/>
              <w:rPr>
                <w:color w:val="002060"/>
              </w:rPr>
            </w:pPr>
            <w:r w:rsidRPr="00AB6D37">
              <w:rPr>
                <w:color w:val="002060"/>
              </w:rPr>
              <w:lastRenderedPageBreak/>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7CC9E" w14:textId="77777777" w:rsidR="00797A36" w:rsidRPr="00AB6D37" w:rsidRDefault="00797A36" w:rsidP="006C3352">
            <w:pPr>
              <w:pStyle w:val="rowtabella0"/>
              <w:rPr>
                <w:color w:val="002060"/>
              </w:rPr>
            </w:pPr>
            <w:r w:rsidRPr="00AB6D37">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418292"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AE538"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787614" w14:textId="77777777" w:rsidR="00797A36" w:rsidRPr="00AB6D37" w:rsidRDefault="00797A36" w:rsidP="006C3352">
            <w:pPr>
              <w:pStyle w:val="rowtabella0"/>
              <w:rPr>
                <w:color w:val="002060"/>
              </w:rPr>
            </w:pPr>
            <w:r w:rsidRPr="00AB6D37">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6A3D9" w14:textId="77777777" w:rsidR="00797A36" w:rsidRPr="00AB6D37" w:rsidRDefault="00797A36" w:rsidP="006C3352">
            <w:pPr>
              <w:pStyle w:val="rowtabella0"/>
              <w:rPr>
                <w:color w:val="002060"/>
              </w:rPr>
            </w:pPr>
            <w:r w:rsidRPr="00AB6D3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899B8" w14:textId="77777777" w:rsidR="00797A36" w:rsidRPr="00AB6D37" w:rsidRDefault="00797A36" w:rsidP="006C3352">
            <w:pPr>
              <w:pStyle w:val="rowtabella0"/>
              <w:rPr>
                <w:color w:val="002060"/>
              </w:rPr>
            </w:pPr>
            <w:r w:rsidRPr="00AB6D37">
              <w:rPr>
                <w:color w:val="002060"/>
              </w:rPr>
              <w:t>VIA LAGO DI MISURINA</w:t>
            </w:r>
          </w:p>
        </w:tc>
      </w:tr>
      <w:tr w:rsidR="00797A36" w:rsidRPr="00AB6D37" w14:paraId="027EAB5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06304" w14:textId="77777777" w:rsidR="00797A36" w:rsidRPr="00AB6D37" w:rsidRDefault="00797A36" w:rsidP="006C3352">
            <w:pPr>
              <w:pStyle w:val="rowtabella0"/>
              <w:rPr>
                <w:color w:val="002060"/>
              </w:rPr>
            </w:pPr>
            <w:r w:rsidRPr="00AB6D37">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372E8" w14:textId="77777777" w:rsidR="00797A36" w:rsidRPr="00AB6D37" w:rsidRDefault="00797A36" w:rsidP="006C3352">
            <w:pPr>
              <w:pStyle w:val="rowtabella0"/>
              <w:rPr>
                <w:color w:val="002060"/>
              </w:rPr>
            </w:pPr>
            <w:r w:rsidRPr="00AB6D37">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C220C"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2F230" w14:textId="77777777" w:rsidR="00797A36" w:rsidRPr="00AB6D37" w:rsidRDefault="00797A36" w:rsidP="006C3352">
            <w:pPr>
              <w:pStyle w:val="rowtabella0"/>
              <w:rPr>
                <w:color w:val="002060"/>
              </w:rPr>
            </w:pPr>
            <w:r w:rsidRPr="00AB6D37">
              <w:rPr>
                <w:color w:val="002060"/>
              </w:rPr>
              <w:t>26/11/2022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51EE63" w14:textId="77777777" w:rsidR="00797A36" w:rsidRPr="00AB6D37" w:rsidRDefault="00797A36" w:rsidP="006C3352">
            <w:pPr>
              <w:pStyle w:val="rowtabella0"/>
              <w:rPr>
                <w:color w:val="002060"/>
              </w:rPr>
            </w:pPr>
            <w:r w:rsidRPr="00AB6D37">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3025E" w14:textId="77777777" w:rsidR="00797A36" w:rsidRPr="00AB6D37" w:rsidRDefault="00797A36" w:rsidP="006C3352">
            <w:pPr>
              <w:pStyle w:val="rowtabella0"/>
              <w:rPr>
                <w:color w:val="002060"/>
              </w:rPr>
            </w:pPr>
            <w:r w:rsidRPr="00AB6D37">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E7EAE" w14:textId="77777777" w:rsidR="00797A36" w:rsidRPr="00AB6D37" w:rsidRDefault="00797A36" w:rsidP="006C3352">
            <w:pPr>
              <w:pStyle w:val="rowtabella0"/>
              <w:rPr>
                <w:color w:val="002060"/>
              </w:rPr>
            </w:pPr>
            <w:r w:rsidRPr="00AB6D37">
              <w:rPr>
                <w:color w:val="002060"/>
              </w:rPr>
              <w:t>VIA MARCONI GENGA STAZIONE</w:t>
            </w:r>
          </w:p>
        </w:tc>
      </w:tr>
      <w:tr w:rsidR="00797A36" w:rsidRPr="00AB6D37" w14:paraId="3E931EB4"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FB8B7" w14:textId="77777777" w:rsidR="00797A36" w:rsidRPr="00AB6D37" w:rsidRDefault="00797A36" w:rsidP="006C3352">
            <w:pPr>
              <w:pStyle w:val="rowtabella0"/>
              <w:rPr>
                <w:color w:val="002060"/>
              </w:rPr>
            </w:pPr>
            <w:r w:rsidRPr="00AB6D37">
              <w:rPr>
                <w:color w:val="002060"/>
              </w:rPr>
              <w:t>SMIRRA CITY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E2058" w14:textId="77777777" w:rsidR="00797A36" w:rsidRPr="00AB6D37" w:rsidRDefault="00797A36" w:rsidP="006C3352">
            <w:pPr>
              <w:pStyle w:val="rowtabella0"/>
              <w:rPr>
                <w:color w:val="002060"/>
              </w:rPr>
            </w:pPr>
            <w:r w:rsidRPr="00AB6D3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BB4F9"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AA889B"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47551C" w14:textId="77777777" w:rsidR="00797A36" w:rsidRPr="00AB6D37" w:rsidRDefault="00797A36" w:rsidP="006C3352">
            <w:pPr>
              <w:pStyle w:val="rowtabella0"/>
              <w:rPr>
                <w:color w:val="002060"/>
              </w:rPr>
            </w:pPr>
            <w:r w:rsidRPr="00AB6D37">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8F2DB" w14:textId="77777777" w:rsidR="00797A36" w:rsidRPr="00AB6D37" w:rsidRDefault="00797A36" w:rsidP="006C3352">
            <w:pPr>
              <w:pStyle w:val="rowtabella0"/>
              <w:rPr>
                <w:color w:val="002060"/>
              </w:rPr>
            </w:pPr>
            <w:r w:rsidRPr="00AB6D37">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993AE" w14:textId="77777777" w:rsidR="00797A36" w:rsidRPr="00AB6D37" w:rsidRDefault="00797A36" w:rsidP="006C3352">
            <w:pPr>
              <w:pStyle w:val="rowtabella0"/>
              <w:rPr>
                <w:color w:val="002060"/>
              </w:rPr>
            </w:pPr>
            <w:r w:rsidRPr="00AB6D37">
              <w:rPr>
                <w:color w:val="002060"/>
              </w:rPr>
              <w:t>VIA ALDO GAMBA SNC</w:t>
            </w:r>
          </w:p>
        </w:tc>
      </w:tr>
      <w:tr w:rsidR="00797A36" w:rsidRPr="00AB6D37" w14:paraId="4146BF55"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0DA47A" w14:textId="77777777" w:rsidR="00797A36" w:rsidRPr="00AB6D37" w:rsidRDefault="00797A36" w:rsidP="006C3352">
            <w:pPr>
              <w:pStyle w:val="rowtabella0"/>
              <w:rPr>
                <w:color w:val="002060"/>
              </w:rPr>
            </w:pPr>
            <w:r w:rsidRPr="00AB6D37">
              <w:rPr>
                <w:color w:val="002060"/>
              </w:rPr>
              <w:t>PIANDIROSE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BB8EE" w14:textId="77777777" w:rsidR="00797A36" w:rsidRPr="00AB6D37" w:rsidRDefault="00797A36" w:rsidP="006C3352">
            <w:pPr>
              <w:pStyle w:val="rowtabella0"/>
              <w:rPr>
                <w:color w:val="002060"/>
              </w:rPr>
            </w:pPr>
            <w:r w:rsidRPr="00AB6D37">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26FC8"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72619" w14:textId="77777777" w:rsidR="00797A36" w:rsidRPr="00AB6D37" w:rsidRDefault="00797A36" w:rsidP="006C3352">
            <w:pPr>
              <w:pStyle w:val="rowtabella0"/>
              <w:rPr>
                <w:color w:val="002060"/>
              </w:rPr>
            </w:pPr>
            <w:r w:rsidRPr="00AB6D37">
              <w:rPr>
                <w:color w:val="002060"/>
              </w:rPr>
              <w:t>28/11/2022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D49C7" w14:textId="77777777" w:rsidR="00797A36" w:rsidRPr="00AB6D37" w:rsidRDefault="00797A36" w:rsidP="006C3352">
            <w:pPr>
              <w:pStyle w:val="rowtabella0"/>
              <w:rPr>
                <w:color w:val="002060"/>
              </w:rPr>
            </w:pPr>
            <w:r w:rsidRPr="00AB6D37">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40FB8" w14:textId="77777777" w:rsidR="00797A36" w:rsidRPr="00AB6D37" w:rsidRDefault="00797A36" w:rsidP="006C3352">
            <w:pPr>
              <w:pStyle w:val="rowtabella0"/>
              <w:rPr>
                <w:color w:val="002060"/>
              </w:rPr>
            </w:pPr>
            <w:r w:rsidRPr="00AB6D37">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BB0B4" w14:textId="77777777" w:rsidR="00797A36" w:rsidRPr="00AB6D37" w:rsidRDefault="00797A36" w:rsidP="006C3352">
            <w:pPr>
              <w:pStyle w:val="rowtabella0"/>
              <w:rPr>
                <w:color w:val="002060"/>
              </w:rPr>
            </w:pPr>
            <w:r w:rsidRPr="00AB6D37">
              <w:rPr>
                <w:color w:val="002060"/>
              </w:rPr>
              <w:t>VIA ROMA, SNC</w:t>
            </w:r>
          </w:p>
        </w:tc>
      </w:tr>
    </w:tbl>
    <w:p w14:paraId="522706D4" w14:textId="77777777" w:rsidR="00797A36" w:rsidRPr="00AB6D37" w:rsidRDefault="00797A36" w:rsidP="00797A36">
      <w:pPr>
        <w:pStyle w:val="breakline"/>
        <w:rPr>
          <w:rFonts w:eastAsiaTheme="minorEastAsia"/>
          <w:color w:val="002060"/>
        </w:rPr>
      </w:pPr>
    </w:p>
    <w:p w14:paraId="3E3DE2E2" w14:textId="77777777" w:rsidR="00797A36" w:rsidRPr="00AB6D37" w:rsidRDefault="00797A36" w:rsidP="00797A36">
      <w:pPr>
        <w:pStyle w:val="breakline"/>
        <w:rPr>
          <w:color w:val="002060"/>
        </w:rPr>
      </w:pPr>
    </w:p>
    <w:p w14:paraId="6735D935" w14:textId="77777777" w:rsidR="00797A36" w:rsidRPr="00AB6D37" w:rsidRDefault="00797A36" w:rsidP="00797A36">
      <w:pPr>
        <w:pStyle w:val="breakline"/>
        <w:rPr>
          <w:color w:val="002060"/>
        </w:rPr>
      </w:pPr>
    </w:p>
    <w:p w14:paraId="17DAAFAE" w14:textId="77777777" w:rsidR="00797A36" w:rsidRPr="00AB6D37" w:rsidRDefault="00797A36" w:rsidP="00797A36">
      <w:pPr>
        <w:pStyle w:val="sottotitolocampionato10"/>
        <w:rPr>
          <w:color w:val="002060"/>
        </w:rPr>
      </w:pPr>
      <w:r w:rsidRPr="00AB6D37">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1"/>
        <w:gridCol w:w="385"/>
        <w:gridCol w:w="898"/>
        <w:gridCol w:w="1180"/>
        <w:gridCol w:w="1566"/>
        <w:gridCol w:w="1543"/>
      </w:tblGrid>
      <w:tr w:rsidR="00797A36" w:rsidRPr="00AB6D37" w14:paraId="41706977"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6F7E"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00F9"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E463E"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9A70B"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27C3"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44AB7"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33762"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7D362024"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8AE348" w14:textId="77777777" w:rsidR="00797A36" w:rsidRPr="00AB6D37" w:rsidRDefault="00797A36" w:rsidP="006C3352">
            <w:pPr>
              <w:pStyle w:val="rowtabella0"/>
              <w:rPr>
                <w:color w:val="002060"/>
              </w:rPr>
            </w:pPr>
            <w:r w:rsidRPr="00AB6D3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E0DF5" w14:textId="77777777" w:rsidR="00797A36" w:rsidRPr="00AB6D37" w:rsidRDefault="00797A36" w:rsidP="006C3352">
            <w:pPr>
              <w:pStyle w:val="rowtabella0"/>
              <w:rPr>
                <w:color w:val="002060"/>
              </w:rPr>
            </w:pPr>
            <w:r w:rsidRPr="00AB6D37">
              <w:rPr>
                <w:color w:val="002060"/>
              </w:rPr>
              <w:t>MMSA GIOVANE AURORA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A50CF"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B091D" w14:textId="77777777" w:rsidR="00797A36" w:rsidRPr="00AB6D37" w:rsidRDefault="00797A36" w:rsidP="006C3352">
            <w:pPr>
              <w:pStyle w:val="rowtabella0"/>
              <w:rPr>
                <w:color w:val="002060"/>
              </w:rPr>
            </w:pPr>
            <w:r w:rsidRPr="00AB6D37">
              <w:rPr>
                <w:color w:val="002060"/>
              </w:rPr>
              <w:t>25/11/2022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9774C" w14:textId="77777777" w:rsidR="00797A36" w:rsidRPr="00AB6D37" w:rsidRDefault="00797A36" w:rsidP="006C3352">
            <w:pPr>
              <w:pStyle w:val="rowtabella0"/>
              <w:rPr>
                <w:color w:val="002060"/>
              </w:rPr>
            </w:pPr>
            <w:r w:rsidRPr="00AB6D37">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28FAD" w14:textId="77777777" w:rsidR="00797A36" w:rsidRPr="00AB6D37" w:rsidRDefault="00797A36" w:rsidP="006C3352">
            <w:pPr>
              <w:pStyle w:val="rowtabella0"/>
              <w:rPr>
                <w:color w:val="002060"/>
              </w:rPr>
            </w:pPr>
            <w:r w:rsidRPr="00AB6D3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EBD6F" w14:textId="77777777" w:rsidR="00797A36" w:rsidRPr="00AB6D37" w:rsidRDefault="00797A36" w:rsidP="006C3352">
            <w:pPr>
              <w:pStyle w:val="rowtabella0"/>
              <w:rPr>
                <w:color w:val="002060"/>
              </w:rPr>
            </w:pPr>
            <w:r w:rsidRPr="00AB6D37">
              <w:rPr>
                <w:color w:val="002060"/>
              </w:rPr>
              <w:t>LOCALITA' LE CALVIE</w:t>
            </w:r>
          </w:p>
        </w:tc>
      </w:tr>
      <w:tr w:rsidR="00797A36" w:rsidRPr="00AB6D37" w14:paraId="78D22FAF"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7BF699" w14:textId="77777777" w:rsidR="00797A36" w:rsidRPr="00AB6D37" w:rsidRDefault="00797A36" w:rsidP="006C3352">
            <w:pPr>
              <w:pStyle w:val="rowtabella0"/>
              <w:rPr>
                <w:color w:val="002060"/>
              </w:rPr>
            </w:pPr>
            <w:r w:rsidRPr="00AB6D37">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B00640" w14:textId="77777777" w:rsidR="00797A36" w:rsidRPr="00AB6D37" w:rsidRDefault="00797A36" w:rsidP="006C3352">
            <w:pPr>
              <w:pStyle w:val="rowtabella0"/>
              <w:rPr>
                <w:color w:val="002060"/>
              </w:rPr>
            </w:pPr>
            <w:r w:rsidRPr="00AB6D37">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ECA7B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A9827" w14:textId="77777777" w:rsidR="00797A36" w:rsidRPr="00AB6D37" w:rsidRDefault="00797A36" w:rsidP="006C3352">
            <w:pPr>
              <w:pStyle w:val="rowtabella0"/>
              <w:rPr>
                <w:color w:val="002060"/>
              </w:rPr>
            </w:pPr>
            <w:r w:rsidRPr="00AB6D37">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C025D" w14:textId="77777777" w:rsidR="00797A36" w:rsidRPr="00AB6D37" w:rsidRDefault="00797A36" w:rsidP="006C3352">
            <w:pPr>
              <w:pStyle w:val="rowtabella0"/>
              <w:rPr>
                <w:color w:val="002060"/>
              </w:rPr>
            </w:pPr>
            <w:r w:rsidRPr="00AB6D3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3565D" w14:textId="77777777" w:rsidR="00797A36" w:rsidRPr="00AB6D37" w:rsidRDefault="00797A36" w:rsidP="006C3352">
            <w:pPr>
              <w:pStyle w:val="rowtabella0"/>
              <w:rPr>
                <w:color w:val="002060"/>
              </w:rPr>
            </w:pPr>
            <w:r w:rsidRPr="00AB6D3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530E9" w14:textId="77777777" w:rsidR="00797A36" w:rsidRPr="00AB6D37" w:rsidRDefault="00797A36" w:rsidP="006C3352">
            <w:pPr>
              <w:pStyle w:val="rowtabella0"/>
              <w:rPr>
                <w:color w:val="002060"/>
              </w:rPr>
            </w:pPr>
            <w:r w:rsidRPr="00AB6D37">
              <w:rPr>
                <w:color w:val="002060"/>
              </w:rPr>
              <w:t>VIA B.BUOZZI</w:t>
            </w:r>
          </w:p>
        </w:tc>
      </w:tr>
      <w:tr w:rsidR="00797A36" w:rsidRPr="00AB6D37" w14:paraId="689273A8"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C52FF" w14:textId="77777777" w:rsidR="00797A36" w:rsidRPr="00AB6D37" w:rsidRDefault="00797A36" w:rsidP="006C3352">
            <w:pPr>
              <w:pStyle w:val="rowtabella0"/>
              <w:rPr>
                <w:color w:val="002060"/>
              </w:rPr>
            </w:pPr>
            <w:r w:rsidRPr="00AB6D3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88D561" w14:textId="77777777" w:rsidR="00797A36" w:rsidRPr="00AB6D37" w:rsidRDefault="00797A36" w:rsidP="006C3352">
            <w:pPr>
              <w:pStyle w:val="rowtabella0"/>
              <w:rPr>
                <w:color w:val="002060"/>
              </w:rPr>
            </w:pPr>
            <w:r w:rsidRPr="00AB6D37">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ED4C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60818"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D18232" w14:textId="77777777" w:rsidR="00797A36" w:rsidRPr="00AB6D37" w:rsidRDefault="00797A36" w:rsidP="006C3352">
            <w:pPr>
              <w:pStyle w:val="rowtabella0"/>
              <w:rPr>
                <w:color w:val="002060"/>
              </w:rPr>
            </w:pPr>
            <w:r w:rsidRPr="00AB6D3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C8D36" w14:textId="77777777" w:rsidR="00797A36" w:rsidRPr="00AB6D37" w:rsidRDefault="00797A36" w:rsidP="006C3352">
            <w:pPr>
              <w:pStyle w:val="rowtabella0"/>
              <w:rPr>
                <w:color w:val="002060"/>
              </w:rPr>
            </w:pPr>
            <w:r w:rsidRPr="00AB6D3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20A51" w14:textId="77777777" w:rsidR="00797A36" w:rsidRPr="00AB6D37" w:rsidRDefault="00797A36" w:rsidP="006C3352">
            <w:pPr>
              <w:pStyle w:val="rowtabella0"/>
              <w:rPr>
                <w:color w:val="002060"/>
              </w:rPr>
            </w:pPr>
            <w:r w:rsidRPr="00AB6D37">
              <w:rPr>
                <w:color w:val="002060"/>
              </w:rPr>
              <w:t>VIA GAETANO RAVAGLI</w:t>
            </w:r>
          </w:p>
        </w:tc>
      </w:tr>
      <w:tr w:rsidR="00797A36" w:rsidRPr="00AB6D37" w14:paraId="2013DFDB"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6BD0A4" w14:textId="77777777" w:rsidR="00797A36" w:rsidRPr="00AB6D37" w:rsidRDefault="00797A36" w:rsidP="006C3352">
            <w:pPr>
              <w:pStyle w:val="rowtabella0"/>
              <w:rPr>
                <w:color w:val="002060"/>
              </w:rPr>
            </w:pPr>
            <w:r w:rsidRPr="00AB6D37">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010E7" w14:textId="77777777" w:rsidR="00797A36" w:rsidRPr="00AB6D37" w:rsidRDefault="00797A36" w:rsidP="006C3352">
            <w:pPr>
              <w:pStyle w:val="rowtabella0"/>
              <w:rPr>
                <w:color w:val="002060"/>
              </w:rPr>
            </w:pPr>
            <w:r w:rsidRPr="00AB6D37">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0521EB"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31075" w14:textId="77777777" w:rsidR="00797A36" w:rsidRPr="00AB6D37" w:rsidRDefault="00797A36" w:rsidP="006C3352">
            <w:pPr>
              <w:pStyle w:val="rowtabella0"/>
              <w:rPr>
                <w:color w:val="002060"/>
              </w:rPr>
            </w:pPr>
            <w:r w:rsidRPr="00AB6D37">
              <w:rPr>
                <w:color w:val="002060"/>
              </w:rPr>
              <w:t>26/11/2022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B3B69" w14:textId="77777777" w:rsidR="00797A36" w:rsidRPr="00AB6D37" w:rsidRDefault="00797A36" w:rsidP="006C3352">
            <w:pPr>
              <w:pStyle w:val="rowtabella0"/>
              <w:rPr>
                <w:color w:val="002060"/>
              </w:rPr>
            </w:pPr>
            <w:r w:rsidRPr="00AB6D3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2FBFF" w14:textId="77777777" w:rsidR="00797A36" w:rsidRPr="00AB6D37" w:rsidRDefault="00797A36" w:rsidP="006C3352">
            <w:pPr>
              <w:pStyle w:val="rowtabella0"/>
              <w:rPr>
                <w:color w:val="002060"/>
              </w:rPr>
            </w:pPr>
            <w:r w:rsidRPr="00AB6D3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A18BE" w14:textId="77777777" w:rsidR="00797A36" w:rsidRPr="00AB6D37" w:rsidRDefault="00797A36" w:rsidP="006C3352">
            <w:pPr>
              <w:pStyle w:val="rowtabella0"/>
              <w:rPr>
                <w:color w:val="002060"/>
              </w:rPr>
            </w:pPr>
            <w:r w:rsidRPr="00AB6D37">
              <w:rPr>
                <w:color w:val="002060"/>
              </w:rPr>
              <w:t>VIA B.BUOZZI</w:t>
            </w:r>
          </w:p>
        </w:tc>
      </w:tr>
      <w:tr w:rsidR="00797A36" w:rsidRPr="00AB6D37" w14:paraId="7A9E6010"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7F9C31" w14:textId="77777777" w:rsidR="00797A36" w:rsidRPr="00AB6D37" w:rsidRDefault="00797A36" w:rsidP="006C3352">
            <w:pPr>
              <w:pStyle w:val="rowtabella0"/>
              <w:rPr>
                <w:color w:val="002060"/>
              </w:rPr>
            </w:pPr>
            <w:r w:rsidRPr="00AB6D37">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7D026" w14:textId="77777777" w:rsidR="00797A36" w:rsidRPr="00AB6D37" w:rsidRDefault="00797A36" w:rsidP="006C3352">
            <w:pPr>
              <w:pStyle w:val="rowtabella0"/>
              <w:rPr>
                <w:color w:val="002060"/>
              </w:rPr>
            </w:pPr>
            <w:r w:rsidRPr="00AB6D37">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194588"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D3279"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D60B0B" w14:textId="77777777" w:rsidR="00797A36" w:rsidRPr="00AB6D37" w:rsidRDefault="00797A36" w:rsidP="006C3352">
            <w:pPr>
              <w:pStyle w:val="rowtabella0"/>
              <w:rPr>
                <w:color w:val="002060"/>
              </w:rPr>
            </w:pPr>
            <w:r w:rsidRPr="00AB6D3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72A2F3" w14:textId="77777777" w:rsidR="00797A36" w:rsidRPr="00AB6D37" w:rsidRDefault="00797A36" w:rsidP="006C3352">
            <w:pPr>
              <w:pStyle w:val="rowtabella0"/>
              <w:rPr>
                <w:color w:val="002060"/>
              </w:rPr>
            </w:pPr>
            <w:r w:rsidRPr="00AB6D3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22B28" w14:textId="77777777" w:rsidR="00797A36" w:rsidRPr="00AB6D37" w:rsidRDefault="00797A36" w:rsidP="006C3352">
            <w:pPr>
              <w:pStyle w:val="rowtabella0"/>
              <w:rPr>
                <w:color w:val="002060"/>
              </w:rPr>
            </w:pPr>
            <w:r w:rsidRPr="00AB6D37">
              <w:rPr>
                <w:color w:val="002060"/>
              </w:rPr>
              <w:t>VIA GRAMSCI-VIA FEGGIANI</w:t>
            </w:r>
          </w:p>
        </w:tc>
      </w:tr>
      <w:tr w:rsidR="00797A36" w:rsidRPr="00AB6D37" w14:paraId="23AC9434"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85168" w14:textId="77777777" w:rsidR="00797A36" w:rsidRPr="00AB6D37" w:rsidRDefault="00797A36" w:rsidP="006C3352">
            <w:pPr>
              <w:pStyle w:val="rowtabella0"/>
              <w:rPr>
                <w:color w:val="002060"/>
              </w:rPr>
            </w:pPr>
            <w:r w:rsidRPr="00AB6D37">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7C58C" w14:textId="77777777" w:rsidR="00797A36" w:rsidRPr="00AB6D37" w:rsidRDefault="00797A36" w:rsidP="006C3352">
            <w:pPr>
              <w:pStyle w:val="rowtabella0"/>
              <w:rPr>
                <w:color w:val="002060"/>
              </w:rPr>
            </w:pPr>
            <w:r w:rsidRPr="00AB6D37">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2394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BC263"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D4442" w14:textId="77777777" w:rsidR="00797A36" w:rsidRPr="00AB6D37" w:rsidRDefault="00797A36" w:rsidP="006C3352">
            <w:pPr>
              <w:pStyle w:val="rowtabella0"/>
              <w:rPr>
                <w:color w:val="002060"/>
              </w:rPr>
            </w:pPr>
            <w:r w:rsidRPr="00AB6D37">
              <w:rPr>
                <w:color w:val="002060"/>
              </w:rPr>
              <w:t>5084 PALESTRA CASTELPLANIO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047DC" w14:textId="77777777" w:rsidR="00797A36" w:rsidRPr="00AB6D37" w:rsidRDefault="00797A36" w:rsidP="006C3352">
            <w:pPr>
              <w:pStyle w:val="rowtabella0"/>
              <w:rPr>
                <w:color w:val="002060"/>
              </w:rPr>
            </w:pPr>
            <w:r w:rsidRPr="00AB6D37">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17905" w14:textId="77777777" w:rsidR="00797A36" w:rsidRPr="00AB6D37" w:rsidRDefault="00797A36" w:rsidP="006C3352">
            <w:pPr>
              <w:pStyle w:val="rowtabella0"/>
              <w:rPr>
                <w:color w:val="002060"/>
              </w:rPr>
            </w:pPr>
            <w:r w:rsidRPr="00AB6D37">
              <w:rPr>
                <w:color w:val="002060"/>
              </w:rPr>
              <w:t>LOC.MACINE VIA DANTE ALIGHIERI</w:t>
            </w:r>
          </w:p>
        </w:tc>
      </w:tr>
    </w:tbl>
    <w:p w14:paraId="2EBE4B22" w14:textId="77777777" w:rsidR="00797A36" w:rsidRPr="00AB6D37" w:rsidRDefault="00797A36" w:rsidP="00797A36">
      <w:pPr>
        <w:pStyle w:val="breakline"/>
        <w:rPr>
          <w:rFonts w:eastAsiaTheme="minorEastAsia"/>
          <w:color w:val="002060"/>
        </w:rPr>
      </w:pPr>
    </w:p>
    <w:p w14:paraId="555532B0" w14:textId="77777777" w:rsidR="00797A36" w:rsidRPr="00AB6D37" w:rsidRDefault="00797A36" w:rsidP="00797A36">
      <w:pPr>
        <w:pStyle w:val="breakline"/>
        <w:rPr>
          <w:color w:val="002060"/>
        </w:rPr>
      </w:pPr>
    </w:p>
    <w:p w14:paraId="408673E3" w14:textId="77777777" w:rsidR="00797A36" w:rsidRPr="00AB6D37" w:rsidRDefault="00797A36" w:rsidP="00797A36">
      <w:pPr>
        <w:pStyle w:val="breakline"/>
        <w:rPr>
          <w:color w:val="002060"/>
        </w:rPr>
      </w:pPr>
    </w:p>
    <w:p w14:paraId="01189F2A" w14:textId="77777777" w:rsidR="00797A36" w:rsidRPr="00AB6D37" w:rsidRDefault="00797A36" w:rsidP="00797A36">
      <w:pPr>
        <w:pStyle w:val="sottotitolocampionato10"/>
        <w:rPr>
          <w:color w:val="002060"/>
        </w:rPr>
      </w:pPr>
      <w:r w:rsidRPr="00AB6D37">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7"/>
        <w:gridCol w:w="385"/>
        <w:gridCol w:w="898"/>
        <w:gridCol w:w="1191"/>
        <w:gridCol w:w="1556"/>
        <w:gridCol w:w="1547"/>
      </w:tblGrid>
      <w:tr w:rsidR="00797A36" w:rsidRPr="00AB6D37" w14:paraId="649532F9"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EBD9D"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D0215"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C0FF"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E54E"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EC61E"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32C36"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4001D"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6A3D3B25"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15D83" w14:textId="77777777" w:rsidR="00797A36" w:rsidRPr="00AB6D37" w:rsidRDefault="00797A36" w:rsidP="006C3352">
            <w:pPr>
              <w:pStyle w:val="rowtabella0"/>
              <w:rPr>
                <w:color w:val="002060"/>
              </w:rPr>
            </w:pPr>
            <w:r w:rsidRPr="00AB6D37">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D495F" w14:textId="77777777" w:rsidR="00797A36" w:rsidRPr="00AB6D37" w:rsidRDefault="00797A36" w:rsidP="006C3352">
            <w:pPr>
              <w:pStyle w:val="rowtabella0"/>
              <w:rPr>
                <w:color w:val="002060"/>
              </w:rPr>
            </w:pPr>
            <w:r w:rsidRPr="00AB6D37">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4B918"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CA06"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C2F34" w14:textId="77777777" w:rsidR="00797A36" w:rsidRPr="00AB6D37" w:rsidRDefault="00797A36" w:rsidP="006C3352">
            <w:pPr>
              <w:pStyle w:val="rowtabella0"/>
              <w:rPr>
                <w:color w:val="002060"/>
              </w:rPr>
            </w:pPr>
            <w:r w:rsidRPr="00AB6D37">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BD4CD" w14:textId="77777777" w:rsidR="00797A36" w:rsidRPr="00AB6D37" w:rsidRDefault="00797A36" w:rsidP="006C3352">
            <w:pPr>
              <w:pStyle w:val="rowtabella0"/>
              <w:rPr>
                <w:color w:val="002060"/>
              </w:rPr>
            </w:pPr>
            <w:r w:rsidRPr="00AB6D3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FA080" w14:textId="77777777" w:rsidR="00797A36" w:rsidRPr="00AB6D37" w:rsidRDefault="00797A36" w:rsidP="006C3352">
            <w:pPr>
              <w:pStyle w:val="rowtabella0"/>
              <w:rPr>
                <w:color w:val="002060"/>
              </w:rPr>
            </w:pPr>
            <w:r w:rsidRPr="00AB6D37">
              <w:rPr>
                <w:color w:val="002060"/>
              </w:rPr>
              <w:t>VIA CARPEGNA-VIA M.TE S.VICINO</w:t>
            </w:r>
          </w:p>
        </w:tc>
      </w:tr>
      <w:tr w:rsidR="00797A36" w:rsidRPr="00AB6D37" w14:paraId="60FE343D"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12E2F7" w14:textId="77777777" w:rsidR="00797A36" w:rsidRPr="00AB6D37" w:rsidRDefault="00797A36" w:rsidP="006C3352">
            <w:pPr>
              <w:pStyle w:val="rowtabella0"/>
              <w:rPr>
                <w:color w:val="002060"/>
              </w:rPr>
            </w:pPr>
            <w:r w:rsidRPr="00AB6D3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9A067B" w14:textId="77777777" w:rsidR="00797A36" w:rsidRPr="00AB6D37" w:rsidRDefault="00797A36" w:rsidP="006C3352">
            <w:pPr>
              <w:pStyle w:val="rowtabella0"/>
              <w:rPr>
                <w:color w:val="002060"/>
              </w:rPr>
            </w:pPr>
            <w:r w:rsidRPr="00AB6D3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773F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908BF" w14:textId="77777777" w:rsidR="00797A36" w:rsidRPr="00AB6D37" w:rsidRDefault="00797A36" w:rsidP="006C3352">
            <w:pPr>
              <w:pStyle w:val="rowtabella0"/>
              <w:rPr>
                <w:color w:val="002060"/>
              </w:rPr>
            </w:pPr>
            <w:r w:rsidRPr="00AB6D37">
              <w:rPr>
                <w:color w:val="002060"/>
              </w:rPr>
              <w:t>25/11/2022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179CE" w14:textId="77777777" w:rsidR="00797A36" w:rsidRPr="00AB6D37" w:rsidRDefault="00797A36" w:rsidP="006C3352">
            <w:pPr>
              <w:pStyle w:val="rowtabella0"/>
              <w:rPr>
                <w:color w:val="002060"/>
              </w:rPr>
            </w:pPr>
            <w:r w:rsidRPr="00AB6D37">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A9553" w14:textId="77777777" w:rsidR="00797A36" w:rsidRPr="00AB6D37" w:rsidRDefault="00797A36" w:rsidP="006C3352">
            <w:pPr>
              <w:pStyle w:val="rowtabella0"/>
              <w:rPr>
                <w:color w:val="002060"/>
              </w:rPr>
            </w:pPr>
            <w:r w:rsidRPr="00AB6D3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F618E" w14:textId="77777777" w:rsidR="00797A36" w:rsidRPr="00AB6D37" w:rsidRDefault="00797A36" w:rsidP="006C3352">
            <w:pPr>
              <w:pStyle w:val="rowtabella0"/>
              <w:rPr>
                <w:color w:val="002060"/>
              </w:rPr>
            </w:pPr>
            <w:r w:rsidRPr="00AB6D37">
              <w:rPr>
                <w:color w:val="002060"/>
              </w:rPr>
              <w:t>VIA GHANDI - FRAZ. CROCETTE</w:t>
            </w:r>
          </w:p>
        </w:tc>
      </w:tr>
      <w:tr w:rsidR="00797A36" w:rsidRPr="00AB6D37" w14:paraId="0047BECD"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26F615" w14:textId="77777777" w:rsidR="00797A36" w:rsidRPr="00AB6D37" w:rsidRDefault="00797A36" w:rsidP="006C3352">
            <w:pPr>
              <w:pStyle w:val="rowtabella0"/>
              <w:rPr>
                <w:color w:val="002060"/>
              </w:rPr>
            </w:pPr>
            <w:r w:rsidRPr="00AB6D37">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B4903" w14:textId="77777777" w:rsidR="00797A36" w:rsidRPr="00AB6D37" w:rsidRDefault="00797A36" w:rsidP="006C3352">
            <w:pPr>
              <w:pStyle w:val="rowtabella0"/>
              <w:rPr>
                <w:color w:val="002060"/>
              </w:rPr>
            </w:pPr>
            <w:r w:rsidRPr="00AB6D37">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ECD993"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39BF1"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24797" w14:textId="77777777" w:rsidR="00797A36" w:rsidRPr="00AB6D37" w:rsidRDefault="00797A36" w:rsidP="006C3352">
            <w:pPr>
              <w:pStyle w:val="rowtabella0"/>
              <w:rPr>
                <w:color w:val="002060"/>
              </w:rPr>
            </w:pPr>
            <w:r w:rsidRPr="00AB6D37">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139EF" w14:textId="77777777" w:rsidR="00797A36" w:rsidRPr="00AB6D37" w:rsidRDefault="00797A36" w:rsidP="006C3352">
            <w:pPr>
              <w:pStyle w:val="rowtabella0"/>
              <w:rPr>
                <w:color w:val="002060"/>
              </w:rPr>
            </w:pPr>
            <w:r w:rsidRPr="00AB6D3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843A3" w14:textId="77777777" w:rsidR="00797A36" w:rsidRPr="00AB6D37" w:rsidRDefault="00797A36" w:rsidP="006C3352">
            <w:pPr>
              <w:pStyle w:val="rowtabella0"/>
              <w:rPr>
                <w:color w:val="002060"/>
              </w:rPr>
            </w:pPr>
            <w:r w:rsidRPr="00AB6D37">
              <w:rPr>
                <w:color w:val="002060"/>
              </w:rPr>
              <w:t>VIA ESINO 122 TORRETTE</w:t>
            </w:r>
          </w:p>
        </w:tc>
      </w:tr>
      <w:tr w:rsidR="00797A36" w:rsidRPr="00AB6D37" w14:paraId="109B2EA9"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F783E" w14:textId="77777777" w:rsidR="00797A36" w:rsidRPr="00AB6D37" w:rsidRDefault="00797A36" w:rsidP="006C3352">
            <w:pPr>
              <w:pStyle w:val="rowtabella0"/>
              <w:rPr>
                <w:color w:val="002060"/>
              </w:rPr>
            </w:pPr>
            <w:r w:rsidRPr="00AB6D37">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64BE16" w14:textId="77777777" w:rsidR="00797A36" w:rsidRPr="00AB6D37" w:rsidRDefault="00797A36" w:rsidP="006C3352">
            <w:pPr>
              <w:pStyle w:val="rowtabella0"/>
              <w:rPr>
                <w:color w:val="002060"/>
              </w:rPr>
            </w:pPr>
            <w:r w:rsidRPr="00AB6D37">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DD38DE"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B858D"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9F3116" w14:textId="77777777" w:rsidR="00797A36" w:rsidRPr="00AB6D37" w:rsidRDefault="00797A36" w:rsidP="006C3352">
            <w:pPr>
              <w:pStyle w:val="rowtabella0"/>
              <w:rPr>
                <w:color w:val="002060"/>
              </w:rPr>
            </w:pPr>
            <w:r w:rsidRPr="00AB6D3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B020B" w14:textId="77777777" w:rsidR="00797A36" w:rsidRPr="00AB6D37" w:rsidRDefault="00797A36" w:rsidP="006C3352">
            <w:pPr>
              <w:pStyle w:val="rowtabella0"/>
              <w:rPr>
                <w:color w:val="002060"/>
              </w:rPr>
            </w:pPr>
            <w:r w:rsidRPr="00AB6D3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A2CF2" w14:textId="77777777" w:rsidR="00797A36" w:rsidRPr="00AB6D37" w:rsidRDefault="00797A36" w:rsidP="006C3352">
            <w:pPr>
              <w:pStyle w:val="rowtabella0"/>
              <w:rPr>
                <w:color w:val="002060"/>
              </w:rPr>
            </w:pPr>
            <w:r w:rsidRPr="00AB6D37">
              <w:rPr>
                <w:color w:val="002060"/>
              </w:rPr>
              <w:t>LOCALITA' NONTESICURO</w:t>
            </w:r>
          </w:p>
        </w:tc>
      </w:tr>
      <w:tr w:rsidR="00797A36" w:rsidRPr="00AB6D37" w14:paraId="1FCF6F9F"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9CEB4" w14:textId="77777777" w:rsidR="00797A36" w:rsidRPr="00AB6D37" w:rsidRDefault="00797A36" w:rsidP="006C3352">
            <w:pPr>
              <w:pStyle w:val="rowtabella0"/>
              <w:rPr>
                <w:color w:val="002060"/>
              </w:rPr>
            </w:pPr>
            <w:r w:rsidRPr="00AB6D37">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5BA9E8" w14:textId="77777777" w:rsidR="00797A36" w:rsidRPr="00AB6D37" w:rsidRDefault="00797A36" w:rsidP="006C3352">
            <w:pPr>
              <w:pStyle w:val="rowtabella0"/>
              <w:rPr>
                <w:color w:val="002060"/>
              </w:rPr>
            </w:pPr>
            <w:r w:rsidRPr="00AB6D3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91ECF1"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3BB438" w14:textId="77777777" w:rsidR="00797A36" w:rsidRPr="00AB6D37" w:rsidRDefault="00797A36" w:rsidP="006C3352">
            <w:pPr>
              <w:pStyle w:val="rowtabella0"/>
              <w:rPr>
                <w:color w:val="002060"/>
              </w:rPr>
            </w:pPr>
            <w:r w:rsidRPr="00AB6D37">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D7395" w14:textId="77777777" w:rsidR="00797A36" w:rsidRPr="00AB6D37" w:rsidRDefault="00797A36" w:rsidP="006C3352">
            <w:pPr>
              <w:pStyle w:val="rowtabella0"/>
              <w:rPr>
                <w:color w:val="002060"/>
              </w:rPr>
            </w:pPr>
            <w:r w:rsidRPr="00AB6D3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7C731" w14:textId="77777777" w:rsidR="00797A36" w:rsidRPr="00AB6D37" w:rsidRDefault="00797A36" w:rsidP="006C3352">
            <w:pPr>
              <w:pStyle w:val="rowtabella0"/>
              <w:rPr>
                <w:color w:val="002060"/>
              </w:rPr>
            </w:pPr>
            <w:r w:rsidRPr="00AB6D3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15D27" w14:textId="77777777" w:rsidR="00797A36" w:rsidRPr="00AB6D37" w:rsidRDefault="00797A36" w:rsidP="006C3352">
            <w:pPr>
              <w:pStyle w:val="rowtabella0"/>
              <w:rPr>
                <w:color w:val="002060"/>
              </w:rPr>
            </w:pPr>
            <w:r w:rsidRPr="00AB6D37">
              <w:rPr>
                <w:color w:val="002060"/>
              </w:rPr>
              <w:t>VIA MANZONI FZ. S.BIAGIO</w:t>
            </w:r>
          </w:p>
        </w:tc>
      </w:tr>
      <w:tr w:rsidR="00797A36" w:rsidRPr="00AB6D37" w14:paraId="5240A251"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F9E10E" w14:textId="77777777" w:rsidR="00797A36" w:rsidRPr="00AB6D37" w:rsidRDefault="00797A36" w:rsidP="006C3352">
            <w:pPr>
              <w:pStyle w:val="rowtabella0"/>
              <w:rPr>
                <w:color w:val="002060"/>
              </w:rPr>
            </w:pPr>
            <w:r w:rsidRPr="00AB6D37">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BBC10" w14:textId="77777777" w:rsidR="00797A36" w:rsidRPr="00AB6D37" w:rsidRDefault="00797A36" w:rsidP="006C3352">
            <w:pPr>
              <w:pStyle w:val="rowtabella0"/>
              <w:rPr>
                <w:color w:val="002060"/>
              </w:rPr>
            </w:pPr>
            <w:r w:rsidRPr="00AB6D37">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A93E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8891D" w14:textId="77777777" w:rsidR="00797A36" w:rsidRPr="00AB6D37" w:rsidRDefault="00797A36" w:rsidP="006C3352">
            <w:pPr>
              <w:pStyle w:val="rowtabella0"/>
              <w:rPr>
                <w:color w:val="002060"/>
              </w:rPr>
            </w:pPr>
            <w:r w:rsidRPr="00AB6D37">
              <w:rPr>
                <w:color w:val="002060"/>
              </w:rPr>
              <w:t>28/11/2022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0FDF8" w14:textId="77777777" w:rsidR="00797A36" w:rsidRPr="00AB6D37" w:rsidRDefault="00797A36" w:rsidP="006C3352">
            <w:pPr>
              <w:pStyle w:val="rowtabella0"/>
              <w:rPr>
                <w:color w:val="002060"/>
              </w:rPr>
            </w:pPr>
            <w:r w:rsidRPr="00AB6D37">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BE42A" w14:textId="77777777" w:rsidR="00797A36" w:rsidRPr="00AB6D37" w:rsidRDefault="00797A36" w:rsidP="006C3352">
            <w:pPr>
              <w:pStyle w:val="rowtabella0"/>
              <w:rPr>
                <w:color w:val="002060"/>
              </w:rPr>
            </w:pPr>
            <w:r w:rsidRPr="00AB6D3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D0DA1" w14:textId="77777777" w:rsidR="00797A36" w:rsidRPr="00AB6D37" w:rsidRDefault="00797A36" w:rsidP="006C3352">
            <w:pPr>
              <w:pStyle w:val="rowtabella0"/>
              <w:rPr>
                <w:color w:val="002060"/>
              </w:rPr>
            </w:pPr>
            <w:r w:rsidRPr="00AB6D37">
              <w:rPr>
                <w:color w:val="002060"/>
              </w:rPr>
              <w:t>LOCALITA' CANDIA</w:t>
            </w:r>
          </w:p>
        </w:tc>
      </w:tr>
    </w:tbl>
    <w:p w14:paraId="149FEC8C" w14:textId="77777777" w:rsidR="00797A36" w:rsidRPr="00AB6D37" w:rsidRDefault="00797A36" w:rsidP="00797A36">
      <w:pPr>
        <w:pStyle w:val="breakline"/>
        <w:rPr>
          <w:rFonts w:eastAsiaTheme="minorEastAsia"/>
          <w:color w:val="002060"/>
        </w:rPr>
      </w:pPr>
    </w:p>
    <w:p w14:paraId="564278A5" w14:textId="77777777" w:rsidR="00797A36" w:rsidRPr="00AB6D37" w:rsidRDefault="00797A36" w:rsidP="00797A36">
      <w:pPr>
        <w:pStyle w:val="breakline"/>
        <w:rPr>
          <w:color w:val="002060"/>
        </w:rPr>
      </w:pPr>
    </w:p>
    <w:p w14:paraId="4F1B3E36" w14:textId="77777777" w:rsidR="00797A36" w:rsidRPr="00AB6D37" w:rsidRDefault="00797A36" w:rsidP="00797A36">
      <w:pPr>
        <w:pStyle w:val="breakline"/>
        <w:rPr>
          <w:color w:val="002060"/>
        </w:rPr>
      </w:pPr>
    </w:p>
    <w:p w14:paraId="632E8983" w14:textId="77777777" w:rsidR="00797A36" w:rsidRPr="00AB6D37" w:rsidRDefault="00797A36" w:rsidP="00797A36">
      <w:pPr>
        <w:pStyle w:val="sottotitolocampionato10"/>
        <w:rPr>
          <w:color w:val="002060"/>
        </w:rPr>
      </w:pPr>
      <w:r w:rsidRPr="00AB6D37">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3"/>
        <w:gridCol w:w="385"/>
        <w:gridCol w:w="898"/>
        <w:gridCol w:w="1190"/>
        <w:gridCol w:w="1560"/>
        <w:gridCol w:w="1555"/>
      </w:tblGrid>
      <w:tr w:rsidR="00797A36" w:rsidRPr="00AB6D37" w14:paraId="252FF249"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E5603"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6863"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F79C1"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EA826"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574C6"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A7E5"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DF78"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34883A8F"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E9F61" w14:textId="77777777" w:rsidR="00797A36" w:rsidRPr="00AB6D37" w:rsidRDefault="00797A36" w:rsidP="006C3352">
            <w:pPr>
              <w:pStyle w:val="rowtabella0"/>
              <w:rPr>
                <w:color w:val="002060"/>
              </w:rPr>
            </w:pPr>
            <w:r w:rsidRPr="00AB6D37">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5234F" w14:textId="77777777" w:rsidR="00797A36" w:rsidRPr="00AB6D37" w:rsidRDefault="00797A36" w:rsidP="006C3352">
            <w:pPr>
              <w:pStyle w:val="rowtabella0"/>
              <w:rPr>
                <w:color w:val="002060"/>
              </w:rPr>
            </w:pPr>
            <w:r w:rsidRPr="00AB6D3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843B8"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AE89F" w14:textId="77777777" w:rsidR="00797A36" w:rsidRPr="00AB6D37" w:rsidRDefault="00797A36" w:rsidP="006C3352">
            <w:pPr>
              <w:pStyle w:val="rowtabella0"/>
              <w:rPr>
                <w:color w:val="002060"/>
              </w:rPr>
            </w:pPr>
            <w:r w:rsidRPr="00AB6D37">
              <w:rPr>
                <w:color w:val="002060"/>
              </w:rPr>
              <w:t>25/11/2022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B027D" w14:textId="77777777" w:rsidR="00797A36" w:rsidRPr="00AB6D37" w:rsidRDefault="00797A36" w:rsidP="006C3352">
            <w:pPr>
              <w:pStyle w:val="rowtabella0"/>
              <w:rPr>
                <w:color w:val="002060"/>
              </w:rPr>
            </w:pPr>
            <w:r w:rsidRPr="00AB6D37">
              <w:rPr>
                <w:color w:val="002060"/>
              </w:rPr>
              <w:t>5626 PALESTRA SCUOLA MEDIA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B505F" w14:textId="77777777" w:rsidR="00797A36" w:rsidRPr="00AB6D37" w:rsidRDefault="00797A36" w:rsidP="006C3352">
            <w:pPr>
              <w:pStyle w:val="rowtabella0"/>
              <w:rPr>
                <w:color w:val="002060"/>
              </w:rPr>
            </w:pPr>
            <w:r w:rsidRPr="00AB6D3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739FB" w14:textId="77777777" w:rsidR="00797A36" w:rsidRPr="00AB6D37" w:rsidRDefault="00797A36" w:rsidP="006C3352">
            <w:pPr>
              <w:pStyle w:val="rowtabella0"/>
              <w:rPr>
                <w:color w:val="002060"/>
              </w:rPr>
            </w:pPr>
            <w:r w:rsidRPr="00AB6D37">
              <w:rPr>
                <w:color w:val="002060"/>
              </w:rPr>
              <w:t>CONT.S.LIBORIO VIA VEREGRENSE</w:t>
            </w:r>
          </w:p>
        </w:tc>
      </w:tr>
      <w:tr w:rsidR="00797A36" w:rsidRPr="00AB6D37" w14:paraId="5B4FA8FA"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B5AC3" w14:textId="77777777" w:rsidR="00797A36" w:rsidRPr="00AB6D37" w:rsidRDefault="00797A36" w:rsidP="006C3352">
            <w:pPr>
              <w:pStyle w:val="rowtabella0"/>
              <w:rPr>
                <w:color w:val="002060"/>
              </w:rPr>
            </w:pPr>
            <w:r w:rsidRPr="00AB6D3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5CA60" w14:textId="77777777" w:rsidR="00797A36" w:rsidRPr="00AB6D37" w:rsidRDefault="00797A36" w:rsidP="006C3352">
            <w:pPr>
              <w:pStyle w:val="rowtabella0"/>
              <w:rPr>
                <w:color w:val="002060"/>
              </w:rPr>
            </w:pPr>
            <w:r w:rsidRPr="00AB6D37">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018F0E"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D9DF2E"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53D269" w14:textId="77777777" w:rsidR="00797A36" w:rsidRPr="00AB6D37" w:rsidRDefault="00797A36" w:rsidP="006C3352">
            <w:pPr>
              <w:pStyle w:val="rowtabella0"/>
              <w:rPr>
                <w:color w:val="002060"/>
              </w:rPr>
            </w:pPr>
            <w:r w:rsidRPr="00AB6D37">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BD2CB" w14:textId="77777777" w:rsidR="00797A36" w:rsidRPr="00AB6D37" w:rsidRDefault="00797A36" w:rsidP="006C3352">
            <w:pPr>
              <w:pStyle w:val="rowtabella0"/>
              <w:rPr>
                <w:color w:val="002060"/>
              </w:rPr>
            </w:pPr>
            <w:r w:rsidRPr="00AB6D3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2AEFC" w14:textId="77777777" w:rsidR="00797A36" w:rsidRPr="00AB6D37" w:rsidRDefault="00797A36" w:rsidP="006C3352">
            <w:pPr>
              <w:pStyle w:val="rowtabella0"/>
              <w:rPr>
                <w:color w:val="002060"/>
              </w:rPr>
            </w:pPr>
            <w:r w:rsidRPr="00AB6D37">
              <w:rPr>
                <w:color w:val="002060"/>
              </w:rPr>
              <w:t>VIA TAGLIAMENTO</w:t>
            </w:r>
          </w:p>
        </w:tc>
      </w:tr>
      <w:tr w:rsidR="00797A36" w:rsidRPr="00AB6D37" w14:paraId="52A12C1D"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1257D6" w14:textId="77777777" w:rsidR="00797A36" w:rsidRPr="00AB6D37" w:rsidRDefault="00797A36" w:rsidP="006C3352">
            <w:pPr>
              <w:pStyle w:val="rowtabella0"/>
              <w:rPr>
                <w:color w:val="002060"/>
              </w:rPr>
            </w:pPr>
            <w:r w:rsidRPr="00AB6D37">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07E7D" w14:textId="77777777" w:rsidR="00797A36" w:rsidRPr="00AB6D37" w:rsidRDefault="00797A36" w:rsidP="006C3352">
            <w:pPr>
              <w:pStyle w:val="rowtabella0"/>
              <w:rPr>
                <w:color w:val="002060"/>
              </w:rPr>
            </w:pPr>
            <w:r w:rsidRPr="00AB6D37">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161C5"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D08CAD" w14:textId="77777777" w:rsidR="00797A36" w:rsidRPr="00AB6D37" w:rsidRDefault="00797A36" w:rsidP="006C3352">
            <w:pPr>
              <w:pStyle w:val="rowtabella0"/>
              <w:rPr>
                <w:color w:val="002060"/>
              </w:rPr>
            </w:pPr>
            <w:r w:rsidRPr="00AB6D37">
              <w:rPr>
                <w:color w:val="002060"/>
              </w:rPr>
              <w:t>25/11/2022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B16E9D" w14:textId="77777777" w:rsidR="00797A36" w:rsidRPr="00AB6D37" w:rsidRDefault="00797A36" w:rsidP="006C3352">
            <w:pPr>
              <w:pStyle w:val="rowtabella0"/>
              <w:rPr>
                <w:color w:val="002060"/>
              </w:rPr>
            </w:pPr>
            <w:r w:rsidRPr="00AB6D3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D457F" w14:textId="77777777" w:rsidR="00797A36" w:rsidRPr="00AB6D37" w:rsidRDefault="00797A36" w:rsidP="006C3352">
            <w:pPr>
              <w:pStyle w:val="rowtabella0"/>
              <w:rPr>
                <w:color w:val="002060"/>
              </w:rPr>
            </w:pPr>
            <w:r w:rsidRPr="00AB6D3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FBF0E" w14:textId="77777777" w:rsidR="00797A36" w:rsidRPr="00AB6D37" w:rsidRDefault="00797A36" w:rsidP="006C3352">
            <w:pPr>
              <w:pStyle w:val="rowtabella0"/>
              <w:rPr>
                <w:color w:val="002060"/>
              </w:rPr>
            </w:pPr>
            <w:r w:rsidRPr="00AB6D37">
              <w:rPr>
                <w:color w:val="002060"/>
              </w:rPr>
              <w:t>VIA CARDUCCI</w:t>
            </w:r>
          </w:p>
        </w:tc>
      </w:tr>
      <w:tr w:rsidR="00797A36" w:rsidRPr="00AB6D37" w14:paraId="7DE9E349"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263EF0" w14:textId="77777777" w:rsidR="00797A36" w:rsidRPr="00AB6D37" w:rsidRDefault="00797A36" w:rsidP="006C3352">
            <w:pPr>
              <w:pStyle w:val="rowtabella0"/>
              <w:rPr>
                <w:color w:val="002060"/>
              </w:rPr>
            </w:pPr>
            <w:r w:rsidRPr="00AB6D3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92DF8" w14:textId="77777777" w:rsidR="00797A36" w:rsidRPr="00AB6D37" w:rsidRDefault="00797A36" w:rsidP="006C3352">
            <w:pPr>
              <w:pStyle w:val="rowtabella0"/>
              <w:rPr>
                <w:color w:val="002060"/>
              </w:rPr>
            </w:pPr>
            <w:r w:rsidRPr="00AB6D37">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75401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286049"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2B7A0" w14:textId="77777777" w:rsidR="00797A36" w:rsidRPr="00AB6D37" w:rsidRDefault="00797A36" w:rsidP="006C3352">
            <w:pPr>
              <w:pStyle w:val="rowtabella0"/>
              <w:rPr>
                <w:color w:val="002060"/>
              </w:rPr>
            </w:pPr>
            <w:r w:rsidRPr="00AB6D3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B2635" w14:textId="77777777" w:rsidR="00797A36" w:rsidRPr="00AB6D37" w:rsidRDefault="00797A36" w:rsidP="006C3352">
            <w:pPr>
              <w:pStyle w:val="rowtabella0"/>
              <w:rPr>
                <w:color w:val="002060"/>
              </w:rPr>
            </w:pPr>
            <w:r w:rsidRPr="00AB6D3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571C2" w14:textId="77777777" w:rsidR="00797A36" w:rsidRPr="00AB6D37" w:rsidRDefault="00797A36" w:rsidP="006C3352">
            <w:pPr>
              <w:pStyle w:val="rowtabella0"/>
              <w:rPr>
                <w:color w:val="002060"/>
              </w:rPr>
            </w:pPr>
            <w:r w:rsidRPr="00AB6D37">
              <w:rPr>
                <w:color w:val="002060"/>
              </w:rPr>
              <w:t>VIA INDIPENDENZA-CAPODARCO</w:t>
            </w:r>
          </w:p>
        </w:tc>
      </w:tr>
      <w:tr w:rsidR="00797A36" w:rsidRPr="00AB6D37" w14:paraId="0A05FFCF"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1501F" w14:textId="77777777" w:rsidR="00797A36" w:rsidRPr="00AB6D37" w:rsidRDefault="00797A36" w:rsidP="006C3352">
            <w:pPr>
              <w:pStyle w:val="rowtabella0"/>
              <w:rPr>
                <w:color w:val="002060"/>
              </w:rPr>
            </w:pPr>
            <w:r w:rsidRPr="00AB6D37">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2B7E9D" w14:textId="77777777" w:rsidR="00797A36" w:rsidRPr="00AB6D37" w:rsidRDefault="00797A36" w:rsidP="006C3352">
            <w:pPr>
              <w:pStyle w:val="rowtabella0"/>
              <w:rPr>
                <w:color w:val="002060"/>
              </w:rPr>
            </w:pPr>
            <w:r w:rsidRPr="00AB6D3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54692"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11A57" w14:textId="77777777" w:rsidR="00797A36" w:rsidRPr="00AB6D37" w:rsidRDefault="00797A36" w:rsidP="006C3352">
            <w:pPr>
              <w:pStyle w:val="rowtabella0"/>
              <w:rPr>
                <w:color w:val="002060"/>
              </w:rPr>
            </w:pPr>
            <w:r w:rsidRPr="00AB6D37">
              <w:rPr>
                <w:color w:val="002060"/>
              </w:rPr>
              <w:t>25/11/2022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AC6A80" w14:textId="77777777" w:rsidR="00797A36" w:rsidRPr="00AB6D37" w:rsidRDefault="00797A36" w:rsidP="006C3352">
            <w:pPr>
              <w:pStyle w:val="rowtabella0"/>
              <w:rPr>
                <w:color w:val="002060"/>
              </w:rPr>
            </w:pPr>
            <w:r w:rsidRPr="00AB6D37">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E83BF" w14:textId="77777777" w:rsidR="00797A36" w:rsidRPr="00AB6D37" w:rsidRDefault="00797A36" w:rsidP="006C3352">
            <w:pPr>
              <w:pStyle w:val="rowtabella0"/>
              <w:rPr>
                <w:color w:val="002060"/>
              </w:rPr>
            </w:pPr>
            <w:r w:rsidRPr="00AB6D3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108A8" w14:textId="77777777" w:rsidR="00797A36" w:rsidRPr="00AB6D37" w:rsidRDefault="00797A36" w:rsidP="006C3352">
            <w:pPr>
              <w:pStyle w:val="rowtabella0"/>
              <w:rPr>
                <w:color w:val="002060"/>
              </w:rPr>
            </w:pPr>
            <w:r w:rsidRPr="00AB6D37">
              <w:rPr>
                <w:color w:val="002060"/>
              </w:rPr>
              <w:t>VIA SIBILLA 2C</w:t>
            </w:r>
          </w:p>
        </w:tc>
      </w:tr>
      <w:tr w:rsidR="00797A36" w:rsidRPr="00AB6D37" w14:paraId="4BDC0521"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35575" w14:textId="77777777" w:rsidR="00797A36" w:rsidRPr="00AB6D37" w:rsidRDefault="00797A36" w:rsidP="006C3352">
            <w:pPr>
              <w:pStyle w:val="rowtabella0"/>
              <w:rPr>
                <w:color w:val="002060"/>
              </w:rPr>
            </w:pPr>
            <w:r w:rsidRPr="00AB6D37">
              <w:rPr>
                <w:color w:val="002060"/>
              </w:rPr>
              <w:t>SAN GINESIO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23842" w14:textId="77777777" w:rsidR="00797A36" w:rsidRPr="00AB6D37" w:rsidRDefault="00797A36" w:rsidP="006C3352">
            <w:pPr>
              <w:pStyle w:val="rowtabella0"/>
              <w:rPr>
                <w:color w:val="002060"/>
              </w:rPr>
            </w:pPr>
            <w:r w:rsidRPr="00AB6D37">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4EBC7"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62D26" w14:textId="77777777" w:rsidR="00797A36" w:rsidRPr="00AB6D37" w:rsidRDefault="00797A36" w:rsidP="006C3352">
            <w:pPr>
              <w:pStyle w:val="rowtabella0"/>
              <w:rPr>
                <w:color w:val="002060"/>
              </w:rPr>
            </w:pPr>
            <w:r w:rsidRPr="00AB6D37">
              <w:rPr>
                <w:color w:val="002060"/>
              </w:rPr>
              <w:t>26/11/2022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EEE4F" w14:textId="77777777" w:rsidR="00797A36" w:rsidRPr="00AB6D37" w:rsidRDefault="00797A36" w:rsidP="006C3352">
            <w:pPr>
              <w:pStyle w:val="rowtabella0"/>
              <w:rPr>
                <w:color w:val="002060"/>
              </w:rPr>
            </w:pPr>
            <w:r w:rsidRPr="00AB6D3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92EED" w14:textId="77777777" w:rsidR="00797A36" w:rsidRPr="00AB6D37" w:rsidRDefault="00797A36" w:rsidP="006C3352">
            <w:pPr>
              <w:pStyle w:val="rowtabella0"/>
              <w:rPr>
                <w:color w:val="002060"/>
              </w:rPr>
            </w:pPr>
            <w:r w:rsidRPr="00AB6D3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A3F51" w14:textId="77777777" w:rsidR="00797A36" w:rsidRPr="00AB6D37" w:rsidRDefault="00797A36" w:rsidP="006C3352">
            <w:pPr>
              <w:pStyle w:val="rowtabella0"/>
              <w:rPr>
                <w:color w:val="002060"/>
              </w:rPr>
            </w:pPr>
            <w:r w:rsidRPr="00AB6D37">
              <w:rPr>
                <w:color w:val="002060"/>
              </w:rPr>
              <w:t>VIA FAVETO</w:t>
            </w:r>
          </w:p>
        </w:tc>
      </w:tr>
    </w:tbl>
    <w:p w14:paraId="52BDA2D2" w14:textId="77777777" w:rsidR="00797A36" w:rsidRPr="00AB6D37" w:rsidRDefault="00797A36" w:rsidP="00797A36">
      <w:pPr>
        <w:pStyle w:val="breakline"/>
        <w:rPr>
          <w:rFonts w:eastAsiaTheme="minorEastAsia"/>
          <w:color w:val="002060"/>
        </w:rPr>
      </w:pPr>
    </w:p>
    <w:p w14:paraId="501C3857" w14:textId="77777777" w:rsidR="00797A36" w:rsidRPr="00AB6D37" w:rsidRDefault="00797A36" w:rsidP="00797A36">
      <w:pPr>
        <w:pStyle w:val="breakline"/>
        <w:rPr>
          <w:color w:val="002060"/>
        </w:rPr>
      </w:pPr>
    </w:p>
    <w:p w14:paraId="65AA4A94" w14:textId="77777777" w:rsidR="00797A36" w:rsidRPr="00AB6D37" w:rsidRDefault="00797A36" w:rsidP="00797A36">
      <w:pPr>
        <w:pStyle w:val="breakline"/>
        <w:rPr>
          <w:color w:val="002060"/>
        </w:rPr>
      </w:pPr>
    </w:p>
    <w:p w14:paraId="50FBFBF6" w14:textId="77777777" w:rsidR="00797A36" w:rsidRPr="00AB6D37" w:rsidRDefault="00797A36" w:rsidP="00797A36">
      <w:pPr>
        <w:pStyle w:val="sottotitolocampionato10"/>
        <w:rPr>
          <w:color w:val="002060"/>
        </w:rPr>
      </w:pPr>
      <w:r w:rsidRPr="00AB6D37">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1"/>
        <w:gridCol w:w="385"/>
        <w:gridCol w:w="898"/>
        <w:gridCol w:w="1198"/>
        <w:gridCol w:w="1535"/>
        <w:gridCol w:w="1564"/>
      </w:tblGrid>
      <w:tr w:rsidR="00797A36" w:rsidRPr="00AB6D37" w14:paraId="35715314"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DF14B"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BDC9"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3A575"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4062"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5E95D"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64EB4"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38E4"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703E3A0E"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8CEE58" w14:textId="77777777" w:rsidR="00797A36" w:rsidRPr="00AB6D37" w:rsidRDefault="00797A36" w:rsidP="006C3352">
            <w:pPr>
              <w:pStyle w:val="rowtabella0"/>
              <w:rPr>
                <w:color w:val="002060"/>
              </w:rPr>
            </w:pPr>
            <w:r w:rsidRPr="00AB6D37">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09C21" w14:textId="77777777" w:rsidR="00797A36" w:rsidRPr="00AB6D37" w:rsidRDefault="00797A36" w:rsidP="006C3352">
            <w:pPr>
              <w:pStyle w:val="rowtabella0"/>
              <w:rPr>
                <w:color w:val="002060"/>
              </w:rPr>
            </w:pPr>
            <w:r w:rsidRPr="00AB6D37">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288F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E1413"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4DF4A" w14:textId="77777777" w:rsidR="00797A36" w:rsidRPr="00AB6D37" w:rsidRDefault="00797A36" w:rsidP="006C3352">
            <w:pPr>
              <w:pStyle w:val="rowtabella0"/>
              <w:rPr>
                <w:color w:val="002060"/>
              </w:rPr>
            </w:pPr>
            <w:r w:rsidRPr="00AB6D37">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6F12D" w14:textId="77777777" w:rsidR="00797A36" w:rsidRPr="00AB6D37" w:rsidRDefault="00797A36" w:rsidP="006C3352">
            <w:pPr>
              <w:pStyle w:val="rowtabella0"/>
              <w:rPr>
                <w:color w:val="002060"/>
              </w:rPr>
            </w:pPr>
            <w:r w:rsidRPr="00AB6D37">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F21BD" w14:textId="77777777" w:rsidR="00797A36" w:rsidRPr="00AB6D37" w:rsidRDefault="00797A36" w:rsidP="006C3352">
            <w:pPr>
              <w:pStyle w:val="rowtabella0"/>
              <w:rPr>
                <w:color w:val="002060"/>
              </w:rPr>
            </w:pPr>
            <w:r w:rsidRPr="00AB6D37">
              <w:rPr>
                <w:color w:val="002060"/>
              </w:rPr>
              <w:t>LOC. ROCCHETTA</w:t>
            </w:r>
          </w:p>
        </w:tc>
      </w:tr>
      <w:tr w:rsidR="00797A36" w:rsidRPr="00AB6D37" w14:paraId="68EDFF8C"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462898" w14:textId="77777777" w:rsidR="00797A36" w:rsidRPr="00AB6D37" w:rsidRDefault="00797A36" w:rsidP="006C3352">
            <w:pPr>
              <w:pStyle w:val="rowtabella0"/>
              <w:rPr>
                <w:color w:val="002060"/>
              </w:rPr>
            </w:pPr>
            <w:r w:rsidRPr="00AB6D37">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900C4A" w14:textId="77777777" w:rsidR="00797A36" w:rsidRPr="00AB6D37" w:rsidRDefault="00797A36" w:rsidP="006C3352">
            <w:pPr>
              <w:pStyle w:val="rowtabella0"/>
              <w:rPr>
                <w:color w:val="002060"/>
              </w:rPr>
            </w:pPr>
            <w:r w:rsidRPr="00AB6D3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3427C9"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706A3" w14:textId="77777777" w:rsidR="00797A36" w:rsidRPr="00AB6D37" w:rsidRDefault="00797A36" w:rsidP="006C3352">
            <w:pPr>
              <w:pStyle w:val="rowtabella0"/>
              <w:rPr>
                <w:color w:val="002060"/>
              </w:rPr>
            </w:pPr>
            <w:r w:rsidRPr="00AB6D37">
              <w:rPr>
                <w:color w:val="002060"/>
              </w:rPr>
              <w:t>25/11/2022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67308" w14:textId="77777777" w:rsidR="00797A36" w:rsidRPr="00AB6D37" w:rsidRDefault="00797A36" w:rsidP="006C3352">
            <w:pPr>
              <w:pStyle w:val="rowtabella0"/>
              <w:rPr>
                <w:color w:val="002060"/>
              </w:rPr>
            </w:pPr>
            <w:r w:rsidRPr="00AB6D3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7CF3F" w14:textId="77777777" w:rsidR="00797A36" w:rsidRPr="00AB6D37" w:rsidRDefault="00797A36" w:rsidP="006C3352">
            <w:pPr>
              <w:pStyle w:val="rowtabella0"/>
              <w:rPr>
                <w:color w:val="002060"/>
              </w:rPr>
            </w:pPr>
            <w:r w:rsidRPr="00AB6D3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69FD2" w14:textId="77777777" w:rsidR="00797A36" w:rsidRPr="00AB6D37" w:rsidRDefault="00797A36" w:rsidP="006C3352">
            <w:pPr>
              <w:pStyle w:val="rowtabella0"/>
              <w:rPr>
                <w:color w:val="002060"/>
              </w:rPr>
            </w:pPr>
            <w:r w:rsidRPr="00AB6D37">
              <w:rPr>
                <w:color w:val="002060"/>
              </w:rPr>
              <w:t>LOC.MONTEROCCO VIA A.MANCINI</w:t>
            </w:r>
          </w:p>
        </w:tc>
      </w:tr>
      <w:tr w:rsidR="00797A36" w:rsidRPr="00AB6D37" w14:paraId="191D3430"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189E9" w14:textId="77777777" w:rsidR="00797A36" w:rsidRPr="00AB6D37" w:rsidRDefault="00797A36" w:rsidP="006C3352">
            <w:pPr>
              <w:pStyle w:val="rowtabella0"/>
              <w:rPr>
                <w:color w:val="002060"/>
              </w:rPr>
            </w:pPr>
            <w:r w:rsidRPr="00AB6D3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C46046" w14:textId="77777777" w:rsidR="00797A36" w:rsidRPr="00AB6D37" w:rsidRDefault="00797A36" w:rsidP="006C3352">
            <w:pPr>
              <w:pStyle w:val="rowtabella0"/>
              <w:rPr>
                <w:color w:val="002060"/>
              </w:rPr>
            </w:pPr>
            <w:r w:rsidRPr="00AB6D37">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E32DA"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18B5E" w14:textId="77777777" w:rsidR="00797A36" w:rsidRPr="00AB6D37" w:rsidRDefault="00797A36" w:rsidP="006C3352">
            <w:pPr>
              <w:pStyle w:val="rowtabella0"/>
              <w:rPr>
                <w:color w:val="002060"/>
              </w:rPr>
            </w:pPr>
            <w:r w:rsidRPr="00AB6D37">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C7B81" w14:textId="77777777" w:rsidR="00797A36" w:rsidRPr="00AB6D37" w:rsidRDefault="00797A36" w:rsidP="006C3352">
            <w:pPr>
              <w:pStyle w:val="rowtabella0"/>
              <w:rPr>
                <w:color w:val="002060"/>
              </w:rPr>
            </w:pPr>
            <w:r w:rsidRPr="00AB6D37">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ABC23" w14:textId="77777777" w:rsidR="00797A36" w:rsidRPr="00AB6D37" w:rsidRDefault="00797A36" w:rsidP="006C3352">
            <w:pPr>
              <w:pStyle w:val="rowtabella0"/>
              <w:rPr>
                <w:color w:val="002060"/>
              </w:rPr>
            </w:pPr>
            <w:r w:rsidRPr="00AB6D3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04E00" w14:textId="77777777" w:rsidR="00797A36" w:rsidRPr="00AB6D37" w:rsidRDefault="00797A36" w:rsidP="006C3352">
            <w:pPr>
              <w:pStyle w:val="rowtabella0"/>
              <w:rPr>
                <w:color w:val="002060"/>
              </w:rPr>
            </w:pPr>
            <w:r w:rsidRPr="00AB6D37">
              <w:rPr>
                <w:color w:val="002060"/>
              </w:rPr>
              <w:t>VIA DON GIUSEPPE MARUCCI</w:t>
            </w:r>
          </w:p>
        </w:tc>
      </w:tr>
      <w:tr w:rsidR="00797A36" w:rsidRPr="00AB6D37" w14:paraId="735CD56E"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67D548" w14:textId="77777777" w:rsidR="00797A36" w:rsidRPr="00AB6D37" w:rsidRDefault="00797A36" w:rsidP="006C3352">
            <w:pPr>
              <w:pStyle w:val="rowtabella0"/>
              <w:rPr>
                <w:color w:val="002060"/>
              </w:rPr>
            </w:pPr>
            <w:r w:rsidRPr="00AB6D37">
              <w:rPr>
                <w:color w:val="002060"/>
              </w:rPr>
              <w:lastRenderedPageBreak/>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DD556" w14:textId="77777777" w:rsidR="00797A36" w:rsidRPr="00AB6D37" w:rsidRDefault="00797A36" w:rsidP="006C3352">
            <w:pPr>
              <w:pStyle w:val="rowtabella0"/>
              <w:rPr>
                <w:color w:val="002060"/>
              </w:rPr>
            </w:pPr>
            <w:r w:rsidRPr="00AB6D37">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E4E8F"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8A9C6" w14:textId="77777777" w:rsidR="00797A36" w:rsidRPr="00AB6D37" w:rsidRDefault="00797A36" w:rsidP="006C3352">
            <w:pPr>
              <w:pStyle w:val="rowtabella0"/>
              <w:rPr>
                <w:color w:val="002060"/>
              </w:rPr>
            </w:pPr>
            <w:r w:rsidRPr="00AB6D37">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60B5E" w14:textId="77777777" w:rsidR="00797A36" w:rsidRPr="00AB6D37" w:rsidRDefault="00797A36" w:rsidP="006C3352">
            <w:pPr>
              <w:pStyle w:val="rowtabella0"/>
              <w:rPr>
                <w:color w:val="002060"/>
              </w:rPr>
            </w:pPr>
            <w:r w:rsidRPr="00AB6D37">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EC122" w14:textId="77777777" w:rsidR="00797A36" w:rsidRPr="00AB6D37" w:rsidRDefault="00797A36" w:rsidP="006C3352">
            <w:pPr>
              <w:pStyle w:val="rowtabella0"/>
              <w:rPr>
                <w:color w:val="002060"/>
              </w:rPr>
            </w:pPr>
            <w:r w:rsidRPr="00AB6D3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400BB" w14:textId="77777777" w:rsidR="00797A36" w:rsidRPr="00AB6D37" w:rsidRDefault="00797A36" w:rsidP="006C3352">
            <w:pPr>
              <w:pStyle w:val="rowtabella0"/>
              <w:rPr>
                <w:color w:val="002060"/>
              </w:rPr>
            </w:pPr>
            <w:r w:rsidRPr="00AB6D37">
              <w:rPr>
                <w:color w:val="002060"/>
              </w:rPr>
              <w:t>VIA VAL CUVIA LOCALITA'AGRARIA</w:t>
            </w:r>
          </w:p>
        </w:tc>
      </w:tr>
      <w:tr w:rsidR="00797A36" w:rsidRPr="00AB6D37" w14:paraId="7C04AFD8"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4D273" w14:textId="77777777" w:rsidR="00797A36" w:rsidRPr="00AB6D37" w:rsidRDefault="00797A36" w:rsidP="006C3352">
            <w:pPr>
              <w:pStyle w:val="rowtabella0"/>
              <w:rPr>
                <w:color w:val="002060"/>
              </w:rPr>
            </w:pPr>
            <w:r w:rsidRPr="00AB6D37">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A586C" w14:textId="77777777" w:rsidR="00797A36" w:rsidRPr="00AB6D37" w:rsidRDefault="00797A36" w:rsidP="006C3352">
            <w:pPr>
              <w:pStyle w:val="rowtabella0"/>
              <w:rPr>
                <w:color w:val="002060"/>
              </w:rPr>
            </w:pPr>
            <w:r w:rsidRPr="00AB6D37">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F0E7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3B906E" w14:textId="77777777" w:rsidR="00797A36" w:rsidRPr="00AB6D37" w:rsidRDefault="00797A36" w:rsidP="006C3352">
            <w:pPr>
              <w:pStyle w:val="rowtabella0"/>
              <w:rPr>
                <w:color w:val="002060"/>
              </w:rPr>
            </w:pPr>
            <w:r w:rsidRPr="00AB6D37">
              <w:rPr>
                <w:color w:val="002060"/>
              </w:rPr>
              <w:t>28/11/2022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07639" w14:textId="77777777" w:rsidR="00797A36" w:rsidRPr="00AB6D37" w:rsidRDefault="00797A36" w:rsidP="006C3352">
            <w:pPr>
              <w:pStyle w:val="rowtabella0"/>
              <w:rPr>
                <w:color w:val="002060"/>
              </w:rPr>
            </w:pPr>
            <w:r w:rsidRPr="00AB6D3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42D45" w14:textId="77777777" w:rsidR="00797A36" w:rsidRPr="00AB6D37" w:rsidRDefault="00797A36" w:rsidP="006C3352">
            <w:pPr>
              <w:pStyle w:val="rowtabella0"/>
              <w:rPr>
                <w:color w:val="002060"/>
              </w:rPr>
            </w:pPr>
            <w:r w:rsidRPr="00AB6D3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96B43" w14:textId="77777777" w:rsidR="00797A36" w:rsidRPr="00AB6D37" w:rsidRDefault="00797A36" w:rsidP="006C3352">
            <w:pPr>
              <w:pStyle w:val="rowtabella0"/>
              <w:rPr>
                <w:color w:val="002060"/>
              </w:rPr>
            </w:pPr>
            <w:r w:rsidRPr="00AB6D37">
              <w:rPr>
                <w:color w:val="002060"/>
              </w:rPr>
              <w:t>PIAZZA S. D'ACQUISTO</w:t>
            </w:r>
          </w:p>
        </w:tc>
      </w:tr>
      <w:tr w:rsidR="00797A36" w:rsidRPr="00AB6D37" w14:paraId="5116BC83"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AEEBF" w14:textId="77777777" w:rsidR="00797A36" w:rsidRPr="00AB6D37" w:rsidRDefault="00797A36" w:rsidP="006C3352">
            <w:pPr>
              <w:pStyle w:val="rowtabella0"/>
              <w:rPr>
                <w:color w:val="002060"/>
              </w:rPr>
            </w:pPr>
            <w:r w:rsidRPr="00AB6D37">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60A34" w14:textId="77777777" w:rsidR="00797A36" w:rsidRPr="00AB6D37" w:rsidRDefault="00797A36" w:rsidP="006C3352">
            <w:pPr>
              <w:pStyle w:val="rowtabella0"/>
              <w:rPr>
                <w:color w:val="002060"/>
              </w:rPr>
            </w:pPr>
            <w:r w:rsidRPr="00AB6D37">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2273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61C0D" w14:textId="77777777" w:rsidR="00797A36" w:rsidRPr="00AB6D37" w:rsidRDefault="00797A36" w:rsidP="006C3352">
            <w:pPr>
              <w:pStyle w:val="rowtabella0"/>
              <w:rPr>
                <w:color w:val="002060"/>
              </w:rPr>
            </w:pPr>
            <w:r w:rsidRPr="00AB6D37">
              <w:rPr>
                <w:color w:val="002060"/>
              </w:rPr>
              <w:t>28/11/2022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F00BB" w14:textId="77777777" w:rsidR="00797A36" w:rsidRPr="00AB6D37" w:rsidRDefault="00797A36" w:rsidP="006C3352">
            <w:pPr>
              <w:pStyle w:val="rowtabella0"/>
              <w:rPr>
                <w:color w:val="002060"/>
              </w:rPr>
            </w:pPr>
            <w:r w:rsidRPr="00AB6D37">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BCFE4" w14:textId="77777777" w:rsidR="00797A36" w:rsidRPr="00AB6D37" w:rsidRDefault="00797A36" w:rsidP="006C3352">
            <w:pPr>
              <w:pStyle w:val="rowtabella0"/>
              <w:rPr>
                <w:color w:val="002060"/>
              </w:rPr>
            </w:pPr>
            <w:r w:rsidRPr="00AB6D3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31C05" w14:textId="77777777" w:rsidR="00797A36" w:rsidRPr="00AB6D37" w:rsidRDefault="00797A36" w:rsidP="006C3352">
            <w:pPr>
              <w:pStyle w:val="rowtabella0"/>
              <w:rPr>
                <w:color w:val="002060"/>
              </w:rPr>
            </w:pPr>
            <w:r w:rsidRPr="00AB6D37">
              <w:rPr>
                <w:color w:val="002060"/>
              </w:rPr>
              <w:t>VIA PIRANDELLO</w:t>
            </w:r>
          </w:p>
        </w:tc>
      </w:tr>
    </w:tbl>
    <w:p w14:paraId="704ADF7A" w14:textId="77777777" w:rsidR="00797A36" w:rsidRPr="006C69F0" w:rsidRDefault="00797A36" w:rsidP="00797A36">
      <w:pPr>
        <w:pStyle w:val="breakline"/>
        <w:rPr>
          <w:rFonts w:eastAsiaTheme="minorEastAsia"/>
          <w:color w:val="002060"/>
        </w:rPr>
      </w:pPr>
    </w:p>
    <w:p w14:paraId="036C4F20" w14:textId="77777777" w:rsidR="00797A36" w:rsidRPr="006C69F0" w:rsidRDefault="00797A36" w:rsidP="00797A36">
      <w:pPr>
        <w:pStyle w:val="breakline"/>
        <w:rPr>
          <w:color w:val="002060"/>
        </w:rPr>
      </w:pPr>
    </w:p>
    <w:p w14:paraId="6D241F37" w14:textId="77777777" w:rsidR="00797A36" w:rsidRPr="006C69F0" w:rsidRDefault="00797A36" w:rsidP="00797A36">
      <w:pPr>
        <w:pStyle w:val="titolocampionato0"/>
        <w:shd w:val="clear" w:color="auto" w:fill="CCCCCC"/>
        <w:spacing w:before="80" w:after="40"/>
        <w:rPr>
          <w:color w:val="002060"/>
        </w:rPr>
      </w:pPr>
      <w:r w:rsidRPr="006C69F0">
        <w:rPr>
          <w:color w:val="002060"/>
        </w:rPr>
        <w:t>REGIONALE CALCIO A 5 FEMMINILE</w:t>
      </w:r>
    </w:p>
    <w:p w14:paraId="1DCE81B6" w14:textId="77777777" w:rsidR="00797A36" w:rsidRPr="006C69F0" w:rsidRDefault="00797A36" w:rsidP="00797A36">
      <w:pPr>
        <w:pStyle w:val="titoloprinc0"/>
        <w:rPr>
          <w:color w:val="002060"/>
        </w:rPr>
      </w:pPr>
      <w:r w:rsidRPr="006C69F0">
        <w:rPr>
          <w:color w:val="002060"/>
        </w:rPr>
        <w:t>RISULTATI</w:t>
      </w:r>
    </w:p>
    <w:p w14:paraId="1652D8FE" w14:textId="77777777" w:rsidR="00797A36" w:rsidRPr="006C69F0" w:rsidRDefault="00797A36" w:rsidP="00797A36">
      <w:pPr>
        <w:pStyle w:val="breakline"/>
        <w:rPr>
          <w:color w:val="002060"/>
        </w:rPr>
      </w:pPr>
    </w:p>
    <w:p w14:paraId="035B52C2" w14:textId="77777777" w:rsidR="00797A36" w:rsidRPr="006C69F0" w:rsidRDefault="00797A36" w:rsidP="00797A36">
      <w:pPr>
        <w:pStyle w:val="sottotitolocampionato10"/>
        <w:rPr>
          <w:color w:val="002060"/>
        </w:rPr>
      </w:pPr>
      <w:r w:rsidRPr="006C69F0">
        <w:rPr>
          <w:color w:val="002060"/>
        </w:rPr>
        <w:t>RISULTATI UFFICIALI GARE DEL 18/11/2022</w:t>
      </w:r>
    </w:p>
    <w:p w14:paraId="1E4BE37A"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6644330E"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4A2F284F"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5DBC9CBA"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9499" w14:textId="77777777" w:rsidR="00797A36" w:rsidRPr="006C69F0" w:rsidRDefault="00797A36" w:rsidP="006C3352">
                  <w:pPr>
                    <w:pStyle w:val="headertabella0"/>
                    <w:rPr>
                      <w:color w:val="002060"/>
                    </w:rPr>
                  </w:pPr>
                  <w:r w:rsidRPr="006C69F0">
                    <w:rPr>
                      <w:color w:val="002060"/>
                    </w:rPr>
                    <w:t>GIRONE A - 1 Giornata - A</w:t>
                  </w:r>
                </w:p>
              </w:tc>
            </w:tr>
            <w:tr w:rsidR="00797A36" w:rsidRPr="006C69F0" w14:paraId="1EFAB787"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58209" w14:textId="77777777" w:rsidR="00797A36" w:rsidRPr="006C69F0" w:rsidRDefault="00797A36" w:rsidP="006C3352">
                  <w:pPr>
                    <w:pStyle w:val="rowtabella0"/>
                    <w:rPr>
                      <w:color w:val="002060"/>
                    </w:rPr>
                  </w:pPr>
                  <w:r w:rsidRPr="006C69F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A4D6A" w14:textId="77777777" w:rsidR="00797A36" w:rsidRPr="006C69F0" w:rsidRDefault="00797A36" w:rsidP="006C3352">
                  <w:pPr>
                    <w:pStyle w:val="rowtabella0"/>
                    <w:rPr>
                      <w:color w:val="002060"/>
                    </w:rPr>
                  </w:pPr>
                  <w:r w:rsidRPr="006C69F0">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8B38C" w14:textId="77777777" w:rsidR="00797A36" w:rsidRPr="006C69F0" w:rsidRDefault="00797A36" w:rsidP="006C3352">
                  <w:pPr>
                    <w:pStyle w:val="rowtabella0"/>
                    <w:jc w:val="center"/>
                    <w:rPr>
                      <w:color w:val="002060"/>
                    </w:rPr>
                  </w:pPr>
                  <w:r w:rsidRPr="006C69F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CEC1C" w14:textId="77777777" w:rsidR="00797A36" w:rsidRPr="006C69F0" w:rsidRDefault="00797A36" w:rsidP="006C3352">
                  <w:pPr>
                    <w:pStyle w:val="rowtabella0"/>
                    <w:jc w:val="center"/>
                    <w:rPr>
                      <w:color w:val="002060"/>
                    </w:rPr>
                  </w:pPr>
                  <w:r w:rsidRPr="006C69F0">
                    <w:rPr>
                      <w:color w:val="002060"/>
                    </w:rPr>
                    <w:t> </w:t>
                  </w:r>
                </w:p>
              </w:tc>
            </w:tr>
            <w:tr w:rsidR="00797A36" w:rsidRPr="006C69F0" w14:paraId="3391D45E"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5F8937" w14:textId="77777777" w:rsidR="00797A36" w:rsidRPr="006C69F0" w:rsidRDefault="00797A36" w:rsidP="006C3352">
                  <w:pPr>
                    <w:pStyle w:val="rowtabella0"/>
                    <w:rPr>
                      <w:color w:val="002060"/>
                    </w:rPr>
                  </w:pPr>
                  <w:r w:rsidRPr="006C69F0">
                    <w:rPr>
                      <w:color w:val="002060"/>
                    </w:rPr>
                    <w:t>(1) 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1FCE48" w14:textId="77777777" w:rsidR="00797A36" w:rsidRPr="006C69F0" w:rsidRDefault="00797A36" w:rsidP="006C3352">
                  <w:pPr>
                    <w:pStyle w:val="rowtabella0"/>
                    <w:rPr>
                      <w:color w:val="002060"/>
                    </w:rPr>
                  </w:pPr>
                  <w:r w:rsidRPr="006C69F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398F0E" w14:textId="77777777" w:rsidR="00797A36" w:rsidRPr="006C69F0" w:rsidRDefault="00797A36" w:rsidP="006C3352">
                  <w:pPr>
                    <w:pStyle w:val="rowtabella0"/>
                    <w:jc w:val="center"/>
                    <w:rPr>
                      <w:color w:val="002060"/>
                    </w:rPr>
                  </w:pPr>
                  <w:r w:rsidRPr="006C69F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31B8F7" w14:textId="77777777" w:rsidR="00797A36" w:rsidRPr="006C69F0" w:rsidRDefault="00797A36" w:rsidP="006C3352">
                  <w:pPr>
                    <w:pStyle w:val="rowtabella0"/>
                    <w:jc w:val="center"/>
                    <w:rPr>
                      <w:color w:val="002060"/>
                    </w:rPr>
                  </w:pPr>
                  <w:r w:rsidRPr="006C69F0">
                    <w:rPr>
                      <w:color w:val="002060"/>
                    </w:rPr>
                    <w:t> </w:t>
                  </w:r>
                </w:p>
              </w:tc>
            </w:tr>
            <w:tr w:rsidR="00797A36" w:rsidRPr="006C69F0" w14:paraId="5401AFDD"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8CDE8E" w14:textId="77777777" w:rsidR="00797A36" w:rsidRPr="006C69F0" w:rsidRDefault="00797A36" w:rsidP="006C3352">
                  <w:pPr>
                    <w:pStyle w:val="rowtabella0"/>
                    <w:rPr>
                      <w:color w:val="002060"/>
                    </w:rPr>
                  </w:pPr>
                  <w:r w:rsidRPr="006C69F0">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42E792" w14:textId="77777777" w:rsidR="00797A36" w:rsidRPr="006C69F0" w:rsidRDefault="00797A36" w:rsidP="006C3352">
                  <w:pPr>
                    <w:pStyle w:val="rowtabella0"/>
                    <w:rPr>
                      <w:color w:val="002060"/>
                    </w:rPr>
                  </w:pPr>
                  <w:r w:rsidRPr="006C69F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BA9AC9" w14:textId="77777777" w:rsidR="00797A36" w:rsidRPr="006C69F0" w:rsidRDefault="00797A36" w:rsidP="006C3352">
                  <w:pPr>
                    <w:pStyle w:val="rowtabella0"/>
                    <w:jc w:val="center"/>
                    <w:rPr>
                      <w:color w:val="002060"/>
                    </w:rPr>
                  </w:pPr>
                  <w:r w:rsidRPr="006C69F0">
                    <w:rPr>
                      <w:color w:val="002060"/>
                    </w:rPr>
                    <w:t>0 - 12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D10D8D" w14:textId="77777777" w:rsidR="00797A36" w:rsidRPr="006C69F0" w:rsidRDefault="00797A36" w:rsidP="006C3352">
                  <w:pPr>
                    <w:pStyle w:val="rowtabella0"/>
                    <w:jc w:val="center"/>
                    <w:rPr>
                      <w:color w:val="002060"/>
                    </w:rPr>
                  </w:pPr>
                  <w:r w:rsidRPr="006C69F0">
                    <w:rPr>
                      <w:color w:val="002060"/>
                    </w:rPr>
                    <w:t> </w:t>
                  </w:r>
                </w:p>
              </w:tc>
            </w:tr>
            <w:tr w:rsidR="00797A36" w:rsidRPr="006C69F0" w14:paraId="7FACC50E"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C4A2BA" w14:textId="77777777" w:rsidR="00797A36" w:rsidRPr="006C69F0" w:rsidRDefault="00797A36" w:rsidP="006C3352">
                  <w:pPr>
                    <w:pStyle w:val="rowtabella0"/>
                    <w:rPr>
                      <w:color w:val="002060"/>
                    </w:rPr>
                  </w:pPr>
                  <w:r w:rsidRPr="006C69F0">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A39390" w14:textId="77777777" w:rsidR="00797A36" w:rsidRPr="006C69F0" w:rsidRDefault="00797A36" w:rsidP="006C3352">
                  <w:pPr>
                    <w:pStyle w:val="rowtabella0"/>
                    <w:rPr>
                      <w:color w:val="002060"/>
                    </w:rPr>
                  </w:pPr>
                  <w:r w:rsidRPr="006C69F0">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0B48F" w14:textId="77777777" w:rsidR="00797A36" w:rsidRPr="006C69F0" w:rsidRDefault="00797A36" w:rsidP="006C3352">
                  <w:pPr>
                    <w:pStyle w:val="rowtabella0"/>
                    <w:jc w:val="center"/>
                    <w:rPr>
                      <w:color w:val="002060"/>
                    </w:rPr>
                  </w:pPr>
                  <w:r w:rsidRPr="006C69F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BA318" w14:textId="77777777" w:rsidR="00797A36" w:rsidRPr="006C69F0" w:rsidRDefault="00797A36" w:rsidP="006C3352">
                  <w:pPr>
                    <w:pStyle w:val="rowtabella0"/>
                    <w:jc w:val="center"/>
                    <w:rPr>
                      <w:color w:val="002060"/>
                    </w:rPr>
                  </w:pPr>
                  <w:r w:rsidRPr="006C69F0">
                    <w:rPr>
                      <w:color w:val="002060"/>
                    </w:rPr>
                    <w:t> </w:t>
                  </w:r>
                </w:p>
              </w:tc>
            </w:tr>
            <w:tr w:rsidR="00797A36" w:rsidRPr="006C69F0" w14:paraId="46199BBD"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0954F" w14:textId="77777777" w:rsidR="00797A36" w:rsidRPr="006C69F0" w:rsidRDefault="00797A36" w:rsidP="006C3352">
                  <w:pPr>
                    <w:pStyle w:val="rowtabella0"/>
                    <w:rPr>
                      <w:color w:val="002060"/>
                    </w:rPr>
                  </w:pPr>
                  <w:r w:rsidRPr="006C69F0">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CCED7" w14:textId="77777777" w:rsidR="00797A36" w:rsidRPr="006C69F0" w:rsidRDefault="00797A36" w:rsidP="006C3352">
                  <w:pPr>
                    <w:pStyle w:val="rowtabella0"/>
                    <w:rPr>
                      <w:color w:val="002060"/>
                    </w:rPr>
                  </w:pPr>
                  <w:r w:rsidRPr="006C69F0">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7F176" w14:textId="77777777" w:rsidR="00797A36" w:rsidRPr="006C69F0" w:rsidRDefault="00797A36" w:rsidP="006C3352">
                  <w:pPr>
                    <w:pStyle w:val="rowtabella0"/>
                    <w:jc w:val="center"/>
                    <w:rPr>
                      <w:color w:val="002060"/>
                    </w:rPr>
                  </w:pPr>
                  <w:r w:rsidRPr="006C69F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71050" w14:textId="77777777" w:rsidR="00797A36" w:rsidRPr="006C69F0" w:rsidRDefault="00797A36" w:rsidP="006C3352">
                  <w:pPr>
                    <w:pStyle w:val="rowtabella0"/>
                    <w:jc w:val="center"/>
                    <w:rPr>
                      <w:color w:val="002060"/>
                    </w:rPr>
                  </w:pPr>
                  <w:r w:rsidRPr="006C69F0">
                    <w:rPr>
                      <w:color w:val="002060"/>
                    </w:rPr>
                    <w:t> </w:t>
                  </w:r>
                </w:p>
              </w:tc>
            </w:tr>
            <w:tr w:rsidR="00797A36" w:rsidRPr="006C69F0" w14:paraId="2A8E818A"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5F7870DC" w14:textId="77777777" w:rsidR="00797A36" w:rsidRPr="006C69F0" w:rsidRDefault="00797A36" w:rsidP="006C3352">
                  <w:pPr>
                    <w:pStyle w:val="rowtabella0"/>
                    <w:rPr>
                      <w:color w:val="002060"/>
                    </w:rPr>
                  </w:pPr>
                  <w:r w:rsidRPr="006C69F0">
                    <w:rPr>
                      <w:color w:val="002060"/>
                    </w:rPr>
                    <w:t>(1) - disputata il 19/11/2022</w:t>
                  </w:r>
                </w:p>
              </w:tc>
            </w:tr>
          </w:tbl>
          <w:p w14:paraId="380C47E7" w14:textId="77777777" w:rsidR="00797A36" w:rsidRPr="006C69F0" w:rsidRDefault="00797A36" w:rsidP="006C3352">
            <w:pPr>
              <w:rPr>
                <w:color w:val="002060"/>
              </w:rPr>
            </w:pPr>
          </w:p>
        </w:tc>
      </w:tr>
    </w:tbl>
    <w:p w14:paraId="0E2A2BCE" w14:textId="77777777" w:rsidR="00797A36" w:rsidRPr="006C69F0" w:rsidRDefault="00797A36" w:rsidP="00797A36">
      <w:pPr>
        <w:pStyle w:val="breakline"/>
        <w:rPr>
          <w:rFonts w:eastAsiaTheme="minorEastAsia"/>
          <w:color w:val="002060"/>
        </w:rPr>
      </w:pPr>
    </w:p>
    <w:p w14:paraId="02DF2DCB" w14:textId="77777777" w:rsidR="00797A36" w:rsidRPr="006C69F0" w:rsidRDefault="00797A36" w:rsidP="00797A36">
      <w:pPr>
        <w:pStyle w:val="breakline"/>
        <w:rPr>
          <w:color w:val="002060"/>
        </w:rPr>
      </w:pPr>
    </w:p>
    <w:p w14:paraId="46EC81D0" w14:textId="77777777" w:rsidR="00797A36" w:rsidRPr="006C69F0" w:rsidRDefault="00797A36" w:rsidP="00797A36">
      <w:pPr>
        <w:pStyle w:val="titoloprinc0"/>
        <w:rPr>
          <w:color w:val="002060"/>
        </w:rPr>
      </w:pPr>
      <w:r w:rsidRPr="006C69F0">
        <w:rPr>
          <w:color w:val="002060"/>
        </w:rPr>
        <w:t>GIUDICE SPORTIVO</w:t>
      </w:r>
    </w:p>
    <w:p w14:paraId="7A3CE3D3"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0CFD0FA4" w14:textId="77777777" w:rsidR="00797A36" w:rsidRPr="006C69F0" w:rsidRDefault="00797A36" w:rsidP="00797A36">
      <w:pPr>
        <w:pStyle w:val="titolo10"/>
        <w:rPr>
          <w:color w:val="002060"/>
        </w:rPr>
      </w:pPr>
      <w:r w:rsidRPr="006C69F0">
        <w:rPr>
          <w:color w:val="002060"/>
        </w:rPr>
        <w:t xml:space="preserve">GARE DEL 18/11/2022 </w:t>
      </w:r>
    </w:p>
    <w:p w14:paraId="634DAEF6" w14:textId="77777777" w:rsidR="00797A36" w:rsidRPr="006C69F0" w:rsidRDefault="00797A36" w:rsidP="00797A36">
      <w:pPr>
        <w:pStyle w:val="titolo7a"/>
        <w:rPr>
          <w:color w:val="002060"/>
        </w:rPr>
      </w:pPr>
      <w:r w:rsidRPr="006C69F0">
        <w:rPr>
          <w:color w:val="002060"/>
        </w:rPr>
        <w:t xml:space="preserve">PROVVEDIMENTI DISCIPLINARI </w:t>
      </w:r>
    </w:p>
    <w:p w14:paraId="363E0FE6"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05F4C00D" w14:textId="77777777" w:rsidR="00797A36" w:rsidRPr="006C69F0" w:rsidRDefault="00797A36" w:rsidP="00797A36">
      <w:pPr>
        <w:pStyle w:val="titolo30"/>
        <w:rPr>
          <w:color w:val="002060"/>
        </w:rPr>
      </w:pPr>
      <w:r w:rsidRPr="006C69F0">
        <w:rPr>
          <w:color w:val="002060"/>
        </w:rPr>
        <w:t xml:space="preserve">ALLENATORI </w:t>
      </w:r>
    </w:p>
    <w:p w14:paraId="19786FDE"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D924727" w14:textId="77777777" w:rsidTr="006C3352">
        <w:tc>
          <w:tcPr>
            <w:tcW w:w="2200" w:type="dxa"/>
            <w:tcMar>
              <w:top w:w="20" w:type="dxa"/>
              <w:left w:w="20" w:type="dxa"/>
              <w:bottom w:w="20" w:type="dxa"/>
              <w:right w:w="20" w:type="dxa"/>
            </w:tcMar>
            <w:vAlign w:val="center"/>
            <w:hideMark/>
          </w:tcPr>
          <w:p w14:paraId="3C685384" w14:textId="77777777" w:rsidR="00797A36" w:rsidRPr="006C69F0" w:rsidRDefault="00797A36" w:rsidP="006C3352">
            <w:pPr>
              <w:pStyle w:val="movimento"/>
              <w:rPr>
                <w:color w:val="002060"/>
              </w:rPr>
            </w:pPr>
            <w:r w:rsidRPr="006C69F0">
              <w:rPr>
                <w:color w:val="002060"/>
              </w:rPr>
              <w:t>SCARPELLINI ROBERTO</w:t>
            </w:r>
          </w:p>
        </w:tc>
        <w:tc>
          <w:tcPr>
            <w:tcW w:w="2200" w:type="dxa"/>
            <w:tcMar>
              <w:top w:w="20" w:type="dxa"/>
              <w:left w:w="20" w:type="dxa"/>
              <w:bottom w:w="20" w:type="dxa"/>
              <w:right w:w="20" w:type="dxa"/>
            </w:tcMar>
            <w:vAlign w:val="center"/>
            <w:hideMark/>
          </w:tcPr>
          <w:p w14:paraId="0958CDD1" w14:textId="77777777" w:rsidR="00797A36" w:rsidRPr="006C69F0" w:rsidRDefault="00797A36" w:rsidP="006C3352">
            <w:pPr>
              <w:pStyle w:val="movimento2"/>
              <w:rPr>
                <w:color w:val="002060"/>
              </w:rPr>
            </w:pPr>
            <w:r w:rsidRPr="006C69F0">
              <w:rPr>
                <w:color w:val="002060"/>
              </w:rPr>
              <w:t xml:space="preserve">(ALMAJUVENTUS FANO1906 SRL) </w:t>
            </w:r>
          </w:p>
        </w:tc>
        <w:tc>
          <w:tcPr>
            <w:tcW w:w="800" w:type="dxa"/>
            <w:tcMar>
              <w:top w:w="20" w:type="dxa"/>
              <w:left w:w="20" w:type="dxa"/>
              <w:bottom w:w="20" w:type="dxa"/>
              <w:right w:w="20" w:type="dxa"/>
            </w:tcMar>
            <w:vAlign w:val="center"/>
            <w:hideMark/>
          </w:tcPr>
          <w:p w14:paraId="2EDC7CC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BAAC9E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211BD27" w14:textId="77777777" w:rsidR="00797A36" w:rsidRPr="006C69F0" w:rsidRDefault="00797A36" w:rsidP="006C3352">
            <w:pPr>
              <w:pStyle w:val="movimento2"/>
              <w:rPr>
                <w:color w:val="002060"/>
              </w:rPr>
            </w:pPr>
            <w:r w:rsidRPr="006C69F0">
              <w:rPr>
                <w:color w:val="002060"/>
              </w:rPr>
              <w:t> </w:t>
            </w:r>
          </w:p>
        </w:tc>
      </w:tr>
    </w:tbl>
    <w:p w14:paraId="2FC06FAC"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0488DE6C"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BAE3A26" w14:textId="77777777" w:rsidTr="006C3352">
        <w:tc>
          <w:tcPr>
            <w:tcW w:w="2200" w:type="dxa"/>
            <w:tcMar>
              <w:top w:w="20" w:type="dxa"/>
              <w:left w:w="20" w:type="dxa"/>
              <w:bottom w:w="20" w:type="dxa"/>
              <w:right w:w="20" w:type="dxa"/>
            </w:tcMar>
            <w:vAlign w:val="center"/>
            <w:hideMark/>
          </w:tcPr>
          <w:p w14:paraId="11C98CE9" w14:textId="77777777" w:rsidR="00797A36" w:rsidRPr="006C69F0" w:rsidRDefault="00797A36" w:rsidP="006C3352">
            <w:pPr>
              <w:pStyle w:val="movimento"/>
              <w:rPr>
                <w:color w:val="002060"/>
              </w:rPr>
            </w:pPr>
            <w:r w:rsidRPr="006C69F0">
              <w:rPr>
                <w:color w:val="002060"/>
              </w:rPr>
              <w:t>EUSEPI ELENA</w:t>
            </w:r>
          </w:p>
        </w:tc>
        <w:tc>
          <w:tcPr>
            <w:tcW w:w="2200" w:type="dxa"/>
            <w:tcMar>
              <w:top w:w="20" w:type="dxa"/>
              <w:left w:w="20" w:type="dxa"/>
              <w:bottom w:w="20" w:type="dxa"/>
              <w:right w:w="20" w:type="dxa"/>
            </w:tcMar>
            <w:vAlign w:val="center"/>
            <w:hideMark/>
          </w:tcPr>
          <w:p w14:paraId="7C2F788B" w14:textId="77777777" w:rsidR="00797A36" w:rsidRPr="006C69F0" w:rsidRDefault="00797A36" w:rsidP="006C3352">
            <w:pPr>
              <w:pStyle w:val="movimento2"/>
              <w:rPr>
                <w:color w:val="002060"/>
              </w:rPr>
            </w:pPr>
            <w:r w:rsidRPr="006C69F0">
              <w:rPr>
                <w:color w:val="002060"/>
              </w:rPr>
              <w:t xml:space="preserve">(ALMAJUVENTUS FANO1906 SRL) </w:t>
            </w:r>
          </w:p>
        </w:tc>
        <w:tc>
          <w:tcPr>
            <w:tcW w:w="800" w:type="dxa"/>
            <w:tcMar>
              <w:top w:w="20" w:type="dxa"/>
              <w:left w:w="20" w:type="dxa"/>
              <w:bottom w:w="20" w:type="dxa"/>
              <w:right w:w="20" w:type="dxa"/>
            </w:tcMar>
            <w:vAlign w:val="center"/>
            <w:hideMark/>
          </w:tcPr>
          <w:p w14:paraId="44306BA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09EA297" w14:textId="77777777" w:rsidR="00797A36" w:rsidRPr="006C69F0" w:rsidRDefault="00797A36" w:rsidP="006C3352">
            <w:pPr>
              <w:pStyle w:val="movimento"/>
              <w:rPr>
                <w:color w:val="002060"/>
              </w:rPr>
            </w:pPr>
            <w:r w:rsidRPr="006C69F0">
              <w:rPr>
                <w:color w:val="002060"/>
              </w:rPr>
              <w:t>BONITO MARINA</w:t>
            </w:r>
          </w:p>
        </w:tc>
        <w:tc>
          <w:tcPr>
            <w:tcW w:w="2200" w:type="dxa"/>
            <w:tcMar>
              <w:top w:w="20" w:type="dxa"/>
              <w:left w:w="20" w:type="dxa"/>
              <w:bottom w:w="20" w:type="dxa"/>
              <w:right w:w="20" w:type="dxa"/>
            </w:tcMar>
            <w:vAlign w:val="center"/>
            <w:hideMark/>
          </w:tcPr>
          <w:p w14:paraId="30D021D2" w14:textId="77777777" w:rsidR="00797A36" w:rsidRPr="006C69F0" w:rsidRDefault="00797A36" w:rsidP="006C3352">
            <w:pPr>
              <w:pStyle w:val="movimento2"/>
              <w:rPr>
                <w:color w:val="002060"/>
              </w:rPr>
            </w:pPr>
            <w:r w:rsidRPr="006C69F0">
              <w:rPr>
                <w:color w:val="002060"/>
              </w:rPr>
              <w:t xml:space="preserve">(PIANDIROSE) </w:t>
            </w:r>
          </w:p>
        </w:tc>
      </w:tr>
      <w:tr w:rsidR="00797A36" w:rsidRPr="006C69F0" w14:paraId="69966738" w14:textId="77777777" w:rsidTr="006C3352">
        <w:tc>
          <w:tcPr>
            <w:tcW w:w="2200" w:type="dxa"/>
            <w:tcMar>
              <w:top w:w="20" w:type="dxa"/>
              <w:left w:w="20" w:type="dxa"/>
              <w:bottom w:w="20" w:type="dxa"/>
              <w:right w:w="20" w:type="dxa"/>
            </w:tcMar>
            <w:vAlign w:val="center"/>
            <w:hideMark/>
          </w:tcPr>
          <w:p w14:paraId="25F99AE0" w14:textId="77777777" w:rsidR="00797A36" w:rsidRPr="006C69F0" w:rsidRDefault="00797A36" w:rsidP="006C3352">
            <w:pPr>
              <w:pStyle w:val="movimento"/>
              <w:rPr>
                <w:color w:val="002060"/>
              </w:rPr>
            </w:pPr>
            <w:r w:rsidRPr="006C69F0">
              <w:rPr>
                <w:color w:val="002060"/>
              </w:rPr>
              <w:t>FATICA MARIA MADDALENA</w:t>
            </w:r>
          </w:p>
        </w:tc>
        <w:tc>
          <w:tcPr>
            <w:tcW w:w="2200" w:type="dxa"/>
            <w:tcMar>
              <w:top w:w="20" w:type="dxa"/>
              <w:left w:w="20" w:type="dxa"/>
              <w:bottom w:w="20" w:type="dxa"/>
              <w:right w:w="20" w:type="dxa"/>
            </w:tcMar>
            <w:vAlign w:val="center"/>
            <w:hideMark/>
          </w:tcPr>
          <w:p w14:paraId="73B73965" w14:textId="77777777" w:rsidR="00797A36" w:rsidRPr="006C69F0" w:rsidRDefault="00797A36" w:rsidP="006C3352">
            <w:pPr>
              <w:pStyle w:val="movimento2"/>
              <w:rPr>
                <w:color w:val="002060"/>
              </w:rPr>
            </w:pPr>
            <w:r w:rsidRPr="006C69F0">
              <w:rPr>
                <w:color w:val="002060"/>
              </w:rPr>
              <w:t xml:space="preserve">(PIANDIROSE) </w:t>
            </w:r>
          </w:p>
        </w:tc>
        <w:tc>
          <w:tcPr>
            <w:tcW w:w="800" w:type="dxa"/>
            <w:tcMar>
              <w:top w:w="20" w:type="dxa"/>
              <w:left w:w="20" w:type="dxa"/>
              <w:bottom w:w="20" w:type="dxa"/>
              <w:right w:w="20" w:type="dxa"/>
            </w:tcMar>
            <w:vAlign w:val="center"/>
            <w:hideMark/>
          </w:tcPr>
          <w:p w14:paraId="5721D67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82DA052" w14:textId="77777777" w:rsidR="00797A36" w:rsidRPr="006C69F0" w:rsidRDefault="00797A36" w:rsidP="006C3352">
            <w:pPr>
              <w:pStyle w:val="movimento"/>
              <w:rPr>
                <w:color w:val="002060"/>
              </w:rPr>
            </w:pPr>
            <w:r w:rsidRPr="006C69F0">
              <w:rPr>
                <w:color w:val="002060"/>
              </w:rPr>
              <w:t>NESPOLA GLORIA</w:t>
            </w:r>
          </w:p>
        </w:tc>
        <w:tc>
          <w:tcPr>
            <w:tcW w:w="2200" w:type="dxa"/>
            <w:tcMar>
              <w:top w:w="20" w:type="dxa"/>
              <w:left w:w="20" w:type="dxa"/>
              <w:bottom w:w="20" w:type="dxa"/>
              <w:right w:w="20" w:type="dxa"/>
            </w:tcMar>
            <w:vAlign w:val="center"/>
            <w:hideMark/>
          </w:tcPr>
          <w:p w14:paraId="196C44C1" w14:textId="77777777" w:rsidR="00797A36" w:rsidRPr="006C69F0" w:rsidRDefault="00797A36" w:rsidP="006C3352">
            <w:pPr>
              <w:pStyle w:val="movimento2"/>
              <w:rPr>
                <w:color w:val="002060"/>
              </w:rPr>
            </w:pPr>
            <w:r w:rsidRPr="006C69F0">
              <w:rPr>
                <w:color w:val="002060"/>
              </w:rPr>
              <w:t xml:space="preserve">(PIANDIROSE) </w:t>
            </w:r>
          </w:p>
        </w:tc>
      </w:tr>
      <w:tr w:rsidR="00797A36" w:rsidRPr="006C69F0" w14:paraId="581B8A75" w14:textId="77777777" w:rsidTr="006C3352">
        <w:tc>
          <w:tcPr>
            <w:tcW w:w="2200" w:type="dxa"/>
            <w:tcMar>
              <w:top w:w="20" w:type="dxa"/>
              <w:left w:w="20" w:type="dxa"/>
              <w:bottom w:w="20" w:type="dxa"/>
              <w:right w:w="20" w:type="dxa"/>
            </w:tcMar>
            <w:vAlign w:val="center"/>
            <w:hideMark/>
          </w:tcPr>
          <w:p w14:paraId="4A02B7A5" w14:textId="77777777" w:rsidR="00797A36" w:rsidRPr="006C69F0" w:rsidRDefault="00797A36" w:rsidP="006C3352">
            <w:pPr>
              <w:pStyle w:val="movimento"/>
              <w:rPr>
                <w:color w:val="002060"/>
              </w:rPr>
            </w:pPr>
            <w:r w:rsidRPr="006C69F0">
              <w:rPr>
                <w:color w:val="002060"/>
              </w:rPr>
              <w:t>OCCHIALINI GIULIA</w:t>
            </w:r>
          </w:p>
        </w:tc>
        <w:tc>
          <w:tcPr>
            <w:tcW w:w="2200" w:type="dxa"/>
            <w:tcMar>
              <w:top w:w="20" w:type="dxa"/>
              <w:left w:w="20" w:type="dxa"/>
              <w:bottom w:w="20" w:type="dxa"/>
              <w:right w:w="20" w:type="dxa"/>
            </w:tcMar>
            <w:vAlign w:val="center"/>
            <w:hideMark/>
          </w:tcPr>
          <w:p w14:paraId="654C08C9" w14:textId="77777777" w:rsidR="00797A36" w:rsidRPr="006C69F0" w:rsidRDefault="00797A36" w:rsidP="006C3352">
            <w:pPr>
              <w:pStyle w:val="movimento2"/>
              <w:rPr>
                <w:color w:val="002060"/>
              </w:rPr>
            </w:pPr>
            <w:r w:rsidRPr="006C69F0">
              <w:rPr>
                <w:color w:val="002060"/>
              </w:rPr>
              <w:t xml:space="preserve">(PIANDIROSE) </w:t>
            </w:r>
          </w:p>
        </w:tc>
        <w:tc>
          <w:tcPr>
            <w:tcW w:w="800" w:type="dxa"/>
            <w:tcMar>
              <w:top w:w="20" w:type="dxa"/>
              <w:left w:w="20" w:type="dxa"/>
              <w:bottom w:w="20" w:type="dxa"/>
              <w:right w:w="20" w:type="dxa"/>
            </w:tcMar>
            <w:vAlign w:val="center"/>
            <w:hideMark/>
          </w:tcPr>
          <w:p w14:paraId="30F9EAA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7EACB8A6"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334B549" w14:textId="77777777" w:rsidR="00797A36" w:rsidRPr="006C69F0" w:rsidRDefault="00797A36" w:rsidP="006C3352">
            <w:pPr>
              <w:pStyle w:val="movimento2"/>
              <w:rPr>
                <w:color w:val="002060"/>
              </w:rPr>
            </w:pPr>
            <w:r w:rsidRPr="006C69F0">
              <w:rPr>
                <w:color w:val="002060"/>
              </w:rPr>
              <w:t> </w:t>
            </w:r>
          </w:p>
        </w:tc>
      </w:tr>
    </w:tbl>
    <w:p w14:paraId="339B9BA6" w14:textId="77777777" w:rsidR="00797A36" w:rsidRPr="006C69F0" w:rsidRDefault="00797A36" w:rsidP="00797A36">
      <w:pPr>
        <w:pStyle w:val="breakline"/>
        <w:rPr>
          <w:color w:val="002060"/>
        </w:rPr>
      </w:pPr>
    </w:p>
    <w:p w14:paraId="73AEED6B"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18D711F7"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0DD90062" w14:textId="77777777" w:rsidR="00797A36" w:rsidRPr="006C69F0" w:rsidRDefault="00797A36" w:rsidP="00797A36">
      <w:pPr>
        <w:pStyle w:val="breakline"/>
        <w:rPr>
          <w:rFonts w:eastAsiaTheme="minorEastAsia"/>
          <w:color w:val="002060"/>
        </w:rPr>
      </w:pPr>
    </w:p>
    <w:p w14:paraId="58F0664C" w14:textId="77777777" w:rsidR="00797A36" w:rsidRPr="006C69F0" w:rsidRDefault="00797A36" w:rsidP="00797A36">
      <w:pPr>
        <w:pStyle w:val="titoloprinc0"/>
        <w:rPr>
          <w:color w:val="002060"/>
        </w:rPr>
      </w:pPr>
      <w:r w:rsidRPr="006C69F0">
        <w:rPr>
          <w:color w:val="002060"/>
        </w:rPr>
        <w:t>CLASSIFICA</w:t>
      </w:r>
    </w:p>
    <w:p w14:paraId="19916261" w14:textId="77777777" w:rsidR="00797A36" w:rsidRPr="006C69F0" w:rsidRDefault="00797A36" w:rsidP="00797A36">
      <w:pPr>
        <w:pStyle w:val="breakline"/>
        <w:rPr>
          <w:color w:val="002060"/>
        </w:rPr>
      </w:pPr>
    </w:p>
    <w:p w14:paraId="7977E4DF" w14:textId="77777777" w:rsidR="00797A36" w:rsidRPr="006C69F0" w:rsidRDefault="00797A36" w:rsidP="00797A36">
      <w:pPr>
        <w:pStyle w:val="breakline"/>
        <w:rPr>
          <w:color w:val="002060"/>
        </w:rPr>
      </w:pPr>
    </w:p>
    <w:p w14:paraId="079443B7"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1E07E337"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66AF7"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7B5E"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3A5BB"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D5F2"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64AE"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30CB"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C9D76"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76CE"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7ACDB"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F1650" w14:textId="77777777" w:rsidR="00797A36" w:rsidRPr="006C69F0" w:rsidRDefault="00797A36" w:rsidP="006C3352">
            <w:pPr>
              <w:pStyle w:val="headertabella0"/>
              <w:rPr>
                <w:color w:val="002060"/>
              </w:rPr>
            </w:pPr>
            <w:r w:rsidRPr="006C69F0">
              <w:rPr>
                <w:color w:val="002060"/>
              </w:rPr>
              <w:t>PE</w:t>
            </w:r>
          </w:p>
        </w:tc>
      </w:tr>
      <w:tr w:rsidR="00797A36" w:rsidRPr="006C69F0" w14:paraId="126EFC3F"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A47AE4" w14:textId="77777777" w:rsidR="00797A36" w:rsidRPr="006C69F0" w:rsidRDefault="00797A36" w:rsidP="006C3352">
            <w:pPr>
              <w:pStyle w:val="rowtabella0"/>
              <w:rPr>
                <w:color w:val="002060"/>
              </w:rPr>
            </w:pPr>
            <w:r w:rsidRPr="006C69F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425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DB2D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BFC3"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9DF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E06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D18A"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6EF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507B"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221F" w14:textId="77777777" w:rsidR="00797A36" w:rsidRPr="006C69F0" w:rsidRDefault="00797A36" w:rsidP="006C3352">
            <w:pPr>
              <w:pStyle w:val="rowtabella0"/>
              <w:jc w:val="center"/>
              <w:rPr>
                <w:color w:val="002060"/>
              </w:rPr>
            </w:pPr>
            <w:r w:rsidRPr="006C69F0">
              <w:rPr>
                <w:color w:val="002060"/>
              </w:rPr>
              <w:t>0</w:t>
            </w:r>
          </w:p>
        </w:tc>
      </w:tr>
      <w:tr w:rsidR="00797A36" w:rsidRPr="006C69F0" w14:paraId="680ABBE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FAF77" w14:textId="77777777" w:rsidR="00797A36" w:rsidRPr="006C69F0" w:rsidRDefault="00797A36" w:rsidP="006C3352">
            <w:pPr>
              <w:pStyle w:val="rowtabella0"/>
              <w:rPr>
                <w:color w:val="002060"/>
              </w:rPr>
            </w:pPr>
            <w:r w:rsidRPr="006C69F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330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B83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92F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9D3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643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CF7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3CF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6157"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1461" w14:textId="77777777" w:rsidR="00797A36" w:rsidRPr="006C69F0" w:rsidRDefault="00797A36" w:rsidP="006C3352">
            <w:pPr>
              <w:pStyle w:val="rowtabella0"/>
              <w:jc w:val="center"/>
              <w:rPr>
                <w:color w:val="002060"/>
              </w:rPr>
            </w:pPr>
            <w:r w:rsidRPr="006C69F0">
              <w:rPr>
                <w:color w:val="002060"/>
              </w:rPr>
              <w:t>0</w:t>
            </w:r>
          </w:p>
        </w:tc>
      </w:tr>
      <w:tr w:rsidR="00797A36" w:rsidRPr="006C69F0" w14:paraId="4CB15C7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7980E" w14:textId="77777777" w:rsidR="00797A36" w:rsidRPr="006C69F0" w:rsidRDefault="00797A36" w:rsidP="006C3352">
            <w:pPr>
              <w:pStyle w:val="rowtabella0"/>
              <w:rPr>
                <w:color w:val="002060"/>
              </w:rPr>
            </w:pPr>
            <w:r w:rsidRPr="006C69F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5D0E"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A140"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F2C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D1E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870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96D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F0B9"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BB6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4239" w14:textId="77777777" w:rsidR="00797A36" w:rsidRPr="006C69F0" w:rsidRDefault="00797A36" w:rsidP="006C3352">
            <w:pPr>
              <w:pStyle w:val="rowtabella0"/>
              <w:jc w:val="center"/>
              <w:rPr>
                <w:color w:val="002060"/>
              </w:rPr>
            </w:pPr>
            <w:r w:rsidRPr="006C69F0">
              <w:rPr>
                <w:color w:val="002060"/>
              </w:rPr>
              <w:t>0</w:t>
            </w:r>
          </w:p>
        </w:tc>
      </w:tr>
      <w:tr w:rsidR="00797A36" w:rsidRPr="006C69F0" w14:paraId="7E2B7AE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47627" w14:textId="77777777" w:rsidR="00797A36" w:rsidRPr="006C69F0" w:rsidRDefault="00797A36" w:rsidP="006C3352">
            <w:pPr>
              <w:pStyle w:val="rowtabella0"/>
              <w:rPr>
                <w:color w:val="002060"/>
              </w:rPr>
            </w:pPr>
            <w:r w:rsidRPr="006C69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8FD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AEA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44A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FB3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FF9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390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4F3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99E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A08F" w14:textId="77777777" w:rsidR="00797A36" w:rsidRPr="006C69F0" w:rsidRDefault="00797A36" w:rsidP="006C3352">
            <w:pPr>
              <w:pStyle w:val="rowtabella0"/>
              <w:jc w:val="center"/>
              <w:rPr>
                <w:color w:val="002060"/>
              </w:rPr>
            </w:pPr>
            <w:r w:rsidRPr="006C69F0">
              <w:rPr>
                <w:color w:val="002060"/>
              </w:rPr>
              <w:t>0</w:t>
            </w:r>
          </w:p>
        </w:tc>
      </w:tr>
      <w:tr w:rsidR="00797A36" w:rsidRPr="006C69F0" w14:paraId="18886B5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68113" w14:textId="77777777" w:rsidR="00797A36" w:rsidRPr="006C69F0" w:rsidRDefault="00797A36" w:rsidP="006C3352">
            <w:pPr>
              <w:pStyle w:val="rowtabella0"/>
              <w:rPr>
                <w:color w:val="002060"/>
              </w:rPr>
            </w:pPr>
            <w:r w:rsidRPr="006C69F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A6A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D620"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419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585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A0C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E17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9E6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433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4323" w14:textId="77777777" w:rsidR="00797A36" w:rsidRPr="006C69F0" w:rsidRDefault="00797A36" w:rsidP="006C3352">
            <w:pPr>
              <w:pStyle w:val="rowtabella0"/>
              <w:jc w:val="center"/>
              <w:rPr>
                <w:color w:val="002060"/>
              </w:rPr>
            </w:pPr>
            <w:r w:rsidRPr="006C69F0">
              <w:rPr>
                <w:color w:val="002060"/>
              </w:rPr>
              <w:t>0</w:t>
            </w:r>
          </w:p>
        </w:tc>
      </w:tr>
      <w:tr w:rsidR="00797A36" w:rsidRPr="006C69F0" w14:paraId="78C5D31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B7380" w14:textId="77777777" w:rsidR="00797A36" w:rsidRPr="006C69F0" w:rsidRDefault="00797A36" w:rsidP="006C3352">
            <w:pPr>
              <w:pStyle w:val="rowtabella0"/>
              <w:rPr>
                <w:color w:val="002060"/>
              </w:rPr>
            </w:pPr>
            <w:r w:rsidRPr="006C69F0">
              <w:rPr>
                <w:color w:val="002060"/>
              </w:rPr>
              <w:lastRenderedPageBreak/>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CF7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CE0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66F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E0B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447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525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780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626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5DBD"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900EB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09C88" w14:textId="77777777" w:rsidR="00797A36" w:rsidRPr="006C69F0" w:rsidRDefault="00797A36" w:rsidP="006C3352">
            <w:pPr>
              <w:pStyle w:val="rowtabella0"/>
              <w:rPr>
                <w:color w:val="002060"/>
              </w:rPr>
            </w:pPr>
            <w:r w:rsidRPr="006C69F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F2A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19E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7FB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96A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523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081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E4E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42E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CC50" w14:textId="77777777" w:rsidR="00797A36" w:rsidRPr="006C69F0" w:rsidRDefault="00797A36" w:rsidP="006C3352">
            <w:pPr>
              <w:pStyle w:val="rowtabella0"/>
              <w:jc w:val="center"/>
              <w:rPr>
                <w:color w:val="002060"/>
              </w:rPr>
            </w:pPr>
            <w:r w:rsidRPr="006C69F0">
              <w:rPr>
                <w:color w:val="002060"/>
              </w:rPr>
              <w:t>0</w:t>
            </w:r>
          </w:p>
        </w:tc>
      </w:tr>
      <w:tr w:rsidR="00797A36" w:rsidRPr="006C69F0" w14:paraId="0B3795A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0C99D" w14:textId="77777777" w:rsidR="00797A36" w:rsidRPr="006C69F0" w:rsidRDefault="00797A36" w:rsidP="006C3352">
            <w:pPr>
              <w:pStyle w:val="rowtabella0"/>
              <w:rPr>
                <w:color w:val="002060"/>
              </w:rPr>
            </w:pPr>
            <w:r w:rsidRPr="006C69F0">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44A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AD5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B7A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3B5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336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ECDA"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2E26"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6888"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057F" w14:textId="77777777" w:rsidR="00797A36" w:rsidRPr="006C69F0" w:rsidRDefault="00797A36" w:rsidP="006C3352">
            <w:pPr>
              <w:pStyle w:val="rowtabella0"/>
              <w:jc w:val="center"/>
              <w:rPr>
                <w:color w:val="002060"/>
              </w:rPr>
            </w:pPr>
            <w:r w:rsidRPr="006C69F0">
              <w:rPr>
                <w:color w:val="002060"/>
              </w:rPr>
              <w:t>0</w:t>
            </w:r>
          </w:p>
        </w:tc>
      </w:tr>
      <w:tr w:rsidR="00797A36" w:rsidRPr="006C69F0" w14:paraId="2DC5780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6050E" w14:textId="77777777" w:rsidR="00797A36" w:rsidRPr="006C69F0" w:rsidRDefault="00797A36" w:rsidP="006C3352">
            <w:pPr>
              <w:pStyle w:val="rowtabella0"/>
              <w:rPr>
                <w:color w:val="002060"/>
              </w:rPr>
            </w:pPr>
            <w:r w:rsidRPr="006C69F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E9E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8B5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D14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E1D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C6A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93B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CE8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5B2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69D3" w14:textId="77777777" w:rsidR="00797A36" w:rsidRPr="006C69F0" w:rsidRDefault="00797A36" w:rsidP="006C3352">
            <w:pPr>
              <w:pStyle w:val="rowtabella0"/>
              <w:jc w:val="center"/>
              <w:rPr>
                <w:color w:val="002060"/>
              </w:rPr>
            </w:pPr>
            <w:r w:rsidRPr="006C69F0">
              <w:rPr>
                <w:color w:val="002060"/>
              </w:rPr>
              <w:t>0</w:t>
            </w:r>
          </w:p>
        </w:tc>
      </w:tr>
      <w:tr w:rsidR="00797A36" w:rsidRPr="006C69F0" w14:paraId="77C675B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A941B" w14:textId="77777777" w:rsidR="00797A36" w:rsidRPr="006C69F0" w:rsidRDefault="00797A36" w:rsidP="006C3352">
            <w:pPr>
              <w:pStyle w:val="rowtabella0"/>
              <w:rPr>
                <w:color w:val="002060"/>
              </w:rPr>
            </w:pPr>
            <w:r w:rsidRPr="006C69F0">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85C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A4D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617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E2E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D64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94B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4DC2"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C912"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76DB" w14:textId="77777777" w:rsidR="00797A36" w:rsidRPr="006C69F0" w:rsidRDefault="00797A36" w:rsidP="006C3352">
            <w:pPr>
              <w:pStyle w:val="rowtabella0"/>
              <w:jc w:val="center"/>
              <w:rPr>
                <w:color w:val="002060"/>
              </w:rPr>
            </w:pPr>
            <w:r w:rsidRPr="006C69F0">
              <w:rPr>
                <w:color w:val="002060"/>
              </w:rPr>
              <w:t>0</w:t>
            </w:r>
          </w:p>
        </w:tc>
      </w:tr>
      <w:tr w:rsidR="00797A36" w:rsidRPr="006C69F0" w14:paraId="0A51737D"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9DE1BE" w14:textId="77777777" w:rsidR="00797A36" w:rsidRPr="006C69F0" w:rsidRDefault="00797A36" w:rsidP="006C3352">
            <w:pPr>
              <w:pStyle w:val="rowtabella0"/>
              <w:rPr>
                <w:color w:val="002060"/>
              </w:rPr>
            </w:pPr>
            <w:r w:rsidRPr="006C69F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F2C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152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ACD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A45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A1D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F2C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392D"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4E9D"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99A6" w14:textId="77777777" w:rsidR="00797A36" w:rsidRPr="006C69F0" w:rsidRDefault="00797A36" w:rsidP="006C3352">
            <w:pPr>
              <w:pStyle w:val="rowtabella0"/>
              <w:jc w:val="center"/>
              <w:rPr>
                <w:color w:val="002060"/>
              </w:rPr>
            </w:pPr>
            <w:r w:rsidRPr="006C69F0">
              <w:rPr>
                <w:color w:val="002060"/>
              </w:rPr>
              <w:t>0</w:t>
            </w:r>
          </w:p>
        </w:tc>
      </w:tr>
    </w:tbl>
    <w:p w14:paraId="71C83163" w14:textId="77777777" w:rsidR="00797A36" w:rsidRPr="006C69F0" w:rsidRDefault="00797A36" w:rsidP="00797A36">
      <w:pPr>
        <w:pStyle w:val="breakline"/>
        <w:rPr>
          <w:color w:val="002060"/>
        </w:rPr>
      </w:pPr>
    </w:p>
    <w:p w14:paraId="281B9EE6" w14:textId="77777777" w:rsidR="00797A36" w:rsidRPr="006C69F0" w:rsidRDefault="00797A36" w:rsidP="00797A36">
      <w:pPr>
        <w:pStyle w:val="titoloprinc0"/>
        <w:rPr>
          <w:color w:val="002060"/>
        </w:rPr>
      </w:pPr>
      <w:r w:rsidRPr="006C69F0">
        <w:rPr>
          <w:color w:val="002060"/>
        </w:rPr>
        <w:t>PROGRAMMA GARE</w:t>
      </w:r>
    </w:p>
    <w:p w14:paraId="46ABA1D0" w14:textId="77777777" w:rsidR="00797A36" w:rsidRDefault="00797A36" w:rsidP="00797A36">
      <w:pPr>
        <w:pStyle w:val="breakline"/>
        <w:rPr>
          <w:color w:val="002060"/>
        </w:rPr>
      </w:pPr>
    </w:p>
    <w:p w14:paraId="416B949C" w14:textId="77777777" w:rsidR="00797A36" w:rsidRPr="00AB6D37" w:rsidRDefault="00797A36" w:rsidP="00797A36">
      <w:pPr>
        <w:pStyle w:val="sottotitolocampionato10"/>
        <w:rPr>
          <w:color w:val="002060"/>
        </w:rPr>
      </w:pPr>
      <w:r w:rsidRPr="00AB6D3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7"/>
        <w:gridCol w:w="385"/>
        <w:gridCol w:w="898"/>
        <w:gridCol w:w="1177"/>
        <w:gridCol w:w="1551"/>
        <w:gridCol w:w="1548"/>
      </w:tblGrid>
      <w:tr w:rsidR="00797A36" w:rsidRPr="00AB6D37" w14:paraId="37ABD013"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0FBAA"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37E2E"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60E3"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DA474"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AD4A0"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BD9D7"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0CD2B"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2A9E338D"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A407E" w14:textId="77777777" w:rsidR="00797A36" w:rsidRPr="00AB6D37" w:rsidRDefault="00797A36" w:rsidP="006C3352">
            <w:pPr>
              <w:pStyle w:val="rowtabella0"/>
              <w:rPr>
                <w:color w:val="002060"/>
              </w:rPr>
            </w:pPr>
            <w:r w:rsidRPr="00AB6D37">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90894" w14:textId="77777777" w:rsidR="00797A36" w:rsidRPr="00AB6D37" w:rsidRDefault="00797A36" w:rsidP="006C3352">
            <w:pPr>
              <w:pStyle w:val="rowtabella0"/>
              <w:rPr>
                <w:color w:val="002060"/>
              </w:rPr>
            </w:pPr>
            <w:r w:rsidRPr="00AB6D37">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AD15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D933C" w14:textId="77777777" w:rsidR="00797A36" w:rsidRPr="00AB6D37" w:rsidRDefault="00797A36" w:rsidP="006C3352">
            <w:pPr>
              <w:pStyle w:val="rowtabella0"/>
              <w:rPr>
                <w:color w:val="002060"/>
              </w:rPr>
            </w:pPr>
            <w:r w:rsidRPr="00AB6D37">
              <w:rPr>
                <w:color w:val="002060"/>
              </w:rPr>
              <w:t>25/11/2022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617BF" w14:textId="77777777" w:rsidR="00797A36" w:rsidRPr="00AB6D37" w:rsidRDefault="00797A36" w:rsidP="006C3352">
            <w:pPr>
              <w:pStyle w:val="rowtabella0"/>
              <w:rPr>
                <w:color w:val="002060"/>
              </w:rPr>
            </w:pPr>
            <w:r w:rsidRPr="00AB6D37">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9E802" w14:textId="77777777" w:rsidR="00797A36" w:rsidRPr="00AB6D37" w:rsidRDefault="00797A36" w:rsidP="006C3352">
            <w:pPr>
              <w:pStyle w:val="rowtabella0"/>
              <w:rPr>
                <w:color w:val="002060"/>
              </w:rPr>
            </w:pPr>
            <w:r w:rsidRPr="00AB6D37">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6649A" w14:textId="77777777" w:rsidR="00797A36" w:rsidRPr="00AB6D37" w:rsidRDefault="00797A36" w:rsidP="006C3352">
            <w:pPr>
              <w:pStyle w:val="rowtabella0"/>
              <w:rPr>
                <w:color w:val="002060"/>
              </w:rPr>
            </w:pPr>
            <w:r w:rsidRPr="00AB6D37">
              <w:rPr>
                <w:color w:val="002060"/>
              </w:rPr>
              <w:t>VIA DELLO SPORT</w:t>
            </w:r>
          </w:p>
        </w:tc>
      </w:tr>
      <w:tr w:rsidR="00797A36" w:rsidRPr="00AB6D37" w14:paraId="033AAC6E"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2C6644" w14:textId="77777777" w:rsidR="00797A36" w:rsidRPr="00AB6D37" w:rsidRDefault="00797A36" w:rsidP="006C3352">
            <w:pPr>
              <w:pStyle w:val="rowtabella0"/>
              <w:rPr>
                <w:color w:val="002060"/>
              </w:rPr>
            </w:pPr>
            <w:r w:rsidRPr="00AB6D37">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C0177" w14:textId="77777777" w:rsidR="00797A36" w:rsidRPr="00AB6D37" w:rsidRDefault="00797A36" w:rsidP="006C3352">
            <w:pPr>
              <w:pStyle w:val="rowtabella0"/>
              <w:rPr>
                <w:color w:val="002060"/>
              </w:rPr>
            </w:pPr>
            <w:r w:rsidRPr="00AB6D37">
              <w:rPr>
                <w:color w:val="002060"/>
              </w:rPr>
              <w:t>BOCCIOFILA MONTEFANESE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10601"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00AB0" w14:textId="77777777" w:rsidR="00797A36" w:rsidRPr="00AB6D37" w:rsidRDefault="00797A36" w:rsidP="006C3352">
            <w:pPr>
              <w:pStyle w:val="rowtabella0"/>
              <w:rPr>
                <w:color w:val="002060"/>
              </w:rPr>
            </w:pPr>
            <w:r w:rsidRPr="00AB6D37">
              <w:rPr>
                <w:color w:val="002060"/>
              </w:rPr>
              <w:t>25/11/2022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E6CFDE" w14:textId="77777777" w:rsidR="00797A36" w:rsidRPr="00AB6D37" w:rsidRDefault="00797A36" w:rsidP="006C3352">
            <w:pPr>
              <w:pStyle w:val="rowtabella0"/>
              <w:rPr>
                <w:color w:val="002060"/>
              </w:rPr>
            </w:pPr>
            <w:r w:rsidRPr="00AB6D3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13307" w14:textId="77777777" w:rsidR="00797A36" w:rsidRPr="00AB6D37" w:rsidRDefault="00797A36" w:rsidP="006C3352">
            <w:pPr>
              <w:pStyle w:val="rowtabella0"/>
              <w:rPr>
                <w:color w:val="002060"/>
              </w:rPr>
            </w:pPr>
            <w:r w:rsidRPr="00AB6D3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F7EA8" w14:textId="77777777" w:rsidR="00797A36" w:rsidRPr="00AB6D37" w:rsidRDefault="00797A36" w:rsidP="006C3352">
            <w:pPr>
              <w:pStyle w:val="rowtabella0"/>
              <w:rPr>
                <w:color w:val="002060"/>
              </w:rPr>
            </w:pPr>
            <w:r w:rsidRPr="00AB6D37">
              <w:rPr>
                <w:color w:val="002060"/>
              </w:rPr>
              <w:t>VIA DELLO SPORT</w:t>
            </w:r>
          </w:p>
        </w:tc>
      </w:tr>
      <w:tr w:rsidR="00797A36" w:rsidRPr="00AB6D37" w14:paraId="39F16CC4"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5B0AE" w14:textId="77777777" w:rsidR="00797A36" w:rsidRPr="00AB6D37" w:rsidRDefault="00797A36" w:rsidP="006C3352">
            <w:pPr>
              <w:pStyle w:val="rowtabella0"/>
              <w:rPr>
                <w:color w:val="002060"/>
              </w:rPr>
            </w:pPr>
            <w:r w:rsidRPr="00AB6D37">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87F04E" w14:textId="77777777" w:rsidR="00797A36" w:rsidRPr="00AB6D37" w:rsidRDefault="00797A36" w:rsidP="006C3352">
            <w:pPr>
              <w:pStyle w:val="rowtabella0"/>
              <w:rPr>
                <w:color w:val="002060"/>
              </w:rPr>
            </w:pPr>
            <w:r w:rsidRPr="00AB6D3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AE33D"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8C5B3A" w14:textId="77777777" w:rsidR="00797A36" w:rsidRPr="00AB6D37" w:rsidRDefault="00797A36" w:rsidP="006C3352">
            <w:pPr>
              <w:pStyle w:val="rowtabella0"/>
              <w:rPr>
                <w:color w:val="002060"/>
              </w:rPr>
            </w:pPr>
            <w:r w:rsidRPr="00AB6D37">
              <w:rPr>
                <w:color w:val="002060"/>
              </w:rPr>
              <w:t>25/11/2022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47F2A" w14:textId="77777777" w:rsidR="00797A36" w:rsidRPr="00AB6D37" w:rsidRDefault="00797A36" w:rsidP="006C3352">
            <w:pPr>
              <w:pStyle w:val="rowtabella0"/>
              <w:rPr>
                <w:color w:val="002060"/>
              </w:rPr>
            </w:pPr>
            <w:r w:rsidRPr="00AB6D37">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F1F7D" w14:textId="77777777" w:rsidR="00797A36" w:rsidRPr="00AB6D37" w:rsidRDefault="00797A36" w:rsidP="006C3352">
            <w:pPr>
              <w:pStyle w:val="rowtabella0"/>
              <w:rPr>
                <w:color w:val="002060"/>
              </w:rPr>
            </w:pPr>
            <w:r w:rsidRPr="00AB6D3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7BED9" w14:textId="77777777" w:rsidR="00797A36" w:rsidRPr="00AB6D37" w:rsidRDefault="00797A36" w:rsidP="006C3352">
            <w:pPr>
              <w:pStyle w:val="rowtabella0"/>
              <w:rPr>
                <w:color w:val="002060"/>
              </w:rPr>
            </w:pPr>
            <w:r w:rsidRPr="00AB6D37">
              <w:rPr>
                <w:color w:val="002060"/>
              </w:rPr>
              <w:t>VIA DEI PINI 49</w:t>
            </w:r>
          </w:p>
        </w:tc>
      </w:tr>
      <w:tr w:rsidR="00797A36" w:rsidRPr="00AB6D37" w14:paraId="093DF9E8"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E65E43" w14:textId="77777777" w:rsidR="00797A36" w:rsidRPr="00AB6D37" w:rsidRDefault="00797A36" w:rsidP="006C3352">
            <w:pPr>
              <w:pStyle w:val="rowtabella0"/>
              <w:rPr>
                <w:color w:val="002060"/>
              </w:rPr>
            </w:pPr>
            <w:r w:rsidRPr="00AB6D37">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B1FFD" w14:textId="77777777" w:rsidR="00797A36" w:rsidRPr="00AB6D37" w:rsidRDefault="00797A36" w:rsidP="006C3352">
            <w:pPr>
              <w:pStyle w:val="rowtabella0"/>
              <w:rPr>
                <w:color w:val="002060"/>
              </w:rPr>
            </w:pPr>
            <w:r w:rsidRPr="00AB6D37">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C6D2E6"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959EEA" w14:textId="77777777" w:rsidR="00797A36" w:rsidRPr="00AB6D37" w:rsidRDefault="00797A36" w:rsidP="006C3352">
            <w:pPr>
              <w:pStyle w:val="rowtabella0"/>
              <w:rPr>
                <w:color w:val="002060"/>
              </w:rPr>
            </w:pPr>
            <w:r w:rsidRPr="00AB6D37">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E5D6F" w14:textId="77777777" w:rsidR="00797A36" w:rsidRPr="00AB6D37" w:rsidRDefault="00797A36" w:rsidP="006C3352">
            <w:pPr>
              <w:pStyle w:val="rowtabella0"/>
              <w:rPr>
                <w:color w:val="002060"/>
              </w:rPr>
            </w:pPr>
            <w:r w:rsidRPr="00AB6D3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350C8" w14:textId="77777777" w:rsidR="00797A36" w:rsidRPr="00AB6D37" w:rsidRDefault="00797A36" w:rsidP="006C3352">
            <w:pPr>
              <w:pStyle w:val="rowtabella0"/>
              <w:rPr>
                <w:color w:val="002060"/>
              </w:rPr>
            </w:pPr>
            <w:r w:rsidRPr="00AB6D3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EB9E3" w14:textId="77777777" w:rsidR="00797A36" w:rsidRPr="00AB6D37" w:rsidRDefault="00797A36" w:rsidP="006C3352">
            <w:pPr>
              <w:pStyle w:val="rowtabella0"/>
              <w:rPr>
                <w:color w:val="002060"/>
              </w:rPr>
            </w:pPr>
            <w:r w:rsidRPr="00AB6D37">
              <w:rPr>
                <w:color w:val="002060"/>
              </w:rPr>
              <w:t>VIA VILLA TOMBARI</w:t>
            </w:r>
          </w:p>
        </w:tc>
      </w:tr>
      <w:tr w:rsidR="00797A36" w:rsidRPr="00AB6D37" w14:paraId="03786B05"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8F4DA" w14:textId="77777777" w:rsidR="00797A36" w:rsidRPr="00AB6D37" w:rsidRDefault="00797A36" w:rsidP="006C3352">
            <w:pPr>
              <w:pStyle w:val="rowtabella0"/>
              <w:rPr>
                <w:color w:val="002060"/>
              </w:rPr>
            </w:pPr>
            <w:r w:rsidRPr="00AB6D37">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6122E" w14:textId="77777777" w:rsidR="00797A36" w:rsidRPr="00AB6D37" w:rsidRDefault="00797A36" w:rsidP="006C3352">
            <w:pPr>
              <w:pStyle w:val="rowtabella0"/>
              <w:rPr>
                <w:color w:val="002060"/>
              </w:rPr>
            </w:pPr>
            <w:r w:rsidRPr="00AB6D37">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45763"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9414A" w14:textId="77777777" w:rsidR="00797A36" w:rsidRPr="00AB6D37" w:rsidRDefault="00797A36" w:rsidP="006C3352">
            <w:pPr>
              <w:pStyle w:val="rowtabella0"/>
              <w:rPr>
                <w:color w:val="002060"/>
              </w:rPr>
            </w:pPr>
            <w:r w:rsidRPr="00AB6D37">
              <w:rPr>
                <w:color w:val="002060"/>
              </w:rPr>
              <w:t>27/11/2022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A82EF" w14:textId="77777777" w:rsidR="00797A36" w:rsidRPr="00AB6D37" w:rsidRDefault="00797A36" w:rsidP="006C3352">
            <w:pPr>
              <w:pStyle w:val="rowtabella0"/>
              <w:rPr>
                <w:color w:val="002060"/>
              </w:rPr>
            </w:pPr>
            <w:r w:rsidRPr="00AB6D37">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DD681" w14:textId="77777777" w:rsidR="00797A36" w:rsidRPr="00AB6D37" w:rsidRDefault="00797A36" w:rsidP="006C3352">
            <w:pPr>
              <w:pStyle w:val="rowtabella0"/>
              <w:rPr>
                <w:color w:val="002060"/>
              </w:rPr>
            </w:pPr>
            <w:r w:rsidRPr="00AB6D37">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AD7E0" w14:textId="77777777" w:rsidR="00797A36" w:rsidRPr="00AB6D37" w:rsidRDefault="00797A36" w:rsidP="006C3352">
            <w:pPr>
              <w:pStyle w:val="rowtabella0"/>
              <w:rPr>
                <w:color w:val="002060"/>
              </w:rPr>
            </w:pPr>
            <w:r w:rsidRPr="00AB6D37">
              <w:rPr>
                <w:color w:val="002060"/>
              </w:rPr>
              <w:t>VIA ROSSINI</w:t>
            </w:r>
          </w:p>
        </w:tc>
      </w:tr>
    </w:tbl>
    <w:p w14:paraId="3DAE4C9A" w14:textId="77777777" w:rsidR="00797A36" w:rsidRPr="006C69F0" w:rsidRDefault="00797A36" w:rsidP="00797A36">
      <w:pPr>
        <w:pStyle w:val="breakline"/>
        <w:rPr>
          <w:rFonts w:eastAsiaTheme="minorEastAsia"/>
          <w:color w:val="002060"/>
        </w:rPr>
      </w:pPr>
    </w:p>
    <w:p w14:paraId="62BD79BD" w14:textId="77777777" w:rsidR="00797A36" w:rsidRPr="006C69F0" w:rsidRDefault="00797A36" w:rsidP="00797A36">
      <w:pPr>
        <w:pStyle w:val="breakline"/>
        <w:rPr>
          <w:color w:val="002060"/>
        </w:rPr>
      </w:pPr>
    </w:p>
    <w:p w14:paraId="19F4355C" w14:textId="77777777" w:rsidR="00797A36" w:rsidRPr="006C69F0" w:rsidRDefault="00797A36" w:rsidP="00797A36">
      <w:pPr>
        <w:pStyle w:val="titolocampionato0"/>
        <w:shd w:val="clear" w:color="auto" w:fill="CCCCCC"/>
        <w:spacing w:before="80" w:after="40"/>
        <w:rPr>
          <w:color w:val="002060"/>
        </w:rPr>
      </w:pPr>
      <w:r w:rsidRPr="006C69F0">
        <w:rPr>
          <w:color w:val="002060"/>
        </w:rPr>
        <w:t>UNDER 21 CALCIO A 5 REGIONALE</w:t>
      </w:r>
    </w:p>
    <w:p w14:paraId="48AFBAE6" w14:textId="77777777" w:rsidR="00797A36" w:rsidRPr="006C69F0" w:rsidRDefault="00797A36" w:rsidP="00797A36">
      <w:pPr>
        <w:pStyle w:val="titoloprinc0"/>
        <w:rPr>
          <w:color w:val="002060"/>
        </w:rPr>
      </w:pPr>
      <w:r w:rsidRPr="006C69F0">
        <w:rPr>
          <w:color w:val="002060"/>
        </w:rPr>
        <w:t>VARIAZIONI AL PROGRAMMA GARE</w:t>
      </w:r>
    </w:p>
    <w:p w14:paraId="18A1F767" w14:textId="77777777" w:rsidR="00797A36" w:rsidRPr="006C69F0" w:rsidRDefault="00797A36" w:rsidP="00797A36">
      <w:pPr>
        <w:pStyle w:val="breakline"/>
        <w:rPr>
          <w:color w:val="002060"/>
        </w:rPr>
      </w:pPr>
    </w:p>
    <w:p w14:paraId="189CE8D6" w14:textId="77777777" w:rsidR="00797A36" w:rsidRPr="006C69F0" w:rsidRDefault="00797A36" w:rsidP="00797A36">
      <w:pPr>
        <w:pStyle w:val="breakline"/>
        <w:rPr>
          <w:color w:val="002060"/>
        </w:rPr>
      </w:pPr>
    </w:p>
    <w:p w14:paraId="569D18FB"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06684372"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3AB6"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36AD"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76D87"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B65A"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D5A28"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8AAF7"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9815"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E02A5" w14:textId="77777777" w:rsidR="00797A36" w:rsidRPr="006C69F0" w:rsidRDefault="00797A36" w:rsidP="006C3352">
            <w:pPr>
              <w:pStyle w:val="headertabella0"/>
              <w:rPr>
                <w:color w:val="002060"/>
              </w:rPr>
            </w:pPr>
            <w:r w:rsidRPr="006C69F0">
              <w:rPr>
                <w:color w:val="002060"/>
              </w:rPr>
              <w:t>Impianto</w:t>
            </w:r>
          </w:p>
        </w:tc>
      </w:tr>
      <w:tr w:rsidR="00797A36" w:rsidRPr="006C69F0" w14:paraId="1E5C9578"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152C" w14:textId="77777777" w:rsidR="00797A36" w:rsidRPr="000E487F" w:rsidRDefault="00797A36" w:rsidP="006C3352">
            <w:pPr>
              <w:pStyle w:val="rowtabella0"/>
              <w:rPr>
                <w:color w:val="002060"/>
                <w:highlight w:val="yellow"/>
              </w:rPr>
            </w:pPr>
            <w:r w:rsidRPr="000E487F">
              <w:rPr>
                <w:color w:val="002060"/>
                <w:highlight w:val="yellow"/>
              </w:rPr>
              <w:t>26/11/2022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31FE" w14:textId="77777777" w:rsidR="00797A36" w:rsidRPr="000E487F" w:rsidRDefault="00797A36" w:rsidP="006C3352">
            <w:pPr>
              <w:pStyle w:val="rowtabella0"/>
              <w:jc w:val="center"/>
              <w:rPr>
                <w:color w:val="002060"/>
                <w:highlight w:val="yellow"/>
              </w:rPr>
            </w:pPr>
            <w:r w:rsidRPr="000E487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C487" w14:textId="77777777" w:rsidR="00797A36" w:rsidRPr="000E487F" w:rsidRDefault="00797A36" w:rsidP="006C3352">
            <w:pPr>
              <w:pStyle w:val="rowtabella0"/>
              <w:rPr>
                <w:color w:val="002060"/>
                <w:highlight w:val="yellow"/>
              </w:rPr>
            </w:pPr>
            <w:r w:rsidRPr="000E487F">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2E0F" w14:textId="77777777" w:rsidR="00797A36" w:rsidRPr="000E487F" w:rsidRDefault="00797A36" w:rsidP="006C3352">
            <w:pPr>
              <w:pStyle w:val="rowtabella0"/>
              <w:rPr>
                <w:color w:val="002060"/>
                <w:highlight w:val="yellow"/>
              </w:rPr>
            </w:pPr>
            <w:r w:rsidRPr="000E487F">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C613" w14:textId="77777777" w:rsidR="00797A36" w:rsidRPr="006C69F0" w:rsidRDefault="00797A36" w:rsidP="006C335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8B75" w14:textId="77777777" w:rsidR="00797A36" w:rsidRPr="006C69F0" w:rsidRDefault="00797A36" w:rsidP="006C3352">
            <w:pPr>
              <w:pStyle w:val="rowtabella0"/>
              <w:jc w:val="center"/>
              <w:rPr>
                <w:color w:val="002060"/>
              </w:rPr>
            </w:pPr>
            <w:r w:rsidRPr="000E487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0F6D" w14:textId="77777777" w:rsidR="00797A36" w:rsidRPr="006C69F0" w:rsidRDefault="00797A36" w:rsidP="006C3352">
            <w:pPr>
              <w:pStyle w:val="rowtabella0"/>
              <w:jc w:val="center"/>
              <w:rPr>
                <w:color w:val="002060"/>
              </w:rPr>
            </w:pPr>
            <w:r w:rsidRPr="006C69F0">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8F42" w14:textId="77777777" w:rsidR="00797A36" w:rsidRPr="006C69F0" w:rsidRDefault="00797A36" w:rsidP="006C3352">
            <w:pPr>
              <w:rPr>
                <w:color w:val="002060"/>
              </w:rPr>
            </w:pPr>
          </w:p>
        </w:tc>
      </w:tr>
    </w:tbl>
    <w:p w14:paraId="60DEE2CD" w14:textId="77777777" w:rsidR="00797A36" w:rsidRPr="006C69F0" w:rsidRDefault="00797A36" w:rsidP="00797A36">
      <w:pPr>
        <w:pStyle w:val="breakline"/>
        <w:rPr>
          <w:rFonts w:eastAsiaTheme="minorEastAsia"/>
          <w:color w:val="002060"/>
        </w:rPr>
      </w:pPr>
    </w:p>
    <w:p w14:paraId="61AFB3E1" w14:textId="77777777" w:rsidR="00797A36" w:rsidRPr="006C69F0" w:rsidRDefault="00797A36" w:rsidP="00797A36">
      <w:pPr>
        <w:pStyle w:val="breakline"/>
        <w:rPr>
          <w:color w:val="002060"/>
        </w:rPr>
      </w:pPr>
    </w:p>
    <w:p w14:paraId="2C949DAD" w14:textId="77777777" w:rsidR="00797A36" w:rsidRPr="006C69F0" w:rsidRDefault="00797A36" w:rsidP="00797A36">
      <w:pPr>
        <w:pStyle w:val="titoloprinc0"/>
        <w:rPr>
          <w:color w:val="002060"/>
        </w:rPr>
      </w:pPr>
      <w:r w:rsidRPr="006C69F0">
        <w:rPr>
          <w:color w:val="002060"/>
        </w:rPr>
        <w:t>RISULTATI</w:t>
      </w:r>
    </w:p>
    <w:p w14:paraId="5C71AEA4" w14:textId="77777777" w:rsidR="00797A36" w:rsidRPr="006C69F0" w:rsidRDefault="00797A36" w:rsidP="00797A36">
      <w:pPr>
        <w:pStyle w:val="breakline"/>
        <w:rPr>
          <w:color w:val="002060"/>
        </w:rPr>
      </w:pPr>
    </w:p>
    <w:p w14:paraId="1045BDA5" w14:textId="77777777" w:rsidR="00797A36" w:rsidRPr="006C69F0" w:rsidRDefault="00797A36" w:rsidP="00797A36">
      <w:pPr>
        <w:pStyle w:val="sottotitolocampionato10"/>
        <w:rPr>
          <w:color w:val="002060"/>
        </w:rPr>
      </w:pPr>
      <w:r w:rsidRPr="006C69F0">
        <w:rPr>
          <w:color w:val="002060"/>
        </w:rPr>
        <w:t>RISULTATI UFFICIALI GARE DEL 20/11/2022</w:t>
      </w:r>
    </w:p>
    <w:p w14:paraId="606271E5"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4E41A09E"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7FC109C7"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28B53934"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BABA8" w14:textId="77777777" w:rsidR="00797A36" w:rsidRPr="006C69F0" w:rsidRDefault="00797A36" w:rsidP="006C3352">
                  <w:pPr>
                    <w:pStyle w:val="headertabella0"/>
                    <w:rPr>
                      <w:color w:val="002060"/>
                    </w:rPr>
                  </w:pPr>
                  <w:r w:rsidRPr="006C69F0">
                    <w:rPr>
                      <w:color w:val="002060"/>
                    </w:rPr>
                    <w:t>GIRONE A - 1 Giornata - A</w:t>
                  </w:r>
                </w:p>
              </w:tc>
            </w:tr>
            <w:tr w:rsidR="00797A36" w:rsidRPr="006C69F0" w14:paraId="68813650"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04C51" w14:textId="77777777" w:rsidR="00797A36" w:rsidRPr="006C69F0" w:rsidRDefault="00797A36" w:rsidP="006C3352">
                  <w:pPr>
                    <w:pStyle w:val="rowtabella0"/>
                    <w:rPr>
                      <w:color w:val="002060"/>
                    </w:rPr>
                  </w:pPr>
                  <w:r w:rsidRPr="006C69F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CA3C1" w14:textId="77777777" w:rsidR="00797A36" w:rsidRPr="006C69F0" w:rsidRDefault="00797A36" w:rsidP="006C3352">
                  <w:pPr>
                    <w:pStyle w:val="rowtabella0"/>
                    <w:rPr>
                      <w:color w:val="002060"/>
                    </w:rPr>
                  </w:pPr>
                  <w:r w:rsidRPr="006C69F0">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30545" w14:textId="77777777" w:rsidR="00797A36" w:rsidRPr="006C69F0" w:rsidRDefault="00797A36" w:rsidP="006C3352">
                  <w:pPr>
                    <w:pStyle w:val="rowtabella0"/>
                    <w:jc w:val="center"/>
                    <w:rPr>
                      <w:color w:val="002060"/>
                    </w:rPr>
                  </w:pPr>
                  <w:r w:rsidRPr="006C69F0">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DFFF4" w14:textId="77777777" w:rsidR="00797A36" w:rsidRPr="006C69F0" w:rsidRDefault="00797A36" w:rsidP="006C3352">
                  <w:pPr>
                    <w:pStyle w:val="rowtabella0"/>
                    <w:jc w:val="center"/>
                    <w:rPr>
                      <w:color w:val="002060"/>
                    </w:rPr>
                  </w:pPr>
                  <w:r w:rsidRPr="006C69F0">
                    <w:rPr>
                      <w:color w:val="002060"/>
                    </w:rPr>
                    <w:t> </w:t>
                  </w:r>
                </w:p>
              </w:tc>
            </w:tr>
            <w:tr w:rsidR="00797A36" w:rsidRPr="006C69F0" w14:paraId="690A33E2"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0D92E0" w14:textId="77777777" w:rsidR="00797A36" w:rsidRPr="006C69F0" w:rsidRDefault="00797A36" w:rsidP="006C3352">
                  <w:pPr>
                    <w:pStyle w:val="rowtabella0"/>
                    <w:rPr>
                      <w:color w:val="002060"/>
                    </w:rPr>
                  </w:pPr>
                  <w:r w:rsidRPr="006C69F0">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C85FDC" w14:textId="77777777" w:rsidR="00797A36" w:rsidRPr="006C69F0" w:rsidRDefault="00797A36" w:rsidP="006C3352">
                  <w:pPr>
                    <w:pStyle w:val="rowtabella0"/>
                    <w:rPr>
                      <w:color w:val="002060"/>
                    </w:rPr>
                  </w:pPr>
                  <w:r w:rsidRPr="006C69F0">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125583" w14:textId="77777777" w:rsidR="00797A36" w:rsidRPr="006C69F0" w:rsidRDefault="00797A36" w:rsidP="006C3352">
                  <w:pPr>
                    <w:pStyle w:val="rowtabella0"/>
                    <w:jc w:val="center"/>
                    <w:rPr>
                      <w:color w:val="002060"/>
                    </w:rPr>
                  </w:pPr>
                  <w:r w:rsidRPr="006C69F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74D37" w14:textId="77777777" w:rsidR="00797A36" w:rsidRPr="006C69F0" w:rsidRDefault="00797A36" w:rsidP="006C3352">
                  <w:pPr>
                    <w:pStyle w:val="rowtabella0"/>
                    <w:jc w:val="center"/>
                    <w:rPr>
                      <w:color w:val="002060"/>
                    </w:rPr>
                  </w:pPr>
                  <w:r w:rsidRPr="006C69F0">
                    <w:rPr>
                      <w:color w:val="002060"/>
                    </w:rPr>
                    <w:t> </w:t>
                  </w:r>
                </w:p>
              </w:tc>
            </w:tr>
            <w:tr w:rsidR="00797A36" w:rsidRPr="006C69F0" w14:paraId="2259C6F3"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55D83" w14:textId="77777777" w:rsidR="00797A36" w:rsidRPr="006C69F0" w:rsidRDefault="00797A36" w:rsidP="006C3352">
                  <w:pPr>
                    <w:pStyle w:val="rowtabella0"/>
                    <w:rPr>
                      <w:color w:val="002060"/>
                    </w:rPr>
                  </w:pPr>
                  <w:r w:rsidRPr="006C69F0">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14074" w14:textId="77777777" w:rsidR="00797A36" w:rsidRPr="006C69F0" w:rsidRDefault="00797A36" w:rsidP="006C3352">
                  <w:pPr>
                    <w:pStyle w:val="rowtabella0"/>
                    <w:rPr>
                      <w:color w:val="002060"/>
                    </w:rPr>
                  </w:pPr>
                  <w:r w:rsidRPr="006C69F0">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2A87C" w14:textId="77777777" w:rsidR="00797A36" w:rsidRPr="006C69F0" w:rsidRDefault="00797A36" w:rsidP="006C3352">
                  <w:pPr>
                    <w:pStyle w:val="rowtabella0"/>
                    <w:jc w:val="center"/>
                    <w:rPr>
                      <w:color w:val="002060"/>
                    </w:rPr>
                  </w:pPr>
                  <w:r w:rsidRPr="006C69F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6911C" w14:textId="77777777" w:rsidR="00797A36" w:rsidRPr="006C69F0" w:rsidRDefault="00797A36" w:rsidP="006C3352">
                  <w:pPr>
                    <w:pStyle w:val="rowtabella0"/>
                    <w:jc w:val="center"/>
                    <w:rPr>
                      <w:color w:val="002060"/>
                    </w:rPr>
                  </w:pPr>
                  <w:r w:rsidRPr="006C69F0">
                    <w:rPr>
                      <w:color w:val="002060"/>
                    </w:rPr>
                    <w:t> </w:t>
                  </w:r>
                </w:p>
              </w:tc>
            </w:tr>
            <w:tr w:rsidR="00797A36" w:rsidRPr="006C69F0" w14:paraId="4343F6E5"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693221B4" w14:textId="77777777" w:rsidR="00797A36" w:rsidRPr="006C69F0" w:rsidRDefault="00797A36" w:rsidP="006C3352">
                  <w:pPr>
                    <w:pStyle w:val="rowtabella0"/>
                    <w:rPr>
                      <w:color w:val="002060"/>
                    </w:rPr>
                  </w:pPr>
                  <w:r w:rsidRPr="006C69F0">
                    <w:rPr>
                      <w:color w:val="002060"/>
                    </w:rPr>
                    <w:t>(1) - disputata il 19/11/2022</w:t>
                  </w:r>
                </w:p>
              </w:tc>
            </w:tr>
          </w:tbl>
          <w:p w14:paraId="21637660" w14:textId="77777777" w:rsidR="00797A36" w:rsidRPr="006C69F0" w:rsidRDefault="00797A36" w:rsidP="006C3352">
            <w:pPr>
              <w:rPr>
                <w:color w:val="002060"/>
              </w:rPr>
            </w:pPr>
          </w:p>
        </w:tc>
      </w:tr>
    </w:tbl>
    <w:p w14:paraId="2BA10D62" w14:textId="77777777" w:rsidR="00797A36" w:rsidRPr="006C69F0" w:rsidRDefault="00797A36" w:rsidP="00797A36">
      <w:pPr>
        <w:pStyle w:val="breakline"/>
        <w:rPr>
          <w:rFonts w:eastAsiaTheme="minorEastAsia"/>
          <w:color w:val="002060"/>
        </w:rPr>
      </w:pPr>
    </w:p>
    <w:p w14:paraId="5C8B2644" w14:textId="77777777" w:rsidR="00797A36" w:rsidRPr="006C69F0" w:rsidRDefault="00797A36" w:rsidP="00797A36">
      <w:pPr>
        <w:pStyle w:val="breakline"/>
        <w:rPr>
          <w:color w:val="002060"/>
        </w:rPr>
      </w:pPr>
    </w:p>
    <w:p w14:paraId="6147EB59" w14:textId="77777777" w:rsidR="00797A36" w:rsidRPr="006C69F0" w:rsidRDefault="00797A36" w:rsidP="00797A36">
      <w:pPr>
        <w:pStyle w:val="titoloprinc0"/>
        <w:rPr>
          <w:color w:val="002060"/>
        </w:rPr>
      </w:pPr>
      <w:r w:rsidRPr="006C69F0">
        <w:rPr>
          <w:color w:val="002060"/>
        </w:rPr>
        <w:t>GIUDICE SPORTIVO</w:t>
      </w:r>
    </w:p>
    <w:p w14:paraId="1F1C9DB6"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27DB0392" w14:textId="77777777" w:rsidR="00797A36" w:rsidRPr="006C69F0" w:rsidRDefault="00797A36" w:rsidP="00797A36">
      <w:pPr>
        <w:pStyle w:val="titolo10"/>
        <w:rPr>
          <w:color w:val="002060"/>
        </w:rPr>
      </w:pPr>
      <w:r w:rsidRPr="006C69F0">
        <w:rPr>
          <w:color w:val="002060"/>
        </w:rPr>
        <w:t xml:space="preserve">GARE DEL 19/11/2022 </w:t>
      </w:r>
    </w:p>
    <w:p w14:paraId="1824B136" w14:textId="77777777" w:rsidR="00797A36" w:rsidRPr="006C69F0" w:rsidRDefault="00797A36" w:rsidP="00797A36">
      <w:pPr>
        <w:pStyle w:val="titolo7a"/>
        <w:rPr>
          <w:color w:val="002060"/>
        </w:rPr>
      </w:pPr>
      <w:r w:rsidRPr="006C69F0">
        <w:rPr>
          <w:color w:val="002060"/>
        </w:rPr>
        <w:t xml:space="preserve">PROVVEDIMENTI DISCIPLINARI </w:t>
      </w:r>
    </w:p>
    <w:p w14:paraId="52AF2ECC"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25A31B35" w14:textId="77777777" w:rsidR="00797A36" w:rsidRPr="006C69F0" w:rsidRDefault="00797A36" w:rsidP="00797A36">
      <w:pPr>
        <w:pStyle w:val="titolo30"/>
        <w:rPr>
          <w:color w:val="002060"/>
        </w:rPr>
      </w:pPr>
      <w:r w:rsidRPr="006C69F0">
        <w:rPr>
          <w:color w:val="002060"/>
        </w:rPr>
        <w:t xml:space="preserve">CALCIATORI NON ESPULSI </w:t>
      </w:r>
    </w:p>
    <w:p w14:paraId="7D578496"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4F69FFA1" w14:textId="77777777" w:rsidTr="006C3352">
        <w:tc>
          <w:tcPr>
            <w:tcW w:w="2200" w:type="dxa"/>
            <w:tcMar>
              <w:top w:w="20" w:type="dxa"/>
              <w:left w:w="20" w:type="dxa"/>
              <w:bottom w:w="20" w:type="dxa"/>
              <w:right w:w="20" w:type="dxa"/>
            </w:tcMar>
            <w:vAlign w:val="center"/>
            <w:hideMark/>
          </w:tcPr>
          <w:p w14:paraId="21866182" w14:textId="77777777" w:rsidR="00797A36" w:rsidRPr="006C69F0" w:rsidRDefault="00797A36" w:rsidP="006C3352">
            <w:pPr>
              <w:pStyle w:val="movimento"/>
              <w:rPr>
                <w:color w:val="002060"/>
              </w:rPr>
            </w:pPr>
            <w:r w:rsidRPr="006C69F0">
              <w:rPr>
                <w:color w:val="002060"/>
              </w:rPr>
              <w:t>CORSO MICHAEL</w:t>
            </w:r>
          </w:p>
        </w:tc>
        <w:tc>
          <w:tcPr>
            <w:tcW w:w="2200" w:type="dxa"/>
            <w:tcMar>
              <w:top w:w="20" w:type="dxa"/>
              <w:left w:w="20" w:type="dxa"/>
              <w:bottom w:w="20" w:type="dxa"/>
              <w:right w:w="20" w:type="dxa"/>
            </w:tcMar>
            <w:vAlign w:val="center"/>
            <w:hideMark/>
          </w:tcPr>
          <w:p w14:paraId="3B578B2C" w14:textId="77777777" w:rsidR="00797A36" w:rsidRPr="006C69F0" w:rsidRDefault="00797A36" w:rsidP="006C3352">
            <w:pPr>
              <w:pStyle w:val="movimento2"/>
              <w:rPr>
                <w:color w:val="002060"/>
              </w:rPr>
            </w:pPr>
            <w:r w:rsidRPr="006C69F0">
              <w:rPr>
                <w:color w:val="002060"/>
              </w:rPr>
              <w:t xml:space="preserve">(CITTA DI OSTRA) </w:t>
            </w:r>
          </w:p>
        </w:tc>
        <w:tc>
          <w:tcPr>
            <w:tcW w:w="800" w:type="dxa"/>
            <w:tcMar>
              <w:top w:w="20" w:type="dxa"/>
              <w:left w:w="20" w:type="dxa"/>
              <w:bottom w:w="20" w:type="dxa"/>
              <w:right w:w="20" w:type="dxa"/>
            </w:tcMar>
            <w:vAlign w:val="center"/>
            <w:hideMark/>
          </w:tcPr>
          <w:p w14:paraId="2882F3BF"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2CDBB48"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9968B47" w14:textId="77777777" w:rsidR="00797A36" w:rsidRPr="006C69F0" w:rsidRDefault="00797A36" w:rsidP="006C3352">
            <w:pPr>
              <w:pStyle w:val="movimento2"/>
              <w:rPr>
                <w:color w:val="002060"/>
              </w:rPr>
            </w:pPr>
            <w:r w:rsidRPr="006C69F0">
              <w:rPr>
                <w:color w:val="002060"/>
              </w:rPr>
              <w:t> </w:t>
            </w:r>
          </w:p>
        </w:tc>
      </w:tr>
    </w:tbl>
    <w:p w14:paraId="30809F5A" w14:textId="77777777" w:rsidR="00797A36" w:rsidRPr="006C69F0" w:rsidRDefault="00797A36" w:rsidP="00797A36">
      <w:pPr>
        <w:pStyle w:val="breakline"/>
        <w:rPr>
          <w:color w:val="002060"/>
        </w:rPr>
      </w:pPr>
    </w:p>
    <w:p w14:paraId="516E0DB2"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lastRenderedPageBreak/>
        <w:t>F.to IL SEGRETARIO                                   F.to IL GIUDICE SPORTIVO</w:t>
      </w:r>
    </w:p>
    <w:p w14:paraId="061042E1"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38E263B7" w14:textId="77777777" w:rsidR="00797A36" w:rsidRPr="006C69F0" w:rsidRDefault="00797A36" w:rsidP="00797A36">
      <w:pPr>
        <w:pStyle w:val="breakline"/>
        <w:rPr>
          <w:rFonts w:eastAsiaTheme="minorEastAsia"/>
          <w:color w:val="002060"/>
        </w:rPr>
      </w:pPr>
    </w:p>
    <w:p w14:paraId="6018433D" w14:textId="77777777" w:rsidR="00797A36" w:rsidRPr="006C69F0" w:rsidRDefault="00797A36" w:rsidP="00797A36">
      <w:pPr>
        <w:pStyle w:val="titoloprinc0"/>
        <w:rPr>
          <w:color w:val="002060"/>
        </w:rPr>
      </w:pPr>
      <w:r w:rsidRPr="006C69F0">
        <w:rPr>
          <w:color w:val="002060"/>
        </w:rPr>
        <w:t>CLASSIFICA</w:t>
      </w:r>
    </w:p>
    <w:p w14:paraId="1DD85A3F" w14:textId="77777777" w:rsidR="00797A36" w:rsidRPr="006C69F0" w:rsidRDefault="00797A36" w:rsidP="00797A36">
      <w:pPr>
        <w:pStyle w:val="breakline"/>
        <w:rPr>
          <w:color w:val="002060"/>
        </w:rPr>
      </w:pPr>
    </w:p>
    <w:p w14:paraId="100AE99F" w14:textId="77777777" w:rsidR="00797A36" w:rsidRPr="006C69F0" w:rsidRDefault="00797A36" w:rsidP="00797A36">
      <w:pPr>
        <w:pStyle w:val="breakline"/>
        <w:rPr>
          <w:color w:val="002060"/>
        </w:rPr>
      </w:pPr>
    </w:p>
    <w:p w14:paraId="0DB13E39"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2C1E3BAC"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CD2CB"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9786"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4F174"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E00F"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6F1A"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9EF24"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828D8"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CE8C"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78FCC"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47520" w14:textId="77777777" w:rsidR="00797A36" w:rsidRPr="006C69F0" w:rsidRDefault="00797A36" w:rsidP="006C3352">
            <w:pPr>
              <w:pStyle w:val="headertabella0"/>
              <w:rPr>
                <w:color w:val="002060"/>
              </w:rPr>
            </w:pPr>
            <w:r w:rsidRPr="006C69F0">
              <w:rPr>
                <w:color w:val="002060"/>
              </w:rPr>
              <w:t>PE</w:t>
            </w:r>
          </w:p>
        </w:tc>
      </w:tr>
      <w:tr w:rsidR="00797A36" w:rsidRPr="006C69F0" w14:paraId="5C15EAA3"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E3F075" w14:textId="77777777" w:rsidR="00797A36" w:rsidRPr="006C69F0" w:rsidRDefault="00797A36" w:rsidP="006C3352">
            <w:pPr>
              <w:pStyle w:val="rowtabella0"/>
              <w:rPr>
                <w:color w:val="002060"/>
              </w:rPr>
            </w:pPr>
            <w:r w:rsidRPr="006C69F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6A1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711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4CA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9A6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6B6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B7B8"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BFE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9AE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0FCD" w14:textId="77777777" w:rsidR="00797A36" w:rsidRPr="006C69F0" w:rsidRDefault="00797A36" w:rsidP="006C3352">
            <w:pPr>
              <w:pStyle w:val="rowtabella0"/>
              <w:jc w:val="center"/>
              <w:rPr>
                <w:color w:val="002060"/>
              </w:rPr>
            </w:pPr>
            <w:r w:rsidRPr="006C69F0">
              <w:rPr>
                <w:color w:val="002060"/>
              </w:rPr>
              <w:t>0</w:t>
            </w:r>
          </w:p>
        </w:tc>
      </w:tr>
      <w:tr w:rsidR="00797A36" w:rsidRPr="006C69F0" w14:paraId="7E3B72F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74DC6" w14:textId="77777777" w:rsidR="00797A36" w:rsidRPr="006C69F0" w:rsidRDefault="00797A36" w:rsidP="006C3352">
            <w:pPr>
              <w:pStyle w:val="rowtabella0"/>
              <w:rPr>
                <w:color w:val="002060"/>
                <w:lang w:val="es-ES"/>
              </w:rPr>
            </w:pPr>
            <w:r w:rsidRPr="006C69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879D"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4DF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55A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956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561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D458"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0BB6"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137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A276" w14:textId="77777777" w:rsidR="00797A36" w:rsidRPr="006C69F0" w:rsidRDefault="00797A36" w:rsidP="006C3352">
            <w:pPr>
              <w:pStyle w:val="rowtabella0"/>
              <w:jc w:val="center"/>
              <w:rPr>
                <w:color w:val="002060"/>
              </w:rPr>
            </w:pPr>
            <w:r w:rsidRPr="006C69F0">
              <w:rPr>
                <w:color w:val="002060"/>
              </w:rPr>
              <w:t>0</w:t>
            </w:r>
          </w:p>
        </w:tc>
      </w:tr>
      <w:tr w:rsidR="00797A36" w:rsidRPr="006C69F0" w14:paraId="21DD8AA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64F5D" w14:textId="77777777" w:rsidR="00797A36" w:rsidRPr="006C69F0" w:rsidRDefault="00797A36" w:rsidP="006C3352">
            <w:pPr>
              <w:pStyle w:val="rowtabella0"/>
              <w:rPr>
                <w:color w:val="002060"/>
              </w:rPr>
            </w:pPr>
            <w:r w:rsidRPr="006C69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7055"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6D0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B09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093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489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98E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C94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84F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6E84" w14:textId="77777777" w:rsidR="00797A36" w:rsidRPr="006C69F0" w:rsidRDefault="00797A36" w:rsidP="006C3352">
            <w:pPr>
              <w:pStyle w:val="rowtabella0"/>
              <w:jc w:val="center"/>
              <w:rPr>
                <w:color w:val="002060"/>
              </w:rPr>
            </w:pPr>
            <w:r w:rsidRPr="006C69F0">
              <w:rPr>
                <w:color w:val="002060"/>
              </w:rPr>
              <w:t>0</w:t>
            </w:r>
          </w:p>
        </w:tc>
      </w:tr>
      <w:tr w:rsidR="00797A36" w:rsidRPr="006C69F0" w14:paraId="2D69CA9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E0F0D" w14:textId="77777777" w:rsidR="00797A36" w:rsidRPr="006C69F0" w:rsidRDefault="00797A36" w:rsidP="006C3352">
            <w:pPr>
              <w:pStyle w:val="rowtabella0"/>
              <w:rPr>
                <w:color w:val="002060"/>
                <w:lang w:val="es-ES"/>
              </w:rPr>
            </w:pPr>
            <w:r w:rsidRPr="006C69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376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F71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AED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D35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700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108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6C7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4A9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DE53" w14:textId="77777777" w:rsidR="00797A36" w:rsidRPr="006C69F0" w:rsidRDefault="00797A36" w:rsidP="006C3352">
            <w:pPr>
              <w:pStyle w:val="rowtabella0"/>
              <w:jc w:val="center"/>
              <w:rPr>
                <w:color w:val="002060"/>
              </w:rPr>
            </w:pPr>
            <w:r w:rsidRPr="006C69F0">
              <w:rPr>
                <w:color w:val="002060"/>
              </w:rPr>
              <w:t>0</w:t>
            </w:r>
          </w:p>
        </w:tc>
      </w:tr>
      <w:tr w:rsidR="00797A36" w:rsidRPr="006C69F0" w14:paraId="5C543BB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E557A" w14:textId="77777777" w:rsidR="00797A36" w:rsidRPr="006C69F0" w:rsidRDefault="00797A36" w:rsidP="006C3352">
            <w:pPr>
              <w:pStyle w:val="rowtabella0"/>
              <w:rPr>
                <w:color w:val="002060"/>
              </w:rPr>
            </w:pPr>
            <w:r w:rsidRPr="006C69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19D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0661"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A1F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40D7"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4AF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2E9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160E"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C278"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55F4" w14:textId="77777777" w:rsidR="00797A36" w:rsidRPr="006C69F0" w:rsidRDefault="00797A36" w:rsidP="006C3352">
            <w:pPr>
              <w:pStyle w:val="rowtabella0"/>
              <w:jc w:val="center"/>
              <w:rPr>
                <w:color w:val="002060"/>
              </w:rPr>
            </w:pPr>
            <w:r w:rsidRPr="006C69F0">
              <w:rPr>
                <w:color w:val="002060"/>
              </w:rPr>
              <w:t>0</w:t>
            </w:r>
          </w:p>
        </w:tc>
      </w:tr>
      <w:tr w:rsidR="00797A36" w:rsidRPr="006C69F0" w14:paraId="2AE998E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4DA84" w14:textId="77777777" w:rsidR="00797A36" w:rsidRPr="006C69F0" w:rsidRDefault="00797A36" w:rsidP="006C3352">
            <w:pPr>
              <w:pStyle w:val="rowtabella0"/>
              <w:rPr>
                <w:color w:val="002060"/>
              </w:rPr>
            </w:pPr>
            <w:r w:rsidRPr="006C69F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C26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026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BFA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478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B6D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79A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8363"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3BA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D1C7"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FF189F"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9BDF69" w14:textId="77777777" w:rsidR="00797A36" w:rsidRPr="006C69F0" w:rsidRDefault="00797A36" w:rsidP="006C3352">
            <w:pPr>
              <w:pStyle w:val="rowtabella0"/>
              <w:rPr>
                <w:color w:val="002060"/>
              </w:rPr>
            </w:pPr>
            <w:r w:rsidRPr="006C69F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A4E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D8A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7B5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E8C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5C2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144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925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AD5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2891" w14:textId="77777777" w:rsidR="00797A36" w:rsidRPr="006C69F0" w:rsidRDefault="00797A36" w:rsidP="006C3352">
            <w:pPr>
              <w:pStyle w:val="rowtabella0"/>
              <w:jc w:val="center"/>
              <w:rPr>
                <w:color w:val="002060"/>
              </w:rPr>
            </w:pPr>
            <w:r w:rsidRPr="006C69F0">
              <w:rPr>
                <w:color w:val="002060"/>
              </w:rPr>
              <w:t>0</w:t>
            </w:r>
          </w:p>
        </w:tc>
      </w:tr>
    </w:tbl>
    <w:p w14:paraId="24604C5A" w14:textId="77777777" w:rsidR="00797A36" w:rsidRPr="006C69F0" w:rsidRDefault="00797A36" w:rsidP="00797A36">
      <w:pPr>
        <w:pStyle w:val="breakline"/>
        <w:rPr>
          <w:color w:val="002060"/>
        </w:rPr>
      </w:pPr>
    </w:p>
    <w:p w14:paraId="1D5DE234" w14:textId="77777777" w:rsidR="00797A36" w:rsidRPr="006C69F0" w:rsidRDefault="00797A36" w:rsidP="00797A36">
      <w:pPr>
        <w:pStyle w:val="titoloprinc0"/>
        <w:rPr>
          <w:color w:val="002060"/>
        </w:rPr>
      </w:pPr>
      <w:r w:rsidRPr="006C69F0">
        <w:rPr>
          <w:color w:val="002060"/>
        </w:rPr>
        <w:t>PROGRAMMA GARE</w:t>
      </w:r>
    </w:p>
    <w:p w14:paraId="35BB9FA3" w14:textId="77777777" w:rsidR="00797A36" w:rsidRDefault="00797A36" w:rsidP="00797A36">
      <w:pPr>
        <w:pStyle w:val="breakline"/>
        <w:rPr>
          <w:color w:val="002060"/>
        </w:rPr>
      </w:pPr>
    </w:p>
    <w:p w14:paraId="79E7F346" w14:textId="77777777" w:rsidR="00797A36" w:rsidRPr="00AB6D37" w:rsidRDefault="00797A36" w:rsidP="00797A36">
      <w:pPr>
        <w:pStyle w:val="sottotitolocampionato10"/>
        <w:rPr>
          <w:color w:val="002060"/>
        </w:rPr>
      </w:pPr>
      <w:r w:rsidRPr="00AB6D3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797A36" w:rsidRPr="00AB6D37" w14:paraId="1A2B8500"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CB412"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50941"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0DFFA"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39BD"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CB8D1"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AE365"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27FBF"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04F4AF94"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A16D6" w14:textId="77777777" w:rsidR="00797A36" w:rsidRPr="00AB6D37" w:rsidRDefault="00797A36" w:rsidP="006C3352">
            <w:pPr>
              <w:pStyle w:val="rowtabella0"/>
              <w:rPr>
                <w:color w:val="002060"/>
              </w:rPr>
            </w:pPr>
            <w:r w:rsidRPr="00AB6D3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ACE4F" w14:textId="77777777" w:rsidR="00797A36" w:rsidRPr="00AB6D37" w:rsidRDefault="00797A36" w:rsidP="006C3352">
            <w:pPr>
              <w:pStyle w:val="rowtabella0"/>
              <w:rPr>
                <w:color w:val="002060"/>
              </w:rPr>
            </w:pPr>
            <w:r w:rsidRPr="00AB6D3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979E0"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563AA" w14:textId="77777777" w:rsidR="00797A36" w:rsidRPr="00AB6D37" w:rsidRDefault="00797A36" w:rsidP="006C3352">
            <w:pPr>
              <w:pStyle w:val="rowtabella0"/>
              <w:rPr>
                <w:color w:val="002060"/>
              </w:rPr>
            </w:pPr>
            <w:r w:rsidRPr="00AB6D37">
              <w:rPr>
                <w:color w:val="002060"/>
              </w:rPr>
              <w:t>26/11/2022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D29B4" w14:textId="77777777" w:rsidR="00797A36" w:rsidRPr="00AB6D37" w:rsidRDefault="00797A36" w:rsidP="006C3352">
            <w:pPr>
              <w:pStyle w:val="rowtabella0"/>
              <w:rPr>
                <w:color w:val="002060"/>
              </w:rPr>
            </w:pPr>
            <w:r w:rsidRPr="00AB6D3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5BA08" w14:textId="77777777" w:rsidR="00797A36" w:rsidRPr="00AB6D37" w:rsidRDefault="00797A36" w:rsidP="006C3352">
            <w:pPr>
              <w:pStyle w:val="rowtabella0"/>
              <w:rPr>
                <w:color w:val="002060"/>
              </w:rPr>
            </w:pPr>
            <w:r w:rsidRPr="00AB6D3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E7E00" w14:textId="77777777" w:rsidR="00797A36" w:rsidRPr="00AB6D37" w:rsidRDefault="00797A36" w:rsidP="006C3352">
            <w:pPr>
              <w:pStyle w:val="rowtabella0"/>
              <w:rPr>
                <w:color w:val="002060"/>
              </w:rPr>
            </w:pPr>
            <w:r w:rsidRPr="00AB6D37">
              <w:rPr>
                <w:color w:val="002060"/>
              </w:rPr>
              <w:t>VIA ROSSINI</w:t>
            </w:r>
          </w:p>
        </w:tc>
      </w:tr>
      <w:tr w:rsidR="00797A36" w:rsidRPr="00AB6D37" w14:paraId="364EABDA"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007F7B" w14:textId="77777777" w:rsidR="00797A36" w:rsidRPr="00AB6D37" w:rsidRDefault="00797A36" w:rsidP="006C3352">
            <w:pPr>
              <w:pStyle w:val="rowtabella0"/>
              <w:rPr>
                <w:color w:val="002060"/>
              </w:rPr>
            </w:pPr>
            <w:r w:rsidRPr="00AB6D37">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76CCC" w14:textId="77777777" w:rsidR="00797A36" w:rsidRPr="00AB6D37" w:rsidRDefault="00797A36" w:rsidP="006C3352">
            <w:pPr>
              <w:pStyle w:val="rowtabella0"/>
              <w:rPr>
                <w:color w:val="002060"/>
              </w:rPr>
            </w:pPr>
            <w:r w:rsidRPr="00AB6D3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85A327"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D0EF39" w14:textId="77777777" w:rsidR="00797A36" w:rsidRPr="00AB6D37" w:rsidRDefault="00797A36" w:rsidP="006C3352">
            <w:pPr>
              <w:pStyle w:val="rowtabella0"/>
              <w:rPr>
                <w:color w:val="002060"/>
              </w:rPr>
            </w:pPr>
            <w:r w:rsidRPr="00AB6D37">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7658AB" w14:textId="77777777" w:rsidR="00797A36" w:rsidRPr="00AB6D37" w:rsidRDefault="00797A36" w:rsidP="006C3352">
            <w:pPr>
              <w:pStyle w:val="rowtabella0"/>
              <w:rPr>
                <w:color w:val="002060"/>
              </w:rPr>
            </w:pPr>
            <w:r w:rsidRPr="00AB6D3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44E73" w14:textId="77777777" w:rsidR="00797A36" w:rsidRPr="00AB6D37" w:rsidRDefault="00797A36" w:rsidP="006C3352">
            <w:pPr>
              <w:pStyle w:val="rowtabella0"/>
              <w:rPr>
                <w:color w:val="002060"/>
              </w:rPr>
            </w:pPr>
            <w:r w:rsidRPr="00AB6D3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23958" w14:textId="77777777" w:rsidR="00797A36" w:rsidRPr="00AB6D37" w:rsidRDefault="00797A36" w:rsidP="006C3352">
            <w:pPr>
              <w:pStyle w:val="rowtabella0"/>
              <w:rPr>
                <w:color w:val="002060"/>
              </w:rPr>
            </w:pPr>
            <w:r w:rsidRPr="00AB6D37">
              <w:rPr>
                <w:color w:val="002060"/>
              </w:rPr>
              <w:t>VIA ROSSINI</w:t>
            </w:r>
          </w:p>
        </w:tc>
      </w:tr>
      <w:tr w:rsidR="00797A36" w:rsidRPr="00AB6D37" w14:paraId="73523C16"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39D98" w14:textId="77777777" w:rsidR="00797A36" w:rsidRPr="00AB6D37" w:rsidRDefault="00797A36" w:rsidP="006C3352">
            <w:pPr>
              <w:pStyle w:val="rowtabella0"/>
              <w:rPr>
                <w:color w:val="002060"/>
              </w:rPr>
            </w:pPr>
            <w:r w:rsidRPr="00AB6D37">
              <w:rPr>
                <w:color w:val="002060"/>
              </w:rPr>
              <w:t>CITTA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18A11" w14:textId="77777777" w:rsidR="00797A36" w:rsidRPr="00AB6D37" w:rsidRDefault="00797A36" w:rsidP="006C3352">
            <w:pPr>
              <w:pStyle w:val="rowtabella0"/>
              <w:rPr>
                <w:color w:val="002060"/>
              </w:rPr>
            </w:pPr>
            <w:r w:rsidRPr="00AB6D37">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A6A59"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E9D55" w14:textId="77777777" w:rsidR="00797A36" w:rsidRPr="00AB6D37" w:rsidRDefault="00797A36" w:rsidP="006C3352">
            <w:pPr>
              <w:pStyle w:val="rowtabella0"/>
              <w:rPr>
                <w:color w:val="002060"/>
              </w:rPr>
            </w:pPr>
            <w:r w:rsidRPr="00AB6D37">
              <w:rPr>
                <w:color w:val="002060"/>
              </w:rPr>
              <w:t>26/11/2022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69BA3" w14:textId="77777777" w:rsidR="00797A36" w:rsidRPr="00AB6D37" w:rsidRDefault="00797A36" w:rsidP="006C3352">
            <w:pPr>
              <w:pStyle w:val="rowtabella0"/>
              <w:rPr>
                <w:color w:val="002060"/>
              </w:rPr>
            </w:pPr>
            <w:r w:rsidRPr="00AB6D37">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D7E9B" w14:textId="77777777" w:rsidR="00797A36" w:rsidRPr="00AB6D37" w:rsidRDefault="00797A36" w:rsidP="006C3352">
            <w:pPr>
              <w:pStyle w:val="rowtabella0"/>
              <w:rPr>
                <w:color w:val="002060"/>
              </w:rPr>
            </w:pPr>
            <w:r w:rsidRPr="00AB6D37">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EB13D" w14:textId="77777777" w:rsidR="00797A36" w:rsidRPr="00AB6D37" w:rsidRDefault="00797A36" w:rsidP="006C3352">
            <w:pPr>
              <w:pStyle w:val="rowtabella0"/>
              <w:rPr>
                <w:color w:val="002060"/>
              </w:rPr>
            </w:pPr>
            <w:r w:rsidRPr="00AB6D37">
              <w:rPr>
                <w:color w:val="002060"/>
              </w:rPr>
              <w:t>VIA MATTEOTTI</w:t>
            </w:r>
          </w:p>
        </w:tc>
      </w:tr>
    </w:tbl>
    <w:p w14:paraId="34D80A69" w14:textId="77777777" w:rsidR="00797A36" w:rsidRDefault="00797A36" w:rsidP="00797A36">
      <w:pPr>
        <w:pStyle w:val="breakline"/>
        <w:rPr>
          <w:color w:val="002060"/>
        </w:rPr>
      </w:pPr>
    </w:p>
    <w:p w14:paraId="5F141FB5" w14:textId="77777777" w:rsidR="00797A36" w:rsidRPr="006C69F0" w:rsidRDefault="00797A36" w:rsidP="00797A36">
      <w:pPr>
        <w:pStyle w:val="breakline"/>
        <w:rPr>
          <w:color w:val="002060"/>
        </w:rPr>
      </w:pPr>
    </w:p>
    <w:p w14:paraId="22113A1F" w14:textId="77777777" w:rsidR="00797A36" w:rsidRPr="006C69F0" w:rsidRDefault="00797A36" w:rsidP="00797A36">
      <w:pPr>
        <w:pStyle w:val="titolocampionato0"/>
        <w:shd w:val="clear" w:color="auto" w:fill="CCCCCC"/>
        <w:spacing w:before="80" w:after="40"/>
        <w:rPr>
          <w:color w:val="002060"/>
        </w:rPr>
      </w:pPr>
      <w:r w:rsidRPr="006C69F0">
        <w:rPr>
          <w:color w:val="002060"/>
        </w:rPr>
        <w:t>UNDER 19 CALCIO A 5 REGIONALE</w:t>
      </w:r>
    </w:p>
    <w:p w14:paraId="09EF8929" w14:textId="77777777" w:rsidR="00797A36" w:rsidRPr="006C69F0" w:rsidRDefault="00797A36" w:rsidP="00797A36">
      <w:pPr>
        <w:pStyle w:val="titoloprinc0"/>
        <w:rPr>
          <w:color w:val="002060"/>
        </w:rPr>
      </w:pPr>
      <w:r w:rsidRPr="006C69F0">
        <w:rPr>
          <w:color w:val="002060"/>
        </w:rPr>
        <w:t>RISULTATI</w:t>
      </w:r>
    </w:p>
    <w:p w14:paraId="456DB1D3" w14:textId="77777777" w:rsidR="00797A36" w:rsidRPr="006C69F0" w:rsidRDefault="00797A36" w:rsidP="00797A36">
      <w:pPr>
        <w:pStyle w:val="breakline"/>
        <w:rPr>
          <w:color w:val="002060"/>
        </w:rPr>
      </w:pPr>
    </w:p>
    <w:p w14:paraId="1C4BD3E1" w14:textId="77777777" w:rsidR="00797A36" w:rsidRPr="006C69F0" w:rsidRDefault="00797A36" w:rsidP="00797A36">
      <w:pPr>
        <w:pStyle w:val="sottotitolocampionato10"/>
        <w:rPr>
          <w:color w:val="002060"/>
        </w:rPr>
      </w:pPr>
      <w:r w:rsidRPr="006C69F0">
        <w:rPr>
          <w:color w:val="002060"/>
        </w:rPr>
        <w:t>RISULTATI UFFICIALI GARE DEL 19/11/2022</w:t>
      </w:r>
    </w:p>
    <w:p w14:paraId="3BB84F55"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01F20DD1"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37D24692"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6E07C369"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8ADFE" w14:textId="77777777" w:rsidR="00797A36" w:rsidRPr="006C69F0" w:rsidRDefault="00797A36" w:rsidP="006C3352">
                  <w:pPr>
                    <w:pStyle w:val="headertabella0"/>
                    <w:rPr>
                      <w:color w:val="002060"/>
                    </w:rPr>
                  </w:pPr>
                  <w:r w:rsidRPr="006C69F0">
                    <w:rPr>
                      <w:color w:val="002060"/>
                    </w:rPr>
                    <w:t>GIRONE A - 7 Giornata - A</w:t>
                  </w:r>
                </w:p>
              </w:tc>
            </w:tr>
            <w:tr w:rsidR="00797A36" w:rsidRPr="006C69F0" w14:paraId="005284F7"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097B1" w14:textId="77777777" w:rsidR="00797A36" w:rsidRPr="006C69F0" w:rsidRDefault="00797A36" w:rsidP="006C3352">
                  <w:pPr>
                    <w:pStyle w:val="rowtabella0"/>
                    <w:rPr>
                      <w:color w:val="002060"/>
                    </w:rPr>
                  </w:pPr>
                  <w:r w:rsidRPr="006C69F0">
                    <w:rPr>
                      <w:color w:val="002060"/>
                    </w:rPr>
                    <w:t>(1) 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84794" w14:textId="77777777" w:rsidR="00797A36" w:rsidRPr="006C69F0" w:rsidRDefault="00797A36" w:rsidP="006C3352">
                  <w:pPr>
                    <w:pStyle w:val="rowtabella0"/>
                    <w:rPr>
                      <w:color w:val="002060"/>
                    </w:rPr>
                  </w:pPr>
                  <w:r w:rsidRPr="006C69F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ED049" w14:textId="77777777" w:rsidR="00797A36" w:rsidRPr="006C69F0" w:rsidRDefault="00797A36" w:rsidP="006C3352">
                  <w:pPr>
                    <w:pStyle w:val="rowtabella0"/>
                    <w:jc w:val="center"/>
                    <w:rPr>
                      <w:color w:val="002060"/>
                    </w:rPr>
                  </w:pPr>
                  <w:r w:rsidRPr="006C69F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939FD" w14:textId="77777777" w:rsidR="00797A36" w:rsidRPr="006C69F0" w:rsidRDefault="00797A36" w:rsidP="006C3352">
                  <w:pPr>
                    <w:pStyle w:val="rowtabella0"/>
                    <w:jc w:val="center"/>
                    <w:rPr>
                      <w:color w:val="002060"/>
                    </w:rPr>
                  </w:pPr>
                  <w:r w:rsidRPr="006C69F0">
                    <w:rPr>
                      <w:color w:val="002060"/>
                    </w:rPr>
                    <w:t> </w:t>
                  </w:r>
                </w:p>
              </w:tc>
            </w:tr>
            <w:tr w:rsidR="00797A36" w:rsidRPr="006C69F0" w14:paraId="5ACEC383"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C3BA57" w14:textId="77777777" w:rsidR="00797A36" w:rsidRPr="006C69F0" w:rsidRDefault="00797A36" w:rsidP="006C3352">
                  <w:pPr>
                    <w:pStyle w:val="rowtabella0"/>
                    <w:rPr>
                      <w:color w:val="002060"/>
                    </w:rPr>
                  </w:pPr>
                  <w:r w:rsidRPr="006C69F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087CF" w14:textId="77777777" w:rsidR="00797A36" w:rsidRPr="006C69F0" w:rsidRDefault="00797A36" w:rsidP="006C3352">
                  <w:pPr>
                    <w:pStyle w:val="rowtabella0"/>
                    <w:rPr>
                      <w:color w:val="002060"/>
                    </w:rPr>
                  </w:pPr>
                  <w:r w:rsidRPr="006C69F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6B6C9" w14:textId="77777777" w:rsidR="00797A36" w:rsidRPr="006C69F0" w:rsidRDefault="00797A36" w:rsidP="006C3352">
                  <w:pPr>
                    <w:pStyle w:val="rowtabella0"/>
                    <w:jc w:val="center"/>
                    <w:rPr>
                      <w:color w:val="002060"/>
                    </w:rPr>
                  </w:pPr>
                  <w:r w:rsidRPr="006C69F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CF2BC3" w14:textId="77777777" w:rsidR="00797A36" w:rsidRPr="006C69F0" w:rsidRDefault="00797A36" w:rsidP="006C3352">
                  <w:pPr>
                    <w:pStyle w:val="rowtabella0"/>
                    <w:jc w:val="center"/>
                    <w:rPr>
                      <w:color w:val="002060"/>
                    </w:rPr>
                  </w:pPr>
                  <w:r w:rsidRPr="006C69F0">
                    <w:rPr>
                      <w:color w:val="002060"/>
                    </w:rPr>
                    <w:t> </w:t>
                  </w:r>
                </w:p>
              </w:tc>
            </w:tr>
            <w:tr w:rsidR="00797A36" w:rsidRPr="006C69F0" w14:paraId="7A886ED2"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2F531A" w14:textId="77777777" w:rsidR="00797A36" w:rsidRPr="006C69F0" w:rsidRDefault="00797A36" w:rsidP="006C3352">
                  <w:pPr>
                    <w:pStyle w:val="rowtabella0"/>
                    <w:rPr>
                      <w:color w:val="002060"/>
                    </w:rPr>
                  </w:pPr>
                  <w:r w:rsidRPr="006C69F0">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3F678" w14:textId="77777777" w:rsidR="00797A36" w:rsidRPr="006C69F0" w:rsidRDefault="00797A36" w:rsidP="006C3352">
                  <w:pPr>
                    <w:pStyle w:val="rowtabella0"/>
                    <w:rPr>
                      <w:color w:val="002060"/>
                    </w:rPr>
                  </w:pPr>
                  <w:r w:rsidRPr="006C69F0">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633442" w14:textId="77777777" w:rsidR="00797A36" w:rsidRPr="006C69F0" w:rsidRDefault="00797A36" w:rsidP="006C3352">
                  <w:pPr>
                    <w:pStyle w:val="rowtabella0"/>
                    <w:jc w:val="center"/>
                    <w:rPr>
                      <w:color w:val="002060"/>
                    </w:rPr>
                  </w:pPr>
                  <w:r w:rsidRPr="006C69F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D89992" w14:textId="77777777" w:rsidR="00797A36" w:rsidRPr="006C69F0" w:rsidRDefault="00797A36" w:rsidP="006C3352">
                  <w:pPr>
                    <w:pStyle w:val="rowtabella0"/>
                    <w:jc w:val="center"/>
                    <w:rPr>
                      <w:color w:val="002060"/>
                    </w:rPr>
                  </w:pPr>
                  <w:r w:rsidRPr="006C69F0">
                    <w:rPr>
                      <w:color w:val="002060"/>
                    </w:rPr>
                    <w:t> </w:t>
                  </w:r>
                </w:p>
              </w:tc>
            </w:tr>
            <w:tr w:rsidR="00797A36" w:rsidRPr="006C69F0" w14:paraId="246B64F2"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1066FF" w14:textId="77777777" w:rsidR="00797A36" w:rsidRPr="006C69F0" w:rsidRDefault="00797A36" w:rsidP="006C3352">
                  <w:pPr>
                    <w:pStyle w:val="rowtabella0"/>
                    <w:rPr>
                      <w:color w:val="002060"/>
                    </w:rPr>
                  </w:pPr>
                  <w:r w:rsidRPr="006C69F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4C3675" w14:textId="77777777" w:rsidR="00797A36" w:rsidRPr="006C69F0" w:rsidRDefault="00797A36" w:rsidP="006C3352">
                  <w:pPr>
                    <w:pStyle w:val="rowtabella0"/>
                    <w:rPr>
                      <w:color w:val="002060"/>
                    </w:rPr>
                  </w:pPr>
                  <w:r w:rsidRPr="006C69F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D1D69B" w14:textId="77777777" w:rsidR="00797A36" w:rsidRPr="006C69F0" w:rsidRDefault="00797A36" w:rsidP="006C3352">
                  <w:pPr>
                    <w:pStyle w:val="rowtabella0"/>
                    <w:jc w:val="center"/>
                    <w:rPr>
                      <w:color w:val="002060"/>
                    </w:rPr>
                  </w:pPr>
                  <w:r w:rsidRPr="006C69F0">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2E9AD" w14:textId="77777777" w:rsidR="00797A36" w:rsidRPr="006C69F0" w:rsidRDefault="00797A36" w:rsidP="006C3352">
                  <w:pPr>
                    <w:pStyle w:val="rowtabella0"/>
                    <w:jc w:val="center"/>
                    <w:rPr>
                      <w:color w:val="002060"/>
                    </w:rPr>
                  </w:pPr>
                  <w:r w:rsidRPr="006C69F0">
                    <w:rPr>
                      <w:color w:val="002060"/>
                    </w:rPr>
                    <w:t> </w:t>
                  </w:r>
                </w:p>
              </w:tc>
            </w:tr>
            <w:tr w:rsidR="00797A36" w:rsidRPr="006C69F0" w14:paraId="6590615C"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0C5C40" w14:textId="77777777" w:rsidR="00797A36" w:rsidRPr="006C69F0" w:rsidRDefault="00797A36" w:rsidP="006C3352">
                  <w:pPr>
                    <w:pStyle w:val="rowtabella0"/>
                    <w:rPr>
                      <w:color w:val="002060"/>
                    </w:rPr>
                  </w:pPr>
                  <w:r w:rsidRPr="006C69F0">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BCFE7" w14:textId="77777777" w:rsidR="00797A36" w:rsidRPr="006C69F0" w:rsidRDefault="00797A36" w:rsidP="006C3352">
                  <w:pPr>
                    <w:pStyle w:val="rowtabella0"/>
                    <w:rPr>
                      <w:color w:val="002060"/>
                    </w:rPr>
                  </w:pPr>
                  <w:r w:rsidRPr="006C69F0">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3A3CA" w14:textId="77777777" w:rsidR="00797A36" w:rsidRPr="006C69F0" w:rsidRDefault="00797A36" w:rsidP="006C3352">
                  <w:pPr>
                    <w:pStyle w:val="rowtabella0"/>
                    <w:jc w:val="center"/>
                    <w:rPr>
                      <w:color w:val="002060"/>
                    </w:rPr>
                  </w:pPr>
                  <w:r w:rsidRPr="006C69F0">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F522E" w14:textId="77777777" w:rsidR="00797A36" w:rsidRPr="006C69F0" w:rsidRDefault="00797A36" w:rsidP="006C3352">
                  <w:pPr>
                    <w:pStyle w:val="rowtabella0"/>
                    <w:jc w:val="center"/>
                    <w:rPr>
                      <w:color w:val="002060"/>
                    </w:rPr>
                  </w:pPr>
                  <w:r w:rsidRPr="006C69F0">
                    <w:rPr>
                      <w:color w:val="002060"/>
                    </w:rPr>
                    <w:t>M</w:t>
                  </w:r>
                </w:p>
              </w:tc>
            </w:tr>
            <w:tr w:rsidR="00797A36" w:rsidRPr="006C69F0" w14:paraId="217887C4"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6EF3FE88" w14:textId="77777777" w:rsidR="00797A36" w:rsidRPr="006C69F0" w:rsidRDefault="00797A36" w:rsidP="006C3352">
                  <w:pPr>
                    <w:pStyle w:val="rowtabella0"/>
                    <w:rPr>
                      <w:color w:val="002060"/>
                    </w:rPr>
                  </w:pPr>
                  <w:r w:rsidRPr="006C69F0">
                    <w:rPr>
                      <w:color w:val="002060"/>
                    </w:rPr>
                    <w:t>(1) - disputata il 20/11/2022</w:t>
                  </w:r>
                </w:p>
              </w:tc>
            </w:tr>
          </w:tbl>
          <w:p w14:paraId="27FD3475" w14:textId="77777777" w:rsidR="00797A36" w:rsidRPr="006C69F0" w:rsidRDefault="00797A36" w:rsidP="006C3352">
            <w:pPr>
              <w:rPr>
                <w:color w:val="002060"/>
              </w:rPr>
            </w:pPr>
          </w:p>
        </w:tc>
      </w:tr>
    </w:tbl>
    <w:p w14:paraId="18EA0F41" w14:textId="77777777" w:rsidR="00797A36" w:rsidRPr="006C69F0" w:rsidRDefault="00797A36" w:rsidP="00797A36">
      <w:pPr>
        <w:pStyle w:val="breakline"/>
        <w:rPr>
          <w:rFonts w:eastAsiaTheme="minorEastAsia"/>
          <w:color w:val="002060"/>
        </w:rPr>
      </w:pPr>
    </w:p>
    <w:p w14:paraId="6657FDA3" w14:textId="77777777" w:rsidR="00797A36" w:rsidRPr="006C69F0" w:rsidRDefault="00797A36" w:rsidP="00797A36">
      <w:pPr>
        <w:pStyle w:val="breakline"/>
        <w:rPr>
          <w:color w:val="002060"/>
        </w:rPr>
      </w:pPr>
    </w:p>
    <w:p w14:paraId="58AA4BED" w14:textId="77777777" w:rsidR="00797A36" w:rsidRPr="006C69F0" w:rsidRDefault="00797A36" w:rsidP="00797A36">
      <w:pPr>
        <w:pStyle w:val="titoloprinc0"/>
        <w:rPr>
          <w:color w:val="002060"/>
        </w:rPr>
      </w:pPr>
      <w:r w:rsidRPr="006C69F0">
        <w:rPr>
          <w:color w:val="002060"/>
        </w:rPr>
        <w:t>GIUDICE SPORTIVO</w:t>
      </w:r>
    </w:p>
    <w:p w14:paraId="182FAAA7"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77B27D31" w14:textId="77777777" w:rsidR="00797A36" w:rsidRPr="006C69F0" w:rsidRDefault="00797A36" w:rsidP="00797A36">
      <w:pPr>
        <w:pStyle w:val="titolo10"/>
        <w:rPr>
          <w:color w:val="002060"/>
        </w:rPr>
      </w:pPr>
      <w:r w:rsidRPr="006C69F0">
        <w:rPr>
          <w:color w:val="002060"/>
        </w:rPr>
        <w:t xml:space="preserve">GARE DEL 19/11/2022 </w:t>
      </w:r>
    </w:p>
    <w:p w14:paraId="1579A74E" w14:textId="77777777" w:rsidR="00797A36" w:rsidRPr="006C69F0" w:rsidRDefault="00797A36" w:rsidP="00797A36">
      <w:pPr>
        <w:pStyle w:val="titolo60"/>
        <w:rPr>
          <w:color w:val="002060"/>
        </w:rPr>
      </w:pPr>
      <w:r w:rsidRPr="006C69F0">
        <w:rPr>
          <w:color w:val="002060"/>
        </w:rPr>
        <w:t xml:space="preserve">DECISIONI DEL GIUDICE SPORTIVO </w:t>
      </w:r>
    </w:p>
    <w:p w14:paraId="77142164"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gara del 19/11/2022 SPECIAL ONE SPORTING CLUB - CALCETTO NUMANA </w:t>
      </w:r>
      <w:r w:rsidRPr="006C69F0">
        <w:rPr>
          <w:color w:val="002060"/>
        </w:rPr>
        <w:br/>
        <w:t xml:space="preserve">Rilevato dal referto arbitrale che la gara in oggetto non </w:t>
      </w:r>
      <w:r>
        <w:rPr>
          <w:color w:val="002060"/>
        </w:rPr>
        <w:t>è</w:t>
      </w:r>
      <w:r w:rsidRPr="006C69F0">
        <w:rPr>
          <w:color w:val="002060"/>
        </w:rPr>
        <w:t xml:space="preserve"> stata effettuata per impraticabilit</w:t>
      </w:r>
      <w:r>
        <w:rPr>
          <w:color w:val="002060"/>
        </w:rPr>
        <w:t>à</w:t>
      </w:r>
      <w:r w:rsidRPr="006C69F0">
        <w:rPr>
          <w:color w:val="002060"/>
        </w:rPr>
        <w:t xml:space="preserve"> del terreno di giuoco, si dispone la ripetizione della stessa dando mandato al Comitato Regionale Marche per l'effettuazione della medesima. </w:t>
      </w:r>
    </w:p>
    <w:p w14:paraId="5A51F329" w14:textId="77777777" w:rsidR="00797A36" w:rsidRPr="006C69F0" w:rsidRDefault="00797A36" w:rsidP="00797A36">
      <w:pPr>
        <w:pStyle w:val="titolo7a"/>
        <w:rPr>
          <w:color w:val="002060"/>
        </w:rPr>
      </w:pPr>
      <w:r w:rsidRPr="006C69F0">
        <w:rPr>
          <w:color w:val="002060"/>
        </w:rPr>
        <w:t xml:space="preserve">PROVVEDIMENTI DISCIPLINARI </w:t>
      </w:r>
    </w:p>
    <w:p w14:paraId="14EA5339"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7C8777B0" w14:textId="77777777" w:rsidR="00797A36" w:rsidRPr="006C69F0" w:rsidRDefault="00797A36" w:rsidP="00797A36">
      <w:pPr>
        <w:pStyle w:val="titolo30"/>
        <w:rPr>
          <w:color w:val="002060"/>
        </w:rPr>
      </w:pPr>
      <w:r w:rsidRPr="006C69F0">
        <w:rPr>
          <w:color w:val="002060"/>
        </w:rPr>
        <w:t xml:space="preserve">CALCIATORI NON ESPULSI </w:t>
      </w:r>
    </w:p>
    <w:p w14:paraId="74078DCD" w14:textId="77777777" w:rsidR="00797A36" w:rsidRPr="006C69F0" w:rsidRDefault="00797A36" w:rsidP="00797A36">
      <w:pPr>
        <w:pStyle w:val="titolo20"/>
        <w:rPr>
          <w:color w:val="002060"/>
        </w:rPr>
      </w:pPr>
      <w:r w:rsidRPr="006C69F0">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2EBED8B" w14:textId="77777777" w:rsidTr="006C3352">
        <w:tc>
          <w:tcPr>
            <w:tcW w:w="2200" w:type="dxa"/>
            <w:tcMar>
              <w:top w:w="20" w:type="dxa"/>
              <w:left w:w="20" w:type="dxa"/>
              <w:bottom w:w="20" w:type="dxa"/>
              <w:right w:w="20" w:type="dxa"/>
            </w:tcMar>
            <w:vAlign w:val="center"/>
            <w:hideMark/>
          </w:tcPr>
          <w:p w14:paraId="60D7DCD8" w14:textId="77777777" w:rsidR="00797A36" w:rsidRPr="006C69F0" w:rsidRDefault="00797A36" w:rsidP="006C3352">
            <w:pPr>
              <w:pStyle w:val="movimento"/>
              <w:rPr>
                <w:color w:val="002060"/>
              </w:rPr>
            </w:pPr>
            <w:r w:rsidRPr="006C69F0">
              <w:rPr>
                <w:color w:val="002060"/>
              </w:rPr>
              <w:t>QUATTRINI JACOPO</w:t>
            </w:r>
          </w:p>
        </w:tc>
        <w:tc>
          <w:tcPr>
            <w:tcW w:w="2200" w:type="dxa"/>
            <w:tcMar>
              <w:top w:w="20" w:type="dxa"/>
              <w:left w:w="20" w:type="dxa"/>
              <w:bottom w:w="20" w:type="dxa"/>
              <w:right w:w="20" w:type="dxa"/>
            </w:tcMar>
            <w:vAlign w:val="center"/>
            <w:hideMark/>
          </w:tcPr>
          <w:p w14:paraId="54402F8C" w14:textId="77777777" w:rsidR="00797A36" w:rsidRPr="006C69F0" w:rsidRDefault="00797A36" w:rsidP="006C3352">
            <w:pPr>
              <w:pStyle w:val="movimento2"/>
              <w:rPr>
                <w:color w:val="002060"/>
              </w:rPr>
            </w:pPr>
            <w:r w:rsidRPr="006C69F0">
              <w:rPr>
                <w:color w:val="002060"/>
              </w:rPr>
              <w:t xml:space="preserve">(OSIMO FIVE) </w:t>
            </w:r>
          </w:p>
        </w:tc>
        <w:tc>
          <w:tcPr>
            <w:tcW w:w="800" w:type="dxa"/>
            <w:tcMar>
              <w:top w:w="20" w:type="dxa"/>
              <w:left w:w="20" w:type="dxa"/>
              <w:bottom w:w="20" w:type="dxa"/>
              <w:right w:w="20" w:type="dxa"/>
            </w:tcMar>
            <w:vAlign w:val="center"/>
            <w:hideMark/>
          </w:tcPr>
          <w:p w14:paraId="3D6CE8F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6326D8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79FA78F" w14:textId="77777777" w:rsidR="00797A36" w:rsidRPr="006C69F0" w:rsidRDefault="00797A36" w:rsidP="006C3352">
            <w:pPr>
              <w:pStyle w:val="movimento2"/>
              <w:rPr>
                <w:color w:val="002060"/>
              </w:rPr>
            </w:pPr>
            <w:r w:rsidRPr="006C69F0">
              <w:rPr>
                <w:color w:val="002060"/>
              </w:rPr>
              <w:t> </w:t>
            </w:r>
          </w:p>
        </w:tc>
      </w:tr>
    </w:tbl>
    <w:p w14:paraId="2004CA1C"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68C8582" w14:textId="77777777" w:rsidTr="006C3352">
        <w:tc>
          <w:tcPr>
            <w:tcW w:w="2200" w:type="dxa"/>
            <w:tcMar>
              <w:top w:w="20" w:type="dxa"/>
              <w:left w:w="20" w:type="dxa"/>
              <w:bottom w:w="20" w:type="dxa"/>
              <w:right w:w="20" w:type="dxa"/>
            </w:tcMar>
            <w:vAlign w:val="center"/>
            <w:hideMark/>
          </w:tcPr>
          <w:p w14:paraId="72CA5B20" w14:textId="77777777" w:rsidR="00797A36" w:rsidRPr="006C69F0" w:rsidRDefault="00797A36" w:rsidP="006C3352">
            <w:pPr>
              <w:pStyle w:val="movimento"/>
              <w:rPr>
                <w:color w:val="002060"/>
              </w:rPr>
            </w:pPr>
            <w:r w:rsidRPr="006C69F0">
              <w:rPr>
                <w:color w:val="002060"/>
              </w:rPr>
              <w:t>LUCARONI ALESSANDRO</w:t>
            </w:r>
          </w:p>
        </w:tc>
        <w:tc>
          <w:tcPr>
            <w:tcW w:w="2200" w:type="dxa"/>
            <w:tcMar>
              <w:top w:w="20" w:type="dxa"/>
              <w:left w:w="20" w:type="dxa"/>
              <w:bottom w:w="20" w:type="dxa"/>
              <w:right w:w="20" w:type="dxa"/>
            </w:tcMar>
            <w:vAlign w:val="center"/>
            <w:hideMark/>
          </w:tcPr>
          <w:p w14:paraId="5816DB5A" w14:textId="77777777" w:rsidR="00797A36" w:rsidRPr="006C69F0" w:rsidRDefault="00797A36" w:rsidP="006C3352">
            <w:pPr>
              <w:pStyle w:val="movimento2"/>
              <w:rPr>
                <w:color w:val="002060"/>
              </w:rPr>
            </w:pPr>
            <w:r w:rsidRPr="006C69F0">
              <w:rPr>
                <w:color w:val="002060"/>
              </w:rPr>
              <w:t xml:space="preserve">(CANTINE RIUNITE CSI) </w:t>
            </w:r>
          </w:p>
        </w:tc>
        <w:tc>
          <w:tcPr>
            <w:tcW w:w="800" w:type="dxa"/>
            <w:tcMar>
              <w:top w:w="20" w:type="dxa"/>
              <w:left w:w="20" w:type="dxa"/>
              <w:bottom w:w="20" w:type="dxa"/>
              <w:right w:w="20" w:type="dxa"/>
            </w:tcMar>
            <w:vAlign w:val="center"/>
            <w:hideMark/>
          </w:tcPr>
          <w:p w14:paraId="7FE9E7E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B73864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9F42718" w14:textId="77777777" w:rsidR="00797A36" w:rsidRPr="006C69F0" w:rsidRDefault="00797A36" w:rsidP="006C3352">
            <w:pPr>
              <w:pStyle w:val="movimento2"/>
              <w:rPr>
                <w:color w:val="002060"/>
              </w:rPr>
            </w:pPr>
            <w:r w:rsidRPr="006C69F0">
              <w:rPr>
                <w:color w:val="002060"/>
              </w:rPr>
              <w:t> </w:t>
            </w:r>
          </w:p>
        </w:tc>
      </w:tr>
    </w:tbl>
    <w:p w14:paraId="27EA9223" w14:textId="77777777" w:rsidR="00797A36" w:rsidRPr="006C69F0" w:rsidRDefault="00797A36" w:rsidP="00797A36">
      <w:pPr>
        <w:pStyle w:val="breakline"/>
        <w:rPr>
          <w:color w:val="002060"/>
        </w:rPr>
      </w:pPr>
    </w:p>
    <w:p w14:paraId="6CF50E3F"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1030764F"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2E376C13" w14:textId="77777777" w:rsidR="00797A36" w:rsidRPr="006C69F0" w:rsidRDefault="00797A36" w:rsidP="00797A36">
      <w:pPr>
        <w:pStyle w:val="breakline"/>
        <w:rPr>
          <w:rFonts w:eastAsiaTheme="minorEastAsia"/>
          <w:color w:val="002060"/>
        </w:rPr>
      </w:pPr>
    </w:p>
    <w:p w14:paraId="1F39D14C" w14:textId="77777777" w:rsidR="00797A36" w:rsidRPr="006C69F0" w:rsidRDefault="00797A36" w:rsidP="00797A36">
      <w:pPr>
        <w:pStyle w:val="titoloprinc0"/>
        <w:rPr>
          <w:color w:val="002060"/>
        </w:rPr>
      </w:pPr>
      <w:r w:rsidRPr="006C69F0">
        <w:rPr>
          <w:color w:val="002060"/>
        </w:rPr>
        <w:t>CLASSIFICA</w:t>
      </w:r>
    </w:p>
    <w:p w14:paraId="081F1386" w14:textId="77777777" w:rsidR="00797A36" w:rsidRPr="006C69F0" w:rsidRDefault="00797A36" w:rsidP="00797A36">
      <w:pPr>
        <w:pStyle w:val="breakline"/>
        <w:rPr>
          <w:color w:val="002060"/>
        </w:rPr>
      </w:pPr>
    </w:p>
    <w:p w14:paraId="2B3CB706" w14:textId="77777777" w:rsidR="00797A36" w:rsidRPr="006C69F0" w:rsidRDefault="00797A36" w:rsidP="00797A36">
      <w:pPr>
        <w:pStyle w:val="breakline"/>
        <w:rPr>
          <w:color w:val="002060"/>
        </w:rPr>
      </w:pPr>
    </w:p>
    <w:p w14:paraId="5346359F"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447B8B3B"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409CD"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CCAC"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0BC19"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CEE36"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B7360"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D09C"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0ED5B"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E7920"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99BE3"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E3672" w14:textId="77777777" w:rsidR="00797A36" w:rsidRPr="006C69F0" w:rsidRDefault="00797A36" w:rsidP="006C3352">
            <w:pPr>
              <w:pStyle w:val="headertabella0"/>
              <w:rPr>
                <w:color w:val="002060"/>
              </w:rPr>
            </w:pPr>
            <w:r w:rsidRPr="006C69F0">
              <w:rPr>
                <w:color w:val="002060"/>
              </w:rPr>
              <w:t>PE</w:t>
            </w:r>
          </w:p>
        </w:tc>
      </w:tr>
      <w:tr w:rsidR="00797A36" w:rsidRPr="006C69F0" w14:paraId="78D0907D"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92BC7" w14:textId="77777777" w:rsidR="00797A36" w:rsidRPr="006C69F0" w:rsidRDefault="00797A36" w:rsidP="006C3352">
            <w:pPr>
              <w:pStyle w:val="rowtabella0"/>
              <w:rPr>
                <w:color w:val="002060"/>
                <w:lang w:val="es-ES"/>
              </w:rPr>
            </w:pPr>
            <w:r w:rsidRPr="006C69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46DC"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506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10CD"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67B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5F7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75B0" w14:textId="77777777" w:rsidR="00797A36" w:rsidRPr="006C69F0" w:rsidRDefault="00797A36" w:rsidP="006C3352">
            <w:pPr>
              <w:pStyle w:val="rowtabella0"/>
              <w:jc w:val="center"/>
              <w:rPr>
                <w:color w:val="002060"/>
              </w:rPr>
            </w:pPr>
            <w:r w:rsidRPr="006C69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9FCE"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6486"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357B" w14:textId="77777777" w:rsidR="00797A36" w:rsidRPr="006C69F0" w:rsidRDefault="00797A36" w:rsidP="006C3352">
            <w:pPr>
              <w:pStyle w:val="rowtabella0"/>
              <w:jc w:val="center"/>
              <w:rPr>
                <w:color w:val="002060"/>
              </w:rPr>
            </w:pPr>
            <w:r w:rsidRPr="006C69F0">
              <w:rPr>
                <w:color w:val="002060"/>
              </w:rPr>
              <w:t>0</w:t>
            </w:r>
          </w:p>
        </w:tc>
      </w:tr>
      <w:tr w:rsidR="00797A36" w:rsidRPr="006C69F0" w14:paraId="29422FB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3FF52" w14:textId="77777777" w:rsidR="00797A36" w:rsidRPr="006C69F0" w:rsidRDefault="00797A36" w:rsidP="006C3352">
            <w:pPr>
              <w:pStyle w:val="rowtabella0"/>
              <w:rPr>
                <w:color w:val="002060"/>
              </w:rPr>
            </w:pPr>
            <w:r w:rsidRPr="006C69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ECFD"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9E0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0641"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966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960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759D"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F788"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DAAB"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D027" w14:textId="77777777" w:rsidR="00797A36" w:rsidRPr="006C69F0" w:rsidRDefault="00797A36" w:rsidP="006C3352">
            <w:pPr>
              <w:pStyle w:val="rowtabella0"/>
              <w:jc w:val="center"/>
              <w:rPr>
                <w:color w:val="002060"/>
              </w:rPr>
            </w:pPr>
            <w:r w:rsidRPr="006C69F0">
              <w:rPr>
                <w:color w:val="002060"/>
              </w:rPr>
              <w:t>0</w:t>
            </w:r>
          </w:p>
        </w:tc>
      </w:tr>
      <w:tr w:rsidR="00797A36" w:rsidRPr="006C69F0" w14:paraId="0366C80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DB7F4" w14:textId="77777777" w:rsidR="00797A36" w:rsidRPr="006C69F0" w:rsidRDefault="00797A36" w:rsidP="006C3352">
            <w:pPr>
              <w:pStyle w:val="rowtabella0"/>
              <w:rPr>
                <w:color w:val="002060"/>
                <w:lang w:val="es-ES"/>
              </w:rPr>
            </w:pPr>
            <w:r w:rsidRPr="006C69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ED1F"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A43D"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9A2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2D9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44F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3BB3"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33EC"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9BCF"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1B15" w14:textId="77777777" w:rsidR="00797A36" w:rsidRPr="006C69F0" w:rsidRDefault="00797A36" w:rsidP="006C3352">
            <w:pPr>
              <w:pStyle w:val="rowtabella0"/>
              <w:jc w:val="center"/>
              <w:rPr>
                <w:color w:val="002060"/>
              </w:rPr>
            </w:pPr>
            <w:r w:rsidRPr="006C69F0">
              <w:rPr>
                <w:color w:val="002060"/>
              </w:rPr>
              <w:t>0</w:t>
            </w:r>
          </w:p>
        </w:tc>
      </w:tr>
      <w:tr w:rsidR="00797A36" w:rsidRPr="006C69F0" w14:paraId="6566F8A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46E64" w14:textId="77777777" w:rsidR="00797A36" w:rsidRPr="006C69F0" w:rsidRDefault="00797A36" w:rsidP="006C3352">
            <w:pPr>
              <w:pStyle w:val="rowtabella0"/>
              <w:rPr>
                <w:color w:val="002060"/>
              </w:rPr>
            </w:pPr>
            <w:r w:rsidRPr="006C69F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AE7F"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128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CCEF"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C02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24AF"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0DF1"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8B26"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1E4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4BCF" w14:textId="77777777" w:rsidR="00797A36" w:rsidRPr="006C69F0" w:rsidRDefault="00797A36" w:rsidP="006C3352">
            <w:pPr>
              <w:pStyle w:val="rowtabella0"/>
              <w:jc w:val="center"/>
              <w:rPr>
                <w:color w:val="002060"/>
              </w:rPr>
            </w:pPr>
            <w:r w:rsidRPr="006C69F0">
              <w:rPr>
                <w:color w:val="002060"/>
              </w:rPr>
              <w:t>0</w:t>
            </w:r>
          </w:p>
        </w:tc>
      </w:tr>
      <w:tr w:rsidR="00797A36" w:rsidRPr="006C69F0" w14:paraId="37CE077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DD7D7" w14:textId="77777777" w:rsidR="00797A36" w:rsidRPr="006C69F0" w:rsidRDefault="00797A36" w:rsidP="006C3352">
            <w:pPr>
              <w:pStyle w:val="rowtabella0"/>
              <w:rPr>
                <w:color w:val="002060"/>
              </w:rPr>
            </w:pPr>
            <w:r w:rsidRPr="006C69F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1D49"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4C9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0DB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B1F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8A2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A999"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2B98"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5E55"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9CDF" w14:textId="77777777" w:rsidR="00797A36" w:rsidRPr="006C69F0" w:rsidRDefault="00797A36" w:rsidP="006C3352">
            <w:pPr>
              <w:pStyle w:val="rowtabella0"/>
              <w:jc w:val="center"/>
              <w:rPr>
                <w:color w:val="002060"/>
              </w:rPr>
            </w:pPr>
            <w:r w:rsidRPr="006C69F0">
              <w:rPr>
                <w:color w:val="002060"/>
              </w:rPr>
              <w:t>0</w:t>
            </w:r>
          </w:p>
        </w:tc>
      </w:tr>
      <w:tr w:rsidR="00797A36" w:rsidRPr="006C69F0" w14:paraId="2803C0F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1C5CF" w14:textId="77777777" w:rsidR="00797A36" w:rsidRPr="006C69F0" w:rsidRDefault="00797A36" w:rsidP="006C3352">
            <w:pPr>
              <w:pStyle w:val="rowtabella0"/>
              <w:rPr>
                <w:color w:val="002060"/>
              </w:rPr>
            </w:pPr>
            <w:r w:rsidRPr="006C69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8505"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DD2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97F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95E9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6C2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DF37"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27C8"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1C98"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AD4A" w14:textId="77777777" w:rsidR="00797A36" w:rsidRPr="006C69F0" w:rsidRDefault="00797A36" w:rsidP="006C3352">
            <w:pPr>
              <w:pStyle w:val="rowtabella0"/>
              <w:jc w:val="center"/>
              <w:rPr>
                <w:color w:val="002060"/>
              </w:rPr>
            </w:pPr>
            <w:r w:rsidRPr="006C69F0">
              <w:rPr>
                <w:color w:val="002060"/>
              </w:rPr>
              <w:t>0</w:t>
            </w:r>
          </w:p>
        </w:tc>
      </w:tr>
      <w:tr w:rsidR="00797A36" w:rsidRPr="006C69F0" w14:paraId="0E27228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E3F03" w14:textId="77777777" w:rsidR="00797A36" w:rsidRPr="006C69F0" w:rsidRDefault="00797A36" w:rsidP="006C3352">
            <w:pPr>
              <w:pStyle w:val="rowtabella0"/>
              <w:rPr>
                <w:color w:val="002060"/>
              </w:rPr>
            </w:pPr>
            <w:r w:rsidRPr="006C69F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1EE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0C7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FF9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FD3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44B5"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94CA"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FCB3"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277C"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8C52" w14:textId="77777777" w:rsidR="00797A36" w:rsidRPr="006C69F0" w:rsidRDefault="00797A36" w:rsidP="006C3352">
            <w:pPr>
              <w:pStyle w:val="rowtabella0"/>
              <w:jc w:val="center"/>
              <w:rPr>
                <w:color w:val="002060"/>
              </w:rPr>
            </w:pPr>
            <w:r w:rsidRPr="006C69F0">
              <w:rPr>
                <w:color w:val="002060"/>
              </w:rPr>
              <w:t>0</w:t>
            </w:r>
          </w:p>
        </w:tc>
      </w:tr>
      <w:tr w:rsidR="00797A36" w:rsidRPr="006C69F0" w14:paraId="1694877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518F9" w14:textId="77777777" w:rsidR="00797A36" w:rsidRPr="006C69F0" w:rsidRDefault="00797A36" w:rsidP="006C3352">
            <w:pPr>
              <w:pStyle w:val="rowtabella0"/>
              <w:rPr>
                <w:color w:val="002060"/>
              </w:rPr>
            </w:pPr>
            <w:r w:rsidRPr="006C69F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C03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6A20"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224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7AD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D9D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5AEF"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5B64"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D9A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C836" w14:textId="77777777" w:rsidR="00797A36" w:rsidRPr="006C69F0" w:rsidRDefault="00797A36" w:rsidP="006C3352">
            <w:pPr>
              <w:pStyle w:val="rowtabella0"/>
              <w:jc w:val="center"/>
              <w:rPr>
                <w:color w:val="002060"/>
              </w:rPr>
            </w:pPr>
            <w:r w:rsidRPr="006C69F0">
              <w:rPr>
                <w:color w:val="002060"/>
              </w:rPr>
              <w:t>0</w:t>
            </w:r>
          </w:p>
        </w:tc>
      </w:tr>
      <w:tr w:rsidR="00797A36" w:rsidRPr="006C69F0" w14:paraId="4263241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E0E36" w14:textId="77777777" w:rsidR="00797A36" w:rsidRPr="006C69F0" w:rsidRDefault="00797A36" w:rsidP="006C3352">
            <w:pPr>
              <w:pStyle w:val="rowtabella0"/>
              <w:rPr>
                <w:color w:val="002060"/>
              </w:rPr>
            </w:pPr>
            <w:r w:rsidRPr="006C69F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24F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7239"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C1A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38C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EF9A"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C176"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8F87"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08B6"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D95A" w14:textId="77777777" w:rsidR="00797A36" w:rsidRPr="006C69F0" w:rsidRDefault="00797A36" w:rsidP="006C3352">
            <w:pPr>
              <w:pStyle w:val="rowtabella0"/>
              <w:jc w:val="center"/>
              <w:rPr>
                <w:color w:val="002060"/>
              </w:rPr>
            </w:pPr>
            <w:r w:rsidRPr="006C69F0">
              <w:rPr>
                <w:color w:val="002060"/>
              </w:rPr>
              <w:t>0</w:t>
            </w:r>
          </w:p>
        </w:tc>
      </w:tr>
      <w:tr w:rsidR="00797A36" w:rsidRPr="006C69F0" w14:paraId="66EBA28A"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D653E" w14:textId="77777777" w:rsidR="00797A36" w:rsidRPr="006C69F0" w:rsidRDefault="00797A36" w:rsidP="006C3352">
            <w:pPr>
              <w:pStyle w:val="rowtabella0"/>
              <w:rPr>
                <w:color w:val="002060"/>
              </w:rPr>
            </w:pPr>
            <w:r w:rsidRPr="006C69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ED4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195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6EC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D2E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E9B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D5F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657D" w14:textId="77777777" w:rsidR="00797A36" w:rsidRPr="006C69F0" w:rsidRDefault="00797A36" w:rsidP="006C3352">
            <w:pPr>
              <w:pStyle w:val="rowtabella0"/>
              <w:jc w:val="center"/>
              <w:rPr>
                <w:color w:val="002060"/>
              </w:rPr>
            </w:pPr>
            <w:r w:rsidRPr="006C69F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3BB0"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8928" w14:textId="77777777" w:rsidR="00797A36" w:rsidRPr="006C69F0" w:rsidRDefault="00797A36" w:rsidP="006C3352">
            <w:pPr>
              <w:pStyle w:val="rowtabella0"/>
              <w:jc w:val="center"/>
              <w:rPr>
                <w:color w:val="002060"/>
              </w:rPr>
            </w:pPr>
            <w:r w:rsidRPr="006C69F0">
              <w:rPr>
                <w:color w:val="002060"/>
              </w:rPr>
              <w:t>0</w:t>
            </w:r>
          </w:p>
        </w:tc>
      </w:tr>
      <w:tr w:rsidR="00797A36" w:rsidRPr="006C69F0" w14:paraId="5F7068DB"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C76E42" w14:textId="77777777" w:rsidR="00797A36" w:rsidRPr="006C69F0" w:rsidRDefault="00797A36" w:rsidP="006C3352">
            <w:pPr>
              <w:pStyle w:val="rowtabella0"/>
              <w:rPr>
                <w:color w:val="002060"/>
              </w:rPr>
            </w:pPr>
            <w:r w:rsidRPr="006C69F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C9E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2498"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CE7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466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C167"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6549"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6554" w14:textId="77777777" w:rsidR="00797A36" w:rsidRPr="006C69F0" w:rsidRDefault="00797A36" w:rsidP="006C3352">
            <w:pPr>
              <w:pStyle w:val="rowtabella0"/>
              <w:jc w:val="center"/>
              <w:rPr>
                <w:color w:val="002060"/>
              </w:rPr>
            </w:pPr>
            <w:r w:rsidRPr="006C69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301D"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B841" w14:textId="77777777" w:rsidR="00797A36" w:rsidRPr="006C69F0" w:rsidRDefault="00797A36" w:rsidP="006C3352">
            <w:pPr>
              <w:pStyle w:val="rowtabella0"/>
              <w:jc w:val="center"/>
              <w:rPr>
                <w:color w:val="002060"/>
              </w:rPr>
            </w:pPr>
            <w:r w:rsidRPr="006C69F0">
              <w:rPr>
                <w:color w:val="002060"/>
              </w:rPr>
              <w:t>0</w:t>
            </w:r>
          </w:p>
        </w:tc>
      </w:tr>
    </w:tbl>
    <w:p w14:paraId="76739231" w14:textId="77777777" w:rsidR="00797A36" w:rsidRPr="006C69F0" w:rsidRDefault="00797A36" w:rsidP="00797A36">
      <w:pPr>
        <w:pStyle w:val="breakline"/>
        <w:rPr>
          <w:rFonts w:eastAsiaTheme="minorEastAsia"/>
          <w:color w:val="002060"/>
        </w:rPr>
      </w:pPr>
    </w:p>
    <w:p w14:paraId="4ABC4C93" w14:textId="77777777" w:rsidR="00797A36" w:rsidRPr="006C69F0" w:rsidRDefault="00797A36" w:rsidP="00797A36">
      <w:pPr>
        <w:pStyle w:val="titoloprinc0"/>
        <w:rPr>
          <w:color w:val="002060"/>
        </w:rPr>
      </w:pPr>
      <w:r w:rsidRPr="006C69F0">
        <w:rPr>
          <w:color w:val="002060"/>
        </w:rPr>
        <w:t>PROGRAMMA GARE</w:t>
      </w:r>
    </w:p>
    <w:p w14:paraId="34D27719" w14:textId="77777777" w:rsidR="00797A36" w:rsidRDefault="00797A36" w:rsidP="00797A36">
      <w:pPr>
        <w:pStyle w:val="breakline"/>
        <w:rPr>
          <w:color w:val="002060"/>
        </w:rPr>
      </w:pPr>
    </w:p>
    <w:p w14:paraId="092FCFCE" w14:textId="77777777" w:rsidR="00797A36" w:rsidRPr="00AB6D37" w:rsidRDefault="00797A36" w:rsidP="00797A36">
      <w:pPr>
        <w:pStyle w:val="sottotitolocampionato10"/>
        <w:rPr>
          <w:color w:val="002060"/>
        </w:rPr>
      </w:pPr>
      <w:r w:rsidRPr="00AB6D3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797A36" w:rsidRPr="00AB6D37" w14:paraId="1504CCF8"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3BD86"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A6D2F"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B840E"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60114"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416A2"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531CD"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43CFE"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0A3912E4"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800C2" w14:textId="77777777" w:rsidR="00797A36" w:rsidRPr="00AB6D37" w:rsidRDefault="00797A36" w:rsidP="006C3352">
            <w:pPr>
              <w:pStyle w:val="rowtabella0"/>
              <w:rPr>
                <w:color w:val="002060"/>
              </w:rPr>
            </w:pPr>
            <w:r w:rsidRPr="00AB6D3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21B4C" w14:textId="77777777" w:rsidR="00797A36" w:rsidRPr="00AB6D37" w:rsidRDefault="00797A36" w:rsidP="006C3352">
            <w:pPr>
              <w:pStyle w:val="rowtabella0"/>
              <w:rPr>
                <w:color w:val="002060"/>
              </w:rPr>
            </w:pPr>
            <w:r w:rsidRPr="00AB6D37">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E0029"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8FEA9" w14:textId="77777777" w:rsidR="00797A36" w:rsidRPr="00AB6D37" w:rsidRDefault="00797A36" w:rsidP="006C3352">
            <w:pPr>
              <w:pStyle w:val="rowtabella0"/>
              <w:rPr>
                <w:color w:val="002060"/>
              </w:rPr>
            </w:pPr>
            <w:r w:rsidRPr="00AB6D37">
              <w:rPr>
                <w:color w:val="002060"/>
              </w:rPr>
              <w:t>26/11/2022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E641A" w14:textId="77777777" w:rsidR="00797A36" w:rsidRPr="00AB6D37" w:rsidRDefault="00797A36" w:rsidP="006C3352">
            <w:pPr>
              <w:pStyle w:val="rowtabella0"/>
              <w:rPr>
                <w:color w:val="002060"/>
              </w:rPr>
            </w:pPr>
            <w:r w:rsidRPr="00AB6D37">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2F097" w14:textId="77777777" w:rsidR="00797A36" w:rsidRPr="00AB6D37" w:rsidRDefault="00797A36" w:rsidP="006C3352">
            <w:pPr>
              <w:pStyle w:val="rowtabella0"/>
              <w:rPr>
                <w:color w:val="002060"/>
              </w:rPr>
            </w:pPr>
            <w:r w:rsidRPr="00AB6D3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4C512" w14:textId="77777777" w:rsidR="00797A36" w:rsidRPr="00AB6D37" w:rsidRDefault="00797A36" w:rsidP="006C3352">
            <w:pPr>
              <w:pStyle w:val="rowtabella0"/>
              <w:rPr>
                <w:color w:val="002060"/>
              </w:rPr>
            </w:pPr>
            <w:r w:rsidRPr="00AB6D37">
              <w:rPr>
                <w:color w:val="002060"/>
              </w:rPr>
              <w:t>VIA DELLA REPUBBLICA</w:t>
            </w:r>
          </w:p>
        </w:tc>
      </w:tr>
      <w:tr w:rsidR="00797A36" w:rsidRPr="00AB6D37" w14:paraId="2FAB6ABC"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67604" w14:textId="77777777" w:rsidR="00797A36" w:rsidRPr="00AB6D37" w:rsidRDefault="00797A36" w:rsidP="006C3352">
            <w:pPr>
              <w:pStyle w:val="rowtabella0"/>
              <w:rPr>
                <w:color w:val="002060"/>
              </w:rPr>
            </w:pPr>
            <w:r w:rsidRPr="00AB6D3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A5258" w14:textId="77777777" w:rsidR="00797A36" w:rsidRPr="00AB6D37" w:rsidRDefault="00797A36" w:rsidP="006C3352">
            <w:pPr>
              <w:pStyle w:val="rowtabella0"/>
              <w:rPr>
                <w:color w:val="002060"/>
              </w:rPr>
            </w:pPr>
            <w:r w:rsidRPr="00AB6D3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75BA1C"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18A3B" w14:textId="77777777" w:rsidR="00797A36" w:rsidRPr="00AB6D37" w:rsidRDefault="00797A36" w:rsidP="006C3352">
            <w:pPr>
              <w:pStyle w:val="rowtabella0"/>
              <w:rPr>
                <w:color w:val="002060"/>
              </w:rPr>
            </w:pPr>
            <w:r w:rsidRPr="00AB6D37">
              <w:rPr>
                <w:color w:val="002060"/>
              </w:rPr>
              <w:t>26/11/2022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D0CCE7" w14:textId="77777777" w:rsidR="00797A36" w:rsidRPr="00AB6D37" w:rsidRDefault="00797A36" w:rsidP="006C3352">
            <w:pPr>
              <w:pStyle w:val="rowtabella0"/>
              <w:rPr>
                <w:color w:val="002060"/>
              </w:rPr>
            </w:pPr>
            <w:r w:rsidRPr="00AB6D3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1A118" w14:textId="77777777" w:rsidR="00797A36" w:rsidRPr="00AB6D37" w:rsidRDefault="00797A36" w:rsidP="006C3352">
            <w:pPr>
              <w:pStyle w:val="rowtabella0"/>
              <w:rPr>
                <w:color w:val="002060"/>
              </w:rPr>
            </w:pPr>
            <w:r w:rsidRPr="00AB6D3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DF420" w14:textId="77777777" w:rsidR="00797A36" w:rsidRPr="00AB6D37" w:rsidRDefault="00797A36" w:rsidP="006C3352">
            <w:pPr>
              <w:pStyle w:val="rowtabella0"/>
              <w:rPr>
                <w:color w:val="002060"/>
              </w:rPr>
            </w:pPr>
            <w:r w:rsidRPr="00AB6D37">
              <w:rPr>
                <w:color w:val="002060"/>
              </w:rPr>
              <w:t>VIA B.ROSSI SNC</w:t>
            </w:r>
          </w:p>
        </w:tc>
      </w:tr>
      <w:tr w:rsidR="00797A36" w:rsidRPr="00AB6D37" w14:paraId="6E4D9B6C"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2A728E" w14:textId="77777777" w:rsidR="00797A36" w:rsidRPr="00AB6D37" w:rsidRDefault="00797A36" w:rsidP="006C3352">
            <w:pPr>
              <w:pStyle w:val="rowtabella0"/>
              <w:rPr>
                <w:color w:val="002060"/>
              </w:rPr>
            </w:pPr>
            <w:r w:rsidRPr="00AB6D3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799DA3" w14:textId="77777777" w:rsidR="00797A36" w:rsidRPr="00AB6D37" w:rsidRDefault="00797A36" w:rsidP="006C3352">
            <w:pPr>
              <w:pStyle w:val="rowtabella0"/>
              <w:rPr>
                <w:color w:val="002060"/>
              </w:rPr>
            </w:pPr>
            <w:r w:rsidRPr="00AB6D3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126D8"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5C01E4" w14:textId="77777777" w:rsidR="00797A36" w:rsidRPr="00AB6D37" w:rsidRDefault="00797A36" w:rsidP="006C3352">
            <w:pPr>
              <w:pStyle w:val="rowtabella0"/>
              <w:rPr>
                <w:color w:val="002060"/>
              </w:rPr>
            </w:pPr>
            <w:r w:rsidRPr="00AB6D37">
              <w:rPr>
                <w:color w:val="002060"/>
              </w:rPr>
              <w:t>26/11/2022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13E01" w14:textId="77777777" w:rsidR="00797A36" w:rsidRPr="00AB6D37" w:rsidRDefault="00797A36" w:rsidP="006C3352">
            <w:pPr>
              <w:pStyle w:val="rowtabella0"/>
              <w:rPr>
                <w:color w:val="002060"/>
              </w:rPr>
            </w:pPr>
            <w:r w:rsidRPr="00AB6D3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746C5A" w14:textId="77777777" w:rsidR="00797A36" w:rsidRPr="00AB6D37" w:rsidRDefault="00797A36" w:rsidP="006C3352">
            <w:pPr>
              <w:pStyle w:val="rowtabella0"/>
              <w:rPr>
                <w:color w:val="002060"/>
              </w:rPr>
            </w:pPr>
            <w:r w:rsidRPr="00AB6D3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D972F" w14:textId="77777777" w:rsidR="00797A36" w:rsidRPr="00AB6D37" w:rsidRDefault="00797A36" w:rsidP="006C3352">
            <w:pPr>
              <w:pStyle w:val="rowtabella0"/>
              <w:rPr>
                <w:color w:val="002060"/>
              </w:rPr>
            </w:pPr>
            <w:r w:rsidRPr="00AB6D37">
              <w:rPr>
                <w:color w:val="002060"/>
              </w:rPr>
              <w:t>VIA B.BUOZZI</w:t>
            </w:r>
          </w:p>
        </w:tc>
      </w:tr>
      <w:tr w:rsidR="00797A36" w:rsidRPr="00AB6D37" w14:paraId="17937F34"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5064AA" w14:textId="77777777" w:rsidR="00797A36" w:rsidRPr="00AB6D37" w:rsidRDefault="00797A36" w:rsidP="006C3352">
            <w:pPr>
              <w:pStyle w:val="rowtabella0"/>
              <w:rPr>
                <w:color w:val="002060"/>
              </w:rPr>
            </w:pPr>
            <w:r w:rsidRPr="00AB6D37">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328CEC" w14:textId="77777777" w:rsidR="00797A36" w:rsidRPr="00AB6D37" w:rsidRDefault="00797A36" w:rsidP="006C3352">
            <w:pPr>
              <w:pStyle w:val="rowtabella0"/>
              <w:rPr>
                <w:color w:val="002060"/>
              </w:rPr>
            </w:pPr>
            <w:r w:rsidRPr="00AB6D3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55184C"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91D7EE" w14:textId="77777777" w:rsidR="00797A36" w:rsidRPr="00AB6D37" w:rsidRDefault="00797A36" w:rsidP="006C3352">
            <w:pPr>
              <w:pStyle w:val="rowtabella0"/>
              <w:rPr>
                <w:color w:val="002060"/>
              </w:rPr>
            </w:pPr>
            <w:r w:rsidRPr="00AB6D37">
              <w:rPr>
                <w:color w:val="002060"/>
              </w:rPr>
              <w:t>27/11/2022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58168" w14:textId="77777777" w:rsidR="00797A36" w:rsidRPr="00AB6D37" w:rsidRDefault="00797A36" w:rsidP="006C3352">
            <w:pPr>
              <w:pStyle w:val="rowtabella0"/>
              <w:rPr>
                <w:color w:val="002060"/>
              </w:rPr>
            </w:pPr>
            <w:r w:rsidRPr="00AB6D3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2323F" w14:textId="77777777" w:rsidR="00797A36" w:rsidRPr="00AB6D37" w:rsidRDefault="00797A36" w:rsidP="006C3352">
            <w:pPr>
              <w:pStyle w:val="rowtabella0"/>
              <w:rPr>
                <w:color w:val="002060"/>
              </w:rPr>
            </w:pPr>
            <w:r w:rsidRPr="00AB6D3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E6EF5" w14:textId="77777777" w:rsidR="00797A36" w:rsidRPr="00AB6D37" w:rsidRDefault="00797A36" w:rsidP="006C3352">
            <w:pPr>
              <w:pStyle w:val="rowtabella0"/>
              <w:rPr>
                <w:color w:val="002060"/>
              </w:rPr>
            </w:pPr>
            <w:r w:rsidRPr="00AB6D37">
              <w:rPr>
                <w:color w:val="002060"/>
              </w:rPr>
              <w:t>VIA FONTE ANTICA 6</w:t>
            </w:r>
          </w:p>
        </w:tc>
      </w:tr>
      <w:tr w:rsidR="00797A36" w:rsidRPr="00AB6D37" w14:paraId="2EE5C125"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3AB56" w14:textId="77777777" w:rsidR="00797A36" w:rsidRPr="00AB6D37" w:rsidRDefault="00797A36" w:rsidP="006C3352">
            <w:pPr>
              <w:pStyle w:val="rowtabella0"/>
              <w:rPr>
                <w:color w:val="002060"/>
              </w:rPr>
            </w:pPr>
            <w:r w:rsidRPr="00AB6D37">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0B39F" w14:textId="77777777" w:rsidR="00797A36" w:rsidRPr="00AB6D37" w:rsidRDefault="00797A36" w:rsidP="006C3352">
            <w:pPr>
              <w:pStyle w:val="rowtabella0"/>
              <w:rPr>
                <w:color w:val="002060"/>
              </w:rPr>
            </w:pPr>
            <w:r w:rsidRPr="00AB6D37">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7A924" w14:textId="77777777" w:rsidR="00797A36" w:rsidRPr="00AB6D37" w:rsidRDefault="00797A36" w:rsidP="006C3352">
            <w:pPr>
              <w:pStyle w:val="rowtabella0"/>
              <w:jc w:val="center"/>
              <w:rPr>
                <w:color w:val="002060"/>
              </w:rPr>
            </w:pPr>
            <w:r w:rsidRPr="00AB6D3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07D68" w14:textId="77777777" w:rsidR="00797A36" w:rsidRPr="00AB6D37" w:rsidRDefault="00797A36" w:rsidP="006C3352">
            <w:pPr>
              <w:pStyle w:val="rowtabella0"/>
              <w:rPr>
                <w:color w:val="002060"/>
              </w:rPr>
            </w:pPr>
            <w:r w:rsidRPr="00AB6D37">
              <w:rPr>
                <w:color w:val="002060"/>
              </w:rPr>
              <w:t>27/11/2022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7C285" w14:textId="77777777" w:rsidR="00797A36" w:rsidRPr="00AB6D37" w:rsidRDefault="00797A36" w:rsidP="006C3352">
            <w:pPr>
              <w:pStyle w:val="rowtabella0"/>
              <w:rPr>
                <w:color w:val="002060"/>
              </w:rPr>
            </w:pPr>
            <w:r w:rsidRPr="00AB6D37">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E2F15" w14:textId="77777777" w:rsidR="00797A36" w:rsidRPr="00AB6D37" w:rsidRDefault="00797A36" w:rsidP="006C3352">
            <w:pPr>
              <w:pStyle w:val="rowtabella0"/>
              <w:rPr>
                <w:color w:val="002060"/>
              </w:rPr>
            </w:pPr>
            <w:r w:rsidRPr="00AB6D3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13B1D" w14:textId="77777777" w:rsidR="00797A36" w:rsidRPr="00AB6D37" w:rsidRDefault="00797A36" w:rsidP="006C3352">
            <w:pPr>
              <w:pStyle w:val="rowtabella0"/>
              <w:rPr>
                <w:color w:val="002060"/>
              </w:rPr>
            </w:pPr>
            <w:r w:rsidRPr="00AB6D37">
              <w:rPr>
                <w:color w:val="002060"/>
              </w:rPr>
              <w:t>VIA SALVO D'ACQUISTO</w:t>
            </w:r>
          </w:p>
        </w:tc>
      </w:tr>
    </w:tbl>
    <w:p w14:paraId="3F2F7ACA" w14:textId="77777777" w:rsidR="00797A36" w:rsidRPr="006C69F0" w:rsidRDefault="00797A36" w:rsidP="00797A36">
      <w:pPr>
        <w:pStyle w:val="breakline"/>
        <w:rPr>
          <w:color w:val="002060"/>
        </w:rPr>
      </w:pPr>
    </w:p>
    <w:p w14:paraId="1B8662C3" w14:textId="77777777" w:rsidR="00797A36" w:rsidRPr="006C69F0" w:rsidRDefault="00797A36" w:rsidP="00797A36">
      <w:pPr>
        <w:pStyle w:val="breakline"/>
        <w:rPr>
          <w:color w:val="002060"/>
        </w:rPr>
      </w:pPr>
    </w:p>
    <w:p w14:paraId="0D87A258" w14:textId="77777777" w:rsidR="00797A36" w:rsidRPr="006C69F0" w:rsidRDefault="00797A36" w:rsidP="00797A36">
      <w:pPr>
        <w:pStyle w:val="titolocampionato0"/>
        <w:shd w:val="clear" w:color="auto" w:fill="CCCCCC"/>
        <w:spacing w:before="80" w:after="40"/>
        <w:rPr>
          <w:color w:val="002060"/>
        </w:rPr>
      </w:pPr>
      <w:r w:rsidRPr="006C69F0">
        <w:rPr>
          <w:color w:val="002060"/>
        </w:rPr>
        <w:t>UNDER 17 C5 REGIONALI MASCHILI</w:t>
      </w:r>
    </w:p>
    <w:p w14:paraId="276BB2BB" w14:textId="77777777" w:rsidR="00797A36" w:rsidRPr="006C69F0" w:rsidRDefault="00797A36" w:rsidP="00797A36">
      <w:pPr>
        <w:pStyle w:val="titoloprinc0"/>
        <w:rPr>
          <w:color w:val="002060"/>
        </w:rPr>
      </w:pPr>
      <w:r w:rsidRPr="006C69F0">
        <w:rPr>
          <w:color w:val="002060"/>
        </w:rPr>
        <w:t>VARIAZIONI AL PROGRAMMA GARE</w:t>
      </w:r>
    </w:p>
    <w:p w14:paraId="69B48294" w14:textId="77777777" w:rsidR="00797A36" w:rsidRPr="006C69F0" w:rsidRDefault="00797A36" w:rsidP="00797A36">
      <w:pPr>
        <w:pStyle w:val="breakline"/>
        <w:rPr>
          <w:color w:val="002060"/>
        </w:rPr>
      </w:pPr>
    </w:p>
    <w:p w14:paraId="4D024F04" w14:textId="77777777" w:rsidR="00797A36" w:rsidRPr="006C69F0" w:rsidRDefault="00797A36" w:rsidP="00797A36">
      <w:pPr>
        <w:pStyle w:val="breakline"/>
        <w:rPr>
          <w:color w:val="002060"/>
        </w:rPr>
      </w:pPr>
    </w:p>
    <w:p w14:paraId="6C9E31D4" w14:textId="77777777" w:rsidR="00797A36" w:rsidRPr="006C69F0" w:rsidRDefault="00797A36" w:rsidP="00797A36">
      <w:pPr>
        <w:pStyle w:val="sottotitolocampionato10"/>
        <w:rPr>
          <w:color w:val="002060"/>
        </w:rPr>
      </w:pPr>
      <w:r w:rsidRPr="006C69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40CB5040"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A8901"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6AFEC"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7D24B"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B4DC0"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2BC08"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44D5A"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7CB7"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55E9C" w14:textId="77777777" w:rsidR="00797A36" w:rsidRPr="006C69F0" w:rsidRDefault="00797A36" w:rsidP="006C3352">
            <w:pPr>
              <w:pStyle w:val="headertabella0"/>
              <w:rPr>
                <w:color w:val="002060"/>
              </w:rPr>
            </w:pPr>
            <w:r w:rsidRPr="006C69F0">
              <w:rPr>
                <w:color w:val="002060"/>
              </w:rPr>
              <w:t>Impianto</w:t>
            </w:r>
          </w:p>
        </w:tc>
      </w:tr>
      <w:tr w:rsidR="00797A36" w:rsidRPr="006C69F0" w14:paraId="28B12C63"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8F53" w14:textId="77777777" w:rsidR="00797A36" w:rsidRPr="00DE06EE" w:rsidRDefault="00797A36" w:rsidP="006C3352">
            <w:pPr>
              <w:pStyle w:val="rowtabella0"/>
              <w:rPr>
                <w:color w:val="002060"/>
                <w:highlight w:val="yellow"/>
              </w:rPr>
            </w:pPr>
            <w:r w:rsidRPr="00DE06EE">
              <w:rPr>
                <w:color w:val="002060"/>
                <w:highlight w:val="yellow"/>
              </w:rPr>
              <w:t>26/11/2022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4874" w14:textId="77777777" w:rsidR="00797A36" w:rsidRPr="00DE06EE" w:rsidRDefault="00797A36" w:rsidP="006C3352">
            <w:pPr>
              <w:pStyle w:val="rowtabella0"/>
              <w:jc w:val="center"/>
              <w:rPr>
                <w:color w:val="002060"/>
                <w:highlight w:val="yellow"/>
              </w:rPr>
            </w:pPr>
            <w:r w:rsidRPr="00DE06E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7A28" w14:textId="77777777" w:rsidR="00797A36" w:rsidRPr="00DE06EE" w:rsidRDefault="00797A36" w:rsidP="006C3352">
            <w:pPr>
              <w:pStyle w:val="rowtabella0"/>
              <w:rPr>
                <w:color w:val="002060"/>
                <w:highlight w:val="yellow"/>
              </w:rPr>
            </w:pPr>
            <w:r w:rsidRPr="00DE06EE">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3FA6" w14:textId="77777777" w:rsidR="00797A36" w:rsidRPr="00DE06EE" w:rsidRDefault="00797A36" w:rsidP="006C3352">
            <w:pPr>
              <w:pStyle w:val="rowtabella0"/>
              <w:rPr>
                <w:color w:val="002060"/>
                <w:highlight w:val="yellow"/>
              </w:rPr>
            </w:pPr>
            <w:r w:rsidRPr="00DE06EE">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AB75" w14:textId="77777777" w:rsidR="00797A36" w:rsidRPr="006C69F0" w:rsidRDefault="00797A36" w:rsidP="006C335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6D69" w14:textId="77777777" w:rsidR="00797A36" w:rsidRPr="006C69F0" w:rsidRDefault="00797A36" w:rsidP="006C3352">
            <w:pPr>
              <w:pStyle w:val="rowtabella0"/>
              <w:jc w:val="center"/>
              <w:rPr>
                <w:color w:val="002060"/>
              </w:rPr>
            </w:pPr>
            <w:r w:rsidRPr="00DE06E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410B" w14:textId="77777777" w:rsidR="00797A36" w:rsidRPr="006C69F0" w:rsidRDefault="00797A36" w:rsidP="006C3352">
            <w:pPr>
              <w:pStyle w:val="rowtabella0"/>
              <w:jc w:val="center"/>
              <w:rPr>
                <w:color w:val="002060"/>
              </w:rPr>
            </w:pPr>
            <w:r w:rsidRPr="006C69F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0C0E" w14:textId="77777777" w:rsidR="00797A36" w:rsidRPr="006C69F0" w:rsidRDefault="00797A36" w:rsidP="006C3352">
            <w:pPr>
              <w:rPr>
                <w:color w:val="002060"/>
              </w:rPr>
            </w:pPr>
          </w:p>
        </w:tc>
      </w:tr>
    </w:tbl>
    <w:p w14:paraId="30008764" w14:textId="77777777" w:rsidR="00797A36" w:rsidRPr="006C69F0" w:rsidRDefault="00797A36" w:rsidP="00797A36">
      <w:pPr>
        <w:pStyle w:val="breakline"/>
        <w:rPr>
          <w:rFonts w:eastAsiaTheme="minorEastAsia"/>
          <w:color w:val="002060"/>
        </w:rPr>
      </w:pPr>
    </w:p>
    <w:p w14:paraId="1F56CE5D" w14:textId="77777777" w:rsidR="00797A36" w:rsidRPr="006C69F0" w:rsidRDefault="00797A36" w:rsidP="00797A36">
      <w:pPr>
        <w:pStyle w:val="breakline"/>
        <w:rPr>
          <w:color w:val="002060"/>
        </w:rPr>
      </w:pPr>
    </w:p>
    <w:p w14:paraId="603780C1"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34D2094D"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34414"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7968C"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7462F"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C644C"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08EC0"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3F1C"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EC31A"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FA38D" w14:textId="77777777" w:rsidR="00797A36" w:rsidRPr="006C69F0" w:rsidRDefault="00797A36" w:rsidP="006C3352">
            <w:pPr>
              <w:pStyle w:val="headertabella0"/>
              <w:rPr>
                <w:color w:val="002060"/>
              </w:rPr>
            </w:pPr>
            <w:r w:rsidRPr="006C69F0">
              <w:rPr>
                <w:color w:val="002060"/>
              </w:rPr>
              <w:t>Impianto</w:t>
            </w:r>
          </w:p>
        </w:tc>
      </w:tr>
      <w:tr w:rsidR="00797A36" w:rsidRPr="006C69F0" w14:paraId="512C8405"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A7D6" w14:textId="77777777" w:rsidR="00797A36" w:rsidRPr="00DE06EE" w:rsidRDefault="00797A36" w:rsidP="006C3352">
            <w:pPr>
              <w:pStyle w:val="rowtabella0"/>
              <w:rPr>
                <w:color w:val="002060"/>
                <w:highlight w:val="yellow"/>
              </w:rPr>
            </w:pPr>
            <w:r w:rsidRPr="00DE06EE">
              <w:rPr>
                <w:color w:val="002060"/>
                <w:highlight w:val="yellow"/>
              </w:rPr>
              <w:t>27/11/2022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A6EA" w14:textId="77777777" w:rsidR="00797A36" w:rsidRPr="00DE06EE" w:rsidRDefault="00797A36" w:rsidP="006C3352">
            <w:pPr>
              <w:pStyle w:val="rowtabella0"/>
              <w:jc w:val="center"/>
              <w:rPr>
                <w:color w:val="002060"/>
                <w:highlight w:val="yellow"/>
              </w:rPr>
            </w:pPr>
            <w:r w:rsidRPr="00DE06E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47AF" w14:textId="77777777" w:rsidR="00797A36" w:rsidRPr="00DE06EE" w:rsidRDefault="00797A36" w:rsidP="006C3352">
            <w:pPr>
              <w:pStyle w:val="rowtabella0"/>
              <w:rPr>
                <w:color w:val="002060"/>
                <w:highlight w:val="yellow"/>
              </w:rPr>
            </w:pPr>
            <w:r w:rsidRPr="00DE06EE">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D4E7" w14:textId="77777777" w:rsidR="00797A36" w:rsidRPr="00DE06EE" w:rsidRDefault="00797A36" w:rsidP="006C3352">
            <w:pPr>
              <w:pStyle w:val="rowtabella0"/>
              <w:rPr>
                <w:color w:val="002060"/>
                <w:highlight w:val="yellow"/>
              </w:rPr>
            </w:pPr>
            <w:r w:rsidRPr="00DE06EE">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4A9B" w14:textId="77777777" w:rsidR="00797A36" w:rsidRPr="006C69F0" w:rsidRDefault="00797A36" w:rsidP="006C335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E7FC" w14:textId="77777777" w:rsidR="00797A36" w:rsidRPr="006C69F0" w:rsidRDefault="00797A36" w:rsidP="006C3352">
            <w:pPr>
              <w:pStyle w:val="rowtabella0"/>
              <w:jc w:val="center"/>
              <w:rPr>
                <w:color w:val="002060"/>
              </w:rPr>
            </w:pPr>
            <w:r w:rsidRPr="00DE06E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99EC" w14:textId="77777777" w:rsidR="00797A36" w:rsidRPr="006C69F0" w:rsidRDefault="00797A36" w:rsidP="006C3352">
            <w:pPr>
              <w:pStyle w:val="rowtabella0"/>
              <w:jc w:val="center"/>
              <w:rPr>
                <w:color w:val="002060"/>
              </w:rPr>
            </w:pPr>
            <w:r w:rsidRPr="006C69F0">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B160" w14:textId="77777777" w:rsidR="00797A36" w:rsidRPr="006C69F0" w:rsidRDefault="00797A36" w:rsidP="006C3352">
            <w:pPr>
              <w:rPr>
                <w:color w:val="002060"/>
              </w:rPr>
            </w:pPr>
          </w:p>
        </w:tc>
      </w:tr>
    </w:tbl>
    <w:p w14:paraId="33D18CFB" w14:textId="77777777" w:rsidR="00797A36" w:rsidRPr="006C69F0" w:rsidRDefault="00797A36" w:rsidP="00797A36">
      <w:pPr>
        <w:pStyle w:val="breakline"/>
        <w:rPr>
          <w:rFonts w:eastAsiaTheme="minorEastAsia"/>
          <w:color w:val="002060"/>
        </w:rPr>
      </w:pPr>
    </w:p>
    <w:p w14:paraId="091A58DF" w14:textId="77777777" w:rsidR="00797A36" w:rsidRPr="006C69F0" w:rsidRDefault="00797A36" w:rsidP="00797A36">
      <w:pPr>
        <w:pStyle w:val="breakline"/>
        <w:rPr>
          <w:color w:val="002060"/>
        </w:rPr>
      </w:pPr>
    </w:p>
    <w:p w14:paraId="52D014C3" w14:textId="77777777" w:rsidR="00797A36" w:rsidRPr="006C69F0" w:rsidRDefault="00797A36" w:rsidP="00797A36">
      <w:pPr>
        <w:pStyle w:val="titoloprinc0"/>
        <w:rPr>
          <w:color w:val="002060"/>
        </w:rPr>
      </w:pPr>
      <w:r w:rsidRPr="006C69F0">
        <w:rPr>
          <w:color w:val="002060"/>
        </w:rPr>
        <w:t>RISULTATI</w:t>
      </w:r>
    </w:p>
    <w:p w14:paraId="13B96E0F" w14:textId="77777777" w:rsidR="00797A36" w:rsidRPr="006C69F0" w:rsidRDefault="00797A36" w:rsidP="00797A36">
      <w:pPr>
        <w:pStyle w:val="breakline"/>
        <w:rPr>
          <w:color w:val="002060"/>
        </w:rPr>
      </w:pPr>
    </w:p>
    <w:p w14:paraId="4BBFFA88" w14:textId="77777777" w:rsidR="00797A36" w:rsidRPr="006C69F0" w:rsidRDefault="00797A36" w:rsidP="00797A36">
      <w:pPr>
        <w:pStyle w:val="sottotitolocampionato10"/>
        <w:rPr>
          <w:color w:val="002060"/>
        </w:rPr>
      </w:pPr>
      <w:r w:rsidRPr="006C69F0">
        <w:rPr>
          <w:color w:val="002060"/>
        </w:rPr>
        <w:t>RISULTATI UFFICIALI GARE DEL 08/11/2022</w:t>
      </w:r>
    </w:p>
    <w:p w14:paraId="1EFB1F61" w14:textId="77777777" w:rsidR="00797A36" w:rsidRPr="006C69F0" w:rsidRDefault="00797A36" w:rsidP="00797A36">
      <w:pPr>
        <w:pStyle w:val="sottotitolocampionato20"/>
        <w:spacing w:before="0" w:beforeAutospacing="0" w:after="0" w:afterAutospacing="0"/>
        <w:rPr>
          <w:rFonts w:ascii="Arial" w:hAnsi="Arial" w:cs="Arial"/>
          <w:color w:val="002060"/>
          <w:sz w:val="20"/>
          <w:szCs w:val="20"/>
        </w:rPr>
      </w:pPr>
      <w:r w:rsidRPr="006C69F0">
        <w:rPr>
          <w:rFonts w:ascii="Arial" w:hAnsi="Arial" w:cs="Arial"/>
          <w:color w:val="002060"/>
          <w:sz w:val="20"/>
          <w:szCs w:val="20"/>
        </w:rPr>
        <w:lastRenderedPageBreak/>
        <w:t>Si trascrivono qui di seguito i risultati ufficiali delle gare disputate</w:t>
      </w:r>
    </w:p>
    <w:p w14:paraId="22EF9C44"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797A36" w:rsidRPr="006C69F0" w14:paraId="042CE4B4"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107E86E7"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A8FE1" w14:textId="77777777" w:rsidR="00797A36" w:rsidRPr="006C69F0" w:rsidRDefault="00797A36" w:rsidP="006C3352">
                  <w:pPr>
                    <w:pStyle w:val="headertabella0"/>
                    <w:rPr>
                      <w:color w:val="002060"/>
                    </w:rPr>
                  </w:pPr>
                  <w:r w:rsidRPr="006C69F0">
                    <w:rPr>
                      <w:color w:val="002060"/>
                    </w:rPr>
                    <w:t>GIRONE A - 5 Giornata - A</w:t>
                  </w:r>
                </w:p>
              </w:tc>
            </w:tr>
            <w:tr w:rsidR="00797A36" w:rsidRPr="006C69F0" w14:paraId="00D37C20" w14:textId="77777777" w:rsidTr="006C335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0A0F6D" w14:textId="77777777" w:rsidR="00797A36" w:rsidRPr="006C69F0" w:rsidRDefault="00797A36" w:rsidP="006C3352">
                  <w:pPr>
                    <w:pStyle w:val="rowtabella0"/>
                    <w:rPr>
                      <w:color w:val="002060"/>
                    </w:rPr>
                  </w:pPr>
                  <w:r w:rsidRPr="006C69F0">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EBBB0" w14:textId="77777777" w:rsidR="00797A36" w:rsidRPr="006C69F0" w:rsidRDefault="00797A36" w:rsidP="006C3352">
                  <w:pPr>
                    <w:pStyle w:val="rowtabella0"/>
                    <w:rPr>
                      <w:color w:val="002060"/>
                    </w:rPr>
                  </w:pPr>
                  <w:r w:rsidRPr="006C69F0">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328C7" w14:textId="77777777" w:rsidR="00797A36" w:rsidRPr="006C69F0" w:rsidRDefault="00797A36" w:rsidP="006C3352">
                  <w:pPr>
                    <w:pStyle w:val="rowtabella0"/>
                    <w:jc w:val="center"/>
                    <w:rPr>
                      <w:color w:val="002060"/>
                    </w:rPr>
                  </w:pPr>
                  <w:r w:rsidRPr="006C69F0">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02BF8" w14:textId="77777777" w:rsidR="00797A36" w:rsidRPr="006C69F0" w:rsidRDefault="00797A36" w:rsidP="006C3352">
                  <w:pPr>
                    <w:pStyle w:val="rowtabella0"/>
                    <w:jc w:val="center"/>
                    <w:rPr>
                      <w:color w:val="002060"/>
                    </w:rPr>
                  </w:pPr>
                  <w:r w:rsidRPr="006C69F0">
                    <w:rPr>
                      <w:color w:val="002060"/>
                    </w:rPr>
                    <w:t>D</w:t>
                  </w:r>
                </w:p>
              </w:tc>
            </w:tr>
          </w:tbl>
          <w:p w14:paraId="4C4D7F7D" w14:textId="77777777" w:rsidR="00797A36" w:rsidRPr="006C69F0" w:rsidRDefault="00797A36" w:rsidP="006C3352">
            <w:pPr>
              <w:rPr>
                <w:color w:val="002060"/>
              </w:rPr>
            </w:pPr>
          </w:p>
        </w:tc>
        <w:tc>
          <w:tcPr>
            <w:tcW w:w="0" w:type="auto"/>
            <w:hideMark/>
          </w:tcPr>
          <w:p w14:paraId="5420AA2A" w14:textId="77777777" w:rsidR="00797A36" w:rsidRPr="006C69F0" w:rsidRDefault="00797A36" w:rsidP="006C3352">
            <w:pPr>
              <w:rPr>
                <w:color w:val="002060"/>
              </w:rPr>
            </w:pPr>
          </w:p>
        </w:tc>
      </w:tr>
    </w:tbl>
    <w:p w14:paraId="494E7FE4" w14:textId="77777777" w:rsidR="00797A36" w:rsidRPr="006C69F0" w:rsidRDefault="00797A36" w:rsidP="00797A36">
      <w:pPr>
        <w:pStyle w:val="breakline"/>
        <w:rPr>
          <w:color w:val="002060"/>
        </w:rPr>
      </w:pPr>
    </w:p>
    <w:p w14:paraId="638D3800" w14:textId="77777777" w:rsidR="00797A36" w:rsidRPr="006C69F0" w:rsidRDefault="00797A36" w:rsidP="00797A36">
      <w:pPr>
        <w:pStyle w:val="sottotitolocampionato10"/>
        <w:rPr>
          <w:color w:val="002060"/>
        </w:rPr>
      </w:pPr>
      <w:r w:rsidRPr="006C69F0">
        <w:rPr>
          <w:color w:val="002060"/>
        </w:rPr>
        <w:t>RISULTATI UFFICIALI GARE DEL 19/11/2022</w:t>
      </w:r>
    </w:p>
    <w:p w14:paraId="28C8545C"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0D7D1D4E"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7A36" w:rsidRPr="006C69F0" w14:paraId="2B2EFFBD"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295EE4BF"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9E625" w14:textId="77777777" w:rsidR="00797A36" w:rsidRPr="006C69F0" w:rsidRDefault="00797A36" w:rsidP="006C3352">
                  <w:pPr>
                    <w:pStyle w:val="headertabella0"/>
                    <w:rPr>
                      <w:color w:val="002060"/>
                    </w:rPr>
                  </w:pPr>
                  <w:r w:rsidRPr="006C69F0">
                    <w:rPr>
                      <w:color w:val="002060"/>
                    </w:rPr>
                    <w:t>GIRONE A - 7 Giornata - A</w:t>
                  </w:r>
                </w:p>
              </w:tc>
            </w:tr>
            <w:tr w:rsidR="00797A36" w:rsidRPr="006C69F0" w14:paraId="2A5D5AD0"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A3BEB" w14:textId="77777777" w:rsidR="00797A36" w:rsidRPr="006C69F0" w:rsidRDefault="00797A36" w:rsidP="006C3352">
                  <w:pPr>
                    <w:pStyle w:val="rowtabella0"/>
                    <w:rPr>
                      <w:color w:val="002060"/>
                    </w:rPr>
                  </w:pPr>
                  <w:r w:rsidRPr="006C69F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9799E" w14:textId="77777777" w:rsidR="00797A36" w:rsidRPr="006C69F0" w:rsidRDefault="00797A36" w:rsidP="006C3352">
                  <w:pPr>
                    <w:pStyle w:val="rowtabella0"/>
                    <w:rPr>
                      <w:color w:val="002060"/>
                    </w:rPr>
                  </w:pPr>
                  <w:r w:rsidRPr="006C69F0">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B74AC" w14:textId="77777777" w:rsidR="00797A36" w:rsidRPr="006C69F0" w:rsidRDefault="00797A36" w:rsidP="006C3352">
                  <w:pPr>
                    <w:pStyle w:val="rowtabella0"/>
                    <w:jc w:val="center"/>
                    <w:rPr>
                      <w:color w:val="002060"/>
                    </w:rPr>
                  </w:pPr>
                  <w:r w:rsidRPr="006C69F0">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7AEE4" w14:textId="77777777" w:rsidR="00797A36" w:rsidRPr="006C69F0" w:rsidRDefault="00797A36" w:rsidP="006C3352">
                  <w:pPr>
                    <w:pStyle w:val="rowtabella0"/>
                    <w:jc w:val="center"/>
                    <w:rPr>
                      <w:color w:val="002060"/>
                    </w:rPr>
                  </w:pPr>
                  <w:r w:rsidRPr="006C69F0">
                    <w:rPr>
                      <w:color w:val="002060"/>
                    </w:rPr>
                    <w:t> </w:t>
                  </w:r>
                </w:p>
              </w:tc>
            </w:tr>
            <w:tr w:rsidR="00797A36" w:rsidRPr="006C69F0" w14:paraId="2B58F82E"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71AC50" w14:textId="77777777" w:rsidR="00797A36" w:rsidRPr="006C69F0" w:rsidRDefault="00797A36" w:rsidP="006C3352">
                  <w:pPr>
                    <w:pStyle w:val="rowtabella0"/>
                    <w:rPr>
                      <w:color w:val="002060"/>
                    </w:rPr>
                  </w:pPr>
                  <w:r w:rsidRPr="006C69F0">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C4F3B" w14:textId="77777777" w:rsidR="00797A36" w:rsidRPr="006C69F0" w:rsidRDefault="00797A36" w:rsidP="006C3352">
                  <w:pPr>
                    <w:pStyle w:val="rowtabella0"/>
                    <w:rPr>
                      <w:color w:val="002060"/>
                    </w:rPr>
                  </w:pPr>
                  <w:r w:rsidRPr="006C69F0">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85FED" w14:textId="77777777" w:rsidR="00797A36" w:rsidRPr="006C69F0" w:rsidRDefault="00797A36" w:rsidP="006C3352">
                  <w:pPr>
                    <w:pStyle w:val="rowtabella0"/>
                    <w:jc w:val="center"/>
                    <w:rPr>
                      <w:color w:val="002060"/>
                    </w:rPr>
                  </w:pPr>
                  <w:r w:rsidRPr="006C69F0">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74EA9B" w14:textId="77777777" w:rsidR="00797A36" w:rsidRPr="006C69F0" w:rsidRDefault="00797A36" w:rsidP="006C3352">
                  <w:pPr>
                    <w:pStyle w:val="rowtabella0"/>
                    <w:jc w:val="center"/>
                    <w:rPr>
                      <w:color w:val="002060"/>
                    </w:rPr>
                  </w:pPr>
                  <w:r w:rsidRPr="006C69F0">
                    <w:rPr>
                      <w:color w:val="002060"/>
                    </w:rPr>
                    <w:t> </w:t>
                  </w:r>
                </w:p>
              </w:tc>
            </w:tr>
            <w:tr w:rsidR="00797A36" w:rsidRPr="006C69F0" w14:paraId="7F24D39B"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5B536" w14:textId="77777777" w:rsidR="00797A36" w:rsidRPr="006C69F0" w:rsidRDefault="00797A36" w:rsidP="006C3352">
                  <w:pPr>
                    <w:pStyle w:val="rowtabella0"/>
                    <w:rPr>
                      <w:color w:val="002060"/>
                    </w:rPr>
                  </w:pPr>
                  <w:r w:rsidRPr="006C69F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58A72" w14:textId="77777777" w:rsidR="00797A36" w:rsidRPr="006C69F0" w:rsidRDefault="00797A36" w:rsidP="006C3352">
                  <w:pPr>
                    <w:pStyle w:val="rowtabella0"/>
                    <w:rPr>
                      <w:color w:val="002060"/>
                    </w:rPr>
                  </w:pPr>
                  <w:r w:rsidRPr="006C69F0">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D093D" w14:textId="77777777" w:rsidR="00797A36" w:rsidRPr="006C69F0" w:rsidRDefault="00797A36" w:rsidP="006C3352">
                  <w:pPr>
                    <w:pStyle w:val="rowtabella0"/>
                    <w:jc w:val="center"/>
                    <w:rPr>
                      <w:color w:val="002060"/>
                    </w:rPr>
                  </w:pPr>
                  <w:r w:rsidRPr="006C69F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82A1F" w14:textId="77777777" w:rsidR="00797A36" w:rsidRPr="006C69F0" w:rsidRDefault="00797A36" w:rsidP="006C3352">
                  <w:pPr>
                    <w:pStyle w:val="rowtabella0"/>
                    <w:jc w:val="center"/>
                    <w:rPr>
                      <w:color w:val="002060"/>
                    </w:rPr>
                  </w:pPr>
                  <w:r w:rsidRPr="006C69F0">
                    <w:rPr>
                      <w:color w:val="002060"/>
                    </w:rPr>
                    <w:t> </w:t>
                  </w:r>
                </w:p>
              </w:tc>
            </w:tr>
          </w:tbl>
          <w:p w14:paraId="42D6D42C" w14:textId="77777777" w:rsidR="00797A36" w:rsidRPr="006C69F0" w:rsidRDefault="00797A36" w:rsidP="006C33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17D39311"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6875B" w14:textId="77777777" w:rsidR="00797A36" w:rsidRPr="006C69F0" w:rsidRDefault="00797A36" w:rsidP="006C3352">
                  <w:pPr>
                    <w:pStyle w:val="headertabella0"/>
                    <w:rPr>
                      <w:color w:val="002060"/>
                    </w:rPr>
                  </w:pPr>
                  <w:r w:rsidRPr="006C69F0">
                    <w:rPr>
                      <w:color w:val="002060"/>
                    </w:rPr>
                    <w:t>GIRONE B - 7 Giornata - A</w:t>
                  </w:r>
                </w:p>
              </w:tc>
            </w:tr>
            <w:tr w:rsidR="00797A36" w:rsidRPr="006C69F0" w14:paraId="2BD69DFF"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DA0F5" w14:textId="77777777" w:rsidR="00797A36" w:rsidRPr="006C69F0" w:rsidRDefault="00797A36" w:rsidP="006C3352">
                  <w:pPr>
                    <w:pStyle w:val="rowtabella0"/>
                    <w:rPr>
                      <w:color w:val="002060"/>
                    </w:rPr>
                  </w:pPr>
                  <w:r w:rsidRPr="006C69F0">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4B02B" w14:textId="77777777" w:rsidR="00797A36" w:rsidRPr="006C69F0" w:rsidRDefault="00797A36" w:rsidP="006C3352">
                  <w:pPr>
                    <w:pStyle w:val="rowtabella0"/>
                    <w:rPr>
                      <w:color w:val="002060"/>
                    </w:rPr>
                  </w:pPr>
                  <w:r w:rsidRPr="006C69F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7414E" w14:textId="77777777" w:rsidR="00797A36" w:rsidRPr="006C69F0" w:rsidRDefault="00797A36" w:rsidP="006C3352">
                  <w:pPr>
                    <w:pStyle w:val="rowtabella0"/>
                    <w:jc w:val="center"/>
                    <w:rPr>
                      <w:color w:val="002060"/>
                    </w:rPr>
                  </w:pPr>
                  <w:r w:rsidRPr="006C69F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12575" w14:textId="77777777" w:rsidR="00797A36" w:rsidRPr="006C69F0" w:rsidRDefault="00797A36" w:rsidP="006C3352">
                  <w:pPr>
                    <w:pStyle w:val="rowtabella0"/>
                    <w:jc w:val="center"/>
                    <w:rPr>
                      <w:color w:val="002060"/>
                    </w:rPr>
                  </w:pPr>
                  <w:r w:rsidRPr="006C69F0">
                    <w:rPr>
                      <w:color w:val="002060"/>
                    </w:rPr>
                    <w:t> </w:t>
                  </w:r>
                </w:p>
              </w:tc>
            </w:tr>
            <w:tr w:rsidR="00797A36" w:rsidRPr="006C69F0" w14:paraId="57D82816"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804B8" w14:textId="77777777" w:rsidR="00797A36" w:rsidRPr="006C69F0" w:rsidRDefault="00797A36" w:rsidP="006C3352">
                  <w:pPr>
                    <w:pStyle w:val="rowtabella0"/>
                    <w:rPr>
                      <w:color w:val="002060"/>
                    </w:rPr>
                  </w:pPr>
                  <w:r w:rsidRPr="006C69F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59F2D2" w14:textId="77777777" w:rsidR="00797A36" w:rsidRPr="006C69F0" w:rsidRDefault="00797A36" w:rsidP="006C3352">
                  <w:pPr>
                    <w:pStyle w:val="rowtabella0"/>
                    <w:rPr>
                      <w:color w:val="002060"/>
                    </w:rPr>
                  </w:pPr>
                  <w:r w:rsidRPr="006C69F0">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C50BF3" w14:textId="77777777" w:rsidR="00797A36" w:rsidRPr="006C69F0" w:rsidRDefault="00797A36" w:rsidP="006C3352">
                  <w:pPr>
                    <w:pStyle w:val="rowtabella0"/>
                    <w:jc w:val="center"/>
                    <w:rPr>
                      <w:color w:val="002060"/>
                    </w:rPr>
                  </w:pPr>
                  <w:r w:rsidRPr="006C69F0">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842D1" w14:textId="77777777" w:rsidR="00797A36" w:rsidRPr="006C69F0" w:rsidRDefault="00797A36" w:rsidP="006C3352">
                  <w:pPr>
                    <w:pStyle w:val="rowtabella0"/>
                    <w:jc w:val="center"/>
                    <w:rPr>
                      <w:color w:val="002060"/>
                    </w:rPr>
                  </w:pPr>
                  <w:r w:rsidRPr="006C69F0">
                    <w:rPr>
                      <w:color w:val="002060"/>
                    </w:rPr>
                    <w:t> </w:t>
                  </w:r>
                </w:p>
              </w:tc>
            </w:tr>
            <w:tr w:rsidR="00797A36" w:rsidRPr="006C69F0" w14:paraId="1FCCF58F"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6BDDE" w14:textId="77777777" w:rsidR="00797A36" w:rsidRPr="006C69F0" w:rsidRDefault="00797A36" w:rsidP="006C3352">
                  <w:pPr>
                    <w:pStyle w:val="rowtabella0"/>
                    <w:rPr>
                      <w:color w:val="002060"/>
                    </w:rPr>
                  </w:pPr>
                  <w:r w:rsidRPr="006C69F0">
                    <w:rPr>
                      <w:color w:val="002060"/>
                    </w:rPr>
                    <w:t>(2)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2EBA60" w14:textId="77777777" w:rsidR="00797A36" w:rsidRPr="006C69F0" w:rsidRDefault="00797A36" w:rsidP="006C3352">
                  <w:pPr>
                    <w:pStyle w:val="rowtabella0"/>
                    <w:rPr>
                      <w:color w:val="002060"/>
                    </w:rPr>
                  </w:pPr>
                  <w:r w:rsidRPr="006C69F0">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B0CEB7" w14:textId="77777777" w:rsidR="00797A36" w:rsidRPr="006C69F0" w:rsidRDefault="00797A36" w:rsidP="006C3352">
                  <w:pPr>
                    <w:pStyle w:val="rowtabella0"/>
                    <w:jc w:val="center"/>
                    <w:rPr>
                      <w:color w:val="002060"/>
                    </w:rPr>
                  </w:pPr>
                  <w:r w:rsidRPr="006C69F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F71428" w14:textId="77777777" w:rsidR="00797A36" w:rsidRPr="006C69F0" w:rsidRDefault="00797A36" w:rsidP="006C3352">
                  <w:pPr>
                    <w:pStyle w:val="rowtabella0"/>
                    <w:jc w:val="center"/>
                    <w:rPr>
                      <w:color w:val="002060"/>
                    </w:rPr>
                  </w:pPr>
                  <w:r w:rsidRPr="006C69F0">
                    <w:rPr>
                      <w:color w:val="002060"/>
                    </w:rPr>
                    <w:t> </w:t>
                  </w:r>
                </w:p>
              </w:tc>
            </w:tr>
            <w:tr w:rsidR="00797A36" w:rsidRPr="006C69F0" w14:paraId="57BB9B6B"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53D2D" w14:textId="77777777" w:rsidR="00797A36" w:rsidRPr="006C69F0" w:rsidRDefault="00797A36" w:rsidP="006C3352">
                  <w:pPr>
                    <w:pStyle w:val="rowtabella0"/>
                    <w:rPr>
                      <w:color w:val="002060"/>
                    </w:rPr>
                  </w:pPr>
                  <w:r w:rsidRPr="006C69F0">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8B31A" w14:textId="77777777" w:rsidR="00797A36" w:rsidRPr="006C69F0" w:rsidRDefault="00797A36" w:rsidP="006C3352">
                  <w:pPr>
                    <w:pStyle w:val="rowtabella0"/>
                    <w:rPr>
                      <w:color w:val="002060"/>
                    </w:rPr>
                  </w:pPr>
                  <w:r w:rsidRPr="006C69F0">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BB86C" w14:textId="77777777" w:rsidR="00797A36" w:rsidRPr="006C69F0" w:rsidRDefault="00797A36" w:rsidP="006C3352">
                  <w:pPr>
                    <w:pStyle w:val="rowtabella0"/>
                    <w:jc w:val="center"/>
                    <w:rPr>
                      <w:color w:val="002060"/>
                    </w:rPr>
                  </w:pPr>
                  <w:r w:rsidRPr="006C69F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EE81E" w14:textId="77777777" w:rsidR="00797A36" w:rsidRPr="006C69F0" w:rsidRDefault="00797A36" w:rsidP="006C3352">
                  <w:pPr>
                    <w:pStyle w:val="rowtabella0"/>
                    <w:jc w:val="center"/>
                    <w:rPr>
                      <w:color w:val="002060"/>
                    </w:rPr>
                  </w:pPr>
                  <w:r w:rsidRPr="006C69F0">
                    <w:rPr>
                      <w:color w:val="002060"/>
                    </w:rPr>
                    <w:t> </w:t>
                  </w:r>
                </w:p>
              </w:tc>
            </w:tr>
            <w:tr w:rsidR="00797A36" w:rsidRPr="006C69F0" w14:paraId="464CEC08"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53462D83" w14:textId="77777777" w:rsidR="00797A36" w:rsidRPr="006C69F0" w:rsidRDefault="00797A36" w:rsidP="006C3352">
                  <w:pPr>
                    <w:pStyle w:val="rowtabella0"/>
                    <w:rPr>
                      <w:color w:val="002060"/>
                    </w:rPr>
                  </w:pPr>
                  <w:r w:rsidRPr="006C69F0">
                    <w:rPr>
                      <w:color w:val="002060"/>
                    </w:rPr>
                    <w:t>(1) - disputata il 20/11/2022</w:t>
                  </w:r>
                </w:p>
              </w:tc>
            </w:tr>
            <w:tr w:rsidR="00797A36" w:rsidRPr="006C69F0" w14:paraId="15B2D8CE"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1007C8E6" w14:textId="77777777" w:rsidR="00797A36" w:rsidRPr="006C69F0" w:rsidRDefault="00797A36" w:rsidP="006C3352">
                  <w:pPr>
                    <w:pStyle w:val="rowtabella0"/>
                    <w:rPr>
                      <w:color w:val="002060"/>
                    </w:rPr>
                  </w:pPr>
                  <w:r w:rsidRPr="006C69F0">
                    <w:rPr>
                      <w:color w:val="002060"/>
                    </w:rPr>
                    <w:t>(2) - disputata il 21/11/2022</w:t>
                  </w:r>
                </w:p>
              </w:tc>
            </w:tr>
          </w:tbl>
          <w:p w14:paraId="093401A0" w14:textId="77777777" w:rsidR="00797A36" w:rsidRPr="006C69F0" w:rsidRDefault="00797A36" w:rsidP="006C3352">
            <w:pPr>
              <w:rPr>
                <w:color w:val="002060"/>
              </w:rPr>
            </w:pPr>
          </w:p>
        </w:tc>
      </w:tr>
    </w:tbl>
    <w:p w14:paraId="4515BA5F" w14:textId="77777777" w:rsidR="00797A36" w:rsidRPr="006C69F0" w:rsidRDefault="00797A36" w:rsidP="00797A3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5BAE152F"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05155336"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B97A4" w14:textId="77777777" w:rsidR="00797A36" w:rsidRPr="006C69F0" w:rsidRDefault="00797A36" w:rsidP="006C3352">
                  <w:pPr>
                    <w:pStyle w:val="headertabella0"/>
                    <w:rPr>
                      <w:color w:val="002060"/>
                    </w:rPr>
                  </w:pPr>
                  <w:r w:rsidRPr="006C69F0">
                    <w:rPr>
                      <w:color w:val="002060"/>
                    </w:rPr>
                    <w:t>GIRONE C - 7 Giornata - A</w:t>
                  </w:r>
                </w:p>
              </w:tc>
            </w:tr>
            <w:tr w:rsidR="00797A36" w:rsidRPr="006C69F0" w14:paraId="571F0DF5"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5EFFF" w14:textId="77777777" w:rsidR="00797A36" w:rsidRPr="006C69F0" w:rsidRDefault="00797A36" w:rsidP="006C3352">
                  <w:pPr>
                    <w:pStyle w:val="rowtabella0"/>
                    <w:rPr>
                      <w:color w:val="002060"/>
                    </w:rPr>
                  </w:pPr>
                  <w:r w:rsidRPr="006C69F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4D803" w14:textId="77777777" w:rsidR="00797A36" w:rsidRPr="006C69F0" w:rsidRDefault="00797A36" w:rsidP="006C3352">
                  <w:pPr>
                    <w:pStyle w:val="rowtabella0"/>
                    <w:rPr>
                      <w:color w:val="002060"/>
                    </w:rPr>
                  </w:pPr>
                  <w:r w:rsidRPr="006C69F0">
                    <w:rPr>
                      <w:color w:val="002060"/>
                    </w:rPr>
                    <w:t>- LABELSYSTEM POTENZAPICENA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FC4C8" w14:textId="77777777" w:rsidR="00797A36" w:rsidRPr="006C69F0" w:rsidRDefault="00797A36" w:rsidP="006C3352">
                  <w:pPr>
                    <w:pStyle w:val="rowtabella0"/>
                    <w:jc w:val="center"/>
                    <w:rPr>
                      <w:color w:val="002060"/>
                    </w:rPr>
                  </w:pPr>
                  <w:r w:rsidRPr="006C69F0">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CF064" w14:textId="77777777" w:rsidR="00797A36" w:rsidRPr="006C69F0" w:rsidRDefault="00797A36" w:rsidP="006C3352">
                  <w:pPr>
                    <w:pStyle w:val="rowtabella0"/>
                    <w:jc w:val="center"/>
                    <w:rPr>
                      <w:color w:val="002060"/>
                    </w:rPr>
                  </w:pPr>
                  <w:r w:rsidRPr="006C69F0">
                    <w:rPr>
                      <w:color w:val="002060"/>
                    </w:rPr>
                    <w:t> </w:t>
                  </w:r>
                </w:p>
              </w:tc>
            </w:tr>
            <w:tr w:rsidR="00797A36" w:rsidRPr="006C69F0" w14:paraId="53616D15"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763D7" w14:textId="77777777" w:rsidR="00797A36" w:rsidRPr="006C69F0" w:rsidRDefault="00797A36" w:rsidP="006C3352">
                  <w:pPr>
                    <w:pStyle w:val="rowtabella0"/>
                    <w:rPr>
                      <w:color w:val="002060"/>
                    </w:rPr>
                  </w:pPr>
                  <w:r w:rsidRPr="006C69F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6E2843" w14:textId="77777777" w:rsidR="00797A36" w:rsidRPr="006C69F0" w:rsidRDefault="00797A36" w:rsidP="006C3352">
                  <w:pPr>
                    <w:pStyle w:val="rowtabella0"/>
                    <w:rPr>
                      <w:color w:val="002060"/>
                    </w:rPr>
                  </w:pPr>
                  <w:r w:rsidRPr="006C69F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0B8787" w14:textId="77777777" w:rsidR="00797A36" w:rsidRPr="006C69F0" w:rsidRDefault="00797A36" w:rsidP="006C3352">
                  <w:pPr>
                    <w:pStyle w:val="rowtabella0"/>
                    <w:jc w:val="center"/>
                    <w:rPr>
                      <w:color w:val="002060"/>
                    </w:rPr>
                  </w:pPr>
                  <w:r w:rsidRPr="006C69F0">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5B232E" w14:textId="77777777" w:rsidR="00797A36" w:rsidRPr="006C69F0" w:rsidRDefault="00797A36" w:rsidP="006C3352">
                  <w:pPr>
                    <w:pStyle w:val="rowtabella0"/>
                    <w:jc w:val="center"/>
                    <w:rPr>
                      <w:color w:val="002060"/>
                    </w:rPr>
                  </w:pPr>
                  <w:r w:rsidRPr="006C69F0">
                    <w:rPr>
                      <w:color w:val="002060"/>
                    </w:rPr>
                    <w:t> </w:t>
                  </w:r>
                </w:p>
              </w:tc>
            </w:tr>
            <w:tr w:rsidR="00797A36" w:rsidRPr="006C69F0" w14:paraId="5E9BCC1C"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2A282" w14:textId="77777777" w:rsidR="00797A36" w:rsidRPr="006C69F0" w:rsidRDefault="00797A36" w:rsidP="006C3352">
                  <w:pPr>
                    <w:pStyle w:val="rowtabella0"/>
                    <w:rPr>
                      <w:color w:val="002060"/>
                    </w:rPr>
                  </w:pPr>
                  <w:r w:rsidRPr="006C69F0">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4133F1" w14:textId="77777777" w:rsidR="00797A36" w:rsidRPr="006C69F0" w:rsidRDefault="00797A36" w:rsidP="006C3352">
                  <w:pPr>
                    <w:pStyle w:val="rowtabella0"/>
                    <w:rPr>
                      <w:color w:val="002060"/>
                    </w:rPr>
                  </w:pPr>
                  <w:r w:rsidRPr="006C69F0">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724872" w14:textId="77777777" w:rsidR="00797A36" w:rsidRPr="006C69F0" w:rsidRDefault="00797A36" w:rsidP="006C3352">
                  <w:pPr>
                    <w:pStyle w:val="rowtabella0"/>
                    <w:jc w:val="center"/>
                    <w:rPr>
                      <w:color w:val="002060"/>
                    </w:rPr>
                  </w:pPr>
                  <w:r w:rsidRPr="006C69F0">
                    <w:rPr>
                      <w:color w:val="002060"/>
                    </w:rPr>
                    <w:t>17 - 1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51F11E" w14:textId="77777777" w:rsidR="00797A36" w:rsidRPr="006C69F0" w:rsidRDefault="00797A36" w:rsidP="006C3352">
                  <w:pPr>
                    <w:pStyle w:val="rowtabella0"/>
                    <w:jc w:val="center"/>
                    <w:rPr>
                      <w:color w:val="002060"/>
                    </w:rPr>
                  </w:pPr>
                  <w:r w:rsidRPr="006C69F0">
                    <w:rPr>
                      <w:color w:val="002060"/>
                    </w:rPr>
                    <w:t> </w:t>
                  </w:r>
                </w:p>
              </w:tc>
            </w:tr>
            <w:tr w:rsidR="00797A36" w:rsidRPr="006C69F0" w14:paraId="5B44CEB7"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24190" w14:textId="77777777" w:rsidR="00797A36" w:rsidRPr="006C69F0" w:rsidRDefault="00797A36" w:rsidP="006C3352">
                  <w:pPr>
                    <w:pStyle w:val="rowtabella0"/>
                    <w:rPr>
                      <w:color w:val="002060"/>
                    </w:rPr>
                  </w:pPr>
                  <w:r w:rsidRPr="006C69F0">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00A8" w14:textId="77777777" w:rsidR="00797A36" w:rsidRPr="006C69F0" w:rsidRDefault="00797A36" w:rsidP="006C3352">
                  <w:pPr>
                    <w:pStyle w:val="rowtabella0"/>
                    <w:rPr>
                      <w:color w:val="002060"/>
                    </w:rPr>
                  </w:pPr>
                  <w:r w:rsidRPr="006C69F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83AF2" w14:textId="77777777" w:rsidR="00797A36" w:rsidRPr="006C69F0" w:rsidRDefault="00797A36" w:rsidP="006C3352">
                  <w:pPr>
                    <w:pStyle w:val="rowtabella0"/>
                    <w:jc w:val="center"/>
                    <w:rPr>
                      <w:color w:val="002060"/>
                    </w:rPr>
                  </w:pPr>
                  <w:r w:rsidRPr="006C69F0">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A30F5" w14:textId="77777777" w:rsidR="00797A36" w:rsidRPr="006C69F0" w:rsidRDefault="00797A36" w:rsidP="006C3352">
                  <w:pPr>
                    <w:pStyle w:val="rowtabella0"/>
                    <w:jc w:val="center"/>
                    <w:rPr>
                      <w:color w:val="002060"/>
                    </w:rPr>
                  </w:pPr>
                  <w:r w:rsidRPr="006C69F0">
                    <w:rPr>
                      <w:color w:val="002060"/>
                    </w:rPr>
                    <w:t> </w:t>
                  </w:r>
                </w:p>
              </w:tc>
            </w:tr>
            <w:tr w:rsidR="00797A36" w:rsidRPr="006C69F0" w14:paraId="1BC6F59E"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79BB26A8" w14:textId="77777777" w:rsidR="00797A36" w:rsidRPr="006C69F0" w:rsidRDefault="00797A36" w:rsidP="006C3352">
                  <w:pPr>
                    <w:pStyle w:val="rowtabella0"/>
                    <w:rPr>
                      <w:color w:val="002060"/>
                    </w:rPr>
                  </w:pPr>
                  <w:r w:rsidRPr="006C69F0">
                    <w:rPr>
                      <w:color w:val="002060"/>
                    </w:rPr>
                    <w:t>(1) - disputata il 20/11/2022</w:t>
                  </w:r>
                </w:p>
              </w:tc>
            </w:tr>
          </w:tbl>
          <w:p w14:paraId="3AC9682B" w14:textId="77777777" w:rsidR="00797A36" w:rsidRPr="006C69F0" w:rsidRDefault="00797A36" w:rsidP="006C3352">
            <w:pPr>
              <w:rPr>
                <w:color w:val="002060"/>
              </w:rPr>
            </w:pPr>
          </w:p>
        </w:tc>
      </w:tr>
    </w:tbl>
    <w:p w14:paraId="406F8491" w14:textId="77777777" w:rsidR="00797A36" w:rsidRPr="006C69F0" w:rsidRDefault="00797A36" w:rsidP="00797A36">
      <w:pPr>
        <w:pStyle w:val="breakline"/>
        <w:rPr>
          <w:rFonts w:eastAsiaTheme="minorEastAsia"/>
          <w:color w:val="002060"/>
        </w:rPr>
      </w:pPr>
    </w:p>
    <w:p w14:paraId="113D7603" w14:textId="77777777" w:rsidR="00797A36" w:rsidRPr="006C69F0" w:rsidRDefault="00797A36" w:rsidP="00797A36">
      <w:pPr>
        <w:pStyle w:val="breakline"/>
        <w:rPr>
          <w:color w:val="002060"/>
        </w:rPr>
      </w:pPr>
    </w:p>
    <w:p w14:paraId="7DE50191" w14:textId="77777777" w:rsidR="00797A36" w:rsidRPr="006C69F0" w:rsidRDefault="00797A36" w:rsidP="00797A36">
      <w:pPr>
        <w:pStyle w:val="titoloprinc0"/>
        <w:rPr>
          <w:color w:val="002060"/>
        </w:rPr>
      </w:pPr>
      <w:r w:rsidRPr="006C69F0">
        <w:rPr>
          <w:color w:val="002060"/>
        </w:rPr>
        <w:t>GIUDICE SPORTIVO</w:t>
      </w:r>
    </w:p>
    <w:p w14:paraId="557A0585"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4532A43F" w14:textId="77777777" w:rsidR="00797A36" w:rsidRPr="006C69F0" w:rsidRDefault="00797A36" w:rsidP="00797A36">
      <w:pPr>
        <w:pStyle w:val="titolo10"/>
        <w:rPr>
          <w:color w:val="002060"/>
        </w:rPr>
      </w:pPr>
      <w:r w:rsidRPr="006C69F0">
        <w:rPr>
          <w:color w:val="002060"/>
        </w:rPr>
        <w:t xml:space="preserve">GARE DEL 8/11/2022 </w:t>
      </w:r>
    </w:p>
    <w:p w14:paraId="42D3D210" w14:textId="77777777" w:rsidR="00797A36" w:rsidRPr="006C69F0" w:rsidRDefault="00797A36" w:rsidP="00797A36">
      <w:pPr>
        <w:pStyle w:val="titolo60"/>
        <w:rPr>
          <w:color w:val="002060"/>
        </w:rPr>
      </w:pPr>
      <w:r w:rsidRPr="006C69F0">
        <w:rPr>
          <w:color w:val="002060"/>
        </w:rPr>
        <w:t xml:space="preserve">DECISIONI DEL GIUDICE SPORTIVO </w:t>
      </w:r>
    </w:p>
    <w:p w14:paraId="532E8D19"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gara del 8/11/2022 ITALSERVICE C5 - AUDAX 1970 S.ANGELO </w:t>
      </w:r>
      <w:r w:rsidRPr="006C69F0">
        <w:rPr>
          <w:color w:val="002060"/>
        </w:rPr>
        <w:br/>
        <w:t>A scioglimento della riserva di cui al CU 44 C/5 del 10.11.2022, esaminato il ricorso introitato dalla società SSDARL ITALSERVICE C5, relativo alla gara SSDARL ITALSERVICE C5 vs ASD AUDAX 1970 SANT'</w:t>
      </w:r>
      <w:proofErr w:type="spellStart"/>
      <w:r w:rsidRPr="006C69F0">
        <w:rPr>
          <w:color w:val="002060"/>
        </w:rPr>
        <w:t>ANGELOdel</w:t>
      </w:r>
      <w:proofErr w:type="spellEnd"/>
      <w:r w:rsidRPr="006C69F0">
        <w:rPr>
          <w:color w:val="002060"/>
        </w:rPr>
        <w:t xml:space="preserve"> 8.11.2022, con il quale la stessa ricorre per presunta irregolarità relativa all'età del giocatore n. 4 DEL CONTE LUCA (società ASD AUDAX 1970 SANT'ANGELO). </w:t>
      </w:r>
    </w:p>
    <w:p w14:paraId="3BE7D764" w14:textId="77777777" w:rsidR="00797A36" w:rsidRPr="006C69F0" w:rsidRDefault="00797A36" w:rsidP="00797A36">
      <w:pPr>
        <w:pStyle w:val="diffida"/>
        <w:spacing w:before="80" w:beforeAutospacing="0" w:after="40" w:afterAutospacing="0"/>
        <w:jc w:val="left"/>
        <w:rPr>
          <w:color w:val="002060"/>
        </w:rPr>
      </w:pPr>
      <w:r w:rsidRPr="006C69F0">
        <w:rPr>
          <w:color w:val="002060"/>
        </w:rPr>
        <w:t>Esperiti i dovuti accertamenti è emerso che il summenzionato calciatore, nato il 08.10.2009, non abbia ancora compiuto il 14esimo anno di età, pertanto ha partecipato alla gara contravvenendo quanto previsto dal regolamento in vigore per la stagione sportiva in corso, il quale prevede che possano prendere parte alla gara i calciatori che</w:t>
      </w:r>
      <w:r>
        <w:rPr>
          <w:color w:val="002060"/>
        </w:rPr>
        <w:t xml:space="preserve"> </w:t>
      </w:r>
      <w:r w:rsidRPr="006C69F0">
        <w:rPr>
          <w:color w:val="002060"/>
        </w:rPr>
        <w:t xml:space="preserve">anteriormente al primo gennaio dell'anno in cui ha inizio la stagione sportiva abbiano compiuto anagraficamente il 14esimo anno di età (ovvero nati nel 2006). </w:t>
      </w:r>
    </w:p>
    <w:p w14:paraId="483EF2F7" w14:textId="77777777" w:rsidR="00797A36" w:rsidRDefault="00797A36" w:rsidP="00797A36">
      <w:pPr>
        <w:pStyle w:val="diffida"/>
        <w:spacing w:before="80" w:beforeAutospacing="0" w:after="40" w:afterAutospacing="0"/>
        <w:jc w:val="center"/>
        <w:rPr>
          <w:color w:val="002060"/>
        </w:rPr>
      </w:pPr>
      <w:r w:rsidRPr="006C69F0">
        <w:rPr>
          <w:color w:val="002060"/>
        </w:rPr>
        <w:t>PQM Si decide:</w:t>
      </w:r>
    </w:p>
    <w:p w14:paraId="31FBCD31" w14:textId="77777777" w:rsidR="00797A36" w:rsidRDefault="00797A36" w:rsidP="00797A36">
      <w:pPr>
        <w:pStyle w:val="diffida"/>
        <w:spacing w:before="80" w:beforeAutospacing="0" w:after="40" w:afterAutospacing="0"/>
        <w:jc w:val="left"/>
        <w:rPr>
          <w:color w:val="002060"/>
        </w:rPr>
      </w:pPr>
      <w:r w:rsidRPr="006C69F0">
        <w:rPr>
          <w:color w:val="002060"/>
        </w:rPr>
        <w:t xml:space="preserve">- di accogliere il ricorso restituendo il relativo contributo; </w:t>
      </w:r>
    </w:p>
    <w:p w14:paraId="23FB9403" w14:textId="77777777" w:rsidR="00797A36" w:rsidRDefault="00797A36" w:rsidP="00797A36">
      <w:pPr>
        <w:pStyle w:val="diffida"/>
        <w:spacing w:before="80" w:beforeAutospacing="0" w:after="40" w:afterAutospacing="0"/>
        <w:jc w:val="left"/>
        <w:rPr>
          <w:color w:val="002060"/>
        </w:rPr>
      </w:pPr>
      <w:r w:rsidRPr="006C69F0">
        <w:rPr>
          <w:color w:val="002060"/>
        </w:rPr>
        <w:t xml:space="preserve">- di sanzionare la Società ASD AUDAX 1970 SANT'ANGELO, con la punizione sportiva della perdita della gara con il risultato di ASD AUDAX 1970 SANT'ANGELO 0 - SSDARL ITALSERVICE C5 6; </w:t>
      </w:r>
    </w:p>
    <w:p w14:paraId="056A0E4F"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 di sanzionare il dirigente accompagnatore della società ASD AUDAX 1970 SANT'ANGELO, Sig. Tarsi Tiziano sino al 07.12.2022 </w:t>
      </w:r>
    </w:p>
    <w:p w14:paraId="50B3B0A9" w14:textId="77777777" w:rsidR="00797A36" w:rsidRPr="006C69F0" w:rsidRDefault="00797A36" w:rsidP="00797A36">
      <w:pPr>
        <w:pStyle w:val="titolo7a"/>
        <w:rPr>
          <w:color w:val="002060"/>
        </w:rPr>
      </w:pPr>
      <w:r w:rsidRPr="006C69F0">
        <w:rPr>
          <w:color w:val="002060"/>
        </w:rPr>
        <w:t xml:space="preserve">PROVVEDIMENTI DISCIPLINARI </w:t>
      </w:r>
    </w:p>
    <w:p w14:paraId="188D1392"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77348926" w14:textId="77777777" w:rsidR="00797A36" w:rsidRPr="006C69F0" w:rsidRDefault="00797A36" w:rsidP="00797A36">
      <w:pPr>
        <w:pStyle w:val="titolo30"/>
        <w:rPr>
          <w:color w:val="002060"/>
        </w:rPr>
      </w:pPr>
      <w:r w:rsidRPr="006C69F0">
        <w:rPr>
          <w:color w:val="002060"/>
        </w:rPr>
        <w:t xml:space="preserve">SOCIETA' </w:t>
      </w:r>
    </w:p>
    <w:p w14:paraId="357E7117" w14:textId="77777777" w:rsidR="00797A36" w:rsidRPr="006C69F0" w:rsidRDefault="00797A36" w:rsidP="00797A36">
      <w:pPr>
        <w:pStyle w:val="titolo20"/>
        <w:rPr>
          <w:color w:val="002060"/>
        </w:rPr>
      </w:pPr>
      <w:r w:rsidRPr="006C69F0">
        <w:rPr>
          <w:color w:val="002060"/>
        </w:rPr>
        <w:t xml:space="preserve">PERDITA DELLA GARA: </w:t>
      </w:r>
    </w:p>
    <w:p w14:paraId="4EC5439D" w14:textId="77777777" w:rsidR="00797A36" w:rsidRPr="006C69F0" w:rsidRDefault="00797A36" w:rsidP="00797A36">
      <w:pPr>
        <w:pStyle w:val="diffida"/>
        <w:spacing w:before="80" w:beforeAutospacing="0" w:after="40" w:afterAutospacing="0"/>
        <w:jc w:val="left"/>
        <w:rPr>
          <w:color w:val="002060"/>
        </w:rPr>
      </w:pPr>
      <w:r w:rsidRPr="006C69F0">
        <w:rPr>
          <w:color w:val="002060"/>
        </w:rPr>
        <w:t xml:space="preserve">AUDAX 1970 S.ANGELO </w:t>
      </w:r>
      <w:r w:rsidRPr="006C69F0">
        <w:rPr>
          <w:color w:val="002060"/>
        </w:rPr>
        <w:br/>
        <w:t xml:space="preserve">vedi delibera </w:t>
      </w:r>
    </w:p>
    <w:p w14:paraId="00BFCA16" w14:textId="77777777" w:rsidR="00797A36" w:rsidRPr="006C69F0" w:rsidRDefault="00797A36" w:rsidP="00797A36">
      <w:pPr>
        <w:pStyle w:val="titolo30"/>
        <w:rPr>
          <w:color w:val="002060"/>
        </w:rPr>
      </w:pPr>
      <w:r w:rsidRPr="006C69F0">
        <w:rPr>
          <w:color w:val="002060"/>
        </w:rPr>
        <w:t xml:space="preserve">DIRIGENTI </w:t>
      </w:r>
    </w:p>
    <w:p w14:paraId="58B85E9F" w14:textId="77777777" w:rsidR="00797A36" w:rsidRPr="006C69F0" w:rsidRDefault="00797A36" w:rsidP="00797A36">
      <w:pPr>
        <w:pStyle w:val="titolo20"/>
        <w:rPr>
          <w:color w:val="002060"/>
        </w:rPr>
      </w:pPr>
      <w:r w:rsidRPr="006C69F0">
        <w:rPr>
          <w:color w:val="002060"/>
        </w:rPr>
        <w:lastRenderedPageBreak/>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196A3E8E" w14:textId="77777777" w:rsidTr="006C3352">
        <w:tc>
          <w:tcPr>
            <w:tcW w:w="2200" w:type="dxa"/>
            <w:tcMar>
              <w:top w:w="20" w:type="dxa"/>
              <w:left w:w="20" w:type="dxa"/>
              <w:bottom w:w="20" w:type="dxa"/>
              <w:right w:w="20" w:type="dxa"/>
            </w:tcMar>
            <w:vAlign w:val="center"/>
            <w:hideMark/>
          </w:tcPr>
          <w:p w14:paraId="3412CF2F" w14:textId="77777777" w:rsidR="00797A36" w:rsidRPr="006C69F0" w:rsidRDefault="00797A36" w:rsidP="006C3352">
            <w:pPr>
              <w:pStyle w:val="movimento"/>
              <w:rPr>
                <w:color w:val="002060"/>
              </w:rPr>
            </w:pPr>
            <w:r w:rsidRPr="006C69F0">
              <w:rPr>
                <w:color w:val="002060"/>
              </w:rPr>
              <w:t>TARSI TIZIANO</w:t>
            </w:r>
          </w:p>
        </w:tc>
        <w:tc>
          <w:tcPr>
            <w:tcW w:w="2200" w:type="dxa"/>
            <w:tcMar>
              <w:top w:w="20" w:type="dxa"/>
              <w:left w:w="20" w:type="dxa"/>
              <w:bottom w:w="20" w:type="dxa"/>
              <w:right w:w="20" w:type="dxa"/>
            </w:tcMar>
            <w:vAlign w:val="center"/>
            <w:hideMark/>
          </w:tcPr>
          <w:p w14:paraId="50A2FFB6" w14:textId="77777777" w:rsidR="00797A36" w:rsidRPr="006C69F0" w:rsidRDefault="00797A36" w:rsidP="006C3352">
            <w:pPr>
              <w:pStyle w:val="movimento2"/>
              <w:rPr>
                <w:color w:val="002060"/>
              </w:rPr>
            </w:pPr>
            <w:r w:rsidRPr="006C69F0">
              <w:rPr>
                <w:color w:val="002060"/>
              </w:rPr>
              <w:t xml:space="preserve">(AUDAX 1970 S.ANGELO) </w:t>
            </w:r>
          </w:p>
        </w:tc>
        <w:tc>
          <w:tcPr>
            <w:tcW w:w="800" w:type="dxa"/>
            <w:tcMar>
              <w:top w:w="20" w:type="dxa"/>
              <w:left w:w="20" w:type="dxa"/>
              <w:bottom w:w="20" w:type="dxa"/>
              <w:right w:w="20" w:type="dxa"/>
            </w:tcMar>
            <w:vAlign w:val="center"/>
            <w:hideMark/>
          </w:tcPr>
          <w:p w14:paraId="1838C774"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5487AE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8A051AD" w14:textId="77777777" w:rsidR="00797A36" w:rsidRPr="006C69F0" w:rsidRDefault="00797A36" w:rsidP="006C3352">
            <w:pPr>
              <w:pStyle w:val="movimento2"/>
              <w:rPr>
                <w:color w:val="002060"/>
              </w:rPr>
            </w:pPr>
            <w:r w:rsidRPr="006C69F0">
              <w:rPr>
                <w:color w:val="002060"/>
              </w:rPr>
              <w:t> </w:t>
            </w:r>
          </w:p>
        </w:tc>
      </w:tr>
    </w:tbl>
    <w:p w14:paraId="1BEE85DC" w14:textId="77777777" w:rsidR="00797A36" w:rsidRPr="006C69F0" w:rsidRDefault="00797A36" w:rsidP="00797A36">
      <w:pPr>
        <w:pStyle w:val="diffida"/>
        <w:spacing w:before="80" w:beforeAutospacing="0" w:after="40" w:afterAutospacing="0"/>
        <w:jc w:val="left"/>
        <w:rPr>
          <w:rFonts w:eastAsiaTheme="minorEastAsia"/>
          <w:color w:val="002060"/>
        </w:rPr>
      </w:pPr>
      <w:r w:rsidRPr="006C69F0">
        <w:rPr>
          <w:color w:val="002060"/>
        </w:rPr>
        <w:t xml:space="preserve">vedi delibera </w:t>
      </w:r>
    </w:p>
    <w:p w14:paraId="28920C36" w14:textId="77777777" w:rsidR="00797A36" w:rsidRPr="006C69F0" w:rsidRDefault="00797A36" w:rsidP="00797A36">
      <w:pPr>
        <w:pStyle w:val="titolo10"/>
        <w:rPr>
          <w:color w:val="002060"/>
        </w:rPr>
      </w:pPr>
      <w:r w:rsidRPr="006C69F0">
        <w:rPr>
          <w:color w:val="002060"/>
        </w:rPr>
        <w:t xml:space="preserve">GARE DEL 19/11/2022 </w:t>
      </w:r>
    </w:p>
    <w:p w14:paraId="05EB2B71" w14:textId="77777777" w:rsidR="00797A36" w:rsidRPr="006C69F0" w:rsidRDefault="00797A36" w:rsidP="00797A36">
      <w:pPr>
        <w:pStyle w:val="titolo7a"/>
        <w:rPr>
          <w:color w:val="002060"/>
        </w:rPr>
      </w:pPr>
      <w:r w:rsidRPr="006C69F0">
        <w:rPr>
          <w:color w:val="002060"/>
        </w:rPr>
        <w:t xml:space="preserve">PROVVEDIMENTI DISCIPLINARI </w:t>
      </w:r>
    </w:p>
    <w:p w14:paraId="29EE4DE4"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362EF461" w14:textId="77777777" w:rsidR="00797A36" w:rsidRPr="006C69F0" w:rsidRDefault="00797A36" w:rsidP="00797A36">
      <w:pPr>
        <w:pStyle w:val="titolo30"/>
        <w:rPr>
          <w:color w:val="002060"/>
        </w:rPr>
      </w:pPr>
      <w:r w:rsidRPr="006C69F0">
        <w:rPr>
          <w:color w:val="002060"/>
        </w:rPr>
        <w:t xml:space="preserve">CALCIATORI ESPULSI </w:t>
      </w:r>
    </w:p>
    <w:p w14:paraId="4261EAD4" w14:textId="77777777" w:rsidR="00797A36" w:rsidRPr="006C69F0" w:rsidRDefault="00797A36" w:rsidP="00797A36">
      <w:pPr>
        <w:pStyle w:val="titolo20"/>
        <w:rPr>
          <w:color w:val="002060"/>
        </w:rPr>
      </w:pPr>
      <w:r w:rsidRPr="006C69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8FAFEF8" w14:textId="77777777" w:rsidTr="006C3352">
        <w:tc>
          <w:tcPr>
            <w:tcW w:w="2200" w:type="dxa"/>
            <w:tcMar>
              <w:top w:w="20" w:type="dxa"/>
              <w:left w:w="20" w:type="dxa"/>
              <w:bottom w:w="20" w:type="dxa"/>
              <w:right w:w="20" w:type="dxa"/>
            </w:tcMar>
            <w:vAlign w:val="center"/>
            <w:hideMark/>
          </w:tcPr>
          <w:p w14:paraId="417AACB2" w14:textId="77777777" w:rsidR="00797A36" w:rsidRPr="006C69F0" w:rsidRDefault="00797A36" w:rsidP="006C3352">
            <w:pPr>
              <w:pStyle w:val="movimento"/>
              <w:rPr>
                <w:color w:val="002060"/>
              </w:rPr>
            </w:pPr>
            <w:r w:rsidRPr="006C69F0">
              <w:rPr>
                <w:color w:val="002060"/>
              </w:rPr>
              <w:t>AURELI THOMAS</w:t>
            </w:r>
          </w:p>
        </w:tc>
        <w:tc>
          <w:tcPr>
            <w:tcW w:w="2200" w:type="dxa"/>
            <w:tcMar>
              <w:top w:w="20" w:type="dxa"/>
              <w:left w:w="20" w:type="dxa"/>
              <w:bottom w:w="20" w:type="dxa"/>
              <w:right w:w="20" w:type="dxa"/>
            </w:tcMar>
            <w:vAlign w:val="center"/>
            <w:hideMark/>
          </w:tcPr>
          <w:p w14:paraId="1A3FEECD" w14:textId="77777777" w:rsidR="00797A36" w:rsidRPr="006C69F0" w:rsidRDefault="00797A36" w:rsidP="006C3352">
            <w:pPr>
              <w:pStyle w:val="movimento2"/>
              <w:rPr>
                <w:color w:val="002060"/>
              </w:rPr>
            </w:pPr>
            <w:r w:rsidRPr="006C69F0">
              <w:rPr>
                <w:color w:val="002060"/>
              </w:rPr>
              <w:t xml:space="preserve">(FFJ CALCIO A 5) </w:t>
            </w:r>
          </w:p>
        </w:tc>
        <w:tc>
          <w:tcPr>
            <w:tcW w:w="800" w:type="dxa"/>
            <w:tcMar>
              <w:top w:w="20" w:type="dxa"/>
              <w:left w:w="20" w:type="dxa"/>
              <w:bottom w:w="20" w:type="dxa"/>
              <w:right w:w="20" w:type="dxa"/>
            </w:tcMar>
            <w:vAlign w:val="center"/>
            <w:hideMark/>
          </w:tcPr>
          <w:p w14:paraId="21B8E28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CD7F7EA"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144EAACC" w14:textId="77777777" w:rsidR="00797A36" w:rsidRPr="006C69F0" w:rsidRDefault="00797A36" w:rsidP="006C3352">
            <w:pPr>
              <w:pStyle w:val="movimento2"/>
              <w:rPr>
                <w:color w:val="002060"/>
              </w:rPr>
            </w:pPr>
            <w:r w:rsidRPr="006C69F0">
              <w:rPr>
                <w:color w:val="002060"/>
              </w:rPr>
              <w:t> </w:t>
            </w:r>
          </w:p>
        </w:tc>
      </w:tr>
    </w:tbl>
    <w:p w14:paraId="40144609" w14:textId="77777777" w:rsidR="00797A36" w:rsidRPr="006C69F0" w:rsidRDefault="00797A36" w:rsidP="00797A36">
      <w:pPr>
        <w:pStyle w:val="titolo30"/>
        <w:rPr>
          <w:rFonts w:eastAsiaTheme="minorEastAsia"/>
          <w:color w:val="002060"/>
        </w:rPr>
      </w:pPr>
      <w:r w:rsidRPr="006C69F0">
        <w:rPr>
          <w:color w:val="002060"/>
        </w:rPr>
        <w:t xml:space="preserve">CALCIATORI NON ESPULSI </w:t>
      </w:r>
    </w:p>
    <w:p w14:paraId="64CFAE38"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5DBBDF02" w14:textId="77777777" w:rsidTr="006C3352">
        <w:tc>
          <w:tcPr>
            <w:tcW w:w="2200" w:type="dxa"/>
            <w:tcMar>
              <w:top w:w="20" w:type="dxa"/>
              <w:left w:w="20" w:type="dxa"/>
              <w:bottom w:w="20" w:type="dxa"/>
              <w:right w:w="20" w:type="dxa"/>
            </w:tcMar>
            <w:vAlign w:val="center"/>
            <w:hideMark/>
          </w:tcPr>
          <w:p w14:paraId="0E5B8A37" w14:textId="77777777" w:rsidR="00797A36" w:rsidRPr="006C69F0" w:rsidRDefault="00797A36" w:rsidP="006C3352">
            <w:pPr>
              <w:pStyle w:val="movimento"/>
              <w:rPr>
                <w:color w:val="002060"/>
              </w:rPr>
            </w:pPr>
            <w:r w:rsidRPr="006C69F0">
              <w:rPr>
                <w:color w:val="002060"/>
              </w:rPr>
              <w:t>BELLESI SAMUELE</w:t>
            </w:r>
          </w:p>
        </w:tc>
        <w:tc>
          <w:tcPr>
            <w:tcW w:w="2200" w:type="dxa"/>
            <w:tcMar>
              <w:top w:w="20" w:type="dxa"/>
              <w:left w:w="20" w:type="dxa"/>
              <w:bottom w:w="20" w:type="dxa"/>
              <w:right w:w="20" w:type="dxa"/>
            </w:tcMar>
            <w:vAlign w:val="center"/>
            <w:hideMark/>
          </w:tcPr>
          <w:p w14:paraId="68D21AB9" w14:textId="77777777" w:rsidR="00797A36" w:rsidRPr="006C69F0" w:rsidRDefault="00797A36" w:rsidP="006C3352">
            <w:pPr>
              <w:pStyle w:val="movimento2"/>
              <w:rPr>
                <w:color w:val="002060"/>
              </w:rPr>
            </w:pPr>
            <w:r w:rsidRPr="006C69F0">
              <w:rPr>
                <w:color w:val="002060"/>
              </w:rPr>
              <w:t xml:space="preserve">(FIGHT BULLS CORRIDONIA) </w:t>
            </w:r>
          </w:p>
        </w:tc>
        <w:tc>
          <w:tcPr>
            <w:tcW w:w="800" w:type="dxa"/>
            <w:tcMar>
              <w:top w:w="20" w:type="dxa"/>
              <w:left w:w="20" w:type="dxa"/>
              <w:bottom w:w="20" w:type="dxa"/>
              <w:right w:w="20" w:type="dxa"/>
            </w:tcMar>
            <w:vAlign w:val="center"/>
            <w:hideMark/>
          </w:tcPr>
          <w:p w14:paraId="5F5814A1"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11C5421" w14:textId="77777777" w:rsidR="00797A36" w:rsidRPr="006C69F0" w:rsidRDefault="00797A36" w:rsidP="006C3352">
            <w:pPr>
              <w:pStyle w:val="movimento"/>
              <w:rPr>
                <w:color w:val="002060"/>
              </w:rPr>
            </w:pPr>
            <w:r w:rsidRPr="006C69F0">
              <w:rPr>
                <w:color w:val="002060"/>
              </w:rPr>
              <w:t>TESEI LORENZO</w:t>
            </w:r>
          </w:p>
        </w:tc>
        <w:tc>
          <w:tcPr>
            <w:tcW w:w="2200" w:type="dxa"/>
            <w:tcMar>
              <w:top w:w="20" w:type="dxa"/>
              <w:left w:w="20" w:type="dxa"/>
              <w:bottom w:w="20" w:type="dxa"/>
              <w:right w:w="20" w:type="dxa"/>
            </w:tcMar>
            <w:vAlign w:val="center"/>
            <w:hideMark/>
          </w:tcPr>
          <w:p w14:paraId="46D4688E" w14:textId="77777777" w:rsidR="00797A36" w:rsidRPr="006C69F0" w:rsidRDefault="00797A36" w:rsidP="006C3352">
            <w:pPr>
              <w:pStyle w:val="movimento2"/>
              <w:rPr>
                <w:color w:val="002060"/>
              </w:rPr>
            </w:pPr>
            <w:r w:rsidRPr="006C69F0">
              <w:rPr>
                <w:color w:val="002060"/>
              </w:rPr>
              <w:t xml:space="preserve">(FIGHT BULLS CORRIDONIA) </w:t>
            </w:r>
          </w:p>
        </w:tc>
      </w:tr>
    </w:tbl>
    <w:p w14:paraId="0B673E40" w14:textId="77777777" w:rsidR="00797A36" w:rsidRPr="006C69F0" w:rsidRDefault="00797A36" w:rsidP="00797A36">
      <w:pPr>
        <w:pStyle w:val="titolo10"/>
        <w:rPr>
          <w:rFonts w:eastAsiaTheme="minorEastAsia"/>
          <w:color w:val="002060"/>
        </w:rPr>
      </w:pPr>
      <w:r w:rsidRPr="006C69F0">
        <w:rPr>
          <w:color w:val="002060"/>
        </w:rPr>
        <w:t xml:space="preserve">GARE DEL 20/11/2022 </w:t>
      </w:r>
    </w:p>
    <w:p w14:paraId="12CBCDA8" w14:textId="77777777" w:rsidR="00797A36" w:rsidRPr="006C69F0" w:rsidRDefault="00797A36" w:rsidP="00797A36">
      <w:pPr>
        <w:pStyle w:val="titolo7a"/>
        <w:rPr>
          <w:color w:val="002060"/>
        </w:rPr>
      </w:pPr>
      <w:r w:rsidRPr="006C69F0">
        <w:rPr>
          <w:color w:val="002060"/>
        </w:rPr>
        <w:t xml:space="preserve">PROVVEDIMENTI DISCIPLINARI </w:t>
      </w:r>
    </w:p>
    <w:p w14:paraId="2F9D668C"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4473CB65" w14:textId="77777777" w:rsidR="00797A36" w:rsidRPr="006C69F0" w:rsidRDefault="00797A36" w:rsidP="00797A36">
      <w:pPr>
        <w:pStyle w:val="titolo30"/>
        <w:rPr>
          <w:color w:val="002060"/>
        </w:rPr>
      </w:pPr>
      <w:r w:rsidRPr="006C69F0">
        <w:rPr>
          <w:color w:val="002060"/>
        </w:rPr>
        <w:t xml:space="preserve">CALCIATORI NON ESPULSI </w:t>
      </w:r>
    </w:p>
    <w:p w14:paraId="294EC6EC" w14:textId="77777777" w:rsidR="00797A36" w:rsidRPr="006C69F0" w:rsidRDefault="00797A36" w:rsidP="00797A36">
      <w:pPr>
        <w:pStyle w:val="titolo20"/>
        <w:rPr>
          <w:color w:val="002060"/>
        </w:rPr>
      </w:pPr>
      <w:r w:rsidRPr="006C69F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0EDBF028" w14:textId="77777777" w:rsidTr="006C3352">
        <w:tc>
          <w:tcPr>
            <w:tcW w:w="2200" w:type="dxa"/>
            <w:tcMar>
              <w:top w:w="20" w:type="dxa"/>
              <w:left w:w="20" w:type="dxa"/>
              <w:bottom w:w="20" w:type="dxa"/>
              <w:right w:w="20" w:type="dxa"/>
            </w:tcMar>
            <w:vAlign w:val="center"/>
            <w:hideMark/>
          </w:tcPr>
          <w:p w14:paraId="4E320E6C" w14:textId="77777777" w:rsidR="00797A36" w:rsidRPr="006C69F0" w:rsidRDefault="00797A36" w:rsidP="006C3352">
            <w:pPr>
              <w:pStyle w:val="movimento"/>
              <w:rPr>
                <w:color w:val="002060"/>
              </w:rPr>
            </w:pPr>
            <w:r w:rsidRPr="006C69F0">
              <w:rPr>
                <w:color w:val="002060"/>
              </w:rPr>
              <w:t>MAGGI MARTINO</w:t>
            </w:r>
          </w:p>
        </w:tc>
        <w:tc>
          <w:tcPr>
            <w:tcW w:w="2200" w:type="dxa"/>
            <w:tcMar>
              <w:top w:w="20" w:type="dxa"/>
              <w:left w:w="20" w:type="dxa"/>
              <w:bottom w:w="20" w:type="dxa"/>
              <w:right w:w="20" w:type="dxa"/>
            </w:tcMar>
            <w:vAlign w:val="center"/>
            <w:hideMark/>
          </w:tcPr>
          <w:p w14:paraId="71601208" w14:textId="77777777" w:rsidR="00797A36" w:rsidRPr="006C69F0" w:rsidRDefault="00797A36" w:rsidP="006C3352">
            <w:pPr>
              <w:pStyle w:val="movimento2"/>
              <w:rPr>
                <w:color w:val="002060"/>
              </w:rPr>
            </w:pPr>
            <w:r w:rsidRPr="006C69F0">
              <w:rPr>
                <w:color w:val="002060"/>
              </w:rPr>
              <w:t xml:space="preserve">(ACLI MANTOVANI CALCIO A 5) </w:t>
            </w:r>
          </w:p>
        </w:tc>
        <w:tc>
          <w:tcPr>
            <w:tcW w:w="800" w:type="dxa"/>
            <w:tcMar>
              <w:top w:w="20" w:type="dxa"/>
              <w:left w:w="20" w:type="dxa"/>
              <w:bottom w:w="20" w:type="dxa"/>
              <w:right w:w="20" w:type="dxa"/>
            </w:tcMar>
            <w:vAlign w:val="center"/>
            <w:hideMark/>
          </w:tcPr>
          <w:p w14:paraId="0DA0C415"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B8F00D0"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681F2BB0" w14:textId="77777777" w:rsidR="00797A36" w:rsidRPr="006C69F0" w:rsidRDefault="00797A36" w:rsidP="006C3352">
            <w:pPr>
              <w:pStyle w:val="movimento2"/>
              <w:rPr>
                <w:color w:val="002060"/>
              </w:rPr>
            </w:pPr>
            <w:r w:rsidRPr="006C69F0">
              <w:rPr>
                <w:color w:val="002060"/>
              </w:rPr>
              <w:t> </w:t>
            </w:r>
          </w:p>
        </w:tc>
      </w:tr>
    </w:tbl>
    <w:p w14:paraId="2698F39E" w14:textId="77777777" w:rsidR="00797A36" w:rsidRPr="006C69F0" w:rsidRDefault="00797A36" w:rsidP="00797A36">
      <w:pPr>
        <w:pStyle w:val="titolo20"/>
        <w:rPr>
          <w:rFonts w:eastAsiaTheme="minorEastAsia"/>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277EDE7B" w14:textId="77777777" w:rsidTr="006C3352">
        <w:tc>
          <w:tcPr>
            <w:tcW w:w="2200" w:type="dxa"/>
            <w:tcMar>
              <w:top w:w="20" w:type="dxa"/>
              <w:left w:w="20" w:type="dxa"/>
              <w:bottom w:w="20" w:type="dxa"/>
              <w:right w:w="20" w:type="dxa"/>
            </w:tcMar>
            <w:vAlign w:val="center"/>
            <w:hideMark/>
          </w:tcPr>
          <w:p w14:paraId="54C6BA02" w14:textId="77777777" w:rsidR="00797A36" w:rsidRPr="006C69F0" w:rsidRDefault="00797A36" w:rsidP="006C3352">
            <w:pPr>
              <w:pStyle w:val="movimento"/>
              <w:rPr>
                <w:color w:val="002060"/>
              </w:rPr>
            </w:pPr>
            <w:r w:rsidRPr="006C69F0">
              <w:rPr>
                <w:color w:val="002060"/>
              </w:rPr>
              <w:t>CICOGNA LORENZO</w:t>
            </w:r>
          </w:p>
        </w:tc>
        <w:tc>
          <w:tcPr>
            <w:tcW w:w="2200" w:type="dxa"/>
            <w:tcMar>
              <w:top w:w="20" w:type="dxa"/>
              <w:left w:w="20" w:type="dxa"/>
              <w:bottom w:w="20" w:type="dxa"/>
              <w:right w:w="20" w:type="dxa"/>
            </w:tcMar>
            <w:vAlign w:val="center"/>
            <w:hideMark/>
          </w:tcPr>
          <w:p w14:paraId="66DAAEBF" w14:textId="77777777" w:rsidR="00797A36" w:rsidRPr="006C69F0" w:rsidRDefault="00797A36" w:rsidP="006C3352">
            <w:pPr>
              <w:pStyle w:val="movimento2"/>
              <w:rPr>
                <w:color w:val="002060"/>
              </w:rPr>
            </w:pPr>
            <w:r w:rsidRPr="006C69F0">
              <w:rPr>
                <w:color w:val="002060"/>
              </w:rPr>
              <w:t xml:space="preserve">(DAMIANI E GATTI ASCOLI) </w:t>
            </w:r>
          </w:p>
        </w:tc>
        <w:tc>
          <w:tcPr>
            <w:tcW w:w="800" w:type="dxa"/>
            <w:tcMar>
              <w:top w:w="20" w:type="dxa"/>
              <w:left w:w="20" w:type="dxa"/>
              <w:bottom w:w="20" w:type="dxa"/>
              <w:right w:w="20" w:type="dxa"/>
            </w:tcMar>
            <w:vAlign w:val="center"/>
            <w:hideMark/>
          </w:tcPr>
          <w:p w14:paraId="6E6ED54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CF9540C" w14:textId="77777777" w:rsidR="00797A36" w:rsidRPr="006C69F0" w:rsidRDefault="00797A36" w:rsidP="006C3352">
            <w:pPr>
              <w:pStyle w:val="movimento"/>
              <w:rPr>
                <w:color w:val="002060"/>
              </w:rPr>
            </w:pPr>
            <w:r w:rsidRPr="006C69F0">
              <w:rPr>
                <w:color w:val="002060"/>
              </w:rPr>
              <w:t>TASSI ANTONIO</w:t>
            </w:r>
          </w:p>
        </w:tc>
        <w:tc>
          <w:tcPr>
            <w:tcW w:w="2200" w:type="dxa"/>
            <w:tcMar>
              <w:top w:w="20" w:type="dxa"/>
              <w:left w:w="20" w:type="dxa"/>
              <w:bottom w:w="20" w:type="dxa"/>
              <w:right w:w="20" w:type="dxa"/>
            </w:tcMar>
            <w:vAlign w:val="center"/>
            <w:hideMark/>
          </w:tcPr>
          <w:p w14:paraId="741A1404" w14:textId="77777777" w:rsidR="00797A36" w:rsidRPr="006C69F0" w:rsidRDefault="00797A36" w:rsidP="006C3352">
            <w:pPr>
              <w:pStyle w:val="movimento2"/>
              <w:rPr>
                <w:color w:val="002060"/>
              </w:rPr>
            </w:pPr>
            <w:r w:rsidRPr="006C69F0">
              <w:rPr>
                <w:color w:val="002060"/>
              </w:rPr>
              <w:t xml:space="preserve">(DAMIANI E GATTI ASCOLI) </w:t>
            </w:r>
          </w:p>
        </w:tc>
      </w:tr>
    </w:tbl>
    <w:p w14:paraId="4929E66E" w14:textId="77777777" w:rsidR="00797A36" w:rsidRPr="006C69F0" w:rsidRDefault="00797A36" w:rsidP="00797A36">
      <w:pPr>
        <w:pStyle w:val="breakline"/>
        <w:rPr>
          <w:color w:val="002060"/>
        </w:rPr>
      </w:pPr>
    </w:p>
    <w:p w14:paraId="6779EA51"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4B1F15E5"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0297BE53" w14:textId="77777777" w:rsidR="00797A36" w:rsidRPr="006C69F0" w:rsidRDefault="00797A36" w:rsidP="00797A36">
      <w:pPr>
        <w:pStyle w:val="breakline"/>
        <w:rPr>
          <w:rFonts w:eastAsiaTheme="minorEastAsia"/>
          <w:color w:val="002060"/>
        </w:rPr>
      </w:pPr>
    </w:p>
    <w:p w14:paraId="126D183F" w14:textId="77777777" w:rsidR="00797A36" w:rsidRPr="006C69F0" w:rsidRDefault="00797A36" w:rsidP="00797A36">
      <w:pPr>
        <w:pStyle w:val="titoloprinc0"/>
        <w:rPr>
          <w:color w:val="002060"/>
        </w:rPr>
      </w:pPr>
      <w:r w:rsidRPr="006C69F0">
        <w:rPr>
          <w:color w:val="002060"/>
        </w:rPr>
        <w:t>CLASSIFICA</w:t>
      </w:r>
    </w:p>
    <w:p w14:paraId="7E47F52A" w14:textId="77777777" w:rsidR="00797A36" w:rsidRPr="006C69F0" w:rsidRDefault="00797A36" w:rsidP="00797A36">
      <w:pPr>
        <w:pStyle w:val="breakline"/>
        <w:rPr>
          <w:color w:val="002060"/>
        </w:rPr>
      </w:pPr>
    </w:p>
    <w:p w14:paraId="299539A8" w14:textId="77777777" w:rsidR="00797A36" w:rsidRPr="006C69F0" w:rsidRDefault="00797A36" w:rsidP="00797A36">
      <w:pPr>
        <w:pStyle w:val="breakline"/>
        <w:rPr>
          <w:color w:val="002060"/>
        </w:rPr>
      </w:pPr>
    </w:p>
    <w:p w14:paraId="5CD19D00"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4639E1A5"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0E0F7"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34703"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0B7D"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DAC99"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362E5"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A1AA"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7D2A0"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7EBC4"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C750C"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4C10" w14:textId="77777777" w:rsidR="00797A36" w:rsidRPr="006C69F0" w:rsidRDefault="00797A36" w:rsidP="006C3352">
            <w:pPr>
              <w:pStyle w:val="headertabella0"/>
              <w:rPr>
                <w:color w:val="002060"/>
              </w:rPr>
            </w:pPr>
            <w:r w:rsidRPr="006C69F0">
              <w:rPr>
                <w:color w:val="002060"/>
              </w:rPr>
              <w:t>PE</w:t>
            </w:r>
          </w:p>
        </w:tc>
      </w:tr>
      <w:tr w:rsidR="00797A36" w:rsidRPr="006C69F0" w14:paraId="0B0C5AC3"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25CFF" w14:textId="77777777" w:rsidR="00797A36" w:rsidRPr="006C69F0" w:rsidRDefault="00797A36" w:rsidP="006C3352">
            <w:pPr>
              <w:pStyle w:val="rowtabella0"/>
              <w:rPr>
                <w:color w:val="002060"/>
              </w:rPr>
            </w:pPr>
            <w:r w:rsidRPr="006C69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653F"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0E1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208F"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DB20"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37E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C4F3" w14:textId="77777777" w:rsidR="00797A36" w:rsidRPr="006C69F0" w:rsidRDefault="00797A36" w:rsidP="006C3352">
            <w:pPr>
              <w:pStyle w:val="rowtabella0"/>
              <w:jc w:val="center"/>
              <w:rPr>
                <w:color w:val="002060"/>
              </w:rPr>
            </w:pPr>
            <w:r w:rsidRPr="006C69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A048"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A353" w14:textId="77777777" w:rsidR="00797A36" w:rsidRPr="006C69F0" w:rsidRDefault="00797A36" w:rsidP="006C3352">
            <w:pPr>
              <w:pStyle w:val="rowtabella0"/>
              <w:jc w:val="center"/>
              <w:rPr>
                <w:color w:val="002060"/>
              </w:rPr>
            </w:pPr>
            <w:r w:rsidRPr="006C69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97B2" w14:textId="77777777" w:rsidR="00797A36" w:rsidRPr="006C69F0" w:rsidRDefault="00797A36" w:rsidP="006C3352">
            <w:pPr>
              <w:pStyle w:val="rowtabella0"/>
              <w:jc w:val="center"/>
              <w:rPr>
                <w:color w:val="002060"/>
              </w:rPr>
            </w:pPr>
            <w:r w:rsidRPr="006C69F0">
              <w:rPr>
                <w:color w:val="002060"/>
              </w:rPr>
              <w:t>0</w:t>
            </w:r>
          </w:p>
        </w:tc>
      </w:tr>
      <w:tr w:rsidR="00797A36" w:rsidRPr="006C69F0" w14:paraId="2E1870B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2AF2C" w14:textId="77777777" w:rsidR="00797A36" w:rsidRPr="006C69F0" w:rsidRDefault="00797A36" w:rsidP="006C3352">
            <w:pPr>
              <w:pStyle w:val="rowtabella0"/>
              <w:rPr>
                <w:color w:val="002060"/>
              </w:rPr>
            </w:pPr>
            <w:r w:rsidRPr="006C69F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1E00"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B8F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F8AD"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D9E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DFE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DC0E"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0811"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204F"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5003" w14:textId="77777777" w:rsidR="00797A36" w:rsidRPr="006C69F0" w:rsidRDefault="00797A36" w:rsidP="006C3352">
            <w:pPr>
              <w:pStyle w:val="rowtabella0"/>
              <w:jc w:val="center"/>
              <w:rPr>
                <w:color w:val="002060"/>
              </w:rPr>
            </w:pPr>
            <w:r w:rsidRPr="006C69F0">
              <w:rPr>
                <w:color w:val="002060"/>
              </w:rPr>
              <w:t>0</w:t>
            </w:r>
          </w:p>
        </w:tc>
      </w:tr>
      <w:tr w:rsidR="00797A36" w:rsidRPr="006C69F0" w14:paraId="406DE44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8C5FD" w14:textId="77777777" w:rsidR="00797A36" w:rsidRPr="006C69F0" w:rsidRDefault="00797A36" w:rsidP="006C3352">
            <w:pPr>
              <w:pStyle w:val="rowtabella0"/>
              <w:rPr>
                <w:color w:val="002060"/>
              </w:rPr>
            </w:pPr>
            <w:r w:rsidRPr="006C69F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6CE0"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B1D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E84A"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2E8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F47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6A00"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43A4"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A28D"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C900" w14:textId="77777777" w:rsidR="00797A36" w:rsidRPr="006C69F0" w:rsidRDefault="00797A36" w:rsidP="006C3352">
            <w:pPr>
              <w:pStyle w:val="rowtabella0"/>
              <w:jc w:val="center"/>
              <w:rPr>
                <w:color w:val="002060"/>
              </w:rPr>
            </w:pPr>
            <w:r w:rsidRPr="006C69F0">
              <w:rPr>
                <w:color w:val="002060"/>
              </w:rPr>
              <w:t>0</w:t>
            </w:r>
          </w:p>
        </w:tc>
      </w:tr>
      <w:tr w:rsidR="00797A36" w:rsidRPr="006C69F0" w14:paraId="7AB4AA9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C8656" w14:textId="77777777" w:rsidR="00797A36" w:rsidRPr="006C69F0" w:rsidRDefault="00797A36" w:rsidP="006C3352">
            <w:pPr>
              <w:pStyle w:val="rowtabella0"/>
              <w:rPr>
                <w:color w:val="002060"/>
              </w:rPr>
            </w:pPr>
            <w:r w:rsidRPr="006C69F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70B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6C9B"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273D"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1A1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B068"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6DA2"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B04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5D44"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E7A0" w14:textId="77777777" w:rsidR="00797A36" w:rsidRPr="006C69F0" w:rsidRDefault="00797A36" w:rsidP="006C3352">
            <w:pPr>
              <w:pStyle w:val="rowtabella0"/>
              <w:jc w:val="center"/>
              <w:rPr>
                <w:color w:val="002060"/>
              </w:rPr>
            </w:pPr>
            <w:r w:rsidRPr="006C69F0">
              <w:rPr>
                <w:color w:val="002060"/>
              </w:rPr>
              <w:t>0</w:t>
            </w:r>
          </w:p>
        </w:tc>
      </w:tr>
      <w:tr w:rsidR="00797A36" w:rsidRPr="006C69F0" w14:paraId="42C34F42"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0FE95" w14:textId="77777777" w:rsidR="00797A36" w:rsidRPr="006C69F0" w:rsidRDefault="00797A36" w:rsidP="006C3352">
            <w:pPr>
              <w:pStyle w:val="rowtabella0"/>
              <w:rPr>
                <w:color w:val="002060"/>
                <w:lang w:val="es-ES"/>
              </w:rPr>
            </w:pPr>
            <w:r w:rsidRPr="006C69F0">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55B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7703"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A4A0"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759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68DE"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D0E8"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4054"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ADA9"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E963" w14:textId="77777777" w:rsidR="00797A36" w:rsidRPr="006C69F0" w:rsidRDefault="00797A36" w:rsidP="006C3352">
            <w:pPr>
              <w:pStyle w:val="rowtabella0"/>
              <w:jc w:val="center"/>
              <w:rPr>
                <w:color w:val="002060"/>
              </w:rPr>
            </w:pPr>
            <w:r w:rsidRPr="006C69F0">
              <w:rPr>
                <w:color w:val="002060"/>
              </w:rPr>
              <w:t>0</w:t>
            </w:r>
          </w:p>
        </w:tc>
      </w:tr>
      <w:tr w:rsidR="00797A36" w:rsidRPr="006C69F0" w14:paraId="22E47DA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47E14" w14:textId="77777777" w:rsidR="00797A36" w:rsidRPr="006C69F0" w:rsidRDefault="00797A36" w:rsidP="006C3352">
            <w:pPr>
              <w:pStyle w:val="rowtabella0"/>
              <w:rPr>
                <w:color w:val="002060"/>
                <w:lang w:val="es-ES"/>
              </w:rPr>
            </w:pPr>
            <w:r w:rsidRPr="006C69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9CB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A49E"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2B9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68A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24F0"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B7FE"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7CF1"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F216"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E2DF" w14:textId="77777777" w:rsidR="00797A36" w:rsidRPr="006C69F0" w:rsidRDefault="00797A36" w:rsidP="006C3352">
            <w:pPr>
              <w:pStyle w:val="rowtabella0"/>
              <w:jc w:val="center"/>
              <w:rPr>
                <w:color w:val="002060"/>
              </w:rPr>
            </w:pPr>
            <w:r w:rsidRPr="006C69F0">
              <w:rPr>
                <w:color w:val="002060"/>
              </w:rPr>
              <w:t>0</w:t>
            </w:r>
          </w:p>
        </w:tc>
      </w:tr>
      <w:tr w:rsidR="00797A36" w:rsidRPr="006C69F0" w14:paraId="410A9DF1"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B51941" w14:textId="77777777" w:rsidR="00797A36" w:rsidRPr="006C69F0" w:rsidRDefault="00797A36" w:rsidP="006C3352">
            <w:pPr>
              <w:pStyle w:val="rowtabella0"/>
              <w:rPr>
                <w:color w:val="002060"/>
              </w:rPr>
            </w:pPr>
            <w:r w:rsidRPr="006C69F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A52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DC5B"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788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D63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2A9C"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72A0"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1055" w14:textId="77777777" w:rsidR="00797A36" w:rsidRPr="006C69F0" w:rsidRDefault="00797A36" w:rsidP="006C3352">
            <w:pPr>
              <w:pStyle w:val="rowtabella0"/>
              <w:jc w:val="center"/>
              <w:rPr>
                <w:color w:val="002060"/>
              </w:rPr>
            </w:pPr>
            <w:r w:rsidRPr="006C69F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6D2A" w14:textId="77777777" w:rsidR="00797A36" w:rsidRPr="006C69F0" w:rsidRDefault="00797A36" w:rsidP="006C3352">
            <w:pPr>
              <w:pStyle w:val="rowtabella0"/>
              <w:jc w:val="center"/>
              <w:rPr>
                <w:color w:val="002060"/>
              </w:rPr>
            </w:pPr>
            <w:r w:rsidRPr="006C69F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A765" w14:textId="77777777" w:rsidR="00797A36" w:rsidRPr="006C69F0" w:rsidRDefault="00797A36" w:rsidP="006C3352">
            <w:pPr>
              <w:pStyle w:val="rowtabella0"/>
              <w:jc w:val="center"/>
              <w:rPr>
                <w:color w:val="002060"/>
              </w:rPr>
            </w:pPr>
            <w:r w:rsidRPr="006C69F0">
              <w:rPr>
                <w:color w:val="002060"/>
              </w:rPr>
              <w:t>0</w:t>
            </w:r>
          </w:p>
        </w:tc>
      </w:tr>
    </w:tbl>
    <w:p w14:paraId="4F59EEA2" w14:textId="77777777" w:rsidR="00797A36" w:rsidRPr="006C69F0" w:rsidRDefault="00797A36" w:rsidP="00797A36">
      <w:pPr>
        <w:pStyle w:val="breakline"/>
        <w:rPr>
          <w:rFonts w:eastAsiaTheme="minorEastAsia"/>
          <w:color w:val="002060"/>
        </w:rPr>
      </w:pPr>
    </w:p>
    <w:p w14:paraId="48248CA6" w14:textId="77777777" w:rsidR="00797A36" w:rsidRPr="006C69F0" w:rsidRDefault="00797A36" w:rsidP="00797A36">
      <w:pPr>
        <w:pStyle w:val="breakline"/>
        <w:rPr>
          <w:color w:val="002060"/>
        </w:rPr>
      </w:pPr>
    </w:p>
    <w:p w14:paraId="3D34A74E" w14:textId="77777777" w:rsidR="00797A36" w:rsidRPr="006C69F0" w:rsidRDefault="00797A36" w:rsidP="00797A36">
      <w:pPr>
        <w:pStyle w:val="sottotitolocampionato10"/>
        <w:rPr>
          <w:color w:val="002060"/>
        </w:rPr>
      </w:pPr>
      <w:r w:rsidRPr="006C69F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7AC2D6A9"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31D80"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F79E4"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3D0C2"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C6D67"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DFAD5"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CA54D"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E78B4"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96370"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958F"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E4891" w14:textId="77777777" w:rsidR="00797A36" w:rsidRPr="006C69F0" w:rsidRDefault="00797A36" w:rsidP="006C3352">
            <w:pPr>
              <w:pStyle w:val="headertabella0"/>
              <w:rPr>
                <w:color w:val="002060"/>
              </w:rPr>
            </w:pPr>
            <w:r w:rsidRPr="006C69F0">
              <w:rPr>
                <w:color w:val="002060"/>
              </w:rPr>
              <w:t>PE</w:t>
            </w:r>
          </w:p>
        </w:tc>
      </w:tr>
      <w:tr w:rsidR="00797A36" w:rsidRPr="006C69F0" w14:paraId="472A1A91"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2187E" w14:textId="77777777" w:rsidR="00797A36" w:rsidRPr="006C69F0" w:rsidRDefault="00797A36" w:rsidP="006C3352">
            <w:pPr>
              <w:pStyle w:val="rowtabella0"/>
              <w:rPr>
                <w:color w:val="002060"/>
              </w:rPr>
            </w:pPr>
            <w:r w:rsidRPr="006C69F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606F"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40D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582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F1D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5E4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CB31" w14:textId="77777777" w:rsidR="00797A36" w:rsidRPr="006C69F0" w:rsidRDefault="00797A36" w:rsidP="006C3352">
            <w:pPr>
              <w:pStyle w:val="rowtabella0"/>
              <w:jc w:val="center"/>
              <w:rPr>
                <w:color w:val="002060"/>
              </w:rPr>
            </w:pPr>
            <w:r w:rsidRPr="006C69F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0B3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077D" w14:textId="77777777" w:rsidR="00797A36" w:rsidRPr="006C69F0" w:rsidRDefault="00797A36" w:rsidP="006C3352">
            <w:pPr>
              <w:pStyle w:val="rowtabella0"/>
              <w:jc w:val="center"/>
              <w:rPr>
                <w:color w:val="002060"/>
              </w:rPr>
            </w:pPr>
            <w:r w:rsidRPr="006C69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2891" w14:textId="77777777" w:rsidR="00797A36" w:rsidRPr="006C69F0" w:rsidRDefault="00797A36" w:rsidP="006C3352">
            <w:pPr>
              <w:pStyle w:val="rowtabella0"/>
              <w:jc w:val="center"/>
              <w:rPr>
                <w:color w:val="002060"/>
              </w:rPr>
            </w:pPr>
            <w:r w:rsidRPr="006C69F0">
              <w:rPr>
                <w:color w:val="002060"/>
              </w:rPr>
              <w:t>0</w:t>
            </w:r>
          </w:p>
        </w:tc>
      </w:tr>
      <w:tr w:rsidR="00797A36" w:rsidRPr="006C69F0" w14:paraId="5561D62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A08FD" w14:textId="77777777" w:rsidR="00797A36" w:rsidRPr="006C69F0" w:rsidRDefault="00797A36" w:rsidP="006C3352">
            <w:pPr>
              <w:pStyle w:val="rowtabella0"/>
              <w:rPr>
                <w:color w:val="002060"/>
              </w:rPr>
            </w:pPr>
            <w:r w:rsidRPr="006C69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A35B"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C4E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D305"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3F7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40C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BA87" w14:textId="77777777" w:rsidR="00797A36" w:rsidRPr="006C69F0" w:rsidRDefault="00797A36" w:rsidP="006C3352">
            <w:pPr>
              <w:pStyle w:val="rowtabella0"/>
              <w:jc w:val="center"/>
              <w:rPr>
                <w:color w:val="002060"/>
              </w:rPr>
            </w:pPr>
            <w:r w:rsidRPr="006C69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BBA3"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39F3"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0209" w14:textId="77777777" w:rsidR="00797A36" w:rsidRPr="006C69F0" w:rsidRDefault="00797A36" w:rsidP="006C3352">
            <w:pPr>
              <w:pStyle w:val="rowtabella0"/>
              <w:jc w:val="center"/>
              <w:rPr>
                <w:color w:val="002060"/>
              </w:rPr>
            </w:pPr>
            <w:r w:rsidRPr="006C69F0">
              <w:rPr>
                <w:color w:val="002060"/>
              </w:rPr>
              <w:t>0</w:t>
            </w:r>
          </w:p>
        </w:tc>
      </w:tr>
      <w:tr w:rsidR="00797A36" w:rsidRPr="006C69F0" w14:paraId="07A8197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2846B" w14:textId="77777777" w:rsidR="00797A36" w:rsidRPr="006C69F0" w:rsidRDefault="00797A36" w:rsidP="006C3352">
            <w:pPr>
              <w:pStyle w:val="rowtabella0"/>
              <w:rPr>
                <w:color w:val="002060"/>
              </w:rPr>
            </w:pPr>
            <w:r w:rsidRPr="006C69F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D151"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DF1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B7A6"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0E8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40B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923B"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D50C"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119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8F60" w14:textId="77777777" w:rsidR="00797A36" w:rsidRPr="006C69F0" w:rsidRDefault="00797A36" w:rsidP="006C3352">
            <w:pPr>
              <w:pStyle w:val="rowtabella0"/>
              <w:jc w:val="center"/>
              <w:rPr>
                <w:color w:val="002060"/>
              </w:rPr>
            </w:pPr>
            <w:r w:rsidRPr="006C69F0">
              <w:rPr>
                <w:color w:val="002060"/>
              </w:rPr>
              <w:t>0</w:t>
            </w:r>
          </w:p>
        </w:tc>
      </w:tr>
      <w:tr w:rsidR="00797A36" w:rsidRPr="006C69F0" w14:paraId="63B2C6E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59790" w14:textId="77777777" w:rsidR="00797A36" w:rsidRPr="006C69F0" w:rsidRDefault="00797A36" w:rsidP="006C3352">
            <w:pPr>
              <w:pStyle w:val="rowtabella0"/>
              <w:rPr>
                <w:color w:val="002060"/>
              </w:rPr>
            </w:pPr>
            <w:r w:rsidRPr="006C69F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4508"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15F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0782"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E65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32F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C609"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34F7"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BE9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D4E2" w14:textId="77777777" w:rsidR="00797A36" w:rsidRPr="006C69F0" w:rsidRDefault="00797A36" w:rsidP="006C3352">
            <w:pPr>
              <w:pStyle w:val="rowtabella0"/>
              <w:jc w:val="center"/>
              <w:rPr>
                <w:color w:val="002060"/>
              </w:rPr>
            </w:pPr>
            <w:r w:rsidRPr="006C69F0">
              <w:rPr>
                <w:color w:val="002060"/>
              </w:rPr>
              <w:t>0</w:t>
            </w:r>
          </w:p>
        </w:tc>
      </w:tr>
      <w:tr w:rsidR="00797A36" w:rsidRPr="006C69F0" w14:paraId="2E01A9A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48B57" w14:textId="77777777" w:rsidR="00797A36" w:rsidRPr="006C69F0" w:rsidRDefault="00797A36" w:rsidP="006C3352">
            <w:pPr>
              <w:pStyle w:val="rowtabella0"/>
              <w:rPr>
                <w:color w:val="002060"/>
                <w:lang w:val="es-ES"/>
              </w:rPr>
            </w:pPr>
            <w:r w:rsidRPr="006C69F0">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6E2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ECE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895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177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D4CD"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622A"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A6BF" w14:textId="77777777" w:rsidR="00797A36" w:rsidRPr="006C69F0" w:rsidRDefault="00797A36" w:rsidP="006C3352">
            <w:pPr>
              <w:pStyle w:val="rowtabella0"/>
              <w:jc w:val="center"/>
              <w:rPr>
                <w:color w:val="002060"/>
              </w:rPr>
            </w:pPr>
            <w:r w:rsidRPr="006C69F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D4CA"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1656" w14:textId="77777777" w:rsidR="00797A36" w:rsidRPr="006C69F0" w:rsidRDefault="00797A36" w:rsidP="006C3352">
            <w:pPr>
              <w:pStyle w:val="rowtabella0"/>
              <w:jc w:val="center"/>
              <w:rPr>
                <w:color w:val="002060"/>
              </w:rPr>
            </w:pPr>
            <w:r w:rsidRPr="006C69F0">
              <w:rPr>
                <w:color w:val="002060"/>
              </w:rPr>
              <w:t>0</w:t>
            </w:r>
          </w:p>
        </w:tc>
      </w:tr>
      <w:tr w:rsidR="00797A36" w:rsidRPr="006C69F0" w14:paraId="1B2929A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52470" w14:textId="77777777" w:rsidR="00797A36" w:rsidRPr="006C69F0" w:rsidRDefault="00797A36" w:rsidP="006C3352">
            <w:pPr>
              <w:pStyle w:val="rowtabella0"/>
              <w:rPr>
                <w:color w:val="002060"/>
                <w:lang w:val="es-ES"/>
              </w:rPr>
            </w:pPr>
            <w:r w:rsidRPr="006C69F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90D6"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4BC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78D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AE3F"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794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9E0C"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FDD0"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EB08"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5CE9" w14:textId="77777777" w:rsidR="00797A36" w:rsidRPr="006C69F0" w:rsidRDefault="00797A36" w:rsidP="006C3352">
            <w:pPr>
              <w:pStyle w:val="rowtabella0"/>
              <w:jc w:val="center"/>
              <w:rPr>
                <w:color w:val="002060"/>
              </w:rPr>
            </w:pPr>
            <w:r w:rsidRPr="006C69F0">
              <w:rPr>
                <w:color w:val="002060"/>
              </w:rPr>
              <w:t>0</w:t>
            </w:r>
          </w:p>
        </w:tc>
      </w:tr>
      <w:tr w:rsidR="00797A36" w:rsidRPr="006C69F0" w14:paraId="58728182"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0427E" w14:textId="77777777" w:rsidR="00797A36" w:rsidRPr="006C69F0" w:rsidRDefault="00797A36" w:rsidP="006C3352">
            <w:pPr>
              <w:pStyle w:val="rowtabella0"/>
              <w:rPr>
                <w:color w:val="002060"/>
              </w:rPr>
            </w:pPr>
            <w:r w:rsidRPr="006C69F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862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8B92"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396D"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FF2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A030"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43D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EA20"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7EA0"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B864" w14:textId="77777777" w:rsidR="00797A36" w:rsidRPr="006C69F0" w:rsidRDefault="00797A36" w:rsidP="006C3352">
            <w:pPr>
              <w:pStyle w:val="rowtabella0"/>
              <w:jc w:val="center"/>
              <w:rPr>
                <w:color w:val="002060"/>
              </w:rPr>
            </w:pPr>
            <w:r w:rsidRPr="006C69F0">
              <w:rPr>
                <w:color w:val="002060"/>
              </w:rPr>
              <w:t>0</w:t>
            </w:r>
          </w:p>
        </w:tc>
      </w:tr>
      <w:tr w:rsidR="00797A36" w:rsidRPr="006C69F0" w14:paraId="38F4B54A"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F465F" w14:textId="77777777" w:rsidR="00797A36" w:rsidRPr="006C69F0" w:rsidRDefault="00797A36" w:rsidP="006C3352">
            <w:pPr>
              <w:pStyle w:val="rowtabella0"/>
              <w:rPr>
                <w:color w:val="002060"/>
              </w:rPr>
            </w:pPr>
            <w:r w:rsidRPr="006C69F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84C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8198"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64E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029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9E8A"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E581"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69BE"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7CBC" w14:textId="77777777" w:rsidR="00797A36" w:rsidRPr="006C69F0" w:rsidRDefault="00797A36" w:rsidP="006C3352">
            <w:pPr>
              <w:pStyle w:val="rowtabella0"/>
              <w:jc w:val="center"/>
              <w:rPr>
                <w:color w:val="002060"/>
              </w:rPr>
            </w:pPr>
            <w:r w:rsidRPr="006C69F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028C" w14:textId="77777777" w:rsidR="00797A36" w:rsidRPr="006C69F0" w:rsidRDefault="00797A36" w:rsidP="006C3352">
            <w:pPr>
              <w:pStyle w:val="rowtabella0"/>
              <w:jc w:val="center"/>
              <w:rPr>
                <w:color w:val="002060"/>
              </w:rPr>
            </w:pPr>
            <w:r w:rsidRPr="006C69F0">
              <w:rPr>
                <w:color w:val="002060"/>
              </w:rPr>
              <w:t>0</w:t>
            </w:r>
          </w:p>
        </w:tc>
      </w:tr>
    </w:tbl>
    <w:p w14:paraId="1EDB9840" w14:textId="77777777" w:rsidR="00797A36" w:rsidRPr="006C69F0" w:rsidRDefault="00797A36" w:rsidP="00797A36">
      <w:pPr>
        <w:pStyle w:val="breakline"/>
        <w:rPr>
          <w:rFonts w:eastAsiaTheme="minorEastAsia"/>
          <w:color w:val="002060"/>
        </w:rPr>
      </w:pPr>
    </w:p>
    <w:p w14:paraId="696C83D9" w14:textId="77777777" w:rsidR="00797A36" w:rsidRPr="006C69F0" w:rsidRDefault="00797A36" w:rsidP="00797A36">
      <w:pPr>
        <w:pStyle w:val="breakline"/>
        <w:rPr>
          <w:color w:val="002060"/>
        </w:rPr>
      </w:pPr>
    </w:p>
    <w:p w14:paraId="030B094E"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7BB28994"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0B746"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CC47"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09416"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DF717"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D2B29"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D9CD5"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68886"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03AF3"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2D95"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B7489" w14:textId="77777777" w:rsidR="00797A36" w:rsidRPr="006C69F0" w:rsidRDefault="00797A36" w:rsidP="006C3352">
            <w:pPr>
              <w:pStyle w:val="headertabella0"/>
              <w:rPr>
                <w:color w:val="002060"/>
              </w:rPr>
            </w:pPr>
            <w:r w:rsidRPr="006C69F0">
              <w:rPr>
                <w:color w:val="002060"/>
              </w:rPr>
              <w:t>PE</w:t>
            </w:r>
          </w:p>
        </w:tc>
      </w:tr>
      <w:tr w:rsidR="00797A36" w:rsidRPr="006C69F0" w14:paraId="640BD943"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54DC7E" w14:textId="77777777" w:rsidR="00797A36" w:rsidRPr="006C69F0" w:rsidRDefault="00797A36" w:rsidP="006C3352">
            <w:pPr>
              <w:pStyle w:val="rowtabella0"/>
              <w:rPr>
                <w:color w:val="002060"/>
              </w:rPr>
            </w:pPr>
            <w:r w:rsidRPr="006C69F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8CA3"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324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2781"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60A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740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5709" w14:textId="77777777" w:rsidR="00797A36" w:rsidRPr="006C69F0" w:rsidRDefault="00797A36" w:rsidP="006C3352">
            <w:pPr>
              <w:pStyle w:val="rowtabella0"/>
              <w:jc w:val="center"/>
              <w:rPr>
                <w:color w:val="002060"/>
              </w:rPr>
            </w:pPr>
            <w:r w:rsidRPr="006C69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BEF9"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33F7" w14:textId="77777777" w:rsidR="00797A36" w:rsidRPr="006C69F0" w:rsidRDefault="00797A36" w:rsidP="006C3352">
            <w:pPr>
              <w:pStyle w:val="rowtabella0"/>
              <w:jc w:val="center"/>
              <w:rPr>
                <w:color w:val="002060"/>
              </w:rPr>
            </w:pPr>
            <w:r w:rsidRPr="006C69F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7EF2" w14:textId="77777777" w:rsidR="00797A36" w:rsidRPr="006C69F0" w:rsidRDefault="00797A36" w:rsidP="006C3352">
            <w:pPr>
              <w:pStyle w:val="rowtabella0"/>
              <w:jc w:val="center"/>
              <w:rPr>
                <w:color w:val="002060"/>
              </w:rPr>
            </w:pPr>
            <w:r w:rsidRPr="006C69F0">
              <w:rPr>
                <w:color w:val="002060"/>
              </w:rPr>
              <w:t>0</w:t>
            </w:r>
          </w:p>
        </w:tc>
      </w:tr>
      <w:tr w:rsidR="00797A36" w:rsidRPr="006C69F0" w14:paraId="18856059"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AC6E4" w14:textId="77777777" w:rsidR="00797A36" w:rsidRPr="006C69F0" w:rsidRDefault="00797A36" w:rsidP="006C3352">
            <w:pPr>
              <w:pStyle w:val="rowtabella0"/>
              <w:rPr>
                <w:color w:val="002060"/>
                <w:lang w:val="es-ES"/>
              </w:rPr>
            </w:pPr>
            <w:r w:rsidRPr="006C69F0">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F3B8"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99F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1E9A"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F3C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007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DA13" w14:textId="77777777" w:rsidR="00797A36" w:rsidRPr="006C69F0" w:rsidRDefault="00797A36" w:rsidP="006C3352">
            <w:pPr>
              <w:pStyle w:val="rowtabella0"/>
              <w:jc w:val="center"/>
              <w:rPr>
                <w:color w:val="002060"/>
              </w:rPr>
            </w:pPr>
            <w:r w:rsidRPr="006C69F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0CFB"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B93E" w14:textId="77777777" w:rsidR="00797A36" w:rsidRPr="006C69F0" w:rsidRDefault="00797A36" w:rsidP="006C3352">
            <w:pPr>
              <w:pStyle w:val="rowtabella0"/>
              <w:jc w:val="center"/>
              <w:rPr>
                <w:color w:val="002060"/>
              </w:rPr>
            </w:pPr>
            <w:r w:rsidRPr="006C69F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8B56" w14:textId="77777777" w:rsidR="00797A36" w:rsidRPr="006C69F0" w:rsidRDefault="00797A36" w:rsidP="006C3352">
            <w:pPr>
              <w:pStyle w:val="rowtabella0"/>
              <w:jc w:val="center"/>
              <w:rPr>
                <w:color w:val="002060"/>
              </w:rPr>
            </w:pPr>
            <w:r w:rsidRPr="006C69F0">
              <w:rPr>
                <w:color w:val="002060"/>
              </w:rPr>
              <w:t>0</w:t>
            </w:r>
          </w:p>
        </w:tc>
      </w:tr>
      <w:tr w:rsidR="00797A36" w:rsidRPr="006C69F0" w14:paraId="066686B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E04C8" w14:textId="77777777" w:rsidR="00797A36" w:rsidRPr="006C69F0" w:rsidRDefault="00797A36" w:rsidP="006C3352">
            <w:pPr>
              <w:pStyle w:val="rowtabella0"/>
              <w:rPr>
                <w:color w:val="002060"/>
              </w:rPr>
            </w:pPr>
            <w:r w:rsidRPr="006C69F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4D51"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DC0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4DA3"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5687"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83F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4537" w14:textId="77777777" w:rsidR="00797A36" w:rsidRPr="006C69F0" w:rsidRDefault="00797A36" w:rsidP="006C3352">
            <w:pPr>
              <w:pStyle w:val="rowtabella0"/>
              <w:jc w:val="center"/>
              <w:rPr>
                <w:color w:val="002060"/>
              </w:rPr>
            </w:pPr>
            <w:r w:rsidRPr="006C69F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2873"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729B"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924D" w14:textId="77777777" w:rsidR="00797A36" w:rsidRPr="006C69F0" w:rsidRDefault="00797A36" w:rsidP="006C3352">
            <w:pPr>
              <w:pStyle w:val="rowtabella0"/>
              <w:jc w:val="center"/>
              <w:rPr>
                <w:color w:val="002060"/>
              </w:rPr>
            </w:pPr>
            <w:r w:rsidRPr="006C69F0">
              <w:rPr>
                <w:color w:val="002060"/>
              </w:rPr>
              <w:t>0</w:t>
            </w:r>
          </w:p>
        </w:tc>
      </w:tr>
      <w:tr w:rsidR="00797A36" w:rsidRPr="006C69F0" w14:paraId="498A97BF"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9EB4D" w14:textId="77777777" w:rsidR="00797A36" w:rsidRPr="006C69F0" w:rsidRDefault="00797A36" w:rsidP="006C3352">
            <w:pPr>
              <w:pStyle w:val="rowtabella0"/>
              <w:rPr>
                <w:color w:val="002060"/>
              </w:rPr>
            </w:pPr>
            <w:r w:rsidRPr="006C69F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A8E2"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E3F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F40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238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F4D6"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A1F1"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591D" w14:textId="77777777" w:rsidR="00797A36" w:rsidRPr="006C69F0" w:rsidRDefault="00797A36" w:rsidP="006C3352">
            <w:pPr>
              <w:pStyle w:val="rowtabella0"/>
              <w:jc w:val="center"/>
              <w:rPr>
                <w:color w:val="002060"/>
              </w:rPr>
            </w:pPr>
            <w:r w:rsidRPr="006C69F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A114"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332F" w14:textId="77777777" w:rsidR="00797A36" w:rsidRPr="006C69F0" w:rsidRDefault="00797A36" w:rsidP="006C3352">
            <w:pPr>
              <w:pStyle w:val="rowtabella0"/>
              <w:jc w:val="center"/>
              <w:rPr>
                <w:color w:val="002060"/>
              </w:rPr>
            </w:pPr>
            <w:r w:rsidRPr="006C69F0">
              <w:rPr>
                <w:color w:val="002060"/>
              </w:rPr>
              <w:t>0</w:t>
            </w:r>
          </w:p>
        </w:tc>
      </w:tr>
      <w:tr w:rsidR="00797A36" w:rsidRPr="006C69F0" w14:paraId="3AC81CA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C5606" w14:textId="77777777" w:rsidR="00797A36" w:rsidRPr="006C69F0" w:rsidRDefault="00797A36" w:rsidP="006C3352">
            <w:pPr>
              <w:pStyle w:val="rowtabella0"/>
              <w:rPr>
                <w:color w:val="002060"/>
              </w:rPr>
            </w:pPr>
            <w:r w:rsidRPr="006C69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3A3"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6DCA"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B59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98E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CC75"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659F" w14:textId="77777777" w:rsidR="00797A36" w:rsidRPr="006C69F0" w:rsidRDefault="00797A36" w:rsidP="006C3352">
            <w:pPr>
              <w:pStyle w:val="rowtabella0"/>
              <w:jc w:val="center"/>
              <w:rPr>
                <w:color w:val="002060"/>
              </w:rPr>
            </w:pPr>
            <w:r w:rsidRPr="006C69F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3251" w14:textId="77777777" w:rsidR="00797A36" w:rsidRPr="006C69F0" w:rsidRDefault="00797A36" w:rsidP="006C3352">
            <w:pPr>
              <w:pStyle w:val="rowtabella0"/>
              <w:jc w:val="center"/>
              <w:rPr>
                <w:color w:val="002060"/>
              </w:rPr>
            </w:pPr>
            <w:r w:rsidRPr="006C69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380C"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107B" w14:textId="77777777" w:rsidR="00797A36" w:rsidRPr="006C69F0" w:rsidRDefault="00797A36" w:rsidP="006C3352">
            <w:pPr>
              <w:pStyle w:val="rowtabella0"/>
              <w:jc w:val="center"/>
              <w:rPr>
                <w:color w:val="002060"/>
              </w:rPr>
            </w:pPr>
            <w:r w:rsidRPr="006C69F0">
              <w:rPr>
                <w:color w:val="002060"/>
              </w:rPr>
              <w:t>0</w:t>
            </w:r>
          </w:p>
        </w:tc>
      </w:tr>
      <w:tr w:rsidR="00797A36" w:rsidRPr="006C69F0" w14:paraId="180B4CC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FB73E" w14:textId="77777777" w:rsidR="00797A36" w:rsidRPr="006C69F0" w:rsidRDefault="00797A36" w:rsidP="006C3352">
            <w:pPr>
              <w:pStyle w:val="rowtabella0"/>
              <w:rPr>
                <w:color w:val="002060"/>
              </w:rPr>
            </w:pPr>
            <w:r w:rsidRPr="006C69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7C1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A16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8363"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70E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ACD4"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298A"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7BF4"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4444"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ABAA" w14:textId="77777777" w:rsidR="00797A36" w:rsidRPr="006C69F0" w:rsidRDefault="00797A36" w:rsidP="006C3352">
            <w:pPr>
              <w:pStyle w:val="rowtabella0"/>
              <w:jc w:val="center"/>
              <w:rPr>
                <w:color w:val="002060"/>
              </w:rPr>
            </w:pPr>
            <w:r w:rsidRPr="006C69F0">
              <w:rPr>
                <w:color w:val="002060"/>
              </w:rPr>
              <w:t>0</w:t>
            </w:r>
          </w:p>
        </w:tc>
      </w:tr>
      <w:tr w:rsidR="00797A36" w:rsidRPr="006C69F0" w14:paraId="1214D586"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C8A91" w14:textId="77777777" w:rsidR="00797A36" w:rsidRPr="006C69F0" w:rsidRDefault="00797A36" w:rsidP="006C3352">
            <w:pPr>
              <w:pStyle w:val="rowtabella0"/>
              <w:rPr>
                <w:color w:val="002060"/>
              </w:rPr>
            </w:pPr>
            <w:r w:rsidRPr="006C69F0">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9938"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CA31"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934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6CE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7B2F"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ACCB" w14:textId="77777777" w:rsidR="00797A36" w:rsidRPr="006C69F0" w:rsidRDefault="00797A36" w:rsidP="006C3352">
            <w:pPr>
              <w:pStyle w:val="rowtabella0"/>
              <w:jc w:val="center"/>
              <w:rPr>
                <w:color w:val="002060"/>
              </w:rPr>
            </w:pPr>
            <w:r w:rsidRPr="006C69F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9ED3"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A52B"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5C62" w14:textId="77777777" w:rsidR="00797A36" w:rsidRPr="006C69F0" w:rsidRDefault="00797A36" w:rsidP="006C3352">
            <w:pPr>
              <w:pStyle w:val="rowtabella0"/>
              <w:jc w:val="center"/>
              <w:rPr>
                <w:color w:val="002060"/>
              </w:rPr>
            </w:pPr>
            <w:r w:rsidRPr="006C69F0">
              <w:rPr>
                <w:color w:val="002060"/>
              </w:rPr>
              <w:t>0</w:t>
            </w:r>
          </w:p>
        </w:tc>
      </w:tr>
      <w:tr w:rsidR="00797A36" w:rsidRPr="006C69F0" w14:paraId="0140CE88"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038D1" w14:textId="77777777" w:rsidR="00797A36" w:rsidRPr="006C69F0" w:rsidRDefault="00797A36" w:rsidP="006C3352">
            <w:pPr>
              <w:pStyle w:val="rowtabella0"/>
              <w:rPr>
                <w:color w:val="002060"/>
              </w:rPr>
            </w:pPr>
            <w:r w:rsidRPr="006C69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7A2C"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D86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C3C2"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D47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0E7C"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6D6F" w14:textId="77777777" w:rsidR="00797A36" w:rsidRPr="006C69F0" w:rsidRDefault="00797A36" w:rsidP="006C3352">
            <w:pPr>
              <w:pStyle w:val="rowtabella0"/>
              <w:jc w:val="center"/>
              <w:rPr>
                <w:color w:val="002060"/>
              </w:rPr>
            </w:pPr>
            <w:r w:rsidRPr="006C69F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129D" w14:textId="77777777" w:rsidR="00797A36" w:rsidRPr="006C69F0" w:rsidRDefault="00797A36" w:rsidP="006C3352">
            <w:pPr>
              <w:pStyle w:val="rowtabella0"/>
              <w:jc w:val="center"/>
              <w:rPr>
                <w:color w:val="002060"/>
              </w:rPr>
            </w:pPr>
            <w:r w:rsidRPr="006C69F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0254"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1C91" w14:textId="77777777" w:rsidR="00797A36" w:rsidRPr="006C69F0" w:rsidRDefault="00797A36" w:rsidP="006C3352">
            <w:pPr>
              <w:pStyle w:val="rowtabella0"/>
              <w:jc w:val="center"/>
              <w:rPr>
                <w:color w:val="002060"/>
              </w:rPr>
            </w:pPr>
            <w:r w:rsidRPr="006C69F0">
              <w:rPr>
                <w:color w:val="002060"/>
              </w:rPr>
              <w:t>0</w:t>
            </w:r>
          </w:p>
        </w:tc>
      </w:tr>
    </w:tbl>
    <w:p w14:paraId="2E3FE198" w14:textId="77777777" w:rsidR="00797A36" w:rsidRPr="006C69F0" w:rsidRDefault="00797A36" w:rsidP="00797A36">
      <w:pPr>
        <w:pStyle w:val="breakline"/>
        <w:rPr>
          <w:color w:val="002060"/>
        </w:rPr>
      </w:pPr>
    </w:p>
    <w:p w14:paraId="63BE41CF" w14:textId="77777777" w:rsidR="00797A36" w:rsidRPr="006C69F0" w:rsidRDefault="00797A36" w:rsidP="00797A36">
      <w:pPr>
        <w:pStyle w:val="titoloprinc0"/>
        <w:rPr>
          <w:color w:val="002060"/>
        </w:rPr>
      </w:pPr>
      <w:r w:rsidRPr="006C69F0">
        <w:rPr>
          <w:color w:val="002060"/>
        </w:rPr>
        <w:t>PROGRAMMA GARE</w:t>
      </w:r>
    </w:p>
    <w:p w14:paraId="14EF9362" w14:textId="77777777" w:rsidR="00797A36" w:rsidRDefault="00797A36" w:rsidP="00797A36">
      <w:pPr>
        <w:pStyle w:val="breakline"/>
        <w:rPr>
          <w:color w:val="002060"/>
        </w:rPr>
      </w:pPr>
    </w:p>
    <w:p w14:paraId="45F5C50F" w14:textId="77777777" w:rsidR="00797A36" w:rsidRPr="00AB6D37" w:rsidRDefault="00797A36" w:rsidP="00797A36">
      <w:pPr>
        <w:pStyle w:val="sottotitolocampionato10"/>
        <w:rPr>
          <w:color w:val="002060"/>
        </w:rPr>
      </w:pPr>
      <w:r w:rsidRPr="00AB6D3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77"/>
        <w:gridCol w:w="385"/>
        <w:gridCol w:w="897"/>
        <w:gridCol w:w="1281"/>
        <w:gridCol w:w="1535"/>
        <w:gridCol w:w="1539"/>
      </w:tblGrid>
      <w:tr w:rsidR="00797A36" w:rsidRPr="00AB6D37" w14:paraId="6ED2854B"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59B9B"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43E8"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CD068"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02CE"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C44F9"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B76A"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EFE66"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1382CA13"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070EE" w14:textId="77777777" w:rsidR="00797A36" w:rsidRPr="00AB6D37" w:rsidRDefault="00797A36" w:rsidP="006C3352">
            <w:pPr>
              <w:pStyle w:val="rowtabella0"/>
              <w:rPr>
                <w:color w:val="002060"/>
              </w:rPr>
            </w:pPr>
            <w:r w:rsidRPr="00AB6D3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9167B" w14:textId="77777777" w:rsidR="00797A36" w:rsidRPr="00AB6D37" w:rsidRDefault="00797A36" w:rsidP="006C3352">
            <w:pPr>
              <w:pStyle w:val="rowtabella0"/>
              <w:rPr>
                <w:color w:val="002060"/>
              </w:rPr>
            </w:pPr>
            <w:r w:rsidRPr="00AB6D37">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0331E"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5D5D8" w14:textId="77777777" w:rsidR="00797A36" w:rsidRPr="00AB6D37" w:rsidRDefault="00797A36" w:rsidP="006C3352">
            <w:pPr>
              <w:pStyle w:val="rowtabella0"/>
              <w:rPr>
                <w:color w:val="002060"/>
              </w:rPr>
            </w:pPr>
            <w:r w:rsidRPr="00AB6D37">
              <w:rPr>
                <w:color w:val="002060"/>
              </w:rPr>
              <w:t>26/11/2022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9B868" w14:textId="77777777" w:rsidR="00797A36" w:rsidRPr="00AB6D37" w:rsidRDefault="00797A36" w:rsidP="006C3352">
            <w:pPr>
              <w:pStyle w:val="rowtabella0"/>
              <w:rPr>
                <w:color w:val="002060"/>
              </w:rPr>
            </w:pPr>
            <w:r w:rsidRPr="00AB6D3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427DA" w14:textId="77777777" w:rsidR="00797A36" w:rsidRPr="00AB6D37" w:rsidRDefault="00797A36" w:rsidP="006C3352">
            <w:pPr>
              <w:pStyle w:val="rowtabella0"/>
              <w:rPr>
                <w:color w:val="002060"/>
              </w:rPr>
            </w:pPr>
            <w:r w:rsidRPr="00AB6D3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9A744" w14:textId="77777777" w:rsidR="00797A36" w:rsidRPr="00AB6D37" w:rsidRDefault="00797A36" w:rsidP="006C3352">
            <w:pPr>
              <w:pStyle w:val="rowtabella0"/>
              <w:rPr>
                <w:color w:val="002060"/>
              </w:rPr>
            </w:pPr>
            <w:r w:rsidRPr="00AB6D37">
              <w:rPr>
                <w:color w:val="002060"/>
              </w:rPr>
              <w:t>VIA RISORGIMENTO 16</w:t>
            </w:r>
          </w:p>
        </w:tc>
      </w:tr>
      <w:tr w:rsidR="00797A36" w:rsidRPr="00AB6D37" w14:paraId="53D57AC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8F03CF" w14:textId="77777777" w:rsidR="00797A36" w:rsidRPr="00AB6D37" w:rsidRDefault="00797A36" w:rsidP="006C3352">
            <w:pPr>
              <w:pStyle w:val="rowtabella0"/>
              <w:rPr>
                <w:color w:val="002060"/>
              </w:rPr>
            </w:pPr>
            <w:r w:rsidRPr="00AB6D3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91EBEC" w14:textId="77777777" w:rsidR="00797A36" w:rsidRPr="00AB6D37" w:rsidRDefault="00797A36" w:rsidP="006C3352">
            <w:pPr>
              <w:pStyle w:val="rowtabella0"/>
              <w:rPr>
                <w:color w:val="002060"/>
              </w:rPr>
            </w:pPr>
            <w:r w:rsidRPr="00AB6D37">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14A0C3"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68457C" w14:textId="77777777" w:rsidR="00797A36" w:rsidRPr="00AB6D37" w:rsidRDefault="00797A36" w:rsidP="006C3352">
            <w:pPr>
              <w:pStyle w:val="rowtabella0"/>
              <w:rPr>
                <w:color w:val="002060"/>
              </w:rPr>
            </w:pPr>
            <w:r w:rsidRPr="00AB6D37">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E8E93" w14:textId="77777777" w:rsidR="00797A36" w:rsidRPr="00AB6D37" w:rsidRDefault="00797A36" w:rsidP="006C3352">
            <w:pPr>
              <w:pStyle w:val="rowtabella0"/>
              <w:rPr>
                <w:color w:val="002060"/>
              </w:rPr>
            </w:pPr>
            <w:r w:rsidRPr="00AB6D37">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05FCA" w14:textId="77777777" w:rsidR="00797A36" w:rsidRPr="00AB6D37" w:rsidRDefault="00797A36" w:rsidP="006C3352">
            <w:pPr>
              <w:pStyle w:val="rowtabella0"/>
              <w:rPr>
                <w:color w:val="002060"/>
              </w:rPr>
            </w:pPr>
            <w:r w:rsidRPr="00AB6D3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79FAE" w14:textId="77777777" w:rsidR="00797A36" w:rsidRPr="00AB6D37" w:rsidRDefault="00797A36" w:rsidP="006C3352">
            <w:pPr>
              <w:pStyle w:val="rowtabella0"/>
              <w:rPr>
                <w:color w:val="002060"/>
              </w:rPr>
            </w:pPr>
            <w:r w:rsidRPr="00AB6D37">
              <w:rPr>
                <w:color w:val="002060"/>
              </w:rPr>
              <w:t>VIA MAZZINI</w:t>
            </w:r>
          </w:p>
        </w:tc>
      </w:tr>
      <w:tr w:rsidR="00797A36" w:rsidRPr="00AB6D37" w14:paraId="242F6241"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3F059" w14:textId="77777777" w:rsidR="00797A36" w:rsidRPr="00AB6D37" w:rsidRDefault="00797A36" w:rsidP="006C3352">
            <w:pPr>
              <w:pStyle w:val="rowtabella0"/>
              <w:rPr>
                <w:color w:val="002060"/>
              </w:rPr>
            </w:pPr>
            <w:r w:rsidRPr="00AB6D37">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85349" w14:textId="77777777" w:rsidR="00797A36" w:rsidRPr="00AB6D37" w:rsidRDefault="00797A36" w:rsidP="006C3352">
            <w:pPr>
              <w:pStyle w:val="rowtabella0"/>
              <w:rPr>
                <w:color w:val="002060"/>
              </w:rPr>
            </w:pPr>
            <w:r w:rsidRPr="00AB6D37">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FDFE6"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D663A" w14:textId="77777777" w:rsidR="00797A36" w:rsidRPr="00AB6D37" w:rsidRDefault="00797A36" w:rsidP="006C3352">
            <w:pPr>
              <w:pStyle w:val="rowtabella0"/>
              <w:rPr>
                <w:color w:val="002060"/>
              </w:rPr>
            </w:pPr>
            <w:r w:rsidRPr="00AB6D37">
              <w:rPr>
                <w:color w:val="002060"/>
              </w:rPr>
              <w:t>27/11/2022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799A9" w14:textId="77777777" w:rsidR="00797A36" w:rsidRPr="00AB6D37" w:rsidRDefault="00797A36" w:rsidP="006C3352">
            <w:pPr>
              <w:pStyle w:val="rowtabella0"/>
              <w:rPr>
                <w:color w:val="002060"/>
              </w:rPr>
            </w:pPr>
            <w:r w:rsidRPr="00AB6D37">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EB305" w14:textId="77777777" w:rsidR="00797A36" w:rsidRPr="00AB6D37" w:rsidRDefault="00797A36" w:rsidP="006C3352">
            <w:pPr>
              <w:pStyle w:val="rowtabella0"/>
              <w:rPr>
                <w:color w:val="002060"/>
              </w:rPr>
            </w:pPr>
            <w:r w:rsidRPr="00AB6D37">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6C3BA" w14:textId="77777777" w:rsidR="00797A36" w:rsidRPr="00AB6D37" w:rsidRDefault="00797A36" w:rsidP="006C3352">
            <w:pPr>
              <w:pStyle w:val="rowtabella0"/>
              <w:rPr>
                <w:color w:val="002060"/>
              </w:rPr>
            </w:pPr>
            <w:r w:rsidRPr="00AB6D37">
              <w:rPr>
                <w:color w:val="002060"/>
              </w:rPr>
              <w:t>VIA ROSSINI</w:t>
            </w:r>
          </w:p>
        </w:tc>
      </w:tr>
    </w:tbl>
    <w:p w14:paraId="48D92D7C" w14:textId="77777777" w:rsidR="00797A36" w:rsidRPr="00AB6D37" w:rsidRDefault="00797A36" w:rsidP="00797A36">
      <w:pPr>
        <w:pStyle w:val="breakline"/>
        <w:rPr>
          <w:rFonts w:eastAsiaTheme="minorEastAsia"/>
          <w:color w:val="002060"/>
        </w:rPr>
      </w:pPr>
    </w:p>
    <w:p w14:paraId="4EB2BEAB" w14:textId="77777777" w:rsidR="00797A36" w:rsidRPr="00AB6D37" w:rsidRDefault="00797A36" w:rsidP="00797A36">
      <w:pPr>
        <w:pStyle w:val="breakline"/>
        <w:rPr>
          <w:color w:val="002060"/>
        </w:rPr>
      </w:pPr>
    </w:p>
    <w:p w14:paraId="3A49910B" w14:textId="77777777" w:rsidR="00797A36" w:rsidRPr="00AB6D37" w:rsidRDefault="00797A36" w:rsidP="00797A36">
      <w:pPr>
        <w:pStyle w:val="breakline"/>
        <w:rPr>
          <w:color w:val="002060"/>
        </w:rPr>
      </w:pPr>
    </w:p>
    <w:p w14:paraId="334E348E" w14:textId="77777777" w:rsidR="00797A36" w:rsidRPr="00AB6D37" w:rsidRDefault="00797A36" w:rsidP="00797A36">
      <w:pPr>
        <w:pStyle w:val="sottotitolocampionato10"/>
        <w:rPr>
          <w:color w:val="002060"/>
        </w:rPr>
      </w:pPr>
      <w:r w:rsidRPr="00AB6D3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7A36" w:rsidRPr="00AB6D37" w14:paraId="75CFFC2F"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2F218"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E59A2"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190AA"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AA6B"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18A7C"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A990E"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780B"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2A9CB6A3"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A8E23" w14:textId="77777777" w:rsidR="00797A36" w:rsidRPr="00AB6D37" w:rsidRDefault="00797A36" w:rsidP="006C3352">
            <w:pPr>
              <w:pStyle w:val="rowtabella0"/>
              <w:rPr>
                <w:color w:val="002060"/>
              </w:rPr>
            </w:pPr>
            <w:r w:rsidRPr="00AB6D3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BA050" w14:textId="77777777" w:rsidR="00797A36" w:rsidRPr="00AB6D37" w:rsidRDefault="00797A36" w:rsidP="006C3352">
            <w:pPr>
              <w:pStyle w:val="rowtabella0"/>
              <w:rPr>
                <w:color w:val="002060"/>
              </w:rPr>
            </w:pPr>
            <w:r w:rsidRPr="00AB6D37">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227D5"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ED923" w14:textId="77777777" w:rsidR="00797A36" w:rsidRPr="00AB6D37" w:rsidRDefault="00797A36" w:rsidP="006C3352">
            <w:pPr>
              <w:pStyle w:val="rowtabella0"/>
              <w:rPr>
                <w:color w:val="002060"/>
              </w:rPr>
            </w:pPr>
            <w:r w:rsidRPr="00AB6D37">
              <w:rPr>
                <w:color w:val="002060"/>
              </w:rPr>
              <w:t>26/11/2022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D0DD8" w14:textId="77777777" w:rsidR="00797A36" w:rsidRPr="00AB6D37" w:rsidRDefault="00797A36" w:rsidP="006C3352">
            <w:pPr>
              <w:pStyle w:val="rowtabella0"/>
              <w:rPr>
                <w:color w:val="002060"/>
              </w:rPr>
            </w:pPr>
            <w:r w:rsidRPr="00AB6D37">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91A85" w14:textId="77777777" w:rsidR="00797A36" w:rsidRPr="00AB6D37" w:rsidRDefault="00797A36" w:rsidP="006C3352">
            <w:pPr>
              <w:pStyle w:val="rowtabella0"/>
              <w:rPr>
                <w:color w:val="002060"/>
              </w:rPr>
            </w:pPr>
            <w:r w:rsidRPr="00AB6D3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B2E52" w14:textId="77777777" w:rsidR="00797A36" w:rsidRPr="00AB6D37" w:rsidRDefault="00797A36" w:rsidP="006C3352">
            <w:pPr>
              <w:pStyle w:val="rowtabella0"/>
              <w:rPr>
                <w:color w:val="002060"/>
              </w:rPr>
            </w:pPr>
            <w:r w:rsidRPr="00AB6D37">
              <w:rPr>
                <w:color w:val="002060"/>
              </w:rPr>
              <w:t>VIA VERDI</w:t>
            </w:r>
          </w:p>
        </w:tc>
      </w:tr>
      <w:tr w:rsidR="00797A36" w:rsidRPr="00AB6D37" w14:paraId="62B3B682"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7638E" w14:textId="77777777" w:rsidR="00797A36" w:rsidRPr="00AB6D37" w:rsidRDefault="00797A36" w:rsidP="006C3352">
            <w:pPr>
              <w:pStyle w:val="rowtabella0"/>
              <w:rPr>
                <w:color w:val="002060"/>
              </w:rPr>
            </w:pPr>
            <w:r w:rsidRPr="00AB6D3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33558" w14:textId="77777777" w:rsidR="00797A36" w:rsidRPr="00AB6D37" w:rsidRDefault="00797A36" w:rsidP="006C3352">
            <w:pPr>
              <w:pStyle w:val="rowtabella0"/>
              <w:rPr>
                <w:color w:val="002060"/>
              </w:rPr>
            </w:pPr>
            <w:r w:rsidRPr="00AB6D3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326D5A"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9DD40" w14:textId="77777777" w:rsidR="00797A36" w:rsidRPr="00AB6D37" w:rsidRDefault="00797A36" w:rsidP="006C3352">
            <w:pPr>
              <w:pStyle w:val="rowtabella0"/>
              <w:rPr>
                <w:color w:val="002060"/>
              </w:rPr>
            </w:pPr>
            <w:r w:rsidRPr="00AB6D37">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C9CC00" w14:textId="77777777" w:rsidR="00797A36" w:rsidRPr="00AB6D37" w:rsidRDefault="00797A36" w:rsidP="006C3352">
            <w:pPr>
              <w:pStyle w:val="rowtabella0"/>
              <w:rPr>
                <w:color w:val="002060"/>
              </w:rPr>
            </w:pPr>
            <w:r w:rsidRPr="00AB6D3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3D71F" w14:textId="77777777" w:rsidR="00797A36" w:rsidRPr="00AB6D37" w:rsidRDefault="00797A36" w:rsidP="006C3352">
            <w:pPr>
              <w:pStyle w:val="rowtabella0"/>
              <w:rPr>
                <w:color w:val="002060"/>
              </w:rPr>
            </w:pPr>
            <w:r w:rsidRPr="00AB6D3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07FCD" w14:textId="77777777" w:rsidR="00797A36" w:rsidRPr="00AB6D37" w:rsidRDefault="00797A36" w:rsidP="006C3352">
            <w:pPr>
              <w:pStyle w:val="rowtabella0"/>
              <w:rPr>
                <w:color w:val="002060"/>
              </w:rPr>
            </w:pPr>
            <w:r w:rsidRPr="00AB6D37">
              <w:rPr>
                <w:color w:val="002060"/>
              </w:rPr>
              <w:t>VIA VESCOVARA, 7</w:t>
            </w:r>
          </w:p>
        </w:tc>
      </w:tr>
      <w:tr w:rsidR="00797A36" w:rsidRPr="00AB6D37" w14:paraId="60A9A880"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6D8DAB" w14:textId="77777777" w:rsidR="00797A36" w:rsidRPr="00AB6D37" w:rsidRDefault="00797A36" w:rsidP="006C3352">
            <w:pPr>
              <w:pStyle w:val="rowtabella0"/>
              <w:rPr>
                <w:color w:val="002060"/>
              </w:rPr>
            </w:pPr>
            <w:r w:rsidRPr="00AB6D37">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096F0" w14:textId="77777777" w:rsidR="00797A36" w:rsidRPr="00AB6D37" w:rsidRDefault="00797A36" w:rsidP="006C3352">
            <w:pPr>
              <w:pStyle w:val="rowtabella0"/>
              <w:rPr>
                <w:color w:val="002060"/>
              </w:rPr>
            </w:pPr>
            <w:r w:rsidRPr="00AB6D3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B4969"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BFAEA" w14:textId="77777777" w:rsidR="00797A36" w:rsidRPr="00AB6D37" w:rsidRDefault="00797A36" w:rsidP="006C3352">
            <w:pPr>
              <w:pStyle w:val="rowtabella0"/>
              <w:rPr>
                <w:color w:val="002060"/>
              </w:rPr>
            </w:pPr>
            <w:r w:rsidRPr="00AB6D37">
              <w:rPr>
                <w:color w:val="002060"/>
              </w:rPr>
              <w:t>26/11/2022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5BE92" w14:textId="77777777" w:rsidR="00797A36" w:rsidRPr="00AB6D37" w:rsidRDefault="00797A36" w:rsidP="006C3352">
            <w:pPr>
              <w:pStyle w:val="rowtabella0"/>
              <w:rPr>
                <w:color w:val="002060"/>
              </w:rPr>
            </w:pPr>
            <w:r w:rsidRPr="00AB6D37">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8CBF87" w14:textId="77777777" w:rsidR="00797A36" w:rsidRPr="00AB6D37" w:rsidRDefault="00797A36" w:rsidP="006C3352">
            <w:pPr>
              <w:pStyle w:val="rowtabella0"/>
              <w:rPr>
                <w:color w:val="002060"/>
              </w:rPr>
            </w:pPr>
            <w:r w:rsidRPr="00AB6D3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C8BBE" w14:textId="77777777" w:rsidR="00797A36" w:rsidRPr="00AB6D37" w:rsidRDefault="00797A36" w:rsidP="006C3352">
            <w:pPr>
              <w:pStyle w:val="rowtabella0"/>
              <w:rPr>
                <w:color w:val="002060"/>
              </w:rPr>
            </w:pPr>
            <w:r w:rsidRPr="00AB6D37">
              <w:rPr>
                <w:color w:val="002060"/>
              </w:rPr>
              <w:t>VIA BRUNO BUOZZI</w:t>
            </w:r>
          </w:p>
        </w:tc>
      </w:tr>
      <w:tr w:rsidR="00797A36" w:rsidRPr="00AB6D37" w14:paraId="0EFC8BCC"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22458" w14:textId="77777777" w:rsidR="00797A36" w:rsidRPr="00AB6D37" w:rsidRDefault="00797A36" w:rsidP="006C3352">
            <w:pPr>
              <w:pStyle w:val="rowtabella0"/>
              <w:rPr>
                <w:color w:val="002060"/>
              </w:rPr>
            </w:pPr>
            <w:r w:rsidRPr="00AB6D3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928C0" w14:textId="77777777" w:rsidR="00797A36" w:rsidRPr="00AB6D37" w:rsidRDefault="00797A36" w:rsidP="006C3352">
            <w:pPr>
              <w:pStyle w:val="rowtabella0"/>
              <w:rPr>
                <w:color w:val="002060"/>
              </w:rPr>
            </w:pPr>
            <w:r w:rsidRPr="00AB6D37">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D0CFE"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82B6F" w14:textId="77777777" w:rsidR="00797A36" w:rsidRPr="00AB6D37" w:rsidRDefault="00797A36" w:rsidP="006C3352">
            <w:pPr>
              <w:pStyle w:val="rowtabella0"/>
              <w:rPr>
                <w:color w:val="002060"/>
              </w:rPr>
            </w:pPr>
            <w:r w:rsidRPr="00AB6D37">
              <w:rPr>
                <w:color w:val="002060"/>
              </w:rPr>
              <w:t>30/11/2022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7463F" w14:textId="77777777" w:rsidR="00797A36" w:rsidRPr="00AB6D37" w:rsidRDefault="00797A36" w:rsidP="006C3352">
            <w:pPr>
              <w:pStyle w:val="rowtabella0"/>
              <w:rPr>
                <w:color w:val="002060"/>
              </w:rPr>
            </w:pPr>
            <w:r w:rsidRPr="00AB6D3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EC1B7" w14:textId="77777777" w:rsidR="00797A36" w:rsidRPr="00AB6D37" w:rsidRDefault="00797A36" w:rsidP="006C3352">
            <w:pPr>
              <w:pStyle w:val="rowtabella0"/>
              <w:rPr>
                <w:color w:val="002060"/>
              </w:rPr>
            </w:pPr>
            <w:r w:rsidRPr="00AB6D3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A79BA" w14:textId="77777777" w:rsidR="00797A36" w:rsidRPr="00AB6D37" w:rsidRDefault="00797A36" w:rsidP="006C3352">
            <w:pPr>
              <w:pStyle w:val="rowtabella0"/>
              <w:rPr>
                <w:color w:val="002060"/>
              </w:rPr>
            </w:pPr>
            <w:r w:rsidRPr="00AB6D37">
              <w:rPr>
                <w:color w:val="002060"/>
              </w:rPr>
              <w:t>VIA B.BUOZZI</w:t>
            </w:r>
          </w:p>
        </w:tc>
      </w:tr>
    </w:tbl>
    <w:p w14:paraId="098BBF92" w14:textId="77777777" w:rsidR="00797A36" w:rsidRPr="00AB6D37" w:rsidRDefault="00797A36" w:rsidP="00797A36">
      <w:pPr>
        <w:pStyle w:val="breakline"/>
        <w:rPr>
          <w:rFonts w:eastAsiaTheme="minorEastAsia"/>
          <w:color w:val="002060"/>
        </w:rPr>
      </w:pPr>
    </w:p>
    <w:p w14:paraId="5140E8D4" w14:textId="77777777" w:rsidR="00797A36" w:rsidRPr="00AB6D37" w:rsidRDefault="00797A36" w:rsidP="00797A36">
      <w:pPr>
        <w:pStyle w:val="breakline"/>
        <w:rPr>
          <w:color w:val="002060"/>
        </w:rPr>
      </w:pPr>
    </w:p>
    <w:p w14:paraId="4230EDF9" w14:textId="77777777" w:rsidR="00797A36" w:rsidRPr="00AB6D37" w:rsidRDefault="00797A36" w:rsidP="00797A36">
      <w:pPr>
        <w:pStyle w:val="breakline"/>
        <w:rPr>
          <w:color w:val="002060"/>
        </w:rPr>
      </w:pPr>
    </w:p>
    <w:p w14:paraId="6A2644F1" w14:textId="77777777" w:rsidR="00797A36" w:rsidRPr="00AB6D37" w:rsidRDefault="00797A36" w:rsidP="00797A36">
      <w:pPr>
        <w:pStyle w:val="sottotitolocampionato10"/>
        <w:rPr>
          <w:color w:val="002060"/>
        </w:rPr>
      </w:pPr>
      <w:r w:rsidRPr="00AB6D3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4"/>
        <w:gridCol w:w="385"/>
        <w:gridCol w:w="898"/>
        <w:gridCol w:w="1198"/>
        <w:gridCol w:w="1540"/>
        <w:gridCol w:w="1567"/>
      </w:tblGrid>
      <w:tr w:rsidR="00797A36" w:rsidRPr="00AB6D37" w14:paraId="2A4DD6A5"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FC96F"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F9925"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2D08C"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755DC"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5D24D"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1DE11"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10307"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1857B995"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04D23" w14:textId="77777777" w:rsidR="00797A36" w:rsidRPr="00AB6D37" w:rsidRDefault="00797A36" w:rsidP="006C3352">
            <w:pPr>
              <w:pStyle w:val="rowtabella0"/>
              <w:rPr>
                <w:color w:val="002060"/>
              </w:rPr>
            </w:pPr>
            <w:r w:rsidRPr="00AB6D37">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BFF58" w14:textId="77777777" w:rsidR="00797A36" w:rsidRPr="00AB6D37" w:rsidRDefault="00797A36" w:rsidP="006C3352">
            <w:pPr>
              <w:pStyle w:val="rowtabella0"/>
              <w:rPr>
                <w:color w:val="002060"/>
              </w:rPr>
            </w:pPr>
            <w:r w:rsidRPr="00AB6D37">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FC5AF"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FA7F0" w14:textId="77777777" w:rsidR="00797A36" w:rsidRPr="00AB6D37" w:rsidRDefault="00797A36" w:rsidP="006C3352">
            <w:pPr>
              <w:pStyle w:val="rowtabella0"/>
              <w:rPr>
                <w:color w:val="002060"/>
              </w:rPr>
            </w:pPr>
            <w:r w:rsidRPr="00AB6D37">
              <w:rPr>
                <w:color w:val="002060"/>
              </w:rPr>
              <w:t>26/11/2022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621A" w14:textId="77777777" w:rsidR="00797A36" w:rsidRPr="00AB6D37" w:rsidRDefault="00797A36" w:rsidP="006C3352">
            <w:pPr>
              <w:pStyle w:val="rowtabella0"/>
              <w:rPr>
                <w:color w:val="002060"/>
              </w:rPr>
            </w:pPr>
            <w:r w:rsidRPr="00AB6D37">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256F6" w14:textId="77777777" w:rsidR="00797A36" w:rsidRPr="00AB6D37" w:rsidRDefault="00797A36" w:rsidP="006C3352">
            <w:pPr>
              <w:pStyle w:val="rowtabella0"/>
              <w:rPr>
                <w:color w:val="002060"/>
              </w:rPr>
            </w:pPr>
            <w:r w:rsidRPr="00AB6D3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EFB34" w14:textId="77777777" w:rsidR="00797A36" w:rsidRPr="00AB6D37" w:rsidRDefault="00797A36" w:rsidP="006C3352">
            <w:pPr>
              <w:pStyle w:val="rowtabella0"/>
              <w:rPr>
                <w:color w:val="002060"/>
              </w:rPr>
            </w:pPr>
            <w:r w:rsidRPr="00AB6D37">
              <w:rPr>
                <w:color w:val="002060"/>
              </w:rPr>
              <w:t>LOC.MONTEROCCO VIA A.MANCINI</w:t>
            </w:r>
          </w:p>
        </w:tc>
      </w:tr>
      <w:tr w:rsidR="00797A36" w:rsidRPr="00AB6D37" w14:paraId="624A6D96"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774BBD" w14:textId="77777777" w:rsidR="00797A36" w:rsidRPr="00AB6D37" w:rsidRDefault="00797A36" w:rsidP="006C3352">
            <w:pPr>
              <w:pStyle w:val="rowtabella0"/>
              <w:rPr>
                <w:color w:val="002060"/>
              </w:rPr>
            </w:pPr>
            <w:r w:rsidRPr="00AB6D3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A17DDC" w14:textId="77777777" w:rsidR="00797A36" w:rsidRPr="00AB6D37" w:rsidRDefault="00797A36" w:rsidP="006C3352">
            <w:pPr>
              <w:pStyle w:val="rowtabella0"/>
              <w:rPr>
                <w:color w:val="002060"/>
              </w:rPr>
            </w:pPr>
            <w:r w:rsidRPr="00AB6D3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61F7D"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D2CB97" w14:textId="77777777" w:rsidR="00797A36" w:rsidRPr="00AB6D37" w:rsidRDefault="00797A36" w:rsidP="006C3352">
            <w:pPr>
              <w:pStyle w:val="rowtabella0"/>
              <w:rPr>
                <w:color w:val="002060"/>
              </w:rPr>
            </w:pPr>
            <w:r w:rsidRPr="00AB6D37">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916C8" w14:textId="77777777" w:rsidR="00797A36" w:rsidRPr="00AB6D37" w:rsidRDefault="00797A36" w:rsidP="006C3352">
            <w:pPr>
              <w:pStyle w:val="rowtabella0"/>
              <w:rPr>
                <w:color w:val="002060"/>
              </w:rPr>
            </w:pPr>
            <w:r w:rsidRPr="00AB6D3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BAF9B" w14:textId="77777777" w:rsidR="00797A36" w:rsidRPr="00AB6D37" w:rsidRDefault="00797A36" w:rsidP="006C3352">
            <w:pPr>
              <w:pStyle w:val="rowtabella0"/>
              <w:rPr>
                <w:color w:val="002060"/>
              </w:rPr>
            </w:pPr>
            <w:r w:rsidRPr="00AB6D3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C8294" w14:textId="77777777" w:rsidR="00797A36" w:rsidRPr="00AB6D37" w:rsidRDefault="00797A36" w:rsidP="006C3352">
            <w:pPr>
              <w:pStyle w:val="rowtabella0"/>
              <w:rPr>
                <w:color w:val="002060"/>
              </w:rPr>
            </w:pPr>
            <w:r w:rsidRPr="00AB6D37">
              <w:rPr>
                <w:color w:val="002060"/>
              </w:rPr>
              <w:t>VIA E.MATTEI</w:t>
            </w:r>
          </w:p>
        </w:tc>
      </w:tr>
      <w:tr w:rsidR="00797A36" w:rsidRPr="00AB6D37" w14:paraId="6ED5E070"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AFD37" w14:textId="77777777" w:rsidR="00797A36" w:rsidRPr="00AB6D37" w:rsidRDefault="00797A36" w:rsidP="006C3352">
            <w:pPr>
              <w:pStyle w:val="rowtabella0"/>
              <w:rPr>
                <w:color w:val="002060"/>
              </w:rPr>
            </w:pPr>
            <w:r w:rsidRPr="00AB6D37">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B10C23" w14:textId="77777777" w:rsidR="00797A36" w:rsidRPr="00AB6D37" w:rsidRDefault="00797A36" w:rsidP="006C3352">
            <w:pPr>
              <w:pStyle w:val="rowtabella0"/>
              <w:rPr>
                <w:color w:val="002060"/>
              </w:rPr>
            </w:pPr>
            <w:r w:rsidRPr="00AB6D3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B5670"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9FB140" w14:textId="77777777" w:rsidR="00797A36" w:rsidRPr="00AB6D37" w:rsidRDefault="00797A36" w:rsidP="006C3352">
            <w:pPr>
              <w:pStyle w:val="rowtabella0"/>
              <w:rPr>
                <w:color w:val="002060"/>
              </w:rPr>
            </w:pPr>
            <w:r w:rsidRPr="00AB6D37">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5F9E51" w14:textId="77777777" w:rsidR="00797A36" w:rsidRPr="00AB6D37" w:rsidRDefault="00797A36" w:rsidP="006C3352">
            <w:pPr>
              <w:pStyle w:val="rowtabella0"/>
              <w:rPr>
                <w:color w:val="002060"/>
              </w:rPr>
            </w:pPr>
            <w:r w:rsidRPr="00AB6D37">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980DC" w14:textId="77777777" w:rsidR="00797A36" w:rsidRPr="00AB6D37" w:rsidRDefault="00797A36" w:rsidP="006C3352">
            <w:pPr>
              <w:pStyle w:val="rowtabella0"/>
              <w:rPr>
                <w:color w:val="002060"/>
              </w:rPr>
            </w:pPr>
            <w:r w:rsidRPr="00AB6D37">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171C2" w14:textId="77777777" w:rsidR="00797A36" w:rsidRPr="00AB6D37" w:rsidRDefault="00797A36" w:rsidP="006C3352">
            <w:pPr>
              <w:pStyle w:val="rowtabella0"/>
              <w:rPr>
                <w:color w:val="002060"/>
              </w:rPr>
            </w:pPr>
            <w:r w:rsidRPr="00AB6D37">
              <w:rPr>
                <w:color w:val="002060"/>
              </w:rPr>
              <w:t>LOCALITA' CALCINARI</w:t>
            </w:r>
          </w:p>
        </w:tc>
      </w:tr>
      <w:tr w:rsidR="00797A36" w:rsidRPr="00AB6D37" w14:paraId="06D163CD"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101509" w14:textId="77777777" w:rsidR="00797A36" w:rsidRPr="00AB6D37" w:rsidRDefault="00797A36" w:rsidP="006C3352">
            <w:pPr>
              <w:pStyle w:val="rowtabella0"/>
              <w:rPr>
                <w:color w:val="002060"/>
              </w:rPr>
            </w:pPr>
            <w:r w:rsidRPr="00AB6D37">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3C6EB" w14:textId="77777777" w:rsidR="00797A36" w:rsidRPr="00AB6D37" w:rsidRDefault="00797A36" w:rsidP="006C3352">
            <w:pPr>
              <w:pStyle w:val="rowtabella0"/>
              <w:rPr>
                <w:color w:val="002060"/>
              </w:rPr>
            </w:pPr>
            <w:r w:rsidRPr="00AB6D37">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31E9B"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9F61A" w14:textId="77777777" w:rsidR="00797A36" w:rsidRPr="00AB6D37" w:rsidRDefault="00797A36" w:rsidP="006C3352">
            <w:pPr>
              <w:pStyle w:val="rowtabella0"/>
              <w:rPr>
                <w:color w:val="002060"/>
              </w:rPr>
            </w:pPr>
            <w:r w:rsidRPr="00AB6D37">
              <w:rPr>
                <w:color w:val="002060"/>
              </w:rPr>
              <w:t>27/11/2022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31C76" w14:textId="77777777" w:rsidR="00797A36" w:rsidRPr="00AB6D37" w:rsidRDefault="00797A36" w:rsidP="006C3352">
            <w:pPr>
              <w:pStyle w:val="rowtabella0"/>
              <w:rPr>
                <w:color w:val="002060"/>
              </w:rPr>
            </w:pPr>
            <w:r w:rsidRPr="00AB6D37">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7AC9D" w14:textId="77777777" w:rsidR="00797A36" w:rsidRPr="00AB6D37" w:rsidRDefault="00797A36" w:rsidP="006C3352">
            <w:pPr>
              <w:pStyle w:val="rowtabella0"/>
              <w:rPr>
                <w:color w:val="002060"/>
              </w:rPr>
            </w:pPr>
            <w:r w:rsidRPr="00AB6D37">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5E364" w14:textId="77777777" w:rsidR="00797A36" w:rsidRPr="00AB6D37" w:rsidRDefault="00797A36" w:rsidP="006C3352">
            <w:pPr>
              <w:pStyle w:val="rowtabella0"/>
              <w:rPr>
                <w:color w:val="002060"/>
              </w:rPr>
            </w:pPr>
            <w:r w:rsidRPr="00AB6D37">
              <w:rPr>
                <w:color w:val="002060"/>
              </w:rPr>
              <w:t>FRAZ.PAGLIARE VIA VECCHI</w:t>
            </w:r>
          </w:p>
        </w:tc>
      </w:tr>
    </w:tbl>
    <w:p w14:paraId="29EE553D" w14:textId="77777777" w:rsidR="00797A36" w:rsidRPr="006C69F0" w:rsidRDefault="00797A36" w:rsidP="00797A36">
      <w:pPr>
        <w:pStyle w:val="breakline"/>
        <w:rPr>
          <w:rFonts w:eastAsiaTheme="minorEastAsia"/>
          <w:color w:val="002060"/>
        </w:rPr>
      </w:pPr>
    </w:p>
    <w:p w14:paraId="3748CD9E" w14:textId="77777777" w:rsidR="00797A36" w:rsidRPr="006C69F0" w:rsidRDefault="00797A36" w:rsidP="00797A36">
      <w:pPr>
        <w:pStyle w:val="breakline"/>
        <w:rPr>
          <w:color w:val="002060"/>
        </w:rPr>
      </w:pPr>
    </w:p>
    <w:p w14:paraId="7F04F2AC" w14:textId="77777777" w:rsidR="00797A36" w:rsidRPr="006C69F0" w:rsidRDefault="00797A36" w:rsidP="00797A36">
      <w:pPr>
        <w:pStyle w:val="titolocampionato0"/>
        <w:shd w:val="clear" w:color="auto" w:fill="CCCCCC"/>
        <w:spacing w:before="80" w:after="40"/>
        <w:rPr>
          <w:color w:val="002060"/>
        </w:rPr>
      </w:pPr>
      <w:r w:rsidRPr="006C69F0">
        <w:rPr>
          <w:color w:val="002060"/>
        </w:rPr>
        <w:t>UNDER 15 C5 REGIONALI MASCHILI</w:t>
      </w:r>
    </w:p>
    <w:p w14:paraId="7BDEAD3D" w14:textId="77777777" w:rsidR="00797A36" w:rsidRPr="006C69F0" w:rsidRDefault="00797A36" w:rsidP="00797A36">
      <w:pPr>
        <w:pStyle w:val="titoloprinc0"/>
        <w:rPr>
          <w:color w:val="002060"/>
        </w:rPr>
      </w:pPr>
      <w:r w:rsidRPr="006C69F0">
        <w:rPr>
          <w:color w:val="002060"/>
        </w:rPr>
        <w:t>VARIAZIONI AL PROGRAMMA GARE</w:t>
      </w:r>
    </w:p>
    <w:p w14:paraId="28A8E7A3" w14:textId="77777777" w:rsidR="00797A36" w:rsidRPr="006C69F0" w:rsidRDefault="00797A36" w:rsidP="00797A36">
      <w:pPr>
        <w:pStyle w:val="breakline"/>
        <w:rPr>
          <w:color w:val="002060"/>
        </w:rPr>
      </w:pPr>
    </w:p>
    <w:p w14:paraId="72CB1009" w14:textId="77777777" w:rsidR="00797A36" w:rsidRPr="006C69F0" w:rsidRDefault="00797A36" w:rsidP="00797A36">
      <w:pPr>
        <w:pStyle w:val="breakline"/>
        <w:rPr>
          <w:color w:val="002060"/>
        </w:rPr>
      </w:pPr>
    </w:p>
    <w:p w14:paraId="73330F78"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5CBB1849"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6582" w14:textId="77777777" w:rsidR="00797A36" w:rsidRPr="006C69F0" w:rsidRDefault="00797A36" w:rsidP="006C3352">
            <w:pPr>
              <w:pStyle w:val="headertabella0"/>
              <w:rPr>
                <w:color w:val="002060"/>
              </w:rPr>
            </w:pPr>
            <w:r w:rsidRPr="006C69F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3E9E4"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BC79" w14:textId="77777777" w:rsidR="00797A36" w:rsidRPr="006C69F0" w:rsidRDefault="00797A36" w:rsidP="006C3352">
            <w:pPr>
              <w:pStyle w:val="headertabella0"/>
              <w:rPr>
                <w:color w:val="002060"/>
              </w:rPr>
            </w:pPr>
            <w:r w:rsidRPr="006C69F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B5654"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D5C4"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A6C8"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F13AF"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2EFED" w14:textId="77777777" w:rsidR="00797A36" w:rsidRPr="006C69F0" w:rsidRDefault="00797A36" w:rsidP="006C3352">
            <w:pPr>
              <w:pStyle w:val="headertabella0"/>
              <w:rPr>
                <w:color w:val="002060"/>
              </w:rPr>
            </w:pPr>
            <w:r w:rsidRPr="006C69F0">
              <w:rPr>
                <w:color w:val="002060"/>
              </w:rPr>
              <w:t>Impianto</w:t>
            </w:r>
          </w:p>
        </w:tc>
      </w:tr>
      <w:tr w:rsidR="00797A36" w:rsidRPr="006C69F0" w14:paraId="4369F174"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8369" w14:textId="77777777" w:rsidR="00797A36" w:rsidRPr="00DE06EE" w:rsidRDefault="00797A36" w:rsidP="006C3352">
            <w:pPr>
              <w:pStyle w:val="rowtabella0"/>
              <w:rPr>
                <w:color w:val="002060"/>
                <w:highlight w:val="yellow"/>
              </w:rPr>
            </w:pPr>
            <w:r w:rsidRPr="00DE06EE">
              <w:rPr>
                <w:color w:val="002060"/>
                <w:highlight w:val="yellow"/>
              </w:rPr>
              <w:t>27/11/2022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1348" w14:textId="77777777" w:rsidR="00797A36" w:rsidRPr="00DE06EE" w:rsidRDefault="00797A36" w:rsidP="006C3352">
            <w:pPr>
              <w:pStyle w:val="rowtabella0"/>
              <w:jc w:val="center"/>
              <w:rPr>
                <w:color w:val="002060"/>
                <w:highlight w:val="yellow"/>
              </w:rPr>
            </w:pPr>
            <w:r w:rsidRPr="00DE06E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9D94" w14:textId="77777777" w:rsidR="00797A36" w:rsidRPr="00DE06EE" w:rsidRDefault="00797A36" w:rsidP="006C3352">
            <w:pPr>
              <w:pStyle w:val="rowtabella0"/>
              <w:rPr>
                <w:color w:val="002060"/>
                <w:highlight w:val="yellow"/>
              </w:rPr>
            </w:pPr>
            <w:r w:rsidRPr="00DE06EE">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0A3D" w14:textId="77777777" w:rsidR="00797A36" w:rsidRPr="00DE06EE" w:rsidRDefault="00797A36" w:rsidP="006C3352">
            <w:pPr>
              <w:pStyle w:val="rowtabella0"/>
              <w:rPr>
                <w:color w:val="002060"/>
                <w:highlight w:val="yellow"/>
              </w:rPr>
            </w:pPr>
            <w:r w:rsidRPr="00DE06EE">
              <w:rPr>
                <w:color w:val="002060"/>
                <w:highlight w:val="yellow"/>
              </w:rPr>
              <w:t xml:space="preserve">ITALSERVICE C5 </w:t>
            </w:r>
            <w:proofErr w:type="spellStart"/>
            <w:r w:rsidRPr="00DE06EE">
              <w:rPr>
                <w:color w:val="002060"/>
                <w:highlight w:val="yellow"/>
              </w:rPr>
              <w:t>sq.B</w:t>
            </w:r>
            <w:proofErr w:type="spellEnd"/>
            <w:r w:rsidRPr="00DE06EE">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86F9" w14:textId="77777777" w:rsidR="00797A36" w:rsidRPr="006C69F0" w:rsidRDefault="00797A36" w:rsidP="006C3352">
            <w:pPr>
              <w:pStyle w:val="rowtabella0"/>
              <w:rPr>
                <w:color w:val="002060"/>
              </w:rPr>
            </w:pPr>
            <w:r w:rsidRPr="006C69F0">
              <w:rPr>
                <w:color w:val="002060"/>
              </w:rPr>
              <w:t>25/11/2022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DCDE" w14:textId="77777777" w:rsidR="00797A36" w:rsidRPr="006C69F0" w:rsidRDefault="00797A36" w:rsidP="006C3352">
            <w:pPr>
              <w:pStyle w:val="rowtabella0"/>
              <w:jc w:val="center"/>
              <w:rPr>
                <w:color w:val="002060"/>
              </w:rPr>
            </w:pPr>
            <w:r w:rsidRPr="00DE06EE">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0565" w14:textId="77777777" w:rsidR="00797A36" w:rsidRPr="006C69F0" w:rsidRDefault="00797A36" w:rsidP="006C3352">
            <w:pPr>
              <w:pStyle w:val="rowtabella0"/>
              <w:jc w:val="center"/>
              <w:rPr>
                <w:color w:val="002060"/>
              </w:rPr>
            </w:pPr>
            <w:r w:rsidRPr="006C69F0">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B7E0" w14:textId="77777777" w:rsidR="00797A36" w:rsidRPr="006C69F0" w:rsidRDefault="00797A36" w:rsidP="006C3352">
            <w:pPr>
              <w:rPr>
                <w:color w:val="002060"/>
              </w:rPr>
            </w:pPr>
          </w:p>
        </w:tc>
      </w:tr>
      <w:tr w:rsidR="00797A36" w:rsidRPr="006C69F0" w14:paraId="61481ACA"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CA54" w14:textId="77777777" w:rsidR="00797A36" w:rsidRPr="00DE06EE" w:rsidRDefault="00797A36" w:rsidP="006C3352">
            <w:pPr>
              <w:pStyle w:val="rowtabella0"/>
              <w:rPr>
                <w:color w:val="002060"/>
                <w:highlight w:val="yellow"/>
              </w:rPr>
            </w:pPr>
            <w:r w:rsidRPr="00DE06EE">
              <w:rPr>
                <w:color w:val="002060"/>
                <w:highlight w:val="yellow"/>
              </w:rPr>
              <w:t>27/11/2022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D487" w14:textId="77777777" w:rsidR="00797A36" w:rsidRPr="00DE06EE" w:rsidRDefault="00797A36" w:rsidP="006C3352">
            <w:pPr>
              <w:pStyle w:val="rowtabella0"/>
              <w:jc w:val="center"/>
              <w:rPr>
                <w:color w:val="002060"/>
                <w:highlight w:val="yellow"/>
              </w:rPr>
            </w:pPr>
            <w:r w:rsidRPr="00DE06E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1AFC" w14:textId="77777777" w:rsidR="00797A36" w:rsidRPr="00DE06EE" w:rsidRDefault="00797A36" w:rsidP="006C3352">
            <w:pPr>
              <w:pStyle w:val="rowtabella0"/>
              <w:rPr>
                <w:color w:val="002060"/>
                <w:highlight w:val="yellow"/>
              </w:rPr>
            </w:pPr>
            <w:r w:rsidRPr="00DE06EE">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E427" w14:textId="77777777" w:rsidR="00797A36" w:rsidRPr="00DE06EE" w:rsidRDefault="00797A36" w:rsidP="006C3352">
            <w:pPr>
              <w:pStyle w:val="rowtabella0"/>
              <w:rPr>
                <w:color w:val="002060"/>
                <w:highlight w:val="yellow"/>
              </w:rPr>
            </w:pPr>
            <w:r w:rsidRPr="00DE06EE">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8541" w14:textId="77777777" w:rsidR="00797A36" w:rsidRPr="006C69F0" w:rsidRDefault="00797A36" w:rsidP="006C3352">
            <w:pPr>
              <w:pStyle w:val="rowtabella0"/>
              <w:rPr>
                <w:color w:val="002060"/>
              </w:rPr>
            </w:pPr>
            <w:r w:rsidRPr="006C69F0">
              <w:rPr>
                <w:color w:val="002060"/>
              </w:rPr>
              <w:t>25/11/2022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0DB2" w14:textId="77777777" w:rsidR="00797A36" w:rsidRPr="006C69F0" w:rsidRDefault="00797A36" w:rsidP="006C3352">
            <w:pPr>
              <w:pStyle w:val="rowtabella0"/>
              <w:jc w:val="center"/>
              <w:rPr>
                <w:color w:val="002060"/>
              </w:rPr>
            </w:pPr>
            <w:r w:rsidRPr="00DE06E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1B89" w14:textId="77777777" w:rsidR="00797A36" w:rsidRPr="006C69F0" w:rsidRDefault="00797A36" w:rsidP="006C335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479C" w14:textId="77777777" w:rsidR="00797A36" w:rsidRPr="006C69F0" w:rsidRDefault="00797A36" w:rsidP="006C3352">
            <w:pPr>
              <w:pStyle w:val="rowtabella0"/>
              <w:rPr>
                <w:color w:val="002060"/>
              </w:rPr>
            </w:pPr>
            <w:r w:rsidRPr="00DE06EE">
              <w:rPr>
                <w:color w:val="002060"/>
                <w:highlight w:val="yellow"/>
              </w:rPr>
              <w:t>PALA 3 PESARO VIA LAGO DI MISURINA</w:t>
            </w:r>
          </w:p>
        </w:tc>
      </w:tr>
    </w:tbl>
    <w:p w14:paraId="26389F9C" w14:textId="77777777" w:rsidR="00797A36" w:rsidRPr="006C69F0" w:rsidRDefault="00797A36" w:rsidP="00797A36">
      <w:pPr>
        <w:pStyle w:val="breakline"/>
        <w:rPr>
          <w:rFonts w:eastAsiaTheme="minorEastAsia"/>
          <w:color w:val="002060"/>
        </w:rPr>
      </w:pPr>
    </w:p>
    <w:p w14:paraId="654FF08C" w14:textId="77777777" w:rsidR="00797A36" w:rsidRPr="006C69F0" w:rsidRDefault="00797A36" w:rsidP="00797A36">
      <w:pPr>
        <w:pStyle w:val="breakline"/>
        <w:rPr>
          <w:color w:val="002060"/>
        </w:rPr>
      </w:pPr>
    </w:p>
    <w:p w14:paraId="46CC12A3" w14:textId="77777777" w:rsidR="00797A36" w:rsidRPr="006C69F0" w:rsidRDefault="00797A36" w:rsidP="00797A36">
      <w:pPr>
        <w:pStyle w:val="breakline"/>
        <w:rPr>
          <w:color w:val="002060"/>
        </w:rPr>
      </w:pPr>
    </w:p>
    <w:p w14:paraId="1DF3C0A6" w14:textId="77777777" w:rsidR="00797A36" w:rsidRPr="006C69F0" w:rsidRDefault="00797A36" w:rsidP="00797A36">
      <w:pPr>
        <w:pStyle w:val="titoloprinc0"/>
        <w:rPr>
          <w:color w:val="002060"/>
        </w:rPr>
      </w:pPr>
      <w:r w:rsidRPr="006C69F0">
        <w:rPr>
          <w:color w:val="002060"/>
        </w:rPr>
        <w:lastRenderedPageBreak/>
        <w:t>RISULTATI</w:t>
      </w:r>
    </w:p>
    <w:p w14:paraId="2B325415" w14:textId="77777777" w:rsidR="00797A36" w:rsidRPr="006C69F0" w:rsidRDefault="00797A36" w:rsidP="00797A36">
      <w:pPr>
        <w:pStyle w:val="breakline"/>
        <w:rPr>
          <w:color w:val="002060"/>
        </w:rPr>
      </w:pPr>
    </w:p>
    <w:p w14:paraId="44D070D0" w14:textId="77777777" w:rsidR="00797A36" w:rsidRPr="006C69F0" w:rsidRDefault="00797A36" w:rsidP="00797A36">
      <w:pPr>
        <w:pStyle w:val="sottotitolocampionato10"/>
        <w:rPr>
          <w:color w:val="002060"/>
        </w:rPr>
      </w:pPr>
      <w:r w:rsidRPr="006C69F0">
        <w:rPr>
          <w:color w:val="002060"/>
        </w:rPr>
        <w:t>RISULTATI UFFICIALI GARE DEL 20/11/2022</w:t>
      </w:r>
    </w:p>
    <w:p w14:paraId="28591727" w14:textId="77777777" w:rsidR="00797A36" w:rsidRPr="00797A36" w:rsidRDefault="00797A36" w:rsidP="00797A36">
      <w:pPr>
        <w:pStyle w:val="sottotitolocampionato20"/>
        <w:spacing w:before="0" w:beforeAutospacing="0" w:after="0" w:afterAutospacing="0"/>
        <w:rPr>
          <w:rFonts w:ascii="Arial" w:hAnsi="Arial" w:cs="Arial"/>
          <w:color w:val="002060"/>
          <w:sz w:val="20"/>
          <w:szCs w:val="20"/>
        </w:rPr>
      </w:pPr>
      <w:r w:rsidRPr="00797A36">
        <w:rPr>
          <w:rFonts w:ascii="Arial" w:hAnsi="Arial" w:cs="Arial"/>
          <w:color w:val="002060"/>
          <w:sz w:val="20"/>
          <w:szCs w:val="20"/>
        </w:rPr>
        <w:t>Si trascrivono qui di seguito i risultati ufficiali delle gare disputate</w:t>
      </w:r>
    </w:p>
    <w:p w14:paraId="7AA65F50" w14:textId="77777777" w:rsidR="00797A36" w:rsidRPr="006C69F0" w:rsidRDefault="00797A36" w:rsidP="00797A3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7A36" w:rsidRPr="006C69F0" w14:paraId="259FEE3E"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2C0370DD"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38A74" w14:textId="77777777" w:rsidR="00797A36" w:rsidRPr="006C69F0" w:rsidRDefault="00797A36" w:rsidP="006C3352">
                  <w:pPr>
                    <w:pStyle w:val="headertabella0"/>
                    <w:rPr>
                      <w:color w:val="002060"/>
                    </w:rPr>
                  </w:pPr>
                  <w:r w:rsidRPr="006C69F0">
                    <w:rPr>
                      <w:color w:val="002060"/>
                    </w:rPr>
                    <w:t>GIRONE A - 7 Giornata - A</w:t>
                  </w:r>
                </w:p>
              </w:tc>
            </w:tr>
            <w:tr w:rsidR="00797A36" w:rsidRPr="006C69F0" w14:paraId="75C226CC"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0D9745" w14:textId="77777777" w:rsidR="00797A36" w:rsidRPr="006C69F0" w:rsidRDefault="00797A36" w:rsidP="006C3352">
                  <w:pPr>
                    <w:pStyle w:val="rowtabella0"/>
                    <w:rPr>
                      <w:color w:val="002060"/>
                    </w:rPr>
                  </w:pPr>
                  <w:r w:rsidRPr="006C69F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0E264" w14:textId="77777777" w:rsidR="00797A36" w:rsidRPr="006C69F0" w:rsidRDefault="00797A36" w:rsidP="006C3352">
                  <w:pPr>
                    <w:pStyle w:val="rowtabella0"/>
                    <w:rPr>
                      <w:color w:val="002060"/>
                    </w:rPr>
                  </w:pPr>
                  <w:r w:rsidRPr="006C69F0">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A1C99" w14:textId="77777777" w:rsidR="00797A36" w:rsidRPr="006C69F0" w:rsidRDefault="00797A36" w:rsidP="006C3352">
                  <w:pPr>
                    <w:pStyle w:val="rowtabella0"/>
                    <w:jc w:val="center"/>
                    <w:rPr>
                      <w:color w:val="002060"/>
                    </w:rPr>
                  </w:pPr>
                  <w:r w:rsidRPr="006C69F0">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8069B" w14:textId="77777777" w:rsidR="00797A36" w:rsidRPr="006C69F0" w:rsidRDefault="00797A36" w:rsidP="006C3352">
                  <w:pPr>
                    <w:pStyle w:val="rowtabella0"/>
                    <w:jc w:val="center"/>
                    <w:rPr>
                      <w:color w:val="002060"/>
                    </w:rPr>
                  </w:pPr>
                  <w:r w:rsidRPr="006C69F0">
                    <w:rPr>
                      <w:color w:val="002060"/>
                    </w:rPr>
                    <w:t> </w:t>
                  </w:r>
                </w:p>
              </w:tc>
            </w:tr>
            <w:tr w:rsidR="00797A36" w:rsidRPr="006C69F0" w14:paraId="701A0589"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574CAE" w14:textId="77777777" w:rsidR="00797A36" w:rsidRPr="006C69F0" w:rsidRDefault="00797A36" w:rsidP="006C3352">
                  <w:pPr>
                    <w:pStyle w:val="rowtabella0"/>
                    <w:rPr>
                      <w:color w:val="002060"/>
                    </w:rPr>
                  </w:pPr>
                  <w:r w:rsidRPr="006C69F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2590B2" w14:textId="77777777" w:rsidR="00797A36" w:rsidRPr="006C69F0" w:rsidRDefault="00797A36" w:rsidP="006C3352">
                  <w:pPr>
                    <w:pStyle w:val="rowtabella0"/>
                    <w:rPr>
                      <w:color w:val="002060"/>
                    </w:rPr>
                  </w:pPr>
                  <w:r w:rsidRPr="006C69F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2CBC35" w14:textId="77777777" w:rsidR="00797A36" w:rsidRPr="006C69F0" w:rsidRDefault="00797A36" w:rsidP="006C3352">
                  <w:pPr>
                    <w:pStyle w:val="rowtabella0"/>
                    <w:jc w:val="center"/>
                    <w:rPr>
                      <w:color w:val="002060"/>
                    </w:rPr>
                  </w:pPr>
                  <w:r w:rsidRPr="006C69F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3CF1EE" w14:textId="77777777" w:rsidR="00797A36" w:rsidRPr="006C69F0" w:rsidRDefault="00797A36" w:rsidP="006C3352">
                  <w:pPr>
                    <w:pStyle w:val="rowtabella0"/>
                    <w:jc w:val="center"/>
                    <w:rPr>
                      <w:color w:val="002060"/>
                    </w:rPr>
                  </w:pPr>
                  <w:r w:rsidRPr="006C69F0">
                    <w:rPr>
                      <w:color w:val="002060"/>
                    </w:rPr>
                    <w:t> </w:t>
                  </w:r>
                </w:p>
              </w:tc>
            </w:tr>
            <w:tr w:rsidR="00797A36" w:rsidRPr="006C69F0" w14:paraId="2EBF541B"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534B56" w14:textId="77777777" w:rsidR="00797A36" w:rsidRPr="006C69F0" w:rsidRDefault="00797A36" w:rsidP="006C3352">
                  <w:pPr>
                    <w:pStyle w:val="rowtabella0"/>
                    <w:rPr>
                      <w:color w:val="002060"/>
                    </w:rPr>
                  </w:pPr>
                  <w:r w:rsidRPr="006C69F0">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7DF1BD" w14:textId="77777777" w:rsidR="00797A36" w:rsidRPr="006C69F0" w:rsidRDefault="00797A36" w:rsidP="006C3352">
                  <w:pPr>
                    <w:pStyle w:val="rowtabella0"/>
                    <w:rPr>
                      <w:color w:val="002060"/>
                    </w:rPr>
                  </w:pPr>
                  <w:r w:rsidRPr="006C69F0">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AFD525" w14:textId="77777777" w:rsidR="00797A36" w:rsidRPr="006C69F0" w:rsidRDefault="00797A36" w:rsidP="006C3352">
                  <w:pPr>
                    <w:pStyle w:val="rowtabella0"/>
                    <w:jc w:val="center"/>
                    <w:rPr>
                      <w:color w:val="002060"/>
                    </w:rPr>
                  </w:pPr>
                  <w:r w:rsidRPr="006C69F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90E574" w14:textId="77777777" w:rsidR="00797A36" w:rsidRPr="006C69F0" w:rsidRDefault="00797A36" w:rsidP="006C3352">
                  <w:pPr>
                    <w:pStyle w:val="rowtabella0"/>
                    <w:jc w:val="center"/>
                    <w:rPr>
                      <w:color w:val="002060"/>
                    </w:rPr>
                  </w:pPr>
                  <w:r w:rsidRPr="006C69F0">
                    <w:rPr>
                      <w:color w:val="002060"/>
                    </w:rPr>
                    <w:t> </w:t>
                  </w:r>
                </w:p>
              </w:tc>
            </w:tr>
            <w:tr w:rsidR="00797A36" w:rsidRPr="006C69F0" w14:paraId="01431E67"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A55CA" w14:textId="77777777" w:rsidR="00797A36" w:rsidRPr="006C69F0" w:rsidRDefault="00797A36" w:rsidP="006C3352">
                  <w:pPr>
                    <w:pStyle w:val="rowtabella0"/>
                    <w:rPr>
                      <w:color w:val="002060"/>
                    </w:rPr>
                  </w:pPr>
                  <w:r w:rsidRPr="006C69F0">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A24C1" w14:textId="77777777" w:rsidR="00797A36" w:rsidRPr="006C69F0" w:rsidRDefault="00797A36" w:rsidP="006C3352">
                  <w:pPr>
                    <w:pStyle w:val="rowtabella0"/>
                    <w:rPr>
                      <w:color w:val="002060"/>
                    </w:rPr>
                  </w:pPr>
                  <w:r w:rsidRPr="006C69F0">
                    <w:rPr>
                      <w:color w:val="002060"/>
                    </w:rPr>
                    <w:t xml:space="preserve">- ITALSERVICE C5 </w:t>
                  </w:r>
                  <w:proofErr w:type="spellStart"/>
                  <w:r w:rsidRPr="006C69F0">
                    <w:rPr>
                      <w:color w:val="002060"/>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0AD72" w14:textId="77777777" w:rsidR="00797A36" w:rsidRPr="006C69F0" w:rsidRDefault="00797A36" w:rsidP="006C3352">
                  <w:pPr>
                    <w:pStyle w:val="rowtabella0"/>
                    <w:jc w:val="center"/>
                    <w:rPr>
                      <w:color w:val="002060"/>
                    </w:rPr>
                  </w:pPr>
                  <w:r w:rsidRPr="006C69F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AC421" w14:textId="77777777" w:rsidR="00797A36" w:rsidRPr="006C69F0" w:rsidRDefault="00797A36" w:rsidP="006C3352">
                  <w:pPr>
                    <w:pStyle w:val="rowtabella0"/>
                    <w:jc w:val="center"/>
                    <w:rPr>
                      <w:color w:val="002060"/>
                    </w:rPr>
                  </w:pPr>
                  <w:r w:rsidRPr="006C69F0">
                    <w:rPr>
                      <w:color w:val="002060"/>
                    </w:rPr>
                    <w:t> </w:t>
                  </w:r>
                </w:p>
              </w:tc>
            </w:tr>
            <w:tr w:rsidR="00797A36" w:rsidRPr="006C69F0" w14:paraId="0DB69198"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06F20500" w14:textId="77777777" w:rsidR="00797A36" w:rsidRPr="006C69F0" w:rsidRDefault="00797A36" w:rsidP="006C3352">
                  <w:pPr>
                    <w:pStyle w:val="rowtabella0"/>
                    <w:rPr>
                      <w:color w:val="002060"/>
                    </w:rPr>
                  </w:pPr>
                  <w:r w:rsidRPr="006C69F0">
                    <w:rPr>
                      <w:color w:val="002060"/>
                    </w:rPr>
                    <w:t>(1) - disputata il 18/11/2022</w:t>
                  </w:r>
                </w:p>
              </w:tc>
            </w:tr>
          </w:tbl>
          <w:p w14:paraId="2FFC22DD" w14:textId="77777777" w:rsidR="00797A36" w:rsidRPr="006C69F0" w:rsidRDefault="00797A36" w:rsidP="006C33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7B2E73AE"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241AD" w14:textId="77777777" w:rsidR="00797A36" w:rsidRPr="006C69F0" w:rsidRDefault="00797A36" w:rsidP="006C3352">
                  <w:pPr>
                    <w:pStyle w:val="headertabella0"/>
                    <w:rPr>
                      <w:color w:val="002060"/>
                    </w:rPr>
                  </w:pPr>
                  <w:r w:rsidRPr="006C69F0">
                    <w:rPr>
                      <w:color w:val="002060"/>
                    </w:rPr>
                    <w:t>GIRONE B - 7 Giornata - A</w:t>
                  </w:r>
                </w:p>
              </w:tc>
            </w:tr>
            <w:tr w:rsidR="00797A36" w:rsidRPr="006C69F0" w14:paraId="58A9DEB9"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8DD1C" w14:textId="77777777" w:rsidR="00797A36" w:rsidRPr="006C69F0" w:rsidRDefault="00797A36" w:rsidP="006C3352">
                  <w:pPr>
                    <w:pStyle w:val="rowtabella0"/>
                    <w:rPr>
                      <w:color w:val="002060"/>
                    </w:rPr>
                  </w:pPr>
                  <w:r w:rsidRPr="006C69F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7619A" w14:textId="77777777" w:rsidR="00797A36" w:rsidRPr="006C69F0" w:rsidRDefault="00797A36" w:rsidP="006C3352">
                  <w:pPr>
                    <w:pStyle w:val="rowtabella0"/>
                    <w:rPr>
                      <w:color w:val="002060"/>
                    </w:rPr>
                  </w:pPr>
                  <w:r w:rsidRPr="006C69F0">
                    <w:rPr>
                      <w:color w:val="002060"/>
                    </w:rPr>
                    <w:t xml:space="preserve">- AMICI DEL </w:t>
                  </w:r>
                  <w:proofErr w:type="spellStart"/>
                  <w:r w:rsidRPr="006C69F0">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8100A" w14:textId="77777777" w:rsidR="00797A36" w:rsidRPr="006C69F0" w:rsidRDefault="00797A36" w:rsidP="006C3352">
                  <w:pPr>
                    <w:pStyle w:val="rowtabella0"/>
                    <w:jc w:val="center"/>
                    <w:rPr>
                      <w:color w:val="002060"/>
                    </w:rPr>
                  </w:pPr>
                  <w:r w:rsidRPr="006C69F0">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C00DC" w14:textId="77777777" w:rsidR="00797A36" w:rsidRPr="006C69F0" w:rsidRDefault="00797A36" w:rsidP="006C3352">
                  <w:pPr>
                    <w:pStyle w:val="rowtabella0"/>
                    <w:jc w:val="center"/>
                    <w:rPr>
                      <w:color w:val="002060"/>
                    </w:rPr>
                  </w:pPr>
                  <w:r w:rsidRPr="006C69F0">
                    <w:rPr>
                      <w:color w:val="002060"/>
                    </w:rPr>
                    <w:t> </w:t>
                  </w:r>
                </w:p>
              </w:tc>
            </w:tr>
            <w:tr w:rsidR="00797A36" w:rsidRPr="006C69F0" w14:paraId="2B439159" w14:textId="77777777" w:rsidTr="006C33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D24124" w14:textId="77777777" w:rsidR="00797A36" w:rsidRPr="006C69F0" w:rsidRDefault="00797A36" w:rsidP="006C3352">
                  <w:pPr>
                    <w:pStyle w:val="rowtabella0"/>
                    <w:rPr>
                      <w:color w:val="002060"/>
                    </w:rPr>
                  </w:pPr>
                  <w:r w:rsidRPr="006C69F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19C511" w14:textId="77777777" w:rsidR="00797A36" w:rsidRPr="006C69F0" w:rsidRDefault="00797A36" w:rsidP="006C3352">
                  <w:pPr>
                    <w:pStyle w:val="rowtabella0"/>
                    <w:rPr>
                      <w:color w:val="002060"/>
                    </w:rPr>
                  </w:pPr>
                  <w:r w:rsidRPr="006C69F0">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9DF7C" w14:textId="77777777" w:rsidR="00797A36" w:rsidRPr="006C69F0" w:rsidRDefault="00797A36" w:rsidP="006C3352">
                  <w:pPr>
                    <w:pStyle w:val="rowtabella0"/>
                    <w:jc w:val="center"/>
                    <w:rPr>
                      <w:color w:val="002060"/>
                    </w:rPr>
                  </w:pPr>
                  <w:r w:rsidRPr="006C69F0">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F8EBC" w14:textId="77777777" w:rsidR="00797A36" w:rsidRPr="006C69F0" w:rsidRDefault="00797A36" w:rsidP="006C3352">
                  <w:pPr>
                    <w:pStyle w:val="rowtabella0"/>
                    <w:jc w:val="center"/>
                    <w:rPr>
                      <w:color w:val="002060"/>
                    </w:rPr>
                  </w:pPr>
                  <w:r w:rsidRPr="006C69F0">
                    <w:rPr>
                      <w:color w:val="002060"/>
                    </w:rPr>
                    <w:t> </w:t>
                  </w:r>
                </w:p>
              </w:tc>
            </w:tr>
            <w:tr w:rsidR="00797A36" w:rsidRPr="006C69F0" w14:paraId="5AE192F4"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BCF02" w14:textId="77777777" w:rsidR="00797A36" w:rsidRPr="006C69F0" w:rsidRDefault="00797A36" w:rsidP="006C3352">
                  <w:pPr>
                    <w:pStyle w:val="rowtabella0"/>
                    <w:rPr>
                      <w:color w:val="002060"/>
                    </w:rPr>
                  </w:pPr>
                  <w:r w:rsidRPr="006C69F0">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16B19" w14:textId="77777777" w:rsidR="00797A36" w:rsidRPr="006C69F0" w:rsidRDefault="00797A36" w:rsidP="006C3352">
                  <w:pPr>
                    <w:pStyle w:val="rowtabella0"/>
                    <w:rPr>
                      <w:color w:val="002060"/>
                    </w:rPr>
                  </w:pPr>
                  <w:r w:rsidRPr="006C69F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68315" w14:textId="77777777" w:rsidR="00797A36" w:rsidRPr="006C69F0" w:rsidRDefault="00797A36" w:rsidP="006C3352">
                  <w:pPr>
                    <w:pStyle w:val="rowtabella0"/>
                    <w:jc w:val="center"/>
                    <w:rPr>
                      <w:color w:val="002060"/>
                    </w:rPr>
                  </w:pPr>
                  <w:r w:rsidRPr="006C69F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FB723" w14:textId="77777777" w:rsidR="00797A36" w:rsidRPr="006C69F0" w:rsidRDefault="00797A36" w:rsidP="006C3352">
                  <w:pPr>
                    <w:pStyle w:val="rowtabella0"/>
                    <w:jc w:val="center"/>
                    <w:rPr>
                      <w:color w:val="002060"/>
                    </w:rPr>
                  </w:pPr>
                  <w:r w:rsidRPr="006C69F0">
                    <w:rPr>
                      <w:color w:val="002060"/>
                    </w:rPr>
                    <w:t> </w:t>
                  </w:r>
                </w:p>
              </w:tc>
            </w:tr>
          </w:tbl>
          <w:p w14:paraId="1ACF814C" w14:textId="77777777" w:rsidR="00797A36" w:rsidRPr="006C69F0" w:rsidRDefault="00797A36" w:rsidP="006C3352">
            <w:pPr>
              <w:rPr>
                <w:color w:val="002060"/>
              </w:rPr>
            </w:pPr>
          </w:p>
        </w:tc>
      </w:tr>
    </w:tbl>
    <w:p w14:paraId="03838BC1" w14:textId="77777777" w:rsidR="00797A36" w:rsidRPr="006C69F0" w:rsidRDefault="00797A36" w:rsidP="00797A3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7A36" w:rsidRPr="006C69F0" w14:paraId="66FE795B" w14:textId="77777777" w:rsidTr="006C33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7A36" w:rsidRPr="006C69F0" w14:paraId="3DDFC037" w14:textId="77777777" w:rsidTr="006C33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52CAC" w14:textId="77777777" w:rsidR="00797A36" w:rsidRPr="006C69F0" w:rsidRDefault="00797A36" w:rsidP="006C3352">
                  <w:pPr>
                    <w:pStyle w:val="headertabella0"/>
                    <w:rPr>
                      <w:color w:val="002060"/>
                    </w:rPr>
                  </w:pPr>
                  <w:r w:rsidRPr="006C69F0">
                    <w:rPr>
                      <w:color w:val="002060"/>
                    </w:rPr>
                    <w:t>GIRONE C - 7 Giornata - A</w:t>
                  </w:r>
                </w:p>
              </w:tc>
            </w:tr>
            <w:tr w:rsidR="00797A36" w:rsidRPr="006C69F0" w14:paraId="26EDD208" w14:textId="77777777" w:rsidTr="006C33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DCFE0" w14:textId="77777777" w:rsidR="00797A36" w:rsidRPr="006C69F0" w:rsidRDefault="00797A36" w:rsidP="006C3352">
                  <w:pPr>
                    <w:pStyle w:val="rowtabella0"/>
                    <w:rPr>
                      <w:color w:val="002060"/>
                    </w:rPr>
                  </w:pPr>
                  <w:r w:rsidRPr="006C69F0">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CB2AC" w14:textId="77777777" w:rsidR="00797A36" w:rsidRPr="006C69F0" w:rsidRDefault="00797A36" w:rsidP="006C3352">
                  <w:pPr>
                    <w:pStyle w:val="rowtabella0"/>
                    <w:rPr>
                      <w:color w:val="002060"/>
                    </w:rPr>
                  </w:pPr>
                  <w:r w:rsidRPr="006C69F0">
                    <w:rPr>
                      <w:color w:val="002060"/>
                    </w:rPr>
                    <w:t>- FOOTBALLCLUBREAL MONTALTO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F3259" w14:textId="77777777" w:rsidR="00797A36" w:rsidRPr="006C69F0" w:rsidRDefault="00797A36" w:rsidP="006C3352">
                  <w:pPr>
                    <w:pStyle w:val="rowtabella0"/>
                    <w:jc w:val="center"/>
                    <w:rPr>
                      <w:color w:val="002060"/>
                    </w:rPr>
                  </w:pPr>
                  <w:r w:rsidRPr="006C69F0">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B4D34" w14:textId="77777777" w:rsidR="00797A36" w:rsidRPr="006C69F0" w:rsidRDefault="00797A36" w:rsidP="006C3352">
                  <w:pPr>
                    <w:pStyle w:val="rowtabella0"/>
                    <w:jc w:val="center"/>
                    <w:rPr>
                      <w:color w:val="002060"/>
                    </w:rPr>
                  </w:pPr>
                  <w:r w:rsidRPr="006C69F0">
                    <w:rPr>
                      <w:color w:val="002060"/>
                    </w:rPr>
                    <w:t> </w:t>
                  </w:r>
                </w:p>
              </w:tc>
            </w:tr>
            <w:tr w:rsidR="00797A36" w:rsidRPr="006C69F0" w14:paraId="04B99358" w14:textId="77777777" w:rsidTr="006C33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F466A" w14:textId="77777777" w:rsidR="00797A36" w:rsidRPr="006C69F0" w:rsidRDefault="00797A36" w:rsidP="006C3352">
                  <w:pPr>
                    <w:pStyle w:val="rowtabella0"/>
                    <w:rPr>
                      <w:color w:val="002060"/>
                    </w:rPr>
                  </w:pPr>
                  <w:r w:rsidRPr="006C69F0">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D0B40" w14:textId="77777777" w:rsidR="00797A36" w:rsidRPr="006C69F0" w:rsidRDefault="00797A36" w:rsidP="006C3352">
                  <w:pPr>
                    <w:pStyle w:val="rowtabella0"/>
                    <w:rPr>
                      <w:color w:val="002060"/>
                    </w:rPr>
                  </w:pPr>
                  <w:r w:rsidRPr="006C69F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57FAC" w14:textId="77777777" w:rsidR="00797A36" w:rsidRPr="006C69F0" w:rsidRDefault="00797A36" w:rsidP="006C3352">
                  <w:pPr>
                    <w:pStyle w:val="rowtabella0"/>
                    <w:jc w:val="center"/>
                    <w:rPr>
                      <w:color w:val="002060"/>
                    </w:rPr>
                  </w:pPr>
                  <w:r w:rsidRPr="006C69F0">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FD921" w14:textId="77777777" w:rsidR="00797A36" w:rsidRPr="006C69F0" w:rsidRDefault="00797A36" w:rsidP="006C3352">
                  <w:pPr>
                    <w:pStyle w:val="rowtabella0"/>
                    <w:jc w:val="center"/>
                    <w:rPr>
                      <w:color w:val="002060"/>
                    </w:rPr>
                  </w:pPr>
                  <w:r w:rsidRPr="006C69F0">
                    <w:rPr>
                      <w:color w:val="002060"/>
                    </w:rPr>
                    <w:t> </w:t>
                  </w:r>
                </w:p>
              </w:tc>
            </w:tr>
            <w:tr w:rsidR="00797A36" w:rsidRPr="006C69F0" w14:paraId="2FF9E302" w14:textId="77777777" w:rsidTr="006C3352">
              <w:tc>
                <w:tcPr>
                  <w:tcW w:w="4700" w:type="dxa"/>
                  <w:gridSpan w:val="4"/>
                  <w:tcBorders>
                    <w:top w:val="nil"/>
                    <w:left w:val="nil"/>
                    <w:bottom w:val="nil"/>
                    <w:right w:val="nil"/>
                  </w:tcBorders>
                  <w:tcMar>
                    <w:top w:w="20" w:type="dxa"/>
                    <w:left w:w="20" w:type="dxa"/>
                    <w:bottom w:w="20" w:type="dxa"/>
                    <w:right w:w="20" w:type="dxa"/>
                  </w:tcMar>
                  <w:vAlign w:val="center"/>
                  <w:hideMark/>
                </w:tcPr>
                <w:p w14:paraId="5E564DF7" w14:textId="77777777" w:rsidR="00797A36" w:rsidRPr="006C69F0" w:rsidRDefault="00797A36" w:rsidP="006C3352">
                  <w:pPr>
                    <w:pStyle w:val="rowtabella0"/>
                    <w:rPr>
                      <w:color w:val="002060"/>
                    </w:rPr>
                  </w:pPr>
                  <w:r w:rsidRPr="006C69F0">
                    <w:rPr>
                      <w:color w:val="002060"/>
                    </w:rPr>
                    <w:t>(1) - disputata il 19/11/2022</w:t>
                  </w:r>
                </w:p>
              </w:tc>
            </w:tr>
          </w:tbl>
          <w:p w14:paraId="20869B3F" w14:textId="77777777" w:rsidR="00797A36" w:rsidRPr="006C69F0" w:rsidRDefault="00797A36" w:rsidP="006C3352">
            <w:pPr>
              <w:rPr>
                <w:color w:val="002060"/>
              </w:rPr>
            </w:pPr>
          </w:p>
        </w:tc>
      </w:tr>
    </w:tbl>
    <w:p w14:paraId="4B827E1C" w14:textId="77777777" w:rsidR="00797A36" w:rsidRPr="006C69F0" w:rsidRDefault="00797A36" w:rsidP="00797A36">
      <w:pPr>
        <w:pStyle w:val="breakline"/>
        <w:rPr>
          <w:rFonts w:eastAsiaTheme="minorEastAsia"/>
          <w:color w:val="002060"/>
        </w:rPr>
      </w:pPr>
    </w:p>
    <w:p w14:paraId="682CE125" w14:textId="77777777" w:rsidR="00797A36" w:rsidRPr="006C69F0" w:rsidRDefault="00797A36" w:rsidP="00797A36">
      <w:pPr>
        <w:pStyle w:val="breakline"/>
        <w:rPr>
          <w:color w:val="002060"/>
        </w:rPr>
      </w:pPr>
    </w:p>
    <w:p w14:paraId="1CC634A4" w14:textId="77777777" w:rsidR="00797A36" w:rsidRPr="006C69F0" w:rsidRDefault="00797A36" w:rsidP="00797A36">
      <w:pPr>
        <w:pStyle w:val="titoloprinc0"/>
        <w:rPr>
          <w:color w:val="002060"/>
        </w:rPr>
      </w:pPr>
      <w:r w:rsidRPr="006C69F0">
        <w:rPr>
          <w:color w:val="002060"/>
        </w:rPr>
        <w:t>GIUDICE SPORTIVO</w:t>
      </w:r>
    </w:p>
    <w:p w14:paraId="7ADE3624" w14:textId="77777777" w:rsidR="00797A36" w:rsidRPr="006C69F0" w:rsidRDefault="00797A36" w:rsidP="00797A36">
      <w:pPr>
        <w:pStyle w:val="diffida"/>
        <w:rPr>
          <w:color w:val="002060"/>
        </w:rPr>
      </w:pPr>
      <w:r w:rsidRPr="006C69F0">
        <w:rPr>
          <w:color w:val="002060"/>
        </w:rPr>
        <w:t>Il Giudice Sportivo Avv. Agnese Lazzaretti, con l'assistenza del segretario Angelo Castellana, nella seduta del 23/11/2022, ha adottato le decisioni che di seguito integralmente si riportano:</w:t>
      </w:r>
    </w:p>
    <w:p w14:paraId="39CFF69E" w14:textId="77777777" w:rsidR="00797A36" w:rsidRPr="006C69F0" w:rsidRDefault="00797A36" w:rsidP="00797A36">
      <w:pPr>
        <w:pStyle w:val="titolo10"/>
        <w:rPr>
          <w:color w:val="002060"/>
        </w:rPr>
      </w:pPr>
      <w:r w:rsidRPr="006C69F0">
        <w:rPr>
          <w:color w:val="002060"/>
        </w:rPr>
        <w:t xml:space="preserve">GARE DEL 18/11/2022 </w:t>
      </w:r>
    </w:p>
    <w:p w14:paraId="7A34E8D5" w14:textId="77777777" w:rsidR="00797A36" w:rsidRPr="006C69F0" w:rsidRDefault="00797A36" w:rsidP="00797A36">
      <w:pPr>
        <w:pStyle w:val="titolo7a"/>
        <w:rPr>
          <w:color w:val="002060"/>
        </w:rPr>
      </w:pPr>
      <w:r w:rsidRPr="006C69F0">
        <w:rPr>
          <w:color w:val="002060"/>
        </w:rPr>
        <w:t xml:space="preserve">PROVVEDIMENTI DISCIPLINARI </w:t>
      </w:r>
    </w:p>
    <w:p w14:paraId="5AD520A0"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3D516DAC" w14:textId="77777777" w:rsidR="00797A36" w:rsidRPr="006C69F0" w:rsidRDefault="00797A36" w:rsidP="00797A36">
      <w:pPr>
        <w:pStyle w:val="titolo30"/>
        <w:rPr>
          <w:color w:val="002060"/>
        </w:rPr>
      </w:pPr>
      <w:r w:rsidRPr="006C69F0">
        <w:rPr>
          <w:color w:val="002060"/>
        </w:rPr>
        <w:t xml:space="preserve">CALCIATORI NON ESPULSI </w:t>
      </w:r>
    </w:p>
    <w:p w14:paraId="77E92743"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7466E35D" w14:textId="77777777" w:rsidTr="006C3352">
        <w:tc>
          <w:tcPr>
            <w:tcW w:w="2200" w:type="dxa"/>
            <w:tcMar>
              <w:top w:w="20" w:type="dxa"/>
              <w:left w:w="20" w:type="dxa"/>
              <w:bottom w:w="20" w:type="dxa"/>
              <w:right w:w="20" w:type="dxa"/>
            </w:tcMar>
            <w:vAlign w:val="center"/>
            <w:hideMark/>
          </w:tcPr>
          <w:p w14:paraId="469435FE" w14:textId="77777777" w:rsidR="00797A36" w:rsidRPr="006C69F0" w:rsidRDefault="00797A36" w:rsidP="006C3352">
            <w:pPr>
              <w:pStyle w:val="movimento"/>
              <w:rPr>
                <w:color w:val="002060"/>
              </w:rPr>
            </w:pPr>
            <w:r w:rsidRPr="006C69F0">
              <w:rPr>
                <w:color w:val="002060"/>
              </w:rPr>
              <w:t>TIJU FILIPPO</w:t>
            </w:r>
          </w:p>
        </w:tc>
        <w:tc>
          <w:tcPr>
            <w:tcW w:w="2200" w:type="dxa"/>
            <w:tcMar>
              <w:top w:w="20" w:type="dxa"/>
              <w:left w:w="20" w:type="dxa"/>
              <w:bottom w:w="20" w:type="dxa"/>
              <w:right w:w="20" w:type="dxa"/>
            </w:tcMar>
            <w:vAlign w:val="center"/>
            <w:hideMark/>
          </w:tcPr>
          <w:p w14:paraId="3EE82678" w14:textId="77777777" w:rsidR="00797A36" w:rsidRPr="006C69F0" w:rsidRDefault="00797A36" w:rsidP="006C3352">
            <w:pPr>
              <w:pStyle w:val="movimento2"/>
              <w:rPr>
                <w:color w:val="002060"/>
              </w:rPr>
            </w:pPr>
            <w:r w:rsidRPr="006C69F0">
              <w:rPr>
                <w:color w:val="002060"/>
              </w:rPr>
              <w:t xml:space="preserve">(ITALSERVICE C5) </w:t>
            </w:r>
          </w:p>
        </w:tc>
        <w:tc>
          <w:tcPr>
            <w:tcW w:w="800" w:type="dxa"/>
            <w:tcMar>
              <w:top w:w="20" w:type="dxa"/>
              <w:left w:w="20" w:type="dxa"/>
              <w:bottom w:w="20" w:type="dxa"/>
              <w:right w:w="20" w:type="dxa"/>
            </w:tcMar>
            <w:vAlign w:val="center"/>
            <w:hideMark/>
          </w:tcPr>
          <w:p w14:paraId="6B18913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28882A6D"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0AD04EAC" w14:textId="77777777" w:rsidR="00797A36" w:rsidRPr="006C69F0" w:rsidRDefault="00797A36" w:rsidP="006C3352">
            <w:pPr>
              <w:pStyle w:val="movimento2"/>
              <w:rPr>
                <w:color w:val="002060"/>
              </w:rPr>
            </w:pPr>
            <w:r w:rsidRPr="006C69F0">
              <w:rPr>
                <w:color w:val="002060"/>
              </w:rPr>
              <w:t> </w:t>
            </w:r>
          </w:p>
        </w:tc>
      </w:tr>
    </w:tbl>
    <w:p w14:paraId="2A2D608C" w14:textId="77777777" w:rsidR="00797A36" w:rsidRPr="006C69F0" w:rsidRDefault="00797A36" w:rsidP="00797A36">
      <w:pPr>
        <w:pStyle w:val="titolo10"/>
        <w:rPr>
          <w:rFonts w:eastAsiaTheme="minorEastAsia"/>
          <w:color w:val="002060"/>
        </w:rPr>
      </w:pPr>
      <w:r w:rsidRPr="006C69F0">
        <w:rPr>
          <w:color w:val="002060"/>
        </w:rPr>
        <w:t xml:space="preserve">GARE DEL 20/11/2022 </w:t>
      </w:r>
    </w:p>
    <w:p w14:paraId="29DD94C8" w14:textId="77777777" w:rsidR="00797A36" w:rsidRPr="006C69F0" w:rsidRDefault="00797A36" w:rsidP="00797A36">
      <w:pPr>
        <w:pStyle w:val="titolo7a"/>
        <w:rPr>
          <w:color w:val="002060"/>
        </w:rPr>
      </w:pPr>
      <w:r w:rsidRPr="006C69F0">
        <w:rPr>
          <w:color w:val="002060"/>
        </w:rPr>
        <w:t xml:space="preserve">PROVVEDIMENTI DISCIPLINARI </w:t>
      </w:r>
    </w:p>
    <w:p w14:paraId="34A17FCB" w14:textId="77777777" w:rsidR="00797A36" w:rsidRPr="006C69F0" w:rsidRDefault="00797A36" w:rsidP="00797A36">
      <w:pPr>
        <w:pStyle w:val="titolo7b0"/>
        <w:rPr>
          <w:color w:val="002060"/>
        </w:rPr>
      </w:pPr>
      <w:r w:rsidRPr="006C69F0">
        <w:rPr>
          <w:color w:val="002060"/>
        </w:rPr>
        <w:t xml:space="preserve">In base alle risultanze degli atti ufficiali sono state deliberate le seguenti sanzioni disciplinari. </w:t>
      </w:r>
    </w:p>
    <w:p w14:paraId="32B05EFF" w14:textId="77777777" w:rsidR="00797A36" w:rsidRPr="006C69F0" w:rsidRDefault="00797A36" w:rsidP="00797A36">
      <w:pPr>
        <w:pStyle w:val="titolo30"/>
        <w:rPr>
          <w:color w:val="002060"/>
        </w:rPr>
      </w:pPr>
      <w:r w:rsidRPr="006C69F0">
        <w:rPr>
          <w:color w:val="002060"/>
        </w:rPr>
        <w:t xml:space="preserve">CALCIATORI NON ESPULSI </w:t>
      </w:r>
    </w:p>
    <w:p w14:paraId="333924B8" w14:textId="77777777" w:rsidR="00797A36" w:rsidRPr="006C69F0" w:rsidRDefault="00797A36" w:rsidP="00797A36">
      <w:pPr>
        <w:pStyle w:val="titolo20"/>
        <w:rPr>
          <w:color w:val="002060"/>
        </w:rPr>
      </w:pPr>
      <w:r w:rsidRPr="006C69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7A36" w:rsidRPr="006C69F0" w14:paraId="3BD8958E" w14:textId="77777777" w:rsidTr="006C3352">
        <w:tc>
          <w:tcPr>
            <w:tcW w:w="2200" w:type="dxa"/>
            <w:tcMar>
              <w:top w:w="20" w:type="dxa"/>
              <w:left w:w="20" w:type="dxa"/>
              <w:bottom w:w="20" w:type="dxa"/>
              <w:right w:w="20" w:type="dxa"/>
            </w:tcMar>
            <w:vAlign w:val="center"/>
            <w:hideMark/>
          </w:tcPr>
          <w:p w14:paraId="324276A5" w14:textId="77777777" w:rsidR="00797A36" w:rsidRPr="006C69F0" w:rsidRDefault="00797A36" w:rsidP="006C3352">
            <w:pPr>
              <w:pStyle w:val="movimento"/>
              <w:rPr>
                <w:color w:val="002060"/>
              </w:rPr>
            </w:pPr>
            <w:r w:rsidRPr="006C69F0">
              <w:rPr>
                <w:color w:val="002060"/>
              </w:rPr>
              <w:t>MOLINARI ANDREA</w:t>
            </w:r>
          </w:p>
        </w:tc>
        <w:tc>
          <w:tcPr>
            <w:tcW w:w="2200" w:type="dxa"/>
            <w:tcMar>
              <w:top w:w="20" w:type="dxa"/>
              <w:left w:w="20" w:type="dxa"/>
              <w:bottom w:w="20" w:type="dxa"/>
              <w:right w:w="20" w:type="dxa"/>
            </w:tcMar>
            <w:vAlign w:val="center"/>
            <w:hideMark/>
          </w:tcPr>
          <w:p w14:paraId="3ACE5C94" w14:textId="77777777" w:rsidR="00797A36" w:rsidRPr="006C69F0" w:rsidRDefault="00797A36" w:rsidP="006C3352">
            <w:pPr>
              <w:pStyle w:val="movimento2"/>
              <w:rPr>
                <w:color w:val="002060"/>
              </w:rPr>
            </w:pPr>
            <w:r w:rsidRPr="006C69F0">
              <w:rPr>
                <w:color w:val="002060"/>
              </w:rPr>
              <w:t xml:space="preserve">(C.U.S. MACERATA CALCIO A5) </w:t>
            </w:r>
          </w:p>
        </w:tc>
        <w:tc>
          <w:tcPr>
            <w:tcW w:w="800" w:type="dxa"/>
            <w:tcMar>
              <w:top w:w="20" w:type="dxa"/>
              <w:left w:w="20" w:type="dxa"/>
              <w:bottom w:w="20" w:type="dxa"/>
              <w:right w:w="20" w:type="dxa"/>
            </w:tcMar>
            <w:vAlign w:val="center"/>
            <w:hideMark/>
          </w:tcPr>
          <w:p w14:paraId="19C25BEE"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504D7BD9" w14:textId="77777777" w:rsidR="00797A36" w:rsidRPr="006C69F0" w:rsidRDefault="00797A36" w:rsidP="006C3352">
            <w:pPr>
              <w:pStyle w:val="movimento"/>
              <w:rPr>
                <w:color w:val="002060"/>
              </w:rPr>
            </w:pPr>
            <w:r w:rsidRPr="006C69F0">
              <w:rPr>
                <w:color w:val="002060"/>
              </w:rPr>
              <w:t> </w:t>
            </w:r>
          </w:p>
        </w:tc>
        <w:tc>
          <w:tcPr>
            <w:tcW w:w="2200" w:type="dxa"/>
            <w:tcMar>
              <w:top w:w="20" w:type="dxa"/>
              <w:left w:w="20" w:type="dxa"/>
              <w:bottom w:w="20" w:type="dxa"/>
              <w:right w:w="20" w:type="dxa"/>
            </w:tcMar>
            <w:vAlign w:val="center"/>
            <w:hideMark/>
          </w:tcPr>
          <w:p w14:paraId="47950B20" w14:textId="77777777" w:rsidR="00797A36" w:rsidRPr="006C69F0" w:rsidRDefault="00797A36" w:rsidP="006C3352">
            <w:pPr>
              <w:pStyle w:val="movimento2"/>
              <w:rPr>
                <w:color w:val="002060"/>
              </w:rPr>
            </w:pPr>
            <w:r w:rsidRPr="006C69F0">
              <w:rPr>
                <w:color w:val="002060"/>
              </w:rPr>
              <w:t> </w:t>
            </w:r>
          </w:p>
        </w:tc>
      </w:tr>
    </w:tbl>
    <w:p w14:paraId="7EEE34A2" w14:textId="77777777" w:rsidR="00797A36" w:rsidRPr="006C69F0" w:rsidRDefault="00797A36" w:rsidP="00797A36">
      <w:pPr>
        <w:pStyle w:val="breakline"/>
        <w:rPr>
          <w:color w:val="002060"/>
        </w:rPr>
      </w:pPr>
    </w:p>
    <w:p w14:paraId="13663912" w14:textId="77777777" w:rsidR="00797A36" w:rsidRPr="006C69F0" w:rsidRDefault="00797A36" w:rsidP="00797A36">
      <w:pPr>
        <w:jc w:val="center"/>
        <w:rPr>
          <w:rFonts w:ascii="Arial" w:hAnsi="Arial" w:cs="Arial"/>
          <w:noProof/>
          <w:color w:val="002060"/>
          <w:sz w:val="22"/>
          <w:szCs w:val="22"/>
        </w:rPr>
      </w:pPr>
      <w:r w:rsidRPr="006C69F0">
        <w:rPr>
          <w:rFonts w:ascii="Arial" w:hAnsi="Arial" w:cs="Arial"/>
          <w:noProof/>
          <w:color w:val="002060"/>
          <w:sz w:val="22"/>
          <w:szCs w:val="22"/>
        </w:rPr>
        <w:t>F.to IL SEGRETARIO                                   F.to IL GIUDICE SPORTIVO</w:t>
      </w:r>
    </w:p>
    <w:p w14:paraId="53A811B9" w14:textId="77777777" w:rsidR="00797A36" w:rsidRPr="006C69F0" w:rsidRDefault="00797A36" w:rsidP="00797A36">
      <w:pPr>
        <w:jc w:val="left"/>
        <w:rPr>
          <w:rFonts w:ascii="Arial" w:hAnsi="Arial" w:cs="Arial"/>
          <w:noProof/>
          <w:color w:val="002060"/>
          <w:sz w:val="22"/>
          <w:szCs w:val="22"/>
        </w:rPr>
      </w:pPr>
      <w:r w:rsidRPr="006C69F0">
        <w:rPr>
          <w:rFonts w:ascii="Arial" w:hAnsi="Arial" w:cs="Arial"/>
          <w:noProof/>
          <w:color w:val="002060"/>
          <w:sz w:val="22"/>
          <w:szCs w:val="22"/>
        </w:rPr>
        <w:t xml:space="preserve">                         Angelo Castellana        </w:t>
      </w:r>
      <w:r w:rsidRPr="006C69F0">
        <w:rPr>
          <w:rFonts w:ascii="Arial" w:hAnsi="Arial" w:cs="Arial"/>
          <w:noProof/>
          <w:color w:val="002060"/>
          <w:sz w:val="22"/>
          <w:szCs w:val="22"/>
        </w:rPr>
        <w:tab/>
        <w:t xml:space="preserve">                                Agnese Lazzaretti</w:t>
      </w:r>
    </w:p>
    <w:p w14:paraId="71BCCA29" w14:textId="77777777" w:rsidR="00797A36" w:rsidRPr="006C69F0" w:rsidRDefault="00797A36" w:rsidP="00797A36">
      <w:pPr>
        <w:pStyle w:val="breakline"/>
        <w:rPr>
          <w:rFonts w:eastAsiaTheme="minorEastAsia"/>
          <w:color w:val="002060"/>
        </w:rPr>
      </w:pPr>
    </w:p>
    <w:p w14:paraId="72A46C92" w14:textId="77777777" w:rsidR="00797A36" w:rsidRPr="006C69F0" w:rsidRDefault="00797A36" w:rsidP="00797A36">
      <w:pPr>
        <w:pStyle w:val="titoloprinc0"/>
        <w:rPr>
          <w:color w:val="002060"/>
        </w:rPr>
      </w:pPr>
      <w:r w:rsidRPr="006C69F0">
        <w:rPr>
          <w:color w:val="002060"/>
        </w:rPr>
        <w:t>CLASSIFICA</w:t>
      </w:r>
    </w:p>
    <w:p w14:paraId="28E6099D" w14:textId="77777777" w:rsidR="00797A36" w:rsidRPr="006C69F0" w:rsidRDefault="00797A36" w:rsidP="00797A36">
      <w:pPr>
        <w:pStyle w:val="breakline"/>
        <w:rPr>
          <w:color w:val="002060"/>
        </w:rPr>
      </w:pPr>
    </w:p>
    <w:p w14:paraId="1C0B8728" w14:textId="77777777" w:rsidR="00797A36" w:rsidRPr="006C69F0" w:rsidRDefault="00797A36" w:rsidP="00797A36">
      <w:pPr>
        <w:pStyle w:val="breakline"/>
        <w:rPr>
          <w:color w:val="002060"/>
        </w:rPr>
      </w:pPr>
    </w:p>
    <w:p w14:paraId="014CC913" w14:textId="77777777" w:rsidR="00797A36" w:rsidRPr="006C69F0" w:rsidRDefault="00797A36" w:rsidP="00797A36">
      <w:pPr>
        <w:pStyle w:val="sottotitolocampionato10"/>
        <w:rPr>
          <w:color w:val="002060"/>
        </w:rPr>
      </w:pPr>
      <w:r w:rsidRPr="006C69F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27777883"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9293"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605D7"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AF8D3"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889E7"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0ED3"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89F6D"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EC38"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AEF18"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341E4"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376F6" w14:textId="77777777" w:rsidR="00797A36" w:rsidRPr="006C69F0" w:rsidRDefault="00797A36" w:rsidP="006C3352">
            <w:pPr>
              <w:pStyle w:val="headertabella0"/>
              <w:rPr>
                <w:color w:val="002060"/>
              </w:rPr>
            </w:pPr>
            <w:r w:rsidRPr="006C69F0">
              <w:rPr>
                <w:color w:val="002060"/>
              </w:rPr>
              <w:t>PE</w:t>
            </w:r>
          </w:p>
        </w:tc>
      </w:tr>
      <w:tr w:rsidR="00797A36" w:rsidRPr="006C69F0" w14:paraId="52F0476B"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6F576" w14:textId="77777777" w:rsidR="00797A36" w:rsidRPr="006C69F0" w:rsidRDefault="00797A36" w:rsidP="006C3352">
            <w:pPr>
              <w:pStyle w:val="rowtabella0"/>
              <w:rPr>
                <w:color w:val="002060"/>
              </w:rPr>
            </w:pPr>
            <w:r w:rsidRPr="006C69F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685C"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8FFB"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3BB8"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C9C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992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6068" w14:textId="77777777" w:rsidR="00797A36" w:rsidRPr="006C69F0" w:rsidRDefault="00797A36" w:rsidP="006C3352">
            <w:pPr>
              <w:pStyle w:val="rowtabella0"/>
              <w:jc w:val="center"/>
              <w:rPr>
                <w:color w:val="002060"/>
              </w:rPr>
            </w:pPr>
            <w:r w:rsidRPr="006C69F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5D90"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0061" w14:textId="77777777" w:rsidR="00797A36" w:rsidRPr="006C69F0" w:rsidRDefault="00797A36" w:rsidP="006C3352">
            <w:pPr>
              <w:pStyle w:val="rowtabella0"/>
              <w:jc w:val="center"/>
              <w:rPr>
                <w:color w:val="002060"/>
              </w:rPr>
            </w:pPr>
            <w:r w:rsidRPr="006C69F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6360" w14:textId="77777777" w:rsidR="00797A36" w:rsidRPr="006C69F0" w:rsidRDefault="00797A36" w:rsidP="006C3352">
            <w:pPr>
              <w:pStyle w:val="rowtabella0"/>
              <w:jc w:val="center"/>
              <w:rPr>
                <w:color w:val="002060"/>
              </w:rPr>
            </w:pPr>
            <w:r w:rsidRPr="006C69F0">
              <w:rPr>
                <w:color w:val="002060"/>
              </w:rPr>
              <w:t>0</w:t>
            </w:r>
          </w:p>
        </w:tc>
      </w:tr>
      <w:tr w:rsidR="00797A36" w:rsidRPr="006C69F0" w14:paraId="13AE9C1D"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0C323" w14:textId="77777777" w:rsidR="00797A36" w:rsidRPr="006C69F0" w:rsidRDefault="00797A36" w:rsidP="006C3352">
            <w:pPr>
              <w:pStyle w:val="rowtabella0"/>
              <w:rPr>
                <w:color w:val="002060"/>
              </w:rPr>
            </w:pPr>
            <w:r w:rsidRPr="006C69F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0BCD"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9B81"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6A25"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F5D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2DB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8B32" w14:textId="77777777" w:rsidR="00797A36" w:rsidRPr="006C69F0" w:rsidRDefault="00797A36" w:rsidP="006C3352">
            <w:pPr>
              <w:pStyle w:val="rowtabella0"/>
              <w:jc w:val="center"/>
              <w:rPr>
                <w:color w:val="002060"/>
              </w:rPr>
            </w:pPr>
            <w:r w:rsidRPr="006C69F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C757" w14:textId="77777777" w:rsidR="00797A36" w:rsidRPr="006C69F0" w:rsidRDefault="00797A36" w:rsidP="006C3352">
            <w:pPr>
              <w:pStyle w:val="rowtabella0"/>
              <w:jc w:val="center"/>
              <w:rPr>
                <w:color w:val="002060"/>
              </w:rPr>
            </w:pPr>
            <w:r w:rsidRPr="006C69F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4E10" w14:textId="77777777" w:rsidR="00797A36" w:rsidRPr="006C69F0" w:rsidRDefault="00797A36" w:rsidP="006C3352">
            <w:pPr>
              <w:pStyle w:val="rowtabella0"/>
              <w:jc w:val="center"/>
              <w:rPr>
                <w:color w:val="002060"/>
              </w:rPr>
            </w:pPr>
            <w:r w:rsidRPr="006C69F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A696" w14:textId="77777777" w:rsidR="00797A36" w:rsidRPr="006C69F0" w:rsidRDefault="00797A36" w:rsidP="006C3352">
            <w:pPr>
              <w:pStyle w:val="rowtabella0"/>
              <w:jc w:val="center"/>
              <w:rPr>
                <w:color w:val="002060"/>
              </w:rPr>
            </w:pPr>
            <w:r w:rsidRPr="006C69F0">
              <w:rPr>
                <w:color w:val="002060"/>
              </w:rPr>
              <w:t>0</w:t>
            </w:r>
          </w:p>
        </w:tc>
      </w:tr>
      <w:tr w:rsidR="00797A36" w:rsidRPr="006C69F0" w14:paraId="04E60B2E"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7D349" w14:textId="77777777" w:rsidR="00797A36" w:rsidRPr="006C69F0" w:rsidRDefault="00797A36" w:rsidP="006C3352">
            <w:pPr>
              <w:pStyle w:val="rowtabella0"/>
              <w:rPr>
                <w:color w:val="002060"/>
                <w:lang w:val="es-ES"/>
              </w:rPr>
            </w:pPr>
            <w:r w:rsidRPr="006C69F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6DB0"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CE6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3577"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F87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A5BA"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A8C3" w14:textId="77777777" w:rsidR="00797A36" w:rsidRPr="006C69F0" w:rsidRDefault="00797A36" w:rsidP="006C3352">
            <w:pPr>
              <w:pStyle w:val="rowtabella0"/>
              <w:jc w:val="center"/>
              <w:rPr>
                <w:color w:val="002060"/>
              </w:rPr>
            </w:pPr>
            <w:r w:rsidRPr="006C69F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12A8"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C4B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B344" w14:textId="77777777" w:rsidR="00797A36" w:rsidRPr="006C69F0" w:rsidRDefault="00797A36" w:rsidP="006C3352">
            <w:pPr>
              <w:pStyle w:val="rowtabella0"/>
              <w:jc w:val="center"/>
              <w:rPr>
                <w:color w:val="002060"/>
              </w:rPr>
            </w:pPr>
            <w:r w:rsidRPr="006C69F0">
              <w:rPr>
                <w:color w:val="002060"/>
              </w:rPr>
              <w:t>0</w:t>
            </w:r>
          </w:p>
        </w:tc>
      </w:tr>
      <w:tr w:rsidR="00797A36" w:rsidRPr="006C69F0" w14:paraId="6FA10A8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789AA" w14:textId="77777777" w:rsidR="00797A36" w:rsidRPr="006C69F0" w:rsidRDefault="00797A36" w:rsidP="006C3352">
            <w:pPr>
              <w:pStyle w:val="rowtabella0"/>
              <w:rPr>
                <w:color w:val="002060"/>
              </w:rPr>
            </w:pPr>
            <w:r w:rsidRPr="006C69F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057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084C"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22FA"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A2B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34C7"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7828"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7A69"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ECED"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37AF" w14:textId="77777777" w:rsidR="00797A36" w:rsidRPr="006C69F0" w:rsidRDefault="00797A36" w:rsidP="006C3352">
            <w:pPr>
              <w:pStyle w:val="rowtabella0"/>
              <w:jc w:val="center"/>
              <w:rPr>
                <w:color w:val="002060"/>
              </w:rPr>
            </w:pPr>
            <w:r w:rsidRPr="006C69F0">
              <w:rPr>
                <w:color w:val="002060"/>
              </w:rPr>
              <w:t>0</w:t>
            </w:r>
          </w:p>
        </w:tc>
      </w:tr>
      <w:tr w:rsidR="00797A36" w:rsidRPr="006C69F0" w14:paraId="37EFDB8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D50E8" w14:textId="77777777" w:rsidR="00797A36" w:rsidRPr="006C69F0" w:rsidRDefault="00797A36" w:rsidP="006C3352">
            <w:pPr>
              <w:pStyle w:val="rowtabella0"/>
              <w:rPr>
                <w:color w:val="002060"/>
              </w:rPr>
            </w:pPr>
            <w:r w:rsidRPr="006C69F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9DE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C8D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CDD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2E69"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374D"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77EA"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180F" w14:textId="77777777" w:rsidR="00797A36" w:rsidRPr="006C69F0" w:rsidRDefault="00797A36" w:rsidP="006C3352">
            <w:pPr>
              <w:pStyle w:val="rowtabella0"/>
              <w:jc w:val="center"/>
              <w:rPr>
                <w:color w:val="002060"/>
              </w:rPr>
            </w:pPr>
            <w:r w:rsidRPr="006C69F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DF4D"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5D5E" w14:textId="77777777" w:rsidR="00797A36" w:rsidRPr="006C69F0" w:rsidRDefault="00797A36" w:rsidP="006C3352">
            <w:pPr>
              <w:pStyle w:val="rowtabella0"/>
              <w:jc w:val="center"/>
              <w:rPr>
                <w:color w:val="002060"/>
              </w:rPr>
            </w:pPr>
            <w:r w:rsidRPr="006C69F0">
              <w:rPr>
                <w:color w:val="002060"/>
              </w:rPr>
              <w:t>0</w:t>
            </w:r>
          </w:p>
        </w:tc>
      </w:tr>
      <w:tr w:rsidR="00797A36" w:rsidRPr="006C69F0" w14:paraId="0D343655"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B7F7" w14:textId="77777777" w:rsidR="00797A36" w:rsidRPr="006C69F0" w:rsidRDefault="00797A36" w:rsidP="006C3352">
            <w:pPr>
              <w:pStyle w:val="rowtabella0"/>
              <w:rPr>
                <w:color w:val="002060"/>
              </w:rPr>
            </w:pPr>
            <w:r w:rsidRPr="006C69F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441D"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EE0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F55C"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7F1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B028"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D2B7" w14:textId="77777777" w:rsidR="00797A36" w:rsidRPr="006C69F0" w:rsidRDefault="00797A36" w:rsidP="006C3352">
            <w:pPr>
              <w:pStyle w:val="rowtabella0"/>
              <w:jc w:val="center"/>
              <w:rPr>
                <w:color w:val="002060"/>
              </w:rPr>
            </w:pPr>
            <w:r w:rsidRPr="006C69F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6456"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175F"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9971" w14:textId="77777777" w:rsidR="00797A36" w:rsidRPr="006C69F0" w:rsidRDefault="00797A36" w:rsidP="006C3352">
            <w:pPr>
              <w:pStyle w:val="rowtabella0"/>
              <w:jc w:val="center"/>
              <w:rPr>
                <w:color w:val="002060"/>
              </w:rPr>
            </w:pPr>
            <w:r w:rsidRPr="006C69F0">
              <w:rPr>
                <w:color w:val="002060"/>
              </w:rPr>
              <w:t>0</w:t>
            </w:r>
          </w:p>
        </w:tc>
      </w:tr>
      <w:tr w:rsidR="00797A36" w:rsidRPr="006C69F0" w14:paraId="23561107"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509C9" w14:textId="77777777" w:rsidR="00797A36" w:rsidRPr="006C69F0" w:rsidRDefault="00797A36" w:rsidP="006C3352">
            <w:pPr>
              <w:pStyle w:val="rowtabella0"/>
              <w:rPr>
                <w:color w:val="002060"/>
                <w:lang w:val="es-ES"/>
              </w:rPr>
            </w:pPr>
            <w:r w:rsidRPr="006C69F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329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C5F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7F0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527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21F6"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95C9"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F1B6E" w14:textId="77777777" w:rsidR="00797A36" w:rsidRPr="006C69F0" w:rsidRDefault="00797A36" w:rsidP="006C3352">
            <w:pPr>
              <w:pStyle w:val="rowtabella0"/>
              <w:jc w:val="center"/>
              <w:rPr>
                <w:color w:val="002060"/>
              </w:rPr>
            </w:pPr>
            <w:r w:rsidRPr="006C69F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3BE0" w14:textId="77777777" w:rsidR="00797A36" w:rsidRPr="006C69F0" w:rsidRDefault="00797A36" w:rsidP="006C3352">
            <w:pPr>
              <w:pStyle w:val="rowtabella0"/>
              <w:jc w:val="center"/>
              <w:rPr>
                <w:color w:val="002060"/>
              </w:rPr>
            </w:pPr>
            <w:r w:rsidRPr="006C69F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F663" w14:textId="77777777" w:rsidR="00797A36" w:rsidRPr="006C69F0" w:rsidRDefault="00797A36" w:rsidP="006C3352">
            <w:pPr>
              <w:pStyle w:val="rowtabella0"/>
              <w:jc w:val="center"/>
              <w:rPr>
                <w:color w:val="002060"/>
              </w:rPr>
            </w:pPr>
            <w:r w:rsidRPr="006C69F0">
              <w:rPr>
                <w:color w:val="002060"/>
              </w:rPr>
              <w:t>0</w:t>
            </w:r>
          </w:p>
        </w:tc>
      </w:tr>
      <w:tr w:rsidR="00797A36" w:rsidRPr="006C69F0" w14:paraId="2E9751B1"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803F3" w14:textId="77777777" w:rsidR="00797A36" w:rsidRPr="006C69F0" w:rsidRDefault="00797A36" w:rsidP="006C3352">
            <w:pPr>
              <w:pStyle w:val="rowtabella0"/>
              <w:rPr>
                <w:color w:val="002060"/>
              </w:rPr>
            </w:pPr>
            <w:proofErr w:type="spellStart"/>
            <w:r w:rsidRPr="006C69F0">
              <w:rPr>
                <w:color w:val="002060"/>
              </w:rPr>
              <w:t>sq.B</w:t>
            </w:r>
            <w:proofErr w:type="spellEnd"/>
            <w:r w:rsidRPr="006C69F0">
              <w:rPr>
                <w:color w:val="002060"/>
              </w:rPr>
              <w:t xml:space="preserve"> ITALSERVICE C5 </w:t>
            </w:r>
            <w:proofErr w:type="spellStart"/>
            <w:r w:rsidRPr="006C69F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42E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E957"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A2D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219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71E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3D33"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B3A8"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FD9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31C0" w14:textId="77777777" w:rsidR="00797A36" w:rsidRPr="006C69F0" w:rsidRDefault="00797A36" w:rsidP="006C3352">
            <w:pPr>
              <w:pStyle w:val="rowtabella0"/>
              <w:jc w:val="center"/>
              <w:rPr>
                <w:color w:val="002060"/>
              </w:rPr>
            </w:pPr>
            <w:r w:rsidRPr="006C69F0">
              <w:rPr>
                <w:color w:val="002060"/>
              </w:rPr>
              <w:t>0</w:t>
            </w:r>
          </w:p>
        </w:tc>
      </w:tr>
    </w:tbl>
    <w:p w14:paraId="7E25BCF4" w14:textId="77777777" w:rsidR="00797A36" w:rsidRPr="006C69F0" w:rsidRDefault="00797A36" w:rsidP="00797A36">
      <w:pPr>
        <w:pStyle w:val="breakline"/>
        <w:rPr>
          <w:rFonts w:eastAsiaTheme="minorEastAsia"/>
          <w:color w:val="002060"/>
        </w:rPr>
      </w:pPr>
    </w:p>
    <w:p w14:paraId="08CECBB0" w14:textId="77777777" w:rsidR="00797A36" w:rsidRPr="006C69F0" w:rsidRDefault="00797A36" w:rsidP="00797A36">
      <w:pPr>
        <w:pStyle w:val="breakline"/>
        <w:rPr>
          <w:color w:val="002060"/>
        </w:rPr>
      </w:pPr>
    </w:p>
    <w:p w14:paraId="0068D9E9" w14:textId="77777777" w:rsidR="00797A36" w:rsidRPr="006C69F0" w:rsidRDefault="00797A36" w:rsidP="00797A36">
      <w:pPr>
        <w:pStyle w:val="sottotitolocampionato10"/>
        <w:rPr>
          <w:color w:val="002060"/>
        </w:rPr>
      </w:pPr>
      <w:r w:rsidRPr="006C69F0">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5A1D379B"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713F"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612B"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98A55"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CC54F"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26DE"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1CAD8"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A327"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CB1C"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6D6FF"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2EF26" w14:textId="77777777" w:rsidR="00797A36" w:rsidRPr="006C69F0" w:rsidRDefault="00797A36" w:rsidP="006C3352">
            <w:pPr>
              <w:pStyle w:val="headertabella0"/>
              <w:rPr>
                <w:color w:val="002060"/>
              </w:rPr>
            </w:pPr>
            <w:r w:rsidRPr="006C69F0">
              <w:rPr>
                <w:color w:val="002060"/>
              </w:rPr>
              <w:t>PE</w:t>
            </w:r>
          </w:p>
        </w:tc>
      </w:tr>
      <w:tr w:rsidR="00797A36" w:rsidRPr="006C69F0" w14:paraId="51B1FA27"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EB14FE" w14:textId="77777777" w:rsidR="00797A36" w:rsidRPr="006C69F0" w:rsidRDefault="00797A36" w:rsidP="006C3352">
            <w:pPr>
              <w:pStyle w:val="rowtabella0"/>
              <w:rPr>
                <w:color w:val="002060"/>
              </w:rPr>
            </w:pPr>
            <w:r w:rsidRPr="006C69F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2C64"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C32F"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A729"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9581"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45E4"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EF01" w14:textId="77777777" w:rsidR="00797A36" w:rsidRPr="006C69F0" w:rsidRDefault="00797A36" w:rsidP="006C3352">
            <w:pPr>
              <w:pStyle w:val="rowtabella0"/>
              <w:jc w:val="center"/>
              <w:rPr>
                <w:color w:val="002060"/>
              </w:rPr>
            </w:pPr>
            <w:r w:rsidRPr="006C69F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D587"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6D30" w14:textId="77777777" w:rsidR="00797A36" w:rsidRPr="006C69F0" w:rsidRDefault="00797A36" w:rsidP="006C3352">
            <w:pPr>
              <w:pStyle w:val="rowtabella0"/>
              <w:jc w:val="center"/>
              <w:rPr>
                <w:color w:val="002060"/>
              </w:rPr>
            </w:pPr>
            <w:r w:rsidRPr="006C69F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BFC7" w14:textId="77777777" w:rsidR="00797A36" w:rsidRPr="006C69F0" w:rsidRDefault="00797A36" w:rsidP="006C3352">
            <w:pPr>
              <w:pStyle w:val="rowtabella0"/>
              <w:jc w:val="center"/>
              <w:rPr>
                <w:color w:val="002060"/>
              </w:rPr>
            </w:pPr>
            <w:r w:rsidRPr="006C69F0">
              <w:rPr>
                <w:color w:val="002060"/>
              </w:rPr>
              <w:t>0</w:t>
            </w:r>
          </w:p>
        </w:tc>
      </w:tr>
      <w:tr w:rsidR="00797A36" w:rsidRPr="006C69F0" w14:paraId="3F92B4B4"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6813C" w14:textId="77777777" w:rsidR="00797A36" w:rsidRPr="006C69F0" w:rsidRDefault="00797A36" w:rsidP="006C3352">
            <w:pPr>
              <w:pStyle w:val="rowtabella0"/>
              <w:rPr>
                <w:color w:val="002060"/>
              </w:rPr>
            </w:pPr>
            <w:r w:rsidRPr="006C69F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B72F"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5E7E"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DC823"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C1AD"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04F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EF43" w14:textId="77777777" w:rsidR="00797A36" w:rsidRPr="006C69F0" w:rsidRDefault="00797A36" w:rsidP="006C3352">
            <w:pPr>
              <w:pStyle w:val="rowtabella0"/>
              <w:jc w:val="center"/>
              <w:rPr>
                <w:color w:val="002060"/>
              </w:rPr>
            </w:pPr>
            <w:r w:rsidRPr="006C69F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C96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B21B"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992B" w14:textId="77777777" w:rsidR="00797A36" w:rsidRPr="006C69F0" w:rsidRDefault="00797A36" w:rsidP="006C3352">
            <w:pPr>
              <w:pStyle w:val="rowtabella0"/>
              <w:jc w:val="center"/>
              <w:rPr>
                <w:color w:val="002060"/>
              </w:rPr>
            </w:pPr>
            <w:r w:rsidRPr="006C69F0">
              <w:rPr>
                <w:color w:val="002060"/>
              </w:rPr>
              <w:t>0</w:t>
            </w:r>
          </w:p>
        </w:tc>
      </w:tr>
      <w:tr w:rsidR="00797A36" w:rsidRPr="006C69F0" w14:paraId="3D4C0AEB"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B2C10" w14:textId="77777777" w:rsidR="00797A36" w:rsidRPr="006C69F0" w:rsidRDefault="00797A36" w:rsidP="006C3352">
            <w:pPr>
              <w:pStyle w:val="rowtabella0"/>
              <w:rPr>
                <w:color w:val="002060"/>
              </w:rPr>
            </w:pPr>
            <w:r w:rsidRPr="006C69F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575F"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D790"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9969"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32C6"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C9C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5D5D"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879C" w14:textId="77777777" w:rsidR="00797A36" w:rsidRPr="006C69F0" w:rsidRDefault="00797A36" w:rsidP="006C3352">
            <w:pPr>
              <w:pStyle w:val="rowtabella0"/>
              <w:jc w:val="center"/>
              <w:rPr>
                <w:color w:val="002060"/>
              </w:rPr>
            </w:pPr>
            <w:r w:rsidRPr="006C69F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48CE"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FE92" w14:textId="77777777" w:rsidR="00797A36" w:rsidRPr="006C69F0" w:rsidRDefault="00797A36" w:rsidP="006C3352">
            <w:pPr>
              <w:pStyle w:val="rowtabella0"/>
              <w:jc w:val="center"/>
              <w:rPr>
                <w:color w:val="002060"/>
              </w:rPr>
            </w:pPr>
            <w:r w:rsidRPr="006C69F0">
              <w:rPr>
                <w:color w:val="002060"/>
              </w:rPr>
              <w:t>0</w:t>
            </w:r>
          </w:p>
        </w:tc>
      </w:tr>
      <w:tr w:rsidR="00797A36" w:rsidRPr="006C69F0" w14:paraId="1DE5A763"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BB815" w14:textId="77777777" w:rsidR="00797A36" w:rsidRPr="006C69F0" w:rsidRDefault="00797A36" w:rsidP="006C3352">
            <w:pPr>
              <w:pStyle w:val="rowtabella0"/>
              <w:rPr>
                <w:color w:val="002060"/>
              </w:rPr>
            </w:pPr>
            <w:r w:rsidRPr="006C69F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C7E2"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032A"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48D5"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06C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82EB"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3290"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72D6" w14:textId="77777777" w:rsidR="00797A36" w:rsidRPr="006C69F0" w:rsidRDefault="00797A36" w:rsidP="006C3352">
            <w:pPr>
              <w:pStyle w:val="rowtabella0"/>
              <w:jc w:val="center"/>
              <w:rPr>
                <w:color w:val="002060"/>
              </w:rPr>
            </w:pPr>
            <w:r w:rsidRPr="006C69F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623E"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D0F3" w14:textId="77777777" w:rsidR="00797A36" w:rsidRPr="006C69F0" w:rsidRDefault="00797A36" w:rsidP="006C3352">
            <w:pPr>
              <w:pStyle w:val="rowtabella0"/>
              <w:jc w:val="center"/>
              <w:rPr>
                <w:color w:val="002060"/>
              </w:rPr>
            </w:pPr>
            <w:r w:rsidRPr="006C69F0">
              <w:rPr>
                <w:color w:val="002060"/>
              </w:rPr>
              <w:t>0</w:t>
            </w:r>
          </w:p>
        </w:tc>
      </w:tr>
      <w:tr w:rsidR="00797A36" w:rsidRPr="006C69F0" w14:paraId="2BBD363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341C8" w14:textId="77777777" w:rsidR="00797A36" w:rsidRPr="006C69F0" w:rsidRDefault="00797A36" w:rsidP="006C3352">
            <w:pPr>
              <w:pStyle w:val="rowtabella0"/>
              <w:rPr>
                <w:color w:val="002060"/>
              </w:rPr>
            </w:pPr>
            <w:r w:rsidRPr="006C69F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4DB4"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C723"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4DE6"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55A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030A"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72A6"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FFE1" w14:textId="77777777" w:rsidR="00797A36" w:rsidRPr="006C69F0" w:rsidRDefault="00797A36" w:rsidP="006C3352">
            <w:pPr>
              <w:pStyle w:val="rowtabella0"/>
              <w:jc w:val="center"/>
              <w:rPr>
                <w:color w:val="002060"/>
              </w:rPr>
            </w:pPr>
            <w:r w:rsidRPr="006C69F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2FB6" w14:textId="77777777" w:rsidR="00797A36" w:rsidRPr="006C69F0" w:rsidRDefault="00797A36" w:rsidP="006C3352">
            <w:pPr>
              <w:pStyle w:val="rowtabella0"/>
              <w:jc w:val="center"/>
              <w:rPr>
                <w:color w:val="002060"/>
              </w:rPr>
            </w:pPr>
            <w:r w:rsidRPr="006C69F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0BD8" w14:textId="77777777" w:rsidR="00797A36" w:rsidRPr="006C69F0" w:rsidRDefault="00797A36" w:rsidP="006C3352">
            <w:pPr>
              <w:pStyle w:val="rowtabella0"/>
              <w:jc w:val="center"/>
              <w:rPr>
                <w:color w:val="002060"/>
              </w:rPr>
            </w:pPr>
            <w:r w:rsidRPr="006C69F0">
              <w:rPr>
                <w:color w:val="002060"/>
              </w:rPr>
              <w:t>0</w:t>
            </w:r>
          </w:p>
        </w:tc>
      </w:tr>
      <w:tr w:rsidR="00797A36" w:rsidRPr="006C69F0" w14:paraId="451D02E1"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49C51" w14:textId="77777777" w:rsidR="00797A36" w:rsidRPr="006C69F0" w:rsidRDefault="00797A36" w:rsidP="006C3352">
            <w:pPr>
              <w:pStyle w:val="rowtabella0"/>
              <w:rPr>
                <w:color w:val="002060"/>
              </w:rPr>
            </w:pPr>
            <w:r w:rsidRPr="006C69F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90D7"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5189"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CEEA"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87D4"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98EB"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70F5" w14:textId="77777777" w:rsidR="00797A36" w:rsidRPr="006C69F0" w:rsidRDefault="00797A36" w:rsidP="006C3352">
            <w:pPr>
              <w:pStyle w:val="rowtabella0"/>
              <w:jc w:val="center"/>
              <w:rPr>
                <w:color w:val="002060"/>
              </w:rPr>
            </w:pPr>
            <w:r w:rsidRPr="006C69F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59B7" w14:textId="77777777" w:rsidR="00797A36" w:rsidRPr="006C69F0" w:rsidRDefault="00797A36" w:rsidP="006C3352">
            <w:pPr>
              <w:pStyle w:val="rowtabella0"/>
              <w:jc w:val="center"/>
              <w:rPr>
                <w:color w:val="002060"/>
              </w:rPr>
            </w:pPr>
            <w:r w:rsidRPr="006C69F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C535" w14:textId="77777777" w:rsidR="00797A36" w:rsidRPr="006C69F0" w:rsidRDefault="00797A36" w:rsidP="006C3352">
            <w:pPr>
              <w:pStyle w:val="rowtabella0"/>
              <w:jc w:val="center"/>
              <w:rPr>
                <w:color w:val="002060"/>
              </w:rPr>
            </w:pPr>
            <w:r w:rsidRPr="006C69F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4251" w14:textId="77777777" w:rsidR="00797A36" w:rsidRPr="006C69F0" w:rsidRDefault="00797A36" w:rsidP="006C3352">
            <w:pPr>
              <w:pStyle w:val="rowtabella0"/>
              <w:jc w:val="center"/>
              <w:rPr>
                <w:color w:val="002060"/>
              </w:rPr>
            </w:pPr>
            <w:r w:rsidRPr="006C69F0">
              <w:rPr>
                <w:color w:val="002060"/>
              </w:rPr>
              <w:t>0</w:t>
            </w:r>
          </w:p>
        </w:tc>
      </w:tr>
      <w:tr w:rsidR="00797A36" w:rsidRPr="006C69F0" w14:paraId="6F8C2C22"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44955" w14:textId="77777777" w:rsidR="00797A36" w:rsidRPr="006C69F0" w:rsidRDefault="00797A36" w:rsidP="006C3352">
            <w:pPr>
              <w:pStyle w:val="rowtabella0"/>
              <w:rPr>
                <w:color w:val="002060"/>
                <w:lang w:val="es-ES"/>
              </w:rPr>
            </w:pPr>
            <w:r w:rsidRPr="006C69F0">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025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BF5B"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EF6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5175"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C5D4" w14:textId="77777777" w:rsidR="00797A36" w:rsidRPr="006C69F0" w:rsidRDefault="00797A36" w:rsidP="006C3352">
            <w:pPr>
              <w:pStyle w:val="rowtabella0"/>
              <w:jc w:val="center"/>
              <w:rPr>
                <w:color w:val="002060"/>
              </w:rPr>
            </w:pPr>
            <w:r w:rsidRPr="006C69F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2510" w14:textId="77777777" w:rsidR="00797A36" w:rsidRPr="006C69F0" w:rsidRDefault="00797A36" w:rsidP="006C3352">
            <w:pPr>
              <w:pStyle w:val="rowtabella0"/>
              <w:jc w:val="center"/>
              <w:rPr>
                <w:color w:val="002060"/>
              </w:rPr>
            </w:pPr>
            <w:r w:rsidRPr="006C69F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C8DA" w14:textId="77777777" w:rsidR="00797A36" w:rsidRPr="006C69F0" w:rsidRDefault="00797A36" w:rsidP="006C3352">
            <w:pPr>
              <w:pStyle w:val="rowtabella0"/>
              <w:jc w:val="center"/>
              <w:rPr>
                <w:color w:val="002060"/>
              </w:rPr>
            </w:pPr>
            <w:r w:rsidRPr="006C69F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3EB9" w14:textId="77777777" w:rsidR="00797A36" w:rsidRPr="006C69F0" w:rsidRDefault="00797A36" w:rsidP="006C3352">
            <w:pPr>
              <w:pStyle w:val="rowtabella0"/>
              <w:jc w:val="center"/>
              <w:rPr>
                <w:color w:val="002060"/>
              </w:rPr>
            </w:pPr>
            <w:r w:rsidRPr="006C69F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E56B" w14:textId="77777777" w:rsidR="00797A36" w:rsidRPr="006C69F0" w:rsidRDefault="00797A36" w:rsidP="006C3352">
            <w:pPr>
              <w:pStyle w:val="rowtabella0"/>
              <w:jc w:val="center"/>
              <w:rPr>
                <w:color w:val="002060"/>
              </w:rPr>
            </w:pPr>
            <w:r w:rsidRPr="006C69F0">
              <w:rPr>
                <w:color w:val="002060"/>
              </w:rPr>
              <w:t>0</w:t>
            </w:r>
          </w:p>
        </w:tc>
      </w:tr>
      <w:tr w:rsidR="00797A36" w:rsidRPr="006C69F0" w14:paraId="4C312210"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8614A0" w14:textId="77777777" w:rsidR="00797A36" w:rsidRPr="006C69F0" w:rsidRDefault="00797A36" w:rsidP="006C3352">
            <w:pPr>
              <w:pStyle w:val="rowtabella0"/>
              <w:rPr>
                <w:color w:val="002060"/>
              </w:rPr>
            </w:pPr>
            <w:proofErr w:type="spellStart"/>
            <w:r w:rsidRPr="006C69F0">
              <w:rPr>
                <w:color w:val="002060"/>
              </w:rPr>
              <w:t>sq.B</w:t>
            </w:r>
            <w:proofErr w:type="spellEnd"/>
            <w:r w:rsidRPr="006C69F0">
              <w:rPr>
                <w:color w:val="002060"/>
              </w:rPr>
              <w:t xml:space="preserve"> AMICI DEL </w:t>
            </w:r>
            <w:proofErr w:type="spellStart"/>
            <w:r w:rsidRPr="006C69F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3D2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F054" w14:textId="77777777" w:rsidR="00797A36" w:rsidRPr="006C69F0" w:rsidRDefault="00797A36" w:rsidP="006C3352">
            <w:pPr>
              <w:pStyle w:val="rowtabella0"/>
              <w:jc w:val="center"/>
              <w:rPr>
                <w:color w:val="002060"/>
              </w:rPr>
            </w:pPr>
            <w:r w:rsidRPr="006C69F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C272"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7A0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9750"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D56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3F49"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D66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AD4D" w14:textId="77777777" w:rsidR="00797A36" w:rsidRPr="006C69F0" w:rsidRDefault="00797A36" w:rsidP="006C3352">
            <w:pPr>
              <w:pStyle w:val="rowtabella0"/>
              <w:jc w:val="center"/>
              <w:rPr>
                <w:color w:val="002060"/>
              </w:rPr>
            </w:pPr>
            <w:r w:rsidRPr="006C69F0">
              <w:rPr>
                <w:color w:val="002060"/>
              </w:rPr>
              <w:t>0</w:t>
            </w:r>
          </w:p>
        </w:tc>
      </w:tr>
    </w:tbl>
    <w:p w14:paraId="13F49768" w14:textId="77777777" w:rsidR="00797A36" w:rsidRPr="006C69F0" w:rsidRDefault="00797A36" w:rsidP="00797A36">
      <w:pPr>
        <w:pStyle w:val="breakline"/>
        <w:rPr>
          <w:rFonts w:eastAsiaTheme="minorEastAsia"/>
          <w:color w:val="002060"/>
        </w:rPr>
      </w:pPr>
    </w:p>
    <w:p w14:paraId="29613139" w14:textId="77777777" w:rsidR="00797A36" w:rsidRPr="006C69F0" w:rsidRDefault="00797A36" w:rsidP="00797A36">
      <w:pPr>
        <w:pStyle w:val="breakline"/>
        <w:rPr>
          <w:color w:val="002060"/>
        </w:rPr>
      </w:pPr>
    </w:p>
    <w:p w14:paraId="10AA1347" w14:textId="77777777" w:rsidR="00797A36" w:rsidRPr="006C69F0" w:rsidRDefault="00797A36" w:rsidP="00797A36">
      <w:pPr>
        <w:pStyle w:val="sottotitolocampionato10"/>
        <w:rPr>
          <w:color w:val="002060"/>
        </w:rPr>
      </w:pPr>
      <w:r w:rsidRPr="006C69F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7A36" w:rsidRPr="006C69F0" w14:paraId="029DB64E" w14:textId="77777777" w:rsidTr="006C335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4DC7" w14:textId="77777777" w:rsidR="00797A36" w:rsidRPr="006C69F0" w:rsidRDefault="00797A36" w:rsidP="006C3352">
            <w:pPr>
              <w:pStyle w:val="headertabella0"/>
              <w:rPr>
                <w:color w:val="002060"/>
              </w:rPr>
            </w:pPr>
            <w:r w:rsidRPr="006C69F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EB3F8" w14:textId="77777777" w:rsidR="00797A36" w:rsidRPr="006C69F0" w:rsidRDefault="00797A36" w:rsidP="006C3352">
            <w:pPr>
              <w:pStyle w:val="headertabella0"/>
              <w:rPr>
                <w:color w:val="002060"/>
              </w:rPr>
            </w:pPr>
            <w:r w:rsidRPr="006C69F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B016B" w14:textId="77777777" w:rsidR="00797A36" w:rsidRPr="006C69F0" w:rsidRDefault="00797A36" w:rsidP="006C3352">
            <w:pPr>
              <w:pStyle w:val="headertabella0"/>
              <w:rPr>
                <w:color w:val="002060"/>
              </w:rPr>
            </w:pPr>
            <w:r w:rsidRPr="006C69F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234EB" w14:textId="77777777" w:rsidR="00797A36" w:rsidRPr="006C69F0" w:rsidRDefault="00797A36" w:rsidP="006C3352">
            <w:pPr>
              <w:pStyle w:val="headertabella0"/>
              <w:rPr>
                <w:color w:val="002060"/>
              </w:rPr>
            </w:pPr>
            <w:r w:rsidRPr="006C69F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50D6A" w14:textId="77777777" w:rsidR="00797A36" w:rsidRPr="006C69F0" w:rsidRDefault="00797A36" w:rsidP="006C3352">
            <w:pPr>
              <w:pStyle w:val="headertabella0"/>
              <w:rPr>
                <w:color w:val="002060"/>
              </w:rPr>
            </w:pPr>
            <w:r w:rsidRPr="006C69F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06085" w14:textId="77777777" w:rsidR="00797A36" w:rsidRPr="006C69F0" w:rsidRDefault="00797A36" w:rsidP="006C3352">
            <w:pPr>
              <w:pStyle w:val="headertabella0"/>
              <w:rPr>
                <w:color w:val="002060"/>
              </w:rPr>
            </w:pPr>
            <w:r w:rsidRPr="006C69F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38CF4" w14:textId="77777777" w:rsidR="00797A36" w:rsidRPr="006C69F0" w:rsidRDefault="00797A36" w:rsidP="006C3352">
            <w:pPr>
              <w:pStyle w:val="headertabella0"/>
              <w:rPr>
                <w:color w:val="002060"/>
              </w:rPr>
            </w:pPr>
            <w:r w:rsidRPr="006C69F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6726" w14:textId="77777777" w:rsidR="00797A36" w:rsidRPr="006C69F0" w:rsidRDefault="00797A36" w:rsidP="006C3352">
            <w:pPr>
              <w:pStyle w:val="headertabella0"/>
              <w:rPr>
                <w:color w:val="002060"/>
              </w:rPr>
            </w:pPr>
            <w:r w:rsidRPr="006C69F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8F60B" w14:textId="77777777" w:rsidR="00797A36" w:rsidRPr="006C69F0" w:rsidRDefault="00797A36" w:rsidP="006C3352">
            <w:pPr>
              <w:pStyle w:val="headertabella0"/>
              <w:rPr>
                <w:color w:val="002060"/>
              </w:rPr>
            </w:pPr>
            <w:r w:rsidRPr="006C69F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EAA5" w14:textId="77777777" w:rsidR="00797A36" w:rsidRPr="006C69F0" w:rsidRDefault="00797A36" w:rsidP="006C3352">
            <w:pPr>
              <w:pStyle w:val="headertabella0"/>
              <w:rPr>
                <w:color w:val="002060"/>
              </w:rPr>
            </w:pPr>
            <w:r w:rsidRPr="006C69F0">
              <w:rPr>
                <w:color w:val="002060"/>
              </w:rPr>
              <w:t>PE</w:t>
            </w:r>
          </w:p>
        </w:tc>
      </w:tr>
      <w:tr w:rsidR="00797A36" w:rsidRPr="006C69F0" w14:paraId="351DA0C2" w14:textId="77777777" w:rsidTr="006C335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77333" w14:textId="77777777" w:rsidR="00797A36" w:rsidRPr="006C69F0" w:rsidRDefault="00797A36" w:rsidP="006C3352">
            <w:pPr>
              <w:pStyle w:val="rowtabella0"/>
              <w:rPr>
                <w:color w:val="002060"/>
              </w:rPr>
            </w:pPr>
            <w:r w:rsidRPr="006C69F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5374" w14:textId="77777777" w:rsidR="00797A36" w:rsidRPr="006C69F0" w:rsidRDefault="00797A36" w:rsidP="006C3352">
            <w:pPr>
              <w:pStyle w:val="rowtabella0"/>
              <w:jc w:val="center"/>
              <w:rPr>
                <w:color w:val="002060"/>
              </w:rPr>
            </w:pPr>
            <w:r w:rsidRPr="006C69F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7782"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A56C"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E8FE"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1A0F"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9DB8" w14:textId="77777777" w:rsidR="00797A36" w:rsidRPr="006C69F0" w:rsidRDefault="00797A36" w:rsidP="006C3352">
            <w:pPr>
              <w:pStyle w:val="rowtabella0"/>
              <w:jc w:val="center"/>
              <w:rPr>
                <w:color w:val="002060"/>
              </w:rPr>
            </w:pPr>
            <w:r w:rsidRPr="006C69F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87BD"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4D14"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D600" w14:textId="77777777" w:rsidR="00797A36" w:rsidRPr="006C69F0" w:rsidRDefault="00797A36" w:rsidP="006C3352">
            <w:pPr>
              <w:pStyle w:val="rowtabella0"/>
              <w:jc w:val="center"/>
              <w:rPr>
                <w:color w:val="002060"/>
              </w:rPr>
            </w:pPr>
            <w:r w:rsidRPr="006C69F0">
              <w:rPr>
                <w:color w:val="002060"/>
              </w:rPr>
              <w:t>0</w:t>
            </w:r>
          </w:p>
        </w:tc>
      </w:tr>
      <w:tr w:rsidR="00797A36" w:rsidRPr="006C69F0" w14:paraId="6E08B70C"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CF563" w14:textId="77777777" w:rsidR="00797A36" w:rsidRPr="006C69F0" w:rsidRDefault="00797A36" w:rsidP="006C3352">
            <w:pPr>
              <w:pStyle w:val="rowtabella0"/>
              <w:rPr>
                <w:color w:val="002060"/>
              </w:rPr>
            </w:pPr>
            <w:r w:rsidRPr="006C69F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B8AC"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72E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E324"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84EA"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DE9F"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5CE5"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7C94" w14:textId="77777777" w:rsidR="00797A36" w:rsidRPr="006C69F0" w:rsidRDefault="00797A36" w:rsidP="006C3352">
            <w:pPr>
              <w:pStyle w:val="rowtabella0"/>
              <w:jc w:val="center"/>
              <w:rPr>
                <w:color w:val="002060"/>
              </w:rPr>
            </w:pPr>
            <w:r w:rsidRPr="006C69F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2D3B" w14:textId="77777777" w:rsidR="00797A36" w:rsidRPr="006C69F0" w:rsidRDefault="00797A36" w:rsidP="006C3352">
            <w:pPr>
              <w:pStyle w:val="rowtabella0"/>
              <w:jc w:val="center"/>
              <w:rPr>
                <w:color w:val="002060"/>
              </w:rPr>
            </w:pPr>
            <w:r w:rsidRPr="006C69F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06D3" w14:textId="77777777" w:rsidR="00797A36" w:rsidRPr="006C69F0" w:rsidRDefault="00797A36" w:rsidP="006C3352">
            <w:pPr>
              <w:pStyle w:val="rowtabella0"/>
              <w:jc w:val="center"/>
              <w:rPr>
                <w:color w:val="002060"/>
              </w:rPr>
            </w:pPr>
            <w:r w:rsidRPr="006C69F0">
              <w:rPr>
                <w:color w:val="002060"/>
              </w:rPr>
              <w:t>0</w:t>
            </w:r>
          </w:p>
        </w:tc>
      </w:tr>
      <w:tr w:rsidR="00797A36" w:rsidRPr="006C69F0" w14:paraId="74F6DD08"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344DD" w14:textId="77777777" w:rsidR="00797A36" w:rsidRPr="006C69F0" w:rsidRDefault="00797A36" w:rsidP="006C3352">
            <w:pPr>
              <w:pStyle w:val="rowtabella0"/>
              <w:rPr>
                <w:color w:val="002060"/>
              </w:rPr>
            </w:pPr>
            <w:r w:rsidRPr="006C69F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5B5B6"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08BE"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4427"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71E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37FB" w14:textId="77777777" w:rsidR="00797A36" w:rsidRPr="006C69F0" w:rsidRDefault="00797A36" w:rsidP="006C3352">
            <w:pPr>
              <w:pStyle w:val="rowtabella0"/>
              <w:jc w:val="center"/>
              <w:rPr>
                <w:color w:val="002060"/>
              </w:rPr>
            </w:pPr>
            <w:r w:rsidRPr="006C69F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A2CE" w14:textId="77777777" w:rsidR="00797A36" w:rsidRPr="006C69F0" w:rsidRDefault="00797A36" w:rsidP="006C3352">
            <w:pPr>
              <w:pStyle w:val="rowtabella0"/>
              <w:jc w:val="center"/>
              <w:rPr>
                <w:color w:val="002060"/>
              </w:rPr>
            </w:pPr>
            <w:r w:rsidRPr="006C69F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6DCF" w14:textId="77777777" w:rsidR="00797A36" w:rsidRPr="006C69F0" w:rsidRDefault="00797A36" w:rsidP="006C3352">
            <w:pPr>
              <w:pStyle w:val="rowtabella0"/>
              <w:jc w:val="center"/>
              <w:rPr>
                <w:color w:val="002060"/>
              </w:rPr>
            </w:pPr>
            <w:r w:rsidRPr="006C69F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8825" w14:textId="77777777" w:rsidR="00797A36" w:rsidRPr="006C69F0" w:rsidRDefault="00797A36" w:rsidP="006C3352">
            <w:pPr>
              <w:pStyle w:val="rowtabella0"/>
              <w:jc w:val="center"/>
              <w:rPr>
                <w:color w:val="002060"/>
              </w:rPr>
            </w:pPr>
            <w:r w:rsidRPr="006C69F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EDA6" w14:textId="77777777" w:rsidR="00797A36" w:rsidRPr="006C69F0" w:rsidRDefault="00797A36" w:rsidP="006C3352">
            <w:pPr>
              <w:pStyle w:val="rowtabella0"/>
              <w:jc w:val="center"/>
              <w:rPr>
                <w:color w:val="002060"/>
              </w:rPr>
            </w:pPr>
            <w:r w:rsidRPr="006C69F0">
              <w:rPr>
                <w:color w:val="002060"/>
              </w:rPr>
              <w:t>0</w:t>
            </w:r>
          </w:p>
        </w:tc>
      </w:tr>
      <w:tr w:rsidR="00797A36" w:rsidRPr="006C69F0" w14:paraId="06A8DA10" w14:textId="77777777" w:rsidTr="006C335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A731E" w14:textId="77777777" w:rsidR="00797A36" w:rsidRPr="006C69F0" w:rsidRDefault="00797A36" w:rsidP="006C3352">
            <w:pPr>
              <w:pStyle w:val="rowtabella0"/>
              <w:rPr>
                <w:color w:val="002060"/>
                <w:lang w:val="es-ES"/>
              </w:rPr>
            </w:pPr>
            <w:r w:rsidRPr="006C69F0">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1F71"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E7D9"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59B5" w14:textId="77777777" w:rsidR="00797A36" w:rsidRPr="006C69F0" w:rsidRDefault="00797A36" w:rsidP="006C3352">
            <w:pPr>
              <w:pStyle w:val="rowtabella0"/>
              <w:jc w:val="center"/>
              <w:rPr>
                <w:color w:val="002060"/>
              </w:rPr>
            </w:pPr>
            <w:r w:rsidRPr="006C69F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417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E587" w14:textId="77777777" w:rsidR="00797A36" w:rsidRPr="006C69F0" w:rsidRDefault="00797A36" w:rsidP="006C3352">
            <w:pPr>
              <w:pStyle w:val="rowtabella0"/>
              <w:jc w:val="center"/>
              <w:rPr>
                <w:color w:val="002060"/>
              </w:rPr>
            </w:pPr>
            <w:r w:rsidRPr="006C69F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175B" w14:textId="77777777" w:rsidR="00797A36" w:rsidRPr="006C69F0" w:rsidRDefault="00797A36" w:rsidP="006C3352">
            <w:pPr>
              <w:pStyle w:val="rowtabella0"/>
              <w:jc w:val="center"/>
              <w:rPr>
                <w:color w:val="002060"/>
              </w:rPr>
            </w:pPr>
            <w:r w:rsidRPr="006C69F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B115" w14:textId="77777777" w:rsidR="00797A36" w:rsidRPr="006C69F0" w:rsidRDefault="00797A36" w:rsidP="006C3352">
            <w:pPr>
              <w:pStyle w:val="rowtabella0"/>
              <w:jc w:val="center"/>
              <w:rPr>
                <w:color w:val="002060"/>
              </w:rPr>
            </w:pPr>
            <w:r w:rsidRPr="006C69F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6737" w14:textId="77777777" w:rsidR="00797A36" w:rsidRPr="006C69F0" w:rsidRDefault="00797A36" w:rsidP="006C3352">
            <w:pPr>
              <w:pStyle w:val="rowtabella0"/>
              <w:jc w:val="center"/>
              <w:rPr>
                <w:color w:val="002060"/>
              </w:rPr>
            </w:pPr>
            <w:r w:rsidRPr="006C69F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9B18" w14:textId="77777777" w:rsidR="00797A36" w:rsidRPr="006C69F0" w:rsidRDefault="00797A36" w:rsidP="006C3352">
            <w:pPr>
              <w:pStyle w:val="rowtabella0"/>
              <w:jc w:val="center"/>
              <w:rPr>
                <w:color w:val="002060"/>
              </w:rPr>
            </w:pPr>
            <w:r w:rsidRPr="006C69F0">
              <w:rPr>
                <w:color w:val="002060"/>
              </w:rPr>
              <w:t>0</w:t>
            </w:r>
          </w:p>
        </w:tc>
      </w:tr>
      <w:tr w:rsidR="00797A36" w:rsidRPr="006C69F0" w14:paraId="1E9618C5" w14:textId="77777777" w:rsidTr="006C335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25256" w14:textId="77777777" w:rsidR="00797A36" w:rsidRPr="006C69F0" w:rsidRDefault="00797A36" w:rsidP="006C3352">
            <w:pPr>
              <w:pStyle w:val="rowtabella0"/>
              <w:rPr>
                <w:color w:val="002060"/>
              </w:rPr>
            </w:pPr>
            <w:r w:rsidRPr="006C69F0">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5B66"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2DB3"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F71B"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A0CC" w14:textId="77777777" w:rsidR="00797A36" w:rsidRPr="006C69F0" w:rsidRDefault="00797A36" w:rsidP="006C3352">
            <w:pPr>
              <w:pStyle w:val="rowtabella0"/>
              <w:jc w:val="center"/>
              <w:rPr>
                <w:color w:val="002060"/>
              </w:rPr>
            </w:pPr>
            <w:r w:rsidRPr="006C69F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91B8" w14:textId="77777777" w:rsidR="00797A36" w:rsidRPr="006C69F0" w:rsidRDefault="00797A36" w:rsidP="006C3352">
            <w:pPr>
              <w:pStyle w:val="rowtabella0"/>
              <w:jc w:val="center"/>
              <w:rPr>
                <w:color w:val="002060"/>
              </w:rPr>
            </w:pPr>
            <w:r w:rsidRPr="006C69F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10FF" w14:textId="77777777" w:rsidR="00797A36" w:rsidRPr="006C69F0" w:rsidRDefault="00797A36" w:rsidP="006C3352">
            <w:pPr>
              <w:pStyle w:val="rowtabella0"/>
              <w:jc w:val="center"/>
              <w:rPr>
                <w:color w:val="002060"/>
              </w:rPr>
            </w:pPr>
            <w:r w:rsidRPr="006C69F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AF40" w14:textId="77777777" w:rsidR="00797A36" w:rsidRPr="006C69F0" w:rsidRDefault="00797A36" w:rsidP="006C3352">
            <w:pPr>
              <w:pStyle w:val="rowtabella0"/>
              <w:jc w:val="center"/>
              <w:rPr>
                <w:color w:val="002060"/>
              </w:rPr>
            </w:pPr>
            <w:r w:rsidRPr="006C69F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EEF6" w14:textId="77777777" w:rsidR="00797A36" w:rsidRPr="006C69F0" w:rsidRDefault="00797A36" w:rsidP="006C3352">
            <w:pPr>
              <w:pStyle w:val="rowtabella0"/>
              <w:jc w:val="center"/>
              <w:rPr>
                <w:color w:val="002060"/>
              </w:rPr>
            </w:pPr>
            <w:r w:rsidRPr="006C69F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1C80" w14:textId="77777777" w:rsidR="00797A36" w:rsidRPr="006C69F0" w:rsidRDefault="00797A36" w:rsidP="006C3352">
            <w:pPr>
              <w:pStyle w:val="rowtabella0"/>
              <w:jc w:val="center"/>
              <w:rPr>
                <w:color w:val="002060"/>
              </w:rPr>
            </w:pPr>
            <w:r w:rsidRPr="006C69F0">
              <w:rPr>
                <w:color w:val="002060"/>
              </w:rPr>
              <w:t>0</w:t>
            </w:r>
          </w:p>
        </w:tc>
      </w:tr>
    </w:tbl>
    <w:p w14:paraId="7F40EEDE" w14:textId="77777777" w:rsidR="00797A36" w:rsidRPr="006C69F0" w:rsidRDefault="00797A36" w:rsidP="00797A36">
      <w:pPr>
        <w:pStyle w:val="breakline"/>
        <w:rPr>
          <w:rFonts w:eastAsiaTheme="minorEastAsia"/>
          <w:color w:val="002060"/>
        </w:rPr>
      </w:pPr>
    </w:p>
    <w:p w14:paraId="7918B60D" w14:textId="77777777" w:rsidR="00797A36" w:rsidRPr="006C69F0" w:rsidRDefault="00797A36" w:rsidP="00797A36">
      <w:pPr>
        <w:pStyle w:val="titoloprinc0"/>
        <w:rPr>
          <w:color w:val="002060"/>
        </w:rPr>
      </w:pPr>
      <w:r w:rsidRPr="006C69F0">
        <w:rPr>
          <w:color w:val="002060"/>
        </w:rPr>
        <w:t>PROGRAMMA GARE</w:t>
      </w:r>
    </w:p>
    <w:p w14:paraId="440D1738" w14:textId="77777777" w:rsidR="00797A36" w:rsidRDefault="00797A36" w:rsidP="00797A36">
      <w:pPr>
        <w:pStyle w:val="breakline"/>
        <w:rPr>
          <w:color w:val="002060"/>
        </w:rPr>
      </w:pPr>
    </w:p>
    <w:p w14:paraId="45409AFB" w14:textId="77777777" w:rsidR="00797A36" w:rsidRPr="00AB6D37" w:rsidRDefault="00797A36" w:rsidP="00797A36">
      <w:pPr>
        <w:pStyle w:val="sottotitolocampionato10"/>
        <w:rPr>
          <w:color w:val="002060"/>
        </w:rPr>
      </w:pPr>
      <w:r w:rsidRPr="00AB6D3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797A36" w:rsidRPr="00AB6D37" w14:paraId="298A0860"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66EA4"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F7326"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17662"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777EC"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08F59"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8117C"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BF2E"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609C8A3B"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01B59" w14:textId="77777777" w:rsidR="00797A36" w:rsidRPr="00AB6D37" w:rsidRDefault="00797A36" w:rsidP="006C3352">
            <w:pPr>
              <w:pStyle w:val="rowtabella0"/>
              <w:rPr>
                <w:color w:val="002060"/>
              </w:rPr>
            </w:pPr>
            <w:r w:rsidRPr="00AB6D3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60251" w14:textId="77777777" w:rsidR="00797A36" w:rsidRPr="00AB6D37" w:rsidRDefault="00797A36" w:rsidP="006C3352">
            <w:pPr>
              <w:pStyle w:val="rowtabella0"/>
              <w:rPr>
                <w:color w:val="002060"/>
              </w:rPr>
            </w:pPr>
            <w:r w:rsidRPr="00AB6D37">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3C739"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EC1D5" w14:textId="77777777" w:rsidR="00797A36" w:rsidRPr="00AB6D37" w:rsidRDefault="00797A36" w:rsidP="006C3352">
            <w:pPr>
              <w:pStyle w:val="rowtabella0"/>
              <w:rPr>
                <w:color w:val="002060"/>
              </w:rPr>
            </w:pPr>
            <w:r w:rsidRPr="00AB6D37">
              <w:rPr>
                <w:color w:val="002060"/>
              </w:rPr>
              <w:t>27/11/2022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EC00D" w14:textId="77777777" w:rsidR="00797A36" w:rsidRPr="00AB6D37" w:rsidRDefault="00797A36" w:rsidP="006C3352">
            <w:pPr>
              <w:pStyle w:val="rowtabella0"/>
              <w:rPr>
                <w:color w:val="002060"/>
              </w:rPr>
            </w:pPr>
            <w:r w:rsidRPr="00AB6D3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A8AFD" w14:textId="77777777" w:rsidR="00797A36" w:rsidRPr="00AB6D37" w:rsidRDefault="00797A36" w:rsidP="006C3352">
            <w:pPr>
              <w:pStyle w:val="rowtabella0"/>
              <w:rPr>
                <w:color w:val="002060"/>
              </w:rPr>
            </w:pPr>
            <w:r w:rsidRPr="00AB6D3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2E4B4" w14:textId="77777777" w:rsidR="00797A36" w:rsidRPr="00AB6D37" w:rsidRDefault="00797A36" w:rsidP="006C3352">
            <w:pPr>
              <w:pStyle w:val="rowtabella0"/>
              <w:rPr>
                <w:color w:val="002060"/>
              </w:rPr>
            </w:pPr>
            <w:r w:rsidRPr="00AB6D37">
              <w:rPr>
                <w:color w:val="002060"/>
              </w:rPr>
              <w:t>VIA RISORGIMENTO 16</w:t>
            </w:r>
          </w:p>
        </w:tc>
      </w:tr>
      <w:tr w:rsidR="00797A36" w:rsidRPr="00AB6D37" w14:paraId="6289DA95"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6FE627" w14:textId="77777777" w:rsidR="00797A36" w:rsidRPr="00AB6D37" w:rsidRDefault="00797A36" w:rsidP="006C3352">
            <w:pPr>
              <w:pStyle w:val="rowtabella0"/>
              <w:rPr>
                <w:color w:val="002060"/>
              </w:rPr>
            </w:pPr>
            <w:r w:rsidRPr="00AB6D3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DD5584" w14:textId="77777777" w:rsidR="00797A36" w:rsidRPr="00AB6D37" w:rsidRDefault="00797A36" w:rsidP="006C3352">
            <w:pPr>
              <w:pStyle w:val="rowtabella0"/>
              <w:rPr>
                <w:color w:val="002060"/>
              </w:rPr>
            </w:pPr>
            <w:r w:rsidRPr="00AB6D37">
              <w:rPr>
                <w:color w:val="002060"/>
              </w:rPr>
              <w:t xml:space="preserve">ITALSERVICE C5 </w:t>
            </w:r>
            <w:proofErr w:type="spellStart"/>
            <w:r w:rsidRPr="00AB6D37">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6596F"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1BECF" w14:textId="77777777" w:rsidR="00797A36" w:rsidRPr="00AB6D37" w:rsidRDefault="00797A36" w:rsidP="006C3352">
            <w:pPr>
              <w:pStyle w:val="rowtabella0"/>
              <w:rPr>
                <w:color w:val="002060"/>
              </w:rPr>
            </w:pPr>
            <w:r w:rsidRPr="00AB6D37">
              <w:rPr>
                <w:color w:val="002060"/>
              </w:rPr>
              <w:t>27/11/2022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1C99D" w14:textId="77777777" w:rsidR="00797A36" w:rsidRPr="00AB6D37" w:rsidRDefault="00797A36" w:rsidP="006C3352">
            <w:pPr>
              <w:pStyle w:val="rowtabella0"/>
              <w:rPr>
                <w:color w:val="002060"/>
              </w:rPr>
            </w:pPr>
            <w:r w:rsidRPr="00AB6D37">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071A3" w14:textId="77777777" w:rsidR="00797A36" w:rsidRPr="00AB6D37" w:rsidRDefault="00797A36" w:rsidP="006C3352">
            <w:pPr>
              <w:pStyle w:val="rowtabella0"/>
              <w:rPr>
                <w:color w:val="002060"/>
              </w:rPr>
            </w:pPr>
            <w:r w:rsidRPr="00AB6D3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45FBE" w14:textId="77777777" w:rsidR="00797A36" w:rsidRPr="00AB6D37" w:rsidRDefault="00797A36" w:rsidP="006C3352">
            <w:pPr>
              <w:pStyle w:val="rowtabella0"/>
              <w:rPr>
                <w:color w:val="002060"/>
              </w:rPr>
            </w:pPr>
            <w:r w:rsidRPr="00AB6D37">
              <w:rPr>
                <w:color w:val="002060"/>
              </w:rPr>
              <w:t>VIA MIA MARTINI</w:t>
            </w:r>
          </w:p>
        </w:tc>
      </w:tr>
      <w:tr w:rsidR="00797A36" w:rsidRPr="00AB6D37" w14:paraId="557F210B"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368CF" w14:textId="77777777" w:rsidR="00797A36" w:rsidRPr="00AB6D37" w:rsidRDefault="00797A36" w:rsidP="006C3352">
            <w:pPr>
              <w:pStyle w:val="rowtabella0"/>
              <w:rPr>
                <w:color w:val="002060"/>
              </w:rPr>
            </w:pPr>
            <w:r w:rsidRPr="00AB6D3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8AF80" w14:textId="77777777" w:rsidR="00797A36" w:rsidRPr="00AB6D37" w:rsidRDefault="00797A36" w:rsidP="006C3352">
            <w:pPr>
              <w:pStyle w:val="rowtabella0"/>
              <w:rPr>
                <w:color w:val="002060"/>
              </w:rPr>
            </w:pPr>
            <w:r w:rsidRPr="00AB6D37">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E1CDB0"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CD373" w14:textId="77777777" w:rsidR="00797A36" w:rsidRPr="00AB6D37" w:rsidRDefault="00797A36" w:rsidP="006C3352">
            <w:pPr>
              <w:pStyle w:val="rowtabella0"/>
              <w:rPr>
                <w:color w:val="002060"/>
              </w:rPr>
            </w:pPr>
            <w:r w:rsidRPr="00AB6D37">
              <w:rPr>
                <w:color w:val="002060"/>
              </w:rPr>
              <w:t>27/11/2022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689595" w14:textId="77777777" w:rsidR="00797A36" w:rsidRPr="00AB6D37" w:rsidRDefault="00797A36" w:rsidP="006C3352">
            <w:pPr>
              <w:pStyle w:val="rowtabella0"/>
              <w:rPr>
                <w:color w:val="002060"/>
              </w:rPr>
            </w:pPr>
            <w:r w:rsidRPr="00AB6D3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F2E73" w14:textId="77777777" w:rsidR="00797A36" w:rsidRPr="00AB6D37" w:rsidRDefault="00797A36" w:rsidP="006C3352">
            <w:pPr>
              <w:pStyle w:val="rowtabella0"/>
              <w:rPr>
                <w:color w:val="002060"/>
              </w:rPr>
            </w:pPr>
            <w:r w:rsidRPr="00AB6D3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5C9E5" w14:textId="77777777" w:rsidR="00797A36" w:rsidRPr="00AB6D37" w:rsidRDefault="00797A36" w:rsidP="006C3352">
            <w:pPr>
              <w:pStyle w:val="rowtabella0"/>
              <w:rPr>
                <w:color w:val="002060"/>
              </w:rPr>
            </w:pPr>
            <w:r w:rsidRPr="00AB6D37">
              <w:rPr>
                <w:color w:val="002060"/>
              </w:rPr>
              <w:t>STR.DEL BURELLO LOC.VAL NEVOLA</w:t>
            </w:r>
          </w:p>
        </w:tc>
      </w:tr>
      <w:tr w:rsidR="00797A36" w:rsidRPr="00AB6D37" w14:paraId="25C331E4"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38E72" w14:textId="77777777" w:rsidR="00797A36" w:rsidRPr="00AB6D37" w:rsidRDefault="00797A36" w:rsidP="006C3352">
            <w:pPr>
              <w:pStyle w:val="rowtabella0"/>
              <w:rPr>
                <w:color w:val="002060"/>
              </w:rPr>
            </w:pPr>
            <w:r w:rsidRPr="00AB6D3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C7106" w14:textId="77777777" w:rsidR="00797A36" w:rsidRPr="00AB6D37" w:rsidRDefault="00797A36" w:rsidP="006C3352">
            <w:pPr>
              <w:pStyle w:val="rowtabella0"/>
              <w:rPr>
                <w:color w:val="002060"/>
              </w:rPr>
            </w:pPr>
            <w:r w:rsidRPr="00AB6D37">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8C334"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57B6E" w14:textId="77777777" w:rsidR="00797A36" w:rsidRPr="00AB6D37" w:rsidRDefault="00797A36" w:rsidP="006C3352">
            <w:pPr>
              <w:pStyle w:val="rowtabella0"/>
              <w:rPr>
                <w:color w:val="002060"/>
              </w:rPr>
            </w:pPr>
            <w:r w:rsidRPr="00AB6D37">
              <w:rPr>
                <w:color w:val="002060"/>
              </w:rPr>
              <w:t>27/11/2022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D0720" w14:textId="77777777" w:rsidR="00797A36" w:rsidRPr="00AB6D37" w:rsidRDefault="00797A36" w:rsidP="006C3352">
            <w:pPr>
              <w:pStyle w:val="rowtabella0"/>
              <w:rPr>
                <w:color w:val="002060"/>
              </w:rPr>
            </w:pPr>
            <w:r w:rsidRPr="00AB6D37">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71A24" w14:textId="77777777" w:rsidR="00797A36" w:rsidRPr="00AB6D37" w:rsidRDefault="00797A36" w:rsidP="006C3352">
            <w:pPr>
              <w:pStyle w:val="rowtabella0"/>
              <w:rPr>
                <w:color w:val="002060"/>
              </w:rPr>
            </w:pPr>
            <w:r w:rsidRPr="00AB6D3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27D71" w14:textId="77777777" w:rsidR="00797A36" w:rsidRPr="00AB6D37" w:rsidRDefault="00797A36" w:rsidP="006C3352">
            <w:pPr>
              <w:pStyle w:val="rowtabella0"/>
              <w:rPr>
                <w:color w:val="002060"/>
              </w:rPr>
            </w:pPr>
            <w:r w:rsidRPr="00AB6D37">
              <w:rPr>
                <w:color w:val="002060"/>
              </w:rPr>
              <w:t>VIA LAGO DI MISURINA</w:t>
            </w:r>
          </w:p>
        </w:tc>
      </w:tr>
    </w:tbl>
    <w:p w14:paraId="4C5DC980" w14:textId="77777777" w:rsidR="00797A36" w:rsidRPr="00AB6D37" w:rsidRDefault="00797A36" w:rsidP="00797A36">
      <w:pPr>
        <w:pStyle w:val="breakline"/>
        <w:rPr>
          <w:rFonts w:eastAsiaTheme="minorEastAsia"/>
          <w:color w:val="002060"/>
        </w:rPr>
      </w:pPr>
    </w:p>
    <w:p w14:paraId="45080CE4" w14:textId="77777777" w:rsidR="00797A36" w:rsidRPr="00AB6D37" w:rsidRDefault="00797A36" w:rsidP="00797A36">
      <w:pPr>
        <w:pStyle w:val="breakline"/>
        <w:rPr>
          <w:color w:val="002060"/>
        </w:rPr>
      </w:pPr>
    </w:p>
    <w:p w14:paraId="60E3550D" w14:textId="77777777" w:rsidR="00797A36" w:rsidRPr="00AB6D37" w:rsidRDefault="00797A36" w:rsidP="00797A36">
      <w:pPr>
        <w:pStyle w:val="breakline"/>
        <w:rPr>
          <w:color w:val="002060"/>
        </w:rPr>
      </w:pPr>
    </w:p>
    <w:p w14:paraId="0C42C5D8" w14:textId="77777777" w:rsidR="00797A36" w:rsidRPr="00AB6D37" w:rsidRDefault="00797A36" w:rsidP="00797A36">
      <w:pPr>
        <w:pStyle w:val="sottotitolocampionato10"/>
        <w:rPr>
          <w:color w:val="002060"/>
        </w:rPr>
      </w:pPr>
      <w:r w:rsidRPr="00AB6D3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797A36" w:rsidRPr="00AB6D37" w14:paraId="4B748564"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9514"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02784"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8A130"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C64AF"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F7AE5"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A7D8E"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8CAC"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74F69A28" w14:textId="77777777" w:rsidTr="006C335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2E1E2D" w14:textId="77777777" w:rsidR="00797A36" w:rsidRPr="00AB6D37" w:rsidRDefault="00797A36" w:rsidP="006C3352">
            <w:pPr>
              <w:pStyle w:val="rowtabella0"/>
              <w:rPr>
                <w:color w:val="002060"/>
              </w:rPr>
            </w:pPr>
            <w:r w:rsidRPr="00AB6D37">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487DD1" w14:textId="77777777" w:rsidR="00797A36" w:rsidRPr="00AB6D37" w:rsidRDefault="00797A36" w:rsidP="006C3352">
            <w:pPr>
              <w:pStyle w:val="rowtabella0"/>
              <w:rPr>
                <w:color w:val="002060"/>
              </w:rPr>
            </w:pPr>
            <w:r w:rsidRPr="00AB6D37">
              <w:rPr>
                <w:color w:val="002060"/>
              </w:rPr>
              <w:t>VIRTUS FORTITUDO 1950 SSD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F69C2" w14:textId="77777777" w:rsidR="00797A36" w:rsidRPr="00AB6D37" w:rsidRDefault="00797A36" w:rsidP="006C3352">
            <w:pPr>
              <w:pStyle w:val="rowtabella0"/>
              <w:jc w:val="center"/>
              <w:rPr>
                <w:color w:val="002060"/>
              </w:rPr>
            </w:pPr>
            <w:r w:rsidRPr="00AB6D3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8FF1C" w14:textId="77777777" w:rsidR="00797A36" w:rsidRPr="00AB6D37" w:rsidRDefault="00797A36" w:rsidP="006C3352">
            <w:pPr>
              <w:pStyle w:val="rowtabella0"/>
              <w:rPr>
                <w:color w:val="002060"/>
              </w:rPr>
            </w:pPr>
            <w:r w:rsidRPr="00AB6D37">
              <w:rPr>
                <w:color w:val="002060"/>
              </w:rPr>
              <w:t>23/11/2022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FA187" w14:textId="77777777" w:rsidR="00797A36" w:rsidRPr="00AB6D37" w:rsidRDefault="00797A36" w:rsidP="006C3352">
            <w:pPr>
              <w:pStyle w:val="rowtabella0"/>
              <w:rPr>
                <w:color w:val="002060"/>
              </w:rPr>
            </w:pPr>
            <w:r w:rsidRPr="00AB6D37">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46F0B" w14:textId="77777777" w:rsidR="00797A36" w:rsidRPr="00AB6D37" w:rsidRDefault="00797A36" w:rsidP="006C3352">
            <w:pPr>
              <w:pStyle w:val="rowtabella0"/>
              <w:rPr>
                <w:color w:val="002060"/>
              </w:rPr>
            </w:pPr>
            <w:r w:rsidRPr="00AB6D37">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4B8E8" w14:textId="77777777" w:rsidR="00797A36" w:rsidRPr="00AB6D37" w:rsidRDefault="00797A36" w:rsidP="006C3352">
            <w:pPr>
              <w:pStyle w:val="rowtabella0"/>
              <w:rPr>
                <w:color w:val="002060"/>
              </w:rPr>
            </w:pPr>
            <w:r w:rsidRPr="00AB6D37">
              <w:rPr>
                <w:color w:val="002060"/>
              </w:rPr>
              <w:t>VIA ALESSANDRO MANZONI</w:t>
            </w:r>
          </w:p>
        </w:tc>
      </w:tr>
    </w:tbl>
    <w:p w14:paraId="3384F6BB" w14:textId="77777777" w:rsidR="00797A36" w:rsidRPr="00AB6D37" w:rsidRDefault="00797A36" w:rsidP="00797A36">
      <w:pPr>
        <w:pStyle w:val="breakline"/>
        <w:rPr>
          <w:rFonts w:eastAsiaTheme="minorEastAsia"/>
          <w:color w:val="002060"/>
        </w:rPr>
      </w:pPr>
    </w:p>
    <w:p w14:paraId="0EFA23B3" w14:textId="77777777" w:rsidR="00797A36" w:rsidRPr="00AB6D37" w:rsidRDefault="00797A36" w:rsidP="00797A36">
      <w:pPr>
        <w:pStyle w:val="breakline"/>
        <w:rPr>
          <w:color w:val="002060"/>
        </w:rPr>
      </w:pPr>
    </w:p>
    <w:p w14:paraId="2D38539C" w14:textId="77777777" w:rsidR="00797A36" w:rsidRPr="00AB6D37" w:rsidRDefault="00797A36" w:rsidP="00797A36">
      <w:pPr>
        <w:pStyle w:val="breakline"/>
        <w:rPr>
          <w:color w:val="002060"/>
        </w:rPr>
      </w:pPr>
    </w:p>
    <w:p w14:paraId="64EC4962" w14:textId="77777777" w:rsidR="00797A36" w:rsidRPr="00AB6D37" w:rsidRDefault="00797A36" w:rsidP="00797A36">
      <w:pPr>
        <w:pStyle w:val="sottotitolocampionato10"/>
        <w:rPr>
          <w:color w:val="002060"/>
        </w:rPr>
      </w:pPr>
      <w:r w:rsidRPr="00AB6D3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797A36" w:rsidRPr="00AB6D37" w14:paraId="77AC94E8"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819E7"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A2F0"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599DE"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BAD6"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84768"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84C4D"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418E9"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0BF65081"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9888F" w14:textId="77777777" w:rsidR="00797A36" w:rsidRPr="00AB6D37" w:rsidRDefault="00797A36" w:rsidP="006C3352">
            <w:pPr>
              <w:pStyle w:val="rowtabella0"/>
              <w:rPr>
                <w:color w:val="002060"/>
              </w:rPr>
            </w:pPr>
            <w:r w:rsidRPr="00AB6D37">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8AE96" w14:textId="77777777" w:rsidR="00797A36" w:rsidRPr="00AB6D37" w:rsidRDefault="00797A36" w:rsidP="006C3352">
            <w:pPr>
              <w:pStyle w:val="rowtabella0"/>
              <w:rPr>
                <w:color w:val="002060"/>
              </w:rPr>
            </w:pPr>
            <w:r w:rsidRPr="00AB6D37">
              <w:rPr>
                <w:color w:val="002060"/>
              </w:rPr>
              <w:t xml:space="preserve">AMICI DEL </w:t>
            </w:r>
            <w:proofErr w:type="spellStart"/>
            <w:r w:rsidRPr="00AB6D37">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EAC21"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E163A" w14:textId="77777777" w:rsidR="00797A36" w:rsidRPr="00AB6D37" w:rsidRDefault="00797A36" w:rsidP="006C3352">
            <w:pPr>
              <w:pStyle w:val="rowtabella0"/>
              <w:rPr>
                <w:color w:val="002060"/>
              </w:rPr>
            </w:pPr>
            <w:r w:rsidRPr="00AB6D37">
              <w:rPr>
                <w:color w:val="002060"/>
              </w:rPr>
              <w:t>26/11/2022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7774E" w14:textId="77777777" w:rsidR="00797A36" w:rsidRPr="00AB6D37" w:rsidRDefault="00797A36" w:rsidP="006C3352">
            <w:pPr>
              <w:pStyle w:val="rowtabella0"/>
              <w:rPr>
                <w:color w:val="002060"/>
              </w:rPr>
            </w:pPr>
            <w:r w:rsidRPr="00AB6D37">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8A2B5" w14:textId="77777777" w:rsidR="00797A36" w:rsidRPr="00AB6D37" w:rsidRDefault="00797A36" w:rsidP="006C3352">
            <w:pPr>
              <w:pStyle w:val="rowtabella0"/>
              <w:rPr>
                <w:color w:val="002060"/>
              </w:rPr>
            </w:pPr>
            <w:r w:rsidRPr="00AB6D3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6DC83" w14:textId="77777777" w:rsidR="00797A36" w:rsidRPr="00AB6D37" w:rsidRDefault="00797A36" w:rsidP="006C3352">
            <w:pPr>
              <w:pStyle w:val="rowtabella0"/>
              <w:rPr>
                <w:color w:val="002060"/>
              </w:rPr>
            </w:pPr>
            <w:r w:rsidRPr="00AB6D37">
              <w:rPr>
                <w:color w:val="002060"/>
              </w:rPr>
              <w:t>VIA DEI TESSITORI</w:t>
            </w:r>
          </w:p>
        </w:tc>
      </w:tr>
      <w:tr w:rsidR="00797A36" w:rsidRPr="00AB6D37" w14:paraId="0379F279"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7B2036" w14:textId="77777777" w:rsidR="00797A36" w:rsidRPr="00AB6D37" w:rsidRDefault="00797A36" w:rsidP="006C3352">
            <w:pPr>
              <w:pStyle w:val="rowtabella0"/>
              <w:rPr>
                <w:color w:val="002060"/>
              </w:rPr>
            </w:pPr>
            <w:r w:rsidRPr="00AB6D3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8F65B3" w14:textId="77777777" w:rsidR="00797A36" w:rsidRPr="00AB6D37" w:rsidRDefault="00797A36" w:rsidP="006C3352">
            <w:pPr>
              <w:pStyle w:val="rowtabella0"/>
              <w:rPr>
                <w:color w:val="002060"/>
              </w:rPr>
            </w:pPr>
            <w:r w:rsidRPr="00AB6D37">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D52B5"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A9298" w14:textId="77777777" w:rsidR="00797A36" w:rsidRPr="00AB6D37" w:rsidRDefault="00797A36" w:rsidP="006C3352">
            <w:pPr>
              <w:pStyle w:val="rowtabella0"/>
              <w:rPr>
                <w:color w:val="002060"/>
              </w:rPr>
            </w:pPr>
            <w:r w:rsidRPr="00AB6D37">
              <w:rPr>
                <w:color w:val="002060"/>
              </w:rPr>
              <w:t>26/11/2022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F68479" w14:textId="77777777" w:rsidR="00797A36" w:rsidRPr="00AB6D37" w:rsidRDefault="00797A36" w:rsidP="006C3352">
            <w:pPr>
              <w:pStyle w:val="rowtabella0"/>
              <w:rPr>
                <w:color w:val="002060"/>
              </w:rPr>
            </w:pPr>
            <w:r w:rsidRPr="00AB6D3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4D2B9" w14:textId="77777777" w:rsidR="00797A36" w:rsidRPr="00AB6D37" w:rsidRDefault="00797A36" w:rsidP="006C3352">
            <w:pPr>
              <w:pStyle w:val="rowtabella0"/>
              <w:rPr>
                <w:color w:val="002060"/>
              </w:rPr>
            </w:pPr>
            <w:r w:rsidRPr="00AB6D3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4E8F5" w14:textId="77777777" w:rsidR="00797A36" w:rsidRPr="00AB6D37" w:rsidRDefault="00797A36" w:rsidP="006C3352">
            <w:pPr>
              <w:pStyle w:val="rowtabella0"/>
              <w:rPr>
                <w:color w:val="002060"/>
              </w:rPr>
            </w:pPr>
            <w:r w:rsidRPr="00AB6D37">
              <w:rPr>
                <w:color w:val="002060"/>
              </w:rPr>
              <w:t>VIA ALESSANDRO MANZONI</w:t>
            </w:r>
          </w:p>
        </w:tc>
      </w:tr>
      <w:tr w:rsidR="00797A36" w:rsidRPr="00AB6D37" w14:paraId="4EE5100D" w14:textId="77777777" w:rsidTr="006C335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7BBFC" w14:textId="77777777" w:rsidR="00797A36" w:rsidRPr="00AB6D37" w:rsidRDefault="00797A36" w:rsidP="006C3352">
            <w:pPr>
              <w:pStyle w:val="rowtabella0"/>
              <w:rPr>
                <w:color w:val="002060"/>
              </w:rPr>
            </w:pPr>
            <w:r w:rsidRPr="00AB6D3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D39CF2" w14:textId="77777777" w:rsidR="00797A36" w:rsidRPr="00AB6D37" w:rsidRDefault="00797A36" w:rsidP="006C3352">
            <w:pPr>
              <w:pStyle w:val="rowtabella0"/>
              <w:rPr>
                <w:color w:val="002060"/>
              </w:rPr>
            </w:pPr>
            <w:r w:rsidRPr="00AB6D3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8C70E"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394771" w14:textId="77777777" w:rsidR="00797A36" w:rsidRPr="00AB6D37" w:rsidRDefault="00797A36" w:rsidP="006C3352">
            <w:pPr>
              <w:pStyle w:val="rowtabella0"/>
              <w:rPr>
                <w:color w:val="002060"/>
              </w:rPr>
            </w:pPr>
            <w:r w:rsidRPr="00AB6D37">
              <w:rPr>
                <w:color w:val="002060"/>
              </w:rPr>
              <w:t>27/11/2022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68E59" w14:textId="77777777" w:rsidR="00797A36" w:rsidRPr="00AB6D37" w:rsidRDefault="00797A36" w:rsidP="006C3352">
            <w:pPr>
              <w:pStyle w:val="rowtabella0"/>
              <w:rPr>
                <w:color w:val="002060"/>
              </w:rPr>
            </w:pPr>
            <w:r w:rsidRPr="00AB6D3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FAD13" w14:textId="77777777" w:rsidR="00797A36" w:rsidRPr="00AB6D37" w:rsidRDefault="00797A36" w:rsidP="006C3352">
            <w:pPr>
              <w:pStyle w:val="rowtabella0"/>
              <w:rPr>
                <w:color w:val="002060"/>
              </w:rPr>
            </w:pPr>
            <w:r w:rsidRPr="00AB6D3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F62FC" w14:textId="77777777" w:rsidR="00797A36" w:rsidRPr="00AB6D37" w:rsidRDefault="00797A36" w:rsidP="006C3352">
            <w:pPr>
              <w:pStyle w:val="rowtabella0"/>
              <w:rPr>
                <w:color w:val="002060"/>
              </w:rPr>
            </w:pPr>
            <w:r w:rsidRPr="00AB6D37">
              <w:rPr>
                <w:color w:val="002060"/>
              </w:rPr>
              <w:t>VIA FRATELLI CERVI</w:t>
            </w:r>
          </w:p>
        </w:tc>
      </w:tr>
      <w:tr w:rsidR="00797A36" w:rsidRPr="00AB6D37" w14:paraId="2063FE2F"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59208" w14:textId="77777777" w:rsidR="00797A36" w:rsidRPr="00AB6D37" w:rsidRDefault="00797A36" w:rsidP="006C3352">
            <w:pPr>
              <w:pStyle w:val="rowtabella0"/>
              <w:rPr>
                <w:color w:val="002060"/>
              </w:rPr>
            </w:pPr>
            <w:r w:rsidRPr="00AB6D37">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01D31" w14:textId="77777777" w:rsidR="00797A36" w:rsidRPr="00AB6D37" w:rsidRDefault="00797A36" w:rsidP="006C3352">
            <w:pPr>
              <w:pStyle w:val="rowtabella0"/>
              <w:rPr>
                <w:color w:val="002060"/>
              </w:rPr>
            </w:pPr>
            <w:r w:rsidRPr="00AB6D37">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CA3F0"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9FE70" w14:textId="77777777" w:rsidR="00797A36" w:rsidRPr="00AB6D37" w:rsidRDefault="00797A36" w:rsidP="006C3352">
            <w:pPr>
              <w:pStyle w:val="rowtabella0"/>
              <w:rPr>
                <w:color w:val="002060"/>
              </w:rPr>
            </w:pPr>
            <w:r w:rsidRPr="00AB6D37">
              <w:rPr>
                <w:color w:val="002060"/>
              </w:rPr>
              <w:t>27/11/2022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2D6C5" w14:textId="77777777" w:rsidR="00797A36" w:rsidRPr="00AB6D37" w:rsidRDefault="00797A36" w:rsidP="006C3352">
            <w:pPr>
              <w:pStyle w:val="rowtabella0"/>
              <w:rPr>
                <w:color w:val="002060"/>
              </w:rPr>
            </w:pPr>
            <w:r w:rsidRPr="00AB6D37">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6135D" w14:textId="77777777" w:rsidR="00797A36" w:rsidRPr="00AB6D37" w:rsidRDefault="00797A36" w:rsidP="006C3352">
            <w:pPr>
              <w:pStyle w:val="rowtabella0"/>
              <w:rPr>
                <w:color w:val="002060"/>
              </w:rPr>
            </w:pPr>
            <w:r w:rsidRPr="00AB6D37">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1C1C8" w14:textId="77777777" w:rsidR="00797A36" w:rsidRPr="00AB6D37" w:rsidRDefault="00797A36" w:rsidP="006C3352">
            <w:pPr>
              <w:pStyle w:val="rowtabella0"/>
              <w:rPr>
                <w:color w:val="002060"/>
              </w:rPr>
            </w:pPr>
            <w:r w:rsidRPr="00AB6D37">
              <w:rPr>
                <w:color w:val="002060"/>
              </w:rPr>
              <w:t>VIA DELLA REPUBBLICA</w:t>
            </w:r>
          </w:p>
        </w:tc>
      </w:tr>
    </w:tbl>
    <w:p w14:paraId="371B1376" w14:textId="77777777" w:rsidR="00797A36" w:rsidRPr="00AB6D37" w:rsidRDefault="00797A36" w:rsidP="00797A36">
      <w:pPr>
        <w:pStyle w:val="breakline"/>
        <w:rPr>
          <w:rFonts w:eastAsiaTheme="minorEastAsia"/>
          <w:color w:val="002060"/>
        </w:rPr>
      </w:pPr>
    </w:p>
    <w:p w14:paraId="24C66D29" w14:textId="77777777" w:rsidR="00797A36" w:rsidRPr="00AB6D37" w:rsidRDefault="00797A36" w:rsidP="00797A36">
      <w:pPr>
        <w:pStyle w:val="breakline"/>
        <w:rPr>
          <w:color w:val="002060"/>
        </w:rPr>
      </w:pPr>
    </w:p>
    <w:p w14:paraId="6B5688D2" w14:textId="77777777" w:rsidR="00797A36" w:rsidRPr="00AB6D37" w:rsidRDefault="00797A36" w:rsidP="00797A36">
      <w:pPr>
        <w:pStyle w:val="breakline"/>
        <w:rPr>
          <w:color w:val="002060"/>
        </w:rPr>
      </w:pPr>
    </w:p>
    <w:p w14:paraId="71CBD2B4" w14:textId="77777777" w:rsidR="00797A36" w:rsidRPr="00AB6D37" w:rsidRDefault="00797A36" w:rsidP="00797A36">
      <w:pPr>
        <w:pStyle w:val="sottotitolocampionato10"/>
        <w:rPr>
          <w:color w:val="002060"/>
        </w:rPr>
      </w:pPr>
      <w:r w:rsidRPr="00AB6D3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797A36" w:rsidRPr="00AB6D37" w14:paraId="15DA85F2"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F2B51"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D99DD"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4B283"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35C3"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86272"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55268"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732F3"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762DE346" w14:textId="77777777" w:rsidTr="006C335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515D71" w14:textId="77777777" w:rsidR="00797A36" w:rsidRPr="00AB6D37" w:rsidRDefault="00797A36" w:rsidP="006C3352">
            <w:pPr>
              <w:pStyle w:val="rowtabella0"/>
              <w:rPr>
                <w:color w:val="002060"/>
              </w:rPr>
            </w:pPr>
            <w:r w:rsidRPr="00AB6D37">
              <w:rPr>
                <w:color w:val="002060"/>
              </w:rPr>
              <w:t>A.V.I.S.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AB1A8" w14:textId="77777777" w:rsidR="00797A36" w:rsidRPr="00AB6D37" w:rsidRDefault="00797A36" w:rsidP="006C3352">
            <w:pPr>
              <w:pStyle w:val="rowtabella0"/>
              <w:rPr>
                <w:color w:val="002060"/>
              </w:rPr>
            </w:pPr>
            <w:r w:rsidRPr="00AB6D37">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E72BE"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4AE7A" w14:textId="77777777" w:rsidR="00797A36" w:rsidRPr="00AB6D37" w:rsidRDefault="00797A36" w:rsidP="006C3352">
            <w:pPr>
              <w:pStyle w:val="rowtabella0"/>
              <w:rPr>
                <w:color w:val="002060"/>
              </w:rPr>
            </w:pPr>
            <w:r w:rsidRPr="00AB6D37">
              <w:rPr>
                <w:color w:val="002060"/>
              </w:rPr>
              <w:t>27/11/2022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654C9" w14:textId="77777777" w:rsidR="00797A36" w:rsidRPr="00AB6D37" w:rsidRDefault="00797A36" w:rsidP="006C3352">
            <w:pPr>
              <w:pStyle w:val="rowtabella0"/>
              <w:rPr>
                <w:color w:val="002060"/>
              </w:rPr>
            </w:pPr>
            <w:r w:rsidRPr="00AB6D37">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F9463" w14:textId="77777777" w:rsidR="00797A36" w:rsidRPr="00AB6D37" w:rsidRDefault="00797A36" w:rsidP="006C3352">
            <w:pPr>
              <w:pStyle w:val="rowtabella0"/>
              <w:rPr>
                <w:color w:val="002060"/>
              </w:rPr>
            </w:pPr>
            <w:r w:rsidRPr="00AB6D37">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C6CFD" w14:textId="77777777" w:rsidR="00797A36" w:rsidRPr="00AB6D37" w:rsidRDefault="00797A36" w:rsidP="006C3352">
            <w:pPr>
              <w:pStyle w:val="rowtabella0"/>
              <w:rPr>
                <w:color w:val="002060"/>
              </w:rPr>
            </w:pPr>
            <w:r w:rsidRPr="00AB6D37">
              <w:rPr>
                <w:color w:val="002060"/>
              </w:rPr>
              <w:t>VIA FONTE ABECETO, 4</w:t>
            </w:r>
          </w:p>
        </w:tc>
      </w:tr>
    </w:tbl>
    <w:p w14:paraId="5974EB91" w14:textId="77777777" w:rsidR="00797A36" w:rsidRPr="006C69F0" w:rsidRDefault="00797A36" w:rsidP="00797A36">
      <w:pPr>
        <w:pStyle w:val="breakline"/>
        <w:rPr>
          <w:color w:val="002060"/>
        </w:rPr>
      </w:pPr>
    </w:p>
    <w:p w14:paraId="757DEC52" w14:textId="77777777" w:rsidR="00797A36" w:rsidRPr="006C69F0" w:rsidRDefault="00797A36" w:rsidP="00797A36">
      <w:pPr>
        <w:pStyle w:val="breakline"/>
        <w:rPr>
          <w:color w:val="002060"/>
        </w:rPr>
      </w:pPr>
    </w:p>
    <w:p w14:paraId="7ADFED09" w14:textId="77777777" w:rsidR="00797A36" w:rsidRPr="006C69F0" w:rsidRDefault="00797A36" w:rsidP="00797A36">
      <w:pPr>
        <w:pStyle w:val="titolocampionato0"/>
        <w:shd w:val="clear" w:color="auto" w:fill="CCCCCC"/>
        <w:spacing w:before="80" w:after="40"/>
        <w:rPr>
          <w:color w:val="002060"/>
        </w:rPr>
      </w:pPr>
      <w:r w:rsidRPr="006C69F0">
        <w:rPr>
          <w:color w:val="002060"/>
        </w:rPr>
        <w:t>COPPA MARCHE UNDER 17 CALCIO A5</w:t>
      </w:r>
    </w:p>
    <w:p w14:paraId="7B957E28" w14:textId="77777777" w:rsidR="00797A36" w:rsidRPr="006C69F0" w:rsidRDefault="00797A36" w:rsidP="00797A36">
      <w:pPr>
        <w:pStyle w:val="titoloprinc0"/>
        <w:rPr>
          <w:color w:val="002060"/>
        </w:rPr>
      </w:pPr>
      <w:r w:rsidRPr="006C69F0">
        <w:rPr>
          <w:color w:val="002060"/>
        </w:rPr>
        <w:lastRenderedPageBreak/>
        <w:t>VARIAZIONI AL PROGRAMMA GARE</w:t>
      </w:r>
    </w:p>
    <w:p w14:paraId="3115C988" w14:textId="77777777" w:rsidR="00797A36" w:rsidRPr="006C69F0" w:rsidRDefault="00797A36" w:rsidP="00797A36">
      <w:pPr>
        <w:pStyle w:val="breakline"/>
        <w:rPr>
          <w:color w:val="002060"/>
        </w:rPr>
      </w:pPr>
    </w:p>
    <w:p w14:paraId="2BE129C5" w14:textId="77777777" w:rsidR="00797A36" w:rsidRPr="006C69F0" w:rsidRDefault="00797A36" w:rsidP="00797A36">
      <w:pPr>
        <w:pStyle w:val="breakline"/>
        <w:rPr>
          <w:color w:val="002060"/>
        </w:rPr>
      </w:pPr>
    </w:p>
    <w:p w14:paraId="780C295A" w14:textId="77777777" w:rsidR="00797A36" w:rsidRPr="006C69F0" w:rsidRDefault="00797A36" w:rsidP="00797A36">
      <w:pPr>
        <w:pStyle w:val="sottotitolocampionato10"/>
        <w:rPr>
          <w:color w:val="002060"/>
        </w:rPr>
      </w:pPr>
      <w:r w:rsidRPr="006C69F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7A36" w:rsidRPr="006C69F0" w14:paraId="354DD0C2" w14:textId="77777777" w:rsidTr="006C33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B6A25" w14:textId="77777777" w:rsidR="00797A36" w:rsidRPr="006C69F0" w:rsidRDefault="00797A36" w:rsidP="006C3352">
            <w:pPr>
              <w:pStyle w:val="headertabella0"/>
              <w:rPr>
                <w:color w:val="002060"/>
              </w:rPr>
            </w:pPr>
            <w:r w:rsidRPr="006C69F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3B814" w14:textId="77777777" w:rsidR="00797A36" w:rsidRPr="006C69F0" w:rsidRDefault="00797A36" w:rsidP="006C3352">
            <w:pPr>
              <w:pStyle w:val="headertabella0"/>
              <w:rPr>
                <w:color w:val="002060"/>
              </w:rPr>
            </w:pPr>
            <w:r w:rsidRPr="006C69F0">
              <w:rPr>
                <w:color w:val="002060"/>
              </w:rPr>
              <w:t xml:space="preserve">N° </w:t>
            </w:r>
            <w:proofErr w:type="spellStart"/>
            <w:r w:rsidRPr="006C69F0">
              <w:rPr>
                <w:color w:val="002060"/>
              </w:rPr>
              <w:t>Gior</w:t>
            </w:r>
            <w:proofErr w:type="spellEnd"/>
            <w:r w:rsidRPr="006C69F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9984D" w14:textId="77777777" w:rsidR="00797A36" w:rsidRPr="006C69F0" w:rsidRDefault="00797A36" w:rsidP="006C3352">
            <w:pPr>
              <w:pStyle w:val="headertabella0"/>
              <w:rPr>
                <w:color w:val="002060"/>
              </w:rPr>
            </w:pPr>
            <w:r w:rsidRPr="006C69F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4B54A" w14:textId="77777777" w:rsidR="00797A36" w:rsidRPr="006C69F0" w:rsidRDefault="00797A36" w:rsidP="006C3352">
            <w:pPr>
              <w:pStyle w:val="headertabella0"/>
              <w:rPr>
                <w:color w:val="002060"/>
              </w:rPr>
            </w:pPr>
            <w:r w:rsidRPr="006C69F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BA043" w14:textId="77777777" w:rsidR="00797A36" w:rsidRPr="006C69F0" w:rsidRDefault="00797A36" w:rsidP="006C3352">
            <w:pPr>
              <w:pStyle w:val="headertabella0"/>
              <w:rPr>
                <w:color w:val="002060"/>
              </w:rPr>
            </w:pPr>
            <w:r w:rsidRPr="006C69F0">
              <w:rPr>
                <w:color w:val="002060"/>
              </w:rPr>
              <w:t xml:space="preserve">Data </w:t>
            </w:r>
            <w:proofErr w:type="spellStart"/>
            <w:r w:rsidRPr="006C69F0">
              <w:rPr>
                <w:color w:val="002060"/>
              </w:rPr>
              <w:t>Orig</w:t>
            </w:r>
            <w:proofErr w:type="spellEnd"/>
            <w:r w:rsidRPr="006C69F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01603" w14:textId="77777777" w:rsidR="00797A36" w:rsidRPr="006C69F0" w:rsidRDefault="00797A36" w:rsidP="006C3352">
            <w:pPr>
              <w:pStyle w:val="headertabella0"/>
              <w:rPr>
                <w:color w:val="002060"/>
              </w:rPr>
            </w:pPr>
            <w:r w:rsidRPr="006C69F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94B9A" w14:textId="77777777" w:rsidR="00797A36" w:rsidRPr="006C69F0" w:rsidRDefault="00797A36" w:rsidP="006C3352">
            <w:pPr>
              <w:pStyle w:val="headertabella0"/>
              <w:rPr>
                <w:color w:val="002060"/>
              </w:rPr>
            </w:pPr>
            <w:r w:rsidRPr="006C69F0">
              <w:rPr>
                <w:color w:val="002060"/>
              </w:rPr>
              <w:t xml:space="preserve">Ora </w:t>
            </w:r>
            <w:proofErr w:type="spellStart"/>
            <w:r w:rsidRPr="006C69F0">
              <w:rPr>
                <w:color w:val="002060"/>
              </w:rPr>
              <w:t>Orig</w:t>
            </w:r>
            <w:proofErr w:type="spellEnd"/>
            <w:r w:rsidRPr="006C69F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63CF8" w14:textId="77777777" w:rsidR="00797A36" w:rsidRPr="006C69F0" w:rsidRDefault="00797A36" w:rsidP="006C3352">
            <w:pPr>
              <w:pStyle w:val="headertabella0"/>
              <w:rPr>
                <w:color w:val="002060"/>
              </w:rPr>
            </w:pPr>
            <w:r w:rsidRPr="006C69F0">
              <w:rPr>
                <w:color w:val="002060"/>
              </w:rPr>
              <w:t>Impianto</w:t>
            </w:r>
          </w:p>
        </w:tc>
      </w:tr>
      <w:tr w:rsidR="00797A36" w:rsidRPr="006C69F0" w14:paraId="0C898D9C" w14:textId="77777777" w:rsidTr="006C33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7414" w14:textId="77777777" w:rsidR="00797A36" w:rsidRPr="00DE06EE" w:rsidRDefault="00797A36" w:rsidP="006C3352">
            <w:pPr>
              <w:pStyle w:val="rowtabella0"/>
              <w:rPr>
                <w:color w:val="002060"/>
                <w:highlight w:val="yellow"/>
              </w:rPr>
            </w:pPr>
            <w:r w:rsidRPr="00DE06EE">
              <w:rPr>
                <w:color w:val="002060"/>
                <w:highlight w:val="yellow"/>
              </w:rPr>
              <w:t>01/12/2022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CF53" w14:textId="77777777" w:rsidR="00797A36" w:rsidRPr="00DE06EE" w:rsidRDefault="00797A36" w:rsidP="006C3352">
            <w:pPr>
              <w:pStyle w:val="rowtabella0"/>
              <w:jc w:val="center"/>
              <w:rPr>
                <w:color w:val="002060"/>
                <w:highlight w:val="yellow"/>
              </w:rPr>
            </w:pPr>
            <w:r w:rsidRPr="00DE06E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757F" w14:textId="77777777" w:rsidR="00797A36" w:rsidRPr="00DE06EE" w:rsidRDefault="00797A36" w:rsidP="006C3352">
            <w:pPr>
              <w:pStyle w:val="rowtabella0"/>
              <w:rPr>
                <w:color w:val="002060"/>
                <w:highlight w:val="yellow"/>
              </w:rPr>
            </w:pPr>
            <w:r w:rsidRPr="00DE06EE">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7AE1" w14:textId="77777777" w:rsidR="00797A36" w:rsidRPr="00DE06EE" w:rsidRDefault="00797A36" w:rsidP="006C3352">
            <w:pPr>
              <w:pStyle w:val="rowtabella0"/>
              <w:rPr>
                <w:color w:val="002060"/>
                <w:highlight w:val="yellow"/>
              </w:rPr>
            </w:pPr>
            <w:r w:rsidRPr="00DE06E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D93C" w14:textId="77777777" w:rsidR="00797A36" w:rsidRPr="006C69F0" w:rsidRDefault="00797A36" w:rsidP="006C335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C848" w14:textId="77777777" w:rsidR="00797A36" w:rsidRPr="006C69F0" w:rsidRDefault="00797A36" w:rsidP="006C3352">
            <w:pPr>
              <w:pStyle w:val="rowtabella0"/>
              <w:jc w:val="center"/>
              <w:rPr>
                <w:color w:val="002060"/>
              </w:rPr>
            </w:pPr>
            <w:r w:rsidRPr="00DE06E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6B2B" w14:textId="77777777" w:rsidR="00797A36" w:rsidRPr="00DE06EE" w:rsidRDefault="00797A36" w:rsidP="006C3352">
            <w:pPr>
              <w:jc w:val="center"/>
              <w:rPr>
                <w:rFonts w:ascii="Arial" w:hAnsi="Arial" w:cs="Arial"/>
                <w:color w:val="002060"/>
                <w:sz w:val="12"/>
                <w:szCs w:val="12"/>
              </w:rPr>
            </w:pPr>
            <w:r w:rsidRPr="00DE06EE">
              <w:rPr>
                <w:rFonts w:ascii="Arial" w:hAnsi="Arial" w:cs="Arial"/>
                <w:color w:val="002060"/>
                <w:sz w:val="12"/>
                <w:szCs w:val="12"/>
              </w:rPr>
              <w:t>19:30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1182" w14:textId="77777777" w:rsidR="00797A36" w:rsidRPr="006C69F0" w:rsidRDefault="00797A36" w:rsidP="006C3352">
            <w:pPr>
              <w:pStyle w:val="rowtabella0"/>
              <w:rPr>
                <w:color w:val="002060"/>
              </w:rPr>
            </w:pPr>
            <w:r w:rsidRPr="00DE06EE">
              <w:rPr>
                <w:color w:val="002060"/>
                <w:highlight w:val="yellow"/>
              </w:rPr>
              <w:t>PALAFIERA CAMPANARA PESARO VIA DELLE ESPOSIZIONI, 33</w:t>
            </w:r>
          </w:p>
        </w:tc>
      </w:tr>
    </w:tbl>
    <w:p w14:paraId="140A43EF" w14:textId="77777777" w:rsidR="00797A36" w:rsidRPr="006C69F0" w:rsidRDefault="00797A36" w:rsidP="00797A36">
      <w:pPr>
        <w:pStyle w:val="breakline"/>
        <w:rPr>
          <w:rFonts w:eastAsiaTheme="minorEastAsia"/>
          <w:color w:val="002060"/>
        </w:rPr>
      </w:pPr>
    </w:p>
    <w:p w14:paraId="68DCEC62" w14:textId="77777777" w:rsidR="00797A36" w:rsidRPr="006C69F0" w:rsidRDefault="00797A36" w:rsidP="00797A36">
      <w:pPr>
        <w:pStyle w:val="titoloprinc0"/>
        <w:rPr>
          <w:color w:val="002060"/>
        </w:rPr>
      </w:pPr>
      <w:r w:rsidRPr="006C69F0">
        <w:rPr>
          <w:color w:val="002060"/>
        </w:rPr>
        <w:t>PROGRAMMA GARE</w:t>
      </w:r>
    </w:p>
    <w:p w14:paraId="7E654D28" w14:textId="77777777" w:rsidR="00797A36" w:rsidRDefault="00797A36" w:rsidP="00797A36">
      <w:pPr>
        <w:pStyle w:val="breakline"/>
        <w:rPr>
          <w:color w:val="002060"/>
        </w:rPr>
      </w:pPr>
    </w:p>
    <w:p w14:paraId="0F4DE468" w14:textId="77777777" w:rsidR="00797A36" w:rsidRPr="00AB6D37" w:rsidRDefault="00797A36" w:rsidP="00797A36">
      <w:pPr>
        <w:pStyle w:val="sottotitolocampionato10"/>
        <w:rPr>
          <w:color w:val="002060"/>
        </w:rPr>
      </w:pPr>
      <w:r w:rsidRPr="00AB6D3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797A36" w:rsidRPr="00AB6D37" w14:paraId="78E646BD" w14:textId="77777777" w:rsidTr="006C33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01A69" w14:textId="77777777" w:rsidR="00797A36" w:rsidRPr="00AB6D37" w:rsidRDefault="00797A36" w:rsidP="006C3352">
            <w:pPr>
              <w:pStyle w:val="headertabella0"/>
              <w:rPr>
                <w:color w:val="002060"/>
              </w:rPr>
            </w:pPr>
            <w:r w:rsidRPr="00AB6D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20390" w14:textId="77777777" w:rsidR="00797A36" w:rsidRPr="00AB6D37" w:rsidRDefault="00797A36" w:rsidP="006C3352">
            <w:pPr>
              <w:pStyle w:val="headertabella0"/>
              <w:rPr>
                <w:color w:val="002060"/>
              </w:rPr>
            </w:pPr>
            <w:r w:rsidRPr="00AB6D3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F87DA" w14:textId="77777777" w:rsidR="00797A36" w:rsidRPr="00AB6D37" w:rsidRDefault="00797A36" w:rsidP="006C3352">
            <w:pPr>
              <w:pStyle w:val="headertabella0"/>
              <w:rPr>
                <w:color w:val="002060"/>
              </w:rPr>
            </w:pPr>
            <w:r w:rsidRPr="00AB6D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B762F" w14:textId="77777777" w:rsidR="00797A36" w:rsidRPr="00AB6D37" w:rsidRDefault="00797A36" w:rsidP="006C3352">
            <w:pPr>
              <w:pStyle w:val="headertabella0"/>
              <w:rPr>
                <w:color w:val="002060"/>
              </w:rPr>
            </w:pPr>
            <w:r w:rsidRPr="00AB6D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C78E" w14:textId="77777777" w:rsidR="00797A36" w:rsidRPr="00AB6D37" w:rsidRDefault="00797A36" w:rsidP="006C3352">
            <w:pPr>
              <w:pStyle w:val="headertabella0"/>
              <w:rPr>
                <w:color w:val="002060"/>
              </w:rPr>
            </w:pPr>
            <w:r w:rsidRPr="00AB6D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94A9" w14:textId="77777777" w:rsidR="00797A36" w:rsidRPr="00AB6D37" w:rsidRDefault="00797A36" w:rsidP="006C3352">
            <w:pPr>
              <w:pStyle w:val="headertabella0"/>
              <w:rPr>
                <w:color w:val="002060"/>
              </w:rPr>
            </w:pPr>
            <w:proofErr w:type="spellStart"/>
            <w:r w:rsidRPr="00AB6D37">
              <w:rPr>
                <w:color w:val="002060"/>
              </w:rPr>
              <w:t>Localita'</w:t>
            </w:r>
            <w:proofErr w:type="spellEnd"/>
            <w:r w:rsidRPr="00AB6D3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0FDD1" w14:textId="77777777" w:rsidR="00797A36" w:rsidRPr="00AB6D37" w:rsidRDefault="00797A36" w:rsidP="006C3352">
            <w:pPr>
              <w:pStyle w:val="headertabella0"/>
              <w:rPr>
                <w:color w:val="002060"/>
              </w:rPr>
            </w:pPr>
            <w:r w:rsidRPr="00AB6D37">
              <w:rPr>
                <w:color w:val="002060"/>
              </w:rPr>
              <w:t>Indirizzo Impianto</w:t>
            </w:r>
          </w:p>
        </w:tc>
      </w:tr>
      <w:tr w:rsidR="00797A36" w:rsidRPr="00AB6D37" w14:paraId="17A608D8" w14:textId="77777777" w:rsidTr="006C33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34BEC4" w14:textId="77777777" w:rsidR="00797A36" w:rsidRPr="00AB6D37" w:rsidRDefault="00797A36" w:rsidP="006C3352">
            <w:pPr>
              <w:pStyle w:val="rowtabella0"/>
              <w:rPr>
                <w:color w:val="002060"/>
              </w:rPr>
            </w:pPr>
            <w:r w:rsidRPr="00AB6D3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733A7" w14:textId="77777777" w:rsidR="00797A36" w:rsidRPr="00AB6D37" w:rsidRDefault="00797A36" w:rsidP="006C3352">
            <w:pPr>
              <w:pStyle w:val="rowtabella0"/>
              <w:rPr>
                <w:color w:val="002060"/>
              </w:rPr>
            </w:pPr>
            <w:r w:rsidRPr="00AB6D37">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56E54" w14:textId="77777777" w:rsidR="00797A36" w:rsidRPr="00AB6D37" w:rsidRDefault="00797A36" w:rsidP="006C3352">
            <w:pPr>
              <w:pStyle w:val="rowtabella0"/>
              <w:jc w:val="center"/>
              <w:rPr>
                <w:color w:val="002060"/>
              </w:rPr>
            </w:pPr>
            <w:r w:rsidRPr="00AB6D3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64C20" w14:textId="77777777" w:rsidR="00797A36" w:rsidRPr="00AB6D37" w:rsidRDefault="00797A36" w:rsidP="006C3352">
            <w:pPr>
              <w:pStyle w:val="rowtabella0"/>
              <w:rPr>
                <w:color w:val="002060"/>
              </w:rPr>
            </w:pPr>
            <w:r w:rsidRPr="00AB6D37">
              <w:rPr>
                <w:color w:val="002060"/>
              </w:rPr>
              <w:t>30/11/2022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36FFE" w14:textId="77777777" w:rsidR="00797A36" w:rsidRPr="00AB6D37" w:rsidRDefault="00797A36" w:rsidP="006C3352">
            <w:pPr>
              <w:pStyle w:val="rowtabella0"/>
              <w:rPr>
                <w:color w:val="002060"/>
              </w:rPr>
            </w:pPr>
            <w:r w:rsidRPr="00AB6D3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C5398" w14:textId="77777777" w:rsidR="00797A36" w:rsidRPr="00AB6D37" w:rsidRDefault="00797A36" w:rsidP="006C3352">
            <w:pPr>
              <w:pStyle w:val="rowtabella0"/>
              <w:rPr>
                <w:color w:val="002060"/>
              </w:rPr>
            </w:pPr>
            <w:r w:rsidRPr="00AB6D3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FAC68" w14:textId="77777777" w:rsidR="00797A36" w:rsidRPr="00AB6D37" w:rsidRDefault="00797A36" w:rsidP="006C3352">
            <w:pPr>
              <w:pStyle w:val="rowtabella0"/>
              <w:rPr>
                <w:color w:val="002060"/>
              </w:rPr>
            </w:pPr>
            <w:r w:rsidRPr="00AB6D37">
              <w:rPr>
                <w:color w:val="002060"/>
              </w:rPr>
              <w:t>VIA MADRE TERESA DI CALCUTTA</w:t>
            </w:r>
          </w:p>
        </w:tc>
      </w:tr>
      <w:tr w:rsidR="00797A36" w:rsidRPr="00AB6D37" w14:paraId="15021072" w14:textId="77777777" w:rsidTr="006C33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E11FF" w14:textId="77777777" w:rsidR="00797A36" w:rsidRPr="00AB6D37" w:rsidRDefault="00797A36" w:rsidP="006C3352">
            <w:pPr>
              <w:pStyle w:val="rowtabella0"/>
              <w:rPr>
                <w:color w:val="002060"/>
              </w:rPr>
            </w:pPr>
            <w:r w:rsidRPr="00AB6D3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54112" w14:textId="77777777" w:rsidR="00797A36" w:rsidRPr="00AB6D37" w:rsidRDefault="00797A36" w:rsidP="006C3352">
            <w:pPr>
              <w:pStyle w:val="rowtabella0"/>
              <w:rPr>
                <w:color w:val="002060"/>
              </w:rPr>
            </w:pPr>
            <w:r w:rsidRPr="00AB6D3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E3CC9" w14:textId="77777777" w:rsidR="00797A36" w:rsidRPr="00AB6D37" w:rsidRDefault="00797A36" w:rsidP="006C3352">
            <w:pPr>
              <w:pStyle w:val="rowtabella0"/>
              <w:jc w:val="center"/>
              <w:rPr>
                <w:color w:val="002060"/>
              </w:rPr>
            </w:pPr>
            <w:r w:rsidRPr="00AB6D3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EBE69" w14:textId="77777777" w:rsidR="00797A36" w:rsidRPr="00AB6D37" w:rsidRDefault="00797A36" w:rsidP="006C3352">
            <w:pPr>
              <w:pStyle w:val="rowtabella0"/>
              <w:rPr>
                <w:color w:val="002060"/>
              </w:rPr>
            </w:pPr>
            <w:r w:rsidRPr="00AB6D37">
              <w:rPr>
                <w:color w:val="002060"/>
              </w:rPr>
              <w:t>01/12/2022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BC8B7" w14:textId="77777777" w:rsidR="00797A36" w:rsidRPr="00AB6D37" w:rsidRDefault="00797A36" w:rsidP="006C3352">
            <w:pPr>
              <w:pStyle w:val="rowtabella0"/>
              <w:rPr>
                <w:color w:val="002060"/>
              </w:rPr>
            </w:pPr>
            <w:r w:rsidRPr="00AB6D37">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FF702" w14:textId="77777777" w:rsidR="00797A36" w:rsidRPr="00AB6D37" w:rsidRDefault="00797A36" w:rsidP="006C3352">
            <w:pPr>
              <w:pStyle w:val="rowtabella0"/>
              <w:rPr>
                <w:color w:val="002060"/>
              </w:rPr>
            </w:pPr>
            <w:r w:rsidRPr="00AB6D3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40289" w14:textId="77777777" w:rsidR="00797A36" w:rsidRPr="00AB6D37" w:rsidRDefault="00797A36" w:rsidP="006C3352">
            <w:pPr>
              <w:pStyle w:val="rowtabella0"/>
              <w:rPr>
                <w:color w:val="002060"/>
              </w:rPr>
            </w:pPr>
            <w:r w:rsidRPr="00AB6D37">
              <w:rPr>
                <w:color w:val="002060"/>
              </w:rPr>
              <w:t>VIA DELLE ESPOSIZIONI, 33</w:t>
            </w:r>
          </w:p>
        </w:tc>
      </w:tr>
    </w:tbl>
    <w:p w14:paraId="0B3DB49E" w14:textId="77777777" w:rsidR="00797A36" w:rsidRPr="006C69F0" w:rsidRDefault="00797A36" w:rsidP="00797A36">
      <w:pPr>
        <w:pStyle w:val="breakline"/>
        <w:rPr>
          <w:color w:val="002060"/>
        </w:rPr>
      </w:pPr>
    </w:p>
    <w:p w14:paraId="15F9E8F8" w14:textId="7085B180" w:rsidR="00E43C48" w:rsidRDefault="00E43C48" w:rsidP="00C80BDC">
      <w:pPr>
        <w:rPr>
          <w:rFonts w:ascii="Arial" w:hAnsi="Arial" w:cs="Arial"/>
          <w:sz w:val="22"/>
          <w:szCs w:val="22"/>
        </w:rPr>
      </w:pPr>
    </w:p>
    <w:p w14:paraId="62377406" w14:textId="77777777" w:rsidR="00BC0A85" w:rsidRPr="009B236A" w:rsidRDefault="00BC0A85" w:rsidP="00502E4C">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46AE8D1" w14:textId="77777777" w:rsidR="00BC0A85" w:rsidRPr="009B236A" w:rsidRDefault="00BC0A85" w:rsidP="00BC0A85">
      <w:pPr>
        <w:pStyle w:val="Corpodeltesto21"/>
        <w:jc w:val="center"/>
        <w:rPr>
          <w:rFonts w:ascii="Arial" w:hAnsi="Arial" w:cs="Arial"/>
          <w:b/>
          <w:color w:val="002060"/>
          <w:sz w:val="30"/>
          <w:szCs w:val="30"/>
        </w:rPr>
      </w:pPr>
    </w:p>
    <w:p w14:paraId="14725D37" w14:textId="3ACDD535" w:rsidR="00BC0A85" w:rsidRPr="009B236A" w:rsidRDefault="00BC0A85" w:rsidP="00BC0A85">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CE78D0">
        <w:rPr>
          <w:rFonts w:ascii="Arial" w:hAnsi="Arial" w:cs="Arial"/>
          <w:b/>
          <w:bCs/>
          <w:color w:val="002060"/>
        </w:rPr>
        <w:t>5 dicembre</w:t>
      </w:r>
      <w:r w:rsidRPr="009B236A">
        <w:rPr>
          <w:rFonts w:ascii="Arial" w:hAnsi="Arial" w:cs="Arial"/>
          <w:b/>
          <w:bCs/>
          <w:color w:val="002060"/>
        </w:rPr>
        <w:t xml:space="preserve"> 2022</w:t>
      </w:r>
      <w:r w:rsidRPr="009B236A">
        <w:rPr>
          <w:rFonts w:ascii="Arial" w:hAnsi="Arial" w:cs="Arial"/>
          <w:color w:val="002060"/>
        </w:rPr>
        <w:t xml:space="preserve"> a favore di questo Comitato Regionale mediante bonifico bancario da versare alle seguenti coordinate: </w:t>
      </w:r>
    </w:p>
    <w:p w14:paraId="026EBECE" w14:textId="77777777" w:rsidR="00BC0A85" w:rsidRPr="009B236A" w:rsidRDefault="00BC0A85" w:rsidP="00BC0A85">
      <w:pPr>
        <w:pStyle w:val="Nessunaspaziatura"/>
        <w:jc w:val="both"/>
        <w:rPr>
          <w:rFonts w:ascii="Arial" w:hAnsi="Arial" w:cs="Arial"/>
          <w:color w:val="002060"/>
        </w:rPr>
      </w:pPr>
    </w:p>
    <w:p w14:paraId="6D9AA4AC"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BNL – ANCONA</w:t>
      </w:r>
    </w:p>
    <w:p w14:paraId="60AC5165"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4DBB8AA6" w14:textId="77777777" w:rsidR="00BC0A85" w:rsidRPr="009B236A" w:rsidRDefault="00BC0A85" w:rsidP="00BC0A85">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2EC2DEEB" w14:textId="77777777" w:rsidR="00BC0A85" w:rsidRPr="009B236A" w:rsidRDefault="00BC0A85" w:rsidP="00BC0A85">
      <w:pPr>
        <w:pStyle w:val="Nessunaspaziatura"/>
        <w:jc w:val="both"/>
        <w:rPr>
          <w:rFonts w:ascii="Arial" w:hAnsi="Arial" w:cs="Arial"/>
          <w:color w:val="002060"/>
        </w:rPr>
      </w:pPr>
    </w:p>
    <w:p w14:paraId="04EEA455" w14:textId="77777777" w:rsidR="00BC0A85" w:rsidRPr="009B236A" w:rsidRDefault="00BC0A85" w:rsidP="00BC0A85">
      <w:pPr>
        <w:pStyle w:val="Corpodeltesto21"/>
        <w:rPr>
          <w:rFonts w:ascii="Arial" w:hAnsi="Arial" w:cs="Arial"/>
          <w:color w:val="002060"/>
          <w:sz w:val="22"/>
          <w:szCs w:val="22"/>
        </w:rPr>
      </w:pPr>
    </w:p>
    <w:p w14:paraId="522304E1"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47F07D4" w14:textId="77777777" w:rsidR="00BC0A85" w:rsidRPr="009B236A" w:rsidRDefault="00BC0A85" w:rsidP="00BC0A85">
      <w:pPr>
        <w:pStyle w:val="Corpodeltesto21"/>
        <w:rPr>
          <w:rFonts w:ascii="Arial" w:hAnsi="Arial" w:cs="Arial"/>
          <w:color w:val="002060"/>
          <w:sz w:val="22"/>
          <w:szCs w:val="22"/>
        </w:rPr>
      </w:pPr>
    </w:p>
    <w:p w14:paraId="385C0C8F"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3E5A9ACC"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34F15D93" w14:textId="77777777" w:rsidR="00BC0A85" w:rsidRPr="009B236A" w:rsidRDefault="00BC0A85" w:rsidP="00BC0A85">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A9FA599" w14:textId="77777777" w:rsidR="00BC0A85" w:rsidRPr="009B236A" w:rsidRDefault="00BC0A85" w:rsidP="00BC0A85">
      <w:pPr>
        <w:pStyle w:val="Corpodeltesto21"/>
        <w:rPr>
          <w:rFonts w:ascii="Arial" w:hAnsi="Arial" w:cs="Arial"/>
          <w:color w:val="002060"/>
          <w:sz w:val="22"/>
          <w:szCs w:val="22"/>
        </w:rPr>
      </w:pPr>
    </w:p>
    <w:p w14:paraId="49A0A637"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33155855" w14:textId="77777777" w:rsidR="00BC0A85" w:rsidRPr="009B236A" w:rsidRDefault="00BC0A85" w:rsidP="00BC0A85">
      <w:pPr>
        <w:pStyle w:val="Corpodeltesto21"/>
        <w:rPr>
          <w:rFonts w:ascii="Arial" w:hAnsi="Arial" w:cs="Arial"/>
          <w:color w:val="002060"/>
          <w:sz w:val="22"/>
          <w:szCs w:val="22"/>
        </w:rPr>
      </w:pPr>
    </w:p>
    <w:p w14:paraId="54EA923D"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45F91470"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7F91E433" w14:textId="77777777" w:rsidR="00BC0A85" w:rsidRPr="009B236A" w:rsidRDefault="00BC0A85" w:rsidP="00BC0A85">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13E5D000" w14:textId="78E53EE9" w:rsidR="008B2AE8" w:rsidRDefault="008B2AE8" w:rsidP="00770E76">
      <w:pPr>
        <w:rPr>
          <w:rFonts w:ascii="Arial" w:hAnsi="Arial" w:cs="Arial"/>
          <w:color w:val="002060"/>
          <w:sz w:val="22"/>
          <w:szCs w:val="22"/>
        </w:rPr>
      </w:pPr>
    </w:p>
    <w:p w14:paraId="0DAB56ED" w14:textId="77777777" w:rsidR="00CD753D" w:rsidRDefault="00CD753D" w:rsidP="00770E76">
      <w:pPr>
        <w:rPr>
          <w:rFonts w:ascii="Arial" w:hAnsi="Arial" w:cs="Arial"/>
          <w:color w:val="002060"/>
          <w:sz w:val="22"/>
          <w:szCs w:val="22"/>
        </w:rPr>
      </w:pPr>
    </w:p>
    <w:p w14:paraId="228F2BE9" w14:textId="77777777" w:rsidR="00AC2BBF" w:rsidRPr="00005189" w:rsidRDefault="00AC2BBF" w:rsidP="00770E76">
      <w:pPr>
        <w:rPr>
          <w:rFonts w:ascii="Arial" w:hAnsi="Arial" w:cs="Arial"/>
          <w:color w:val="002060"/>
          <w:sz w:val="22"/>
          <w:szCs w:val="22"/>
        </w:rPr>
      </w:pP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lastRenderedPageBreak/>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4A0ABA0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6533F">
        <w:rPr>
          <w:b/>
          <w:color w:val="002060"/>
          <w:u w:val="single"/>
        </w:rPr>
        <w:t>23</w:t>
      </w:r>
      <w:r w:rsidR="00830450" w:rsidRPr="000039D0">
        <w:rPr>
          <w:b/>
          <w:color w:val="002060"/>
          <w:u w:val="single"/>
        </w:rPr>
        <w:t>/</w:t>
      </w:r>
      <w:r w:rsidR="00FB4E16">
        <w:rPr>
          <w:b/>
          <w:color w:val="002060"/>
          <w:u w:val="single"/>
        </w:rPr>
        <w:t>1</w:t>
      </w:r>
      <w:r w:rsidR="00436F31">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9B485" w14:textId="77777777" w:rsidR="00006FDF" w:rsidRDefault="00006FDF">
      <w:r>
        <w:separator/>
      </w:r>
    </w:p>
  </w:endnote>
  <w:endnote w:type="continuationSeparator" w:id="0">
    <w:p w14:paraId="42919447" w14:textId="77777777" w:rsidR="00006FDF" w:rsidRDefault="0000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D9A65FC"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6533F">
      <w:rPr>
        <w:rStyle w:val="Numeropagina"/>
        <w:rFonts w:ascii="Arial" w:hAnsi="Arial" w:cs="Arial"/>
        <w:color w:val="002060"/>
      </w:rP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63EE" w14:textId="77777777" w:rsidR="00006FDF" w:rsidRDefault="00006FDF">
      <w:r>
        <w:separator/>
      </w:r>
    </w:p>
  </w:footnote>
  <w:footnote w:type="continuationSeparator" w:id="0">
    <w:p w14:paraId="3FF5BA05" w14:textId="77777777" w:rsidR="00006FDF" w:rsidRDefault="00006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4F14DE"/>
    <w:multiLevelType w:val="multilevel"/>
    <w:tmpl w:val="5DEE07A2"/>
    <w:numStyleLink w:val="Stile1"/>
  </w:abstractNum>
  <w:abstractNum w:abstractNumId="11"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1"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3"/>
  </w:num>
  <w:num w:numId="2" w16cid:durableId="140779443">
    <w:abstractNumId w:val="8"/>
  </w:num>
  <w:num w:numId="3" w16cid:durableId="1660186896">
    <w:abstractNumId w:val="31"/>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8"/>
  </w:num>
  <w:num w:numId="6" w16cid:durableId="1409227866">
    <w:abstractNumId w:val="22"/>
  </w:num>
  <w:num w:numId="7" w16cid:durableId="1703477839">
    <w:abstractNumId w:val="33"/>
  </w:num>
  <w:num w:numId="8" w16cid:durableId="1865820661">
    <w:abstractNumId w:val="26"/>
  </w:num>
  <w:num w:numId="9" w16cid:durableId="1770080403">
    <w:abstractNumId w:val="32"/>
  </w:num>
  <w:num w:numId="10" w16cid:durableId="1930651135">
    <w:abstractNumId w:val="16"/>
  </w:num>
  <w:num w:numId="11" w16cid:durableId="560559437">
    <w:abstractNumId w:val="40"/>
  </w:num>
  <w:num w:numId="12" w16cid:durableId="1712725283">
    <w:abstractNumId w:val="10"/>
  </w:num>
  <w:num w:numId="13" w16cid:durableId="2130661461">
    <w:abstractNumId w:val="12"/>
  </w:num>
  <w:num w:numId="14" w16cid:durableId="1600523497">
    <w:abstractNumId w:val="4"/>
  </w:num>
  <w:num w:numId="15" w16cid:durableId="314726150">
    <w:abstractNumId w:val="25"/>
  </w:num>
  <w:num w:numId="16" w16cid:durableId="2094011012">
    <w:abstractNumId w:val="17"/>
  </w:num>
  <w:num w:numId="17" w16cid:durableId="249898235">
    <w:abstractNumId w:val="43"/>
  </w:num>
  <w:num w:numId="18" w16cid:durableId="1803184862">
    <w:abstractNumId w:val="35"/>
  </w:num>
  <w:num w:numId="19" w16cid:durableId="1102998121">
    <w:abstractNumId w:val="20"/>
  </w:num>
  <w:num w:numId="20" w16cid:durableId="2242136">
    <w:abstractNumId w:val="27"/>
  </w:num>
  <w:num w:numId="21" w16cid:durableId="424768929">
    <w:abstractNumId w:val="28"/>
  </w:num>
  <w:num w:numId="22" w16cid:durableId="1772698854">
    <w:abstractNumId w:val="18"/>
  </w:num>
  <w:num w:numId="23" w16cid:durableId="1872261587">
    <w:abstractNumId w:val="36"/>
  </w:num>
  <w:num w:numId="24" w16cid:durableId="798693027">
    <w:abstractNumId w:val="41"/>
  </w:num>
  <w:num w:numId="25" w16cid:durableId="2098550385">
    <w:abstractNumId w:val="0"/>
  </w:num>
  <w:num w:numId="26" w16cid:durableId="715282008">
    <w:abstractNumId w:val="15"/>
  </w:num>
  <w:num w:numId="27" w16cid:durableId="1539466067">
    <w:abstractNumId w:val="23"/>
  </w:num>
  <w:num w:numId="28" w16cid:durableId="377749779">
    <w:abstractNumId w:val="5"/>
  </w:num>
  <w:num w:numId="29" w16cid:durableId="1820151984">
    <w:abstractNumId w:val="44"/>
  </w:num>
  <w:num w:numId="30" w16cid:durableId="1043285624">
    <w:abstractNumId w:val="7"/>
  </w:num>
  <w:num w:numId="31" w16cid:durableId="576600428">
    <w:abstractNumId w:val="2"/>
  </w:num>
  <w:num w:numId="32" w16cid:durableId="1476291970">
    <w:abstractNumId w:val="34"/>
  </w:num>
  <w:num w:numId="33" w16cid:durableId="1092553154">
    <w:abstractNumId w:val="21"/>
  </w:num>
  <w:num w:numId="34" w16cid:durableId="1971473206">
    <w:abstractNumId w:val="3"/>
  </w:num>
  <w:num w:numId="35" w16cid:durableId="542669457">
    <w:abstractNumId w:val="42"/>
  </w:num>
  <w:num w:numId="36" w16cid:durableId="1628706912">
    <w:abstractNumId w:val="14"/>
  </w:num>
  <w:num w:numId="37" w16cid:durableId="1466391385">
    <w:abstractNumId w:val="24"/>
  </w:num>
  <w:num w:numId="38" w16cid:durableId="1407267829">
    <w:abstractNumId w:val="37"/>
  </w:num>
  <w:num w:numId="39" w16cid:durableId="163591222">
    <w:abstractNumId w:val="29"/>
  </w:num>
  <w:num w:numId="40" w16cid:durableId="1344435658">
    <w:abstractNumId w:val="9"/>
  </w:num>
  <w:num w:numId="41" w16cid:durableId="722489900">
    <w:abstractNumId w:val="39"/>
  </w:num>
  <w:num w:numId="42" w16cid:durableId="494877369">
    <w:abstractNumId w:val="6"/>
  </w:num>
  <w:num w:numId="43" w16cid:durableId="2117601001">
    <w:abstractNumId w:val="30"/>
  </w:num>
  <w:num w:numId="44" w16cid:durableId="879825861">
    <w:abstractNumId w:val="11"/>
  </w:num>
  <w:num w:numId="45" w16cid:durableId="1252471219">
    <w:abstractNumId w:val="19"/>
  </w:num>
  <w:num w:numId="46" w16cid:durableId="9760326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1E5"/>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C14"/>
    <w:rsid w:val="00502E4C"/>
    <w:rsid w:val="00503E06"/>
    <w:rsid w:val="0050710E"/>
    <w:rsid w:val="00510FD7"/>
    <w:rsid w:val="0051150E"/>
    <w:rsid w:val="0051239E"/>
    <w:rsid w:val="005129EB"/>
    <w:rsid w:val="00512B86"/>
    <w:rsid w:val="00515EE0"/>
    <w:rsid w:val="0051626C"/>
    <w:rsid w:val="005173BE"/>
    <w:rsid w:val="0051745B"/>
    <w:rsid w:val="005220E9"/>
    <w:rsid w:val="00526208"/>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79F"/>
    <w:rsid w:val="00DE5B46"/>
    <w:rsid w:val="00DE6011"/>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5CDB"/>
    <w:rsid w:val="00E0693C"/>
    <w:rsid w:val="00E10017"/>
    <w:rsid w:val="00E10D47"/>
    <w:rsid w:val="00E10EF8"/>
    <w:rsid w:val="00E11402"/>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69</TotalTime>
  <Pages>24</Pages>
  <Words>7813</Words>
  <Characters>44538</Characters>
  <Application>Microsoft Office Word</Application>
  <DocSecurity>0</DocSecurity>
  <Lines>371</Lines>
  <Paragraphs>104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52247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2022-10-27T12:10:00Z</cp:lastPrinted>
  <dcterms:created xsi:type="dcterms:W3CDTF">2022-11-22T13:42:00Z</dcterms:created>
  <dcterms:modified xsi:type="dcterms:W3CDTF">2022-11-23T09:29:00Z</dcterms:modified>
</cp:coreProperties>
</file>