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52354E14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B811E5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61FC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CE78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77355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4D0745D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B71B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4EBEE562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B71B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380E8A8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B71B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184DC539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B71B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11070E15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B71BB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5BDD7B54" w14:textId="61AC755E" w:rsidR="00F169A9" w:rsidRPr="00CE78D0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158AEC27" w14:textId="77777777" w:rsidR="00D2328E" w:rsidRPr="00D2328E" w:rsidRDefault="00D2328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A8CB39" w14:textId="6EF37BB8" w:rsidR="00515EE0" w:rsidRDefault="00515EE0" w:rsidP="009D0C38">
      <w:pPr>
        <w:pStyle w:val="LndNormale1"/>
        <w:rPr>
          <w:b/>
          <w:color w:val="002060"/>
          <w:szCs w:val="22"/>
        </w:rPr>
      </w:pPr>
    </w:p>
    <w:p w14:paraId="0DDE4246" w14:textId="77777777" w:rsidR="00A72991" w:rsidRDefault="00A72991" w:rsidP="009D0C38">
      <w:pPr>
        <w:pStyle w:val="LndNormale1"/>
        <w:rPr>
          <w:b/>
          <w:color w:val="002060"/>
          <w:szCs w:val="22"/>
        </w:rPr>
      </w:pPr>
    </w:p>
    <w:p w14:paraId="7D12A9EC" w14:textId="1D0BED3C" w:rsidR="00A72991" w:rsidRPr="00A54891" w:rsidRDefault="00A72991" w:rsidP="00A72991">
      <w:pPr>
        <w:pStyle w:val="LndNormale1"/>
        <w:rPr>
          <w:b/>
          <w:color w:val="002060"/>
          <w:sz w:val="28"/>
          <w:szCs w:val="28"/>
        </w:rPr>
      </w:pPr>
      <w:r w:rsidRPr="00A54891">
        <w:rPr>
          <w:b/>
          <w:color w:val="002060"/>
          <w:sz w:val="28"/>
          <w:szCs w:val="28"/>
        </w:rPr>
        <w:t>FINALS CUP 20</w:t>
      </w:r>
      <w:r>
        <w:rPr>
          <w:b/>
          <w:color w:val="002060"/>
          <w:sz w:val="28"/>
          <w:szCs w:val="28"/>
        </w:rPr>
        <w:t>22</w:t>
      </w:r>
      <w:r w:rsidRPr="00A54891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3</w:t>
      </w:r>
    </w:p>
    <w:p w14:paraId="500DB78C" w14:textId="77777777" w:rsidR="00A72991" w:rsidRPr="00A54891" w:rsidRDefault="00A72991" w:rsidP="00A72991">
      <w:pPr>
        <w:pStyle w:val="LndNormale1"/>
        <w:rPr>
          <w:color w:val="002060"/>
          <w:szCs w:val="22"/>
        </w:rPr>
      </w:pPr>
    </w:p>
    <w:p w14:paraId="39475698" w14:textId="42871E1E" w:rsidR="00A72991" w:rsidRDefault="00A72991" w:rsidP="00A72991">
      <w:pPr>
        <w:pStyle w:val="LndNormale1"/>
        <w:rPr>
          <w:color w:val="002060"/>
          <w:szCs w:val="22"/>
          <w:u w:val="single"/>
        </w:rPr>
      </w:pPr>
      <w:r w:rsidRPr="00A54891">
        <w:rPr>
          <w:color w:val="002060"/>
          <w:szCs w:val="22"/>
        </w:rPr>
        <w:t xml:space="preserve">Le Società che volessero </w:t>
      </w:r>
      <w:r w:rsidRPr="00A54891">
        <w:rPr>
          <w:color w:val="002060"/>
          <w:szCs w:val="22"/>
          <w:u w:val="single"/>
        </w:rPr>
        <w:t>organizzare le Finals Cup di Calcio a Cinque</w:t>
      </w:r>
      <w:r w:rsidRPr="00A54891">
        <w:rPr>
          <w:color w:val="002060"/>
          <w:szCs w:val="22"/>
        </w:rPr>
        <w:t xml:space="preserve">  dal </w:t>
      </w:r>
      <w:r>
        <w:rPr>
          <w:color w:val="002060"/>
          <w:szCs w:val="22"/>
        </w:rPr>
        <w:t>5</w:t>
      </w:r>
      <w:r w:rsidRPr="00A54891">
        <w:rPr>
          <w:color w:val="002060"/>
          <w:szCs w:val="22"/>
        </w:rPr>
        <w:t xml:space="preserve"> al </w:t>
      </w:r>
      <w:r>
        <w:rPr>
          <w:color w:val="002060"/>
          <w:szCs w:val="22"/>
        </w:rPr>
        <w:t>8</w:t>
      </w:r>
      <w:r w:rsidRPr="00A54891">
        <w:rPr>
          <w:color w:val="002060"/>
          <w:szCs w:val="22"/>
        </w:rPr>
        <w:t xml:space="preserve"> gennaio 202</w:t>
      </w:r>
      <w:r>
        <w:rPr>
          <w:color w:val="002060"/>
          <w:szCs w:val="22"/>
        </w:rPr>
        <w:t>2</w:t>
      </w:r>
      <w:r w:rsidRPr="00A54891">
        <w:rPr>
          <w:color w:val="002060"/>
          <w:szCs w:val="22"/>
        </w:rPr>
        <w:t xml:space="preserve"> sono pregate di presentare la </w:t>
      </w:r>
      <w:r w:rsidRPr="00A54891">
        <w:rPr>
          <w:b/>
          <w:color w:val="002060"/>
          <w:szCs w:val="22"/>
        </w:rPr>
        <w:t>propria candidatura</w:t>
      </w:r>
      <w:r w:rsidRPr="00A54891">
        <w:rPr>
          <w:color w:val="002060"/>
          <w:szCs w:val="22"/>
        </w:rPr>
        <w:t xml:space="preserve"> a mezzo e-mail (c5marche@lnd.it) </w:t>
      </w:r>
      <w:r w:rsidRPr="00A54891">
        <w:rPr>
          <w:color w:val="002060"/>
          <w:szCs w:val="22"/>
          <w:u w:val="single"/>
        </w:rPr>
        <w:t>entro e non oltre Venerdì 2</w:t>
      </w:r>
      <w:r>
        <w:rPr>
          <w:color w:val="002060"/>
          <w:szCs w:val="22"/>
          <w:u w:val="single"/>
        </w:rPr>
        <w:t>5</w:t>
      </w:r>
      <w:r w:rsidRPr="00A54891">
        <w:rPr>
          <w:color w:val="002060"/>
          <w:szCs w:val="22"/>
          <w:u w:val="single"/>
        </w:rPr>
        <w:t xml:space="preserve"> novembre p.v.</w:t>
      </w:r>
    </w:p>
    <w:p w14:paraId="549B3898" w14:textId="4E907C78" w:rsidR="00F94472" w:rsidRPr="00F94472" w:rsidRDefault="00F94472" w:rsidP="00A72991">
      <w:pPr>
        <w:pStyle w:val="LndNormale1"/>
        <w:rPr>
          <w:rFonts w:cs="Arial"/>
          <w:color w:val="002060"/>
          <w:szCs w:val="22"/>
          <w:u w:val="single"/>
        </w:rPr>
      </w:pPr>
      <w:r>
        <w:rPr>
          <w:rFonts w:cs="Arial"/>
          <w:color w:val="002060"/>
          <w:shd w:val="clear" w:color="auto" w:fill="FFFFFF"/>
        </w:rPr>
        <w:lastRenderedPageBreak/>
        <w:t>S</w:t>
      </w:r>
      <w:r w:rsidRPr="00F94472">
        <w:rPr>
          <w:rFonts w:cs="Arial"/>
          <w:color w:val="002060"/>
          <w:shd w:val="clear" w:color="auto" w:fill="FFFFFF"/>
        </w:rPr>
        <w:t>arà possibile abbinare il nome delle Finals ad una azienda o u</w:t>
      </w:r>
      <w:r w:rsidR="00F972E5">
        <w:rPr>
          <w:rFonts w:cs="Arial"/>
          <w:color w:val="002060"/>
          <w:shd w:val="clear" w:color="auto" w:fill="FFFFFF"/>
        </w:rPr>
        <w:t>n’</w:t>
      </w:r>
      <w:r w:rsidRPr="00F94472">
        <w:rPr>
          <w:rFonts w:cs="Arial"/>
          <w:color w:val="002060"/>
          <w:shd w:val="clear" w:color="auto" w:fill="FFFFFF"/>
        </w:rPr>
        <w:t>attività che voglia sposare la causa. </w:t>
      </w:r>
    </w:p>
    <w:p w14:paraId="355E0FAF" w14:textId="64A0F7A2" w:rsidR="00EC3E10" w:rsidRPr="00D2328E" w:rsidRDefault="00EC3E10" w:rsidP="009D0C38">
      <w:pPr>
        <w:pStyle w:val="LndNormale1"/>
        <w:rPr>
          <w:b/>
          <w:color w:val="002060"/>
          <w:szCs w:val="22"/>
        </w:rPr>
      </w:pPr>
    </w:p>
    <w:p w14:paraId="210F5904" w14:textId="77777777" w:rsidR="00930022" w:rsidRPr="00D2328E" w:rsidRDefault="0093002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57A58380" w14:textId="77777777" w:rsidR="00623B08" w:rsidRPr="009B3F76" w:rsidRDefault="00623B08" w:rsidP="00623B08">
      <w:pPr>
        <w:pStyle w:val="breakline"/>
        <w:rPr>
          <w:color w:val="002060"/>
        </w:rPr>
      </w:pPr>
    </w:p>
    <w:p w14:paraId="41DE279C" w14:textId="77777777" w:rsidR="00773550" w:rsidRPr="0015467B" w:rsidRDefault="00773550" w:rsidP="00773550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15467B">
        <w:rPr>
          <w:color w:val="002060"/>
        </w:rPr>
        <w:t>CALCIO A CINQUE SERIE D</w:t>
      </w:r>
    </w:p>
    <w:p w14:paraId="02A251BC" w14:textId="77777777" w:rsidR="00773550" w:rsidRPr="0015467B" w:rsidRDefault="00773550" w:rsidP="00773550">
      <w:pPr>
        <w:pStyle w:val="titoloprinc0"/>
        <w:rPr>
          <w:color w:val="002060"/>
        </w:rPr>
      </w:pPr>
      <w:r w:rsidRPr="0015467B">
        <w:rPr>
          <w:color w:val="002060"/>
        </w:rPr>
        <w:t>VARIAZIONI AL PROGRAMMA GARE</w:t>
      </w:r>
    </w:p>
    <w:p w14:paraId="28264668" w14:textId="77777777" w:rsidR="00773550" w:rsidRPr="0015467B" w:rsidRDefault="00773550" w:rsidP="00773550">
      <w:pPr>
        <w:pStyle w:val="breakline"/>
        <w:rPr>
          <w:color w:val="002060"/>
        </w:rPr>
      </w:pPr>
    </w:p>
    <w:p w14:paraId="5F67C498" w14:textId="77777777" w:rsidR="00773550" w:rsidRPr="0015467B" w:rsidRDefault="00773550" w:rsidP="00773550">
      <w:pPr>
        <w:pStyle w:val="breakline"/>
        <w:rPr>
          <w:color w:val="002060"/>
        </w:rPr>
      </w:pPr>
    </w:p>
    <w:p w14:paraId="2AEDF0A2" w14:textId="77777777" w:rsidR="00773550" w:rsidRPr="0015467B" w:rsidRDefault="00773550" w:rsidP="00773550">
      <w:pPr>
        <w:pStyle w:val="sottotitolocampionato10"/>
        <w:rPr>
          <w:color w:val="002060"/>
        </w:rPr>
      </w:pPr>
      <w:r w:rsidRPr="0015467B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8"/>
        <w:gridCol w:w="1998"/>
        <w:gridCol w:w="700"/>
        <w:gridCol w:w="600"/>
        <w:gridCol w:w="600"/>
        <w:gridCol w:w="2498"/>
      </w:tblGrid>
      <w:tr w:rsidR="00773550" w:rsidRPr="0015467B" w14:paraId="257A3E40" w14:textId="77777777" w:rsidTr="0018536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54288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6206A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 xml:space="preserve">N° </w:t>
            </w:r>
            <w:proofErr w:type="spellStart"/>
            <w:r w:rsidRPr="0015467B">
              <w:rPr>
                <w:color w:val="002060"/>
              </w:rPr>
              <w:t>Gior</w:t>
            </w:r>
            <w:proofErr w:type="spellEnd"/>
            <w:r w:rsidRPr="0015467B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66784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DE0BB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36575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 xml:space="preserve">Data </w:t>
            </w:r>
            <w:proofErr w:type="spellStart"/>
            <w:r w:rsidRPr="0015467B">
              <w:rPr>
                <w:color w:val="002060"/>
              </w:rPr>
              <w:t>Orig</w:t>
            </w:r>
            <w:proofErr w:type="spellEnd"/>
            <w:r w:rsidRPr="0015467B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3FB4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09C28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 xml:space="preserve">Ora </w:t>
            </w:r>
            <w:proofErr w:type="spellStart"/>
            <w:r w:rsidRPr="0015467B">
              <w:rPr>
                <w:color w:val="002060"/>
              </w:rPr>
              <w:t>Orig</w:t>
            </w:r>
            <w:proofErr w:type="spellEnd"/>
            <w:r w:rsidRPr="0015467B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3741C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>Impianto</w:t>
            </w:r>
          </w:p>
        </w:tc>
      </w:tr>
      <w:tr w:rsidR="00773550" w:rsidRPr="0015467B" w14:paraId="5012BA5C" w14:textId="77777777" w:rsidTr="0018536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2DC30" w14:textId="77777777" w:rsidR="00773550" w:rsidRPr="0015467B" w:rsidRDefault="00773550" w:rsidP="00185369">
            <w:pPr>
              <w:pStyle w:val="rowtabella0"/>
              <w:rPr>
                <w:color w:val="002060"/>
                <w:highlight w:val="yellow"/>
              </w:rPr>
            </w:pPr>
            <w:r w:rsidRPr="0015467B">
              <w:rPr>
                <w:color w:val="002060"/>
                <w:highlight w:val="yellow"/>
              </w:rPr>
              <w:t>30/11/2022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60D75" w14:textId="77777777" w:rsidR="00773550" w:rsidRPr="0015467B" w:rsidRDefault="00773550" w:rsidP="00185369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15467B">
              <w:rPr>
                <w:color w:val="002060"/>
                <w:highlight w:val="yellow"/>
              </w:rPr>
              <w:t>8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F0A30" w14:textId="77777777" w:rsidR="00773550" w:rsidRPr="0015467B" w:rsidRDefault="00773550" w:rsidP="00185369">
            <w:pPr>
              <w:pStyle w:val="rowtabella0"/>
              <w:rPr>
                <w:color w:val="002060"/>
                <w:highlight w:val="yellow"/>
              </w:rPr>
            </w:pPr>
            <w:r w:rsidRPr="0015467B">
              <w:rPr>
                <w:color w:val="002060"/>
                <w:highlight w:val="yellow"/>
              </w:rPr>
              <w:t>GIOVANE ANCONA CALCIO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68E42" w14:textId="77777777" w:rsidR="00773550" w:rsidRPr="0015467B" w:rsidRDefault="00773550" w:rsidP="00185369">
            <w:pPr>
              <w:pStyle w:val="rowtabella0"/>
              <w:rPr>
                <w:color w:val="002060"/>
                <w:highlight w:val="yellow"/>
              </w:rPr>
            </w:pPr>
            <w:r w:rsidRPr="0015467B">
              <w:rPr>
                <w:color w:val="002060"/>
                <w:highlight w:val="yellow"/>
              </w:rPr>
              <w:t>CASENUOVE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C4401" w14:textId="77777777" w:rsidR="00773550" w:rsidRPr="0015467B" w:rsidRDefault="00773550" w:rsidP="00185369">
            <w:pPr>
              <w:pStyle w:val="rowtabella0"/>
              <w:rPr>
                <w:color w:val="002060"/>
              </w:rPr>
            </w:pPr>
            <w:r w:rsidRPr="0015467B">
              <w:rPr>
                <w:color w:val="002060"/>
              </w:rPr>
              <w:t>28/11/2022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9C5E3" w14:textId="77777777" w:rsidR="00773550" w:rsidRPr="0015467B" w:rsidRDefault="00773550" w:rsidP="00185369">
            <w:pPr>
              <w:pStyle w:val="rowtabella0"/>
              <w:jc w:val="center"/>
              <w:rPr>
                <w:color w:val="002060"/>
              </w:rPr>
            </w:pPr>
            <w:r w:rsidRPr="0015467B">
              <w:rPr>
                <w:color w:val="002060"/>
                <w:highlight w:val="yellow"/>
              </w:rPr>
              <w:t>21:30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9621E" w14:textId="77777777" w:rsidR="00773550" w:rsidRPr="0015467B" w:rsidRDefault="00773550" w:rsidP="00185369">
            <w:pPr>
              <w:pStyle w:val="rowtabella0"/>
              <w:jc w:val="center"/>
              <w:rPr>
                <w:color w:val="002060"/>
              </w:rPr>
            </w:pPr>
            <w:r w:rsidRPr="0015467B">
              <w:rPr>
                <w:color w:val="002060"/>
              </w:rPr>
              <w:t>21:45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5EBC5" w14:textId="77777777" w:rsidR="00773550" w:rsidRPr="0015467B" w:rsidRDefault="00773550" w:rsidP="00185369">
            <w:pPr>
              <w:pStyle w:val="rowtabella0"/>
              <w:rPr>
                <w:color w:val="002060"/>
              </w:rPr>
            </w:pPr>
            <w:r w:rsidRPr="0015467B">
              <w:rPr>
                <w:color w:val="002060"/>
                <w:highlight w:val="yellow"/>
              </w:rPr>
              <w:t>PALLONE PRESSOSTATICO OSIMO FRAZ. CASENUOVE DI OSIMO</w:t>
            </w:r>
          </w:p>
        </w:tc>
      </w:tr>
    </w:tbl>
    <w:p w14:paraId="7984346F" w14:textId="77777777" w:rsidR="00773550" w:rsidRPr="0015467B" w:rsidRDefault="00773550" w:rsidP="00773550">
      <w:pPr>
        <w:pStyle w:val="breakline"/>
        <w:rPr>
          <w:rFonts w:eastAsiaTheme="minorEastAsia"/>
          <w:color w:val="002060"/>
        </w:rPr>
      </w:pPr>
    </w:p>
    <w:p w14:paraId="5FDC7E6F" w14:textId="77777777" w:rsidR="00773550" w:rsidRPr="0015467B" w:rsidRDefault="00773550" w:rsidP="00773550">
      <w:pPr>
        <w:pStyle w:val="breakline"/>
        <w:rPr>
          <w:color w:val="002060"/>
        </w:rPr>
      </w:pPr>
    </w:p>
    <w:p w14:paraId="28EB48C2" w14:textId="77777777" w:rsidR="00773550" w:rsidRPr="0015467B" w:rsidRDefault="00773550" w:rsidP="00773550">
      <w:pPr>
        <w:pStyle w:val="sottotitolocampionato10"/>
        <w:rPr>
          <w:color w:val="002060"/>
        </w:rPr>
      </w:pPr>
      <w:r w:rsidRPr="0015467B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773550" w:rsidRPr="0015467B" w14:paraId="7D22DD17" w14:textId="77777777" w:rsidTr="0018536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30B8C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EE83B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 xml:space="preserve">N° </w:t>
            </w:r>
            <w:proofErr w:type="spellStart"/>
            <w:r w:rsidRPr="0015467B">
              <w:rPr>
                <w:color w:val="002060"/>
              </w:rPr>
              <w:t>Gior</w:t>
            </w:r>
            <w:proofErr w:type="spellEnd"/>
            <w:r w:rsidRPr="0015467B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FE844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E4175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20DA8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 xml:space="preserve">Data </w:t>
            </w:r>
            <w:proofErr w:type="spellStart"/>
            <w:r w:rsidRPr="0015467B">
              <w:rPr>
                <w:color w:val="002060"/>
              </w:rPr>
              <w:t>Orig</w:t>
            </w:r>
            <w:proofErr w:type="spellEnd"/>
            <w:r w:rsidRPr="0015467B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2ABF0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B0215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 xml:space="preserve">Ora </w:t>
            </w:r>
            <w:proofErr w:type="spellStart"/>
            <w:r w:rsidRPr="0015467B">
              <w:rPr>
                <w:color w:val="002060"/>
              </w:rPr>
              <w:t>Orig</w:t>
            </w:r>
            <w:proofErr w:type="spellEnd"/>
            <w:r w:rsidRPr="0015467B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BCF0D" w14:textId="77777777" w:rsidR="00773550" w:rsidRPr="0015467B" w:rsidRDefault="00773550" w:rsidP="00185369">
            <w:pPr>
              <w:pStyle w:val="headertabella0"/>
              <w:rPr>
                <w:color w:val="002060"/>
              </w:rPr>
            </w:pPr>
            <w:r w:rsidRPr="0015467B">
              <w:rPr>
                <w:color w:val="002060"/>
              </w:rPr>
              <w:t>Impianto</w:t>
            </w:r>
          </w:p>
        </w:tc>
      </w:tr>
      <w:tr w:rsidR="00773550" w:rsidRPr="0015467B" w14:paraId="6E4E8D38" w14:textId="77777777" w:rsidTr="0018536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8C47A" w14:textId="77777777" w:rsidR="00773550" w:rsidRPr="0015467B" w:rsidRDefault="00773550" w:rsidP="00185369">
            <w:pPr>
              <w:pStyle w:val="rowtabella0"/>
              <w:rPr>
                <w:color w:val="002060"/>
                <w:highlight w:val="yellow"/>
              </w:rPr>
            </w:pPr>
            <w:r w:rsidRPr="0015467B">
              <w:rPr>
                <w:color w:val="002060"/>
                <w:highlight w:val="yellow"/>
              </w:rPr>
              <w:t>28/11/2022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63F62" w14:textId="77777777" w:rsidR="00773550" w:rsidRPr="0015467B" w:rsidRDefault="00773550" w:rsidP="00185369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15467B">
              <w:rPr>
                <w:color w:val="002060"/>
                <w:highlight w:val="yellow"/>
              </w:rPr>
              <w:t>8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A5BE2" w14:textId="77777777" w:rsidR="00773550" w:rsidRPr="0015467B" w:rsidRDefault="00773550" w:rsidP="00185369">
            <w:pPr>
              <w:pStyle w:val="rowtabella0"/>
              <w:rPr>
                <w:color w:val="002060"/>
                <w:highlight w:val="yellow"/>
              </w:rPr>
            </w:pPr>
            <w:r w:rsidRPr="0015467B">
              <w:rPr>
                <w:color w:val="002060"/>
                <w:highlight w:val="yellow"/>
              </w:rPr>
              <w:t>AMICI 84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3B94F" w14:textId="77777777" w:rsidR="00773550" w:rsidRPr="0015467B" w:rsidRDefault="00773550" w:rsidP="00185369">
            <w:pPr>
              <w:pStyle w:val="rowtabella0"/>
              <w:rPr>
                <w:color w:val="002060"/>
                <w:highlight w:val="yellow"/>
              </w:rPr>
            </w:pPr>
            <w:r w:rsidRPr="0015467B">
              <w:rPr>
                <w:color w:val="002060"/>
                <w:highlight w:val="yellow"/>
              </w:rPr>
              <w:t>ATLETICO ASCOLI 2000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8B4C3" w14:textId="77777777" w:rsidR="00773550" w:rsidRPr="0015467B" w:rsidRDefault="00773550" w:rsidP="00185369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B64FF" w14:textId="77777777" w:rsidR="00773550" w:rsidRPr="0015467B" w:rsidRDefault="00773550" w:rsidP="00185369">
            <w:pPr>
              <w:pStyle w:val="rowtabella0"/>
              <w:jc w:val="center"/>
              <w:rPr>
                <w:color w:val="002060"/>
              </w:rPr>
            </w:pPr>
            <w:r w:rsidRPr="0015467B">
              <w:rPr>
                <w:color w:val="002060"/>
                <w:highlight w:val="yellow"/>
              </w:rPr>
              <w:t>20:30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E6167" w14:textId="77777777" w:rsidR="00773550" w:rsidRPr="0015467B" w:rsidRDefault="00773550" w:rsidP="00185369">
            <w:pPr>
              <w:pStyle w:val="rowtabella0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B934C" w14:textId="77777777" w:rsidR="00773550" w:rsidRPr="0015467B" w:rsidRDefault="00773550" w:rsidP="00185369">
            <w:pPr>
              <w:pStyle w:val="rowtabella0"/>
              <w:rPr>
                <w:color w:val="002060"/>
              </w:rPr>
            </w:pPr>
            <w:r w:rsidRPr="0015467B">
              <w:rPr>
                <w:color w:val="002060"/>
                <w:highlight w:val="yellow"/>
              </w:rPr>
              <w:t>CAMPO CALCIO 5 PIANE DI MORRO FOLIGNANO VIA VERCELLI SNC</w:t>
            </w:r>
          </w:p>
        </w:tc>
      </w:tr>
    </w:tbl>
    <w:p w14:paraId="568C898A" w14:textId="77777777" w:rsidR="00773550" w:rsidRPr="0015467B" w:rsidRDefault="00773550" w:rsidP="00773550">
      <w:pPr>
        <w:pStyle w:val="breakline"/>
        <w:rPr>
          <w:rFonts w:eastAsiaTheme="minorEastAsia"/>
          <w:color w:val="002060"/>
        </w:rPr>
      </w:pPr>
    </w:p>
    <w:p w14:paraId="17BBB216" w14:textId="04A6DD22" w:rsidR="004C489E" w:rsidRDefault="004C489E" w:rsidP="00C80BDC">
      <w:pPr>
        <w:rPr>
          <w:rFonts w:ascii="Arial" w:hAnsi="Arial" w:cs="Arial"/>
          <w:sz w:val="22"/>
          <w:szCs w:val="22"/>
        </w:rPr>
      </w:pPr>
    </w:p>
    <w:p w14:paraId="4D3A39FC" w14:textId="77777777" w:rsidR="00E0229E" w:rsidRPr="00ED7897" w:rsidRDefault="00E0229E" w:rsidP="00E0229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ED7897">
        <w:rPr>
          <w:color w:val="002060"/>
        </w:rPr>
        <w:t>COPPA MARCHE CALCIO 5 serie D</w:t>
      </w:r>
    </w:p>
    <w:p w14:paraId="4DCF51C9" w14:textId="6AADCE69" w:rsidR="00E0229E" w:rsidRPr="0032785D" w:rsidRDefault="00E0229E" w:rsidP="00E0229E">
      <w:pPr>
        <w:pStyle w:val="Corpodeltesto21"/>
        <w:jc w:val="center"/>
        <w:rPr>
          <w:rFonts w:ascii="Arial" w:hAnsi="Arial" w:cs="Arial"/>
          <w:b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 xml:space="preserve">QUALIFICATE </w:t>
      </w:r>
      <w:r w:rsidR="00127C2C">
        <w:rPr>
          <w:rFonts w:ascii="Arial" w:hAnsi="Arial" w:cs="Arial"/>
          <w:b/>
          <w:color w:val="002060"/>
          <w:sz w:val="36"/>
          <w:szCs w:val="36"/>
        </w:rPr>
        <w:t>AI QUARTI DI FINALE</w:t>
      </w:r>
    </w:p>
    <w:p w14:paraId="258172AC" w14:textId="77777777" w:rsidR="00E0229E" w:rsidRPr="00D34730" w:rsidRDefault="00E0229E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7219047A" w14:textId="237A2ED0" w:rsidR="00E0229E" w:rsidRPr="00127C2C" w:rsidRDefault="00E0229E" w:rsidP="00E0229E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Al termine </w:t>
      </w:r>
      <w:r w:rsidR="00127C2C">
        <w:rPr>
          <w:rFonts w:ascii="Arial" w:hAnsi="Arial" w:cs="Arial"/>
          <w:color w:val="002060"/>
          <w:sz w:val="22"/>
        </w:rPr>
        <w:t>degli Ottavi di Finale</w:t>
      </w:r>
      <w:r>
        <w:rPr>
          <w:rFonts w:ascii="Arial" w:hAnsi="Arial" w:cs="Arial"/>
          <w:color w:val="002060"/>
          <w:sz w:val="22"/>
        </w:rPr>
        <w:t xml:space="preserve"> si sono qualificate per </w:t>
      </w:r>
      <w:r w:rsidR="00127C2C">
        <w:rPr>
          <w:rFonts w:ascii="Arial" w:hAnsi="Arial" w:cs="Arial"/>
          <w:color w:val="002060"/>
          <w:sz w:val="22"/>
        </w:rPr>
        <w:t>i Quarti</w:t>
      </w:r>
      <w:r>
        <w:rPr>
          <w:rFonts w:ascii="Arial" w:hAnsi="Arial" w:cs="Arial"/>
          <w:color w:val="002060"/>
          <w:sz w:val="22"/>
        </w:rPr>
        <w:t xml:space="preserve"> di Finale le seguenti squadre:</w:t>
      </w:r>
    </w:p>
    <w:p w14:paraId="44CDADE9" w14:textId="77777777" w:rsidR="00E0229E" w:rsidRDefault="00E0229E" w:rsidP="00E0229E">
      <w:pPr>
        <w:pStyle w:val="Corpodeltesto21"/>
        <w:rPr>
          <w:rFonts w:ascii="Arial" w:hAnsi="Arial" w:cs="Arial"/>
          <w:bCs/>
          <w:color w:val="002060"/>
          <w:sz w:val="22"/>
        </w:rPr>
      </w:pPr>
    </w:p>
    <w:p w14:paraId="6A611524" w14:textId="77777777" w:rsidR="00E0229E" w:rsidRDefault="00E0229E" w:rsidP="00E0229E">
      <w:pPr>
        <w:jc w:val="left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>BORGOROSSO TOLENTINO</w:t>
      </w:r>
    </w:p>
    <w:p w14:paraId="2974EE4E" w14:textId="77777777" w:rsidR="00E0229E" w:rsidRDefault="00E0229E" w:rsidP="00E0229E">
      <w:pPr>
        <w:jc w:val="left"/>
        <w:rPr>
          <w:rFonts w:ascii="Arial" w:hAnsi="Arial" w:cs="Arial"/>
          <w:bCs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CANTINE RIUNITE CSI</w:t>
      </w:r>
    </w:p>
    <w:p w14:paraId="00525A20" w14:textId="77777777" w:rsidR="00E0229E" w:rsidRDefault="00E0229E" w:rsidP="00E0229E">
      <w:pPr>
        <w:jc w:val="left"/>
        <w:rPr>
          <w:rFonts w:ascii="Arial" w:hAnsi="Arial" w:cs="Arial"/>
          <w:bCs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DAMIANI E GATTI ASCOLI</w:t>
      </w:r>
    </w:p>
    <w:p w14:paraId="3C6C039A" w14:textId="77777777" w:rsidR="00E0229E" w:rsidRDefault="00E0229E" w:rsidP="00E0229E">
      <w:pPr>
        <w:pStyle w:val="Corpodeltesto21"/>
        <w:rPr>
          <w:rFonts w:ascii="Arial" w:hAnsi="Arial" w:cs="Arial"/>
          <w:bCs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FRASASSI C5</w:t>
      </w:r>
    </w:p>
    <w:p w14:paraId="16D3023D" w14:textId="77777777" w:rsidR="00E0229E" w:rsidRDefault="00E0229E" w:rsidP="00E0229E">
      <w:pPr>
        <w:jc w:val="left"/>
        <w:rPr>
          <w:rFonts w:ascii="Arial" w:hAnsi="Arial" w:cs="Arial"/>
          <w:bCs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GLS DORICA AN.UR</w:t>
      </w:r>
    </w:p>
    <w:p w14:paraId="65A8A368" w14:textId="77777777" w:rsidR="00E0229E" w:rsidRPr="00FA7FA3" w:rsidRDefault="00E0229E" w:rsidP="00E0229E">
      <w:pPr>
        <w:jc w:val="left"/>
        <w:rPr>
          <w:rFonts w:ascii="Arial" w:hAnsi="Arial" w:cs="Arial"/>
          <w:bCs/>
          <w:color w:val="002060"/>
          <w:sz w:val="22"/>
        </w:rPr>
      </w:pPr>
      <w:r w:rsidRPr="00FA7FA3">
        <w:rPr>
          <w:rFonts w:ascii="Arial" w:hAnsi="Arial" w:cs="Arial"/>
          <w:b/>
          <w:color w:val="002060"/>
          <w:sz w:val="22"/>
        </w:rPr>
        <w:t>POLISPORTIVA UROBORO</w:t>
      </w:r>
    </w:p>
    <w:p w14:paraId="1191B4A3" w14:textId="77777777" w:rsidR="00E0229E" w:rsidRDefault="00E0229E" w:rsidP="00E0229E">
      <w:pPr>
        <w:jc w:val="left"/>
        <w:rPr>
          <w:rFonts w:ascii="Arial" w:hAnsi="Arial" w:cs="Arial"/>
          <w:bCs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SAMBENEDETTESE CALCIO A 5</w:t>
      </w:r>
    </w:p>
    <w:p w14:paraId="22441C45" w14:textId="77777777" w:rsidR="00E0229E" w:rsidRDefault="00E0229E" w:rsidP="00E0229E">
      <w:pPr>
        <w:pStyle w:val="Corpodeltesto21"/>
        <w:rPr>
          <w:rFonts w:ascii="Arial" w:hAnsi="Arial" w:cs="Arial"/>
          <w:bCs/>
          <w:color w:val="002060"/>
          <w:sz w:val="22"/>
        </w:rPr>
      </w:pPr>
      <w:r w:rsidRPr="008C7E6E">
        <w:rPr>
          <w:rFonts w:ascii="Arial" w:hAnsi="Arial" w:cs="Arial"/>
          <w:b/>
          <w:color w:val="002060"/>
          <w:sz w:val="22"/>
        </w:rPr>
        <w:t>VILLA CECCOLINI CALCIO</w:t>
      </w:r>
    </w:p>
    <w:p w14:paraId="29FD4AA0" w14:textId="5EEA34DD" w:rsidR="00E0229E" w:rsidRDefault="00E0229E" w:rsidP="00E0229E">
      <w:pPr>
        <w:pStyle w:val="Corpodeltesto21"/>
        <w:rPr>
          <w:rFonts w:ascii="Arial" w:hAnsi="Arial" w:cs="Arial"/>
          <w:color w:val="002060"/>
          <w:sz w:val="22"/>
        </w:rPr>
      </w:pPr>
    </w:p>
    <w:tbl>
      <w:tblPr>
        <w:tblW w:w="972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209"/>
        <w:gridCol w:w="1644"/>
        <w:gridCol w:w="2551"/>
        <w:gridCol w:w="209"/>
        <w:gridCol w:w="1492"/>
      </w:tblGrid>
      <w:tr w:rsidR="00513D88" w:rsidRPr="00F45EB9" w14:paraId="6DEE0A65" w14:textId="77777777" w:rsidTr="00522059">
        <w:trPr>
          <w:trHeight w:val="240"/>
        </w:trPr>
        <w:tc>
          <w:tcPr>
            <w:tcW w:w="3621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0B3142E4" w14:textId="77777777" w:rsidR="00513D88" w:rsidRPr="00F45EB9" w:rsidRDefault="00513D88" w:rsidP="00522059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F45EB9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         Sedicesimi</w:t>
            </w:r>
          </w:p>
        </w:tc>
        <w:tc>
          <w:tcPr>
            <w:tcW w:w="209" w:type="dxa"/>
            <w:tcBorders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7BDFDB86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F45EB9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644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5F59472" w14:textId="77777777" w:rsidR="00513D88" w:rsidRPr="00F45EB9" w:rsidRDefault="00513D88" w:rsidP="00522059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F45EB9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Ottavi</w:t>
            </w:r>
          </w:p>
        </w:tc>
        <w:tc>
          <w:tcPr>
            <w:tcW w:w="2551" w:type="dxa"/>
            <w:tcBorders>
              <w:top w:val="nil"/>
              <w:left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494CC17D" w14:textId="77777777" w:rsidR="00513D88" w:rsidRPr="00F45EB9" w:rsidRDefault="00513D88" w:rsidP="00522059">
            <w:pPr>
              <w:ind w:left="-1003"/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       Quarti</w:t>
            </w: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20A7BDB7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F45EB9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shd w:val="clear" w:color="000000" w:fill="EAEAEA"/>
            <w:noWrap/>
            <w:vAlign w:val="center"/>
            <w:hideMark/>
          </w:tcPr>
          <w:p w14:paraId="5E25DF22" w14:textId="77777777" w:rsidR="00513D88" w:rsidRPr="00F45EB9" w:rsidRDefault="00513D88" w:rsidP="00522059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Semifinali</w:t>
            </w:r>
          </w:p>
        </w:tc>
      </w:tr>
    </w:tbl>
    <w:p w14:paraId="6011A5DF" w14:textId="77777777" w:rsidR="00513D88" w:rsidRPr="00F45EB9" w:rsidRDefault="00513D88" w:rsidP="00513D88">
      <w:pPr>
        <w:pStyle w:val="Corpodeltesto21"/>
        <w:rPr>
          <w:rFonts w:ascii="Arial" w:hAnsi="Arial" w:cs="Arial"/>
          <w:color w:val="002060"/>
          <w:sz w:val="22"/>
        </w:rPr>
      </w:pPr>
    </w:p>
    <w:tbl>
      <w:tblPr>
        <w:tblW w:w="12693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0"/>
        <w:gridCol w:w="160"/>
        <w:gridCol w:w="181"/>
        <w:gridCol w:w="2211"/>
        <w:gridCol w:w="2410"/>
        <w:gridCol w:w="2268"/>
        <w:gridCol w:w="2693"/>
      </w:tblGrid>
      <w:tr w:rsidR="00513D88" w:rsidRPr="00F45EB9" w14:paraId="6FA03F75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54C7B" w14:textId="227D0818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1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VILLA CECCOLINI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3D6CF" w14:textId="379D255A" w:rsidR="00513D88" w:rsidRPr="00F45EB9" w:rsidRDefault="00513D88" w:rsidP="00513D8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2541C9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4B205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E362C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50ECFB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471237B7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F6961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AB46F" w14:textId="25EA674A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98EC74" w14:textId="28D644D1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3E7CB" w14:textId="03078AE6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VILLA CECCOLINI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D045CA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39E6602A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03F86" w14:textId="6400F656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C13C1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VADO C5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C1BB91" w14:textId="0D210069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72E2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550D57" w14:textId="5BCFF66B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ED6FCA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637D047A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4058C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A0FA" w14:textId="77777777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7DD9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A1BE62" w14:textId="6B540708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117332" w14:textId="5914367E" w:rsidR="00513D88" w:rsidRPr="00513D88" w:rsidRDefault="00513D88" w:rsidP="00513D88">
            <w:pPr>
              <w:rPr>
                <w:rFonts w:ascii="Arial" w:hAnsi="Arial" w:cs="Arial"/>
                <w:b/>
                <w:bCs/>
                <w:color w:val="000090"/>
                <w:sz w:val="22"/>
                <w:szCs w:val="22"/>
              </w:rPr>
            </w:pPr>
            <w:r w:rsidRPr="00513D8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VILLA CECCOLINI</w:t>
            </w:r>
          </w:p>
        </w:tc>
      </w:tr>
      <w:tr w:rsidR="00513D88" w:rsidRPr="00F45EB9" w14:paraId="1D9BFC99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21A8D1" w14:textId="0F01CBC0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ACQUALAGNA C5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6345C" w14:textId="339FE102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3B6D8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2A3509" w14:textId="50F5FD15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9FCC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67FFA62E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48DC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95DA24" w14:textId="41CE9D15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DE7616" w14:textId="27581BDD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65101E" w14:textId="5FA02B9A" w:rsidR="00513D88" w:rsidRPr="00F45EB9" w:rsidRDefault="00513D88" w:rsidP="00513D88">
            <w:pPr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ACQUALAGNA C5</w:t>
            </w:r>
            <w:r w:rsidRPr="00A8543B"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83ED8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215E1C3A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71803" w14:textId="37B877BE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4 </w:t>
            </w:r>
            <w:r w:rsidRPr="00C13C1B">
              <w:rPr>
                <w:rFonts w:ascii="Arial" w:hAnsi="Arial" w:cs="Arial"/>
                <w:b/>
                <w:bCs/>
                <w:color w:val="002060"/>
                <w:sz w:val="19"/>
                <w:szCs w:val="19"/>
              </w:rPr>
              <w:t>MONTECCHIO SPORT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811B1C" w14:textId="51ABC460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C9DB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19160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30044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0BEB246D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DA9A6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1135" w14:textId="77777777" w:rsidR="00513D88" w:rsidRPr="00F45EB9" w:rsidRDefault="00513D88" w:rsidP="0052205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F82B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6242" w14:textId="77777777" w:rsidR="00513D88" w:rsidRPr="00F45EB9" w:rsidRDefault="00513D88" w:rsidP="00522059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9799D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28E053BC" w14:textId="77777777" w:rsidTr="006A7DC4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11967" w14:textId="77777777" w:rsidR="00513D88" w:rsidRPr="00F45EB9" w:rsidRDefault="00513D88" w:rsidP="00522059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59EA" w14:textId="77777777" w:rsidR="00513D88" w:rsidRPr="00F45EB9" w:rsidRDefault="00513D88" w:rsidP="0052205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E2326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4B0A" w14:textId="77777777" w:rsidR="00513D88" w:rsidRPr="00F45EB9" w:rsidRDefault="00513D88" w:rsidP="00522059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7721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5775052E" w14:textId="77777777" w:rsidR="00513D88" w:rsidRPr="00F45EB9" w:rsidRDefault="00513D88" w:rsidP="00522059">
            <w:pPr>
              <w:jc w:val="left"/>
            </w:pPr>
            <w:r w:rsidRPr="00F45EB9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693" w:type="dxa"/>
            <w:vAlign w:val="bottom"/>
          </w:tcPr>
          <w:p w14:paraId="3F548788" w14:textId="77777777" w:rsidR="00513D88" w:rsidRPr="00F45EB9" w:rsidRDefault="00513D88" w:rsidP="00522059">
            <w:pPr>
              <w:jc w:val="left"/>
            </w:pPr>
          </w:p>
        </w:tc>
      </w:tr>
      <w:tr w:rsidR="00513D88" w:rsidRPr="00F45EB9" w14:paraId="201F3034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F91948" w14:textId="3E1C364D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3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FRASASSI C5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BABA9" w14:textId="719952EF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53755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86F8D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4C7E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02005556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F7BB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94ADA8" w14:textId="48E3EE15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D6CF03" w14:textId="667F4B37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07CC8" w14:textId="019E0DC5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FRASASSI C5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FE490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7D66EDBC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D682BB" w14:textId="6386F8F2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1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SMIRRA CITY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622C81" w14:textId="1BF66581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24946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D1D860" w14:textId="734E5E19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69B76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7D93F9EB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3D67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F9F36" w14:textId="77777777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D220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B90AF7" w14:textId="6E7B610C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66A98" w14:textId="15684BCB" w:rsidR="00513D88" w:rsidRPr="00513D88" w:rsidRDefault="00513D88" w:rsidP="00513D88">
            <w:pPr>
              <w:rPr>
                <w:rFonts w:ascii="Arial" w:hAnsi="Arial" w:cs="Arial"/>
                <w:b/>
                <w:bCs/>
                <w:color w:val="000090"/>
                <w:sz w:val="22"/>
                <w:szCs w:val="22"/>
              </w:rPr>
            </w:pPr>
            <w:r w:rsidRPr="00513D8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FRASASSI C5 </w:t>
            </w:r>
          </w:p>
        </w:tc>
      </w:tr>
      <w:tr w:rsidR="00513D88" w:rsidRPr="00F45EB9" w14:paraId="09B26749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7AF1F" w14:textId="51A94023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1^ g. 4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PIANDIROSE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3610C1" w14:textId="73342813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D8373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188341" w14:textId="13D824C6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4275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54D60343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1AC3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DC6A02" w14:textId="478CC6D3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DB86EB" w14:textId="67CA3898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D3EE6B" w14:textId="534677A3" w:rsidR="00513D88" w:rsidRPr="00F45EB9" w:rsidRDefault="00513D88" w:rsidP="00513D88">
            <w:pPr>
              <w:jc w:val="lef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PIANDIROSE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E3AE4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6BFEC6F0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7F14A" w14:textId="3112E79B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2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URBANIA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007675" w14:textId="23CDD16A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D206D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1B8BD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8D48C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1860C71D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2DB5A" w14:textId="77777777" w:rsidR="00513D88" w:rsidRDefault="00513D88" w:rsidP="0052205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F45EB9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  <w:p w14:paraId="5C45D067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8EEE8" w14:textId="77777777" w:rsidR="00513D88" w:rsidRPr="00F45EB9" w:rsidRDefault="00513D88" w:rsidP="0052205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24546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662C" w14:textId="77777777" w:rsidR="00513D88" w:rsidRPr="00F45EB9" w:rsidRDefault="00513D88" w:rsidP="00522059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4745D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22D26D7B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36745" w14:textId="126A6ACB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5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ATL. NO BORDERS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DA3B4" w14:textId="7B6E01C8" w:rsidR="00513D88" w:rsidRPr="00F45EB9" w:rsidRDefault="00513D88" w:rsidP="00513D8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2541C9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D781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142A9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071C38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51EDEDD5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ED90D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99D1F8" w14:textId="398A8C89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8CF84" w14:textId="538115DB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DCC2D" w14:textId="49FE1614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POL. UROBORO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EEB04B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3039EF1B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9F440" w14:textId="655DFA9B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7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POL. UROBORO 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ABF5FE" w14:textId="5180E5F7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8FAB2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866E63" w14:textId="67C84C63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4578D9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22140F85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A338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06EF6" w14:textId="77777777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C87B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F0ECD9" w14:textId="233D30DC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B3CB0" w14:textId="4F0C1090" w:rsidR="00513D88" w:rsidRPr="00513D88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POL. UROBORO</w:t>
            </w:r>
            <w:r w:rsidRPr="00513D8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</w:tr>
      <w:tr w:rsidR="00513D88" w:rsidRPr="00F45EB9" w14:paraId="5CB22CF6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A42426" w14:textId="6C9AE6AD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6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C13C1B">
              <w:rPr>
                <w:rFonts w:ascii="Arial" w:hAnsi="Arial" w:cs="Arial"/>
                <w:b/>
                <w:bCs/>
                <w:color w:val="002060"/>
                <w:sz w:val="17"/>
                <w:szCs w:val="17"/>
              </w:rPr>
              <w:t>CANDIA BARACCOLA A.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BC6E9" w14:textId="7A1B3B7C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A8AEB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105501" w14:textId="23A3C82D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9D5F7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69DF6034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3B71A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444334" w14:textId="742E2636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2E4CD" w14:textId="33FD23E7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A06E2E" w14:textId="59533284" w:rsidR="00513D88" w:rsidRPr="00F45EB9" w:rsidRDefault="00513D88" w:rsidP="00513D88">
            <w:pPr>
              <w:jc w:val="lef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ASPIO 2005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AF28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632E9D40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AA074" w14:textId="2DE5315B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8 </w:t>
            </w:r>
            <w:r w:rsidRPr="00C13C1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ASPIO 2005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6A5BC2" w14:textId="2AD62216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EDE3D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D647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2F0B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581FA014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37B71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353B3" w14:textId="77777777" w:rsidR="00513D88" w:rsidRPr="00F45EB9" w:rsidRDefault="00513D88" w:rsidP="0052205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D5F8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39B3" w14:textId="77777777" w:rsidR="00513D88" w:rsidRPr="00F45EB9" w:rsidRDefault="00513D88" w:rsidP="00522059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611E" w14:textId="77777777" w:rsidR="00513D88" w:rsidRPr="00513D88" w:rsidRDefault="00513D88" w:rsidP="0052205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140B2843" w14:textId="77777777" w:rsidTr="006A7DC4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F37C" w14:textId="77777777" w:rsidR="00513D88" w:rsidRPr="00F45EB9" w:rsidRDefault="00513D88" w:rsidP="00522059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BC2E" w14:textId="77777777" w:rsidR="00513D88" w:rsidRPr="00F45EB9" w:rsidRDefault="00513D88" w:rsidP="0052205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0C46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0B1EC" w14:textId="77777777" w:rsidR="00513D88" w:rsidRPr="00F45EB9" w:rsidRDefault="00513D88" w:rsidP="00522059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7210" w14:textId="77777777" w:rsidR="00513D88" w:rsidRPr="00513D88" w:rsidRDefault="00513D88" w:rsidP="0052205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30F2CD05" w14:textId="77777777" w:rsidR="00513D88" w:rsidRPr="00F45EB9" w:rsidRDefault="00513D88" w:rsidP="00522059">
            <w:pPr>
              <w:jc w:val="left"/>
            </w:pPr>
            <w:r w:rsidRPr="00F45EB9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693" w:type="dxa"/>
            <w:vAlign w:val="bottom"/>
          </w:tcPr>
          <w:p w14:paraId="6DB0005F" w14:textId="77777777" w:rsidR="00513D88" w:rsidRPr="00F45EB9" w:rsidRDefault="00513D88" w:rsidP="00522059">
            <w:pPr>
              <w:jc w:val="left"/>
            </w:pPr>
          </w:p>
        </w:tc>
      </w:tr>
      <w:tr w:rsidR="00513D88" w:rsidRPr="00F45EB9" w14:paraId="70FF41C3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44D9D" w14:textId="2F161CDB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7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S.MARIA</w:t>
            </w:r>
            <w:proofErr w:type="gramEnd"/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NUOVA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22726" w14:textId="6F6E091F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AF99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75C6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FE3B4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68331DCB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AB9B9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03A6A0" w14:textId="00A52242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1C3FB5" w14:textId="141D5C3C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4FF10" w14:textId="4690F418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S. MARIA NUOVA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C979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649ADDC1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AD1E3" w14:textId="57043441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2^ g. 5 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GIOVANE ANCONA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229C7A" w14:textId="043490EA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B1D6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883D73" w14:textId="1C691EC4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A5566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3BD76AFE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A1BB1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52253" w14:textId="77777777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2BFDD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C768D6" w14:textId="0778D278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B4A2" w14:textId="3FBCF466" w:rsidR="00513D88" w:rsidRPr="00513D88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GLS DORICA</w:t>
            </w:r>
            <w:r w:rsidRPr="00513D8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</w:tr>
      <w:tr w:rsidR="00513D88" w:rsidRPr="00F45EB9" w14:paraId="32D6588E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05855" w14:textId="40ABC982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8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C13C1B">
              <w:rPr>
                <w:rFonts w:ascii="Arial" w:hAnsi="Arial" w:cs="Arial"/>
                <w:b/>
                <w:bCs/>
                <w:color w:val="002060"/>
                <w:sz w:val="21"/>
                <w:szCs w:val="21"/>
              </w:rPr>
              <w:t>CIRCOLO COLLODI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9885A" w14:textId="50F4AF67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0A583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CA4AA3" w14:textId="6EA8D474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23F6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6770AE86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FE4D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9BAB16" w14:textId="2AF00DA6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F4008" w14:textId="314E6874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87954" w14:textId="24475A59" w:rsidR="00513D88" w:rsidRPr="00F45EB9" w:rsidRDefault="00513D88" w:rsidP="00513D88">
            <w:pPr>
              <w:jc w:val="lef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GLS DORICA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6043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06B4A41A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E42FC1" w14:textId="22E4498D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6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GLS DORICA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090098" w14:textId="64B53B0C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875E7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FD89C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D3A1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1BD13353" w14:textId="77777777" w:rsidTr="006A7DC4">
        <w:trPr>
          <w:gridAfter w:val="2"/>
          <w:wAfter w:w="4961" w:type="dxa"/>
          <w:trHeight w:val="300"/>
        </w:trPr>
        <w:tc>
          <w:tcPr>
            <w:tcW w:w="2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84067" w14:textId="77777777" w:rsidR="00513D88" w:rsidRDefault="00513D88" w:rsidP="00522059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  <w:p w14:paraId="669B89C8" w14:textId="77777777" w:rsidR="00513D88" w:rsidRDefault="00513D88" w:rsidP="00522059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  <w:p w14:paraId="780199BD" w14:textId="77777777" w:rsidR="00513D88" w:rsidRPr="00F45EB9" w:rsidRDefault="00513D88" w:rsidP="00522059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3F0ED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EAB4F" w14:textId="77777777" w:rsidR="00513D88" w:rsidRPr="00F45EB9" w:rsidRDefault="00513D88" w:rsidP="00522059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ECF3E" w14:textId="77777777" w:rsidR="00513D88" w:rsidRPr="00513D88" w:rsidRDefault="00513D88" w:rsidP="0052205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3794161C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ABAAA" w14:textId="7556E5EE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9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SAN GINESIO F.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7D87D" w14:textId="57890405" w:rsidR="00513D88" w:rsidRPr="00F45EB9" w:rsidRDefault="00513D88" w:rsidP="00513D8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2541C9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E6E3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E6422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646C1B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2D6399AC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102E5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78D30C" w14:textId="53714AE6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5549E" w14:textId="60EFC3F4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C0266" w14:textId="7127D945" w:rsidR="00513D88" w:rsidRPr="00F45EB9" w:rsidRDefault="00513D88" w:rsidP="00513D88">
            <w:pPr>
              <w:jc w:val="left"/>
              <w:rPr>
                <w:rFonts w:ascii="Arial" w:hAnsi="Arial" w:cs="Arial"/>
                <w:color w:val="00009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CASENUOVE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184C418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5C3C61A4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0B23DD" w14:textId="14140394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11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CASENUOVE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BC0F6" w14:textId="6B34D2C5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65184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21EFA" w14:textId="21C0F70B" w:rsidR="00513D88" w:rsidRPr="00F45EB9" w:rsidRDefault="00513D88" w:rsidP="00513D88">
            <w:pPr>
              <w:jc w:val="left"/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06B377B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102C8155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AC971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EA700" w14:textId="77777777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989F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50DBA2" w14:textId="53FD2E5F" w:rsidR="00513D88" w:rsidRPr="00F45EB9" w:rsidRDefault="00513D88" w:rsidP="00513D88">
            <w:pPr>
              <w:jc w:val="lef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06C7D2" w14:textId="6B5C4297" w:rsidR="00513D88" w:rsidRPr="00513D88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CANTINE RIUNITE</w:t>
            </w:r>
            <w:r w:rsidRPr="00513D8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</w:tr>
      <w:tr w:rsidR="00513D88" w:rsidRPr="00F45EB9" w14:paraId="0EEBB73E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6A5CA5" w14:textId="2C1931A7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A62544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CALCETTO NUMANA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0D35A" w14:textId="59FE209C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8DA05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80BFBD" w14:textId="0267F316" w:rsidR="00513D88" w:rsidRPr="00F45EB9" w:rsidRDefault="00513D88" w:rsidP="00513D88">
            <w:pPr>
              <w:jc w:val="left"/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B244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02AA9F89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8584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CBD112" w14:textId="409366D6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0A19E" w14:textId="43295447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4EA76" w14:textId="5A92AB6F" w:rsidR="00513D88" w:rsidRPr="00F45EB9" w:rsidRDefault="00513D88" w:rsidP="00513D88">
            <w:pPr>
              <w:jc w:val="lef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CANTINE RIUNITE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9651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1D1A0DCD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6F2DB" w14:textId="53194394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CANTINE RIUNITE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8F9C39" w14:textId="0EEBD2B0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E6F7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1444E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6557A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3BBE3D2F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3B35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098A" w14:textId="77777777" w:rsidR="00513D88" w:rsidRPr="00F45EB9" w:rsidRDefault="00513D88" w:rsidP="0052205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6D032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DD891" w14:textId="77777777" w:rsidR="00513D88" w:rsidRPr="00F45EB9" w:rsidRDefault="00513D88" w:rsidP="00522059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A1AAE" w14:textId="77777777" w:rsidR="00513D88" w:rsidRPr="00513D88" w:rsidRDefault="00513D88" w:rsidP="0052205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18039AC4" w14:textId="77777777" w:rsidTr="006A7DC4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E01DA" w14:textId="77777777" w:rsidR="00513D88" w:rsidRPr="00F45EB9" w:rsidRDefault="00513D88" w:rsidP="00522059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D080" w14:textId="77777777" w:rsidR="00513D88" w:rsidRPr="00F45EB9" w:rsidRDefault="00513D88" w:rsidP="0052205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A334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1E086" w14:textId="77777777" w:rsidR="00513D88" w:rsidRPr="00F45EB9" w:rsidRDefault="00513D88" w:rsidP="00522059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5E55" w14:textId="77777777" w:rsidR="00513D88" w:rsidRPr="00513D88" w:rsidRDefault="00513D88" w:rsidP="0052205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1BC29ADA" w14:textId="77777777" w:rsidR="00513D88" w:rsidRPr="00F45EB9" w:rsidRDefault="00513D88" w:rsidP="00522059">
            <w:pPr>
              <w:jc w:val="left"/>
            </w:pPr>
            <w:r w:rsidRPr="00F45EB9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693" w:type="dxa"/>
            <w:vAlign w:val="bottom"/>
          </w:tcPr>
          <w:p w14:paraId="13BB6AF9" w14:textId="77777777" w:rsidR="00513D88" w:rsidRPr="00F45EB9" w:rsidRDefault="00513D88" w:rsidP="00522059">
            <w:pPr>
              <w:jc w:val="left"/>
            </w:pPr>
          </w:p>
        </w:tc>
      </w:tr>
      <w:tr w:rsidR="00513D88" w:rsidRPr="00F45EB9" w14:paraId="12B0F787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550F8B" w14:textId="205DB583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11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BORGOROSSO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22622" w14:textId="65753DC9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A9A3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1B066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91F43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2A4DD9A8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B3A3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3C3387" w14:textId="18223EE5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91AE8A" w14:textId="7289F325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1BE91" w14:textId="4215F9E6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BORGOROSSO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CA18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1DEF04DE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3BAD5" w14:textId="65D4F1F0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D5608A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9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FIGHT BULLS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4324B8" w14:textId="35EACD53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4682F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7D9588" w14:textId="55C6FDA0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E8708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4091B341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A6CA5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6F864" w14:textId="77777777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F74E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236983" w14:textId="762067EC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C24B" w14:textId="77F759C2" w:rsidR="00513D88" w:rsidRPr="00513D88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13D8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BORGOROSSO</w:t>
            </w:r>
          </w:p>
        </w:tc>
      </w:tr>
      <w:tr w:rsidR="00513D88" w:rsidRPr="00F45EB9" w14:paraId="2DB69CCF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968FC5" w14:textId="2D0C9C85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12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C.RAIMONDO</w:t>
            </w:r>
            <w:proofErr w:type="gramEnd"/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C5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6332A" w14:textId="653C9A05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58762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178C1F" w14:textId="18CDA742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7314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0F349417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832C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76FDE3" w14:textId="37E41B3F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6AB35" w14:textId="3031A726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12DD81" w14:textId="484CDAD0" w:rsidR="00513D88" w:rsidRPr="00F45EB9" w:rsidRDefault="00513D88" w:rsidP="00513D88">
            <w:pPr>
              <w:jc w:val="center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E0229E">
              <w:rPr>
                <w:rFonts w:ascii="Arial" w:hAnsi="Arial" w:cs="Arial"/>
                <w:b/>
                <w:bCs/>
                <w:color w:val="002060"/>
                <w:sz w:val="21"/>
                <w:szCs w:val="21"/>
              </w:rPr>
              <w:t>CASTELRAIMONDO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8821F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6221BFAF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1EC00" w14:textId="2BB969BA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10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A62544">
              <w:rPr>
                <w:rFonts w:ascii="Arial" w:hAnsi="Arial" w:cs="Arial"/>
                <w:b/>
                <w:bCs/>
                <w:color w:val="002060"/>
              </w:rPr>
              <w:t>BOCA CIVITANOVA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7BE4E" w14:textId="10EF4568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6504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C2A84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B82F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</w:tbl>
    <w:p w14:paraId="43C389E5" w14:textId="77777777" w:rsidR="00513D88" w:rsidRDefault="00513D88" w:rsidP="00513D88">
      <w:pPr>
        <w:pStyle w:val="LndNormale1"/>
        <w:rPr>
          <w:color w:val="002060"/>
        </w:rPr>
      </w:pPr>
    </w:p>
    <w:p w14:paraId="3F8DF08E" w14:textId="77777777" w:rsidR="00513D88" w:rsidRDefault="00513D88" w:rsidP="00513D88">
      <w:pPr>
        <w:pStyle w:val="LndNormale1"/>
        <w:rPr>
          <w:color w:val="002060"/>
        </w:rPr>
      </w:pPr>
    </w:p>
    <w:tbl>
      <w:tblPr>
        <w:tblW w:w="12693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0"/>
        <w:gridCol w:w="160"/>
        <w:gridCol w:w="181"/>
        <w:gridCol w:w="2211"/>
        <w:gridCol w:w="2410"/>
        <w:gridCol w:w="2268"/>
        <w:gridCol w:w="2693"/>
      </w:tblGrid>
      <w:tr w:rsidR="00513D88" w:rsidRPr="00F45EB9" w14:paraId="256F3A1C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5253AC" w14:textId="0C28FA5E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13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DAMIANI E GATTI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0D064" w14:textId="4037BD83" w:rsidR="00513D88" w:rsidRPr="00F45EB9" w:rsidRDefault="00513D88" w:rsidP="00513D88">
            <w:pPr>
              <w:rPr>
                <w:rFonts w:ascii="Arial" w:hAnsi="Arial" w:cs="Arial"/>
                <w:color w:val="002060"/>
                <w:sz w:val="17"/>
                <w:szCs w:val="17"/>
              </w:rPr>
            </w:pPr>
            <w:r w:rsidRPr="002541C9">
              <w:rPr>
                <w:rFonts w:ascii="Arial" w:hAnsi="Arial" w:cs="Arial"/>
                <w:color w:val="002060"/>
                <w:sz w:val="17"/>
                <w:szCs w:val="17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75D2D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E60D1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844E0C2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1F15E6B3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1086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27C20A" w14:textId="5EDFB177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BDFEA" w14:textId="38B70B18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9C528" w14:textId="41C72225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DAMIANI E GATTI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86D95BA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3CA908BD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02AAF" w14:textId="34DE8BD1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15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A62544">
              <w:rPr>
                <w:rFonts w:ascii="Arial" w:hAnsi="Arial" w:cs="Arial"/>
                <w:b/>
                <w:bCs/>
                <w:color w:val="002060"/>
                <w:sz w:val="19"/>
                <w:szCs w:val="19"/>
              </w:rPr>
              <w:t xml:space="preserve">C. </w:t>
            </w:r>
            <w:proofErr w:type="gramStart"/>
            <w:r w:rsidRPr="00A62544">
              <w:rPr>
                <w:rFonts w:ascii="Arial" w:hAnsi="Arial" w:cs="Arial"/>
                <w:b/>
                <w:bCs/>
                <w:color w:val="002060"/>
                <w:sz w:val="19"/>
                <w:szCs w:val="19"/>
              </w:rPr>
              <w:t>S.ELPIDIO</w:t>
            </w:r>
            <w:proofErr w:type="gramEnd"/>
            <w:r w:rsidRPr="00A62544">
              <w:rPr>
                <w:rFonts w:ascii="Arial" w:hAnsi="Arial" w:cs="Arial"/>
                <w:b/>
                <w:bCs/>
                <w:color w:val="002060"/>
                <w:sz w:val="19"/>
                <w:szCs w:val="19"/>
              </w:rPr>
              <w:t xml:space="preserve"> A MARE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24442" w14:textId="0E1445D1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152CB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022623" w14:textId="037F55E9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7DF83D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3D269CAB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0690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9C39" w14:textId="77777777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35B5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045C76" w14:textId="3AA06202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5BF083" w14:textId="256B5DC6" w:rsidR="00513D88" w:rsidRPr="00513D88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13D8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DAMIANI E GATTI</w:t>
            </w:r>
          </w:p>
        </w:tc>
      </w:tr>
      <w:tr w:rsidR="00513D88" w:rsidRPr="00F45EB9" w14:paraId="111147A3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5261D" w14:textId="717DE4B7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14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BOCASTRUM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3DFC9" w14:textId="2007C266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CCCCE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D9C9CF" w14:textId="3B4422B9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FF546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0A1714B3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5FD72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08F853" w14:textId="329592C4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B4FEF" w14:textId="4CE19386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A65E1C" w14:textId="7086D906" w:rsidR="00513D88" w:rsidRPr="00F45EB9" w:rsidRDefault="00513D88" w:rsidP="00513D88">
            <w:pPr>
              <w:jc w:val="lef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BOCASTRUM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553A8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7AFA7F1F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1C123" w14:textId="4D339E01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16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A62544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SP. GROTTAMMARE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DB38B4" w14:textId="75DB7163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14D4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ACEC7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B5FE5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2D2C855E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BCB89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C3523" w14:textId="77777777" w:rsidR="00513D88" w:rsidRPr="00F45EB9" w:rsidRDefault="00513D88" w:rsidP="0052205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6EFB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18946" w14:textId="77777777" w:rsidR="00513D88" w:rsidRPr="00F45EB9" w:rsidRDefault="00513D88" w:rsidP="00522059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001A" w14:textId="77777777" w:rsidR="00513D88" w:rsidRPr="00513D88" w:rsidRDefault="00513D88" w:rsidP="0052205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66A71672" w14:textId="77777777" w:rsidTr="006A7DC4">
        <w:trPr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5292A" w14:textId="77777777" w:rsidR="00513D88" w:rsidRPr="00F45EB9" w:rsidRDefault="00513D88" w:rsidP="00522059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8F037" w14:textId="77777777" w:rsidR="00513D88" w:rsidRPr="00F45EB9" w:rsidRDefault="00513D88" w:rsidP="00522059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0F6F" w14:textId="77777777" w:rsidR="00513D88" w:rsidRPr="00F45EB9" w:rsidRDefault="00513D88" w:rsidP="00522059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10649" w14:textId="77777777" w:rsidR="00513D88" w:rsidRPr="00F45EB9" w:rsidRDefault="00513D88" w:rsidP="00522059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AC389" w14:textId="77777777" w:rsidR="00513D88" w:rsidRPr="00513D88" w:rsidRDefault="00513D88" w:rsidP="00522059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530C2E45" w14:textId="77777777" w:rsidR="00513D88" w:rsidRPr="00F45EB9" w:rsidRDefault="00513D88" w:rsidP="00522059">
            <w:pPr>
              <w:jc w:val="left"/>
            </w:pPr>
            <w:r w:rsidRPr="00F45EB9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693" w:type="dxa"/>
            <w:vAlign w:val="bottom"/>
          </w:tcPr>
          <w:p w14:paraId="1557DC32" w14:textId="77777777" w:rsidR="00513D88" w:rsidRPr="00F45EB9" w:rsidRDefault="00513D88" w:rsidP="00522059">
            <w:pPr>
              <w:jc w:val="left"/>
            </w:pPr>
          </w:p>
        </w:tc>
      </w:tr>
      <w:tr w:rsidR="00513D88" w:rsidRPr="00F45EB9" w14:paraId="68A61E6E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4FAAB" w14:textId="568B0AF0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15</w:t>
            </w:r>
            <w:r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A62544">
              <w:rPr>
                <w:rFonts w:ascii="Arial" w:hAnsi="Arial" w:cs="Arial"/>
                <w:b/>
                <w:bCs/>
                <w:color w:val="002060"/>
              </w:rPr>
              <w:t>SAMBENEDETTESE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13123" w14:textId="4BA1769A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DC56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FBA2B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5BED1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6C677C89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A5F3E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549BFA" w14:textId="6B6C59A6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0801E" w14:textId="4FA81EEA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FBE83" w14:textId="21BF1A4B" w:rsidR="00513D88" w:rsidRPr="00F45EB9" w:rsidRDefault="00513D88" w:rsidP="00513D88">
            <w:pPr>
              <w:jc w:val="left"/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E0229E">
              <w:rPr>
                <w:rFonts w:ascii="Arial" w:hAnsi="Arial" w:cs="Arial"/>
                <w:b/>
                <w:bCs/>
                <w:color w:val="002060"/>
                <w:sz w:val="21"/>
                <w:szCs w:val="21"/>
              </w:rPr>
              <w:t>SAMBENEDETTESE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8998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26884C1B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17866" w14:textId="7E2AC8AF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13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CAPODARCO C.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14B8CB" w14:textId="25A6FD7E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2387C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3DC6E3" w14:textId="463099C5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C423" w14:textId="77777777" w:rsidR="00513D88" w:rsidRPr="00513D88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13D88" w:rsidRPr="00F45EB9" w14:paraId="389F6130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C7608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90307" w14:textId="77777777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5C928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62E469" w14:textId="66C9762F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i/>
                <w:i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8B08" w14:textId="67F998C1" w:rsidR="00513D88" w:rsidRPr="00513D88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513D88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SAMBENEDETTESE</w:t>
            </w:r>
          </w:p>
        </w:tc>
      </w:tr>
      <w:tr w:rsidR="00513D88" w:rsidRPr="00F45EB9" w14:paraId="0D23862B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03984" w14:textId="64C040CD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1^ g. 16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Pr="00A62544">
              <w:rPr>
                <w:rFonts w:ascii="Arial" w:hAnsi="Arial" w:cs="Arial"/>
                <w:b/>
                <w:bCs/>
                <w:color w:val="002060"/>
                <w:sz w:val="21"/>
                <w:szCs w:val="21"/>
              </w:rPr>
              <w:t>FERMANA FUTSAL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8B56F1" w14:textId="3D3DE80D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33B28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51650B" w14:textId="046E4153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E25F8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0C1B471D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EE8C1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93F261" w14:textId="0CD32000" w:rsidR="00513D88" w:rsidRPr="00F45EB9" w:rsidRDefault="00513D88" w:rsidP="00513D88">
            <w:pPr>
              <w:jc w:val="right"/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64AE7" w14:textId="2478410D" w:rsidR="00513D88" w:rsidRPr="00F45EB9" w:rsidRDefault="00513D88" w:rsidP="00513D88">
            <w:pPr>
              <w:rPr>
                <w:rFonts w:ascii="Arial" w:hAnsi="Arial" w:cs="Arial"/>
                <w:color w:val="000090"/>
                <w:sz w:val="17"/>
                <w:szCs w:val="17"/>
              </w:rPr>
            </w:pPr>
            <w:r w:rsidRPr="00FB7100">
              <w:rPr>
                <w:rFonts w:ascii="Arial" w:hAnsi="Arial" w:cs="Arial"/>
                <w:color w:val="000090"/>
                <w:sz w:val="17"/>
                <w:szCs w:val="17"/>
              </w:rPr>
              <w:t> 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346DB1" w14:textId="08108F12" w:rsidR="00513D88" w:rsidRPr="00F45EB9" w:rsidRDefault="00513D88" w:rsidP="00513D88">
            <w:pPr>
              <w:jc w:val="left"/>
              <w:rPr>
                <w:rFonts w:ascii="Arial" w:hAnsi="Arial" w:cs="Arial"/>
                <w:i/>
                <w:iCs/>
                <w:color w:val="000090"/>
                <w:sz w:val="10"/>
                <w:szCs w:val="10"/>
              </w:rPr>
            </w:pPr>
            <w:r w:rsidRPr="00A8543B"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>FERMANA FUTSAL</w:t>
            </w:r>
            <w:r w:rsidRPr="00A8543B">
              <w:rPr>
                <w:rFonts w:ascii="Arial" w:hAnsi="Arial" w:cs="Arial"/>
                <w:i/>
                <w:iCs/>
                <w:color w:val="002060"/>
                <w:sz w:val="10"/>
                <w:szCs w:val="1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0D6BF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  <w:tr w:rsidR="00513D88" w:rsidRPr="00F45EB9" w14:paraId="4DABADA7" w14:textId="77777777" w:rsidTr="006A7DC4">
        <w:trPr>
          <w:gridAfter w:val="2"/>
          <w:wAfter w:w="4961" w:type="dxa"/>
          <w:trHeight w:val="300"/>
        </w:trPr>
        <w:tc>
          <w:tcPr>
            <w:tcW w:w="27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3E254" w14:textId="782062D6" w:rsidR="00513D88" w:rsidRPr="00F45EB9" w:rsidRDefault="00513D88" w:rsidP="00513D88">
            <w:pP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</w:pPr>
            <w:r w:rsidRPr="006159FC">
              <w:rPr>
                <w:rFonts w:ascii="Arial" w:hAnsi="Arial" w:cs="Arial"/>
                <w:b/>
                <w:bCs/>
                <w:color w:val="002060"/>
                <w:sz w:val="18"/>
                <w:szCs w:val="18"/>
              </w:rPr>
              <w:t>2^ g. 14</w:t>
            </w:r>
            <w:r>
              <w:rPr>
                <w:rFonts w:ascii="Arial" w:hAnsi="Arial" w:cs="Arial"/>
                <w:b/>
                <w:bCs/>
                <w:color w:val="002060"/>
                <w:sz w:val="22"/>
                <w:szCs w:val="22"/>
              </w:rPr>
              <w:t xml:space="preserve"> VAL TENNA</w:t>
            </w: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8E6C3C" w14:textId="0447645F" w:rsidR="00513D88" w:rsidRPr="00F45EB9" w:rsidRDefault="00513D88" w:rsidP="00513D88">
            <w:pPr>
              <w:rPr>
                <w:rFonts w:ascii="Arial" w:hAnsi="Arial" w:cs="Arial"/>
                <w:color w:val="002060"/>
                <w:sz w:val="10"/>
                <w:szCs w:val="10"/>
              </w:rPr>
            </w:pPr>
            <w:r w:rsidRPr="002541C9">
              <w:rPr>
                <w:rFonts w:ascii="Arial" w:hAnsi="Arial" w:cs="Arial"/>
                <w:color w:val="002060"/>
                <w:sz w:val="10"/>
                <w:szCs w:val="10"/>
              </w:rPr>
              <w:t> </w:t>
            </w:r>
          </w:p>
        </w:tc>
        <w:tc>
          <w:tcPr>
            <w:tcW w:w="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B0AB8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71546" w14:textId="77777777" w:rsidR="00513D88" w:rsidRPr="00F45EB9" w:rsidRDefault="00513D88" w:rsidP="00513D88">
            <w:pPr>
              <w:rPr>
                <w:rFonts w:ascii="Arial" w:hAnsi="Arial" w:cs="Arial"/>
                <w:color w:val="000090"/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815DE" w14:textId="77777777" w:rsidR="00513D88" w:rsidRPr="00F45EB9" w:rsidRDefault="00513D88" w:rsidP="00513D88">
            <w:pPr>
              <w:jc w:val="center"/>
              <w:rPr>
                <w:rFonts w:ascii="Arial" w:hAnsi="Arial" w:cs="Arial"/>
                <w:color w:val="000090"/>
                <w:sz w:val="17"/>
                <w:szCs w:val="17"/>
              </w:rPr>
            </w:pPr>
          </w:p>
        </w:tc>
      </w:tr>
    </w:tbl>
    <w:p w14:paraId="59FAF260" w14:textId="7C26E206" w:rsidR="00513D88" w:rsidRDefault="00513D88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4B6E6FA1" w14:textId="77777777" w:rsidR="00D16C0F" w:rsidRPr="00D34730" w:rsidRDefault="00D16C0F" w:rsidP="00D16C0F">
      <w:pPr>
        <w:pStyle w:val="Corpodeltesto21"/>
        <w:rPr>
          <w:rFonts w:ascii="Arial" w:hAnsi="Arial" w:cs="Arial"/>
          <w:b/>
          <w:iCs/>
          <w:color w:val="002060"/>
          <w:sz w:val="22"/>
          <w:u w:val="single"/>
        </w:rPr>
      </w:pPr>
      <w:r>
        <w:rPr>
          <w:rFonts w:ascii="Arial" w:hAnsi="Arial" w:cs="Arial"/>
          <w:b/>
          <w:iCs/>
          <w:color w:val="002060"/>
          <w:sz w:val="22"/>
          <w:u w:val="single"/>
        </w:rPr>
        <w:t>QUARTI DI FINALE</w:t>
      </w:r>
    </w:p>
    <w:p w14:paraId="66BD4A07" w14:textId="77777777" w:rsidR="00D16C0F" w:rsidRPr="00F45EB9" w:rsidRDefault="00D16C0F" w:rsidP="00D16C0F">
      <w:pPr>
        <w:pStyle w:val="Corpodeltesto21"/>
        <w:rPr>
          <w:rFonts w:ascii="Arial" w:hAnsi="Arial" w:cs="Arial"/>
          <w:b/>
          <w:i/>
          <w:color w:val="002060"/>
          <w:sz w:val="22"/>
        </w:rPr>
      </w:pPr>
      <w:r w:rsidRPr="001C0426">
        <w:rPr>
          <w:rFonts w:ascii="Arial" w:hAnsi="Arial" w:cs="Arial"/>
          <w:b/>
          <w:i/>
          <w:color w:val="002060"/>
          <w:sz w:val="22"/>
        </w:rPr>
        <w:t xml:space="preserve">Gara di Andata 06 </w:t>
      </w:r>
      <w:proofErr w:type="gramStart"/>
      <w:r w:rsidRPr="001C0426">
        <w:rPr>
          <w:rFonts w:ascii="Arial" w:hAnsi="Arial" w:cs="Arial"/>
          <w:b/>
          <w:i/>
          <w:color w:val="002060"/>
          <w:sz w:val="22"/>
        </w:rPr>
        <w:t>Dicembre</w:t>
      </w:r>
      <w:proofErr w:type="gramEnd"/>
      <w:r w:rsidRPr="001C0426">
        <w:rPr>
          <w:rFonts w:ascii="Arial" w:hAnsi="Arial" w:cs="Arial"/>
          <w:b/>
          <w:i/>
          <w:color w:val="002060"/>
          <w:sz w:val="22"/>
        </w:rPr>
        <w:t xml:space="preserve"> 2022 </w:t>
      </w:r>
      <w:r>
        <w:rPr>
          <w:rFonts w:ascii="Arial" w:hAnsi="Arial" w:cs="Arial"/>
          <w:b/>
          <w:i/>
          <w:color w:val="002060"/>
          <w:sz w:val="22"/>
        </w:rPr>
        <w:t>–</w:t>
      </w:r>
      <w:r w:rsidRPr="001C0426">
        <w:rPr>
          <w:rFonts w:ascii="Arial" w:hAnsi="Arial" w:cs="Arial"/>
          <w:b/>
          <w:i/>
          <w:color w:val="002060"/>
          <w:sz w:val="22"/>
        </w:rPr>
        <w:t xml:space="preserve"> Gara di Ritorno 20 Dicembre 2022</w:t>
      </w:r>
    </w:p>
    <w:p w14:paraId="06CDE6E2" w14:textId="77777777" w:rsidR="00D16C0F" w:rsidRPr="00D34730" w:rsidRDefault="00D16C0F" w:rsidP="00D16C0F">
      <w:pPr>
        <w:pStyle w:val="Corpodeltesto21"/>
        <w:rPr>
          <w:rFonts w:ascii="Arial" w:hAnsi="Arial" w:cs="Arial"/>
          <w:color w:val="002060"/>
          <w:sz w:val="22"/>
        </w:rPr>
      </w:pPr>
      <w:r w:rsidRPr="00D34730">
        <w:rPr>
          <w:rFonts w:ascii="Arial" w:hAnsi="Arial" w:cs="Arial"/>
          <w:color w:val="002060"/>
          <w:sz w:val="22"/>
        </w:rPr>
        <w:t xml:space="preserve">Le </w:t>
      </w:r>
      <w:r>
        <w:rPr>
          <w:rFonts w:ascii="Arial" w:hAnsi="Arial" w:cs="Arial"/>
          <w:color w:val="002060"/>
          <w:sz w:val="22"/>
        </w:rPr>
        <w:t>8</w:t>
      </w:r>
      <w:r w:rsidRPr="00D34730">
        <w:rPr>
          <w:rFonts w:ascii="Arial" w:hAnsi="Arial" w:cs="Arial"/>
          <w:color w:val="002060"/>
          <w:sz w:val="22"/>
        </w:rPr>
        <w:t xml:space="preserve"> squadre qualificate dalla </w:t>
      </w:r>
      <w:r>
        <w:rPr>
          <w:rFonts w:ascii="Arial" w:hAnsi="Arial" w:cs="Arial"/>
          <w:color w:val="002060"/>
          <w:sz w:val="22"/>
        </w:rPr>
        <w:t>Seconda</w:t>
      </w:r>
      <w:r w:rsidRPr="00D34730">
        <w:rPr>
          <w:rFonts w:ascii="Arial" w:hAnsi="Arial" w:cs="Arial"/>
          <w:color w:val="002060"/>
          <w:sz w:val="22"/>
        </w:rPr>
        <w:t xml:space="preserve"> Fase, accoppiate secondo i criteri </w:t>
      </w:r>
      <w:r>
        <w:rPr>
          <w:rFonts w:ascii="Arial" w:hAnsi="Arial" w:cs="Arial"/>
          <w:color w:val="002060"/>
          <w:sz w:val="22"/>
        </w:rPr>
        <w:t>riportati nel relativo paragrafo</w:t>
      </w:r>
      <w:r w:rsidRPr="00D34730">
        <w:rPr>
          <w:rFonts w:ascii="Arial" w:hAnsi="Arial" w:cs="Arial"/>
          <w:color w:val="002060"/>
          <w:sz w:val="22"/>
        </w:rPr>
        <w:t>, disputeranno gare di andata e ritorno ad eliminazione diretta.</w:t>
      </w:r>
    </w:p>
    <w:p w14:paraId="241F14A4" w14:textId="77777777" w:rsidR="00D16C0F" w:rsidRPr="00D34730" w:rsidRDefault="00D16C0F" w:rsidP="00D16C0F">
      <w:pPr>
        <w:pStyle w:val="Corpodeltesto21"/>
        <w:rPr>
          <w:rFonts w:ascii="Arial" w:hAnsi="Arial" w:cs="Arial"/>
          <w:color w:val="002060"/>
          <w:sz w:val="22"/>
        </w:rPr>
      </w:pPr>
      <w:r w:rsidRPr="00D34730"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14:paraId="57679551" w14:textId="77777777" w:rsidR="00D16C0F" w:rsidRPr="00D34730" w:rsidRDefault="00D16C0F" w:rsidP="00D16C0F">
      <w:pPr>
        <w:pStyle w:val="Corpodeltesto21"/>
        <w:rPr>
          <w:rFonts w:ascii="Arial" w:hAnsi="Arial" w:cs="Arial"/>
          <w:color w:val="002060"/>
          <w:sz w:val="22"/>
        </w:rPr>
      </w:pPr>
      <w:r w:rsidRPr="00D34730">
        <w:rPr>
          <w:rFonts w:ascii="Arial" w:hAnsi="Arial" w:cs="Arial"/>
          <w:color w:val="002060"/>
          <w:sz w:val="22"/>
        </w:rPr>
        <w:t xml:space="preserve">Persistendo ancora la parità, si disputeranno due tempi supplementari di </w:t>
      </w:r>
      <w:proofErr w:type="gramStart"/>
      <w:r w:rsidRPr="00D34730">
        <w:rPr>
          <w:rFonts w:ascii="Arial" w:hAnsi="Arial" w:cs="Arial"/>
          <w:color w:val="002060"/>
          <w:sz w:val="22"/>
        </w:rPr>
        <w:t>5</w:t>
      </w:r>
      <w:proofErr w:type="gramEnd"/>
      <w:r w:rsidRPr="00D34730">
        <w:rPr>
          <w:rFonts w:ascii="Arial" w:hAnsi="Arial" w:cs="Arial"/>
          <w:color w:val="002060"/>
          <w:sz w:val="22"/>
        </w:rPr>
        <w:t xml:space="preserve"> minuti ciascuno. Se anche al termine dei tempi supplementari si verificasse la situazione di parità si procederà all’effettuazione dei tiri di rigore secondo modalità previste dalle vigenti norme federali.</w:t>
      </w:r>
    </w:p>
    <w:p w14:paraId="7AB9F810" w14:textId="7026B169" w:rsidR="00D16C0F" w:rsidRDefault="00D16C0F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652D3C56" w14:textId="0E25B22B" w:rsidR="00F8508E" w:rsidRPr="0032785D" w:rsidRDefault="00F8508E" w:rsidP="00F8508E">
      <w:pPr>
        <w:pStyle w:val="Corpodeltesto21"/>
        <w:jc w:val="center"/>
        <w:rPr>
          <w:rFonts w:ascii="Arial" w:hAnsi="Arial" w:cs="Arial"/>
          <w:b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PROGRAMMA GARE</w:t>
      </w:r>
    </w:p>
    <w:p w14:paraId="17710082" w14:textId="77777777" w:rsidR="00F8508E" w:rsidRPr="00F8508E" w:rsidRDefault="00F8508E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4C6E6740" w14:textId="77777777" w:rsidR="00F8508E" w:rsidRPr="00F8508E" w:rsidRDefault="00F8508E" w:rsidP="00F8508E">
      <w:pPr>
        <w:pStyle w:val="sottotitolocampionato10"/>
        <w:rPr>
          <w:color w:val="002060"/>
        </w:rPr>
      </w:pPr>
      <w:r w:rsidRPr="00F8508E">
        <w:rPr>
          <w:color w:val="002060"/>
        </w:rPr>
        <w:t>GIRONE QF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1"/>
        <w:gridCol w:w="385"/>
        <w:gridCol w:w="898"/>
        <w:gridCol w:w="1172"/>
        <w:gridCol w:w="1538"/>
        <w:gridCol w:w="1564"/>
      </w:tblGrid>
      <w:tr w:rsidR="00F8508E" w:rsidRPr="00F8508E" w14:paraId="645F6449" w14:textId="77777777" w:rsidTr="00522059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BCE74" w14:textId="77777777" w:rsidR="00F8508E" w:rsidRPr="00F8508E" w:rsidRDefault="00F8508E" w:rsidP="00522059">
            <w:pPr>
              <w:pStyle w:val="headertabella0"/>
              <w:rPr>
                <w:color w:val="002060"/>
              </w:rPr>
            </w:pPr>
            <w:r w:rsidRPr="00F8508E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C0791" w14:textId="77777777" w:rsidR="00F8508E" w:rsidRPr="00F8508E" w:rsidRDefault="00F8508E" w:rsidP="00522059">
            <w:pPr>
              <w:pStyle w:val="headertabella0"/>
              <w:rPr>
                <w:color w:val="002060"/>
              </w:rPr>
            </w:pPr>
            <w:r w:rsidRPr="00F8508E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B0DD5" w14:textId="77777777" w:rsidR="00F8508E" w:rsidRPr="00F8508E" w:rsidRDefault="00F8508E" w:rsidP="00522059">
            <w:pPr>
              <w:pStyle w:val="headertabella0"/>
              <w:rPr>
                <w:color w:val="002060"/>
              </w:rPr>
            </w:pPr>
            <w:r w:rsidRPr="00F8508E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E7B26" w14:textId="77777777" w:rsidR="00F8508E" w:rsidRPr="00F8508E" w:rsidRDefault="00F8508E" w:rsidP="00522059">
            <w:pPr>
              <w:pStyle w:val="headertabella0"/>
              <w:rPr>
                <w:color w:val="002060"/>
              </w:rPr>
            </w:pPr>
            <w:r w:rsidRPr="00F8508E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72152" w14:textId="77777777" w:rsidR="00F8508E" w:rsidRPr="00F8508E" w:rsidRDefault="00F8508E" w:rsidP="00522059">
            <w:pPr>
              <w:pStyle w:val="headertabella0"/>
              <w:rPr>
                <w:color w:val="002060"/>
              </w:rPr>
            </w:pPr>
            <w:r w:rsidRPr="00F8508E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60953" w14:textId="77777777" w:rsidR="00F8508E" w:rsidRPr="00F8508E" w:rsidRDefault="00F8508E" w:rsidP="00522059">
            <w:pPr>
              <w:pStyle w:val="headertabella0"/>
              <w:rPr>
                <w:color w:val="002060"/>
              </w:rPr>
            </w:pPr>
            <w:proofErr w:type="spellStart"/>
            <w:r w:rsidRPr="00F8508E">
              <w:rPr>
                <w:color w:val="002060"/>
              </w:rPr>
              <w:t>Localita'</w:t>
            </w:r>
            <w:proofErr w:type="spellEnd"/>
            <w:r w:rsidRPr="00F8508E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09A61" w14:textId="77777777" w:rsidR="00F8508E" w:rsidRPr="00F8508E" w:rsidRDefault="00F8508E" w:rsidP="00522059">
            <w:pPr>
              <w:pStyle w:val="headertabella0"/>
              <w:rPr>
                <w:color w:val="002060"/>
              </w:rPr>
            </w:pPr>
            <w:r w:rsidRPr="00F8508E">
              <w:rPr>
                <w:color w:val="002060"/>
              </w:rPr>
              <w:t>Indirizzo Impianto</w:t>
            </w:r>
          </w:p>
        </w:tc>
      </w:tr>
      <w:tr w:rsidR="00F8508E" w:rsidRPr="00F8508E" w14:paraId="6585B8CE" w14:textId="77777777" w:rsidTr="00522059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737D6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5D51F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SAMBENEDETTESE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DF1EF" w14:textId="77777777" w:rsidR="00F8508E" w:rsidRPr="00F8508E" w:rsidRDefault="00F8508E" w:rsidP="00522059">
            <w:pPr>
              <w:pStyle w:val="rowtabella0"/>
              <w:jc w:val="center"/>
              <w:rPr>
                <w:color w:val="002060"/>
              </w:rPr>
            </w:pPr>
            <w:r w:rsidRPr="00F8508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73856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05/12/2022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92544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77C5E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AF3BF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VIA DELL IRIS</w:t>
            </w:r>
          </w:p>
        </w:tc>
      </w:tr>
      <w:tr w:rsidR="00F8508E" w:rsidRPr="00F8508E" w14:paraId="0F9C7AA9" w14:textId="77777777" w:rsidTr="0052205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FAF8B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E593D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248A9" w14:textId="77777777" w:rsidR="00F8508E" w:rsidRPr="00F8508E" w:rsidRDefault="00F8508E" w:rsidP="00522059">
            <w:pPr>
              <w:pStyle w:val="rowtabella0"/>
              <w:jc w:val="center"/>
              <w:rPr>
                <w:color w:val="002060"/>
              </w:rPr>
            </w:pPr>
            <w:r w:rsidRPr="00F8508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A4A85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07/12/2022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9A2F6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D9E9E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AF8ED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VIA DELLA REPUBBLICA</w:t>
            </w:r>
          </w:p>
        </w:tc>
      </w:tr>
      <w:tr w:rsidR="00F8508E" w:rsidRPr="00F8508E" w14:paraId="55A263D1" w14:textId="77777777" w:rsidTr="0052205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A61B7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POLISPORTIVA UROBORO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3656C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6C611" w14:textId="77777777" w:rsidR="00F8508E" w:rsidRPr="00F8508E" w:rsidRDefault="00F8508E" w:rsidP="00522059">
            <w:pPr>
              <w:pStyle w:val="rowtabella0"/>
              <w:jc w:val="center"/>
              <w:rPr>
                <w:color w:val="002060"/>
              </w:rPr>
            </w:pPr>
            <w:r w:rsidRPr="00F8508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9337F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07/12/2022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96741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AF377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B07AD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 xml:space="preserve">VIA </w:t>
            </w:r>
            <w:proofErr w:type="gramStart"/>
            <w:r w:rsidRPr="00F8508E">
              <w:rPr>
                <w:color w:val="002060"/>
              </w:rPr>
              <w:t>B.BUOZZI</w:t>
            </w:r>
            <w:proofErr w:type="gramEnd"/>
          </w:p>
        </w:tc>
      </w:tr>
      <w:tr w:rsidR="00F8508E" w:rsidRPr="00F8508E" w14:paraId="7C10BF21" w14:textId="77777777" w:rsidTr="0052205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C3F50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VILLA CECCOLINI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5B99B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FRASASSI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E251C" w14:textId="77777777" w:rsidR="00F8508E" w:rsidRPr="00F8508E" w:rsidRDefault="00F8508E" w:rsidP="00522059">
            <w:pPr>
              <w:pStyle w:val="rowtabella0"/>
              <w:jc w:val="center"/>
              <w:rPr>
                <w:color w:val="002060"/>
              </w:rPr>
            </w:pPr>
            <w:r w:rsidRPr="00F8508E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266AF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07/12/2022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A144C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5491 PALA 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9A7CF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PESARO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7A84E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VIA LAGO DI MISURINA</w:t>
            </w:r>
          </w:p>
        </w:tc>
      </w:tr>
      <w:tr w:rsidR="00F8508E" w:rsidRPr="00F8508E" w14:paraId="179CFEB5" w14:textId="77777777" w:rsidTr="0052205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14C80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SAMBENEDETTESE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0998C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F81E6" w14:textId="77777777" w:rsidR="00F8508E" w:rsidRPr="00F8508E" w:rsidRDefault="00F8508E" w:rsidP="00522059">
            <w:pPr>
              <w:pStyle w:val="rowtabella0"/>
              <w:jc w:val="center"/>
              <w:rPr>
                <w:color w:val="002060"/>
              </w:rPr>
            </w:pPr>
            <w:r w:rsidRPr="00F8508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73FEE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19/12/2022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C4C2D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5688 CAMPO COPERTO PORTO D'ASCOLI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33576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6C4EA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VIA VAL CUVIA LOCALITA'AGRARIA</w:t>
            </w:r>
          </w:p>
        </w:tc>
      </w:tr>
      <w:tr w:rsidR="00F8508E" w:rsidRPr="00F8508E" w14:paraId="06A62BA2" w14:textId="77777777" w:rsidTr="0052205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413FB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F8728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CANTINE RIUNITE CSI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0F6DB" w14:textId="77777777" w:rsidR="00F8508E" w:rsidRPr="00F8508E" w:rsidRDefault="00F8508E" w:rsidP="00522059">
            <w:pPr>
              <w:pStyle w:val="rowtabella0"/>
              <w:jc w:val="center"/>
              <w:rPr>
                <w:color w:val="002060"/>
              </w:rPr>
            </w:pPr>
            <w:r w:rsidRPr="00F8508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AE390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21/12/2022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8C109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5299 CENTRO SP. POL. "</w:t>
            </w:r>
            <w:proofErr w:type="gramStart"/>
            <w:r w:rsidRPr="00F8508E">
              <w:rPr>
                <w:color w:val="002060"/>
              </w:rPr>
              <w:t>R.GATTARI</w:t>
            </w:r>
            <w:proofErr w:type="gramEnd"/>
            <w:r w:rsidRPr="00F8508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2592D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3E432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VIA TAGLIAMENTO</w:t>
            </w:r>
          </w:p>
        </w:tc>
      </w:tr>
      <w:tr w:rsidR="00F8508E" w:rsidRPr="00F8508E" w14:paraId="49D6A36F" w14:textId="77777777" w:rsidTr="0052205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494AF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FRASASSI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8C534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VILLA CECCOLINI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24E9C" w14:textId="77777777" w:rsidR="00F8508E" w:rsidRPr="00F8508E" w:rsidRDefault="00F8508E" w:rsidP="00522059">
            <w:pPr>
              <w:pStyle w:val="rowtabella0"/>
              <w:jc w:val="center"/>
              <w:rPr>
                <w:color w:val="002060"/>
              </w:rPr>
            </w:pPr>
            <w:r w:rsidRPr="00F8508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E6DBE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21/12/2022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4FF45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1CD77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0813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VIA MARCONI GENGA STAZIONE</w:t>
            </w:r>
          </w:p>
        </w:tc>
      </w:tr>
      <w:tr w:rsidR="00F8508E" w:rsidRPr="00F8508E" w14:paraId="48B88677" w14:textId="77777777" w:rsidTr="00522059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8ADB1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C4D5E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108D5" w14:textId="77777777" w:rsidR="00F8508E" w:rsidRPr="00F8508E" w:rsidRDefault="00F8508E" w:rsidP="00522059">
            <w:pPr>
              <w:pStyle w:val="rowtabella0"/>
              <w:jc w:val="center"/>
              <w:rPr>
                <w:color w:val="002060"/>
              </w:rPr>
            </w:pPr>
            <w:r w:rsidRPr="00F8508E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CAC9E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21/12/2022 21:30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7100E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5047 PALLONE GEODETICO "</w:t>
            </w:r>
            <w:proofErr w:type="gramStart"/>
            <w:r w:rsidRPr="00F8508E">
              <w:rPr>
                <w:color w:val="002060"/>
              </w:rPr>
              <w:t>L.PAPINI</w:t>
            </w:r>
            <w:proofErr w:type="gramEnd"/>
            <w:r w:rsidRPr="00F8508E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F96B7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5DC12" w14:textId="77777777" w:rsidR="00F8508E" w:rsidRPr="00F8508E" w:rsidRDefault="00F8508E" w:rsidP="00522059">
            <w:pPr>
              <w:pStyle w:val="rowtabella0"/>
              <w:rPr>
                <w:color w:val="002060"/>
              </w:rPr>
            </w:pPr>
            <w:r w:rsidRPr="00F8508E">
              <w:rPr>
                <w:color w:val="002060"/>
              </w:rPr>
              <w:t>VIA ESINO 122 TORRETTE</w:t>
            </w:r>
          </w:p>
        </w:tc>
      </w:tr>
    </w:tbl>
    <w:p w14:paraId="46C34658" w14:textId="2ACBDCC5" w:rsidR="00F8508E" w:rsidRDefault="00F8508E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00566624" w14:textId="77777777" w:rsidR="00773550" w:rsidRPr="0015467B" w:rsidRDefault="00773550" w:rsidP="00773550">
      <w:pPr>
        <w:pStyle w:val="titoloprinc0"/>
        <w:rPr>
          <w:color w:val="002060"/>
        </w:rPr>
      </w:pPr>
      <w:r w:rsidRPr="0015467B">
        <w:rPr>
          <w:color w:val="002060"/>
        </w:rPr>
        <w:t>RISULTATI</w:t>
      </w:r>
    </w:p>
    <w:p w14:paraId="0D993252" w14:textId="77777777" w:rsidR="00773550" w:rsidRPr="0015467B" w:rsidRDefault="00773550" w:rsidP="00773550">
      <w:pPr>
        <w:pStyle w:val="breakline"/>
        <w:rPr>
          <w:color w:val="002060"/>
        </w:rPr>
      </w:pPr>
    </w:p>
    <w:p w14:paraId="492C32F4" w14:textId="77777777" w:rsidR="00773550" w:rsidRPr="0015467B" w:rsidRDefault="00773550" w:rsidP="00773550">
      <w:pPr>
        <w:pStyle w:val="sottotitolocampionato10"/>
        <w:rPr>
          <w:color w:val="002060"/>
        </w:rPr>
      </w:pPr>
      <w:r w:rsidRPr="0015467B">
        <w:rPr>
          <w:color w:val="002060"/>
        </w:rPr>
        <w:t>RISULTATI UFFICIALI GARE DEL 23/11/2022</w:t>
      </w:r>
    </w:p>
    <w:p w14:paraId="3FABA791" w14:textId="77777777" w:rsidR="00773550" w:rsidRPr="00773550" w:rsidRDefault="00773550" w:rsidP="00773550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773550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37484B6E" w14:textId="77777777" w:rsidR="00773550" w:rsidRPr="0015467B" w:rsidRDefault="00773550" w:rsidP="0077355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73550" w:rsidRPr="0015467B" w14:paraId="6BFDFC6B" w14:textId="77777777" w:rsidTr="0018536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73550" w:rsidRPr="0015467B" w14:paraId="09AAA422" w14:textId="77777777" w:rsidTr="001853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82880F" w14:textId="77777777" w:rsidR="00773550" w:rsidRPr="0015467B" w:rsidRDefault="00773550" w:rsidP="00185369">
                  <w:pPr>
                    <w:pStyle w:val="header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GIRONE OF - 1 Giornata - R</w:t>
                  </w:r>
                </w:p>
              </w:tc>
            </w:tr>
            <w:tr w:rsidR="00773550" w:rsidRPr="0015467B" w14:paraId="0FC059CB" w14:textId="77777777" w:rsidTr="00185369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67696A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ACQUALAGNA CALCIO C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440923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- VILLA CECCOLINI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F407B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F9946F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 </w:t>
                  </w:r>
                </w:p>
              </w:tc>
            </w:tr>
            <w:tr w:rsidR="00773550" w:rsidRPr="0015467B" w14:paraId="209F95E4" w14:textId="77777777" w:rsidTr="00185369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4170B3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ASPIO 2005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D6676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- POLISPORTIVA UROBORO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A071C5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394F2F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 </w:t>
                  </w:r>
                </w:p>
              </w:tc>
            </w:tr>
            <w:tr w:rsidR="00773550" w:rsidRPr="0015467B" w14:paraId="4CEE622A" w14:textId="77777777" w:rsidTr="00185369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46212C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(1) BOCASTRUM UNITED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36A8E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- DAMIANI E GATTI ASCOLI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CB8DB1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07C3C7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 </w:t>
                  </w:r>
                </w:p>
              </w:tc>
            </w:tr>
            <w:tr w:rsidR="00773550" w:rsidRPr="0015467B" w14:paraId="0017BE8B" w14:textId="77777777" w:rsidTr="00185369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38B9ED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419CAD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- CASENUOVE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248220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1 - 4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A0C0F8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 </w:t>
                  </w:r>
                </w:p>
              </w:tc>
            </w:tr>
            <w:tr w:rsidR="00773550" w:rsidRPr="0015467B" w14:paraId="4BFE541A" w14:textId="77777777" w:rsidTr="00185369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F582CF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CASTELRAIMONDO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A80E66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- BORGOROSSO TOLENTINO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D464F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4 - 6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F03B7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 </w:t>
                  </w:r>
                </w:p>
              </w:tc>
            </w:tr>
            <w:tr w:rsidR="00773550" w:rsidRPr="0015467B" w14:paraId="57874035" w14:textId="77777777" w:rsidTr="00185369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ED545D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lastRenderedPageBreak/>
                    <w:t>(1) FERMANA FUTSAL 2022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CA7BB5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- SAMBENEDETTESE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F89569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3 - 6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88C1FF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 </w:t>
                  </w:r>
                </w:p>
              </w:tc>
            </w:tr>
            <w:tr w:rsidR="00773550" w:rsidRPr="0015467B" w14:paraId="2FF66774" w14:textId="77777777" w:rsidTr="00185369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B712A8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GLS DORICA AN.UR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53BC54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- SANTA MARIA NUOVA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CC1C1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51B76B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 </w:t>
                  </w:r>
                </w:p>
              </w:tc>
            </w:tr>
            <w:tr w:rsidR="00773550" w:rsidRPr="0015467B" w14:paraId="5CE45855" w14:textId="77777777" w:rsidTr="00185369">
              <w:trPr>
                <w:trHeight w:val="16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EB8FFB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(1) PIANDIROSE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FF448F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- FRASASSI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F5FA84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986840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 </w:t>
                  </w:r>
                </w:p>
              </w:tc>
            </w:tr>
            <w:tr w:rsidR="00773550" w:rsidRPr="0015467B" w14:paraId="6F06D756" w14:textId="77777777" w:rsidTr="00185369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1DA319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(1) - disputata il 21/11/2022</w:t>
                  </w:r>
                </w:p>
              </w:tc>
            </w:tr>
          </w:tbl>
          <w:p w14:paraId="747FF59A" w14:textId="77777777" w:rsidR="00773550" w:rsidRPr="0015467B" w:rsidRDefault="00773550" w:rsidP="00185369">
            <w:pPr>
              <w:rPr>
                <w:color w:val="002060"/>
              </w:rPr>
            </w:pPr>
          </w:p>
        </w:tc>
      </w:tr>
    </w:tbl>
    <w:p w14:paraId="09C98F3C" w14:textId="77777777" w:rsidR="00773550" w:rsidRPr="0015467B" w:rsidRDefault="00773550" w:rsidP="00773550">
      <w:pPr>
        <w:pStyle w:val="breakline"/>
        <w:rPr>
          <w:rFonts w:eastAsiaTheme="minorEastAsia"/>
          <w:color w:val="002060"/>
        </w:rPr>
      </w:pPr>
    </w:p>
    <w:p w14:paraId="148895BD" w14:textId="77777777" w:rsidR="00773550" w:rsidRPr="0015467B" w:rsidRDefault="00773550" w:rsidP="00773550">
      <w:pPr>
        <w:pStyle w:val="breakline"/>
        <w:rPr>
          <w:color w:val="002060"/>
        </w:rPr>
      </w:pPr>
    </w:p>
    <w:p w14:paraId="56E53C31" w14:textId="77777777" w:rsidR="00773550" w:rsidRPr="0015467B" w:rsidRDefault="00773550" w:rsidP="00773550">
      <w:pPr>
        <w:pStyle w:val="titoloprinc0"/>
        <w:rPr>
          <w:color w:val="002060"/>
        </w:rPr>
      </w:pPr>
      <w:r w:rsidRPr="0015467B">
        <w:rPr>
          <w:color w:val="002060"/>
        </w:rPr>
        <w:t>GIUDICE SPORTIVO</w:t>
      </w:r>
    </w:p>
    <w:p w14:paraId="3342F70C" w14:textId="77777777" w:rsidR="00773550" w:rsidRPr="0015467B" w:rsidRDefault="00773550" w:rsidP="00773550">
      <w:pPr>
        <w:pStyle w:val="diffida"/>
        <w:rPr>
          <w:color w:val="002060"/>
        </w:rPr>
      </w:pPr>
      <w:r w:rsidRPr="0015467B">
        <w:rPr>
          <w:color w:val="002060"/>
        </w:rPr>
        <w:t>Il Giudice Sportivo Avv. Agnese Lazzaretti, con l'assistenza del segretario Angelo Castellana, nella seduta del 25/11/2022, ha adottato le decisioni che di seguito integralmente si riportano:</w:t>
      </w:r>
    </w:p>
    <w:p w14:paraId="2B0C59A2" w14:textId="77777777" w:rsidR="00773550" w:rsidRPr="0015467B" w:rsidRDefault="00773550" w:rsidP="00773550">
      <w:pPr>
        <w:pStyle w:val="titolo10"/>
        <w:rPr>
          <w:color w:val="002060"/>
        </w:rPr>
      </w:pPr>
      <w:r w:rsidRPr="0015467B">
        <w:rPr>
          <w:color w:val="002060"/>
        </w:rPr>
        <w:t xml:space="preserve">GARE DEL 21/11/2022 </w:t>
      </w:r>
    </w:p>
    <w:p w14:paraId="13D76044" w14:textId="77777777" w:rsidR="00773550" w:rsidRPr="0015467B" w:rsidRDefault="00773550" w:rsidP="00773550">
      <w:pPr>
        <w:pStyle w:val="titolo7a"/>
        <w:rPr>
          <w:color w:val="002060"/>
        </w:rPr>
      </w:pPr>
      <w:r w:rsidRPr="0015467B">
        <w:rPr>
          <w:color w:val="002060"/>
        </w:rPr>
        <w:t xml:space="preserve">PROVVEDIMENTI DISCIPLINARI </w:t>
      </w:r>
    </w:p>
    <w:p w14:paraId="4894BDF6" w14:textId="77777777" w:rsidR="00773550" w:rsidRPr="0015467B" w:rsidRDefault="00773550" w:rsidP="00773550">
      <w:pPr>
        <w:pStyle w:val="titolo7b0"/>
        <w:rPr>
          <w:color w:val="002060"/>
        </w:rPr>
      </w:pPr>
      <w:r w:rsidRPr="0015467B">
        <w:rPr>
          <w:color w:val="002060"/>
        </w:rPr>
        <w:t xml:space="preserve">In base alle risultanze degli atti ufficiali sono state deliberate le seguenti sanzioni disciplinari. </w:t>
      </w:r>
    </w:p>
    <w:p w14:paraId="0D48551F" w14:textId="77777777" w:rsidR="00773550" w:rsidRPr="0015467B" w:rsidRDefault="00773550" w:rsidP="00773550">
      <w:pPr>
        <w:pStyle w:val="titolo30"/>
        <w:rPr>
          <w:color w:val="002060"/>
        </w:rPr>
      </w:pPr>
      <w:r w:rsidRPr="0015467B">
        <w:rPr>
          <w:color w:val="002060"/>
        </w:rPr>
        <w:t xml:space="preserve">CALCIATORI ESPULSI </w:t>
      </w:r>
    </w:p>
    <w:p w14:paraId="2AF63611" w14:textId="77777777" w:rsidR="00773550" w:rsidRPr="0015467B" w:rsidRDefault="00773550" w:rsidP="00773550">
      <w:pPr>
        <w:pStyle w:val="titolo20"/>
        <w:rPr>
          <w:color w:val="002060"/>
        </w:rPr>
      </w:pPr>
      <w:r w:rsidRPr="0015467B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73550" w:rsidRPr="0015467B" w14:paraId="7C72EC6E" w14:textId="77777777" w:rsidTr="001853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4FFAB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DI GENNARO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126A1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3AA5B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B43EB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97D90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</w:tr>
    </w:tbl>
    <w:p w14:paraId="5FE5201C" w14:textId="77777777" w:rsidR="00773550" w:rsidRPr="0015467B" w:rsidRDefault="00773550" w:rsidP="00773550">
      <w:pPr>
        <w:pStyle w:val="titolo30"/>
        <w:rPr>
          <w:rFonts w:eastAsiaTheme="minorEastAsia"/>
          <w:color w:val="002060"/>
        </w:rPr>
      </w:pPr>
      <w:r w:rsidRPr="0015467B">
        <w:rPr>
          <w:color w:val="002060"/>
        </w:rPr>
        <w:t xml:space="preserve">CALCIATORI NON ESPULSI </w:t>
      </w:r>
    </w:p>
    <w:p w14:paraId="740DBE97" w14:textId="77777777" w:rsidR="00773550" w:rsidRPr="0015467B" w:rsidRDefault="00773550" w:rsidP="00773550">
      <w:pPr>
        <w:pStyle w:val="titolo20"/>
        <w:rPr>
          <w:color w:val="002060"/>
        </w:rPr>
      </w:pPr>
      <w:r w:rsidRPr="0015467B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73550" w:rsidRPr="0015467B" w14:paraId="27D61995" w14:textId="77777777" w:rsidTr="001853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5A0B0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BRACCIANI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26743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061AF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06970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CARMENATI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9D8FC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(FRASASSI C5) </w:t>
            </w:r>
          </w:p>
        </w:tc>
      </w:tr>
      <w:tr w:rsidR="00773550" w:rsidRPr="0015467B" w14:paraId="6E149790" w14:textId="77777777" w:rsidTr="001853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04165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RADI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9987C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B89E3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5B62F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RADI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B186A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(PIANDIROSE) </w:t>
            </w:r>
          </w:p>
        </w:tc>
      </w:tr>
    </w:tbl>
    <w:p w14:paraId="27074F4C" w14:textId="77777777" w:rsidR="00773550" w:rsidRPr="0015467B" w:rsidRDefault="00773550" w:rsidP="00773550">
      <w:pPr>
        <w:pStyle w:val="titolo10"/>
        <w:rPr>
          <w:rFonts w:eastAsiaTheme="minorEastAsia"/>
          <w:color w:val="002060"/>
        </w:rPr>
      </w:pPr>
      <w:r w:rsidRPr="0015467B">
        <w:rPr>
          <w:color w:val="002060"/>
        </w:rPr>
        <w:t xml:space="preserve">GARE DEL 23/11/2022 </w:t>
      </w:r>
    </w:p>
    <w:p w14:paraId="5E79E44F" w14:textId="77777777" w:rsidR="00773550" w:rsidRPr="0015467B" w:rsidRDefault="00773550" w:rsidP="00773550">
      <w:pPr>
        <w:pStyle w:val="titolo7a"/>
        <w:rPr>
          <w:color w:val="002060"/>
        </w:rPr>
      </w:pPr>
      <w:r w:rsidRPr="0015467B">
        <w:rPr>
          <w:color w:val="002060"/>
        </w:rPr>
        <w:t xml:space="preserve">PROVVEDIMENTI DISCIPLINARI </w:t>
      </w:r>
    </w:p>
    <w:p w14:paraId="05389267" w14:textId="77777777" w:rsidR="00773550" w:rsidRPr="0015467B" w:rsidRDefault="00773550" w:rsidP="00773550">
      <w:pPr>
        <w:pStyle w:val="titolo7b0"/>
        <w:rPr>
          <w:color w:val="002060"/>
        </w:rPr>
      </w:pPr>
      <w:r w:rsidRPr="0015467B">
        <w:rPr>
          <w:color w:val="002060"/>
        </w:rPr>
        <w:t xml:space="preserve">In base alle risultanze degli atti ufficiali sono state deliberate le seguenti sanzioni disciplinari. </w:t>
      </w:r>
    </w:p>
    <w:p w14:paraId="66553BE1" w14:textId="77777777" w:rsidR="00773550" w:rsidRPr="0015467B" w:rsidRDefault="00773550" w:rsidP="00773550">
      <w:pPr>
        <w:pStyle w:val="titolo30"/>
        <w:rPr>
          <w:color w:val="002060"/>
        </w:rPr>
      </w:pPr>
      <w:r w:rsidRPr="0015467B">
        <w:rPr>
          <w:color w:val="002060"/>
        </w:rPr>
        <w:t xml:space="preserve">SOCIETA' </w:t>
      </w:r>
    </w:p>
    <w:p w14:paraId="6EE704FF" w14:textId="77777777" w:rsidR="00773550" w:rsidRPr="0015467B" w:rsidRDefault="00773550" w:rsidP="00773550">
      <w:pPr>
        <w:pStyle w:val="titolo20"/>
        <w:rPr>
          <w:color w:val="002060"/>
        </w:rPr>
      </w:pPr>
      <w:r w:rsidRPr="0015467B">
        <w:rPr>
          <w:color w:val="002060"/>
        </w:rPr>
        <w:t xml:space="preserve">AMMENDA </w:t>
      </w:r>
    </w:p>
    <w:p w14:paraId="2FB797CF" w14:textId="77777777" w:rsidR="00773550" w:rsidRPr="0015467B" w:rsidRDefault="00773550" w:rsidP="00773550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15467B">
        <w:rPr>
          <w:color w:val="002060"/>
        </w:rPr>
        <w:t xml:space="preserve">Euro 80,00 ACQUALAGNA CALCIO C 5 </w:t>
      </w:r>
      <w:r w:rsidRPr="0015467B">
        <w:rPr>
          <w:color w:val="002060"/>
        </w:rPr>
        <w:br/>
        <w:t xml:space="preserve">per aver alcuni propri sostenitori proferito frasi ingiuriose nei confronti del Direttore di gara. </w:t>
      </w:r>
    </w:p>
    <w:p w14:paraId="3147ACB4" w14:textId="77777777" w:rsidR="00773550" w:rsidRPr="0015467B" w:rsidRDefault="00773550" w:rsidP="00773550">
      <w:pPr>
        <w:pStyle w:val="titolo30"/>
        <w:rPr>
          <w:color w:val="002060"/>
        </w:rPr>
      </w:pPr>
      <w:r w:rsidRPr="0015467B">
        <w:rPr>
          <w:color w:val="002060"/>
        </w:rPr>
        <w:t xml:space="preserve">CALCIATORI ESPULSI </w:t>
      </w:r>
    </w:p>
    <w:p w14:paraId="25B93A54" w14:textId="77777777" w:rsidR="00773550" w:rsidRPr="0015467B" w:rsidRDefault="00773550" w:rsidP="00773550">
      <w:pPr>
        <w:pStyle w:val="titolo20"/>
        <w:rPr>
          <w:color w:val="002060"/>
        </w:rPr>
      </w:pPr>
      <w:r w:rsidRPr="0015467B">
        <w:rPr>
          <w:color w:val="002060"/>
        </w:rP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73550" w:rsidRPr="0015467B" w14:paraId="755549E9" w14:textId="77777777" w:rsidTr="001853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F6030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GIOVINAZZI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9E9B4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(ASPIO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7772E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402EA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0B7BA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</w:tr>
    </w:tbl>
    <w:p w14:paraId="64016CB3" w14:textId="77777777" w:rsidR="00773550" w:rsidRPr="0015467B" w:rsidRDefault="00773550" w:rsidP="00773550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15467B">
        <w:rPr>
          <w:color w:val="002060"/>
        </w:rPr>
        <w:t xml:space="preserve">espulso per somma di ammonizioni, alla notifica del provvedimento proferiva frasi ingiuriose nei confronti dell'Arbitro. </w:t>
      </w:r>
    </w:p>
    <w:p w14:paraId="25B3EF03" w14:textId="77777777" w:rsidR="00773550" w:rsidRPr="0015467B" w:rsidRDefault="00773550" w:rsidP="00773550">
      <w:pPr>
        <w:pStyle w:val="titolo20"/>
        <w:rPr>
          <w:color w:val="002060"/>
        </w:rPr>
      </w:pPr>
      <w:r w:rsidRPr="0015467B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73550" w:rsidRPr="0015467B" w14:paraId="1605AF07" w14:textId="77777777" w:rsidTr="001853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513B8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VENTURINI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23437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(ACQUALAGNA CALCIO C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9E892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BD133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57927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</w:tr>
    </w:tbl>
    <w:p w14:paraId="73185B8F" w14:textId="77777777" w:rsidR="00773550" w:rsidRPr="0015467B" w:rsidRDefault="00773550" w:rsidP="00773550">
      <w:pPr>
        <w:pStyle w:val="titolo20"/>
        <w:rPr>
          <w:rFonts w:eastAsiaTheme="minorEastAsia"/>
          <w:color w:val="002060"/>
        </w:rPr>
      </w:pPr>
      <w:r w:rsidRPr="0015467B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73550" w:rsidRPr="0015467B" w14:paraId="197DC558" w14:textId="77777777" w:rsidTr="001853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D69C0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MARRA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E9456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(ACQUALAGNA CALCIO C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D79D0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700D9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PISTACCHI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847F8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(BORGOROSSO TOLENTINO) </w:t>
            </w:r>
          </w:p>
        </w:tc>
      </w:tr>
    </w:tbl>
    <w:p w14:paraId="0908890E" w14:textId="77777777" w:rsidR="00773550" w:rsidRPr="0015467B" w:rsidRDefault="00773550" w:rsidP="00773550">
      <w:pPr>
        <w:pStyle w:val="titolo30"/>
        <w:rPr>
          <w:rFonts w:eastAsiaTheme="minorEastAsia"/>
          <w:color w:val="002060"/>
        </w:rPr>
      </w:pPr>
      <w:r w:rsidRPr="0015467B">
        <w:rPr>
          <w:color w:val="002060"/>
        </w:rPr>
        <w:t xml:space="preserve">CALCIATORI NON ESPULSI </w:t>
      </w:r>
    </w:p>
    <w:p w14:paraId="277E8786" w14:textId="77777777" w:rsidR="00773550" w:rsidRPr="0015467B" w:rsidRDefault="00773550" w:rsidP="00773550">
      <w:pPr>
        <w:pStyle w:val="titolo20"/>
        <w:rPr>
          <w:color w:val="002060"/>
        </w:rPr>
      </w:pPr>
      <w:r w:rsidRPr="0015467B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73550" w:rsidRPr="0015467B" w14:paraId="2CF75E44" w14:textId="77777777" w:rsidTr="001853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1E451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TORRI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0B996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(ACQUALAGNA CALCIO C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C983D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959F7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MARSILI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D31AB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(CASENUOVE) </w:t>
            </w:r>
          </w:p>
        </w:tc>
      </w:tr>
      <w:tr w:rsidR="00773550" w:rsidRPr="0015467B" w14:paraId="7670CC1D" w14:textId="77777777" w:rsidTr="001853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814F8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lastRenderedPageBreak/>
              <w:t>RICCI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945C2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(CASTELRAIMONDO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6113F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07BB2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TONTARELLI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64563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(GLS DORICA AN.UR) </w:t>
            </w:r>
          </w:p>
        </w:tc>
      </w:tr>
      <w:tr w:rsidR="00773550" w:rsidRPr="0015467B" w14:paraId="4C616B0E" w14:textId="77777777" w:rsidTr="001853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37CFA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COLONNA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E7A2D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21E1D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A0B7C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782CA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</w:tr>
    </w:tbl>
    <w:p w14:paraId="5054D299" w14:textId="77777777" w:rsidR="00773550" w:rsidRPr="0015467B" w:rsidRDefault="00773550" w:rsidP="00773550">
      <w:pPr>
        <w:pStyle w:val="titolo20"/>
        <w:rPr>
          <w:rFonts w:eastAsiaTheme="minorEastAsia"/>
          <w:color w:val="002060"/>
        </w:rPr>
      </w:pPr>
      <w:r w:rsidRPr="0015467B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73550" w:rsidRPr="0015467B" w14:paraId="2E87D9DB" w14:textId="77777777" w:rsidTr="001853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0219B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OROZCO RAMIREZ BRAYAN STIVEN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611F9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(ACQUALAGNA CALCIO C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C4F0D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19E81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GRASSINI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AB392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(ASPIO 2005) </w:t>
            </w:r>
          </w:p>
        </w:tc>
      </w:tr>
      <w:tr w:rsidR="00773550" w:rsidRPr="0015467B" w14:paraId="1B1DA572" w14:textId="77777777" w:rsidTr="001853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D7D1A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LAMBERTUCCI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5206A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977C6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4A4BF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PELAGALLI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1079C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(CANTINE RIUNITE CSI) </w:t>
            </w:r>
          </w:p>
        </w:tc>
      </w:tr>
      <w:tr w:rsidR="00773550" w:rsidRPr="0015467B" w14:paraId="3C937FEE" w14:textId="77777777" w:rsidTr="001853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0BB9D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LAZZARETTI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A4E87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(VILLA CECCOLINI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35861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231B7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MARUSIC DENIS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A2753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(VILLA CECCOLINI CALCIO) </w:t>
            </w:r>
          </w:p>
        </w:tc>
      </w:tr>
    </w:tbl>
    <w:p w14:paraId="019FB311" w14:textId="77777777" w:rsidR="00773550" w:rsidRPr="0015467B" w:rsidRDefault="00773550" w:rsidP="00773550">
      <w:pPr>
        <w:pStyle w:val="breakline"/>
        <w:rPr>
          <w:color w:val="002060"/>
        </w:rPr>
      </w:pPr>
    </w:p>
    <w:p w14:paraId="66A55257" w14:textId="77777777" w:rsidR="00773550" w:rsidRPr="0015467B" w:rsidRDefault="00773550" w:rsidP="00773550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F54B22A" w14:textId="77777777" w:rsidR="00773550" w:rsidRPr="0015467B" w:rsidRDefault="00773550" w:rsidP="00773550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5467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6D6FA9C4" w14:textId="43DA2DD0" w:rsidR="00BF147C" w:rsidRDefault="00BF147C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241C6FDD" w14:textId="77777777" w:rsidR="00773550" w:rsidRDefault="00773550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17BD74F0" w14:textId="77777777" w:rsidR="00BF147C" w:rsidRPr="00E32582" w:rsidRDefault="00BF147C" w:rsidP="00BF147C">
      <w:pPr>
        <w:pStyle w:val="TITOLOCAMPIONATO"/>
        <w:shd w:val="clear" w:color="auto" w:fill="CCCCCC"/>
        <w:spacing w:before="0" w:beforeAutospacing="0" w:after="0" w:afterAutospacing="0"/>
        <w:rPr>
          <w:color w:val="002060"/>
        </w:rPr>
      </w:pPr>
      <w:r>
        <w:rPr>
          <w:color w:val="002060"/>
        </w:rPr>
        <w:t>COPPA ITALIA FEMM.LE CALCIO A 5</w:t>
      </w:r>
    </w:p>
    <w:p w14:paraId="5A3BD196" w14:textId="0BD05220" w:rsidR="00BF147C" w:rsidRPr="0032785D" w:rsidRDefault="00BF147C" w:rsidP="00BF147C">
      <w:pPr>
        <w:pStyle w:val="Corpodeltesto21"/>
        <w:jc w:val="center"/>
        <w:rPr>
          <w:rFonts w:ascii="Arial" w:hAnsi="Arial" w:cs="Arial"/>
          <w:b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QUALIFICATE ALLA GARA DI FINALE</w:t>
      </w:r>
    </w:p>
    <w:p w14:paraId="43E43C63" w14:textId="77777777" w:rsidR="00BF147C" w:rsidRPr="00D34730" w:rsidRDefault="00BF147C" w:rsidP="00BF147C">
      <w:pPr>
        <w:pStyle w:val="Corpodeltesto21"/>
        <w:rPr>
          <w:rFonts w:ascii="Arial" w:hAnsi="Arial" w:cs="Arial"/>
          <w:color w:val="002060"/>
          <w:sz w:val="22"/>
        </w:rPr>
      </w:pPr>
    </w:p>
    <w:p w14:paraId="25ED7417" w14:textId="69BC4B2F" w:rsidR="00BF147C" w:rsidRPr="0030027C" w:rsidRDefault="00BF147C" w:rsidP="00BF147C">
      <w:pPr>
        <w:pStyle w:val="Corpodeltesto21"/>
        <w:rPr>
          <w:rFonts w:ascii="Arial" w:hAnsi="Arial" w:cs="Arial"/>
          <w:bCs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Al termine delle Semifinali si sono qualificate per la gara di Finale le seguenti squadre:</w:t>
      </w:r>
    </w:p>
    <w:p w14:paraId="218B4CD5" w14:textId="33979737" w:rsidR="00BF147C" w:rsidRDefault="00BF147C" w:rsidP="00BF147C">
      <w:pPr>
        <w:pStyle w:val="LndNormale1"/>
        <w:rPr>
          <w:color w:val="002060"/>
        </w:rPr>
      </w:pPr>
    </w:p>
    <w:p w14:paraId="25B816E1" w14:textId="77777777" w:rsidR="00FB71BB" w:rsidRDefault="00FB71BB" w:rsidP="00FB71BB">
      <w:pPr>
        <w:pStyle w:val="LndNormale1"/>
        <w:rPr>
          <w:color w:val="002060"/>
        </w:rPr>
      </w:pPr>
      <w:r w:rsidRPr="00D91110">
        <w:rPr>
          <w:b/>
          <w:bCs/>
          <w:color w:val="002060"/>
        </w:rPr>
        <w:t>PIANDIROSE</w:t>
      </w:r>
    </w:p>
    <w:p w14:paraId="22528F48" w14:textId="77777777" w:rsidR="00FB71BB" w:rsidRPr="00D91110" w:rsidRDefault="00FB71BB" w:rsidP="00FB71BB">
      <w:pPr>
        <w:pStyle w:val="LndNormale1"/>
        <w:rPr>
          <w:b/>
          <w:bCs/>
          <w:color w:val="002060"/>
        </w:rPr>
      </w:pPr>
      <w:r w:rsidRPr="00D91110">
        <w:rPr>
          <w:b/>
          <w:bCs/>
          <w:color w:val="002060"/>
        </w:rPr>
        <w:t>ACLI MANTOVANI CALCIO A 5</w:t>
      </w:r>
    </w:p>
    <w:p w14:paraId="7141B116" w14:textId="77777777" w:rsidR="00190ECF" w:rsidRPr="00190ECF" w:rsidRDefault="00190ECF" w:rsidP="00190ECF">
      <w:pPr>
        <w:pStyle w:val="Corpodeltesto21"/>
        <w:rPr>
          <w:rFonts w:ascii="Arial" w:hAnsi="Arial" w:cs="Arial"/>
          <w:color w:val="002060"/>
          <w:sz w:val="22"/>
        </w:rPr>
      </w:pPr>
    </w:p>
    <w:p w14:paraId="3A676812" w14:textId="77777777" w:rsidR="00190ECF" w:rsidRPr="000A1E89" w:rsidRDefault="00190ECF" w:rsidP="00190ECF">
      <w:pPr>
        <w:pStyle w:val="Corpodeltesto21"/>
        <w:rPr>
          <w:rFonts w:ascii="Arial" w:hAnsi="Arial" w:cs="Arial"/>
          <w:b/>
          <w:iCs/>
          <w:color w:val="002060"/>
          <w:sz w:val="22"/>
          <w:u w:val="single"/>
        </w:rPr>
      </w:pPr>
      <w:r w:rsidRPr="000A1E89">
        <w:rPr>
          <w:rFonts w:ascii="Arial" w:hAnsi="Arial" w:cs="Arial"/>
          <w:b/>
          <w:iCs/>
          <w:color w:val="002060"/>
          <w:sz w:val="22"/>
          <w:u w:val="single"/>
        </w:rPr>
        <w:t>FINALE</w:t>
      </w:r>
    </w:p>
    <w:p w14:paraId="2C104C4A" w14:textId="77777777" w:rsidR="00190ECF" w:rsidRPr="000A1E89" w:rsidRDefault="00190ECF" w:rsidP="00190ECF">
      <w:pPr>
        <w:pStyle w:val="Corpodeltesto21"/>
        <w:rPr>
          <w:rFonts w:ascii="Arial" w:hAnsi="Arial" w:cs="Arial"/>
          <w:b/>
          <w:i/>
          <w:color w:val="002060"/>
          <w:sz w:val="22"/>
        </w:rPr>
      </w:pPr>
      <w:r w:rsidRPr="000A1E89">
        <w:rPr>
          <w:rFonts w:ascii="Arial" w:hAnsi="Arial" w:cs="Arial"/>
          <w:b/>
          <w:i/>
          <w:color w:val="002060"/>
          <w:sz w:val="22"/>
        </w:rPr>
        <w:t xml:space="preserve">Gara Unica, </w:t>
      </w:r>
      <w:proofErr w:type="gramStart"/>
      <w:r w:rsidRPr="000A1E89">
        <w:rPr>
          <w:rFonts w:ascii="Arial" w:hAnsi="Arial" w:cs="Arial"/>
          <w:b/>
          <w:i/>
          <w:color w:val="002060"/>
          <w:sz w:val="22"/>
        </w:rPr>
        <w:t>Gennaio</w:t>
      </w:r>
      <w:proofErr w:type="gramEnd"/>
      <w:r w:rsidRPr="000A1E89">
        <w:rPr>
          <w:rFonts w:ascii="Arial" w:hAnsi="Arial" w:cs="Arial"/>
          <w:b/>
          <w:i/>
          <w:color w:val="002060"/>
          <w:sz w:val="22"/>
        </w:rPr>
        <w:t xml:space="preserve"> 2023</w:t>
      </w:r>
    </w:p>
    <w:p w14:paraId="084B6CE2" w14:textId="77777777" w:rsidR="00190ECF" w:rsidRPr="000B4152" w:rsidRDefault="00190ECF" w:rsidP="00190ECF">
      <w:pPr>
        <w:pStyle w:val="Corpodeltesto21"/>
        <w:rPr>
          <w:rFonts w:ascii="Arial" w:hAnsi="Arial" w:cs="Arial"/>
          <w:color w:val="002060"/>
          <w:sz w:val="22"/>
        </w:rPr>
      </w:pPr>
      <w:r w:rsidRPr="000B4152">
        <w:rPr>
          <w:rFonts w:ascii="Arial" w:hAnsi="Arial" w:cs="Arial"/>
          <w:color w:val="002060"/>
          <w:sz w:val="22"/>
        </w:rPr>
        <w:t xml:space="preserve">Le </w:t>
      </w:r>
      <w:r>
        <w:rPr>
          <w:rFonts w:ascii="Arial" w:hAnsi="Arial" w:cs="Arial"/>
          <w:color w:val="002060"/>
          <w:sz w:val="22"/>
        </w:rPr>
        <w:t>2</w:t>
      </w:r>
      <w:r w:rsidRPr="000B4152">
        <w:rPr>
          <w:rFonts w:ascii="Arial" w:hAnsi="Arial" w:cs="Arial"/>
          <w:color w:val="002060"/>
          <w:sz w:val="22"/>
        </w:rPr>
        <w:t xml:space="preserve"> società vincenti </w:t>
      </w:r>
      <w:r>
        <w:rPr>
          <w:rFonts w:ascii="Arial" w:hAnsi="Arial" w:cs="Arial"/>
          <w:color w:val="002060"/>
          <w:sz w:val="22"/>
        </w:rPr>
        <w:t>le Semifinali</w:t>
      </w:r>
      <w:r w:rsidRPr="000B4152">
        <w:rPr>
          <w:rFonts w:ascii="Arial" w:hAnsi="Arial" w:cs="Arial"/>
          <w:color w:val="002060"/>
          <w:sz w:val="22"/>
        </w:rPr>
        <w:t xml:space="preserve"> disputeranno, in sede unica la gara di </w:t>
      </w:r>
      <w:r>
        <w:rPr>
          <w:rFonts w:ascii="Arial" w:hAnsi="Arial" w:cs="Arial"/>
          <w:color w:val="002060"/>
          <w:sz w:val="22"/>
        </w:rPr>
        <w:t>F</w:t>
      </w:r>
      <w:r w:rsidRPr="000B4152">
        <w:rPr>
          <w:rFonts w:ascii="Arial" w:hAnsi="Arial" w:cs="Arial"/>
          <w:color w:val="002060"/>
          <w:sz w:val="22"/>
        </w:rPr>
        <w:t>inale nel corso delle “</w:t>
      </w:r>
      <w:proofErr w:type="spellStart"/>
      <w:r w:rsidRPr="000B4152">
        <w:rPr>
          <w:rFonts w:ascii="Arial" w:hAnsi="Arial" w:cs="Arial"/>
          <w:color w:val="002060"/>
          <w:sz w:val="22"/>
        </w:rPr>
        <w:t>Finals</w:t>
      </w:r>
      <w:proofErr w:type="spellEnd"/>
      <w:r w:rsidRPr="000B4152">
        <w:rPr>
          <w:rFonts w:ascii="Arial" w:hAnsi="Arial" w:cs="Arial"/>
          <w:color w:val="002060"/>
          <w:sz w:val="22"/>
        </w:rPr>
        <w:t xml:space="preserve"> Cup” </w:t>
      </w:r>
      <w:r>
        <w:rPr>
          <w:rFonts w:ascii="Arial" w:hAnsi="Arial" w:cs="Arial"/>
          <w:color w:val="002060"/>
          <w:sz w:val="22"/>
        </w:rPr>
        <w:t xml:space="preserve">che si disputerà a </w:t>
      </w:r>
      <w:proofErr w:type="gramStart"/>
      <w:r>
        <w:rPr>
          <w:rFonts w:ascii="Arial" w:hAnsi="Arial" w:cs="Arial"/>
          <w:color w:val="002060"/>
          <w:sz w:val="22"/>
        </w:rPr>
        <w:t>Gennaio</w:t>
      </w:r>
      <w:proofErr w:type="gramEnd"/>
      <w:r>
        <w:rPr>
          <w:rFonts w:ascii="Arial" w:hAnsi="Arial" w:cs="Arial"/>
          <w:color w:val="002060"/>
          <w:sz w:val="22"/>
        </w:rPr>
        <w:t xml:space="preserve"> 2023</w:t>
      </w:r>
      <w:r w:rsidRPr="000B4152">
        <w:rPr>
          <w:rFonts w:ascii="Arial" w:hAnsi="Arial" w:cs="Arial"/>
          <w:color w:val="002060"/>
          <w:sz w:val="22"/>
        </w:rPr>
        <w:t>, il regolamento e la disciplina sportiva della “</w:t>
      </w:r>
      <w:proofErr w:type="spellStart"/>
      <w:r w:rsidRPr="000B4152">
        <w:rPr>
          <w:rFonts w:ascii="Arial" w:hAnsi="Arial" w:cs="Arial"/>
          <w:color w:val="002060"/>
          <w:sz w:val="22"/>
        </w:rPr>
        <w:t>Finals</w:t>
      </w:r>
      <w:proofErr w:type="spellEnd"/>
      <w:r w:rsidRPr="000B4152">
        <w:rPr>
          <w:rFonts w:ascii="Arial" w:hAnsi="Arial" w:cs="Arial"/>
          <w:color w:val="002060"/>
          <w:sz w:val="22"/>
        </w:rPr>
        <w:t xml:space="preserve"> Cup” saranno oggetto di apposito C.U.</w:t>
      </w:r>
    </w:p>
    <w:p w14:paraId="7477FE65" w14:textId="7D81439D" w:rsidR="00190ECF" w:rsidRDefault="00190ECF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596DBB13" w14:textId="77777777" w:rsidR="00773550" w:rsidRPr="0015467B" w:rsidRDefault="00773550" w:rsidP="00773550">
      <w:pPr>
        <w:pStyle w:val="titoloprinc0"/>
        <w:rPr>
          <w:color w:val="002060"/>
        </w:rPr>
      </w:pPr>
      <w:r w:rsidRPr="0015467B">
        <w:rPr>
          <w:color w:val="002060"/>
        </w:rPr>
        <w:t>RISULTATI</w:t>
      </w:r>
    </w:p>
    <w:p w14:paraId="61AEB8BE" w14:textId="77777777" w:rsidR="00773550" w:rsidRPr="0015467B" w:rsidRDefault="00773550" w:rsidP="00773550">
      <w:pPr>
        <w:pStyle w:val="breakline"/>
        <w:rPr>
          <w:color w:val="002060"/>
        </w:rPr>
      </w:pPr>
    </w:p>
    <w:p w14:paraId="06F23FFF" w14:textId="77777777" w:rsidR="00773550" w:rsidRPr="0015467B" w:rsidRDefault="00773550" w:rsidP="00773550">
      <w:pPr>
        <w:pStyle w:val="sottotitolocampionato10"/>
        <w:rPr>
          <w:color w:val="002060"/>
        </w:rPr>
      </w:pPr>
      <w:r w:rsidRPr="0015467B">
        <w:rPr>
          <w:color w:val="002060"/>
        </w:rPr>
        <w:t>RISULTATI UFFICIALI GARE DEL 22/11/2022</w:t>
      </w:r>
    </w:p>
    <w:p w14:paraId="6D1EC7B4" w14:textId="77777777" w:rsidR="00773550" w:rsidRPr="00773550" w:rsidRDefault="00773550" w:rsidP="00773550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773550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5911028F" w14:textId="77777777" w:rsidR="00773550" w:rsidRPr="0015467B" w:rsidRDefault="00773550" w:rsidP="0077355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73550" w:rsidRPr="0015467B" w14:paraId="79CC6FEA" w14:textId="77777777" w:rsidTr="0018536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73550" w:rsidRPr="0015467B" w14:paraId="0A95762F" w14:textId="77777777" w:rsidTr="001853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9C1318" w14:textId="77777777" w:rsidR="00773550" w:rsidRPr="0015467B" w:rsidRDefault="00773550" w:rsidP="00185369">
                  <w:pPr>
                    <w:pStyle w:val="header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773550" w:rsidRPr="0015467B" w14:paraId="14CF9006" w14:textId="77777777" w:rsidTr="00185369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E3A34C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PIANDIROSE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FC5342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- CENTRO SPORTIVO SUASA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12CABE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F8A49B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 </w:t>
                  </w:r>
                </w:p>
              </w:tc>
            </w:tr>
          </w:tbl>
          <w:p w14:paraId="79D4F51E" w14:textId="77777777" w:rsidR="00773550" w:rsidRPr="0015467B" w:rsidRDefault="00773550" w:rsidP="00185369">
            <w:pPr>
              <w:rPr>
                <w:color w:val="002060"/>
              </w:rPr>
            </w:pPr>
          </w:p>
        </w:tc>
      </w:tr>
    </w:tbl>
    <w:p w14:paraId="32EE5321" w14:textId="77777777" w:rsidR="00773550" w:rsidRPr="0015467B" w:rsidRDefault="00773550" w:rsidP="00773550">
      <w:pPr>
        <w:pStyle w:val="breakline"/>
        <w:rPr>
          <w:rFonts w:eastAsiaTheme="minorEastAsia"/>
          <w:color w:val="002060"/>
        </w:rPr>
      </w:pPr>
    </w:p>
    <w:p w14:paraId="7BF7DAD9" w14:textId="77777777" w:rsidR="00773550" w:rsidRPr="0015467B" w:rsidRDefault="00773550" w:rsidP="00773550">
      <w:pPr>
        <w:pStyle w:val="breakline"/>
        <w:rPr>
          <w:color w:val="002060"/>
        </w:rPr>
      </w:pPr>
    </w:p>
    <w:p w14:paraId="6E93AA12" w14:textId="77777777" w:rsidR="00773550" w:rsidRPr="0015467B" w:rsidRDefault="00773550" w:rsidP="00773550">
      <w:pPr>
        <w:pStyle w:val="titoloprinc0"/>
        <w:rPr>
          <w:color w:val="002060"/>
        </w:rPr>
      </w:pPr>
      <w:r w:rsidRPr="0015467B">
        <w:rPr>
          <w:color w:val="002060"/>
        </w:rPr>
        <w:t>GIUDICE SPORTIVO</w:t>
      </w:r>
    </w:p>
    <w:p w14:paraId="31F05C77" w14:textId="77777777" w:rsidR="00773550" w:rsidRPr="0015467B" w:rsidRDefault="00773550" w:rsidP="00773550">
      <w:pPr>
        <w:pStyle w:val="diffida"/>
        <w:rPr>
          <w:color w:val="002060"/>
        </w:rPr>
      </w:pPr>
      <w:r w:rsidRPr="0015467B">
        <w:rPr>
          <w:color w:val="002060"/>
        </w:rPr>
        <w:t>Il Giudice Sportivo Avv. Agnese Lazzaretti, con l'assistenza del segretario Angelo Castellana, nella seduta del 25/11/2022, ha adottato le decisioni che di seguito integralmente si riportano:</w:t>
      </w:r>
    </w:p>
    <w:p w14:paraId="6D1818AB" w14:textId="77777777" w:rsidR="00773550" w:rsidRPr="0015467B" w:rsidRDefault="00773550" w:rsidP="00773550">
      <w:pPr>
        <w:pStyle w:val="titolo10"/>
        <w:rPr>
          <w:color w:val="002060"/>
        </w:rPr>
      </w:pPr>
      <w:r w:rsidRPr="0015467B">
        <w:rPr>
          <w:color w:val="002060"/>
        </w:rPr>
        <w:t xml:space="preserve">GARE DEL 22/11/2022 </w:t>
      </w:r>
    </w:p>
    <w:p w14:paraId="50775759" w14:textId="77777777" w:rsidR="00773550" w:rsidRPr="0015467B" w:rsidRDefault="00773550" w:rsidP="00773550">
      <w:pPr>
        <w:pStyle w:val="titolo7a"/>
        <w:rPr>
          <w:color w:val="002060"/>
        </w:rPr>
      </w:pPr>
      <w:r w:rsidRPr="0015467B">
        <w:rPr>
          <w:color w:val="002060"/>
        </w:rPr>
        <w:t xml:space="preserve">PROVVEDIMENTI DISCIPLINARI </w:t>
      </w:r>
    </w:p>
    <w:p w14:paraId="0D5EDBA9" w14:textId="77777777" w:rsidR="00773550" w:rsidRPr="0015467B" w:rsidRDefault="00773550" w:rsidP="00773550">
      <w:pPr>
        <w:pStyle w:val="titolo7b0"/>
        <w:rPr>
          <w:color w:val="002060"/>
        </w:rPr>
      </w:pPr>
      <w:r w:rsidRPr="0015467B">
        <w:rPr>
          <w:color w:val="002060"/>
        </w:rPr>
        <w:t xml:space="preserve">In base alle risultanze degli atti ufficiali sono state deliberate le seguenti sanzioni disciplinari. </w:t>
      </w:r>
    </w:p>
    <w:p w14:paraId="0B1D8C35" w14:textId="77777777" w:rsidR="00773550" w:rsidRPr="0015467B" w:rsidRDefault="00773550" w:rsidP="00773550">
      <w:pPr>
        <w:pStyle w:val="titolo30"/>
        <w:rPr>
          <w:color w:val="002060"/>
        </w:rPr>
      </w:pPr>
      <w:r w:rsidRPr="0015467B">
        <w:rPr>
          <w:color w:val="002060"/>
        </w:rPr>
        <w:t xml:space="preserve">CALCIATORI NON ESPULSI </w:t>
      </w:r>
    </w:p>
    <w:p w14:paraId="07988E5F" w14:textId="77777777" w:rsidR="00773550" w:rsidRPr="0015467B" w:rsidRDefault="00773550" w:rsidP="00773550">
      <w:pPr>
        <w:pStyle w:val="titolo20"/>
        <w:rPr>
          <w:color w:val="002060"/>
        </w:rPr>
      </w:pPr>
      <w:r w:rsidRPr="0015467B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73550" w:rsidRPr="0015467B" w14:paraId="64EE8CF1" w14:textId="77777777" w:rsidTr="0018536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A8012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FRACASSI ELENA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FF6CC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BDC28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9D899" w14:textId="77777777" w:rsidR="00773550" w:rsidRPr="0015467B" w:rsidRDefault="00773550" w:rsidP="00185369">
            <w:pPr>
              <w:pStyle w:val="movimento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75F44" w14:textId="77777777" w:rsidR="00773550" w:rsidRPr="0015467B" w:rsidRDefault="00773550" w:rsidP="00185369">
            <w:pPr>
              <w:pStyle w:val="movimento2"/>
              <w:rPr>
                <w:color w:val="002060"/>
              </w:rPr>
            </w:pPr>
            <w:r w:rsidRPr="0015467B">
              <w:rPr>
                <w:color w:val="002060"/>
              </w:rPr>
              <w:t> </w:t>
            </w:r>
          </w:p>
        </w:tc>
      </w:tr>
    </w:tbl>
    <w:p w14:paraId="2EA1E034" w14:textId="77777777" w:rsidR="00773550" w:rsidRPr="0015467B" w:rsidRDefault="00773550" w:rsidP="00773550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</w:p>
    <w:p w14:paraId="1322FEE3" w14:textId="77777777" w:rsidR="00773550" w:rsidRPr="0015467B" w:rsidRDefault="00773550" w:rsidP="00773550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409915B1" w14:textId="77777777" w:rsidR="00773550" w:rsidRPr="0015467B" w:rsidRDefault="00773550" w:rsidP="00773550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5467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630BDEC3" w14:textId="77777777" w:rsidR="00773550" w:rsidRDefault="00773550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2A627BCA" w14:textId="485139A0" w:rsidR="00190ECF" w:rsidRDefault="00190ECF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36DBA517" w14:textId="5529306D" w:rsidR="00190ECF" w:rsidRPr="00E32582" w:rsidRDefault="00190ECF" w:rsidP="00190ECF">
      <w:pPr>
        <w:pStyle w:val="TITOLOCAMPIONATO"/>
        <w:shd w:val="clear" w:color="auto" w:fill="CCCCCC"/>
        <w:spacing w:before="0" w:beforeAutospacing="0" w:after="0" w:afterAutospacing="0"/>
        <w:rPr>
          <w:color w:val="002060"/>
        </w:rPr>
      </w:pPr>
      <w:r>
        <w:rPr>
          <w:color w:val="002060"/>
        </w:rPr>
        <w:t>COPPA MARCHE UNDER 15 CALCIO A 5</w:t>
      </w:r>
    </w:p>
    <w:p w14:paraId="23593567" w14:textId="77777777" w:rsidR="00190ECF" w:rsidRPr="0032785D" w:rsidRDefault="00190ECF" w:rsidP="00190ECF">
      <w:pPr>
        <w:pStyle w:val="Corpodeltesto21"/>
        <w:jc w:val="center"/>
        <w:rPr>
          <w:rFonts w:ascii="Arial" w:hAnsi="Arial" w:cs="Arial"/>
          <w:b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QUALIFICATE ALLA GARA DI FINALE</w:t>
      </w:r>
    </w:p>
    <w:p w14:paraId="30628649" w14:textId="77777777" w:rsidR="00190ECF" w:rsidRPr="00D34730" w:rsidRDefault="00190ECF" w:rsidP="00190ECF">
      <w:pPr>
        <w:pStyle w:val="Corpodeltesto21"/>
        <w:rPr>
          <w:rFonts w:ascii="Arial" w:hAnsi="Arial" w:cs="Arial"/>
          <w:color w:val="002060"/>
          <w:sz w:val="22"/>
        </w:rPr>
      </w:pPr>
    </w:p>
    <w:p w14:paraId="4EC67E81" w14:textId="77777777" w:rsidR="00190ECF" w:rsidRPr="0030027C" w:rsidRDefault="00190ECF" w:rsidP="00190ECF">
      <w:pPr>
        <w:pStyle w:val="Corpodeltesto21"/>
        <w:rPr>
          <w:rFonts w:ascii="Arial" w:hAnsi="Arial" w:cs="Arial"/>
          <w:bCs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Al termine delle Semifinali si sono qualificate per la gara di Finale le seguenti squadre:</w:t>
      </w:r>
    </w:p>
    <w:p w14:paraId="2FEFE87E" w14:textId="3BC068AE" w:rsidR="00190ECF" w:rsidRDefault="00190ECF" w:rsidP="00190ECF">
      <w:pPr>
        <w:pStyle w:val="LndNormale1"/>
        <w:rPr>
          <w:color w:val="002060"/>
        </w:rPr>
      </w:pPr>
    </w:p>
    <w:p w14:paraId="4E3A8565" w14:textId="77777777" w:rsidR="00FB71BB" w:rsidRPr="00190ECF" w:rsidRDefault="00FB71BB" w:rsidP="00FB71BB">
      <w:pPr>
        <w:pStyle w:val="Corpodeltesto21"/>
        <w:rPr>
          <w:rFonts w:ascii="Arial" w:eastAsia="Times New Roman" w:hAnsi="Arial"/>
          <w:b/>
          <w:bCs/>
          <w:noProof/>
          <w:color w:val="002060"/>
          <w:kern w:val="0"/>
          <w:sz w:val="22"/>
          <w:szCs w:val="20"/>
          <w:lang w:eastAsia="en-US"/>
        </w:rPr>
      </w:pPr>
      <w:r w:rsidRPr="00190ECF">
        <w:rPr>
          <w:rFonts w:ascii="Arial" w:eastAsia="Times New Roman" w:hAnsi="Arial"/>
          <w:b/>
          <w:bCs/>
          <w:noProof/>
          <w:color w:val="002060"/>
          <w:kern w:val="0"/>
          <w:sz w:val="22"/>
          <w:szCs w:val="20"/>
          <w:lang w:eastAsia="en-US"/>
        </w:rPr>
        <w:t>ACLI MANTOVANI CALCIO A 5</w:t>
      </w:r>
    </w:p>
    <w:p w14:paraId="5F7CB50C" w14:textId="76C5ECDA" w:rsidR="00FB71BB" w:rsidRPr="00FB71BB" w:rsidRDefault="00FB71BB" w:rsidP="00FB71BB">
      <w:pPr>
        <w:pStyle w:val="Corpodeltesto21"/>
        <w:rPr>
          <w:rFonts w:ascii="Arial" w:eastAsia="Times New Roman" w:hAnsi="Arial"/>
          <w:b/>
          <w:bCs/>
          <w:noProof/>
          <w:color w:val="002060"/>
          <w:kern w:val="0"/>
          <w:sz w:val="22"/>
          <w:szCs w:val="20"/>
          <w:lang w:eastAsia="en-US"/>
        </w:rPr>
      </w:pPr>
      <w:r w:rsidRPr="00190ECF">
        <w:rPr>
          <w:rFonts w:ascii="Arial" w:eastAsia="Times New Roman" w:hAnsi="Arial"/>
          <w:b/>
          <w:bCs/>
          <w:noProof/>
          <w:color w:val="002060"/>
          <w:kern w:val="0"/>
          <w:sz w:val="22"/>
          <w:szCs w:val="20"/>
          <w:lang w:eastAsia="en-US"/>
        </w:rPr>
        <w:t>AMICI DEL CENTROSOCIO SP.</w:t>
      </w:r>
    </w:p>
    <w:p w14:paraId="6F1C970C" w14:textId="77777777" w:rsidR="00190ECF" w:rsidRDefault="00190ECF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2A7D7FEA" w14:textId="77777777" w:rsidR="00190ECF" w:rsidRPr="000A1E89" w:rsidRDefault="00190ECF" w:rsidP="00190ECF">
      <w:pPr>
        <w:pStyle w:val="Corpodeltesto21"/>
        <w:rPr>
          <w:rFonts w:ascii="Arial" w:hAnsi="Arial" w:cs="Arial"/>
          <w:b/>
          <w:iCs/>
          <w:color w:val="002060"/>
          <w:sz w:val="22"/>
          <w:u w:val="single"/>
        </w:rPr>
      </w:pPr>
      <w:r w:rsidRPr="000A1E89">
        <w:rPr>
          <w:rFonts w:ascii="Arial" w:hAnsi="Arial" w:cs="Arial"/>
          <w:b/>
          <w:iCs/>
          <w:color w:val="002060"/>
          <w:sz w:val="22"/>
          <w:u w:val="single"/>
        </w:rPr>
        <w:t>FINALE</w:t>
      </w:r>
    </w:p>
    <w:p w14:paraId="2BA0F592" w14:textId="77777777" w:rsidR="00190ECF" w:rsidRPr="000A1E89" w:rsidRDefault="00190ECF" w:rsidP="00190ECF">
      <w:pPr>
        <w:pStyle w:val="Corpodeltesto21"/>
        <w:rPr>
          <w:rFonts w:ascii="Arial" w:hAnsi="Arial" w:cs="Arial"/>
          <w:b/>
          <w:i/>
          <w:color w:val="002060"/>
          <w:sz w:val="22"/>
        </w:rPr>
      </w:pPr>
      <w:r w:rsidRPr="000A1E89">
        <w:rPr>
          <w:rFonts w:ascii="Arial" w:hAnsi="Arial" w:cs="Arial"/>
          <w:b/>
          <w:i/>
          <w:color w:val="002060"/>
          <w:sz w:val="22"/>
        </w:rPr>
        <w:t xml:space="preserve">Gara Unica, </w:t>
      </w:r>
      <w:proofErr w:type="gramStart"/>
      <w:r w:rsidRPr="000A1E89">
        <w:rPr>
          <w:rFonts w:ascii="Arial" w:hAnsi="Arial" w:cs="Arial"/>
          <w:b/>
          <w:i/>
          <w:color w:val="002060"/>
          <w:sz w:val="22"/>
        </w:rPr>
        <w:t>Gennaio</w:t>
      </w:r>
      <w:proofErr w:type="gramEnd"/>
      <w:r w:rsidRPr="000A1E89">
        <w:rPr>
          <w:rFonts w:ascii="Arial" w:hAnsi="Arial" w:cs="Arial"/>
          <w:b/>
          <w:i/>
          <w:color w:val="002060"/>
          <w:sz w:val="22"/>
        </w:rPr>
        <w:t xml:space="preserve"> 2023</w:t>
      </w:r>
    </w:p>
    <w:p w14:paraId="58F9B967" w14:textId="77777777" w:rsidR="00190ECF" w:rsidRPr="000B4152" w:rsidRDefault="00190ECF" w:rsidP="00190ECF">
      <w:pPr>
        <w:pStyle w:val="Corpodeltesto21"/>
        <w:rPr>
          <w:rFonts w:ascii="Arial" w:hAnsi="Arial" w:cs="Arial"/>
          <w:color w:val="002060"/>
          <w:sz w:val="22"/>
        </w:rPr>
      </w:pPr>
      <w:r w:rsidRPr="000B4152">
        <w:rPr>
          <w:rFonts w:ascii="Arial" w:hAnsi="Arial" w:cs="Arial"/>
          <w:color w:val="002060"/>
          <w:sz w:val="22"/>
        </w:rPr>
        <w:t xml:space="preserve">Le </w:t>
      </w:r>
      <w:r>
        <w:rPr>
          <w:rFonts w:ascii="Arial" w:hAnsi="Arial" w:cs="Arial"/>
          <w:color w:val="002060"/>
          <w:sz w:val="22"/>
        </w:rPr>
        <w:t>2</w:t>
      </w:r>
      <w:r w:rsidRPr="000B4152">
        <w:rPr>
          <w:rFonts w:ascii="Arial" w:hAnsi="Arial" w:cs="Arial"/>
          <w:color w:val="002060"/>
          <w:sz w:val="22"/>
        </w:rPr>
        <w:t xml:space="preserve"> società vincenti </w:t>
      </w:r>
      <w:r>
        <w:rPr>
          <w:rFonts w:ascii="Arial" w:hAnsi="Arial" w:cs="Arial"/>
          <w:color w:val="002060"/>
          <w:sz w:val="22"/>
        </w:rPr>
        <w:t>le Semifinali</w:t>
      </w:r>
      <w:r w:rsidRPr="000B4152">
        <w:rPr>
          <w:rFonts w:ascii="Arial" w:hAnsi="Arial" w:cs="Arial"/>
          <w:color w:val="002060"/>
          <w:sz w:val="22"/>
        </w:rPr>
        <w:t xml:space="preserve"> disputeranno, in sede unica la gara di </w:t>
      </w:r>
      <w:r>
        <w:rPr>
          <w:rFonts w:ascii="Arial" w:hAnsi="Arial" w:cs="Arial"/>
          <w:color w:val="002060"/>
          <w:sz w:val="22"/>
        </w:rPr>
        <w:t>F</w:t>
      </w:r>
      <w:r w:rsidRPr="000B4152">
        <w:rPr>
          <w:rFonts w:ascii="Arial" w:hAnsi="Arial" w:cs="Arial"/>
          <w:color w:val="002060"/>
          <w:sz w:val="22"/>
        </w:rPr>
        <w:t>inale nel corso delle “</w:t>
      </w:r>
      <w:proofErr w:type="spellStart"/>
      <w:r w:rsidRPr="000B4152">
        <w:rPr>
          <w:rFonts w:ascii="Arial" w:hAnsi="Arial" w:cs="Arial"/>
          <w:color w:val="002060"/>
          <w:sz w:val="22"/>
        </w:rPr>
        <w:t>Finals</w:t>
      </w:r>
      <w:proofErr w:type="spellEnd"/>
      <w:r w:rsidRPr="000B4152">
        <w:rPr>
          <w:rFonts w:ascii="Arial" w:hAnsi="Arial" w:cs="Arial"/>
          <w:color w:val="002060"/>
          <w:sz w:val="22"/>
        </w:rPr>
        <w:t xml:space="preserve"> Cup” </w:t>
      </w:r>
      <w:r>
        <w:rPr>
          <w:rFonts w:ascii="Arial" w:hAnsi="Arial" w:cs="Arial"/>
          <w:color w:val="002060"/>
          <w:sz w:val="22"/>
        </w:rPr>
        <w:t xml:space="preserve">che si disputerà a </w:t>
      </w:r>
      <w:proofErr w:type="gramStart"/>
      <w:r>
        <w:rPr>
          <w:rFonts w:ascii="Arial" w:hAnsi="Arial" w:cs="Arial"/>
          <w:color w:val="002060"/>
          <w:sz w:val="22"/>
        </w:rPr>
        <w:t>Gennaio</w:t>
      </w:r>
      <w:proofErr w:type="gramEnd"/>
      <w:r>
        <w:rPr>
          <w:rFonts w:ascii="Arial" w:hAnsi="Arial" w:cs="Arial"/>
          <w:color w:val="002060"/>
          <w:sz w:val="22"/>
        </w:rPr>
        <w:t xml:space="preserve"> 2023</w:t>
      </w:r>
      <w:r w:rsidRPr="000B4152">
        <w:rPr>
          <w:rFonts w:ascii="Arial" w:hAnsi="Arial" w:cs="Arial"/>
          <w:color w:val="002060"/>
          <w:sz w:val="22"/>
        </w:rPr>
        <w:t>, il regolamento e la disciplina sportiva della “</w:t>
      </w:r>
      <w:proofErr w:type="spellStart"/>
      <w:r w:rsidRPr="000B4152">
        <w:rPr>
          <w:rFonts w:ascii="Arial" w:hAnsi="Arial" w:cs="Arial"/>
          <w:color w:val="002060"/>
          <w:sz w:val="22"/>
        </w:rPr>
        <w:t>Finals</w:t>
      </w:r>
      <w:proofErr w:type="spellEnd"/>
      <w:r w:rsidRPr="000B4152">
        <w:rPr>
          <w:rFonts w:ascii="Arial" w:hAnsi="Arial" w:cs="Arial"/>
          <w:color w:val="002060"/>
          <w:sz w:val="22"/>
        </w:rPr>
        <w:t xml:space="preserve"> Cup” saranno oggetto di apposito C.U.</w:t>
      </w:r>
    </w:p>
    <w:p w14:paraId="1DA6FE7B" w14:textId="68B42921" w:rsidR="00190ECF" w:rsidRDefault="00190ECF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68836CE0" w14:textId="77777777" w:rsidR="00773550" w:rsidRPr="0015467B" w:rsidRDefault="00773550" w:rsidP="00773550">
      <w:pPr>
        <w:pStyle w:val="titoloprinc0"/>
        <w:rPr>
          <w:color w:val="002060"/>
        </w:rPr>
      </w:pPr>
      <w:r w:rsidRPr="0015467B">
        <w:rPr>
          <w:color w:val="002060"/>
        </w:rPr>
        <w:t>RISULTATI</w:t>
      </w:r>
    </w:p>
    <w:p w14:paraId="14F4CC75" w14:textId="77777777" w:rsidR="00773550" w:rsidRPr="0015467B" w:rsidRDefault="00773550" w:rsidP="00773550">
      <w:pPr>
        <w:pStyle w:val="breakline"/>
        <w:rPr>
          <w:color w:val="002060"/>
        </w:rPr>
      </w:pPr>
    </w:p>
    <w:p w14:paraId="0E545A61" w14:textId="77777777" w:rsidR="00773550" w:rsidRPr="0015467B" w:rsidRDefault="00773550" w:rsidP="00773550">
      <w:pPr>
        <w:pStyle w:val="sottotitolocampionato10"/>
        <w:rPr>
          <w:color w:val="002060"/>
        </w:rPr>
      </w:pPr>
      <w:r w:rsidRPr="0015467B">
        <w:rPr>
          <w:color w:val="002060"/>
        </w:rPr>
        <w:t>RISULTATI UFFICIALI GARE DEL 23/11/2022</w:t>
      </w:r>
    </w:p>
    <w:p w14:paraId="50E0318F" w14:textId="77777777" w:rsidR="00773550" w:rsidRPr="00773550" w:rsidRDefault="00773550" w:rsidP="00773550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773550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F142C73" w14:textId="77777777" w:rsidR="00773550" w:rsidRPr="0015467B" w:rsidRDefault="00773550" w:rsidP="00773550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73550" w:rsidRPr="0015467B" w14:paraId="58EBA5C8" w14:textId="77777777" w:rsidTr="0018536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73550" w:rsidRPr="0015467B" w14:paraId="1B910B6D" w14:textId="77777777" w:rsidTr="0018536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FA11FE" w14:textId="77777777" w:rsidR="00773550" w:rsidRPr="0015467B" w:rsidRDefault="00773550" w:rsidP="00185369">
                  <w:pPr>
                    <w:pStyle w:val="header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GIRONE SF - 1 Giornata - R</w:t>
                  </w:r>
                </w:p>
              </w:tc>
            </w:tr>
            <w:tr w:rsidR="00773550" w:rsidRPr="0015467B" w14:paraId="640CE172" w14:textId="77777777" w:rsidTr="00185369">
              <w:trPr>
                <w:trHeight w:val="16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701962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ITALSERVICE C5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8A94B3" w14:textId="77777777" w:rsidR="00773550" w:rsidRPr="0015467B" w:rsidRDefault="00773550" w:rsidP="00185369">
                  <w:pPr>
                    <w:pStyle w:val="rowtabella0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77778A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5 - 4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319AD0" w14:textId="77777777" w:rsidR="00773550" w:rsidRPr="0015467B" w:rsidRDefault="00773550" w:rsidP="00185369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5467B">
                    <w:rPr>
                      <w:color w:val="002060"/>
                    </w:rPr>
                    <w:t> </w:t>
                  </w:r>
                </w:p>
              </w:tc>
            </w:tr>
          </w:tbl>
          <w:p w14:paraId="5D31C1FB" w14:textId="77777777" w:rsidR="00773550" w:rsidRPr="0015467B" w:rsidRDefault="00773550" w:rsidP="00185369">
            <w:pPr>
              <w:rPr>
                <w:color w:val="002060"/>
              </w:rPr>
            </w:pPr>
          </w:p>
        </w:tc>
      </w:tr>
    </w:tbl>
    <w:p w14:paraId="629AD252" w14:textId="77777777" w:rsidR="00773550" w:rsidRPr="00F8508E" w:rsidRDefault="00773550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7524A181" w14:textId="77777777" w:rsidR="00E0229E" w:rsidRPr="00F45EB9" w:rsidRDefault="00E0229E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62377406" w14:textId="77777777" w:rsidR="00BC0A85" w:rsidRPr="009B236A" w:rsidRDefault="00BC0A85" w:rsidP="00502E4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46AE8D1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14725D37" w14:textId="5A57FD55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296A50">
        <w:rPr>
          <w:rFonts w:ascii="Arial" w:hAnsi="Arial" w:cs="Arial"/>
          <w:b/>
          <w:bCs/>
          <w:color w:val="002060"/>
        </w:rPr>
        <w:t>12</w:t>
      </w:r>
      <w:r w:rsidR="00CE78D0">
        <w:rPr>
          <w:rFonts w:ascii="Arial" w:hAnsi="Arial" w:cs="Arial"/>
          <w:b/>
          <w:bCs/>
          <w:color w:val="002060"/>
        </w:rPr>
        <w:t xml:space="preserve"> dicembre</w:t>
      </w:r>
      <w:r w:rsidRPr="009B236A">
        <w:rPr>
          <w:rFonts w:ascii="Arial" w:hAnsi="Arial" w:cs="Arial"/>
          <w:b/>
          <w:bCs/>
          <w:color w:val="002060"/>
        </w:rPr>
        <w:t xml:space="preserve">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026EBECE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6D9AA4AC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60AC5165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4DBB8AA6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2EC2DEEB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04EEA4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22304E1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47F07D4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85C0C8F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E5A9ACC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4F15D93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A9FA599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9A0A637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31558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4EA923D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F91470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7F91E433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13E5D000" w14:textId="78E53EE9" w:rsidR="008B2AE8" w:rsidRDefault="008B2AE8" w:rsidP="00770E76">
      <w:pPr>
        <w:rPr>
          <w:rFonts w:ascii="Arial" w:hAnsi="Arial" w:cs="Arial"/>
          <w:color w:val="002060"/>
          <w:sz w:val="22"/>
          <w:szCs w:val="22"/>
        </w:rPr>
      </w:pPr>
    </w:p>
    <w:p w14:paraId="0DAB56ED" w14:textId="77777777" w:rsidR="00CD753D" w:rsidRDefault="00CD753D" w:rsidP="00770E76">
      <w:pPr>
        <w:rPr>
          <w:rFonts w:ascii="Arial" w:hAnsi="Arial" w:cs="Arial"/>
          <w:color w:val="002060"/>
          <w:sz w:val="22"/>
          <w:szCs w:val="22"/>
        </w:rPr>
      </w:pPr>
    </w:p>
    <w:p w14:paraId="228F2BE9" w14:textId="77777777" w:rsidR="00AC2BBF" w:rsidRPr="00005189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lastRenderedPageBreak/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62E06BD3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B6533F">
        <w:rPr>
          <w:b/>
          <w:color w:val="002060"/>
          <w:u w:val="single"/>
        </w:rPr>
        <w:t>2</w:t>
      </w:r>
      <w:r w:rsidR="00773550">
        <w:rPr>
          <w:b/>
          <w:color w:val="002060"/>
          <w:u w:val="single"/>
        </w:rPr>
        <w:t>5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</w:t>
      </w:r>
      <w:r w:rsidR="00436F31">
        <w:rPr>
          <w:b/>
          <w:color w:val="002060"/>
          <w:u w:val="single"/>
        </w:rPr>
        <w:t>1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79196" w14:textId="77777777" w:rsidR="008C411E" w:rsidRDefault="008C411E">
      <w:r>
        <w:separator/>
      </w:r>
    </w:p>
  </w:endnote>
  <w:endnote w:type="continuationSeparator" w:id="0">
    <w:p w14:paraId="4851AE95" w14:textId="77777777" w:rsidR="008C411E" w:rsidRDefault="008C4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67D67085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6533F">
      <w:rPr>
        <w:rStyle w:val="Numeropagina"/>
        <w:rFonts w:ascii="Arial" w:hAnsi="Arial" w:cs="Arial"/>
        <w:color w:val="002060"/>
      </w:rPr>
      <w:t>5</w:t>
    </w:r>
    <w:r w:rsidR="00D61FC7">
      <w:rPr>
        <w:rStyle w:val="Numeropagina"/>
        <w:rFonts w:ascii="Arial" w:hAnsi="Arial" w:cs="Arial"/>
        <w:color w:val="00206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F6222" w14:textId="77777777" w:rsidR="008C411E" w:rsidRDefault="008C411E">
      <w:r>
        <w:separator/>
      </w:r>
    </w:p>
  </w:footnote>
  <w:footnote w:type="continuationSeparator" w:id="0">
    <w:p w14:paraId="0B647A9D" w14:textId="77777777" w:rsidR="008C411E" w:rsidRDefault="008C4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F14DE"/>
    <w:multiLevelType w:val="multilevel"/>
    <w:tmpl w:val="5DEE07A2"/>
    <w:numStyleLink w:val="Stile1"/>
  </w:abstractNum>
  <w:abstractNum w:abstractNumId="11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7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7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3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1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3"/>
  </w:num>
  <w:num w:numId="2" w16cid:durableId="140779443">
    <w:abstractNumId w:val="8"/>
  </w:num>
  <w:num w:numId="3" w16cid:durableId="1660186896">
    <w:abstractNumId w:val="31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8"/>
  </w:num>
  <w:num w:numId="6" w16cid:durableId="1409227866">
    <w:abstractNumId w:val="22"/>
  </w:num>
  <w:num w:numId="7" w16cid:durableId="1703477839">
    <w:abstractNumId w:val="33"/>
  </w:num>
  <w:num w:numId="8" w16cid:durableId="1865820661">
    <w:abstractNumId w:val="26"/>
  </w:num>
  <w:num w:numId="9" w16cid:durableId="1770080403">
    <w:abstractNumId w:val="32"/>
  </w:num>
  <w:num w:numId="10" w16cid:durableId="1930651135">
    <w:abstractNumId w:val="16"/>
  </w:num>
  <w:num w:numId="11" w16cid:durableId="560559437">
    <w:abstractNumId w:val="40"/>
  </w:num>
  <w:num w:numId="12" w16cid:durableId="1712725283">
    <w:abstractNumId w:val="10"/>
  </w:num>
  <w:num w:numId="13" w16cid:durableId="2130661461">
    <w:abstractNumId w:val="12"/>
  </w:num>
  <w:num w:numId="14" w16cid:durableId="1600523497">
    <w:abstractNumId w:val="4"/>
  </w:num>
  <w:num w:numId="15" w16cid:durableId="314726150">
    <w:abstractNumId w:val="25"/>
  </w:num>
  <w:num w:numId="16" w16cid:durableId="2094011012">
    <w:abstractNumId w:val="17"/>
  </w:num>
  <w:num w:numId="17" w16cid:durableId="249898235">
    <w:abstractNumId w:val="43"/>
  </w:num>
  <w:num w:numId="18" w16cid:durableId="1803184862">
    <w:abstractNumId w:val="35"/>
  </w:num>
  <w:num w:numId="19" w16cid:durableId="1102998121">
    <w:abstractNumId w:val="20"/>
  </w:num>
  <w:num w:numId="20" w16cid:durableId="2242136">
    <w:abstractNumId w:val="27"/>
  </w:num>
  <w:num w:numId="21" w16cid:durableId="424768929">
    <w:abstractNumId w:val="28"/>
  </w:num>
  <w:num w:numId="22" w16cid:durableId="1772698854">
    <w:abstractNumId w:val="18"/>
  </w:num>
  <w:num w:numId="23" w16cid:durableId="1872261587">
    <w:abstractNumId w:val="36"/>
  </w:num>
  <w:num w:numId="24" w16cid:durableId="798693027">
    <w:abstractNumId w:val="41"/>
  </w:num>
  <w:num w:numId="25" w16cid:durableId="2098550385">
    <w:abstractNumId w:val="0"/>
  </w:num>
  <w:num w:numId="26" w16cid:durableId="715282008">
    <w:abstractNumId w:val="15"/>
  </w:num>
  <w:num w:numId="27" w16cid:durableId="1539466067">
    <w:abstractNumId w:val="23"/>
  </w:num>
  <w:num w:numId="28" w16cid:durableId="377749779">
    <w:abstractNumId w:val="5"/>
  </w:num>
  <w:num w:numId="29" w16cid:durableId="1820151984">
    <w:abstractNumId w:val="44"/>
  </w:num>
  <w:num w:numId="30" w16cid:durableId="1043285624">
    <w:abstractNumId w:val="7"/>
  </w:num>
  <w:num w:numId="31" w16cid:durableId="576600428">
    <w:abstractNumId w:val="2"/>
  </w:num>
  <w:num w:numId="32" w16cid:durableId="1476291970">
    <w:abstractNumId w:val="34"/>
  </w:num>
  <w:num w:numId="33" w16cid:durableId="1092553154">
    <w:abstractNumId w:val="21"/>
  </w:num>
  <w:num w:numId="34" w16cid:durableId="1971473206">
    <w:abstractNumId w:val="3"/>
  </w:num>
  <w:num w:numId="35" w16cid:durableId="542669457">
    <w:abstractNumId w:val="42"/>
  </w:num>
  <w:num w:numId="36" w16cid:durableId="1628706912">
    <w:abstractNumId w:val="14"/>
  </w:num>
  <w:num w:numId="37" w16cid:durableId="1466391385">
    <w:abstractNumId w:val="24"/>
  </w:num>
  <w:num w:numId="38" w16cid:durableId="1407267829">
    <w:abstractNumId w:val="37"/>
  </w:num>
  <w:num w:numId="39" w16cid:durableId="163591222">
    <w:abstractNumId w:val="29"/>
  </w:num>
  <w:num w:numId="40" w16cid:durableId="1344435658">
    <w:abstractNumId w:val="9"/>
  </w:num>
  <w:num w:numId="41" w16cid:durableId="722489900">
    <w:abstractNumId w:val="39"/>
  </w:num>
  <w:num w:numId="42" w16cid:durableId="494877369">
    <w:abstractNumId w:val="6"/>
  </w:num>
  <w:num w:numId="43" w16cid:durableId="2117601001">
    <w:abstractNumId w:val="30"/>
  </w:num>
  <w:num w:numId="44" w16cid:durableId="879825861">
    <w:abstractNumId w:val="11"/>
  </w:num>
  <w:num w:numId="45" w16cid:durableId="1252471219">
    <w:abstractNumId w:val="19"/>
  </w:num>
  <w:num w:numId="46" w16cid:durableId="976032630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27C2C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1</TotalTime>
  <Pages>8</Pages>
  <Words>1838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12293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</cp:revision>
  <cp:lastPrinted>2022-10-27T12:10:00Z</cp:lastPrinted>
  <dcterms:created xsi:type="dcterms:W3CDTF">2022-11-25T09:35:00Z</dcterms:created>
  <dcterms:modified xsi:type="dcterms:W3CDTF">2022-11-25T09:35:00Z</dcterms:modified>
</cp:coreProperties>
</file>