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4C64431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811E5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1303D4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1303D4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D2FEE61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34CF1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9E313BC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34CF1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2A3AF1FC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34CF1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2957D903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34CF1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3DCA696F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B34CF1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5BDD7B54" w14:textId="61AC755E" w:rsidR="00F169A9" w:rsidRPr="00CE78D0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158AEC27" w14:textId="77777777" w:rsidR="00D2328E" w:rsidRPr="00D2328E" w:rsidRDefault="00D232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55E0FAF" w14:textId="64A0F7A2" w:rsidR="00EC3E10" w:rsidRPr="00D2328E" w:rsidRDefault="00EC3E10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D2328E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5369B96B" w14:textId="77777777" w:rsidR="00596B9E" w:rsidRPr="009B3B19" w:rsidRDefault="00596B9E" w:rsidP="00596B9E">
      <w:pPr>
        <w:pStyle w:val="breakline"/>
        <w:rPr>
          <w:color w:val="002060"/>
        </w:rPr>
      </w:pPr>
    </w:p>
    <w:p w14:paraId="19FB32FD" w14:textId="77777777" w:rsidR="00596B9E" w:rsidRPr="009B3B19" w:rsidRDefault="00596B9E" w:rsidP="00596B9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B19">
        <w:rPr>
          <w:color w:val="002060"/>
        </w:rPr>
        <w:t>CALCIO A CINQUE SERIE C1</w:t>
      </w:r>
    </w:p>
    <w:p w14:paraId="54DFC3B7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lastRenderedPageBreak/>
        <w:t>RISULTATI</w:t>
      </w:r>
    </w:p>
    <w:p w14:paraId="276418FA" w14:textId="77777777" w:rsidR="00596B9E" w:rsidRPr="009B3B19" w:rsidRDefault="00596B9E" w:rsidP="00596B9E">
      <w:pPr>
        <w:pStyle w:val="breakline"/>
        <w:rPr>
          <w:color w:val="002060"/>
        </w:rPr>
      </w:pPr>
    </w:p>
    <w:p w14:paraId="461EEBF6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RISULTATI UFFICIALI GARE DEL 25/11/2022</w:t>
      </w:r>
    </w:p>
    <w:p w14:paraId="2B4F1E9A" w14:textId="77777777" w:rsidR="00596B9E" w:rsidRPr="0012674E" w:rsidRDefault="00596B9E" w:rsidP="0012674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12674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555B272" w14:textId="77777777" w:rsidR="00596B9E" w:rsidRPr="009B3B19" w:rsidRDefault="00596B9E" w:rsidP="00596B9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6B9E" w:rsidRPr="009B3B19" w14:paraId="6B035895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33242959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B713F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A - 10 Giornata - A</w:t>
                  </w:r>
                </w:p>
              </w:tc>
            </w:tr>
            <w:tr w:rsidR="00596B9E" w:rsidRPr="009B3B19" w14:paraId="3195FD1D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2FC4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A5B598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NUOVA OTTRANO 98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454B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30224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19189D54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C19C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INVICTA FUTSAL MACERATA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6A64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F53B8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FA303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6D4FCED2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584FD8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JESI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BFCE1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PIANACCIO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1190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93054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47260A6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E32F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B718E9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365E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AA39A6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4A33EEB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F2792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E181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8EB00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04B51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59336303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B18CD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POL.CAGLI SPORT ASSOCIATI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76162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REAL SAN 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C0F5C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2623AD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1BF864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A48A7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SANGIORGIO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71EAF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GROTTACCIA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0A7D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43C07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5265FB9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8E177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26/11/2022</w:t>
                  </w:r>
                </w:p>
              </w:tc>
            </w:tr>
          </w:tbl>
          <w:p w14:paraId="1C32FC3C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7A6A38F6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58181C18" w14:textId="77777777" w:rsidR="00596B9E" w:rsidRPr="009B3B19" w:rsidRDefault="00596B9E" w:rsidP="00596B9E">
      <w:pPr>
        <w:pStyle w:val="breakline"/>
        <w:rPr>
          <w:color w:val="002060"/>
        </w:rPr>
      </w:pPr>
    </w:p>
    <w:p w14:paraId="2FFA9FC2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GIUDICE SPORTIVO</w:t>
      </w:r>
    </w:p>
    <w:p w14:paraId="3CCFA38D" w14:textId="77777777" w:rsidR="00596B9E" w:rsidRPr="009B3B19" w:rsidRDefault="00596B9E" w:rsidP="00596B9E">
      <w:pPr>
        <w:pStyle w:val="diffida"/>
        <w:rPr>
          <w:color w:val="002060"/>
        </w:rPr>
      </w:pPr>
      <w:r w:rsidRPr="009B3B19">
        <w:rPr>
          <w:color w:val="002060"/>
        </w:rPr>
        <w:t>Il Giudice Sportivo Avv. Agnese Lazzaretti, con l'assistenza del segretario Angelo Castellana, nella seduta del 30/11/2022, ha adottato le decisioni che di seguito integralmente si riportano:</w:t>
      </w:r>
    </w:p>
    <w:p w14:paraId="04C23C68" w14:textId="77777777" w:rsidR="00596B9E" w:rsidRPr="009B3B19" w:rsidRDefault="00596B9E" w:rsidP="00596B9E">
      <w:pPr>
        <w:pStyle w:val="titolo10"/>
        <w:rPr>
          <w:color w:val="002060"/>
        </w:rPr>
      </w:pPr>
      <w:r w:rsidRPr="009B3B19">
        <w:rPr>
          <w:color w:val="002060"/>
        </w:rPr>
        <w:t xml:space="preserve">GARE DEL 25/11/2022 </w:t>
      </w:r>
    </w:p>
    <w:p w14:paraId="2A940FA4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0D28C05A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6F67F1E4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DIRIGENTI </w:t>
      </w:r>
    </w:p>
    <w:p w14:paraId="01B7B6B0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3133BF9B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81EF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GUIDI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9610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AF11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48F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BDC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294A7341" w14:textId="77777777" w:rsidR="00596B9E" w:rsidRPr="009B3B19" w:rsidRDefault="00596B9E" w:rsidP="00596B9E">
      <w:pPr>
        <w:pStyle w:val="titolo30"/>
        <w:rPr>
          <w:rFonts w:eastAsiaTheme="minorEastAsia"/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28344534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21A74D44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FA56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LORENZINI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F4C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41F8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A940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E831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2A4BE99E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2DD86F29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E29E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CARLETTI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D5D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7F2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D0AA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IESARI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EA2C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(INVICTA FUTSAL MACERATA) </w:t>
            </w:r>
          </w:p>
        </w:tc>
      </w:tr>
      <w:tr w:rsidR="00596B9E" w:rsidRPr="009B3B19" w14:paraId="489B21ED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D45D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PENNESI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C5F8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9C0D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8E40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E98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02716B20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4F83F909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75EE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ARCIDIACONO RENATO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7BB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3451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E4CA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FILIALI LUCCHETTI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ED59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(DINAMIS 1990) </w:t>
            </w:r>
          </w:p>
        </w:tc>
      </w:tr>
      <w:tr w:rsidR="00596B9E" w:rsidRPr="009B3B19" w14:paraId="0E610F36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5B4B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ROCCHETTI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F61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B47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8063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GENERI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278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(NUOVA OTTRANO 98) </w:t>
            </w:r>
          </w:p>
        </w:tc>
      </w:tr>
      <w:tr w:rsidR="00596B9E" w:rsidRPr="009B3B19" w14:paraId="64D3D0B2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14CE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GIOMBI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116C9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3EC1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43A3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DI TORO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A3B5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(SANGIORGIO) </w:t>
            </w:r>
          </w:p>
        </w:tc>
      </w:tr>
      <w:tr w:rsidR="00596B9E" w:rsidRPr="009B3B19" w14:paraId="044179A4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A372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ROSETTI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36C2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(SANGIORGIO)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CD7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0C8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61E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5EE44E2F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19183B32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8577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SMERILLI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0236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B290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6F4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GUERRA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77F3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(JESI CALCIO A 5) </w:t>
            </w:r>
          </w:p>
        </w:tc>
      </w:tr>
      <w:tr w:rsidR="00596B9E" w:rsidRPr="009B3B19" w14:paraId="1D7D279A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BB5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FORESI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5D73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E02B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06F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ROTATORI DENIS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7EFF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(PIANACCIO) </w:t>
            </w:r>
          </w:p>
        </w:tc>
      </w:tr>
      <w:tr w:rsidR="00596B9E" w:rsidRPr="009B3B19" w14:paraId="6040AC1A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50F1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CIAVATTINI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D95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D0BC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A555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9E34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2C1739B6" w14:textId="77777777" w:rsidR="00596B9E" w:rsidRPr="009B3B19" w:rsidRDefault="00596B9E" w:rsidP="00596B9E">
      <w:pPr>
        <w:pStyle w:val="titolo10"/>
        <w:rPr>
          <w:rFonts w:eastAsiaTheme="minorEastAsia"/>
          <w:color w:val="002060"/>
        </w:rPr>
      </w:pPr>
      <w:r w:rsidRPr="009B3B19">
        <w:rPr>
          <w:color w:val="002060"/>
        </w:rPr>
        <w:t xml:space="preserve">GARE DEL 26/11/2022 </w:t>
      </w:r>
    </w:p>
    <w:p w14:paraId="120DD3E9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37874E7D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5CDAD7C4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SOCIETA' </w:t>
      </w:r>
    </w:p>
    <w:p w14:paraId="5294698C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lastRenderedPageBreak/>
        <w:t xml:space="preserve">AMMENDA </w:t>
      </w:r>
    </w:p>
    <w:p w14:paraId="22A1F68E" w14:textId="77777777" w:rsidR="00596B9E" w:rsidRPr="009B3B19" w:rsidRDefault="00596B9E" w:rsidP="00596B9E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B3B19">
        <w:rPr>
          <w:color w:val="002060"/>
        </w:rPr>
        <w:t xml:space="preserve">Euro 80,00 REAL SAN GIORGIO </w:t>
      </w:r>
      <w:r w:rsidRPr="009B3B19">
        <w:rPr>
          <w:color w:val="002060"/>
        </w:rPr>
        <w:br/>
        <w:t xml:space="preserve">Per aver alcuni propri sostenitori durante il secondo tempo rivolto frasi offensive all'arbitro. </w:t>
      </w:r>
    </w:p>
    <w:p w14:paraId="3A7C5F22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505A6202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5D95227D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ECB9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BELA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4D95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299A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D543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5875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3D58FD1D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2A254212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3040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MOCHI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D2BE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DD5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E053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DE CARLONIS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ACCF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SAN GIORGIO) </w:t>
            </w:r>
          </w:p>
        </w:tc>
      </w:tr>
    </w:tbl>
    <w:p w14:paraId="7264846D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211C73B4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94C4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PIERI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FEAE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(POL.CAGLI SPORT ASSOCIATI)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7E3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12B4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RIPA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6CD3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SAN GIORGIO) </w:t>
            </w:r>
          </w:p>
        </w:tc>
      </w:tr>
    </w:tbl>
    <w:p w14:paraId="5B8F925C" w14:textId="77777777" w:rsidR="00596B9E" w:rsidRDefault="00596B9E" w:rsidP="00596B9E">
      <w:pPr>
        <w:pStyle w:val="breakline"/>
        <w:rPr>
          <w:color w:val="002060"/>
        </w:rPr>
      </w:pPr>
    </w:p>
    <w:p w14:paraId="2DEEC8B0" w14:textId="77777777" w:rsidR="00596B9E" w:rsidRPr="0015467B" w:rsidRDefault="00596B9E" w:rsidP="00596B9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C95C5AE" w14:textId="77777777" w:rsidR="00596B9E" w:rsidRPr="0015467B" w:rsidRDefault="00596B9E" w:rsidP="00596B9E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58CD7176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5C86A01F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CLASSIFICA</w:t>
      </w:r>
    </w:p>
    <w:p w14:paraId="33B9A073" w14:textId="77777777" w:rsidR="00596B9E" w:rsidRPr="009B3B19" w:rsidRDefault="00596B9E" w:rsidP="00596B9E">
      <w:pPr>
        <w:pStyle w:val="breakline"/>
        <w:rPr>
          <w:color w:val="002060"/>
        </w:rPr>
      </w:pPr>
    </w:p>
    <w:p w14:paraId="734D37C9" w14:textId="77777777" w:rsidR="00596B9E" w:rsidRPr="009B3B19" w:rsidRDefault="00596B9E" w:rsidP="00596B9E">
      <w:pPr>
        <w:pStyle w:val="breakline"/>
        <w:rPr>
          <w:color w:val="002060"/>
        </w:rPr>
      </w:pPr>
    </w:p>
    <w:p w14:paraId="74621C51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754138C0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54AD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4AD8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563A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5CE88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0FA9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B569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6AF5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22C9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5AAB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2429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0B25AF2B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B09C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AE4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0B09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FE9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B411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20B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B1B1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B748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184C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EBEA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7363C1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DC090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13A2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4B2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FC32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E7A9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2FC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32E6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951C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350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E7FB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1637499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B0E93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FDC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75BE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13E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1E9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4BF1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315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4AC7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69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9371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DEBB1D7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D0C77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406E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88A7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5E2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BF79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679B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C9E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6B4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1D03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CA61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7323A47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272E0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DD94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4A9A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DE62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348A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5EF8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2D9D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D12F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D1DC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BBD1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E54381A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2999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5A5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4F08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C44B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5A40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A88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8839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DCA7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D2C6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DE20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19836C4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FAF6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8E1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75F8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84B6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0AEF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514B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7B7C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1E8D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F607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5A56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1DA34F6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9D3E5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2D81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241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ADE4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EF62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24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171D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8D78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96D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4512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E065366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E9B82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0916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320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7EC7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6B57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9CC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A20E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615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C00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17EB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09B9E3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A36A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EE91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154C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E10F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D8FD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35F0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267E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94EF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6C36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31B5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AF0AA9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04DE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9BF8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4AC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00A4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7447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BA78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60B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9AA9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D48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3BE1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53B1CF5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E013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2171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D95D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A3EE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D2AE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3656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56AC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DDF4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CA81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8BA9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8BCD03D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29E46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EB0E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871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BD91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4247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C73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F9A3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B248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9AB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C935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259175E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D7C0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B86B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BC5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D0E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D542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1B17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1C12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CB5D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9A2F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CF89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2EE21D35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33874C9B" w14:textId="77777777" w:rsidR="00596B9E" w:rsidRPr="009B3B19" w:rsidRDefault="00596B9E" w:rsidP="00596B9E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8929253" w14:textId="77777777" w:rsidR="00596B9E" w:rsidRDefault="00596B9E" w:rsidP="00596B9E">
      <w:pPr>
        <w:pStyle w:val="breakline"/>
        <w:rPr>
          <w:color w:val="002060"/>
        </w:rPr>
      </w:pPr>
    </w:p>
    <w:p w14:paraId="5A0466F2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596B9E" w:rsidRPr="00C649D6" w14:paraId="4B8B87D4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E483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5ABA4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6930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2AB2A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D3243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E238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0786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3CF6364D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BC7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ALMA JUVENTUS FANO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7E82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2DB4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0572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CBB0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D98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CB4F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VILLA TOMBARI</w:t>
            </w:r>
          </w:p>
        </w:tc>
      </w:tr>
      <w:tr w:rsidR="00596B9E" w:rsidRPr="00C649D6" w14:paraId="6EDB1FC2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DFD0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0628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PIANACCIO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01030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9B7C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B81C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5138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E127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67BD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CAPANNA SNC</w:t>
            </w:r>
          </w:p>
        </w:tc>
      </w:tr>
      <w:tr w:rsidR="00596B9E" w:rsidRPr="00C649D6" w14:paraId="1B128322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E382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38E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SANGIORGIO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D2F71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1D20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21C9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EED5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34C4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DELLO STADIO</w:t>
            </w:r>
          </w:p>
        </w:tc>
      </w:tr>
      <w:tr w:rsidR="00596B9E" w:rsidRPr="00C649D6" w14:paraId="0B64E351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778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E8CF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POL.CAGLI SPORT ASSOCIATI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3D326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841B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D7B9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5638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C457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119B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OLIMPIADI</w:t>
            </w:r>
          </w:p>
        </w:tc>
      </w:tr>
      <w:tr w:rsidR="00596B9E" w:rsidRPr="00C649D6" w14:paraId="3745C5A0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15FB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289C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JESI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B438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C97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7F30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355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FB2A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CERQUATTI</w:t>
            </w:r>
          </w:p>
        </w:tc>
      </w:tr>
      <w:tr w:rsidR="00596B9E" w:rsidRPr="00C649D6" w14:paraId="5926CEBE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B68D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NUOVA OTTRANO 98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2A2A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7B020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76F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CDC8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5063 PALASPORT "GIANCARLO GALIZIA"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568C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29C6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GEMME, 13</w:t>
            </w:r>
          </w:p>
        </w:tc>
      </w:tr>
      <w:tr w:rsidR="00596B9E" w:rsidRPr="00C649D6" w14:paraId="4328FD96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6391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REAL SAN 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3BE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INVICTA FUTSAL MACERATA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88DAB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FAC1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8E4F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5623 PALESTRA SC.MEDIA B.ROSSELLI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3A01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117C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PIRANDELLO</w:t>
            </w:r>
          </w:p>
        </w:tc>
      </w:tr>
    </w:tbl>
    <w:p w14:paraId="16953F5B" w14:textId="77777777" w:rsidR="00596B9E" w:rsidRDefault="00596B9E" w:rsidP="00596B9E">
      <w:pPr>
        <w:pStyle w:val="breakline"/>
        <w:rPr>
          <w:color w:val="002060"/>
        </w:rPr>
      </w:pPr>
    </w:p>
    <w:p w14:paraId="76AC540E" w14:textId="77777777" w:rsidR="00596B9E" w:rsidRPr="009B3B19" w:rsidRDefault="00596B9E" w:rsidP="00596B9E">
      <w:pPr>
        <w:pStyle w:val="breakline"/>
        <w:rPr>
          <w:color w:val="002060"/>
        </w:rPr>
      </w:pPr>
    </w:p>
    <w:p w14:paraId="4C21A0A9" w14:textId="77777777" w:rsidR="00596B9E" w:rsidRPr="009B3B19" w:rsidRDefault="00596B9E" w:rsidP="00596B9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B19">
        <w:rPr>
          <w:color w:val="002060"/>
        </w:rPr>
        <w:t>CALCIO A CINQUE SERIE C2</w:t>
      </w:r>
    </w:p>
    <w:p w14:paraId="411D4BBC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lastRenderedPageBreak/>
        <w:t>VARIAZIONI AL PROGRAMMA GARE</w:t>
      </w:r>
    </w:p>
    <w:p w14:paraId="1BEF4B0F" w14:textId="77777777" w:rsidR="00596B9E" w:rsidRPr="009B3B19" w:rsidRDefault="00596B9E" w:rsidP="00596B9E">
      <w:pPr>
        <w:pStyle w:val="breakline"/>
        <w:rPr>
          <w:color w:val="002060"/>
        </w:rPr>
      </w:pPr>
    </w:p>
    <w:p w14:paraId="461F372B" w14:textId="77777777" w:rsidR="00596B9E" w:rsidRPr="009B3B19" w:rsidRDefault="00596B9E" w:rsidP="00596B9E">
      <w:pPr>
        <w:pStyle w:val="breakline"/>
        <w:rPr>
          <w:color w:val="002060"/>
        </w:rPr>
      </w:pPr>
    </w:p>
    <w:p w14:paraId="369459B8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596B9E" w:rsidRPr="009B3B19" w14:paraId="79BE92C7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2AD4D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F4B6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N° </w:t>
            </w:r>
            <w:proofErr w:type="spellStart"/>
            <w:r w:rsidRPr="009B3B19">
              <w:rPr>
                <w:color w:val="002060"/>
              </w:rPr>
              <w:t>Gior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D502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9449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9D6F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Data </w:t>
            </w:r>
            <w:proofErr w:type="spellStart"/>
            <w:r w:rsidRPr="009B3B19">
              <w:rPr>
                <w:color w:val="002060"/>
              </w:rPr>
              <w:t>Orig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951D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6A71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Ora </w:t>
            </w:r>
            <w:proofErr w:type="spellStart"/>
            <w:r w:rsidRPr="009B3B19">
              <w:rPr>
                <w:color w:val="002060"/>
              </w:rPr>
              <w:t>Orig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DC7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Impianto</w:t>
            </w:r>
          </w:p>
        </w:tc>
      </w:tr>
      <w:tr w:rsidR="00596B9E" w:rsidRPr="009B3B19" w14:paraId="7FFE3479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1E7A9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02/12/2022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1128B" w14:textId="77777777" w:rsidR="00596B9E" w:rsidRPr="00FB31D6" w:rsidRDefault="00596B9E" w:rsidP="005A3B1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11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114D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FUTSAL CASELLE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1704C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ROCCAFLUVIONE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C55D" w14:textId="77777777" w:rsidR="00596B9E" w:rsidRPr="009B3B19" w:rsidRDefault="00596B9E" w:rsidP="005A3B1F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94BA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FB31D6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7AEA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92BD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  <w:tr w:rsidR="00596B9E" w:rsidRPr="009B3B19" w14:paraId="290D0F72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001AA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15/12/2022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CAC68" w14:textId="77777777" w:rsidR="00596B9E" w:rsidRPr="00FB31D6" w:rsidRDefault="00596B9E" w:rsidP="005A3B1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13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EB680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U.MANDOLESI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C0020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FUTSAL PRANDONE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DAB3C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16/12/2022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F04F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FB31D6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A455" w14:textId="77777777" w:rsidR="00596B9E" w:rsidRPr="009B3B19" w:rsidRDefault="00596B9E" w:rsidP="005A3B1F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64AB7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75164E65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73CA6B8E" w14:textId="77777777" w:rsidR="00596B9E" w:rsidRPr="009B3B19" w:rsidRDefault="00596B9E" w:rsidP="00596B9E">
      <w:pPr>
        <w:pStyle w:val="breakline"/>
        <w:rPr>
          <w:color w:val="002060"/>
        </w:rPr>
      </w:pPr>
    </w:p>
    <w:p w14:paraId="378D11F6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RISULTATI</w:t>
      </w:r>
    </w:p>
    <w:p w14:paraId="39F6C915" w14:textId="77777777" w:rsidR="00596B9E" w:rsidRPr="009B3B19" w:rsidRDefault="00596B9E" w:rsidP="00596B9E">
      <w:pPr>
        <w:pStyle w:val="breakline"/>
        <w:rPr>
          <w:color w:val="002060"/>
        </w:rPr>
      </w:pPr>
    </w:p>
    <w:p w14:paraId="4B8D05BE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RISULTATI UFFICIALI GARE DEL 25/11/2022</w:t>
      </w:r>
    </w:p>
    <w:p w14:paraId="08D0D809" w14:textId="77777777" w:rsidR="0012674E" w:rsidRPr="0012674E" w:rsidRDefault="0012674E" w:rsidP="0012674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12674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40EAF3C" w14:textId="77777777" w:rsidR="00596B9E" w:rsidRPr="009B3B19" w:rsidRDefault="00596B9E" w:rsidP="00596B9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96B9E" w:rsidRPr="009B3B19" w14:paraId="0DCDBFC4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06F549AF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5658B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A - 10 Giornata - A</w:t>
                  </w:r>
                </w:p>
              </w:tc>
            </w:tr>
            <w:tr w:rsidR="00596B9E" w:rsidRPr="009B3B19" w14:paraId="0BA5D7DF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87D4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CHIARAVALLE FUTSAL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B71F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0D9F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7CB7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46E38574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57439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CITTA DI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C9509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GNANO 04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6D056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32E4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65EF1FE3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3924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FUTSAL MONTEMARCIANO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9061A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ANCONITANA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FEB2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E52E7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0F742BE6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A73B9B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NEW ACADEMY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6719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178BD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1C94C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49BA228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4CE6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OLIMPIA JUVENTU FALCONARA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2E1F1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AVIS ARCEVIA 1964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B12D0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BD999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1B62CE5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A70E1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OLYMPIA FANO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591C3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VERBENA C5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B3CF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EE6A3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5E1F563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91976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PIEVE D ICO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69F0B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LUCREZIA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422A0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129E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A482E79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FA8B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26/11/2022</w:t>
                  </w:r>
                </w:p>
              </w:tc>
            </w:tr>
          </w:tbl>
          <w:p w14:paraId="3E2BC86D" w14:textId="77777777" w:rsidR="00596B9E" w:rsidRPr="009B3B19" w:rsidRDefault="00596B9E" w:rsidP="005A3B1F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22AE8CE6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4C9CD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B - 10 Giornata - A</w:t>
                  </w:r>
                </w:p>
              </w:tc>
            </w:tr>
            <w:tr w:rsidR="00596B9E" w:rsidRPr="009B3B19" w14:paraId="08F67613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601BB7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3EBE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AURORA TREIA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D23F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A16B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CC560AF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1C799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AVENALE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162A8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POLVERIGI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2A7EA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0908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A064FE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B0B04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CASTELBELLINO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827298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CALCETTO CASTRUM LAURI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72F86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05054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3856B78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33F68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FUTSAL SAMBUCHETO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45C8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DDE5D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8684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A02AFEF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8C83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A5B5E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POLISPORTIVA VICTORIA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413E0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59930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55896A62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45A6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SERRALTA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AE42D9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BAYER CAPPUCCINI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472F3C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BF7AC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6A4AFD09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C316D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TRE TORRI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4FAC11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GAGLIOLE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88D4F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5F5BA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5320DC3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A426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26/11/2022</w:t>
                  </w:r>
                </w:p>
              </w:tc>
            </w:tr>
          </w:tbl>
          <w:p w14:paraId="0C46A8FE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29426B1E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6B9E" w:rsidRPr="009B3B19" w14:paraId="0DCDF5DF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41EE15E8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14181D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C - 10 Giornata - A</w:t>
                  </w:r>
                </w:p>
              </w:tc>
            </w:tr>
            <w:tr w:rsidR="00596B9E" w:rsidRPr="009B3B19" w14:paraId="1C124886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CB4B68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CSI STELLA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8C4B9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FUTSAL CASELLE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FD54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E61076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D3A8CC7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5055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FUTSAL CAMPIGLIONE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B7B9B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FUTSAL SANGIUSTESE A.R.L.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1B357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69D5C4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48CEB2F3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37A08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FUTSAL PRANDONE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767F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L ALTRO SPORT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B41CC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80042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B49461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3FF5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PICENO UNITED MMX A R.L.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57E8D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BCB4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0260D3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5EA4DE69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118B4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REAL ANCARIA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84CB2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3542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14AF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45A2951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F53A5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RIVIERA DELLE PALME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BC71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A09824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3 - 9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F96310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A6AAC43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EFCD5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ROCCAFLUVIONE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A6207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3800C6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25E5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</w:tbl>
          <w:p w14:paraId="695F730F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315E234F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037D697E" w14:textId="77777777" w:rsidR="00596B9E" w:rsidRPr="009B3B19" w:rsidRDefault="00596B9E" w:rsidP="00596B9E">
      <w:pPr>
        <w:pStyle w:val="breakline"/>
        <w:rPr>
          <w:color w:val="002060"/>
        </w:rPr>
      </w:pPr>
    </w:p>
    <w:p w14:paraId="7D44A770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GIUDICE SPORTIVO</w:t>
      </w:r>
    </w:p>
    <w:p w14:paraId="4DD87B62" w14:textId="77777777" w:rsidR="00596B9E" w:rsidRPr="009B3B19" w:rsidRDefault="00596B9E" w:rsidP="00596B9E">
      <w:pPr>
        <w:pStyle w:val="diffida"/>
        <w:rPr>
          <w:color w:val="002060"/>
        </w:rPr>
      </w:pPr>
      <w:r w:rsidRPr="009B3B19">
        <w:rPr>
          <w:color w:val="002060"/>
        </w:rPr>
        <w:t>Il Giudice Sportivo Avv. Agnese Lazzaretti, con l'assistenza del segretario Angelo Castellana, nella seduta del 30/11/2022, ha adottato le decisioni che di seguito integralmente si riportano:</w:t>
      </w:r>
    </w:p>
    <w:p w14:paraId="050236A5" w14:textId="77777777" w:rsidR="00596B9E" w:rsidRPr="009B3B19" w:rsidRDefault="00596B9E" w:rsidP="00596B9E">
      <w:pPr>
        <w:pStyle w:val="titolo10"/>
        <w:rPr>
          <w:color w:val="002060"/>
        </w:rPr>
      </w:pPr>
      <w:r w:rsidRPr="009B3B19">
        <w:rPr>
          <w:color w:val="002060"/>
        </w:rPr>
        <w:t xml:space="preserve">GARE DEL 25/11/2022 </w:t>
      </w:r>
    </w:p>
    <w:p w14:paraId="40F71BD4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62F35D38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2D4C18F1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SOCIETA' </w:t>
      </w:r>
    </w:p>
    <w:p w14:paraId="5B65A918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AMMENDA </w:t>
      </w:r>
    </w:p>
    <w:p w14:paraId="6614EBDD" w14:textId="77777777" w:rsidR="00596B9E" w:rsidRPr="009B3B19" w:rsidRDefault="00596B9E" w:rsidP="00596B9E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B3B19">
        <w:rPr>
          <w:color w:val="002060"/>
        </w:rPr>
        <w:t xml:space="preserve">Euro 70,00 BAYER CAPPUCCINI </w:t>
      </w:r>
      <w:r w:rsidRPr="009B3B19">
        <w:rPr>
          <w:color w:val="002060"/>
        </w:rPr>
        <w:br/>
        <w:t xml:space="preserve">Per comportamento offensivo di un proprio tifoso nei confronti dell'arbitro. </w:t>
      </w:r>
    </w:p>
    <w:p w14:paraId="4BA95793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ALLENATORI </w:t>
      </w:r>
    </w:p>
    <w:p w14:paraId="3A917786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FINO AL 7/12/2022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37F44ADE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3105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ROSSINI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6D07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(GAGLIOLE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75C3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86EE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2BEF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31E8F147" w14:textId="77777777" w:rsidR="00596B9E" w:rsidRPr="009B3B19" w:rsidRDefault="00596B9E" w:rsidP="00596B9E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9B3B19">
        <w:rPr>
          <w:color w:val="002060"/>
        </w:rPr>
        <w:t xml:space="preserve">Per proteste nei confronti dell'arbitro. Allontanato.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1F76451A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D075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ALIANELLO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F403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4CE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37D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C26B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1745AB46" w14:textId="77777777" w:rsidR="00596B9E" w:rsidRPr="009B3B19" w:rsidRDefault="00596B9E" w:rsidP="00596B9E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9B3B19">
        <w:rPr>
          <w:color w:val="002060"/>
        </w:rPr>
        <w:t xml:space="preserve">Espulso per somma di ammonizioni. Allontanato. </w:t>
      </w:r>
    </w:p>
    <w:p w14:paraId="66C85214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4B311A61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1A53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lastRenderedPageBreak/>
              <w:t>PIZZICHINI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B90D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1210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C48C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BACHETTI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E31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EAGLES VIRTUS PAGLIA) </w:t>
            </w:r>
          </w:p>
        </w:tc>
      </w:tr>
    </w:tbl>
    <w:p w14:paraId="35CDEA35" w14:textId="77777777" w:rsidR="00596B9E" w:rsidRPr="009B3B19" w:rsidRDefault="00596B9E" w:rsidP="00596B9E">
      <w:pPr>
        <w:pStyle w:val="titolo30"/>
        <w:rPr>
          <w:rFonts w:eastAsiaTheme="minorEastAsia"/>
          <w:color w:val="002060"/>
        </w:rPr>
      </w:pPr>
      <w:r w:rsidRPr="009B3B19">
        <w:rPr>
          <w:color w:val="002060"/>
        </w:rPr>
        <w:t xml:space="preserve">CALCIATORI ESPULSI </w:t>
      </w:r>
    </w:p>
    <w:p w14:paraId="379ECD78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35D85070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42B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MANCINELLI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65E2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SANGIUSTESE A.R.L.)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78E1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9C2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CC2C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4692A8DC" w14:textId="77777777" w:rsidR="00596B9E" w:rsidRPr="009B3B19" w:rsidRDefault="00596B9E" w:rsidP="00596B9E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9B3B19">
        <w:rPr>
          <w:color w:val="002060"/>
        </w:rPr>
        <w:t xml:space="preserve">Espulso per condotta gravemente antisportiva, uscendo dal terreno di gioco rivolgeva espressioni irriguardose all'arbitro.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0FE25382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4E76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LAMBERTI PIERPAOLO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E07F9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4C61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D95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0A90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78AA5866" w14:textId="77777777" w:rsidR="00596B9E" w:rsidRPr="009B3B19" w:rsidRDefault="00596B9E" w:rsidP="00596B9E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9B3B19">
        <w:rPr>
          <w:color w:val="002060"/>
        </w:rPr>
        <w:t xml:space="preserve">Per aver rivolto frasi irriguardose e minacciose all'arbitro e per aver cercato di aggredirlo fisicamente senza tuttavia riuscirvi in quanto trattenuto dai dirigenti della società. </w:t>
      </w:r>
    </w:p>
    <w:p w14:paraId="3A0E2768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1D5C9838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A9F6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GABALDI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28F2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SANGIUSTESE A.R.L.)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ACFB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F85A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5B2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04485BAA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1EA60C29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1288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LATTANZI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C9D7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5AB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FE37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CUSIMANO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55DA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(OLIMPIA JUVENTU FALCONARA) </w:t>
            </w:r>
          </w:p>
        </w:tc>
      </w:tr>
      <w:tr w:rsidR="00596B9E" w:rsidRPr="009B3B19" w14:paraId="1624F1BC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D417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FARABINI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5FB8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0315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14CF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182D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225A705F" w14:textId="77777777" w:rsidR="00596B9E" w:rsidRPr="009B3B19" w:rsidRDefault="00596B9E" w:rsidP="00596B9E">
      <w:pPr>
        <w:pStyle w:val="titolo30"/>
        <w:rPr>
          <w:rFonts w:eastAsiaTheme="minorEastAsia"/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0295B366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3360CE35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FFD1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FREZZOTTI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153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33F0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141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B8B6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23D39987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60AF33BB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5947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BORGOGNONI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CF9C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67C9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6830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CAMELI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D52D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PRANDONE) </w:t>
            </w:r>
          </w:p>
        </w:tc>
      </w:tr>
      <w:tr w:rsidR="00596B9E" w:rsidRPr="009B3B19" w14:paraId="50418DEF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0671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DIOTALEVI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F0B1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(LUCREZIA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913E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D2E4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BUSILACCHI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53DD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(POLVERIGI C5) </w:t>
            </w:r>
          </w:p>
        </w:tc>
      </w:tr>
      <w:tr w:rsidR="00596B9E" w:rsidRPr="009B3B19" w14:paraId="27C0453D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F23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BRUNO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E695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C0E2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454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BAMI ARMANDO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8C81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(SERRALTA) </w:t>
            </w:r>
          </w:p>
        </w:tc>
      </w:tr>
      <w:tr w:rsidR="00596B9E" w:rsidRPr="009B3B19" w14:paraId="67C8D878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01D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TORQUATI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B5B6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F871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F62E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27CC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1F256410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69D3D26F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C85F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PERUCCI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B370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141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20A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CAPRIOTTI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D806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(CSI STELLA A.S.D.) </w:t>
            </w:r>
          </w:p>
        </w:tc>
      </w:tr>
      <w:tr w:rsidR="00596B9E" w:rsidRPr="009B3B19" w14:paraId="6F21BB1F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CDAC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ROMANUCCI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875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2E5D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8F22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ROMITELLI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DA14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SANGIUSTESE A.R.L.) </w:t>
            </w:r>
          </w:p>
        </w:tc>
      </w:tr>
      <w:tr w:rsidR="00596B9E" w:rsidRPr="009B3B19" w14:paraId="4D029670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47E4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MATTEUCCI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D914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(GNANO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A699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2A7A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MONCERI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719B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(GNANO 04) </w:t>
            </w:r>
          </w:p>
        </w:tc>
      </w:tr>
      <w:tr w:rsidR="00596B9E" w:rsidRPr="009B3B19" w14:paraId="426D2D44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246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GUERRI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C25F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(NEW ACADEMY)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445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C608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NICCOLINI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C10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(OLIMPIA JUVENTU FALCONARA) </w:t>
            </w:r>
          </w:p>
        </w:tc>
      </w:tr>
      <w:tr w:rsidR="00596B9E" w:rsidRPr="009B3B19" w14:paraId="5771933B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E6FF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SORBINI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AC7B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BFDD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6C6F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SACCHINI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C276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EAGLES VIRTUS PAGLIA) </w:t>
            </w:r>
          </w:p>
        </w:tc>
      </w:tr>
      <w:tr w:rsidR="00596B9E" w:rsidRPr="009B3B19" w14:paraId="7B00D242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A2A5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SILMI HAMZA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6C7E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0F97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E5D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PIZZICHINI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09C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(SERRALTA) </w:t>
            </w:r>
          </w:p>
        </w:tc>
      </w:tr>
      <w:tr w:rsidR="00596B9E" w:rsidRPr="009B3B19" w14:paraId="495CBAA9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F2C4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LAMBERTI PIERPAOLO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8FC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F2D7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113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11C6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0571C921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437AD9B2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DA16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CARDUCCI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5988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A329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47F4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GALEAZZI MICHEL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2F91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(ANCONITANA CALCIO A 5) </w:t>
            </w:r>
          </w:p>
        </w:tc>
      </w:tr>
      <w:tr w:rsidR="00596B9E" w:rsidRPr="009B3B19" w14:paraId="5C8A6287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628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BIBA URIM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7696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(CSI STELLA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283E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A404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DI CONCETTO PARIDE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FDE9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(CSI STELLA A.S.D.) </w:t>
            </w:r>
          </w:p>
        </w:tc>
      </w:tr>
      <w:tr w:rsidR="00596B9E" w:rsidRPr="009B3B19" w14:paraId="2B5D0DE5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2BD9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KANIA DAVID VICTOR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F4C6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MONTEMARCIANO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3C8E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9DC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GABALDI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6E78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SANGIUSTESE A.R.L.) </w:t>
            </w:r>
          </w:p>
        </w:tc>
      </w:tr>
      <w:tr w:rsidR="00596B9E" w:rsidRPr="009B3B19" w14:paraId="56A86C17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ADA9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DI ROCCO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A8D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B60E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2764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POLVERARI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0909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(OLYMPIA FANO C5) </w:t>
            </w:r>
          </w:p>
        </w:tc>
      </w:tr>
      <w:tr w:rsidR="00596B9E" w:rsidRPr="009B3B19" w14:paraId="025F833D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789D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ALIANELLO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FF4F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7FB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D90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FARNETI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91FA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FABRIANO) </w:t>
            </w:r>
          </w:p>
        </w:tc>
      </w:tr>
      <w:tr w:rsidR="00596B9E" w:rsidRPr="009B3B19" w14:paraId="1CBCC3CF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A788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SOPRANO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EA3D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F726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58FD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BELGRANO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C3FE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(VERBENA C5 ANCONA) </w:t>
            </w:r>
          </w:p>
        </w:tc>
      </w:tr>
    </w:tbl>
    <w:p w14:paraId="10B0A0D6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5FB0FBCE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6F3E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SGARIGLIA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7CDAC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9F06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8DD7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FUFI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3F4B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(AVENALE) </w:t>
            </w:r>
          </w:p>
        </w:tc>
      </w:tr>
      <w:tr w:rsidR="00596B9E" w:rsidRPr="009B3B19" w14:paraId="64D93E05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9056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AMADIO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1D62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634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84A7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SALVI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E0B6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(BAYER CAPPUCCINI) </w:t>
            </w:r>
          </w:p>
        </w:tc>
      </w:tr>
      <w:tr w:rsidR="00596B9E" w:rsidRPr="009B3B19" w14:paraId="2ACE94A0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D358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MORGANTI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9BF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(CALCETTO CASTRUM LAURI)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A380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354D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 ORSANEO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A3A6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(CASTELBELLINO CALCIO A 5) </w:t>
            </w:r>
          </w:p>
        </w:tc>
      </w:tr>
      <w:tr w:rsidR="00596B9E" w:rsidRPr="009B3B19" w14:paraId="33E7221E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87B7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lastRenderedPageBreak/>
              <w:t>LIUZZI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6618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0A5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1E7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MICUCCI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FF00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SAMBUCHETO) </w:t>
            </w:r>
          </w:p>
        </w:tc>
      </w:tr>
      <w:tr w:rsidR="00596B9E" w:rsidRPr="009B3B19" w14:paraId="2C57E04A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4A4E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BISBOCCI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6064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(GAGLIOLE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AE67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96BC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PORCU ANGELOANTONIO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8A2B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(NEW ACADEMY) </w:t>
            </w:r>
          </w:p>
        </w:tc>
      </w:tr>
      <w:tr w:rsidR="00596B9E" w:rsidRPr="009B3B19" w14:paraId="7B431EE0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4303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SORCINELLI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A130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(NEW ACADEMY)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FE9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E5F3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ANGELINI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869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ANCARIA) </w:t>
            </w:r>
          </w:p>
        </w:tc>
      </w:tr>
      <w:tr w:rsidR="00596B9E" w:rsidRPr="009B3B19" w14:paraId="4DEF24C3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774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LEPORE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0BB0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3EC6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05A9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NERONI EUGENIO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F6D4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EAGLES VIRTUS PAGLIA) </w:t>
            </w:r>
          </w:p>
        </w:tc>
      </w:tr>
      <w:tr w:rsidR="00596B9E" w:rsidRPr="009B3B19" w14:paraId="3B2BEB7B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237F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RAUSO SALVATORE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AB50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EEE3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4BD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LATINI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83AF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(TRE TORRI A.S.D.) </w:t>
            </w:r>
          </w:p>
        </w:tc>
      </w:tr>
      <w:tr w:rsidR="00596B9E" w:rsidRPr="009B3B19" w14:paraId="536ED7B2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592F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BROCCHI YURI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4F4C9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AD0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E59A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LANTERMO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279F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(U.MANDOLESI CALCIO) </w:t>
            </w:r>
          </w:p>
        </w:tc>
      </w:tr>
      <w:tr w:rsidR="00596B9E" w:rsidRPr="009B3B19" w14:paraId="53F912DC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9A0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GIANFELICI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307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A3B1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9D6D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SALERNO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EF1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(VERBENA C5 ANCONA) </w:t>
            </w:r>
          </w:p>
        </w:tc>
      </w:tr>
    </w:tbl>
    <w:p w14:paraId="15556E45" w14:textId="77777777" w:rsidR="00596B9E" w:rsidRPr="009B3B19" w:rsidRDefault="00596B9E" w:rsidP="00596B9E">
      <w:pPr>
        <w:pStyle w:val="titolo10"/>
        <w:rPr>
          <w:rFonts w:eastAsiaTheme="minorEastAsia"/>
          <w:color w:val="002060"/>
        </w:rPr>
      </w:pPr>
      <w:r w:rsidRPr="009B3B19">
        <w:rPr>
          <w:color w:val="002060"/>
        </w:rPr>
        <w:t xml:space="preserve">GARE DEL 26/11/2022 </w:t>
      </w:r>
    </w:p>
    <w:p w14:paraId="09741992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4605BAF9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64E2C07D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69FF7A09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445C3118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9AA6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VIOLA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BD47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(CHIARAVALLE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1B96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2BA3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CIAVATTINI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E144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(OSIMO FIVE) </w:t>
            </w:r>
          </w:p>
        </w:tc>
      </w:tr>
    </w:tbl>
    <w:p w14:paraId="1FD44EFF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1BBBE0F6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747F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ACCATTOLI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13CA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BB2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C099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66D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11B20B85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66429487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0B21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CARACINI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D5F8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7381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364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2018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2348E71F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6CF873A9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74F3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CENSORI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478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38E8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255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TOGNI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45E7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(ACLI VILLA MUSONE) </w:t>
            </w:r>
          </w:p>
        </w:tc>
      </w:tr>
      <w:tr w:rsidR="00596B9E" w:rsidRPr="009B3B19" w14:paraId="6C0730BA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A0D5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MEDEI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E684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3ED1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BA8A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PERGOLINI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10C7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(CHIARAVALLE FUTSAL) </w:t>
            </w:r>
          </w:p>
        </w:tc>
      </w:tr>
    </w:tbl>
    <w:p w14:paraId="6AE53C10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3E827188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E329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SARNARI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8942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8F51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F211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350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2D4A4626" w14:textId="77777777" w:rsidR="00596B9E" w:rsidRDefault="00596B9E" w:rsidP="00596B9E">
      <w:pPr>
        <w:pStyle w:val="breakline"/>
        <w:rPr>
          <w:color w:val="002060"/>
        </w:rPr>
      </w:pPr>
    </w:p>
    <w:p w14:paraId="1571EE2F" w14:textId="77777777" w:rsidR="00596B9E" w:rsidRPr="0015467B" w:rsidRDefault="00596B9E" w:rsidP="00596B9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ECB3466" w14:textId="77777777" w:rsidR="00596B9E" w:rsidRPr="0015467B" w:rsidRDefault="00596B9E" w:rsidP="00596B9E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4A61727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52D314CC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CLASSIFICA</w:t>
      </w:r>
    </w:p>
    <w:p w14:paraId="06D1C9F4" w14:textId="77777777" w:rsidR="00596B9E" w:rsidRPr="009B3B19" w:rsidRDefault="00596B9E" w:rsidP="00596B9E">
      <w:pPr>
        <w:pStyle w:val="breakline"/>
        <w:rPr>
          <w:color w:val="002060"/>
        </w:rPr>
      </w:pPr>
    </w:p>
    <w:p w14:paraId="393D4213" w14:textId="77777777" w:rsidR="00596B9E" w:rsidRPr="009B3B19" w:rsidRDefault="00596B9E" w:rsidP="00596B9E">
      <w:pPr>
        <w:pStyle w:val="breakline"/>
        <w:rPr>
          <w:color w:val="002060"/>
        </w:rPr>
      </w:pPr>
    </w:p>
    <w:p w14:paraId="7E1CA1B9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30635FA6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539B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3A63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BDD6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88678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B4DD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C77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EF23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E83C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2C07D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48A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1C6893E8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93E7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F43C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851F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CF8F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841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7709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693A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AC50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993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0480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DE8C198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F0D0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4AF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5CE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F861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962E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F35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05A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4C8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FF21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4C4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F2671F9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7A57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418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32D8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5E76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A90E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6339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5950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3D6D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862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60E1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3C5EA09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F4875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B72A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ACC8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47A0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5B5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B831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1514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68D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E7A8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F031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F91DD8E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37F5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F7FE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BA3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40CD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DE69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9E5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F7DD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BD7C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E75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53D6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053546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6688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2FF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5132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C2D3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4D7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FF0C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4F4D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26B5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CFD7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57B2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D0D952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8B75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EAE5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243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CDD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A1BF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17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3B6D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9060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92AC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3E9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30E5F6B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EDE25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EC0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F0C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C13F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80F7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5BA1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11B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476C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D1C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E891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315448D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F75D2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7CCF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FB54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9C3C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729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4F76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338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0E9C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64A6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1C8E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72D69D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387A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7CE8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3DF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75C4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B26A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74E1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C2F6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4960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D840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F04F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AF9CDA7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4FDE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1C26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CB41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52CF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C02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0933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BB57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E4B7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1B98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7F4D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8BAFAB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353D0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32B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5E4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9BBB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3BFC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16D7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15A3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E4CE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9868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B850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1CA5DC7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02507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576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A1C4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B82D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6808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D13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D2B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47D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E0EB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8657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801513B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C6E6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B6A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3646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FE30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4E63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1D7E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48AA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87C1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E55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FD37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759610B5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190BEC83" w14:textId="77777777" w:rsidR="00596B9E" w:rsidRPr="009B3B19" w:rsidRDefault="00596B9E" w:rsidP="00596B9E">
      <w:pPr>
        <w:pStyle w:val="breakline"/>
        <w:rPr>
          <w:color w:val="002060"/>
        </w:rPr>
      </w:pPr>
    </w:p>
    <w:p w14:paraId="797D21B2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31B7823E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AE2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F53F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465F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7D87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942F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253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EC7B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1F3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8138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19D2D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37D53F42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C5585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9B6B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7DC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DC37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17E1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EC62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43D1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8E91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A8C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E5FF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C15897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8925C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37C8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491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30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521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7E1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4AED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47F6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800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6CAF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8C1034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6D632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18B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4716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E74D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678A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C9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D8C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B664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02BD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E431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E328FAF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6A10A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lastRenderedPageBreak/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E0F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F1F8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92F9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D05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FDE2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F6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F3F8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6177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BA6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E9A9CC3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F0D3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B766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A7C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AE2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9BF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3657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980B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AF20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497D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1F90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208B056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D948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85D2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506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F0C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7452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4BA9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803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CFB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183E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F180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6BA4856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A22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232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08F5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7476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B3BF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751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168B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C3C5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4484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6724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6E12368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5D679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A18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42A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1057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BAF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05E9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8831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90B5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45B6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42A2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FD6CA5D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82A72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10CD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5B2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32F0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0B75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5CE6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D45A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DC8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9FE1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6548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0521F6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3883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AD4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12B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EF89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3FFC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CC1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B455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BA3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9E97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EDAF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162F936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6459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29CA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1538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DD16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7768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BA4B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C6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FA8D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FB2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9E5D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ABF023D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8ED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7C29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2129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134E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7655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E29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CC43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B06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D52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3D8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B52FC5B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5BFB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8BC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E9F9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E187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E2D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C385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502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ED87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3F1A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518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9E4B3A5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8333C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2482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70BB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1AA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36FF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AC41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0DDF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087D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798D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F859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15CC86DB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625E35BB" w14:textId="77777777" w:rsidR="00596B9E" w:rsidRPr="009B3B19" w:rsidRDefault="00596B9E" w:rsidP="00596B9E">
      <w:pPr>
        <w:pStyle w:val="breakline"/>
        <w:rPr>
          <w:color w:val="002060"/>
        </w:rPr>
      </w:pPr>
    </w:p>
    <w:p w14:paraId="53402D49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7C30F882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280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98A1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2E15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38F8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559B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E8C6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C3E1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7559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828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407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70FA3978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A86EA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6AA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D709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49AD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4B8A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C5A1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7D7F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471B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AB37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4F65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7CF0475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BABB3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DCA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BB8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C2BB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4D45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3839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C449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F738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FB77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3DA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BBBBDC9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AD478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5E2E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D78C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F36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163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CCC0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B8A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74A7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020F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DFE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2AC5466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CBAE2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A5B7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4160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E326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AEA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BCFF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649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AF7D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26D5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569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E9E72A4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E8999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1836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BEC6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9E6C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7C16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2729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2FF3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E48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DF3E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3AAD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81670F7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0EAAC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7B44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FCC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A8CF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E2FA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5F5F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9498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F9F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F5EF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B81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60A349F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6542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1714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3F55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7825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1046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1A18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A86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26FD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8ED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AD71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9CED759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7221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448E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D6B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FCE8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AC5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7DC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A6F9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8C8B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861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25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2453D08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8349E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76F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08D5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AC66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B278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931E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C310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29A2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0F9F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1BE0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B3B6189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35836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BF6A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E86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E077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256A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EB1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24B9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BB9F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9790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565B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210055A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9B8FC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A6AE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3BAB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FE5E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402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31D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CBEC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ED9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2CA5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A53D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911194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0CCA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9529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3117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230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A5DD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DE8B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09D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7961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6869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2CB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FBFB73A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2DC5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B7D2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DE81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6B7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F5A3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3CD9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3C24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C0C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0B24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3ACF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4A7CA3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5260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1B5D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A8E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1C82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7CA4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8887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7582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DA8B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F029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7A4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64049B0F" w14:textId="77777777" w:rsidR="00596B9E" w:rsidRDefault="00596B9E" w:rsidP="00596B9E">
      <w:pPr>
        <w:pStyle w:val="breakline"/>
        <w:rPr>
          <w:color w:val="002060"/>
        </w:rPr>
      </w:pPr>
    </w:p>
    <w:p w14:paraId="1FBD7687" w14:textId="77777777" w:rsidR="00596B9E" w:rsidRPr="009B3B19" w:rsidRDefault="00596B9E" w:rsidP="00596B9E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4278D7FC" w14:textId="77777777" w:rsidR="00596B9E" w:rsidRDefault="00596B9E" w:rsidP="00596B9E">
      <w:pPr>
        <w:pStyle w:val="breakline"/>
        <w:rPr>
          <w:color w:val="002060"/>
        </w:rPr>
      </w:pPr>
    </w:p>
    <w:p w14:paraId="3102A834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A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26"/>
        <w:gridCol w:w="385"/>
        <w:gridCol w:w="898"/>
        <w:gridCol w:w="1182"/>
        <w:gridCol w:w="1548"/>
        <w:gridCol w:w="1556"/>
      </w:tblGrid>
      <w:tr w:rsidR="00596B9E" w:rsidRPr="00C649D6" w14:paraId="155D5E5C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B9B9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C113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D81B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6F4D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AE8DE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588E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F32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7D71030B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9A9F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9571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FUTSAL MONTEMARCIANO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E232F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88D2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BEB2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3D2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B5F3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MADRE TERESA DI CALCUTTA</w:t>
            </w:r>
          </w:p>
        </w:tc>
      </w:tr>
      <w:tr w:rsidR="00596B9E" w:rsidRPr="00C649D6" w14:paraId="39BEF656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EA81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ANCONITANA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283B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4FBB3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B62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1C66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4052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760F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GROTTE DI POSATORA 19/A</w:t>
            </w:r>
          </w:p>
        </w:tc>
      </w:tr>
      <w:tr w:rsidR="00596B9E" w:rsidRPr="00C649D6" w14:paraId="50988DC5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D21F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C827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CHIARAVALLE FUTSAL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7CE0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463F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8BE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742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F039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ROSSINI</w:t>
            </w:r>
          </w:p>
        </w:tc>
      </w:tr>
      <w:tr w:rsidR="00596B9E" w:rsidRPr="00C649D6" w14:paraId="4399A4B4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8BF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LUCREZIA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D74E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OLYMPIA FANO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54AF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C73F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9EC5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5428 PALLONE GEODETICO "OMAR SIVORI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D0AD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4D0C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NAZARIO SAURO</w:t>
            </w:r>
          </w:p>
        </w:tc>
      </w:tr>
      <w:tr w:rsidR="00596B9E" w:rsidRPr="00C649D6" w14:paraId="1169C2B3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0726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PIEVE D ICO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60D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NEW ACADEMY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CCAFC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3E5D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516B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5478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61BE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MERCATELLO SUL METAURO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BB6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IV NOVEMBRE</w:t>
            </w:r>
          </w:p>
        </w:tc>
      </w:tr>
      <w:tr w:rsidR="00596B9E" w:rsidRPr="00C649D6" w14:paraId="3CE56D24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EF89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GNANO 04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2743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256BF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D0A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E71E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5493 PALA BIVIO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4745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FERMIGNANO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0547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DELL'INDUSTRIA</w:t>
            </w:r>
          </w:p>
        </w:tc>
      </w:tr>
      <w:tr w:rsidR="00596B9E" w:rsidRPr="00C649D6" w14:paraId="0C35BC80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8C6F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6814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CITTA DI OSTRA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181A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3D5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012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F73B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6E39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PETRARCA</w:t>
            </w:r>
          </w:p>
        </w:tc>
      </w:tr>
    </w:tbl>
    <w:p w14:paraId="048D2729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36240D43" w14:textId="77777777" w:rsidR="00596B9E" w:rsidRPr="00C649D6" w:rsidRDefault="00596B9E" w:rsidP="00596B9E">
      <w:pPr>
        <w:pStyle w:val="breakline"/>
        <w:rPr>
          <w:color w:val="002060"/>
        </w:rPr>
      </w:pPr>
    </w:p>
    <w:p w14:paraId="201D941D" w14:textId="77777777" w:rsidR="00596B9E" w:rsidRPr="00C649D6" w:rsidRDefault="00596B9E" w:rsidP="00596B9E">
      <w:pPr>
        <w:pStyle w:val="breakline"/>
        <w:rPr>
          <w:color w:val="002060"/>
        </w:rPr>
      </w:pPr>
    </w:p>
    <w:p w14:paraId="29C7EF08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8"/>
        <w:gridCol w:w="385"/>
        <w:gridCol w:w="898"/>
        <w:gridCol w:w="1192"/>
        <w:gridCol w:w="1546"/>
        <w:gridCol w:w="1550"/>
      </w:tblGrid>
      <w:tr w:rsidR="00596B9E" w:rsidRPr="00C649D6" w14:paraId="28E40185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9DF3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554F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957AE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580C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A58F0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2D8B0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FA82F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50554D37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1B1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AURORA TREIA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128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TRE TORRI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D3EE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23A3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0C7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5220 PALESTRA POLIVALENTE P.TREIA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A61A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479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NICOLO' V</w:t>
            </w:r>
          </w:p>
        </w:tc>
      </w:tr>
      <w:tr w:rsidR="00596B9E" w:rsidRPr="00C649D6" w14:paraId="0A0EC00A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0287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BAYER CAPPUCCINI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E711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5815B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05F8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D348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4F65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B0C2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ALFIERI SNC</w:t>
            </w:r>
          </w:p>
        </w:tc>
      </w:tr>
      <w:tr w:rsidR="00596B9E" w:rsidRPr="00C649D6" w14:paraId="0E46C020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A011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GAGLIOLE F.C.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9D2A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FUTSAL SAMBUCHETO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3737D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250E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22:15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7C87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5203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C5B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CAMERINO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A9A1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LOC. "LE CALVIE"</w:t>
            </w:r>
          </w:p>
        </w:tc>
      </w:tr>
      <w:tr w:rsidR="00596B9E" w:rsidRPr="00C649D6" w14:paraId="50E35166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5359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58A8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SERRALTA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0C22C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5FD5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5712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26E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B47E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LOCALITA' NONTESICURO</w:t>
            </w:r>
          </w:p>
        </w:tc>
      </w:tr>
      <w:tr w:rsidR="00596B9E" w:rsidRPr="00C649D6" w14:paraId="26D6BE31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8B0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03E4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CALCETTO CASTRUM LAURI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1B5C8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95E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E3CA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5B1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55B9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B.BUOZZI</w:t>
            </w:r>
          </w:p>
        </w:tc>
      </w:tr>
      <w:tr w:rsidR="00596B9E" w:rsidRPr="00C649D6" w14:paraId="079F5E41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B229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AA49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155D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68D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350E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3774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38B9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DELLO SPORT</w:t>
            </w:r>
          </w:p>
        </w:tc>
      </w:tr>
      <w:tr w:rsidR="00596B9E" w:rsidRPr="00C649D6" w14:paraId="6F92A20E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F85C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lastRenderedPageBreak/>
              <w:t>POLISPORTIVA VICTORIA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1CE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AVENALE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D9C31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DC83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6933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B59E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515C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CERQUATTI</w:t>
            </w:r>
          </w:p>
        </w:tc>
      </w:tr>
    </w:tbl>
    <w:p w14:paraId="675FD697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62B84116" w14:textId="77777777" w:rsidR="00596B9E" w:rsidRPr="00C649D6" w:rsidRDefault="00596B9E" w:rsidP="00596B9E">
      <w:pPr>
        <w:pStyle w:val="breakline"/>
        <w:rPr>
          <w:color w:val="002060"/>
        </w:rPr>
      </w:pPr>
    </w:p>
    <w:p w14:paraId="51A5C7DA" w14:textId="77777777" w:rsidR="00596B9E" w:rsidRPr="00C649D6" w:rsidRDefault="00596B9E" w:rsidP="00596B9E">
      <w:pPr>
        <w:pStyle w:val="breakline"/>
        <w:rPr>
          <w:color w:val="002060"/>
        </w:rPr>
      </w:pPr>
    </w:p>
    <w:p w14:paraId="5FF0CE62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21"/>
        <w:gridCol w:w="385"/>
        <w:gridCol w:w="898"/>
        <w:gridCol w:w="1175"/>
        <w:gridCol w:w="1560"/>
        <w:gridCol w:w="1553"/>
      </w:tblGrid>
      <w:tr w:rsidR="00596B9E" w:rsidRPr="00C649D6" w14:paraId="4976C2BC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A7DCA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86F5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46F50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F42EE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697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6059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192B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48C50CF0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9862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860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ROCCAFLUVIONE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216C2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E44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4219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8D25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B6C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PIAZZA S. D'ACQUISTO</w:t>
            </w:r>
          </w:p>
        </w:tc>
      </w:tr>
      <w:tr w:rsidR="00596B9E" w:rsidRPr="00C649D6" w14:paraId="42AC1DE1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E32B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FUTSAL SANGIUSTESE A.R.L.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CAD6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PICENO UNITED MMX A R.L.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4820F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E642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4D27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5674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AA56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TORRE SAN PATRIZIO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729D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MANZONI</w:t>
            </w:r>
          </w:p>
        </w:tc>
      </w:tr>
      <w:tr w:rsidR="00596B9E" w:rsidRPr="00C649D6" w14:paraId="5ECBF786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30A6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 ALTRO SPORT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28D5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ACLI AUDAX MONTECOSARO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56B2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8B4C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BB5B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6362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70F8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SALVO D'ACQUISTO</w:t>
            </w:r>
          </w:p>
        </w:tc>
      </w:tr>
      <w:tr w:rsidR="00596B9E" w:rsidRPr="00C649D6" w14:paraId="7A05153E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3BA2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484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FUTSAL PRANDONE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6AB06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C003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0FB3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1965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2488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B.ROSSI SNC</w:t>
            </w:r>
          </w:p>
        </w:tc>
      </w:tr>
      <w:tr w:rsidR="00596B9E" w:rsidRPr="00C649D6" w14:paraId="65C5AC3E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E05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REAL ANCARIA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723F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BF468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BF17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AC76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5705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0B99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ANCARANO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BF93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FONTE DI MONSIGNORE</w:t>
            </w:r>
          </w:p>
        </w:tc>
      </w:tr>
      <w:tr w:rsidR="00596B9E" w:rsidRPr="00C649D6" w14:paraId="0784FF3F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DB5D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6DC5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RIVIERA DELLE PALME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D597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1CF8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624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B735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4D53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FRAZ.PAGLIARE VIA VECCHI</w:t>
            </w:r>
          </w:p>
        </w:tc>
      </w:tr>
      <w:tr w:rsidR="00596B9E" w:rsidRPr="00C649D6" w14:paraId="185051CD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B9F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U.MANDOLESI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A839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FUTSAL CAMPIGLIONE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7B378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CB41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E59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209D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0B4A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S.VITTORIA, 5</w:t>
            </w:r>
          </w:p>
        </w:tc>
      </w:tr>
    </w:tbl>
    <w:p w14:paraId="5C5EF01A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412DEBFD" w14:textId="77777777" w:rsidR="00596B9E" w:rsidRPr="009B3B19" w:rsidRDefault="00596B9E" w:rsidP="00596B9E">
      <w:pPr>
        <w:pStyle w:val="breakline"/>
        <w:rPr>
          <w:color w:val="002060"/>
        </w:rPr>
      </w:pPr>
    </w:p>
    <w:p w14:paraId="19C31AE2" w14:textId="77777777" w:rsidR="00596B9E" w:rsidRPr="009B3B19" w:rsidRDefault="00596B9E" w:rsidP="00596B9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B19">
        <w:rPr>
          <w:color w:val="002060"/>
        </w:rPr>
        <w:t>CALCIO A CINQUE SERIE D</w:t>
      </w:r>
    </w:p>
    <w:p w14:paraId="6CEB1F00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RISULTATI</w:t>
      </w:r>
    </w:p>
    <w:p w14:paraId="1311271B" w14:textId="77777777" w:rsidR="00596B9E" w:rsidRPr="009B3B19" w:rsidRDefault="00596B9E" w:rsidP="00596B9E">
      <w:pPr>
        <w:pStyle w:val="breakline"/>
        <w:rPr>
          <w:color w:val="002060"/>
        </w:rPr>
      </w:pPr>
    </w:p>
    <w:p w14:paraId="14160410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RISULTATI UFFICIALI GARE DEL 25/11/2022</w:t>
      </w:r>
    </w:p>
    <w:p w14:paraId="4EFC95AE" w14:textId="77777777" w:rsidR="0012674E" w:rsidRPr="0012674E" w:rsidRDefault="0012674E" w:rsidP="0012674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12674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116AF94" w14:textId="77777777" w:rsidR="00596B9E" w:rsidRPr="009B3B19" w:rsidRDefault="00596B9E" w:rsidP="00596B9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96B9E" w:rsidRPr="009B3B19" w14:paraId="7A352B16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053D5A3C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A9CC7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A - 8 Giornata - A</w:t>
                  </w:r>
                </w:p>
              </w:tc>
            </w:tr>
            <w:tr w:rsidR="00596B9E" w:rsidRPr="009B3B19" w14:paraId="382AD5F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B5E68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FRASASSI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16E82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AUDAX CALCIO PIOBBICO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9949F0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B67ECA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1A8B5EF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E27C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MONTECCHIO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2839E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VADO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3545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7C1F6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702CA2A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587B2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(2) PIANDIROSE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7A2FD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FFJ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88F68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6B38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D89B114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291F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SMIRRA CITY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766901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SPECIAL ONE SPORTING CLUB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70EA6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E9D47D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4171C8DF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5B14D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URBANIA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C893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ACQUALAGNA CALCIO C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9443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B037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4A350242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33F38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VILLA CECCOLINI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20D5B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CIARNIN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97464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10E0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467B7B0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46947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26/11/2022</w:t>
                  </w:r>
                </w:p>
              </w:tc>
            </w:tr>
            <w:tr w:rsidR="00596B9E" w:rsidRPr="009B3B19" w14:paraId="0A6D1359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EAE3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(2) - disputata il 28/11/2022</w:t>
                  </w:r>
                </w:p>
              </w:tc>
            </w:tr>
          </w:tbl>
          <w:p w14:paraId="158C01BF" w14:textId="77777777" w:rsidR="00596B9E" w:rsidRPr="009B3B19" w:rsidRDefault="00596B9E" w:rsidP="005A3B1F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2117EDB1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2BA9A5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B - 8 Giornata - A</w:t>
                  </w:r>
                </w:p>
              </w:tc>
            </w:tr>
            <w:tr w:rsidR="00596B9E" w:rsidRPr="009B3B19" w14:paraId="20117803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067578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ATLETICO NO BORDERS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5521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URBANITAS APIRO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BAF97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25F5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5B197D5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35BCE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C.U.S. CAMERINO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D553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MMSA GIOVANE AURORA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DA202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F580C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2AEA72B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1A873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CASTELRAIMONDO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14137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FIUMINATA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EF895C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578F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5AE3093B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01E19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CDC 2018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9F7A2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ANGELI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1CFDA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3CF72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0B4343CA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609C1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POLISPORTIVA UROBORO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110B7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VALLESINA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F2236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452FB0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D5ED075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8C4F7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SANTA MARIA NUOVA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21D3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VIRTUS TEAM SOC.COOP.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89B2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519E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1E5393C7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0254B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26/11/2022</w:t>
                  </w:r>
                </w:p>
              </w:tc>
            </w:tr>
          </w:tbl>
          <w:p w14:paraId="0758F17E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64C2F3A9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96B9E" w:rsidRPr="009B3B19" w14:paraId="6BBB49D5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7BE5DEC6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A8039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C - 8 Giornata - A</w:t>
                  </w:r>
                </w:p>
              </w:tc>
            </w:tr>
            <w:tr w:rsidR="00596B9E" w:rsidRPr="009B3B19" w14:paraId="04B98B06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04A7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ANKON NOVA MARMI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56814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ASPIO 2005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AD297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5DDB7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AEA0C94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172564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CIRCOLO COLLODI CALCIO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260B7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45423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9395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0C80314B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F196A1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FUTSAL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C8AE8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D9E03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A7FA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2E07346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EFB4E2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PEGASO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B032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POLISPORTIVA FUTURA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B44907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2804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E3F0F18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2F67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SAN BIAGIO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6B369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D9E1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E75F4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6EB77AF7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2DF9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26/11/2022</w:t>
                  </w:r>
                </w:p>
              </w:tc>
            </w:tr>
          </w:tbl>
          <w:p w14:paraId="0FF545E7" w14:textId="77777777" w:rsidR="00596B9E" w:rsidRPr="009B3B19" w:rsidRDefault="00596B9E" w:rsidP="005A3B1F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175DD3CC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75F3F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D - 8 Giornata - A</w:t>
                  </w:r>
                </w:p>
              </w:tc>
            </w:tr>
            <w:tr w:rsidR="00596B9E" w:rsidRPr="009B3B19" w14:paraId="59120D7E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2FFC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AMATORI STESE 2007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AE70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2EF0A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33E84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B2823C6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C75D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07AA4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MOGLIANESE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DA366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22DE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8E96C84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164E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CALCIO S.ELPIDIO A MARE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9DDF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FUTSAL RECANATI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649D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CAAA05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2C5FD7C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4D09B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CAPODARCO CASABIANCA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39D2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BOCA CIVITANOVA 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E1C38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1604E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0C84DEE4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9A5E67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SAN GINESIO FUTSAL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2485E2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FERMANA FUTSAL 2022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121A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56C9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F84D0D2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77D1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VAL TENNA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37826B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934E9D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3BADBC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178954F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C0C17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26/11/2022</w:t>
                  </w:r>
                </w:p>
              </w:tc>
            </w:tr>
          </w:tbl>
          <w:p w14:paraId="3A04F86D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0B0C6139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6B9E" w:rsidRPr="009B3B19" w14:paraId="258CDFE7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4B84E704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FA9076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E - 8 Giornata - A</w:t>
                  </w:r>
                </w:p>
              </w:tc>
            </w:tr>
            <w:tr w:rsidR="00596B9E" w:rsidRPr="009B3B19" w14:paraId="28111A71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9F70E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AMICI 84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A14D9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ATLETICO ASCOLI 2000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E89A6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35D5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0552FD34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0253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BOCASTRUM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1153E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TRUENTIN LAMA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B937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5F775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4B4CA09C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8621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FROG S CLUB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91BE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FUTSAL L.C.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5F2755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74C23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13C8B46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A6394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FUTSAL VIRE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AF59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SPORTING GROTTAMMARE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D617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9240B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5C0AF6D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BC73D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RIPABERARDA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48B9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TRIBALCIO 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D130D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B0ADDD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16E2344F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B696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SAMBENEDETTESE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72DB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2BAF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CB4D5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5F5279A9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FD87D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28/11/2022</w:t>
                  </w:r>
                </w:p>
              </w:tc>
            </w:tr>
          </w:tbl>
          <w:p w14:paraId="7A1227C6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287655E5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5EC9F5C6" w14:textId="77777777" w:rsidR="00596B9E" w:rsidRPr="009B3B19" w:rsidRDefault="00596B9E" w:rsidP="00596B9E">
      <w:pPr>
        <w:pStyle w:val="breakline"/>
        <w:rPr>
          <w:color w:val="002060"/>
        </w:rPr>
      </w:pPr>
    </w:p>
    <w:p w14:paraId="04E6A6FE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GIUDICE SPORTIVO</w:t>
      </w:r>
    </w:p>
    <w:p w14:paraId="1FA10DA1" w14:textId="77777777" w:rsidR="00596B9E" w:rsidRPr="009B3B19" w:rsidRDefault="00596B9E" w:rsidP="00596B9E">
      <w:pPr>
        <w:pStyle w:val="diffida"/>
        <w:rPr>
          <w:color w:val="002060"/>
        </w:rPr>
      </w:pPr>
      <w:r w:rsidRPr="009B3B19">
        <w:rPr>
          <w:color w:val="002060"/>
        </w:rPr>
        <w:t>Il Giudice Sportivo Avv. Agnese Lazzaretti, con l'assistenza del segretario Angelo Castellana, nella seduta del 30/11/2022, ha adottato le decisioni che di seguito integralmente si riportano:</w:t>
      </w:r>
    </w:p>
    <w:p w14:paraId="0094AB8A" w14:textId="77777777" w:rsidR="00596B9E" w:rsidRPr="009B3B19" w:rsidRDefault="00596B9E" w:rsidP="00596B9E">
      <w:pPr>
        <w:pStyle w:val="titolo10"/>
        <w:rPr>
          <w:color w:val="002060"/>
        </w:rPr>
      </w:pPr>
      <w:r w:rsidRPr="009B3B19">
        <w:rPr>
          <w:color w:val="002060"/>
        </w:rPr>
        <w:t xml:space="preserve">GARE DEL 25/11/2022 </w:t>
      </w:r>
    </w:p>
    <w:p w14:paraId="62857CA3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360B5933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6C69D29D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lastRenderedPageBreak/>
        <w:t xml:space="preserve">DIRIGENTI </w:t>
      </w:r>
    </w:p>
    <w:p w14:paraId="32C1D01D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INIBIZIONE A SVOLGERE OGNI ATTIVITA' FINO AL 14/12/2022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353BC4E3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9C4C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RANZUGLIA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EAA69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C46C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30DF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B8AE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50FD0890" w14:textId="77777777" w:rsidR="00596B9E" w:rsidRPr="009B3B19" w:rsidRDefault="00596B9E" w:rsidP="00596B9E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9B3B19">
        <w:rPr>
          <w:color w:val="002060"/>
        </w:rPr>
        <w:t xml:space="preserve">Per proteste nei confronti dell'arbitro e per aver rivolto allo stesso frasi irriguardose. Allontanato. </w:t>
      </w:r>
    </w:p>
    <w:p w14:paraId="163E5CD3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25014FF3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BBC5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GIACOBETTI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4CCC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(SAMBENEDETTESE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0448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2F51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71B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3E64E848" w14:textId="77777777" w:rsidR="00596B9E" w:rsidRPr="009B3B19" w:rsidRDefault="00596B9E" w:rsidP="00596B9E">
      <w:pPr>
        <w:pStyle w:val="titolo3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ALLENATORI </w:t>
      </w:r>
    </w:p>
    <w:p w14:paraId="402FE52D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FINO AL 14/12/2022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5DA15FFB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7D31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ZAMPONI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7709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88D2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B046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CB7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12EC1287" w14:textId="77777777" w:rsidR="00596B9E" w:rsidRPr="009B3B19" w:rsidRDefault="00596B9E" w:rsidP="00596B9E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9B3B19">
        <w:rPr>
          <w:color w:val="002060"/>
        </w:rPr>
        <w:t xml:space="preserve">Per comportamento non regolamentare. Allontanato. </w:t>
      </w:r>
    </w:p>
    <w:p w14:paraId="058F7F91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16C5BBF5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D8BD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VITALINO BENIAMINO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A400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F15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52AD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92F3C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3AC87175" w14:textId="77777777" w:rsidR="00596B9E" w:rsidRPr="009B3B19" w:rsidRDefault="00596B9E" w:rsidP="00596B9E">
      <w:pPr>
        <w:pStyle w:val="titolo30"/>
        <w:rPr>
          <w:rFonts w:eastAsiaTheme="minorEastAsia"/>
          <w:color w:val="002060"/>
        </w:rPr>
      </w:pPr>
      <w:r w:rsidRPr="009B3B19">
        <w:rPr>
          <w:color w:val="002060"/>
        </w:rPr>
        <w:t xml:space="preserve">CALCIATORI ESPULSI </w:t>
      </w:r>
    </w:p>
    <w:p w14:paraId="36B56BF9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441A60B5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BFA7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453E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(CALCIO S.ELPIDIO A 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30F3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C1E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E6D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42FCC5BD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6ACCDF3B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AB02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CAMPANELLI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003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(C.U.S. CAMERINO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35D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F2B0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SCOPONI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1C48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(CIRCOLO COLLODI CALCIO 5) </w:t>
            </w:r>
          </w:p>
        </w:tc>
      </w:tr>
    </w:tbl>
    <w:p w14:paraId="509CCE1F" w14:textId="77777777" w:rsidR="00596B9E" w:rsidRPr="009B3B19" w:rsidRDefault="00596B9E" w:rsidP="00596B9E">
      <w:pPr>
        <w:pStyle w:val="titolo30"/>
        <w:rPr>
          <w:rFonts w:eastAsiaTheme="minorEastAsia"/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2A9C667C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538C9BC5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47A1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FALCICCHIO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D86EC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(PEGASO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DE42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66C8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E785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5440A470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7E1E7B99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4EA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FINI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3411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38A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EA58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KACILI ABAS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108E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(BOCASTRUM UNITED) </w:t>
            </w:r>
          </w:p>
        </w:tc>
      </w:tr>
      <w:tr w:rsidR="00596B9E" w:rsidRPr="009B3B19" w14:paraId="5E969370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90F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D713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(C.U.S. CAMERINO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C90E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01D4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ANDREANI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EFB9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(FUTSAL RECANATI) </w:t>
            </w:r>
          </w:p>
        </w:tc>
      </w:tr>
      <w:tr w:rsidR="00596B9E" w:rsidRPr="009B3B19" w14:paraId="7717B6A4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29B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PINNA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5A1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E8FD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19A8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AJELLO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1077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(SANTA MARIA NUOVA A.S.D.) </w:t>
            </w:r>
          </w:p>
        </w:tc>
      </w:tr>
      <w:tr w:rsidR="00596B9E" w:rsidRPr="009B3B19" w14:paraId="338CC516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B90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ALESSANDRONI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5EAC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(URBANIA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CEA4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5582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MARINELLI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485C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(VADO C5) </w:t>
            </w:r>
          </w:p>
        </w:tc>
      </w:tr>
      <w:tr w:rsidR="00596B9E" w:rsidRPr="009B3B19" w14:paraId="3C4BED2F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1B3C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SCAGLIONI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005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(VADO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C659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25D7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7C77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47D6EC74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3AD4CFDA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A09D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MASULLO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74B1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801E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EBBC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THAQI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F99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(BORGOROSSO TOLENTINO) </w:t>
            </w:r>
          </w:p>
        </w:tc>
      </w:tr>
      <w:tr w:rsidR="00596B9E" w:rsidRPr="009B3B19" w14:paraId="65AC78DF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6A84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CICCALE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35E19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(CALCIO S.ELPIDIO A 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DD3E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7114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CAMILLETTI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E616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(CANDIA BARACCOLA ASPIO) </w:t>
            </w:r>
          </w:p>
        </w:tc>
      </w:tr>
      <w:tr w:rsidR="00596B9E" w:rsidRPr="009B3B19" w14:paraId="176938D3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00E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GIGLI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D0AA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EDB7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58D6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AGACHE COSTEL FLORIN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DFB2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(PEGASO C5) </w:t>
            </w:r>
          </w:p>
        </w:tc>
      </w:tr>
      <w:tr w:rsidR="00596B9E" w:rsidRPr="009B3B19" w14:paraId="24EC5677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C3D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IORIO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6794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(PEGASO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85E4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CBC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CIOCCI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80A3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(POLISPORTIVA UROBORO) </w:t>
            </w:r>
          </w:p>
        </w:tc>
      </w:tr>
      <w:tr w:rsidR="00596B9E" w:rsidRPr="009B3B19" w14:paraId="42F0C3DA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DEA8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DEOGRATIAS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AE19C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(SPORTING GROTTAMMARE)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DE9B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C461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SABBATINI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87DD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(VILLA CECCOLINI CALCIO) </w:t>
            </w:r>
          </w:p>
        </w:tc>
      </w:tr>
      <w:tr w:rsidR="00596B9E" w:rsidRPr="009B3B19" w14:paraId="1ECC002B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649C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JALAL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8368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(VIRTUS TEAM SOC.COOP.)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F879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29E4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VITA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FCB0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(VIRTUS TEAM SOC.COOP.) </w:t>
            </w:r>
          </w:p>
        </w:tc>
      </w:tr>
    </w:tbl>
    <w:p w14:paraId="132F2F71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64BE8D00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AFE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MARSILI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8376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2B91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2C00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BASSO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BA3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(AMATORI STESE 2007 SRL) </w:t>
            </w:r>
          </w:p>
        </w:tc>
      </w:tr>
      <w:tr w:rsidR="00596B9E" w:rsidRPr="009B3B19" w14:paraId="6F7D6245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426D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MAGNAMASSA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3113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9839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17D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CORVINI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33AA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(BORGOROSSO TOLENTINO) </w:t>
            </w:r>
          </w:p>
        </w:tc>
      </w:tr>
      <w:tr w:rsidR="00596B9E" w:rsidRPr="009B3B19" w14:paraId="494CA9E3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FE6D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IMMOBILE SALVATORE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827B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86E3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A4DC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PIATANESI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61AB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(CALCETTO NUMANA) </w:t>
            </w:r>
          </w:p>
        </w:tc>
      </w:tr>
      <w:tr w:rsidR="00596B9E" w:rsidRPr="009B3B19" w14:paraId="4A4EDD21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529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PETTINARI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33EA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(CIARNIN)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65CD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3657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DERUVA ANDREA JOELE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942A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(CIRCOLO COLLODI CALCIO 5) </w:t>
            </w:r>
          </w:p>
        </w:tc>
      </w:tr>
      <w:tr w:rsidR="00596B9E" w:rsidRPr="009B3B19" w14:paraId="70704458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61A5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IACONI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E911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2073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C72B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ZANATTA IRINEU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ADD1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(DAMIANI E GATTI ASCOLI) </w:t>
            </w:r>
          </w:p>
        </w:tc>
      </w:tr>
      <w:tr w:rsidR="00596B9E" w:rsidRPr="009B3B19" w14:paraId="3D2F2AD7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DC6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LOTITO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54B2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(MMSA GIOVANE AURORA)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20AA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FE54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FILIPPINI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1C7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(MONTECCHIO SPORT) </w:t>
            </w:r>
          </w:p>
        </w:tc>
      </w:tr>
      <w:tr w:rsidR="00596B9E" w:rsidRPr="009B3B19" w14:paraId="6132A1B8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436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lastRenderedPageBreak/>
              <w:t>MONDAINI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4F92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(PEGASO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7B60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FB28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MINDOLI GIAMPIERO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48B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(SAMBENEDETTESE CALCIO A 5) </w:t>
            </w:r>
          </w:p>
        </w:tc>
      </w:tr>
      <w:tr w:rsidR="00596B9E" w:rsidRPr="009B3B19" w14:paraId="65FD9B1E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2F8D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CAMAIONI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0561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(TRUENTIN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C83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CCF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PACIAROTTI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701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(VALLESINA) </w:t>
            </w:r>
          </w:p>
        </w:tc>
      </w:tr>
      <w:tr w:rsidR="00596B9E" w:rsidRPr="009B3B19" w14:paraId="399CC616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A98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BEDAJ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8CC3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(VIRTUS TEAM SOC.COOP.)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FB6A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EAF3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CAPORALI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55BB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(VIRTUS TEAM SOC.COOP.) </w:t>
            </w:r>
          </w:p>
        </w:tc>
      </w:tr>
    </w:tbl>
    <w:p w14:paraId="4E6819D3" w14:textId="77777777" w:rsidR="00596B9E" w:rsidRPr="009B3B19" w:rsidRDefault="00596B9E" w:rsidP="00596B9E">
      <w:pPr>
        <w:pStyle w:val="titolo10"/>
        <w:rPr>
          <w:rFonts w:eastAsiaTheme="minorEastAsia"/>
          <w:color w:val="002060"/>
        </w:rPr>
      </w:pPr>
      <w:r w:rsidRPr="009B3B19">
        <w:rPr>
          <w:color w:val="002060"/>
        </w:rPr>
        <w:t xml:space="preserve">GARE DEL 26/11/2022 </w:t>
      </w:r>
    </w:p>
    <w:p w14:paraId="0AB399B5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271C775E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0A1C16FC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DIRIGENTI </w:t>
      </w:r>
    </w:p>
    <w:p w14:paraId="72AA801C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26EC1B6E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1A5B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PIERINI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F148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4527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C98F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6021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4AE51F54" w14:textId="77777777" w:rsidR="00596B9E" w:rsidRPr="009B3B19" w:rsidRDefault="00596B9E" w:rsidP="00596B9E">
      <w:pPr>
        <w:pStyle w:val="titolo3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ALLENATORI </w:t>
      </w:r>
    </w:p>
    <w:p w14:paraId="52EFC796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FINO AL 7/12/2022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091F25D7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898D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BARTOLUCCI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B3CC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(SMIRRA CITY)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6B2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7E9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64F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0AFB5A1D" w14:textId="77777777" w:rsidR="00596B9E" w:rsidRPr="009B3B19" w:rsidRDefault="00596B9E" w:rsidP="00596B9E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9B3B19">
        <w:rPr>
          <w:color w:val="002060"/>
        </w:rPr>
        <w:t xml:space="preserve">Per proteste nei confronti dell'arbitro. Allontanato. </w:t>
      </w:r>
    </w:p>
    <w:p w14:paraId="67BCB611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CALCIATORI ESPULSI </w:t>
      </w:r>
    </w:p>
    <w:p w14:paraId="4DA19878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031116E2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1BD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ASIKOV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F142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(AUDAX CALCIO PIOBBICO)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5770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45DB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BRUFFA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762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(FRASASSI C5) </w:t>
            </w:r>
          </w:p>
        </w:tc>
      </w:tr>
      <w:tr w:rsidR="00596B9E" w:rsidRPr="009B3B19" w14:paraId="34E7FCB7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7859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AGUZZI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DA3A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9F9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776D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62AE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42D6BF70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31DFEB34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B060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GASPARINI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3FCC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741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00A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BIAGINI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3069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(URBANITAS APIRO) </w:t>
            </w:r>
          </w:p>
        </w:tc>
      </w:tr>
    </w:tbl>
    <w:p w14:paraId="764EED66" w14:textId="77777777" w:rsidR="00596B9E" w:rsidRPr="009B3B19" w:rsidRDefault="00596B9E" w:rsidP="00596B9E">
      <w:pPr>
        <w:pStyle w:val="titolo30"/>
        <w:rPr>
          <w:rFonts w:eastAsiaTheme="minorEastAsia"/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4CF66C26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431B97FC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FBEA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ZINGARETTI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1E62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67B8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717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4BB1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14A284FA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668E53DC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29E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MONTI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8A73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8F9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C28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04F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7D34159B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6229961F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DD0B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BATTISTELLI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D14F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(SMIRRA CITY)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9ED5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329D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LAMBERTUCCI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964B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(URBANITAS APIRO) </w:t>
            </w:r>
          </w:p>
        </w:tc>
      </w:tr>
    </w:tbl>
    <w:p w14:paraId="707114C7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279AFB7B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F74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SEVERINI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82DE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53CE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F135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MARTONE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4A06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(ASPIO 2005) </w:t>
            </w:r>
          </w:p>
        </w:tc>
      </w:tr>
      <w:tr w:rsidR="00596B9E" w:rsidRPr="009B3B19" w14:paraId="73FF2179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E6E6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TUSHA EDVIN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D712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(AUDAX CALCIO PIOBBICO)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9DC6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A087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SARAGA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42A1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(SMIRRA CITY) </w:t>
            </w:r>
          </w:p>
        </w:tc>
      </w:tr>
    </w:tbl>
    <w:p w14:paraId="1DB4017D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2C556911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9ECD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DACHAN ABDULLAH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5C3C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F390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A684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MICHELETTI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E426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(ANKON NOVA MARMI) </w:t>
            </w:r>
          </w:p>
        </w:tc>
      </w:tr>
      <w:tr w:rsidR="00596B9E" w:rsidRPr="009B3B19" w14:paraId="142577EA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853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MERCANTI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0941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DCD7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EF31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RIDOLFI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FA18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(AUDAX CALCIO PIOBBICO) </w:t>
            </w:r>
          </w:p>
        </w:tc>
      </w:tr>
      <w:tr w:rsidR="00596B9E" w:rsidRPr="009B3B19" w14:paraId="427B91B4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60FB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CASTELLUCCI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CDA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(FIUMINATA)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C739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AF4E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MARZIONI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1BFE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(GLS DORICA AN.UR) </w:t>
            </w:r>
          </w:p>
        </w:tc>
      </w:tr>
      <w:tr w:rsidR="00596B9E" w:rsidRPr="009B3B19" w14:paraId="34B1987D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1743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SPANEDDA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53DC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09BB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1B46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MUNAFO LUCAS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00B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(SAN GINESIO FUTSAL) </w:t>
            </w:r>
          </w:p>
        </w:tc>
      </w:tr>
      <w:tr w:rsidR="00596B9E" w:rsidRPr="009B3B19" w14:paraId="1EEB2011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3B58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EUSEBI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6AAEC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7D4C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AED9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LUCARELLI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8EFF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(SPECIAL ONE SPORTING CLUB) </w:t>
            </w:r>
          </w:p>
        </w:tc>
      </w:tr>
    </w:tbl>
    <w:p w14:paraId="3D39E246" w14:textId="77777777" w:rsidR="00596B9E" w:rsidRPr="009B3B19" w:rsidRDefault="00596B9E" w:rsidP="00596B9E">
      <w:pPr>
        <w:pStyle w:val="titolo10"/>
        <w:rPr>
          <w:rFonts w:eastAsiaTheme="minorEastAsia"/>
          <w:color w:val="002060"/>
        </w:rPr>
      </w:pPr>
      <w:r w:rsidRPr="009B3B19">
        <w:rPr>
          <w:color w:val="002060"/>
        </w:rPr>
        <w:t xml:space="preserve">GARE DEL 28/11/2022 </w:t>
      </w:r>
    </w:p>
    <w:p w14:paraId="70AA76D0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lastRenderedPageBreak/>
        <w:t xml:space="preserve">PROVVEDIMENTI DISCIPLINARI </w:t>
      </w:r>
    </w:p>
    <w:p w14:paraId="569CEC2B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5D1D08F5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CALCIATORI ESPULSI </w:t>
      </w:r>
    </w:p>
    <w:p w14:paraId="3DED88F4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70D8B68C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BCC5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RADI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AD4F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8B36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BF6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5A5D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44DFF998" w14:textId="77777777" w:rsidR="00596B9E" w:rsidRPr="009B3B19" w:rsidRDefault="00596B9E" w:rsidP="00596B9E">
      <w:pPr>
        <w:pStyle w:val="titolo30"/>
        <w:rPr>
          <w:rFonts w:eastAsiaTheme="minorEastAsia"/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5F7702E0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18B78860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303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SARRECCHIA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50DA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(FFJ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92E0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8DB5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DI GENNARO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3E6B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(PIANDIROSE) </w:t>
            </w:r>
          </w:p>
        </w:tc>
      </w:tr>
    </w:tbl>
    <w:p w14:paraId="53F788B1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0828C801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C28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PACE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A487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A3F5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CC53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7D73C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1F8D927A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3ED7E867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90A1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GATTI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40D69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(AMICI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349C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942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TOFONI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7125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(AMICI 84) </w:t>
            </w:r>
          </w:p>
        </w:tc>
      </w:tr>
      <w:tr w:rsidR="00596B9E" w:rsidRPr="009B3B19" w14:paraId="78E62023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8BD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CELANI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16BF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(ATLETICO ASCOLI 2000)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78BB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D31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TESTA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A94A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(ATLETICO ASCOLI 2000) </w:t>
            </w:r>
          </w:p>
        </w:tc>
      </w:tr>
      <w:tr w:rsidR="00596B9E" w:rsidRPr="009B3B19" w14:paraId="6B3237CB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BCB8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BUCCARELLI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B308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(FFJ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F0B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C09A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SCIRISCIOLI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F4FB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(FFJ CALCIO A 5) </w:t>
            </w:r>
          </w:p>
        </w:tc>
      </w:tr>
    </w:tbl>
    <w:p w14:paraId="00935532" w14:textId="77777777" w:rsidR="00596B9E" w:rsidRDefault="00596B9E" w:rsidP="00596B9E">
      <w:pPr>
        <w:pStyle w:val="breakline"/>
        <w:rPr>
          <w:color w:val="002060"/>
        </w:rPr>
      </w:pPr>
    </w:p>
    <w:p w14:paraId="2F3808C0" w14:textId="77777777" w:rsidR="00596B9E" w:rsidRPr="0015467B" w:rsidRDefault="00596B9E" w:rsidP="00596B9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13B48053" w14:textId="77777777" w:rsidR="00596B9E" w:rsidRPr="0015467B" w:rsidRDefault="00596B9E" w:rsidP="00596B9E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0EABB594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6C619A2F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CLASSIFICA</w:t>
      </w:r>
    </w:p>
    <w:p w14:paraId="7764F418" w14:textId="77777777" w:rsidR="00596B9E" w:rsidRPr="009B3B19" w:rsidRDefault="00596B9E" w:rsidP="00596B9E">
      <w:pPr>
        <w:pStyle w:val="breakline"/>
        <w:rPr>
          <w:color w:val="002060"/>
        </w:rPr>
      </w:pPr>
    </w:p>
    <w:p w14:paraId="76F53E6B" w14:textId="77777777" w:rsidR="00596B9E" w:rsidRPr="009B3B19" w:rsidRDefault="00596B9E" w:rsidP="00596B9E">
      <w:pPr>
        <w:pStyle w:val="breakline"/>
        <w:rPr>
          <w:color w:val="002060"/>
        </w:rPr>
      </w:pPr>
    </w:p>
    <w:p w14:paraId="396878E5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0A3AB8A9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2C3ED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35A0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18CF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ACCE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4AC7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826B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1449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245F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2725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3F36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6CB94E8D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AEE2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F484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8EA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EB75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B9B0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75E5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C1B8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9130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356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D808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CF0293A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7734E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F496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F0A7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17D9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B646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7311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1F97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C557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E32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47EC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6FEE92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A71D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ECBF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30F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A986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4A8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582E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B55F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DEF9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CA42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17C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E968A6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B516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F0E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A79B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C787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620E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310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819A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D37B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5B9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F1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95FA9D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7BE0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1BFA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22A7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9D7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A47A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AE46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9E38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A287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EBA6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1567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51A623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27770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EC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1BB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D4AE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002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553D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8B1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E99A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84A8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091E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0E87617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60E1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7D18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E69B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B198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F2DC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C0E0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3CBC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DA74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012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1EAC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A9923F5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00D6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7D93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5447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12EA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77BD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678F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71D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F33F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8FD7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B8A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F8EDAB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52B86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36C0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412C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2040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1A4A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D34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6873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DC3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6DDC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748C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1B1502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8BCB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F7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AD10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29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0D39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36CF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9F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21A4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048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7C1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D6F49C4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D5D7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2C0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EBC9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4C6A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463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1943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0A8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2782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8947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53FD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15FD47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DA731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3C5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DB9D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FFBF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24B2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942E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7580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8D76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CD37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C9B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4465ADCB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0BC92E2C" w14:textId="77777777" w:rsidR="00596B9E" w:rsidRPr="009B3B19" w:rsidRDefault="00596B9E" w:rsidP="00596B9E">
      <w:pPr>
        <w:pStyle w:val="breakline"/>
        <w:rPr>
          <w:color w:val="002060"/>
        </w:rPr>
      </w:pPr>
    </w:p>
    <w:p w14:paraId="3FFD1744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4DF89ABB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57E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32EB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39DE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DCA6A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B0506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C79B8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646B6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376C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189A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A130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60B573ED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4D1B2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8AB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057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B44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963F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4E8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642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EA38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37C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349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CC4E30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D45D5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C41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B535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FD4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D59A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4231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277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BCE5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7909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3829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3A2A728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70C30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B7C8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63BD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1677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1B7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C6DA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7C68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3CF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7258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83B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63E083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3962E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524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EA80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0A7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0F1E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F17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B73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2D0E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DA8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F3D4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D76CE23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EB7EC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8F3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C01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30CE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B0C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278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DDF4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A9FB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D5CC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C6A4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03F4E7A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D71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ED7B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738A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5A4C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4A0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7990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67B0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D0E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0B55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AA38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F60860D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642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111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1B94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CF64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47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C66D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114E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A58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9275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40E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369A9F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6ECC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6C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D271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1F09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395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F240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5280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E9E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B6A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A46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1135285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91B5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2A4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E2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6398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ABC0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D12C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6C7F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14C5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B16C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684D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E873A4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1A26A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09E2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98A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F325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A923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714D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6D73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C314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3CC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7327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D2E91A8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44B41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7C7B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4AB4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157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153E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D53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31D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5B2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27F1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1AD3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41D785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6DE35" w14:textId="77777777" w:rsidR="00596B9E" w:rsidRPr="001622C4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1622C4">
              <w:rPr>
                <w:color w:val="002060"/>
                <w:lang w:val="es-E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5A9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1E3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EF9A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F3F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8BC8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5406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5E7C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95DB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DE81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099DC3F3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0472F2CF" w14:textId="77777777" w:rsidR="00596B9E" w:rsidRPr="009B3B19" w:rsidRDefault="00596B9E" w:rsidP="00596B9E">
      <w:pPr>
        <w:pStyle w:val="breakline"/>
        <w:rPr>
          <w:color w:val="002060"/>
        </w:rPr>
      </w:pPr>
    </w:p>
    <w:p w14:paraId="48D9A526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23F2C791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1744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5A61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1E7A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7C1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33B1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E403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3336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06A4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AAA9D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0546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72F42B39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EB87A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8000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4FE7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37F8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0AD3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C44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396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33B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F41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06B6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295C933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B1262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lastRenderedPageBreak/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0A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5780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A1F5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26B4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9A49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CC2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0FE9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43FC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F62F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FCAA11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466F8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0FD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F53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47F9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F879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18D7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DC1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F44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E7D2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4916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07C997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C6B1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0531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0443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C7E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38FB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C2A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CE45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19B4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FB8C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19C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FEA918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49F6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D27E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091F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DB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EE9A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CBF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8CA6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A8F9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26AB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5D64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9490A25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CB363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ADFA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680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D990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47C2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AEEF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EE9B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568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9E18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E838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8EF6A24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6EC15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B5C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9461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2E66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D58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5B39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8C63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8CB3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9401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CB24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AE3DCD3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7AA9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2F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640F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73BC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CA79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407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3212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C3A9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F77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820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08E487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B7C0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19ED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5B7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D01B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356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6964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E90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C679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F243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C037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3C65E0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E112F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614C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74AC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177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4CE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0CC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C511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F6DF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A86A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D94E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E41266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0F80C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BA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D230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69DB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D2FD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184C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FA42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A430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B7A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4D73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B8EE67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A4981" w14:textId="77777777" w:rsidR="00596B9E" w:rsidRPr="001622C4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1622C4">
              <w:rPr>
                <w:color w:val="002060"/>
                <w:lang w:val="es-ES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2B3C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7B1F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F31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7AE5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75F0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53DD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918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122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887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342D0CEC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3F558689" w14:textId="77777777" w:rsidR="00596B9E" w:rsidRPr="009B3B19" w:rsidRDefault="00596B9E" w:rsidP="00596B9E">
      <w:pPr>
        <w:pStyle w:val="breakline"/>
        <w:rPr>
          <w:color w:val="002060"/>
        </w:rPr>
      </w:pPr>
    </w:p>
    <w:p w14:paraId="4F171694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71F4B367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9F95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E723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F8C8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E0E6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46B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81CD8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76B0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2B0B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2DC1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11B6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460B356B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5BB8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91D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93F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34BE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41A0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B6C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C566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B5A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88EC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9A3B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8029ABB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D26B5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2C99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D806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3A64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570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E20C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B6B3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C4A4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9B1C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6C78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A964D1E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D358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6C7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F1F1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978A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72FD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3C8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30F2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89A3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1FEE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07E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BFBEC27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943F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0A92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5276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4D70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B28F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FC01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C77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C26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4BC6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C3EA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99B125E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F598E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B57B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07A4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06A4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A409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CEB8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53C1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1D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37F0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D96B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7C000B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C629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D8E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20FA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E864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2362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3256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F51C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0822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DE39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1E8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F166E68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750EE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891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FA55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6A32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D802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B585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4C6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0CF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66DB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C0DB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A887D03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6789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95B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8600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9B30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516D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AEC8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10BD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07A2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AB00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F436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1E3B25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0AC56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04DA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128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A5F1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F9C6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0C09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A17A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A72F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DC3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656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6A3799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E29E5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CALCIO S.ELPIDIO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A120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3711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6363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41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5543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BBA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D5D3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D32F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9D6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FBBF64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B9906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A63D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98E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6E52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1D4D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F4DD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A161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F045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5709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D308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DD7340A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2C01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090E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66C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B969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C3F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B5E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522C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020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25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D1BF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23F444F7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6D068FB2" w14:textId="77777777" w:rsidR="00596B9E" w:rsidRPr="009B3B19" w:rsidRDefault="00596B9E" w:rsidP="00596B9E">
      <w:pPr>
        <w:pStyle w:val="breakline"/>
        <w:rPr>
          <w:color w:val="002060"/>
        </w:rPr>
      </w:pPr>
    </w:p>
    <w:p w14:paraId="2FC382F2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60AD7F12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34B5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D2E4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468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3B8B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1F30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48C3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3D07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0CE1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AA4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78C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4CE593F0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0B226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F491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2B1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1E7F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BEE4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1F37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4E61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B77A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A8BE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D9E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5A274C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454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3FF5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6EC0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3FA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AC5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39E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0C4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27E5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6CB0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8383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9284693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785FC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E0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F63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C386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BB50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BEA9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2722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2F65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1918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959D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957C99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5B74" w14:textId="77777777" w:rsidR="00596B9E" w:rsidRPr="001622C4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1622C4">
              <w:rPr>
                <w:color w:val="002060"/>
                <w:lang w:val="es-E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95A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2F6B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048D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8137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732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7E7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DE9F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53B7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1E7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E917433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C8476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73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70DF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025F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DF92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423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E08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32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9CD1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E042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C781E5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3BF4A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E4FF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EF85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A2F9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0BC1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C074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41F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EFD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35C6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DA1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8BE9F85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FBA4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A20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EEF1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6D0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067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1350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4F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DA14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FE62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D07B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15AF429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AA48E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7C35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E904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2481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37E3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D8AC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2A24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771E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9800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1C04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19E7B1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5867C" w14:textId="77777777" w:rsidR="00596B9E" w:rsidRPr="001622C4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1622C4">
              <w:rPr>
                <w:color w:val="002060"/>
                <w:lang w:val="es-E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528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2DB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2CD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AA4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8053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1C4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5331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60A1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EF80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1A04D73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F013" w14:textId="77777777" w:rsidR="00596B9E" w:rsidRPr="001622C4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1622C4">
              <w:rPr>
                <w:color w:val="002060"/>
                <w:lang w:val="es-E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DEB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F14E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250B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520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B80D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A497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21FA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4D19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A314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EC8531A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80F8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8138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1A39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EB7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3E8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CA8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EB76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EA77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C1B4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088A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892226F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8E8D5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90BC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6517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069E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C49D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9B0E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326D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5D90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4A48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DD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293FD56A" w14:textId="77777777" w:rsidR="00596B9E" w:rsidRDefault="00596B9E" w:rsidP="00596B9E">
      <w:pPr>
        <w:pStyle w:val="breakline"/>
        <w:rPr>
          <w:color w:val="002060"/>
        </w:rPr>
      </w:pPr>
    </w:p>
    <w:p w14:paraId="10EB1C3A" w14:textId="77777777" w:rsidR="00596B9E" w:rsidRPr="009B3B19" w:rsidRDefault="00596B9E" w:rsidP="00596B9E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26A692F2" w14:textId="77777777" w:rsidR="00596B9E" w:rsidRDefault="00596B9E" w:rsidP="00596B9E">
      <w:pPr>
        <w:pStyle w:val="breakline"/>
        <w:rPr>
          <w:color w:val="002060"/>
        </w:rPr>
      </w:pPr>
    </w:p>
    <w:p w14:paraId="5F601864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A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08"/>
        <w:gridCol w:w="385"/>
        <w:gridCol w:w="898"/>
        <w:gridCol w:w="1192"/>
        <w:gridCol w:w="1562"/>
        <w:gridCol w:w="1546"/>
      </w:tblGrid>
      <w:tr w:rsidR="00596B9E" w:rsidRPr="00C649D6" w14:paraId="405C38A8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4A34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74D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390C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6F39F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EB0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09A2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759C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54F3D334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6559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ACQUALAGNA CALCIO C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DF2B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MONTECCHIO SPORT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56286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174D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B357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EF14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AB23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ALDO GAMBA SNC</w:t>
            </w:r>
          </w:p>
        </w:tc>
      </w:tr>
      <w:tr w:rsidR="00596B9E" w:rsidRPr="00C649D6" w14:paraId="6B131A97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A48F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AUDAX CALCIO PIOBBICO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DBB6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AC3BF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436C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53EB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5484 PALASPORT COMUNALE CALCIO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3B99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PIOBBICO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397C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GIOVANNI XXIII</w:t>
            </w:r>
          </w:p>
        </w:tc>
      </w:tr>
      <w:tr w:rsidR="00596B9E" w:rsidRPr="00C649D6" w14:paraId="3FD8833E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FF68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SPECIAL ONE SPORTING CLUB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0C98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URBANIA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BE0D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7C96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6FFC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5481 PALESTRA COM.LE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EB94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TAVERNELLE DI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69FA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DEI PIOPPI 2</w:t>
            </w:r>
          </w:p>
        </w:tc>
      </w:tr>
      <w:tr w:rsidR="00596B9E" w:rsidRPr="00C649D6" w14:paraId="1A140DBD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FC1C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FFJ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AE55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E47D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67DE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9EA3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99F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DC1E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ROMA, SNC</w:t>
            </w:r>
          </w:p>
        </w:tc>
      </w:tr>
      <w:tr w:rsidR="00596B9E" w:rsidRPr="00C649D6" w14:paraId="6A0872E4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D13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9343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SMIRRA CITY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52600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FD02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12F3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C98D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07E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MARCONI GENGA STAZIONE</w:t>
            </w:r>
          </w:p>
        </w:tc>
      </w:tr>
      <w:tr w:rsidR="00596B9E" w:rsidRPr="00C649D6" w14:paraId="6E767CC4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C968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VADO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7A2F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CIARNIN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BDF9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8A8D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1059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5441 PALASPORT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11E8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SANT'ANGELO IN VADO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D356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MOLINELLO</w:t>
            </w:r>
          </w:p>
        </w:tc>
      </w:tr>
    </w:tbl>
    <w:p w14:paraId="529D6EED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7CB56085" w14:textId="77777777" w:rsidR="00596B9E" w:rsidRPr="00C649D6" w:rsidRDefault="00596B9E" w:rsidP="00596B9E">
      <w:pPr>
        <w:pStyle w:val="breakline"/>
        <w:rPr>
          <w:color w:val="002060"/>
        </w:rPr>
      </w:pPr>
    </w:p>
    <w:p w14:paraId="5544DA22" w14:textId="77777777" w:rsidR="00596B9E" w:rsidRPr="00C649D6" w:rsidRDefault="00596B9E" w:rsidP="00596B9E">
      <w:pPr>
        <w:pStyle w:val="breakline"/>
        <w:rPr>
          <w:color w:val="002060"/>
        </w:rPr>
      </w:pPr>
    </w:p>
    <w:p w14:paraId="4D712218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32"/>
        <w:gridCol w:w="385"/>
        <w:gridCol w:w="898"/>
        <w:gridCol w:w="1183"/>
        <w:gridCol w:w="1547"/>
        <w:gridCol w:w="1547"/>
      </w:tblGrid>
      <w:tr w:rsidR="00596B9E" w:rsidRPr="00C649D6" w14:paraId="310CB956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C11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D8F6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372E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B035E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D20F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73B6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D2E0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650382E5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E98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C.U.S. CAMERINO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2300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9F8D3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A6E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E7CC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5265 UNIVERS. "DRAGO E GENTILI"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B31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CAMERINO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2AB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LOCALITA' LE CALVIE</w:t>
            </w:r>
          </w:p>
        </w:tc>
      </w:tr>
      <w:tr w:rsidR="00596B9E" w:rsidRPr="00C649D6" w14:paraId="7F9D1534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166A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lastRenderedPageBreak/>
              <w:t>FIUMINATA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CF2B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8E1C1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9593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0845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5302 "FABRIZIO GAGLIARDI"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1D6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PIORACO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FC95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LOC. PIÃˆ DI GUALDO</w:t>
            </w:r>
          </w:p>
        </w:tc>
      </w:tr>
      <w:tr w:rsidR="00596B9E" w:rsidRPr="00C649D6" w14:paraId="59754C9A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67F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MMSA GIOVANE AURORA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88D8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SANTA MARIA NUOVA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963BB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3DCE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EF10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5089 PALASPORT "ZANNONI 2"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0475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ECE1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ZANNONI</w:t>
            </w:r>
          </w:p>
        </w:tc>
      </w:tr>
      <w:tr w:rsidR="00596B9E" w:rsidRPr="00C649D6" w14:paraId="560D53A7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8A0A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URBANITAS APIRO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6E3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ANGELI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4957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3826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D425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5204 CAMPO C/5 BOCCIODROMO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6D68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APIRO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C77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LOC. FRONTALE - VIA FIGURETTA</w:t>
            </w:r>
          </w:p>
        </w:tc>
      </w:tr>
      <w:tr w:rsidR="00596B9E" w:rsidRPr="00C649D6" w14:paraId="7B4E37EA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F157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7FD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CASTELRAIMONDO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35B9B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E36E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E185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66F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4109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DEI TESSITORI</w:t>
            </w:r>
          </w:p>
        </w:tc>
      </w:tr>
      <w:tr w:rsidR="00596B9E" w:rsidRPr="00C649D6" w14:paraId="3C7795A8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406F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C0E6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CDC 2018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1ECCD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63B5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FE57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2735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FFFD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VERDI</w:t>
            </w:r>
          </w:p>
        </w:tc>
      </w:tr>
    </w:tbl>
    <w:p w14:paraId="52B515BD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080FC6FC" w14:textId="77777777" w:rsidR="00596B9E" w:rsidRPr="00C649D6" w:rsidRDefault="00596B9E" w:rsidP="00596B9E">
      <w:pPr>
        <w:pStyle w:val="breakline"/>
        <w:rPr>
          <w:color w:val="002060"/>
        </w:rPr>
      </w:pPr>
    </w:p>
    <w:p w14:paraId="6051646C" w14:textId="77777777" w:rsidR="00596B9E" w:rsidRPr="00C649D6" w:rsidRDefault="00596B9E" w:rsidP="00596B9E">
      <w:pPr>
        <w:pStyle w:val="breakline"/>
        <w:rPr>
          <w:color w:val="002060"/>
        </w:rPr>
      </w:pPr>
    </w:p>
    <w:p w14:paraId="2D8669E3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C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3"/>
        <w:gridCol w:w="385"/>
        <w:gridCol w:w="898"/>
        <w:gridCol w:w="1190"/>
        <w:gridCol w:w="1550"/>
        <w:gridCol w:w="1550"/>
      </w:tblGrid>
      <w:tr w:rsidR="00596B9E" w:rsidRPr="00C649D6" w14:paraId="44D11E13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8FD76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0631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677A6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8CC4F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C49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F4F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EFB0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534ADB63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B934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DAC2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18E09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2C88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30/11/2022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309E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5036 PALLONE PRESSOSTATICO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ED0E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0474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FRAZ. CASENUOVE DI OSIMO</w:t>
            </w:r>
          </w:p>
        </w:tc>
      </w:tr>
    </w:tbl>
    <w:p w14:paraId="79CF3D27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1E69F95B" w14:textId="77777777" w:rsidR="00596B9E" w:rsidRPr="00C649D6" w:rsidRDefault="00596B9E" w:rsidP="00596B9E">
      <w:pPr>
        <w:pStyle w:val="breakline"/>
        <w:rPr>
          <w:color w:val="002060"/>
        </w:rPr>
      </w:pPr>
    </w:p>
    <w:p w14:paraId="628FD905" w14:textId="77777777" w:rsidR="00596B9E" w:rsidRPr="00C649D6" w:rsidRDefault="00596B9E" w:rsidP="00596B9E">
      <w:pPr>
        <w:pStyle w:val="breakline"/>
        <w:rPr>
          <w:color w:val="002060"/>
        </w:rPr>
      </w:pPr>
    </w:p>
    <w:p w14:paraId="4385812A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C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09"/>
        <w:gridCol w:w="385"/>
        <w:gridCol w:w="898"/>
        <w:gridCol w:w="1189"/>
        <w:gridCol w:w="1557"/>
        <w:gridCol w:w="1544"/>
      </w:tblGrid>
      <w:tr w:rsidR="00596B9E" w:rsidRPr="00C649D6" w14:paraId="4C5CD425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8F4C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2A1C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506F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09FF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1546E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0BCC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7F13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2862A98B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3662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ASPIO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2064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POLISPORTIVA FUTURA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6FEFF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1617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E4F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5050 PALLONE GEODETICO "VARANO"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E529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49C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CONTRADA DEL POZZO</w:t>
            </w:r>
          </w:p>
        </w:tc>
      </w:tr>
      <w:tr w:rsidR="00596B9E" w:rsidRPr="00C649D6" w14:paraId="7CBD5FFB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075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B09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90B0A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6B9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EAC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C92B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6357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LOCALITA' CANDIA</w:t>
            </w:r>
          </w:p>
        </w:tc>
      </w:tr>
      <w:tr w:rsidR="00596B9E" w:rsidRPr="00C649D6" w14:paraId="419282AD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80CE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CASENUOVE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3E95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B65E8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12AB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28C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5036 PALLONE PRESSOSTATICO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9885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0BCA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FRAZ. CASENUOVE DI OSIMO</w:t>
            </w:r>
          </w:p>
        </w:tc>
      </w:tr>
      <w:tr w:rsidR="00596B9E" w:rsidRPr="00C649D6" w14:paraId="2908BDD6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BF42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FUTSAL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3273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3F352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6D2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22:15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B2FC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5079 PALLONE GEODETICO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329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4BFA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GHANDI - FRAZ. CROCETTE</w:t>
            </w:r>
          </w:p>
        </w:tc>
      </w:tr>
      <w:tr w:rsidR="00596B9E" w:rsidRPr="00C649D6" w14:paraId="7CA481DA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78A9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9B0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CIRCOLO COLLODI CALCIO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03368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0DF8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CAB4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5047 PALLONE GEODETICO "L.PAPINI"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32C6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AC64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ESINO 122 TORRETTE</w:t>
            </w:r>
          </w:p>
        </w:tc>
      </w:tr>
      <w:tr w:rsidR="00596B9E" w:rsidRPr="00C649D6" w14:paraId="782EFC63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8B0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1E5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ANKON NOVA MARMI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92CE0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607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0C64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5091 PALLONE GEODETICO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3F7E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056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FONTE ANTICA 6</w:t>
            </w:r>
          </w:p>
        </w:tc>
      </w:tr>
    </w:tbl>
    <w:p w14:paraId="3D956158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26C43EB8" w14:textId="77777777" w:rsidR="00596B9E" w:rsidRPr="00C649D6" w:rsidRDefault="00596B9E" w:rsidP="00596B9E">
      <w:pPr>
        <w:pStyle w:val="breakline"/>
        <w:rPr>
          <w:color w:val="002060"/>
        </w:rPr>
      </w:pPr>
    </w:p>
    <w:p w14:paraId="51A6D2D6" w14:textId="77777777" w:rsidR="00596B9E" w:rsidRPr="00C649D6" w:rsidRDefault="00596B9E" w:rsidP="00596B9E">
      <w:pPr>
        <w:pStyle w:val="breakline"/>
        <w:rPr>
          <w:color w:val="002060"/>
        </w:rPr>
      </w:pPr>
    </w:p>
    <w:p w14:paraId="07F34C37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D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5"/>
        <w:gridCol w:w="385"/>
        <w:gridCol w:w="898"/>
        <w:gridCol w:w="1199"/>
        <w:gridCol w:w="1547"/>
        <w:gridCol w:w="1547"/>
      </w:tblGrid>
      <w:tr w:rsidR="00596B9E" w:rsidRPr="00C649D6" w14:paraId="0C9C25F3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7FBF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48AD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4CC0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011C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E9B0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00271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8C7B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5689DADB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97E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SAN GINESIO FUTSAL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8040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CALCIO S.ELPIDIO A MARE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E9612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0061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01/12/2022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7244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5284 PALAZZETTO POLIFUNZIONALE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7BC4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RIPE SAN GINESIO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E5BE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FAVETO</w:t>
            </w:r>
          </w:p>
        </w:tc>
      </w:tr>
      <w:tr w:rsidR="00596B9E" w:rsidRPr="00C649D6" w14:paraId="11F69BD2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DE72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BOCA CIVITANOVA 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912E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VAL TENNA UNITED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775BF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D047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0B30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5280 TENSOSTRUTTURA S.M.APPARENTE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DC8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6FD7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LORENZO LOTTO</w:t>
            </w:r>
          </w:p>
        </w:tc>
      </w:tr>
      <w:tr w:rsidR="00596B9E" w:rsidRPr="00C649D6" w14:paraId="18D679A4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475B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5EB8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9EE17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C3D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906F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E09B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7FB0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DELLA REPUBBLICA</w:t>
            </w:r>
          </w:p>
        </w:tc>
      </w:tr>
      <w:tr w:rsidR="00596B9E" w:rsidRPr="00C649D6" w14:paraId="543872E5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5353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FERMANA FUTSAL 2022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830E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CAPODARCO CASABIANCA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950A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A5DE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216E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5704 CAMPO COPERTO CAMPIGLIONE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5728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7CAB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C.ULPIANI</w:t>
            </w:r>
          </w:p>
        </w:tc>
      </w:tr>
      <w:tr w:rsidR="00596B9E" w:rsidRPr="00C649D6" w14:paraId="4B77CA38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C9FA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FUTSAL RECANATI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533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AMATORI STESE 2007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334A2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E18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7A8A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5294 CENTRO SPORTIVO RECANATESE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CEA2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EABF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ALDO MORO</w:t>
            </w:r>
          </w:p>
        </w:tc>
      </w:tr>
      <w:tr w:rsidR="00596B9E" w:rsidRPr="00C649D6" w14:paraId="7C331864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595B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MOGLIANESE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C8ED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11C15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F383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C164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5283 PALAZZETTO C.S.DI MOGLIANO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F978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MOGLIANO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4176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PAOLO BORSELLINO</w:t>
            </w:r>
          </w:p>
        </w:tc>
      </w:tr>
    </w:tbl>
    <w:p w14:paraId="4F3BC131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426F6139" w14:textId="77777777" w:rsidR="00596B9E" w:rsidRPr="00C649D6" w:rsidRDefault="00596B9E" w:rsidP="00596B9E">
      <w:pPr>
        <w:pStyle w:val="breakline"/>
        <w:rPr>
          <w:color w:val="002060"/>
        </w:rPr>
      </w:pPr>
    </w:p>
    <w:p w14:paraId="45F19B2D" w14:textId="77777777" w:rsidR="00596B9E" w:rsidRPr="00C649D6" w:rsidRDefault="00596B9E" w:rsidP="00596B9E">
      <w:pPr>
        <w:pStyle w:val="breakline"/>
        <w:rPr>
          <w:color w:val="002060"/>
        </w:rPr>
      </w:pPr>
    </w:p>
    <w:p w14:paraId="60DAF486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E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22"/>
        <w:gridCol w:w="385"/>
        <w:gridCol w:w="898"/>
        <w:gridCol w:w="1173"/>
        <w:gridCol w:w="1549"/>
        <w:gridCol w:w="1567"/>
      </w:tblGrid>
      <w:tr w:rsidR="00596B9E" w:rsidRPr="00C649D6" w14:paraId="2B115193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3971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8221A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103A1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51C91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5C1C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8376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330BB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1DC88B19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32D7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4AB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BOCASTRUM UNITED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FFF56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4A3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27D1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4B64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08C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 IRIS</w:t>
            </w:r>
          </w:p>
        </w:tc>
      </w:tr>
      <w:tr w:rsidR="00596B9E" w:rsidRPr="00C649D6" w14:paraId="5ABE5378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D03C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FUTSAL L.C.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64D3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ATLETICO ASCOLI 2000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C4C94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2CCA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27C2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2FC8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E9EC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CORRADI</w:t>
            </w:r>
          </w:p>
        </w:tc>
      </w:tr>
      <w:tr w:rsidR="00596B9E" w:rsidRPr="00C649D6" w14:paraId="47219B83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5034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FUTSAL VIRE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A943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SAMBENEDETTESE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5713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A643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9CE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6F44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2D2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LOC.MONTEROCCO VIA A.MANCINI</w:t>
            </w:r>
          </w:p>
        </w:tc>
      </w:tr>
      <w:tr w:rsidR="00596B9E" w:rsidRPr="00C649D6" w14:paraId="10245A50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7DDD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SPORTING GROTTAMMARE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62E2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4D4FF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C242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322F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5772 PALESTRA ITGEOMETRI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125E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GROTTAMMARE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74C3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SALVO D'ACQUISTO</w:t>
            </w:r>
          </w:p>
        </w:tc>
      </w:tr>
      <w:tr w:rsidR="00596B9E" w:rsidRPr="00C649D6" w14:paraId="1C8F7E25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9719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TRIBALCIO 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7DFC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AMICI 84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F140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0F10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608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00EF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AA6D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DELLO SPORT</w:t>
            </w:r>
          </w:p>
        </w:tc>
      </w:tr>
      <w:tr w:rsidR="00596B9E" w:rsidRPr="00C649D6" w14:paraId="608A0C25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7047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TRUENTIN LAMA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33DD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FROG S CLUB SPORT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6D0C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0AF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4D35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5738 PALESTRA COM. CALCIO A 5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C851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CASTEL DI LAMA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BF24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ADIGE, 35</w:t>
            </w:r>
          </w:p>
        </w:tc>
      </w:tr>
    </w:tbl>
    <w:p w14:paraId="2B00C16F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57097891" w14:textId="77777777" w:rsidR="00596B9E" w:rsidRPr="009B3B19" w:rsidRDefault="00596B9E" w:rsidP="00596B9E">
      <w:pPr>
        <w:pStyle w:val="breakline"/>
        <w:rPr>
          <w:color w:val="002060"/>
        </w:rPr>
      </w:pPr>
    </w:p>
    <w:p w14:paraId="21634A30" w14:textId="77777777" w:rsidR="00596B9E" w:rsidRPr="009B3B19" w:rsidRDefault="00596B9E" w:rsidP="00596B9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B19">
        <w:rPr>
          <w:color w:val="002060"/>
        </w:rPr>
        <w:t>REGIONALE CALCIO A 5 FEMMINILE</w:t>
      </w:r>
    </w:p>
    <w:p w14:paraId="7921E269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RISULTATI</w:t>
      </w:r>
    </w:p>
    <w:p w14:paraId="23F7C138" w14:textId="77777777" w:rsidR="00596B9E" w:rsidRPr="009B3B19" w:rsidRDefault="00596B9E" w:rsidP="00596B9E">
      <w:pPr>
        <w:pStyle w:val="breakline"/>
        <w:rPr>
          <w:color w:val="002060"/>
        </w:rPr>
      </w:pPr>
    </w:p>
    <w:p w14:paraId="72BC4A8C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RISULTATI UFFICIALI GARE DEL 25/11/2022</w:t>
      </w:r>
    </w:p>
    <w:p w14:paraId="4B0707D5" w14:textId="77777777" w:rsidR="0012674E" w:rsidRPr="0012674E" w:rsidRDefault="0012674E" w:rsidP="0012674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12674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D0B040C" w14:textId="77777777" w:rsidR="00596B9E" w:rsidRPr="009B3B19" w:rsidRDefault="00596B9E" w:rsidP="00596B9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6B9E" w:rsidRPr="009B3B19" w14:paraId="130B0E33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3AAFE527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A72E81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A - 2 Giornata - A</w:t>
                  </w:r>
                </w:p>
              </w:tc>
            </w:tr>
            <w:tr w:rsidR="00596B9E" w:rsidRPr="009B3B19" w14:paraId="36E48816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F6DE4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ALMAJUVENTUS FANO1906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BA7D8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6F3455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77DD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07DBB0E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45970B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(2) CENTRO SPORTIVO SUASA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C0862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70AB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3D19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57DE787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1D24F8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LABELSYSTEM POTENZAPICENA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FFC4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RIPABERARDA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E4D37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528E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9A3BD98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7EAD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POTENZA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8971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BOCCIOFILA MONTEFANESE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A140A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5FC20A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69ED4757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D4064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8C23C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669C2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3FBBD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2419FCA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6D1F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26/11/2022</w:t>
                  </w:r>
                </w:p>
              </w:tc>
            </w:tr>
            <w:tr w:rsidR="00596B9E" w:rsidRPr="009B3B19" w14:paraId="53EA33F0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9BBE8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(2) - disputata il 27/11/2022</w:t>
                  </w:r>
                </w:p>
              </w:tc>
            </w:tr>
          </w:tbl>
          <w:p w14:paraId="5AD75CAC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2A2C7A98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0767D850" w14:textId="77777777" w:rsidR="00596B9E" w:rsidRPr="009B3B19" w:rsidRDefault="00596B9E" w:rsidP="00596B9E">
      <w:pPr>
        <w:pStyle w:val="breakline"/>
        <w:rPr>
          <w:color w:val="002060"/>
        </w:rPr>
      </w:pPr>
    </w:p>
    <w:p w14:paraId="35E2264B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GIUDICE SPORTIVO</w:t>
      </w:r>
    </w:p>
    <w:p w14:paraId="3FE3CBAF" w14:textId="77777777" w:rsidR="00596B9E" w:rsidRPr="009B3B19" w:rsidRDefault="00596B9E" w:rsidP="00596B9E">
      <w:pPr>
        <w:pStyle w:val="diffida"/>
        <w:rPr>
          <w:color w:val="002060"/>
        </w:rPr>
      </w:pPr>
      <w:r w:rsidRPr="009B3B19">
        <w:rPr>
          <w:color w:val="002060"/>
        </w:rPr>
        <w:t>Il Giudice Sportivo Avv. Agnese Lazzaretti, con l'assistenza del segretario Angelo Castellana, nella seduta del 30/11/2022, ha adottato le decisioni che di seguito integralmente si riportano:</w:t>
      </w:r>
    </w:p>
    <w:p w14:paraId="2109DA82" w14:textId="77777777" w:rsidR="00596B9E" w:rsidRPr="009B3B19" w:rsidRDefault="00596B9E" w:rsidP="00596B9E">
      <w:pPr>
        <w:pStyle w:val="titolo10"/>
        <w:rPr>
          <w:color w:val="002060"/>
        </w:rPr>
      </w:pPr>
      <w:r w:rsidRPr="009B3B19">
        <w:rPr>
          <w:color w:val="002060"/>
        </w:rPr>
        <w:t xml:space="preserve">GARE DEL 25/11/2022 </w:t>
      </w:r>
    </w:p>
    <w:p w14:paraId="12107037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1BADB04B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7150FD91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SOCIETA' </w:t>
      </w:r>
    </w:p>
    <w:p w14:paraId="4B1C9917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AMMENDA </w:t>
      </w:r>
    </w:p>
    <w:p w14:paraId="2329D31C" w14:textId="77777777" w:rsidR="00596B9E" w:rsidRPr="009B3B19" w:rsidRDefault="00596B9E" w:rsidP="00596B9E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B3B19">
        <w:rPr>
          <w:color w:val="002060"/>
        </w:rPr>
        <w:t xml:space="preserve">Euro 50,00 U.MANDOLESI CALCIO </w:t>
      </w:r>
      <w:r w:rsidRPr="009B3B19">
        <w:rPr>
          <w:color w:val="002060"/>
        </w:rPr>
        <w:br/>
        <w:t xml:space="preserve">Per mancanza di acqua calda nello spogliatoi dell'arbitro. </w:t>
      </w:r>
    </w:p>
    <w:p w14:paraId="1694A527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5F9083AF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558CD2E0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8CB7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BLENKUS SERENA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21D26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(LABELSYSTEM POTENZAPICENA)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505E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F8918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B16F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1682D0B7" w14:textId="77777777" w:rsidR="00596B9E" w:rsidRPr="009B3B19" w:rsidRDefault="00596B9E" w:rsidP="00596B9E">
      <w:pPr>
        <w:pStyle w:val="titolo10"/>
        <w:rPr>
          <w:rFonts w:eastAsiaTheme="minorEastAsia"/>
          <w:color w:val="002060"/>
        </w:rPr>
      </w:pPr>
      <w:r w:rsidRPr="009B3B19">
        <w:rPr>
          <w:color w:val="002060"/>
        </w:rPr>
        <w:t xml:space="preserve">GARE DEL 27/11/2022 </w:t>
      </w:r>
    </w:p>
    <w:p w14:paraId="338DC131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60393DEE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0F09B818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02E82207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17986ED5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079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BACI ELISA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5E34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(CENTRO SPORTIVO SUASA)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E01B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40C4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GASPERI GIADA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7572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(CENTRO SPORTIVO SUASA) </w:t>
            </w:r>
          </w:p>
        </w:tc>
      </w:tr>
      <w:tr w:rsidR="00596B9E" w:rsidRPr="009B3B19" w14:paraId="2FBC82E2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0A32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GIACCI GLORIA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6E88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1CF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C129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A1F9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6DF5DF22" w14:textId="77777777" w:rsidR="00596B9E" w:rsidRDefault="00596B9E" w:rsidP="00596B9E">
      <w:pPr>
        <w:pStyle w:val="breakline"/>
        <w:rPr>
          <w:color w:val="002060"/>
        </w:rPr>
      </w:pPr>
    </w:p>
    <w:p w14:paraId="0C7DFCB0" w14:textId="77777777" w:rsidR="00596B9E" w:rsidRPr="0015467B" w:rsidRDefault="00596B9E" w:rsidP="00596B9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58539D9D" w14:textId="77777777" w:rsidR="00596B9E" w:rsidRPr="0015467B" w:rsidRDefault="00596B9E" w:rsidP="00596B9E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AD27A49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17AA0BBA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CLASSIFICA</w:t>
      </w:r>
    </w:p>
    <w:p w14:paraId="7190A3CD" w14:textId="77777777" w:rsidR="00596B9E" w:rsidRPr="009B3B19" w:rsidRDefault="00596B9E" w:rsidP="00596B9E">
      <w:pPr>
        <w:pStyle w:val="breakline"/>
        <w:rPr>
          <w:color w:val="002060"/>
        </w:rPr>
      </w:pPr>
    </w:p>
    <w:p w14:paraId="54E8E961" w14:textId="77777777" w:rsidR="00596B9E" w:rsidRPr="009B3B19" w:rsidRDefault="00596B9E" w:rsidP="00596B9E">
      <w:pPr>
        <w:pStyle w:val="breakline"/>
        <w:rPr>
          <w:color w:val="002060"/>
        </w:rPr>
      </w:pPr>
    </w:p>
    <w:p w14:paraId="064E1C76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5AC6DE69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695C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C2AD6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43B3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0A75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07FD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4F64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E5C6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0DC2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AD4D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A5B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2CC6815F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F3611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9EE6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D045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D87A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9F50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BBA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FB7C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B02A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25A1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7543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D911AA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E69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4EB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5BF2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209F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50C5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53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FA1F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5EC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4694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8EF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A0671DB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7733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C184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CACC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CCBE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6F1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0FA2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9EAA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C21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35AA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9956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D38EF0B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AB0AF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ALMAJUVENTUS FANO1906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E00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8083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040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F3CF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2A81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69A4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A34B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4576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9A98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BA5EB0B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346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2A1E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AA5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3D78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0597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1B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990A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E9B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3E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14E4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6E0EFBA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6BD4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7C35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E31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C6AF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F701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C530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A65F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5E16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5539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45E4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B9954E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9A60A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37D9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5C6E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D27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DE79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B703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C35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E1CB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0A95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C669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06080A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E5E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BOCCIOFILA MONTEFANESE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72B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AF9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068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769D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4668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E017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B037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04F1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6BF9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DD0CFB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3A7F5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F4B6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D843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0AD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910B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3E2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DB8A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202F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964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B8C4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C0BA4A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7B9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F065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3C67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1DBA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C13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88CB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AF64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418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BD1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2BFF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987F899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5451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48EC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5481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BB39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466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BA1A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49C1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603D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19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3D7B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7058F359" w14:textId="77777777" w:rsidR="00596B9E" w:rsidRDefault="00596B9E" w:rsidP="00596B9E">
      <w:pPr>
        <w:pStyle w:val="breakline"/>
        <w:rPr>
          <w:color w:val="002060"/>
        </w:rPr>
      </w:pPr>
    </w:p>
    <w:p w14:paraId="1F7CA195" w14:textId="77777777" w:rsidR="00596B9E" w:rsidRPr="009B3B19" w:rsidRDefault="00596B9E" w:rsidP="00596B9E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0B4F9B89" w14:textId="77777777" w:rsidR="00596B9E" w:rsidRDefault="00596B9E" w:rsidP="00596B9E">
      <w:pPr>
        <w:pStyle w:val="breakline"/>
        <w:rPr>
          <w:color w:val="002060"/>
        </w:rPr>
      </w:pPr>
    </w:p>
    <w:p w14:paraId="080E9869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8"/>
        <w:gridCol w:w="385"/>
        <w:gridCol w:w="898"/>
        <w:gridCol w:w="1199"/>
        <w:gridCol w:w="1548"/>
        <w:gridCol w:w="1543"/>
      </w:tblGrid>
      <w:tr w:rsidR="00596B9E" w:rsidRPr="00C649D6" w14:paraId="715185D5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9AC1E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CC8A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B5D2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185DF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9AA5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E959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DA00B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01CC1E52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8334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481E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8B44B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9634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1B5C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7E5E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C328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ROMA, SNC</w:t>
            </w:r>
          </w:p>
        </w:tc>
      </w:tr>
      <w:tr w:rsidR="00596B9E" w:rsidRPr="00C649D6" w14:paraId="6342C5B3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3F42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RIPABERARDA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93C4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POTENZA 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59AA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EC1D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02/12/2022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F7BA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5683 PALASPORT LOC.RIPABERARDA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8472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CASTIGNANO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A31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DON GIUSEPPE MARUCCI</w:t>
            </w:r>
          </w:p>
        </w:tc>
      </w:tr>
      <w:tr w:rsidR="00596B9E" w:rsidRPr="00C649D6" w14:paraId="4EDA5029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74DE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463A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GROTTESE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F8AC7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BEC5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2BE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F318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B13F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MADRE TERESA DI CALCUTTA</w:t>
            </w:r>
          </w:p>
        </w:tc>
      </w:tr>
      <w:tr w:rsidR="00596B9E" w:rsidRPr="00C649D6" w14:paraId="13A8E5AD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15C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BOCCIOFILA MONTEFANESE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A47D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1CC34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3D85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F0ED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5249 CAMPO C5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3A4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MONTEFANO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9C71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IMBRECCIATA</w:t>
            </w:r>
          </w:p>
        </w:tc>
      </w:tr>
      <w:tr w:rsidR="00596B9E" w:rsidRPr="00C649D6" w14:paraId="6F5BD14C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FE99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POLISPORTIVA BOCA S.E.M.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184E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CENTRO SPORTIVO SUASA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329F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3ABE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72C0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5677 PALESTRA DI CASCINARE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0608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41B6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CARDUCCI</w:t>
            </w:r>
          </w:p>
        </w:tc>
      </w:tr>
    </w:tbl>
    <w:p w14:paraId="3079481F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37D09C50" w14:textId="77777777" w:rsidR="00596B9E" w:rsidRPr="009B3B19" w:rsidRDefault="00596B9E" w:rsidP="00596B9E">
      <w:pPr>
        <w:pStyle w:val="breakline"/>
        <w:rPr>
          <w:color w:val="002060"/>
        </w:rPr>
      </w:pPr>
    </w:p>
    <w:p w14:paraId="590974BD" w14:textId="77777777" w:rsidR="00596B9E" w:rsidRPr="009B3B19" w:rsidRDefault="00596B9E" w:rsidP="00596B9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B19">
        <w:rPr>
          <w:color w:val="002060"/>
        </w:rPr>
        <w:t>UNDER 21 CALCIO A 5 REGIONALE</w:t>
      </w:r>
    </w:p>
    <w:p w14:paraId="5AD06208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RISULTATI</w:t>
      </w:r>
    </w:p>
    <w:p w14:paraId="074DB1EA" w14:textId="77777777" w:rsidR="00596B9E" w:rsidRPr="009B3B19" w:rsidRDefault="00596B9E" w:rsidP="00596B9E">
      <w:pPr>
        <w:pStyle w:val="breakline"/>
        <w:rPr>
          <w:color w:val="002060"/>
        </w:rPr>
      </w:pPr>
    </w:p>
    <w:p w14:paraId="4AAF0BCA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RISULTATI UFFICIALI GARE DEL 26/11/2022</w:t>
      </w:r>
    </w:p>
    <w:p w14:paraId="67C44520" w14:textId="77777777" w:rsidR="0012674E" w:rsidRPr="0012674E" w:rsidRDefault="0012674E" w:rsidP="0012674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12674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3CE638A" w14:textId="77777777" w:rsidR="00596B9E" w:rsidRPr="009B3B19" w:rsidRDefault="00596B9E" w:rsidP="00596B9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6B9E" w:rsidRPr="009B3B19" w14:paraId="09A17E05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1F0A88E4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DA39C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A - 2 Giornata - A</w:t>
                  </w:r>
                </w:p>
              </w:tc>
            </w:tr>
            <w:tr w:rsidR="00596B9E" w:rsidRPr="009B3B19" w14:paraId="5A5533FB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257E9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ACLI AUDAX MONTECOSARO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63719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0A8A7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3 - 12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00AA4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4B830C7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80E8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11616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26D87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C0CE53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96EA633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407F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CITTA DI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2D8C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478FC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211B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</w:tbl>
          <w:p w14:paraId="14EAAAA7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136C45E2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3BC1AE31" w14:textId="77777777" w:rsidR="00596B9E" w:rsidRPr="009B3B19" w:rsidRDefault="00596B9E" w:rsidP="00596B9E">
      <w:pPr>
        <w:pStyle w:val="breakline"/>
        <w:rPr>
          <w:color w:val="002060"/>
        </w:rPr>
      </w:pPr>
    </w:p>
    <w:p w14:paraId="10446565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GIUDICE SPORTIVO</w:t>
      </w:r>
    </w:p>
    <w:p w14:paraId="2AF29422" w14:textId="77777777" w:rsidR="00596B9E" w:rsidRPr="009B3B19" w:rsidRDefault="00596B9E" w:rsidP="00596B9E">
      <w:pPr>
        <w:pStyle w:val="diffida"/>
        <w:rPr>
          <w:color w:val="002060"/>
        </w:rPr>
      </w:pPr>
      <w:r w:rsidRPr="009B3B19">
        <w:rPr>
          <w:color w:val="002060"/>
        </w:rPr>
        <w:t>Il Giudice Sportivo Avv. Agnese Lazzaretti, con l'assistenza del segretario Angelo Castellana, nella seduta del 30/11/2022, ha adottato le decisioni che di seguito integralmente si riportano:</w:t>
      </w:r>
    </w:p>
    <w:p w14:paraId="372997EC" w14:textId="77777777" w:rsidR="00596B9E" w:rsidRPr="009B3B19" w:rsidRDefault="00596B9E" w:rsidP="00596B9E">
      <w:pPr>
        <w:pStyle w:val="titolo10"/>
        <w:rPr>
          <w:color w:val="002060"/>
        </w:rPr>
      </w:pPr>
      <w:r w:rsidRPr="009B3B19">
        <w:rPr>
          <w:color w:val="002060"/>
        </w:rPr>
        <w:t xml:space="preserve">GARE DEL 26/11/2022 </w:t>
      </w:r>
    </w:p>
    <w:p w14:paraId="51B5FBB8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4D86AA85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424880A4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727BE2A0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7900C030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2062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COZZOLINO JOSEPH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64C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E193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ADEB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DEROUICHE SABRI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E52F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(ACLI AUDAX MONTECOSARO C5) </w:t>
            </w:r>
          </w:p>
        </w:tc>
      </w:tr>
      <w:tr w:rsidR="00596B9E" w:rsidRPr="009B3B19" w14:paraId="7E50B282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9F89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LUGLIAROLI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1D65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80D7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9438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F8B5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78DD30D1" w14:textId="77777777" w:rsidR="00596B9E" w:rsidRDefault="00596B9E" w:rsidP="00596B9E">
      <w:pPr>
        <w:pStyle w:val="breakline"/>
        <w:rPr>
          <w:color w:val="002060"/>
        </w:rPr>
      </w:pPr>
    </w:p>
    <w:p w14:paraId="58A6AB0D" w14:textId="77777777" w:rsidR="00596B9E" w:rsidRPr="0015467B" w:rsidRDefault="00596B9E" w:rsidP="00596B9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CFCE592" w14:textId="77777777" w:rsidR="00596B9E" w:rsidRPr="0015467B" w:rsidRDefault="00596B9E" w:rsidP="00596B9E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5CFFCF54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5CC1B9AF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lastRenderedPageBreak/>
        <w:t>CLASSIFICA</w:t>
      </w:r>
    </w:p>
    <w:p w14:paraId="0EFD4532" w14:textId="77777777" w:rsidR="00596B9E" w:rsidRPr="009B3B19" w:rsidRDefault="00596B9E" w:rsidP="00596B9E">
      <w:pPr>
        <w:pStyle w:val="breakline"/>
        <w:rPr>
          <w:color w:val="002060"/>
        </w:rPr>
      </w:pPr>
    </w:p>
    <w:p w14:paraId="255441BE" w14:textId="77777777" w:rsidR="00596B9E" w:rsidRPr="009B3B19" w:rsidRDefault="00596B9E" w:rsidP="00596B9E">
      <w:pPr>
        <w:pStyle w:val="breakline"/>
        <w:rPr>
          <w:color w:val="002060"/>
        </w:rPr>
      </w:pPr>
    </w:p>
    <w:p w14:paraId="2C6AE0CE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1ABE4CBA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FCF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AE65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49A2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AF3F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DC868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E25C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C47FD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2A92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EFFE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BFB2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7448DFA2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23B56" w14:textId="77777777" w:rsidR="00596B9E" w:rsidRPr="00982A96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82A96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B1BD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72F5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0E81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4840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92FC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A79C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D84C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BB1D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16B9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CB5BE0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84603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2AAB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D2A1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AF8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E63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C91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DF7F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E36D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B93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0C01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7C87E0F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892BA" w14:textId="77777777" w:rsidR="00596B9E" w:rsidRPr="001622C4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1622C4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9E2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C51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F02A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D82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2F47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942F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AA70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6218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08F5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A45DA8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8E3C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763C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C516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C343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BDA4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0B2E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FFB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EDBD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57DD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386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5473614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C4FE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2C80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0B6B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D91B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B51F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598E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93B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678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F131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C0E8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F42BCC4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649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A186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D51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450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9C9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B7F1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833C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84F7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E26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D8BA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2426041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068CC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1196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30B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F505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B2F9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CAC9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BBD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A8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2AE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5365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47735D61" w14:textId="77777777" w:rsidR="00596B9E" w:rsidRDefault="00596B9E" w:rsidP="00596B9E">
      <w:pPr>
        <w:pStyle w:val="breakline"/>
        <w:rPr>
          <w:color w:val="002060"/>
        </w:rPr>
      </w:pPr>
    </w:p>
    <w:p w14:paraId="2FD21BD2" w14:textId="77777777" w:rsidR="00596B9E" w:rsidRPr="009B3B19" w:rsidRDefault="00596B9E" w:rsidP="00596B9E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2A822001" w14:textId="77777777" w:rsidR="00596B9E" w:rsidRDefault="00596B9E" w:rsidP="00596B9E">
      <w:pPr>
        <w:pStyle w:val="breakline"/>
        <w:rPr>
          <w:color w:val="002060"/>
        </w:rPr>
      </w:pPr>
    </w:p>
    <w:p w14:paraId="5D12A299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6"/>
        <w:gridCol w:w="385"/>
        <w:gridCol w:w="898"/>
        <w:gridCol w:w="1178"/>
        <w:gridCol w:w="1554"/>
        <w:gridCol w:w="1552"/>
      </w:tblGrid>
      <w:tr w:rsidR="00596B9E" w:rsidRPr="00C649D6" w14:paraId="142AF298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4B86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3F633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9031B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8F0F5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0D226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F26A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2BAF5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014428AC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5D6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1FEE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BE73C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DF6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1874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06BB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188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CORRADI</w:t>
            </w:r>
          </w:p>
        </w:tc>
      </w:tr>
      <w:tr w:rsidR="00596B9E" w:rsidRPr="00C649D6" w14:paraId="084876B9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0D5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1F86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CITTA DI 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29FE8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D506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2B0C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4739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37BF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B.BUOZZI</w:t>
            </w:r>
          </w:p>
        </w:tc>
      </w:tr>
      <w:tr w:rsidR="00596B9E" w:rsidRPr="00C649D6" w14:paraId="746E4246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F5A9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251D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1418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D40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04/12/2022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0AC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E052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9A43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 IRIS</w:t>
            </w:r>
          </w:p>
        </w:tc>
      </w:tr>
    </w:tbl>
    <w:p w14:paraId="44F16546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7BC7135B" w14:textId="77777777" w:rsidR="00596B9E" w:rsidRPr="009B3B19" w:rsidRDefault="00596B9E" w:rsidP="00596B9E">
      <w:pPr>
        <w:pStyle w:val="breakline"/>
        <w:rPr>
          <w:color w:val="002060"/>
        </w:rPr>
      </w:pPr>
    </w:p>
    <w:p w14:paraId="1F3E7D9A" w14:textId="77777777" w:rsidR="00596B9E" w:rsidRPr="009B3B19" w:rsidRDefault="00596B9E" w:rsidP="00596B9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B19">
        <w:rPr>
          <w:color w:val="002060"/>
        </w:rPr>
        <w:t>UNDER 19 CALCIO A 5 REGIONALE</w:t>
      </w:r>
    </w:p>
    <w:p w14:paraId="3B653405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VARIAZIONI AL PROGRAMMA GARE</w:t>
      </w:r>
    </w:p>
    <w:p w14:paraId="34896AB3" w14:textId="77777777" w:rsidR="00596B9E" w:rsidRPr="009B3B19" w:rsidRDefault="00596B9E" w:rsidP="00596B9E">
      <w:pPr>
        <w:pStyle w:val="breakline"/>
        <w:rPr>
          <w:color w:val="002060"/>
        </w:rPr>
      </w:pPr>
    </w:p>
    <w:p w14:paraId="16CF286D" w14:textId="77777777" w:rsidR="00596B9E" w:rsidRPr="009B3B19" w:rsidRDefault="00596B9E" w:rsidP="00596B9E">
      <w:pPr>
        <w:pStyle w:val="breakline"/>
        <w:rPr>
          <w:color w:val="002060"/>
        </w:rPr>
      </w:pPr>
    </w:p>
    <w:p w14:paraId="244E9772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596B9E" w:rsidRPr="009B3B19" w14:paraId="40D31271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4AC9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DA48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N° </w:t>
            </w:r>
            <w:proofErr w:type="spellStart"/>
            <w:r w:rsidRPr="009B3B19">
              <w:rPr>
                <w:color w:val="002060"/>
              </w:rPr>
              <w:t>Gior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C8A5A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A65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D429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Data </w:t>
            </w:r>
            <w:proofErr w:type="spellStart"/>
            <w:r w:rsidRPr="009B3B19">
              <w:rPr>
                <w:color w:val="002060"/>
              </w:rPr>
              <w:t>Orig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FD06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9DDF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Ora </w:t>
            </w:r>
            <w:proofErr w:type="spellStart"/>
            <w:r w:rsidRPr="009B3B19">
              <w:rPr>
                <w:color w:val="002060"/>
              </w:rPr>
              <w:t>Orig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4880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Impianto</w:t>
            </w:r>
          </w:p>
        </w:tc>
      </w:tr>
      <w:tr w:rsidR="00596B9E" w:rsidRPr="009B3B19" w14:paraId="3FF370D2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73ECE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04/12/2022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692A" w14:textId="77777777" w:rsidR="00596B9E" w:rsidRPr="00FB31D6" w:rsidRDefault="00596B9E" w:rsidP="005A3B1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9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C1B58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1C375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FERMANA FUTSAL 2022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413B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  <w:r>
              <w:rPr>
                <w:color w:val="002060"/>
              </w:rPr>
              <w:t>3</w:t>
            </w:r>
            <w:r w:rsidRPr="009B3B19">
              <w:rPr>
                <w:color w:val="002060"/>
              </w:rPr>
              <w:t>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5CE8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FB31D6">
              <w:rPr>
                <w:color w:val="002060"/>
                <w:highlight w:val="yellow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20224" w14:textId="77777777" w:rsidR="00596B9E" w:rsidRPr="009B3B19" w:rsidRDefault="00596B9E" w:rsidP="005A3B1F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8EFC8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793C05B9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0EB47775" w14:textId="77777777" w:rsidR="00596B9E" w:rsidRPr="009B3B19" w:rsidRDefault="00596B9E" w:rsidP="00596B9E">
      <w:pPr>
        <w:pStyle w:val="breakline"/>
        <w:rPr>
          <w:color w:val="002060"/>
        </w:rPr>
      </w:pPr>
    </w:p>
    <w:p w14:paraId="3C5770B0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RISULTATI</w:t>
      </w:r>
    </w:p>
    <w:p w14:paraId="018AD7B9" w14:textId="77777777" w:rsidR="00596B9E" w:rsidRPr="009B3B19" w:rsidRDefault="00596B9E" w:rsidP="00596B9E">
      <w:pPr>
        <w:pStyle w:val="breakline"/>
        <w:rPr>
          <w:color w:val="002060"/>
        </w:rPr>
      </w:pPr>
    </w:p>
    <w:p w14:paraId="46828822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RISULTATI UFFICIALI GARE DEL 26/11/2022</w:t>
      </w:r>
    </w:p>
    <w:p w14:paraId="6F9CD927" w14:textId="77777777" w:rsidR="0012674E" w:rsidRPr="0012674E" w:rsidRDefault="0012674E" w:rsidP="0012674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12674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CB4CF15" w14:textId="77777777" w:rsidR="00596B9E" w:rsidRPr="009B3B19" w:rsidRDefault="00596B9E" w:rsidP="00596B9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6B9E" w:rsidRPr="009B3B19" w14:paraId="26B3D344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7AB6D30D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794772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A - 8 Giornata - A</w:t>
                  </w:r>
                </w:p>
              </w:tc>
            </w:tr>
            <w:tr w:rsidR="00596B9E" w:rsidRPr="009B3B19" w14:paraId="6200F16A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CB967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CALCETTO NUMANA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58B0CB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339D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4F65C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9BA5D53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3A531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925C31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79E8A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B9ECB2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79983CD3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B323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FERMANA FUTSAL 2022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E31604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078C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68EFC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679F29DE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25E57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A1AD4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40E15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D1804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47E52637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6106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F0DD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42B837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1D7EA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0EB10A06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F7EFA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27/11/2022</w:t>
                  </w:r>
                </w:p>
              </w:tc>
            </w:tr>
          </w:tbl>
          <w:p w14:paraId="38DA386F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5BBCA27B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6EB22D29" w14:textId="77777777" w:rsidR="00596B9E" w:rsidRPr="009B3B19" w:rsidRDefault="00596B9E" w:rsidP="00596B9E">
      <w:pPr>
        <w:pStyle w:val="breakline"/>
        <w:rPr>
          <w:color w:val="002060"/>
        </w:rPr>
      </w:pPr>
    </w:p>
    <w:p w14:paraId="447B6DFD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GIUDICE SPORTIVO</w:t>
      </w:r>
    </w:p>
    <w:p w14:paraId="4E37528F" w14:textId="77777777" w:rsidR="00596B9E" w:rsidRPr="009B3B19" w:rsidRDefault="00596B9E" w:rsidP="00596B9E">
      <w:pPr>
        <w:pStyle w:val="diffida"/>
        <w:rPr>
          <w:color w:val="002060"/>
        </w:rPr>
      </w:pPr>
      <w:r w:rsidRPr="009B3B19">
        <w:rPr>
          <w:color w:val="002060"/>
        </w:rPr>
        <w:t>Il Giudice Sportivo Avv. Agnese Lazzaretti, con l'assistenza del segretario Angelo Castellana, nella seduta del 30/11/2022, ha adottato le decisioni che di seguito integralmente si riportano:</w:t>
      </w:r>
    </w:p>
    <w:p w14:paraId="3B671503" w14:textId="77777777" w:rsidR="00596B9E" w:rsidRPr="009B3B19" w:rsidRDefault="00596B9E" w:rsidP="00596B9E">
      <w:pPr>
        <w:pStyle w:val="titolo10"/>
        <w:rPr>
          <w:color w:val="002060"/>
        </w:rPr>
      </w:pPr>
      <w:r w:rsidRPr="009B3B19">
        <w:rPr>
          <w:color w:val="002060"/>
        </w:rPr>
        <w:t xml:space="preserve">GARE DEL 26/11/2022 </w:t>
      </w:r>
    </w:p>
    <w:p w14:paraId="7C9DDE7E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4F6D6FC6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3465DD44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ALLENATORI </w:t>
      </w:r>
    </w:p>
    <w:p w14:paraId="42E6477B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1B5C4808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101F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PURGATORI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62B9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404A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3FDC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4CB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3E440C22" w14:textId="77777777" w:rsidR="00596B9E" w:rsidRPr="009B3B19" w:rsidRDefault="00596B9E" w:rsidP="00596B9E">
      <w:pPr>
        <w:pStyle w:val="titolo30"/>
        <w:rPr>
          <w:rFonts w:eastAsiaTheme="minorEastAsia"/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53925B27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0D1F55C1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FC91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MARTA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2AD6E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3DA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668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PETRINI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8B2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(NUOVA JUVENTINA FFC) </w:t>
            </w:r>
          </w:p>
        </w:tc>
      </w:tr>
      <w:tr w:rsidR="00596B9E" w:rsidRPr="009B3B19" w14:paraId="77521B5D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922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BALLERINI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7944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FC8D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05F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7E75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23F0B240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19D9517F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317A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CONTINI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ED8F9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6C5F7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51C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GUZMAN BARTOLACCI ALEJANDRO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FDA5F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(AUDAX 1970 S.ANGELO) </w:t>
            </w:r>
          </w:p>
        </w:tc>
      </w:tr>
      <w:tr w:rsidR="00596B9E" w:rsidRPr="009B3B19" w14:paraId="7BE5CE99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26A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FERRARI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0241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497F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896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EC26D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3A33BF4A" w14:textId="77777777" w:rsidR="00596B9E" w:rsidRDefault="00596B9E" w:rsidP="00596B9E">
      <w:pPr>
        <w:pStyle w:val="breakline"/>
        <w:rPr>
          <w:color w:val="002060"/>
        </w:rPr>
      </w:pPr>
    </w:p>
    <w:p w14:paraId="6E3E4F86" w14:textId="77777777" w:rsidR="00596B9E" w:rsidRPr="0015467B" w:rsidRDefault="00596B9E" w:rsidP="00596B9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77DB91E" w14:textId="77777777" w:rsidR="00596B9E" w:rsidRPr="0015467B" w:rsidRDefault="00596B9E" w:rsidP="00596B9E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5D33B466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239C9A9A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CLASSIFICA</w:t>
      </w:r>
    </w:p>
    <w:p w14:paraId="49E3CEDA" w14:textId="77777777" w:rsidR="00596B9E" w:rsidRPr="009B3B19" w:rsidRDefault="00596B9E" w:rsidP="00596B9E">
      <w:pPr>
        <w:pStyle w:val="breakline"/>
        <w:rPr>
          <w:color w:val="002060"/>
        </w:rPr>
      </w:pPr>
    </w:p>
    <w:p w14:paraId="438350EB" w14:textId="77777777" w:rsidR="00596B9E" w:rsidRPr="009B3B19" w:rsidRDefault="00596B9E" w:rsidP="00596B9E">
      <w:pPr>
        <w:pStyle w:val="breakline"/>
        <w:rPr>
          <w:color w:val="002060"/>
        </w:rPr>
      </w:pPr>
    </w:p>
    <w:p w14:paraId="1FC42B67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547E350B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1D4B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9BF66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0AD3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8FF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9E74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A3B86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A6E6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4BE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13CB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274F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1FFC3CBA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D6DE" w14:textId="77777777" w:rsidR="00596B9E" w:rsidRPr="001622C4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1622C4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0BD6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8EC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74B6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42E0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7395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03E5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40C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5324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E6C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902156A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27168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5615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4608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388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FD8E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0CB3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FF64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72B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977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4998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123BC6D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C44FF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FBB0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71E4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1C47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9E87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6CBC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583B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BC4B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5D51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362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7B07DBD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0936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1FF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84D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365A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05B3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81DC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479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A04F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E252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B27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3482834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4A023" w14:textId="77777777" w:rsidR="00596B9E" w:rsidRPr="001622C4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1622C4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04EC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C2AD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4A3F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3327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3E31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C87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5B35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E841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7FD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DBF908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B4F92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8777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C11D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5E18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A430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A197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0C83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DF73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ED6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FDFF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95EA569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91CD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3E64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615F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C5A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D5DF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41B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614E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BC31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7606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571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3C36F04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C6C63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6D12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1BD8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1868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3E7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F348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E800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2386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99EA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950F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EAEB079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6C64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1FCE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09CC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B31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5EE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9C7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0559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F968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C19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2AF5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D82488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C71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42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9DA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FB3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BA97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00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8037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A7CD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356C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5365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65875B5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42660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0FC7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2B8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57A5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E2A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DD6F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9C3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26C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300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95BE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2AA855BB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16EDAA86" w14:textId="77777777" w:rsidR="00596B9E" w:rsidRPr="009B3B19" w:rsidRDefault="00596B9E" w:rsidP="00596B9E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36B38403" w14:textId="77777777" w:rsidR="00596B9E" w:rsidRDefault="00596B9E" w:rsidP="00596B9E">
      <w:pPr>
        <w:pStyle w:val="breakline"/>
        <w:rPr>
          <w:color w:val="002060"/>
        </w:rPr>
      </w:pPr>
    </w:p>
    <w:p w14:paraId="1FDC3CCF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A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8"/>
        <w:gridCol w:w="385"/>
        <w:gridCol w:w="898"/>
        <w:gridCol w:w="1182"/>
        <w:gridCol w:w="1550"/>
        <w:gridCol w:w="1554"/>
      </w:tblGrid>
      <w:tr w:rsidR="00596B9E" w:rsidRPr="00C649D6" w14:paraId="77210B38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A33E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47DC1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351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6CDB5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E797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776FE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CC2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1FBE24AA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86AB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3B73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7A72C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50AB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7FB9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CDC0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0D2A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DELLO STADIO</w:t>
            </w:r>
          </w:p>
        </w:tc>
      </w:tr>
      <w:tr w:rsidR="00596B9E" w:rsidRPr="00C649D6" w14:paraId="71652C19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158F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FA37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SPECIAL ONE SPORTING CLUB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F3053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DB20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464A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642E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1181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VESCOVARA, 7</w:t>
            </w:r>
          </w:p>
        </w:tc>
      </w:tr>
      <w:tr w:rsidR="00596B9E" w:rsidRPr="00C649D6" w14:paraId="62FDF5FA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9B8D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3D59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6978A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694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3314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5D63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7037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MONTEPELAGO</w:t>
            </w:r>
          </w:p>
        </w:tc>
      </w:tr>
      <w:tr w:rsidR="00596B9E" w:rsidRPr="00C649D6" w14:paraId="003D61BE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65A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0F8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7E060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820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04/12/2022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983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F727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7BAF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ROSARIO VILLA MUSONE</w:t>
            </w:r>
          </w:p>
        </w:tc>
      </w:tr>
      <w:tr w:rsidR="00596B9E" w:rsidRPr="00C649D6" w14:paraId="6EC5D023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B63B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DCF2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0172D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12A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04/12/2022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693D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3878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7A9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ROSSINI</w:t>
            </w:r>
          </w:p>
        </w:tc>
      </w:tr>
    </w:tbl>
    <w:p w14:paraId="35CED463" w14:textId="77777777" w:rsidR="00596B9E" w:rsidRPr="009B3B19" w:rsidRDefault="00596B9E" w:rsidP="00596B9E">
      <w:pPr>
        <w:pStyle w:val="breakline"/>
        <w:rPr>
          <w:color w:val="002060"/>
        </w:rPr>
      </w:pPr>
    </w:p>
    <w:p w14:paraId="5AB6B59A" w14:textId="77777777" w:rsidR="00596B9E" w:rsidRPr="009B3B19" w:rsidRDefault="00596B9E" w:rsidP="00596B9E">
      <w:pPr>
        <w:pStyle w:val="breakline"/>
        <w:rPr>
          <w:color w:val="002060"/>
        </w:rPr>
      </w:pPr>
    </w:p>
    <w:p w14:paraId="2E61B468" w14:textId="77777777" w:rsidR="00596B9E" w:rsidRPr="009B3B19" w:rsidRDefault="00596B9E" w:rsidP="00596B9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B19">
        <w:rPr>
          <w:color w:val="002060"/>
        </w:rPr>
        <w:t>UNDER 17 C5 REGIONALI MASCHILI</w:t>
      </w:r>
    </w:p>
    <w:p w14:paraId="7552BCFD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VARIAZIONI AL PROGRAMMA GARE</w:t>
      </w:r>
    </w:p>
    <w:p w14:paraId="0229337E" w14:textId="77777777" w:rsidR="00596B9E" w:rsidRPr="009B3B19" w:rsidRDefault="00596B9E" w:rsidP="00596B9E">
      <w:pPr>
        <w:pStyle w:val="breakline"/>
        <w:rPr>
          <w:color w:val="002060"/>
        </w:rPr>
      </w:pPr>
    </w:p>
    <w:p w14:paraId="01A92CBD" w14:textId="77777777" w:rsidR="00596B9E" w:rsidRPr="009B3B19" w:rsidRDefault="00596B9E" w:rsidP="00596B9E">
      <w:pPr>
        <w:pStyle w:val="breakline"/>
        <w:rPr>
          <w:color w:val="002060"/>
        </w:rPr>
      </w:pPr>
    </w:p>
    <w:p w14:paraId="5225F879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596B9E" w:rsidRPr="009B3B19" w14:paraId="1A619A5A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A121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3F44A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N° </w:t>
            </w:r>
            <w:proofErr w:type="spellStart"/>
            <w:r w:rsidRPr="009B3B19">
              <w:rPr>
                <w:color w:val="002060"/>
              </w:rPr>
              <w:t>Gior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F73C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887C8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E73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Data </w:t>
            </w:r>
            <w:proofErr w:type="spellStart"/>
            <w:r w:rsidRPr="009B3B19">
              <w:rPr>
                <w:color w:val="002060"/>
              </w:rPr>
              <w:t>Orig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CD20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0FE6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Ora </w:t>
            </w:r>
            <w:proofErr w:type="spellStart"/>
            <w:r w:rsidRPr="009B3B19">
              <w:rPr>
                <w:color w:val="002060"/>
              </w:rPr>
              <w:t>Orig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B817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Impianto</w:t>
            </w:r>
          </w:p>
        </w:tc>
      </w:tr>
      <w:tr w:rsidR="00596B9E" w:rsidRPr="009B3B19" w14:paraId="47E4739B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B416B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06/12/2022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96DBB" w14:textId="77777777" w:rsidR="00596B9E" w:rsidRPr="00FB31D6" w:rsidRDefault="00596B9E" w:rsidP="005A3B1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359D5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C.U.S. ANCONA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9EB04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OSIMO FIVE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9B97E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  <w:r>
              <w:rPr>
                <w:color w:val="002060"/>
              </w:rPr>
              <w:t>3</w:t>
            </w:r>
            <w:r w:rsidRPr="009B3B19">
              <w:rPr>
                <w:color w:val="002060"/>
              </w:rPr>
              <w:t>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DE3B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FB31D6">
              <w:rPr>
                <w:color w:val="002060"/>
                <w:highlight w:val="yellow"/>
              </w:rPr>
              <w:t>17:15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61EF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E3C1A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2233EA0F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3CA718BE" w14:textId="77777777" w:rsidR="00596B9E" w:rsidRPr="009B3B19" w:rsidRDefault="00596B9E" w:rsidP="00596B9E">
      <w:pPr>
        <w:pStyle w:val="breakline"/>
        <w:rPr>
          <w:color w:val="002060"/>
        </w:rPr>
      </w:pPr>
    </w:p>
    <w:p w14:paraId="716CFBF3" w14:textId="77777777" w:rsidR="00596B9E" w:rsidRPr="009B3B19" w:rsidRDefault="00596B9E" w:rsidP="00596B9E">
      <w:pPr>
        <w:pStyle w:val="breakline"/>
        <w:rPr>
          <w:color w:val="002060"/>
        </w:rPr>
      </w:pPr>
    </w:p>
    <w:p w14:paraId="7D0A8BB0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lastRenderedPageBreak/>
        <w:t>RISULTATI</w:t>
      </w:r>
    </w:p>
    <w:p w14:paraId="189DED3B" w14:textId="77777777" w:rsidR="00596B9E" w:rsidRPr="009B3B19" w:rsidRDefault="00596B9E" w:rsidP="00596B9E">
      <w:pPr>
        <w:pStyle w:val="breakline"/>
        <w:rPr>
          <w:color w:val="002060"/>
        </w:rPr>
      </w:pPr>
    </w:p>
    <w:p w14:paraId="7DA2A182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RISULTATI UFFICIALI GARE DEL 26/11/2022</w:t>
      </w:r>
    </w:p>
    <w:p w14:paraId="6F43A906" w14:textId="77777777" w:rsidR="0012674E" w:rsidRPr="0012674E" w:rsidRDefault="0012674E" w:rsidP="0012674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12674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C940777" w14:textId="77777777" w:rsidR="00596B9E" w:rsidRPr="009B3B19" w:rsidRDefault="00596B9E" w:rsidP="00596B9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96B9E" w:rsidRPr="009B3B19" w14:paraId="495FB1CF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7420C6E4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EF3067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A - 1 Giornata - R</w:t>
                  </w:r>
                </w:p>
              </w:tc>
            </w:tr>
            <w:tr w:rsidR="00596B9E" w:rsidRPr="009B3B19" w14:paraId="1730A7A7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7B133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9BE3B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CALCIO A 5 CORINALDO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7CB88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7 - 4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0F2D5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55D2E64C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C7614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AUDAX 1970 S.ANGELO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6AB0E3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ETA BETA FOOTBALL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10C33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7 - 1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DEB26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2FEB333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9D51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D19BC4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FFJ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518D10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9D770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8992A67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17796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27/11/2022</w:t>
                  </w:r>
                </w:p>
              </w:tc>
            </w:tr>
          </w:tbl>
          <w:p w14:paraId="66FC7E11" w14:textId="77777777" w:rsidR="00596B9E" w:rsidRPr="009B3B19" w:rsidRDefault="00596B9E" w:rsidP="005A3B1F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04C2D0F1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D4B68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B - 1 Giornata - R</w:t>
                  </w:r>
                </w:p>
              </w:tc>
            </w:tr>
            <w:tr w:rsidR="00596B9E" w:rsidRPr="009B3B19" w14:paraId="5A7DCC98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66047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CERRETO D ESI C5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385C81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41C377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F476C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473A07F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EB95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80096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CSI GAUDIO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B621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3 - 8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EFFAC0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4FF97499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E0EEA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VIRTUS FORTITUDO 1950 SSD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3006DC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3F45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4 - 9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2C12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</w:tbl>
          <w:p w14:paraId="2FFAF397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773536C0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6B9E" w:rsidRPr="009B3B19" w14:paraId="0644EF73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56E2A92A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25ACF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C - 1 Giornata - R</w:t>
                  </w:r>
                </w:p>
              </w:tc>
            </w:tr>
            <w:tr w:rsidR="00596B9E" w:rsidRPr="009B3B19" w14:paraId="5F117AE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094A9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40084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LABELSYSTEM POTENZAPICENA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24C216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36A2D5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17EF9A19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3D7B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984AD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7D255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ECD8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5D0FC0DA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F773B1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REAL EAGLES VIRTUS PAGLIA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1E397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0A21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6336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4E886EB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664662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A6F99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2D7F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4406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F0998E8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B2EA7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27/11/2022</w:t>
                  </w:r>
                </w:p>
              </w:tc>
            </w:tr>
          </w:tbl>
          <w:p w14:paraId="6E3BC6C2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1DA2C2B4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08144883" w14:textId="77777777" w:rsidR="00596B9E" w:rsidRPr="009B3B19" w:rsidRDefault="00596B9E" w:rsidP="00596B9E">
      <w:pPr>
        <w:pStyle w:val="breakline"/>
        <w:rPr>
          <w:color w:val="002060"/>
        </w:rPr>
      </w:pPr>
    </w:p>
    <w:p w14:paraId="0D2E8A42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GIUDICE SPORTIVO</w:t>
      </w:r>
    </w:p>
    <w:p w14:paraId="4D7AB016" w14:textId="77777777" w:rsidR="00596B9E" w:rsidRPr="009B3B19" w:rsidRDefault="00596B9E" w:rsidP="00596B9E">
      <w:pPr>
        <w:pStyle w:val="diffida"/>
        <w:rPr>
          <w:color w:val="002060"/>
        </w:rPr>
      </w:pPr>
      <w:r w:rsidRPr="009B3B19">
        <w:rPr>
          <w:color w:val="002060"/>
        </w:rPr>
        <w:t>Il Giudice Sportivo Avv. Agnese Lazzaretti, con l'assistenza del segretario Angelo Castellana, nella seduta del 30/11/2022, ha adottato le decisioni che di seguito integralmente si riportano:</w:t>
      </w:r>
    </w:p>
    <w:p w14:paraId="76C218FA" w14:textId="77777777" w:rsidR="00596B9E" w:rsidRPr="009B3B19" w:rsidRDefault="00596B9E" w:rsidP="00596B9E">
      <w:pPr>
        <w:pStyle w:val="titolo10"/>
        <w:rPr>
          <w:color w:val="002060"/>
        </w:rPr>
      </w:pPr>
      <w:r w:rsidRPr="009B3B19">
        <w:rPr>
          <w:color w:val="002060"/>
        </w:rPr>
        <w:t xml:space="preserve">GARE DEL 26/11/2022 </w:t>
      </w:r>
    </w:p>
    <w:p w14:paraId="0F45189F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68CE5185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4E1A3947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5F142A17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74DC0874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F9145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CHIACCHIERA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4C089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B11A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0EAE4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01A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383D5176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736E9F53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F78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BRECCIAROLI BRANDO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5EF52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B065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FF500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EB5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75E31AA0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214B6370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667C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PARRINO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56E5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73B3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7F35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SALERNITANO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E3CB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(CERRETO D ESI C5 A.S.D.) </w:t>
            </w:r>
          </w:p>
        </w:tc>
      </w:tr>
      <w:tr w:rsidR="00596B9E" w:rsidRPr="009B3B19" w14:paraId="7400020B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934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MARINI RENATO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A0C7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C6DF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B26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ORTOLANI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3A4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(ITALSERVICE C5) </w:t>
            </w:r>
          </w:p>
        </w:tc>
      </w:tr>
      <w:tr w:rsidR="00596B9E" w:rsidRPr="009B3B19" w14:paraId="0B0CB24B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660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TINTEANU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68C30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(LABELSYSTEM POTENZAPICENA)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CDF42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CE4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04C53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0120AC2F" w14:textId="77777777" w:rsidR="00596B9E" w:rsidRPr="009B3B19" w:rsidRDefault="00596B9E" w:rsidP="00596B9E">
      <w:pPr>
        <w:pStyle w:val="titolo10"/>
        <w:rPr>
          <w:rFonts w:eastAsiaTheme="minorEastAsia"/>
          <w:color w:val="002060"/>
        </w:rPr>
      </w:pPr>
      <w:r w:rsidRPr="009B3B19">
        <w:rPr>
          <w:color w:val="002060"/>
        </w:rPr>
        <w:t xml:space="preserve">GARE DEL 27/11/2022 </w:t>
      </w:r>
    </w:p>
    <w:p w14:paraId="5D7A3EBF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t xml:space="preserve">PROVVEDIMENTI DISCIPLINARI </w:t>
      </w:r>
    </w:p>
    <w:p w14:paraId="35C5FDA8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07A0D3ED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CALCIATORI ESPULSI </w:t>
      </w:r>
    </w:p>
    <w:p w14:paraId="3FEEDFEC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6CD2B761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13CB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IELO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4475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1101F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44E5A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AB69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6AD1F514" w14:textId="77777777" w:rsidR="00596B9E" w:rsidRPr="009B3B19" w:rsidRDefault="00596B9E" w:rsidP="00596B9E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9B3B19">
        <w:rPr>
          <w:color w:val="002060"/>
        </w:rPr>
        <w:t xml:space="preserve">Per aver colpito con un pugno al volto un calciatore della squadra avversaria . </w:t>
      </w:r>
    </w:p>
    <w:p w14:paraId="13B3EF63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67A4540F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6AD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SAITI BESIR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613E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5F9C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387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9894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2639ABAD" w14:textId="77777777" w:rsidR="00596B9E" w:rsidRPr="009B3B19" w:rsidRDefault="00596B9E" w:rsidP="00596B9E">
      <w:pPr>
        <w:pStyle w:val="titolo30"/>
        <w:rPr>
          <w:rFonts w:eastAsiaTheme="minorEastAsia"/>
          <w:color w:val="002060"/>
        </w:rPr>
      </w:pPr>
      <w:r w:rsidRPr="009B3B19">
        <w:rPr>
          <w:color w:val="002060"/>
        </w:rPr>
        <w:lastRenderedPageBreak/>
        <w:t xml:space="preserve">CALCIATORI NON ESPULSI </w:t>
      </w:r>
    </w:p>
    <w:p w14:paraId="0D7BD8BA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0EF59BB7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618FB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PIERANDI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944F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804F6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3188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1A221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7F637925" w14:textId="77777777" w:rsidR="00596B9E" w:rsidRDefault="00596B9E" w:rsidP="00596B9E">
      <w:pPr>
        <w:pStyle w:val="breakline"/>
        <w:rPr>
          <w:color w:val="002060"/>
        </w:rPr>
      </w:pPr>
    </w:p>
    <w:p w14:paraId="262B6D17" w14:textId="77777777" w:rsidR="00596B9E" w:rsidRPr="0015467B" w:rsidRDefault="00596B9E" w:rsidP="00596B9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B04CD84" w14:textId="77777777" w:rsidR="00596B9E" w:rsidRPr="0015467B" w:rsidRDefault="00596B9E" w:rsidP="00596B9E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24D29B4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5545B5D5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CLASSIFICA</w:t>
      </w:r>
    </w:p>
    <w:p w14:paraId="6E5D853E" w14:textId="77777777" w:rsidR="00596B9E" w:rsidRPr="009B3B19" w:rsidRDefault="00596B9E" w:rsidP="00596B9E">
      <w:pPr>
        <w:pStyle w:val="breakline"/>
        <w:rPr>
          <w:color w:val="002060"/>
        </w:rPr>
      </w:pPr>
    </w:p>
    <w:p w14:paraId="14CD85B3" w14:textId="77777777" w:rsidR="00596B9E" w:rsidRPr="009B3B19" w:rsidRDefault="00596B9E" w:rsidP="00596B9E">
      <w:pPr>
        <w:pStyle w:val="breakline"/>
        <w:rPr>
          <w:color w:val="002060"/>
        </w:rPr>
      </w:pPr>
    </w:p>
    <w:p w14:paraId="2B8EE657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6A3774EE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767E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AE48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4146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DB91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F2E8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08DED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1A4F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1CED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58A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EF7D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4EE0D771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DCFA3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7FC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8B30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8076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1C72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2D66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6F0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AA24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F98D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83CC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8751A0D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5E8F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7EA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3EF7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61CD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D4CE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D24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6AB0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BA22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97D8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079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D63DFBE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452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E09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7627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946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F39F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00CB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29E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8A54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9D2F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F015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4423023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B5423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7B3E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E9CF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93C2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638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B0BF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68EA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253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F573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1C79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7AD76E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D9179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291D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2D35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1E8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6098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8C25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4107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994E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247A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5E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27A7E0B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6A680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E53A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B9DE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AE4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85BD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7371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9693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202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B277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6EBA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9CA9E1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23DD1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624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81D9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4431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E68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8AD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D38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FB6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80B0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4A3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2D205D42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4DA67296" w14:textId="77777777" w:rsidR="00596B9E" w:rsidRPr="009B3B19" w:rsidRDefault="00596B9E" w:rsidP="00596B9E">
      <w:pPr>
        <w:pStyle w:val="breakline"/>
        <w:rPr>
          <w:color w:val="002060"/>
        </w:rPr>
      </w:pPr>
    </w:p>
    <w:p w14:paraId="0586B485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0FE7F814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8057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78EE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50B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BAFC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258F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B5A5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4887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985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919E6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37EE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6B57BDBC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4C56C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695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0A3D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962E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8A9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6A08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9E9D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7B9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E9A0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417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A52F2BA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BC0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80D3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EB6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74C0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D62F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997A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CF02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5473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9839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9E85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D1A9B86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687F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BB4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AFB5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8CA7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B0D5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CB17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94F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FC22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8977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7210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7F2602E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544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7C1B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0A9E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40A3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E80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E9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92EC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41ED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0382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41C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64DFBE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0A119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1148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C32D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8233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D155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92C5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7994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FA95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0F83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F9FB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AB2C404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4B185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AF99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5A0C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798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09AC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E149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7BD7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604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7AE0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5CE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5D8484E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B813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9CF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1ED4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8458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1627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ADE5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1C16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431D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957F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00A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802CAE8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A9DCB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45D3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28F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7A75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B0C1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ADE1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7EBA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76B5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C9E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BF99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0E2EF0D7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39DA1151" w14:textId="77777777" w:rsidR="00596B9E" w:rsidRPr="009B3B19" w:rsidRDefault="00596B9E" w:rsidP="00596B9E">
      <w:pPr>
        <w:pStyle w:val="breakline"/>
        <w:rPr>
          <w:color w:val="002060"/>
        </w:rPr>
      </w:pPr>
    </w:p>
    <w:p w14:paraId="7DD72684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7B5AC334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D8AD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441B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A84CA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51BC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6F4A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E12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1DAD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4D74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4683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AA4A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251B48F5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986D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753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8ED9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E8FB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B661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89D0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D0E7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13E9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9A7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0990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F1B9BC7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AA750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1666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25C0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2485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F42B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E8CD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F13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7EF1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D37B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FAEA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3573814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3F5B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225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D0C7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324A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270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19A3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6239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627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E97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9427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3797695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2C3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0D2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7272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6EBF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693C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F421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6F9D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BA19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158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6BF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1815C48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73781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90FA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95D1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43D4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EA5A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4E21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3371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754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EB4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FBF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55E5F5D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DF07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51C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3B1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FDE3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CC88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6007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CC73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2AD9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97CC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983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11CD00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D2849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468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1398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C86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C375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4A38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1790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D1AB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602F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DAC6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F7FC4E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47A3F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2B27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4F7B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0E13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C760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118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3702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2031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BC4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EE6F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13B0F7A2" w14:textId="77777777" w:rsidR="00596B9E" w:rsidRDefault="00596B9E" w:rsidP="00596B9E">
      <w:pPr>
        <w:pStyle w:val="breakline"/>
        <w:rPr>
          <w:color w:val="002060"/>
        </w:rPr>
      </w:pPr>
    </w:p>
    <w:p w14:paraId="0718BA20" w14:textId="77777777" w:rsidR="00596B9E" w:rsidRPr="009B3B19" w:rsidRDefault="00596B9E" w:rsidP="00596B9E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AA920E9" w14:textId="77777777" w:rsidR="00596B9E" w:rsidRDefault="00596B9E" w:rsidP="00596B9E">
      <w:pPr>
        <w:pStyle w:val="breakline"/>
        <w:rPr>
          <w:color w:val="002060"/>
        </w:rPr>
      </w:pPr>
    </w:p>
    <w:p w14:paraId="256068D5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0"/>
        <w:gridCol w:w="385"/>
        <w:gridCol w:w="898"/>
        <w:gridCol w:w="1178"/>
        <w:gridCol w:w="1555"/>
        <w:gridCol w:w="1550"/>
      </w:tblGrid>
      <w:tr w:rsidR="00596B9E" w:rsidRPr="00C649D6" w14:paraId="0500E998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2733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AFBE4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E3DDC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E734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D9E44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D7185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8B47C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5E3CF45F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E18F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BULDOG T.N.T. LUCREZIA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00CF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E9F78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8B7D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115F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5428 PALLONE GEODETICO "OMAR SIVORI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3F0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E66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NAZARIO SAURO</w:t>
            </w:r>
          </w:p>
        </w:tc>
      </w:tr>
      <w:tr w:rsidR="00596B9E" w:rsidRPr="00C649D6" w14:paraId="0CFF1150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7D83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FCCC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F59E9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9304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D547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5301 NUOVO PALAS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B9D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D428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STR.DEL BURELLO LOC.VAL NEVOLA</w:t>
            </w:r>
          </w:p>
        </w:tc>
      </w:tr>
      <w:tr w:rsidR="00596B9E" w:rsidRPr="00C649D6" w14:paraId="3C86CD45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E7B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FFJ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B73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EA15B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0FAD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04/12/2022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51C8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4F10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FDFB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ROMA, SNC</w:t>
            </w:r>
          </w:p>
        </w:tc>
      </w:tr>
    </w:tbl>
    <w:p w14:paraId="1A7D9CB8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5FF211B6" w14:textId="77777777" w:rsidR="00596B9E" w:rsidRPr="00C649D6" w:rsidRDefault="00596B9E" w:rsidP="00596B9E">
      <w:pPr>
        <w:pStyle w:val="breakline"/>
        <w:rPr>
          <w:color w:val="002060"/>
        </w:rPr>
      </w:pPr>
    </w:p>
    <w:p w14:paraId="649E6F45" w14:textId="77777777" w:rsidR="00596B9E" w:rsidRPr="00C649D6" w:rsidRDefault="00596B9E" w:rsidP="00596B9E">
      <w:pPr>
        <w:pStyle w:val="breakline"/>
        <w:rPr>
          <w:color w:val="002060"/>
        </w:rPr>
      </w:pPr>
    </w:p>
    <w:p w14:paraId="2D1FA972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596B9E" w:rsidRPr="00C649D6" w14:paraId="079E321F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44C2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AA141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904B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6D2F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862EB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7774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801E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6D69BA86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5870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936F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JESI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E5009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14CD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30/11/2022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E0A0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3AFA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6258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B.BUOZZI</w:t>
            </w:r>
          </w:p>
        </w:tc>
      </w:tr>
    </w:tbl>
    <w:p w14:paraId="0C259FD8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1A71CA02" w14:textId="77777777" w:rsidR="00596B9E" w:rsidRPr="00C649D6" w:rsidRDefault="00596B9E" w:rsidP="00596B9E">
      <w:pPr>
        <w:pStyle w:val="breakline"/>
        <w:rPr>
          <w:color w:val="002060"/>
        </w:rPr>
      </w:pPr>
    </w:p>
    <w:p w14:paraId="1A5F6C78" w14:textId="77777777" w:rsidR="00596B9E" w:rsidRPr="00C649D6" w:rsidRDefault="00596B9E" w:rsidP="00596B9E">
      <w:pPr>
        <w:pStyle w:val="breakline"/>
        <w:rPr>
          <w:color w:val="002060"/>
        </w:rPr>
      </w:pPr>
    </w:p>
    <w:p w14:paraId="59D104D8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lastRenderedPageBreak/>
        <w:t>GIRONE 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5"/>
        <w:gridCol w:w="385"/>
        <w:gridCol w:w="898"/>
        <w:gridCol w:w="1184"/>
        <w:gridCol w:w="1551"/>
        <w:gridCol w:w="1551"/>
      </w:tblGrid>
      <w:tr w:rsidR="00596B9E" w:rsidRPr="00C649D6" w14:paraId="54DC9532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3B6B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5B266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A8B4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DD55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CB47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4D224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E616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09D7DFD9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4901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8453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3B1FC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DF1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D9D2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3363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B8C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MADRE TERESA DI CALCUTTA</w:t>
            </w:r>
          </w:p>
        </w:tc>
      </w:tr>
      <w:tr w:rsidR="00596B9E" w:rsidRPr="00C649D6" w14:paraId="4B1DF346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3FC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JESI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38F9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CERRETO D ESI C5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94258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2E84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6FD5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8F8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0C3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DEI TESSITORI</w:t>
            </w:r>
          </w:p>
        </w:tc>
      </w:tr>
      <w:tr w:rsidR="00596B9E" w:rsidRPr="00C649D6" w14:paraId="06D51B7F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A94F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CSI GAUDIO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21EC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VIRTUS FORTITUDO 1950 SSD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3779C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061C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04/12/2022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4F64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BE8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359B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DEI TESSITORI</w:t>
            </w:r>
          </w:p>
        </w:tc>
      </w:tr>
      <w:tr w:rsidR="00596B9E" w:rsidRPr="00C649D6" w14:paraId="7C672DE3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C871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760C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8DA48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ADF2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06/12/2022 17:15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F308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5C40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ED6E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GROTTE DI POSATORA 19/A</w:t>
            </w:r>
          </w:p>
        </w:tc>
      </w:tr>
    </w:tbl>
    <w:p w14:paraId="1D5852BB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606A8DBF" w14:textId="77777777" w:rsidR="00596B9E" w:rsidRPr="00C649D6" w:rsidRDefault="00596B9E" w:rsidP="00596B9E">
      <w:pPr>
        <w:pStyle w:val="breakline"/>
        <w:rPr>
          <w:color w:val="002060"/>
        </w:rPr>
      </w:pPr>
    </w:p>
    <w:p w14:paraId="72CCD2F7" w14:textId="77777777" w:rsidR="00596B9E" w:rsidRPr="00C649D6" w:rsidRDefault="00596B9E" w:rsidP="00596B9E">
      <w:pPr>
        <w:pStyle w:val="breakline"/>
        <w:rPr>
          <w:color w:val="002060"/>
        </w:rPr>
      </w:pPr>
    </w:p>
    <w:p w14:paraId="36C6543A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C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03"/>
        <w:gridCol w:w="385"/>
        <w:gridCol w:w="898"/>
        <w:gridCol w:w="1198"/>
        <w:gridCol w:w="1551"/>
        <w:gridCol w:w="1546"/>
      </w:tblGrid>
      <w:tr w:rsidR="00596B9E" w:rsidRPr="00C649D6" w14:paraId="043881C4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A10B4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FCF3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D345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D2C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B3E90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BC4F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5F50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3927BC24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6FFD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29BF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8AE0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D85C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C0F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1511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FDFC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TAGLIAMENTO</w:t>
            </w:r>
          </w:p>
        </w:tc>
      </w:tr>
      <w:tr w:rsidR="00596B9E" w:rsidRPr="00C649D6" w14:paraId="14648674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9806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LABELSYSTEM POTENZAPICENA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0BD2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535B1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9ADC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D7DE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5279 PALESTRA G. LEOPARDI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38DA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E739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DELLO SPORT</w:t>
            </w:r>
          </w:p>
        </w:tc>
      </w:tr>
      <w:tr w:rsidR="00596B9E" w:rsidRPr="00C649D6" w14:paraId="53FE927C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6BE8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7DED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DA984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CEFA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2336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9F10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126E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ALESSANDRO MANZONI</w:t>
            </w:r>
          </w:p>
        </w:tc>
      </w:tr>
      <w:tr w:rsidR="00596B9E" w:rsidRPr="00C649D6" w14:paraId="4F8A08B3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670C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1FC1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SPES VALDASO 1993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161E9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61A3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04/12/2022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8590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CC32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785E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FRATELLI CERVI</w:t>
            </w:r>
          </w:p>
        </w:tc>
      </w:tr>
    </w:tbl>
    <w:p w14:paraId="7D7CA3EC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31A9A054" w14:textId="77777777" w:rsidR="00596B9E" w:rsidRPr="009B3B19" w:rsidRDefault="00596B9E" w:rsidP="00596B9E">
      <w:pPr>
        <w:pStyle w:val="breakline"/>
        <w:rPr>
          <w:color w:val="002060"/>
        </w:rPr>
      </w:pPr>
    </w:p>
    <w:p w14:paraId="53787947" w14:textId="77777777" w:rsidR="00596B9E" w:rsidRPr="009B3B19" w:rsidRDefault="00596B9E" w:rsidP="00596B9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3B19">
        <w:rPr>
          <w:color w:val="002060"/>
        </w:rPr>
        <w:t>UNDER 15 C5 REGIONALI MASCHILI</w:t>
      </w:r>
    </w:p>
    <w:p w14:paraId="4FD16C90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VARIAZIONI AL PROGRAMMA GARE</w:t>
      </w:r>
    </w:p>
    <w:p w14:paraId="303EAD00" w14:textId="77777777" w:rsidR="00596B9E" w:rsidRPr="009B3B19" w:rsidRDefault="00596B9E" w:rsidP="00596B9E">
      <w:pPr>
        <w:pStyle w:val="breakline"/>
        <w:rPr>
          <w:color w:val="002060"/>
        </w:rPr>
      </w:pPr>
    </w:p>
    <w:p w14:paraId="6F7FA6EC" w14:textId="77777777" w:rsidR="00596B9E" w:rsidRPr="009B3B19" w:rsidRDefault="00596B9E" w:rsidP="00596B9E">
      <w:pPr>
        <w:pStyle w:val="breakline"/>
        <w:rPr>
          <w:color w:val="002060"/>
        </w:rPr>
      </w:pPr>
    </w:p>
    <w:p w14:paraId="0F33A858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596B9E" w:rsidRPr="009B3B19" w14:paraId="6EE937B6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EE24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5C16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N° </w:t>
            </w:r>
            <w:proofErr w:type="spellStart"/>
            <w:r w:rsidRPr="009B3B19">
              <w:rPr>
                <w:color w:val="002060"/>
              </w:rPr>
              <w:t>Gior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A777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2C2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AAE0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Data </w:t>
            </w:r>
            <w:proofErr w:type="spellStart"/>
            <w:r w:rsidRPr="009B3B19">
              <w:rPr>
                <w:color w:val="002060"/>
              </w:rPr>
              <w:t>Orig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40E2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0ABF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Ora </w:t>
            </w:r>
            <w:proofErr w:type="spellStart"/>
            <w:r w:rsidRPr="009B3B19">
              <w:rPr>
                <w:color w:val="002060"/>
              </w:rPr>
              <w:t>Orig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0FD1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Impianto</w:t>
            </w:r>
          </w:p>
        </w:tc>
      </w:tr>
      <w:tr w:rsidR="00596B9E" w:rsidRPr="009B3B19" w14:paraId="242A8EB4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B2659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05/12/2022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AE718" w14:textId="77777777" w:rsidR="00596B9E" w:rsidRPr="00FB31D6" w:rsidRDefault="00596B9E" w:rsidP="005A3B1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577E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TAVERNELLE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93319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A1402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  <w:r>
              <w:rPr>
                <w:color w:val="002060"/>
              </w:rPr>
              <w:t>4</w:t>
            </w:r>
            <w:r w:rsidRPr="009B3B19">
              <w:rPr>
                <w:color w:val="002060"/>
              </w:rPr>
              <w:t>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66F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FB31D6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1148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E6AF8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FB31D6">
              <w:rPr>
                <w:color w:val="002060"/>
                <w:highlight w:val="yellow"/>
              </w:rPr>
              <w:t>PALESTRA COM.LE SERRAUNGARINA TAVERNELLE DI SERRAUNGARINA VIA DEI PIOPPI 2</w:t>
            </w:r>
          </w:p>
        </w:tc>
      </w:tr>
      <w:tr w:rsidR="00596B9E" w:rsidRPr="009B3B19" w14:paraId="656115FF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1445E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16/12/2022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88DBC" w14:textId="77777777" w:rsidR="00596B9E" w:rsidRPr="00FB31D6" w:rsidRDefault="00596B9E" w:rsidP="005A3B1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238FE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13DFD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BULDOG T.N.T. LUCREZIA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40B51" w14:textId="77777777" w:rsidR="00596B9E" w:rsidRPr="009B3B19" w:rsidRDefault="00596B9E" w:rsidP="005A3B1F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31EA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FB31D6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BF30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6AE1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FB31D6">
              <w:rPr>
                <w:color w:val="002060"/>
                <w:highlight w:val="yellow"/>
              </w:rPr>
              <w:t>C.COPERTO C.TENNIS LA TRAVE FANO VIA VILLA TOMBARI</w:t>
            </w:r>
          </w:p>
        </w:tc>
      </w:tr>
    </w:tbl>
    <w:p w14:paraId="5895C495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04A36605" w14:textId="77777777" w:rsidR="00596B9E" w:rsidRPr="009B3B19" w:rsidRDefault="00596B9E" w:rsidP="00596B9E">
      <w:pPr>
        <w:pStyle w:val="breakline"/>
        <w:rPr>
          <w:color w:val="002060"/>
        </w:rPr>
      </w:pPr>
    </w:p>
    <w:p w14:paraId="0B8D71C9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RISULTATI</w:t>
      </w:r>
    </w:p>
    <w:p w14:paraId="4C52E6B0" w14:textId="77777777" w:rsidR="00596B9E" w:rsidRPr="009B3B19" w:rsidRDefault="00596B9E" w:rsidP="00596B9E">
      <w:pPr>
        <w:pStyle w:val="breakline"/>
        <w:rPr>
          <w:color w:val="002060"/>
        </w:rPr>
      </w:pPr>
    </w:p>
    <w:p w14:paraId="2368D065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RISULTATI UFFICIALI GARE DEL 27/11/2022</w:t>
      </w:r>
    </w:p>
    <w:p w14:paraId="11B82EC3" w14:textId="77777777" w:rsidR="0012674E" w:rsidRPr="0012674E" w:rsidRDefault="0012674E" w:rsidP="0012674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12674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8B1E48B" w14:textId="77777777" w:rsidR="00596B9E" w:rsidRPr="009B3B19" w:rsidRDefault="00596B9E" w:rsidP="00596B9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96B9E" w:rsidRPr="009B3B19" w14:paraId="57B98F8F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2FE138AC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9A1CE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A - 1 Giornata - R</w:t>
                  </w:r>
                </w:p>
              </w:tc>
            </w:tr>
            <w:tr w:rsidR="00596B9E" w:rsidRPr="009B3B19" w14:paraId="3B1C9050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47FA58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BF65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TAVERNELLE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05F82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E4292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3AC31AF7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92C8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BULDOG T.N.T. LUCREZIA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DD3E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 xml:space="preserve">- ITALSERVICE C5 </w:t>
                  </w:r>
                  <w:proofErr w:type="spellStart"/>
                  <w:r w:rsidRPr="009B3B19">
                    <w:rPr>
                      <w:color w:val="002060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6A90B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8FF55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6B15F1BB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EE36FE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CALCIO A 5 CORINALDO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09021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6245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E1705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0E42F364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E787B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4F8B1F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98EAD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63E5A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</w:tbl>
          <w:p w14:paraId="397FFDFF" w14:textId="77777777" w:rsidR="00596B9E" w:rsidRPr="009B3B19" w:rsidRDefault="00596B9E" w:rsidP="005A3B1F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789D201E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00217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B - 1 Giornata - R</w:t>
                  </w:r>
                </w:p>
              </w:tc>
            </w:tr>
            <w:tr w:rsidR="00596B9E" w:rsidRPr="009B3B19" w14:paraId="2366FE7F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E6112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C.U.S. MACERATA CALCIO A5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2D5240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91A7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A4B4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053B49BF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3E12D9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65D7F7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VIRTUS FORTITUDO 1950 SSD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ADCFF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9CFA4E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4E58CB6C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8DBD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CSI GAUDIO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6641A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 xml:space="preserve">- AMICI DEL </w:t>
                  </w:r>
                  <w:proofErr w:type="spellStart"/>
                  <w:r w:rsidRPr="009B3B19">
                    <w:rPr>
                      <w:color w:val="002060"/>
                    </w:rPr>
                    <w:t>CENTROSOCIOsq.B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B1E99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2 - 7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1B5D0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0B04C93F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0C66D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9156B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79132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A1783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  <w:tr w:rsidR="00596B9E" w:rsidRPr="009B3B19" w14:paraId="6099527C" w14:textId="77777777" w:rsidTr="005A3B1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A9226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(1) - disputata il 26/11/2022</w:t>
                  </w:r>
                </w:p>
              </w:tc>
            </w:tr>
          </w:tbl>
          <w:p w14:paraId="74FE380F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04C54163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6B9E" w:rsidRPr="009B3B19" w14:paraId="09104326" w14:textId="77777777" w:rsidTr="005A3B1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96B9E" w:rsidRPr="009B3B19" w14:paraId="68013DDA" w14:textId="77777777" w:rsidTr="005A3B1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6A1DAD" w14:textId="77777777" w:rsidR="00596B9E" w:rsidRPr="009B3B19" w:rsidRDefault="00596B9E" w:rsidP="005A3B1F">
                  <w:pPr>
                    <w:pStyle w:val="header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GIRONE C - 1 Giornata - R</w:t>
                  </w:r>
                </w:p>
              </w:tc>
            </w:tr>
            <w:tr w:rsidR="00596B9E" w:rsidRPr="009B3B19" w14:paraId="27A5C736" w14:textId="77777777" w:rsidTr="005A3B1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EC364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A.V.I.S. RIPATRANSONE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8A9C15" w14:textId="77777777" w:rsidR="00596B9E" w:rsidRPr="009B3B19" w:rsidRDefault="00596B9E" w:rsidP="005A3B1F">
                  <w:pPr>
                    <w:pStyle w:val="rowtabella0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2B9C8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DF391" w14:textId="77777777" w:rsidR="00596B9E" w:rsidRPr="009B3B19" w:rsidRDefault="00596B9E" w:rsidP="005A3B1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3B19">
                    <w:rPr>
                      <w:color w:val="002060"/>
                    </w:rPr>
                    <w:t> </w:t>
                  </w:r>
                </w:p>
              </w:tc>
            </w:tr>
          </w:tbl>
          <w:p w14:paraId="1DD82BAD" w14:textId="77777777" w:rsidR="00596B9E" w:rsidRPr="009B3B19" w:rsidRDefault="00596B9E" w:rsidP="005A3B1F">
            <w:pPr>
              <w:rPr>
                <w:color w:val="002060"/>
              </w:rPr>
            </w:pPr>
          </w:p>
        </w:tc>
      </w:tr>
    </w:tbl>
    <w:p w14:paraId="4FECBE3A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484AA477" w14:textId="77777777" w:rsidR="00596B9E" w:rsidRPr="009B3B19" w:rsidRDefault="00596B9E" w:rsidP="00596B9E">
      <w:pPr>
        <w:pStyle w:val="breakline"/>
        <w:rPr>
          <w:color w:val="002060"/>
        </w:rPr>
      </w:pPr>
    </w:p>
    <w:p w14:paraId="72944A8F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GIUDICE SPORTIVO</w:t>
      </w:r>
    </w:p>
    <w:p w14:paraId="3DFD4E47" w14:textId="77777777" w:rsidR="00596B9E" w:rsidRPr="009B3B19" w:rsidRDefault="00596B9E" w:rsidP="00596B9E">
      <w:pPr>
        <w:pStyle w:val="diffida"/>
        <w:rPr>
          <w:color w:val="002060"/>
        </w:rPr>
      </w:pPr>
      <w:r w:rsidRPr="009B3B19">
        <w:rPr>
          <w:color w:val="002060"/>
        </w:rPr>
        <w:t>Il Giudice Sportivo Avv. Agnese Lazzaretti, con l'assistenza del segretario Angelo Castellana, nella seduta del 30/11/2022, ha adottato le decisioni che di seguito integralmente si riportano:</w:t>
      </w:r>
    </w:p>
    <w:p w14:paraId="39B0DD39" w14:textId="77777777" w:rsidR="00596B9E" w:rsidRPr="009B3B19" w:rsidRDefault="00596B9E" w:rsidP="00596B9E">
      <w:pPr>
        <w:pStyle w:val="titolo10"/>
        <w:rPr>
          <w:color w:val="002060"/>
        </w:rPr>
      </w:pPr>
      <w:r w:rsidRPr="009B3B19">
        <w:rPr>
          <w:color w:val="002060"/>
        </w:rPr>
        <w:t xml:space="preserve">GARE DEL 27/11/2022 </w:t>
      </w:r>
    </w:p>
    <w:p w14:paraId="5123AEF8" w14:textId="77777777" w:rsidR="00596B9E" w:rsidRPr="009B3B19" w:rsidRDefault="00596B9E" w:rsidP="00596B9E">
      <w:pPr>
        <w:pStyle w:val="titolo7a"/>
        <w:rPr>
          <w:color w:val="002060"/>
        </w:rPr>
      </w:pPr>
      <w:r w:rsidRPr="009B3B19">
        <w:rPr>
          <w:color w:val="002060"/>
        </w:rPr>
        <w:lastRenderedPageBreak/>
        <w:t xml:space="preserve">PROVVEDIMENTI DISCIPLINARI </w:t>
      </w:r>
    </w:p>
    <w:p w14:paraId="60FC4313" w14:textId="77777777" w:rsidR="00596B9E" w:rsidRPr="009B3B19" w:rsidRDefault="00596B9E" w:rsidP="00596B9E">
      <w:pPr>
        <w:pStyle w:val="titolo7b0"/>
        <w:rPr>
          <w:color w:val="002060"/>
        </w:rPr>
      </w:pPr>
      <w:r w:rsidRPr="009B3B19">
        <w:rPr>
          <w:color w:val="002060"/>
        </w:rPr>
        <w:t xml:space="preserve">In base alle risultanze degli atti ufficiali sono state deliberate le seguenti sanzioni disciplinari. </w:t>
      </w:r>
    </w:p>
    <w:p w14:paraId="48A607B8" w14:textId="77777777" w:rsidR="00596B9E" w:rsidRPr="009B3B19" w:rsidRDefault="00596B9E" w:rsidP="00596B9E">
      <w:pPr>
        <w:pStyle w:val="titolo30"/>
        <w:rPr>
          <w:color w:val="002060"/>
        </w:rPr>
      </w:pPr>
      <w:r w:rsidRPr="009B3B19">
        <w:rPr>
          <w:color w:val="002060"/>
        </w:rPr>
        <w:t xml:space="preserve">CALCIATORI NON ESPULSI </w:t>
      </w:r>
    </w:p>
    <w:p w14:paraId="2482F330" w14:textId="77777777" w:rsidR="00596B9E" w:rsidRPr="009B3B19" w:rsidRDefault="00596B9E" w:rsidP="00596B9E">
      <w:pPr>
        <w:pStyle w:val="titolo20"/>
        <w:rPr>
          <w:color w:val="002060"/>
        </w:rPr>
      </w:pPr>
      <w:r w:rsidRPr="009B3B1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6EEC3EF0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84E01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MARTINI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566D7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6FDD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5736E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A17B5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</w:tr>
    </w:tbl>
    <w:p w14:paraId="78376243" w14:textId="77777777" w:rsidR="00596B9E" w:rsidRPr="009B3B19" w:rsidRDefault="00596B9E" w:rsidP="00596B9E">
      <w:pPr>
        <w:pStyle w:val="titolo20"/>
        <w:rPr>
          <w:rFonts w:eastAsiaTheme="minorEastAsia"/>
          <w:color w:val="002060"/>
        </w:rPr>
      </w:pPr>
      <w:r w:rsidRPr="009B3B1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96B9E" w:rsidRPr="009B3B19" w14:paraId="1B0F3994" w14:textId="77777777" w:rsidTr="005A3B1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1A5E3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STACCHIOTTI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5F7E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4AEFD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9F7B9" w14:textId="77777777" w:rsidR="00596B9E" w:rsidRPr="009B3B19" w:rsidRDefault="00596B9E" w:rsidP="005A3B1F">
            <w:pPr>
              <w:pStyle w:val="movimento"/>
              <w:rPr>
                <w:color w:val="002060"/>
              </w:rPr>
            </w:pPr>
            <w:r w:rsidRPr="009B3B19">
              <w:rPr>
                <w:color w:val="002060"/>
              </w:rPr>
              <w:t>BARBA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16FEA" w14:textId="77777777" w:rsidR="00596B9E" w:rsidRPr="009B3B19" w:rsidRDefault="00596B9E" w:rsidP="005A3B1F">
            <w:pPr>
              <w:pStyle w:val="movimento2"/>
              <w:rPr>
                <w:color w:val="002060"/>
              </w:rPr>
            </w:pPr>
            <w:r w:rsidRPr="009B3B19">
              <w:rPr>
                <w:color w:val="002060"/>
              </w:rPr>
              <w:t xml:space="preserve">(CANTINE RIUNITE CSI) </w:t>
            </w:r>
          </w:p>
        </w:tc>
      </w:tr>
    </w:tbl>
    <w:p w14:paraId="3220A6E0" w14:textId="77777777" w:rsidR="00596B9E" w:rsidRDefault="00596B9E" w:rsidP="00596B9E">
      <w:pPr>
        <w:pStyle w:val="breakline"/>
        <w:rPr>
          <w:color w:val="002060"/>
        </w:rPr>
      </w:pPr>
    </w:p>
    <w:p w14:paraId="29AEBD7D" w14:textId="77777777" w:rsidR="00596B9E" w:rsidRPr="0015467B" w:rsidRDefault="00596B9E" w:rsidP="00596B9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2FA81D48" w14:textId="77777777" w:rsidR="00596B9E" w:rsidRPr="0015467B" w:rsidRDefault="00596B9E" w:rsidP="00596B9E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5F7827D3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1F9CAD3C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CLASSIFICA</w:t>
      </w:r>
    </w:p>
    <w:p w14:paraId="58AE99A2" w14:textId="77777777" w:rsidR="00596B9E" w:rsidRPr="009B3B19" w:rsidRDefault="00596B9E" w:rsidP="00596B9E">
      <w:pPr>
        <w:pStyle w:val="breakline"/>
        <w:rPr>
          <w:color w:val="002060"/>
        </w:rPr>
      </w:pPr>
    </w:p>
    <w:p w14:paraId="3D48B697" w14:textId="77777777" w:rsidR="00596B9E" w:rsidRPr="009B3B19" w:rsidRDefault="00596B9E" w:rsidP="00596B9E">
      <w:pPr>
        <w:pStyle w:val="breakline"/>
        <w:rPr>
          <w:color w:val="002060"/>
        </w:rPr>
      </w:pPr>
    </w:p>
    <w:p w14:paraId="2991976C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2360348E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D88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1D27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4F3A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348B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A986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4CF0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6265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8B9CE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FF8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2F8D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4FC5AF46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0221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77DF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8154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4B5C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F937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8870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1191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C89B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CA6E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A8DF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43DFAC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1E925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A23A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7B22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9C01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AB78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7DF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0A1A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838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D9A6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A0CE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343C13BD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B3628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9726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6930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3B44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28B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194B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274E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FF5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674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CAF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A21A6D9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E015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7467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742D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BCC0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F22E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C32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4A5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ACF8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7CCD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A8F2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706B753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AC613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D9F5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5CD2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2C2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5DB7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0FF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535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441C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B79A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6F52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F98CB88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3B7C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F2C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F1B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F209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16E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27D0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3389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5B9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97C0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91AE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33A1DE5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F72D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B39D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795D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7E8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1771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20E1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42BD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2DF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A67A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71C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5EE6517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99143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proofErr w:type="spellStart"/>
            <w:r w:rsidRPr="009B3B19">
              <w:rPr>
                <w:color w:val="002060"/>
              </w:rPr>
              <w:t>sq.B</w:t>
            </w:r>
            <w:proofErr w:type="spellEnd"/>
            <w:r w:rsidRPr="009B3B19">
              <w:rPr>
                <w:color w:val="002060"/>
              </w:rPr>
              <w:t xml:space="preserve"> ITALSERVICE C5 </w:t>
            </w:r>
            <w:proofErr w:type="spellStart"/>
            <w:r w:rsidRPr="009B3B19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6A49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F8E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D19F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A227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86A1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A1BA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33A0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5AAC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49F4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55A91372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525BF26D" w14:textId="77777777" w:rsidR="00596B9E" w:rsidRPr="009B3B19" w:rsidRDefault="00596B9E" w:rsidP="00596B9E">
      <w:pPr>
        <w:pStyle w:val="breakline"/>
        <w:rPr>
          <w:color w:val="002060"/>
        </w:rPr>
      </w:pPr>
    </w:p>
    <w:p w14:paraId="2C701CA9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2515190E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849C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3FF1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EB38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9500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EFEA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CCAD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DDF4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BDD2A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098C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FD1D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6FD4FC50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E78F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618A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C0E3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933B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192A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3D9B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46BD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AFF6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632B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49E2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061D25BA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06C5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9395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ABD5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E858D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64EF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0EE7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8372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96FD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3A73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3310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8BAFB3F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D02ED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F3F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61E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FCC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8D20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E787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034E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BAE8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28A7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6DDE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F4FA513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5790E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1C76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BB8E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11A6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EF3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5E40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A4A0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67B5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72E3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5043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754E4E5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C7D61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2C3E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29B0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2767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8B1E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D43E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1F6A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0AF2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B308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14C9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C1DF61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E1882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EFB9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754F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3FBB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BC5B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BCBA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846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A4C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C6BE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5049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421D487C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8789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753CE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6F92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1159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7676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6B0C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9DF9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3C7B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1E78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D539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12A15D90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29B7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proofErr w:type="spellStart"/>
            <w:r w:rsidRPr="009B3B19">
              <w:rPr>
                <w:color w:val="002060"/>
              </w:rPr>
              <w:t>sq.B</w:t>
            </w:r>
            <w:proofErr w:type="spellEnd"/>
            <w:r w:rsidRPr="009B3B19">
              <w:rPr>
                <w:color w:val="002060"/>
              </w:rPr>
              <w:t xml:space="preserve"> AMICI DEL </w:t>
            </w:r>
            <w:proofErr w:type="spellStart"/>
            <w:r w:rsidRPr="009B3B19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2AC3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6D78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824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8E6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49AA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DE0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24E8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810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4E56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538F192E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33C5D892" w14:textId="77777777" w:rsidR="00596B9E" w:rsidRPr="009B3B19" w:rsidRDefault="00596B9E" w:rsidP="00596B9E">
      <w:pPr>
        <w:pStyle w:val="breakline"/>
        <w:rPr>
          <w:color w:val="002060"/>
        </w:rPr>
      </w:pPr>
    </w:p>
    <w:p w14:paraId="4812313B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96B9E" w:rsidRPr="009B3B19" w14:paraId="21060D79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77640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082F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1D9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BD25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CF541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99D06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C3EC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E1F48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F263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982A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PE</w:t>
            </w:r>
          </w:p>
        </w:tc>
      </w:tr>
      <w:tr w:rsidR="00596B9E" w:rsidRPr="009B3B19" w14:paraId="3A4DDA53" w14:textId="77777777" w:rsidTr="005A3B1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F9568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35DF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8CCD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7ED0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C64E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6EEF1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9804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AC66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A80D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D71A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69595BEB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D8701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11DF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3B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B255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5664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B26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2DAC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F06F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A037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3199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59E5C49E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2AB4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AF72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99DF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DE90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1C7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A05E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1232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E0D1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84D8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3BDD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255265BE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C0B5" w14:textId="77777777" w:rsidR="00596B9E" w:rsidRPr="009B3B19" w:rsidRDefault="00596B9E" w:rsidP="005A3B1F">
            <w:pPr>
              <w:pStyle w:val="rowtabella0"/>
              <w:rPr>
                <w:color w:val="002060"/>
                <w:lang w:val="es-ES"/>
              </w:rPr>
            </w:pPr>
            <w:r w:rsidRPr="009B3B19">
              <w:rPr>
                <w:color w:val="002060"/>
                <w:lang w:val="es-ES"/>
              </w:rPr>
              <w:t>A.S.D. FOOTBALLCLUBREAL MONTALTO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1BB64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ECAC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66A9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42083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00C86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D2D6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2744C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458D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0B952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  <w:tr w:rsidR="00596B9E" w:rsidRPr="009B3B19" w14:paraId="7476DE92" w14:textId="77777777" w:rsidTr="005A3B1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F38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  <w:r w:rsidRPr="009B3B19">
              <w:rPr>
                <w:color w:val="002060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C632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923B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AAAB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FAB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DB00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5728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67E1F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52A9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10B5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9B3B19">
              <w:rPr>
                <w:color w:val="002060"/>
              </w:rPr>
              <w:t>0</w:t>
            </w:r>
          </w:p>
        </w:tc>
      </w:tr>
    </w:tbl>
    <w:p w14:paraId="0F4579AF" w14:textId="77777777" w:rsidR="00596B9E" w:rsidRPr="009B3B19" w:rsidRDefault="00596B9E" w:rsidP="00596B9E">
      <w:pPr>
        <w:pStyle w:val="breakline"/>
        <w:rPr>
          <w:rFonts w:eastAsiaTheme="minorEastAsia"/>
          <w:color w:val="002060"/>
        </w:rPr>
      </w:pPr>
    </w:p>
    <w:p w14:paraId="7759DEC0" w14:textId="77777777" w:rsidR="00596B9E" w:rsidRPr="009B3B19" w:rsidRDefault="00596B9E" w:rsidP="00596B9E">
      <w:pPr>
        <w:pStyle w:val="titoloprinc0"/>
        <w:rPr>
          <w:color w:val="002060"/>
        </w:rPr>
      </w:pPr>
      <w:bookmarkStart w:id="11" w:name="_Hlk120696929"/>
      <w:r>
        <w:rPr>
          <w:color w:val="002060"/>
        </w:rPr>
        <w:t>PROGRAMMA GARE</w:t>
      </w:r>
    </w:p>
    <w:bookmarkEnd w:id="11"/>
    <w:p w14:paraId="4DC36416" w14:textId="77777777" w:rsidR="00596B9E" w:rsidRDefault="00596B9E" w:rsidP="00596B9E">
      <w:pPr>
        <w:pStyle w:val="breakline"/>
        <w:rPr>
          <w:color w:val="002060"/>
        </w:rPr>
      </w:pPr>
    </w:p>
    <w:p w14:paraId="5BE36F0A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6"/>
        <w:gridCol w:w="1984"/>
        <w:gridCol w:w="385"/>
        <w:gridCol w:w="897"/>
        <w:gridCol w:w="1281"/>
        <w:gridCol w:w="1549"/>
        <w:gridCol w:w="1528"/>
      </w:tblGrid>
      <w:tr w:rsidR="00596B9E" w:rsidRPr="00C649D6" w14:paraId="18B1D87F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7C4A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E5DB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EE78F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65376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C88AC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3E7CE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0A1F3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2FD2DC1F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453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ALMA JUVENTUS FANO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B615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13086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F652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BA7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5446 ALMA ARENA CALCIO A CINQUE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3C49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8DE3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ROMA 201</w:t>
            </w:r>
          </w:p>
        </w:tc>
      </w:tr>
      <w:tr w:rsidR="00596B9E" w:rsidRPr="00C649D6" w14:paraId="07B03F00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64C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 xml:space="preserve">ITALSERVICE C5 </w:t>
            </w:r>
            <w:proofErr w:type="spellStart"/>
            <w:r w:rsidRPr="00C649D6">
              <w:rPr>
                <w:color w:val="002060"/>
              </w:rPr>
              <w:t>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F20F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1779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E521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89E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B3FE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090C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MAZZINI</w:t>
            </w:r>
          </w:p>
        </w:tc>
      </w:tr>
      <w:tr w:rsidR="00596B9E" w:rsidRPr="00C649D6" w14:paraId="47EED405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DA8C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F86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BULDOG T.N.T. LUCREZIA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AB1FD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AED8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04/12/2022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7643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5126 CAMPO NÂ°2 PARR. S. GIUSEPPE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C0B0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F500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GUERCINO 25</w:t>
            </w:r>
          </w:p>
        </w:tc>
      </w:tr>
      <w:tr w:rsidR="00596B9E" w:rsidRPr="00C649D6" w14:paraId="4BBF2A53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A0C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TAVERNELLE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DC24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BD30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0B87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05/12/2022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D23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5481 PALESTRA COM.LE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AAD8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TAVERNELLE DI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EC45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DEI PIOPPI 2</w:t>
            </w:r>
          </w:p>
        </w:tc>
      </w:tr>
    </w:tbl>
    <w:p w14:paraId="7FC7A17E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288B5BD5" w14:textId="77777777" w:rsidR="00596B9E" w:rsidRPr="00C649D6" w:rsidRDefault="00596B9E" w:rsidP="00596B9E">
      <w:pPr>
        <w:pStyle w:val="breakline"/>
        <w:rPr>
          <w:color w:val="002060"/>
        </w:rPr>
      </w:pPr>
    </w:p>
    <w:p w14:paraId="054EB401" w14:textId="77777777" w:rsidR="00596B9E" w:rsidRPr="00C649D6" w:rsidRDefault="00596B9E" w:rsidP="00596B9E">
      <w:pPr>
        <w:pStyle w:val="breakline"/>
        <w:rPr>
          <w:color w:val="002060"/>
        </w:rPr>
      </w:pPr>
    </w:p>
    <w:p w14:paraId="375C31A0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lastRenderedPageBreak/>
        <w:t>GIRONE 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15"/>
        <w:gridCol w:w="385"/>
        <w:gridCol w:w="898"/>
        <w:gridCol w:w="1182"/>
        <w:gridCol w:w="1545"/>
        <w:gridCol w:w="1545"/>
      </w:tblGrid>
      <w:tr w:rsidR="00596B9E" w:rsidRPr="00C649D6" w14:paraId="18D3BF99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8A7DB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C698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857BF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B2B15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07F4C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06911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B7E93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34C0FEB6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FD2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2110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3C1B6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B353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6420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EAF8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8F8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MADRE TERESA DI CALCUTTA</w:t>
            </w:r>
          </w:p>
        </w:tc>
      </w:tr>
      <w:tr w:rsidR="00596B9E" w:rsidRPr="00C649D6" w14:paraId="39788900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8647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BC4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CSI GAUDIO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D3592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1D1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11F4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96AD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8CC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BRUNO BUOZZI</w:t>
            </w:r>
          </w:p>
        </w:tc>
      </w:tr>
      <w:tr w:rsidR="00596B9E" w:rsidRPr="00C649D6" w14:paraId="1AAAEE0D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CAA8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 xml:space="preserve">AMICI DEL </w:t>
            </w:r>
            <w:proofErr w:type="spellStart"/>
            <w:r w:rsidRPr="00C649D6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6DB9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385A1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A2D6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04/12/2022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DBAC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5445 CAMPO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3AB7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5535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AMATO</w:t>
            </w:r>
          </w:p>
        </w:tc>
      </w:tr>
      <w:tr w:rsidR="00596B9E" w:rsidRPr="00C649D6" w14:paraId="628650BE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B1A1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525D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8C2FB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CDAE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04/12/2022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74B0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532D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C34E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GROTTE DI POSATORA 19/A</w:t>
            </w:r>
          </w:p>
        </w:tc>
      </w:tr>
    </w:tbl>
    <w:p w14:paraId="55D46629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50600444" w14:textId="77777777" w:rsidR="00596B9E" w:rsidRPr="00C649D6" w:rsidRDefault="00596B9E" w:rsidP="00596B9E">
      <w:pPr>
        <w:pStyle w:val="breakline"/>
        <w:rPr>
          <w:color w:val="002060"/>
        </w:rPr>
      </w:pPr>
    </w:p>
    <w:p w14:paraId="0E908896" w14:textId="77777777" w:rsidR="00596B9E" w:rsidRPr="00C649D6" w:rsidRDefault="00596B9E" w:rsidP="00596B9E">
      <w:pPr>
        <w:pStyle w:val="breakline"/>
        <w:rPr>
          <w:color w:val="002060"/>
        </w:rPr>
      </w:pPr>
    </w:p>
    <w:p w14:paraId="59D49AD6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C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2013"/>
        <w:gridCol w:w="385"/>
        <w:gridCol w:w="898"/>
        <w:gridCol w:w="1174"/>
        <w:gridCol w:w="1559"/>
        <w:gridCol w:w="1569"/>
      </w:tblGrid>
      <w:tr w:rsidR="00596B9E" w:rsidRPr="00C649D6" w14:paraId="261A6E12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4F45C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F477D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646A0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352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3E884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BF780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2EAE7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3545DED8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6D5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7D94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A.V.I.S. RIPATRANSONE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64CC2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B868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03/12/2022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46033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B741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1A86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B.ROSSI SNC</w:t>
            </w:r>
          </w:p>
        </w:tc>
      </w:tr>
      <w:tr w:rsidR="00596B9E" w:rsidRPr="00C649D6" w14:paraId="2FAC9964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2C821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474A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BFC44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98F1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04/12/2022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90F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A6BD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C06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LOC.MONTEROCCO VIA A.MANCINI</w:t>
            </w:r>
          </w:p>
        </w:tc>
      </w:tr>
    </w:tbl>
    <w:p w14:paraId="0B855BBC" w14:textId="77777777" w:rsidR="00596B9E" w:rsidRDefault="00596B9E" w:rsidP="00596B9E">
      <w:pPr>
        <w:pStyle w:val="breakline"/>
        <w:rPr>
          <w:color w:val="002060"/>
        </w:rPr>
      </w:pPr>
    </w:p>
    <w:p w14:paraId="161CFCF0" w14:textId="77777777" w:rsidR="00596B9E" w:rsidRPr="00C649D6" w:rsidRDefault="00596B9E" w:rsidP="00596B9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649D6">
        <w:rPr>
          <w:color w:val="002060"/>
        </w:rPr>
        <w:t>COPPA MARCHE CALCIO 5 serie D</w:t>
      </w:r>
    </w:p>
    <w:p w14:paraId="71203B28" w14:textId="77777777" w:rsidR="00596B9E" w:rsidRPr="009B3B19" w:rsidRDefault="00596B9E" w:rsidP="00596B9E">
      <w:pPr>
        <w:pStyle w:val="titoloprinc0"/>
        <w:rPr>
          <w:color w:val="002060"/>
        </w:rPr>
      </w:pPr>
      <w:r w:rsidRPr="009B3B19">
        <w:rPr>
          <w:color w:val="002060"/>
        </w:rPr>
        <w:t>VARIAZIONI AL PROGRAMMA GARE</w:t>
      </w:r>
    </w:p>
    <w:p w14:paraId="7C8A61AB" w14:textId="77777777" w:rsidR="00596B9E" w:rsidRPr="009B3B19" w:rsidRDefault="00596B9E" w:rsidP="00596B9E">
      <w:pPr>
        <w:pStyle w:val="breakline"/>
        <w:rPr>
          <w:color w:val="002060"/>
        </w:rPr>
      </w:pPr>
    </w:p>
    <w:p w14:paraId="63D1CBF0" w14:textId="77777777" w:rsidR="00596B9E" w:rsidRPr="009B3B19" w:rsidRDefault="00596B9E" w:rsidP="00596B9E">
      <w:pPr>
        <w:pStyle w:val="breakline"/>
        <w:rPr>
          <w:color w:val="002060"/>
        </w:rPr>
      </w:pPr>
    </w:p>
    <w:p w14:paraId="0289A8E8" w14:textId="77777777" w:rsidR="00596B9E" w:rsidRPr="009B3B19" w:rsidRDefault="00596B9E" w:rsidP="00596B9E">
      <w:pPr>
        <w:pStyle w:val="sottotitolocampionato10"/>
        <w:rPr>
          <w:color w:val="002060"/>
        </w:rPr>
      </w:pPr>
      <w:r w:rsidRPr="009B3B19">
        <w:rPr>
          <w:color w:val="002060"/>
        </w:rPr>
        <w:t xml:space="preserve">GIRONE </w:t>
      </w:r>
      <w:r>
        <w:rPr>
          <w:color w:val="002060"/>
        </w:rPr>
        <w:t>QF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596B9E" w:rsidRPr="009B3B19" w14:paraId="40B0B054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18347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62112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N° </w:t>
            </w:r>
            <w:proofErr w:type="spellStart"/>
            <w:r w:rsidRPr="009B3B19">
              <w:rPr>
                <w:color w:val="002060"/>
              </w:rPr>
              <w:t>Gior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F9E0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F7C4A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010BB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Data </w:t>
            </w:r>
            <w:proofErr w:type="spellStart"/>
            <w:r w:rsidRPr="009B3B19">
              <w:rPr>
                <w:color w:val="002060"/>
              </w:rPr>
              <w:t>Orig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E945A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DFFEF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 xml:space="preserve">Ora </w:t>
            </w:r>
            <w:proofErr w:type="spellStart"/>
            <w:r w:rsidRPr="009B3B19">
              <w:rPr>
                <w:color w:val="002060"/>
              </w:rPr>
              <w:t>Orig</w:t>
            </w:r>
            <w:proofErr w:type="spellEnd"/>
            <w:r w:rsidRPr="009B3B19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05959" w14:textId="77777777" w:rsidR="00596B9E" w:rsidRPr="009B3B19" w:rsidRDefault="00596B9E" w:rsidP="005A3B1F">
            <w:pPr>
              <w:pStyle w:val="headertabella0"/>
              <w:rPr>
                <w:color w:val="002060"/>
              </w:rPr>
            </w:pPr>
            <w:r w:rsidRPr="009B3B19">
              <w:rPr>
                <w:color w:val="002060"/>
              </w:rPr>
              <w:t>Impianto</w:t>
            </w:r>
          </w:p>
        </w:tc>
      </w:tr>
      <w:tr w:rsidR="00596B9E" w:rsidRPr="009B3B19" w14:paraId="1CBB4694" w14:textId="77777777" w:rsidTr="005A3B1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9703D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 w:rsidRPr="00FB31D6">
              <w:rPr>
                <w:color w:val="002060"/>
                <w:highlight w:val="yellow"/>
              </w:rPr>
              <w:t>0</w:t>
            </w:r>
            <w:r>
              <w:rPr>
                <w:color w:val="002060"/>
                <w:highlight w:val="yellow"/>
              </w:rPr>
              <w:t>7</w:t>
            </w:r>
            <w:r w:rsidRPr="00FB31D6">
              <w:rPr>
                <w:color w:val="002060"/>
                <w:highlight w:val="yellow"/>
              </w:rPr>
              <w:t>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3B950" w14:textId="77777777" w:rsidR="00596B9E" w:rsidRPr="00FB31D6" w:rsidRDefault="00596B9E" w:rsidP="005A3B1F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91425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POLISPORTIVA UROBORO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6A05D" w14:textId="77777777" w:rsidR="00596B9E" w:rsidRPr="00FB31D6" w:rsidRDefault="00596B9E" w:rsidP="005A3B1F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GLS DORICA AN.UR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2F037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6656A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FB31D6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D8207" w14:textId="77777777" w:rsidR="00596B9E" w:rsidRPr="009B3B19" w:rsidRDefault="00596B9E" w:rsidP="005A3B1F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21D4F" w14:textId="77777777" w:rsidR="00596B9E" w:rsidRPr="009B3B19" w:rsidRDefault="00596B9E" w:rsidP="005A3B1F">
            <w:pPr>
              <w:pStyle w:val="rowtabella0"/>
              <w:rPr>
                <w:color w:val="002060"/>
              </w:rPr>
            </w:pPr>
          </w:p>
        </w:tc>
      </w:tr>
    </w:tbl>
    <w:p w14:paraId="578F5E4D" w14:textId="77777777" w:rsidR="00596B9E" w:rsidRDefault="00596B9E" w:rsidP="00596B9E">
      <w:pPr>
        <w:pStyle w:val="titoloprinc0"/>
        <w:jc w:val="left"/>
        <w:rPr>
          <w:b w:val="0"/>
          <w:bCs w:val="0"/>
          <w:color w:val="002060"/>
          <w:sz w:val="8"/>
          <w:szCs w:val="8"/>
        </w:rPr>
      </w:pPr>
    </w:p>
    <w:p w14:paraId="32219534" w14:textId="77777777" w:rsidR="00596B9E" w:rsidRPr="00FB31D6" w:rsidRDefault="00596B9E" w:rsidP="00596B9E">
      <w:pPr>
        <w:pStyle w:val="titoloprinc0"/>
        <w:jc w:val="left"/>
        <w:rPr>
          <w:b w:val="0"/>
          <w:bCs w:val="0"/>
          <w:color w:val="002060"/>
          <w:sz w:val="8"/>
          <w:szCs w:val="8"/>
        </w:rPr>
      </w:pPr>
    </w:p>
    <w:p w14:paraId="4D65AE94" w14:textId="77777777" w:rsidR="00596B9E" w:rsidRPr="00C649D6" w:rsidRDefault="00596B9E" w:rsidP="00596B9E">
      <w:pPr>
        <w:pStyle w:val="titoloprinc0"/>
        <w:rPr>
          <w:color w:val="002060"/>
        </w:rPr>
      </w:pPr>
      <w:r w:rsidRPr="00C649D6">
        <w:rPr>
          <w:color w:val="002060"/>
        </w:rPr>
        <w:t>PROGRAMMA GARE</w:t>
      </w:r>
    </w:p>
    <w:p w14:paraId="50E73091" w14:textId="77777777" w:rsidR="00596B9E" w:rsidRPr="00C649D6" w:rsidRDefault="00596B9E" w:rsidP="00596B9E">
      <w:pPr>
        <w:pStyle w:val="breakline"/>
        <w:rPr>
          <w:color w:val="002060"/>
        </w:rPr>
      </w:pPr>
    </w:p>
    <w:p w14:paraId="503F0B7C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QF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33"/>
        <w:gridCol w:w="385"/>
        <w:gridCol w:w="898"/>
        <w:gridCol w:w="1176"/>
        <w:gridCol w:w="1547"/>
        <w:gridCol w:w="1547"/>
      </w:tblGrid>
      <w:tr w:rsidR="00596B9E" w:rsidRPr="00C649D6" w14:paraId="791F76B6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8619A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5045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49509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657C8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26182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3877F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21A16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46B0169D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A113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307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SAMBENEDETTESE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62123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1D8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05/12/2022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26C8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B27C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1CCF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 IRIS</w:t>
            </w:r>
          </w:p>
        </w:tc>
      </w:tr>
      <w:tr w:rsidR="00596B9E" w:rsidRPr="00C649D6" w14:paraId="0B6DCF49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4F96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A236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0934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3EC5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07/12/2022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F181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B99DF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DB5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DELLA REPUBBLICA</w:t>
            </w:r>
          </w:p>
        </w:tc>
      </w:tr>
      <w:tr w:rsidR="00596B9E" w:rsidRPr="00C649D6" w14:paraId="7E51D4DE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D0D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A10E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7B30E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CF60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07/12/2022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7517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3EA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5FAC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B.BUOZZI</w:t>
            </w:r>
          </w:p>
        </w:tc>
      </w:tr>
      <w:tr w:rsidR="00596B9E" w:rsidRPr="00C649D6" w14:paraId="717FBEAA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0342C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VILLA CECCOLINI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E48A4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56816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6E9C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07/12/2022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9D08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5491 PALA 3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C3405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5DD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LAGO DI MISURINA</w:t>
            </w:r>
          </w:p>
        </w:tc>
      </w:tr>
    </w:tbl>
    <w:p w14:paraId="4CC2723F" w14:textId="77777777" w:rsidR="00596B9E" w:rsidRDefault="00596B9E" w:rsidP="00596B9E">
      <w:pPr>
        <w:pStyle w:val="breakline"/>
        <w:rPr>
          <w:color w:val="002060"/>
        </w:rPr>
      </w:pPr>
    </w:p>
    <w:p w14:paraId="5AA5C9B4" w14:textId="77777777" w:rsidR="00596B9E" w:rsidRDefault="00596B9E" w:rsidP="00596B9E">
      <w:pPr>
        <w:pStyle w:val="breakline"/>
        <w:rPr>
          <w:color w:val="002060"/>
        </w:rPr>
      </w:pPr>
    </w:p>
    <w:p w14:paraId="2537F108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6E26964C" w14:textId="77777777" w:rsidR="00596B9E" w:rsidRPr="00C649D6" w:rsidRDefault="00596B9E" w:rsidP="00596B9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C649D6">
        <w:rPr>
          <w:color w:val="002060"/>
        </w:rPr>
        <w:t xml:space="preserve">COPPA MARCHE </w:t>
      </w:r>
      <w:r>
        <w:rPr>
          <w:color w:val="002060"/>
        </w:rPr>
        <w:t xml:space="preserve">UNDER  17 </w:t>
      </w:r>
      <w:r w:rsidRPr="00C649D6">
        <w:rPr>
          <w:color w:val="002060"/>
        </w:rPr>
        <w:t>CALCIO A5</w:t>
      </w:r>
    </w:p>
    <w:p w14:paraId="5960CC02" w14:textId="77777777" w:rsidR="00596B9E" w:rsidRPr="00C649D6" w:rsidRDefault="00596B9E" w:rsidP="00596B9E">
      <w:pPr>
        <w:pStyle w:val="titoloprinc0"/>
        <w:rPr>
          <w:color w:val="002060"/>
        </w:rPr>
      </w:pPr>
      <w:r w:rsidRPr="00C649D6">
        <w:rPr>
          <w:color w:val="002060"/>
        </w:rPr>
        <w:t>PROGRAMMA GARE</w:t>
      </w:r>
    </w:p>
    <w:p w14:paraId="717F3FDE" w14:textId="77777777" w:rsidR="00596B9E" w:rsidRPr="00C649D6" w:rsidRDefault="00596B9E" w:rsidP="00596B9E">
      <w:pPr>
        <w:pStyle w:val="breakline"/>
        <w:rPr>
          <w:color w:val="002060"/>
        </w:rPr>
      </w:pPr>
    </w:p>
    <w:p w14:paraId="39C20B01" w14:textId="77777777" w:rsidR="00596B9E" w:rsidRPr="00C649D6" w:rsidRDefault="00596B9E" w:rsidP="00596B9E">
      <w:pPr>
        <w:pStyle w:val="sottotitolocampionato10"/>
        <w:rPr>
          <w:color w:val="002060"/>
        </w:rPr>
      </w:pPr>
      <w:r w:rsidRPr="00C649D6">
        <w:rPr>
          <w:color w:val="002060"/>
        </w:rPr>
        <w:t>GIRONE SF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0"/>
        <w:gridCol w:w="385"/>
        <w:gridCol w:w="898"/>
        <w:gridCol w:w="1183"/>
        <w:gridCol w:w="1550"/>
        <w:gridCol w:w="1550"/>
      </w:tblGrid>
      <w:tr w:rsidR="00596B9E" w:rsidRPr="00C649D6" w14:paraId="45F98648" w14:textId="77777777" w:rsidTr="005A3B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F9CE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848E0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8894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44904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20196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396E1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proofErr w:type="spellStart"/>
            <w:r w:rsidRPr="00C649D6">
              <w:rPr>
                <w:color w:val="002060"/>
              </w:rPr>
              <w:t>Localita'</w:t>
            </w:r>
            <w:proofErr w:type="spellEnd"/>
            <w:r w:rsidRPr="00C64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02933" w14:textId="77777777" w:rsidR="00596B9E" w:rsidRPr="00C649D6" w:rsidRDefault="00596B9E" w:rsidP="005A3B1F">
            <w:pPr>
              <w:pStyle w:val="headertabella0"/>
              <w:rPr>
                <w:color w:val="002060"/>
              </w:rPr>
            </w:pPr>
            <w:r w:rsidRPr="00C649D6">
              <w:rPr>
                <w:color w:val="002060"/>
              </w:rPr>
              <w:t>Indirizzo Impianto</w:t>
            </w:r>
          </w:p>
        </w:tc>
      </w:tr>
      <w:tr w:rsidR="00596B9E" w:rsidRPr="00C649D6" w14:paraId="6D91A441" w14:textId="77777777" w:rsidTr="005A3B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62A2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1989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CERRETO D ESI C5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804D1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D9A9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30/11/2022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9CCD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C274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DC70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MADRE TERESA DI CALCUTTA</w:t>
            </w:r>
          </w:p>
        </w:tc>
      </w:tr>
      <w:tr w:rsidR="00596B9E" w:rsidRPr="00C649D6" w14:paraId="2602A0B3" w14:textId="77777777" w:rsidTr="005A3B1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73D37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142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6570A" w14:textId="77777777" w:rsidR="00596B9E" w:rsidRPr="00C649D6" w:rsidRDefault="00596B9E" w:rsidP="005A3B1F">
            <w:pPr>
              <w:pStyle w:val="rowtabella0"/>
              <w:jc w:val="center"/>
              <w:rPr>
                <w:color w:val="002060"/>
              </w:rPr>
            </w:pPr>
            <w:r w:rsidRPr="00C649D6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5F4EB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01/12/2022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1D6DA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5464 PALAFIERA CAMPANARA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C5039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E6B2E" w14:textId="77777777" w:rsidR="00596B9E" w:rsidRPr="00C649D6" w:rsidRDefault="00596B9E" w:rsidP="005A3B1F">
            <w:pPr>
              <w:pStyle w:val="rowtabella0"/>
              <w:rPr>
                <w:color w:val="002060"/>
              </w:rPr>
            </w:pPr>
            <w:r w:rsidRPr="00C649D6">
              <w:rPr>
                <w:color w:val="002060"/>
              </w:rPr>
              <w:t>VIA DELLE ESPOSIZIONI, 33</w:t>
            </w:r>
          </w:p>
        </w:tc>
      </w:tr>
    </w:tbl>
    <w:p w14:paraId="4DDBB676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00F3B8FE" w14:textId="77777777" w:rsidR="00596B9E" w:rsidRPr="00C649D6" w:rsidRDefault="00596B9E" w:rsidP="00596B9E">
      <w:pPr>
        <w:pStyle w:val="breakline"/>
        <w:rPr>
          <w:rFonts w:eastAsiaTheme="minorEastAsia"/>
          <w:color w:val="002060"/>
        </w:rPr>
      </w:pPr>
    </w:p>
    <w:p w14:paraId="210C9FDF" w14:textId="77777777" w:rsidR="00596B9E" w:rsidRPr="00C649D6" w:rsidRDefault="00596B9E" w:rsidP="00596B9E">
      <w:pPr>
        <w:rPr>
          <w:color w:val="002060"/>
          <w:sz w:val="2"/>
        </w:rPr>
      </w:pPr>
      <w:r w:rsidRPr="00C649D6">
        <w:rPr>
          <w:color w:val="002060"/>
          <w:sz w:val="2"/>
        </w:rPr>
        <w:br w:type="page"/>
      </w:r>
    </w:p>
    <w:p w14:paraId="7C5DFF4F" w14:textId="77777777" w:rsidR="00596B9E" w:rsidRPr="009B3B19" w:rsidRDefault="00596B9E" w:rsidP="00596B9E">
      <w:pPr>
        <w:pStyle w:val="breakline"/>
        <w:rPr>
          <w:color w:val="002060"/>
        </w:rPr>
      </w:pPr>
    </w:p>
    <w:p w14:paraId="6D6FA9C4" w14:textId="43DA2DD0" w:rsidR="00BF147C" w:rsidRDefault="00BF147C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629AD252" w14:textId="77777777" w:rsidR="00773550" w:rsidRPr="00F8508E" w:rsidRDefault="00773550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7524A181" w14:textId="77777777" w:rsidR="00E0229E" w:rsidRPr="00F45EB9" w:rsidRDefault="00E0229E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62377406" w14:textId="77777777" w:rsidR="00BC0A85" w:rsidRPr="009B236A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5A57FD55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296A50">
        <w:rPr>
          <w:rFonts w:ascii="Arial" w:hAnsi="Arial" w:cs="Arial"/>
          <w:b/>
          <w:bCs/>
          <w:color w:val="002060"/>
        </w:rPr>
        <w:t>12</w:t>
      </w:r>
      <w:r w:rsidR="00CE78D0">
        <w:rPr>
          <w:rFonts w:ascii="Arial" w:hAnsi="Arial" w:cs="Arial"/>
          <w:b/>
          <w:bCs/>
          <w:color w:val="002060"/>
        </w:rPr>
        <w:t xml:space="preserve"> dicembre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78E53EE9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3934347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6A4782">
        <w:rPr>
          <w:b/>
          <w:color w:val="002060"/>
          <w:u w:val="single"/>
        </w:rPr>
        <w:t>30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436F31">
        <w:rPr>
          <w:b/>
          <w:color w:val="002060"/>
          <w:u w:val="single"/>
        </w:rPr>
        <w:t>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lastRenderedPageBreak/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D2883" w14:textId="77777777" w:rsidR="00207930" w:rsidRDefault="00207930">
      <w:r>
        <w:separator/>
      </w:r>
    </w:p>
  </w:endnote>
  <w:endnote w:type="continuationSeparator" w:id="0">
    <w:p w14:paraId="502E4E0F" w14:textId="77777777" w:rsidR="00207930" w:rsidRDefault="00207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165F7F83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303D4">
      <w:rPr>
        <w:rStyle w:val="Numeropagina"/>
        <w:rFonts w:ascii="Arial" w:hAnsi="Arial" w:cs="Arial"/>
        <w:color w:val="002060"/>
      </w:rPr>
      <w:t>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00C7F" w14:textId="77777777" w:rsidR="00207930" w:rsidRDefault="00207930">
      <w:r>
        <w:separator/>
      </w:r>
    </w:p>
  </w:footnote>
  <w:footnote w:type="continuationSeparator" w:id="0">
    <w:p w14:paraId="363CB614" w14:textId="77777777" w:rsidR="00207930" w:rsidRDefault="00207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14DE"/>
    <w:multiLevelType w:val="multilevel"/>
    <w:tmpl w:val="5DEE07A2"/>
    <w:numStyleLink w:val="Stile1"/>
  </w:abstractNum>
  <w:abstractNum w:abstractNumId="11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7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1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3"/>
  </w:num>
  <w:num w:numId="2" w16cid:durableId="140779443">
    <w:abstractNumId w:val="8"/>
  </w:num>
  <w:num w:numId="3" w16cid:durableId="1660186896">
    <w:abstractNumId w:val="31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8"/>
  </w:num>
  <w:num w:numId="6" w16cid:durableId="1409227866">
    <w:abstractNumId w:val="22"/>
  </w:num>
  <w:num w:numId="7" w16cid:durableId="1703477839">
    <w:abstractNumId w:val="33"/>
  </w:num>
  <w:num w:numId="8" w16cid:durableId="1865820661">
    <w:abstractNumId w:val="26"/>
  </w:num>
  <w:num w:numId="9" w16cid:durableId="1770080403">
    <w:abstractNumId w:val="32"/>
  </w:num>
  <w:num w:numId="10" w16cid:durableId="1930651135">
    <w:abstractNumId w:val="16"/>
  </w:num>
  <w:num w:numId="11" w16cid:durableId="560559437">
    <w:abstractNumId w:val="40"/>
  </w:num>
  <w:num w:numId="12" w16cid:durableId="1712725283">
    <w:abstractNumId w:val="10"/>
  </w:num>
  <w:num w:numId="13" w16cid:durableId="2130661461">
    <w:abstractNumId w:val="12"/>
  </w:num>
  <w:num w:numId="14" w16cid:durableId="1600523497">
    <w:abstractNumId w:val="4"/>
  </w:num>
  <w:num w:numId="15" w16cid:durableId="314726150">
    <w:abstractNumId w:val="25"/>
  </w:num>
  <w:num w:numId="16" w16cid:durableId="2094011012">
    <w:abstractNumId w:val="17"/>
  </w:num>
  <w:num w:numId="17" w16cid:durableId="249898235">
    <w:abstractNumId w:val="43"/>
  </w:num>
  <w:num w:numId="18" w16cid:durableId="1803184862">
    <w:abstractNumId w:val="35"/>
  </w:num>
  <w:num w:numId="19" w16cid:durableId="1102998121">
    <w:abstractNumId w:val="20"/>
  </w:num>
  <w:num w:numId="20" w16cid:durableId="2242136">
    <w:abstractNumId w:val="27"/>
  </w:num>
  <w:num w:numId="21" w16cid:durableId="424768929">
    <w:abstractNumId w:val="28"/>
  </w:num>
  <w:num w:numId="22" w16cid:durableId="1772698854">
    <w:abstractNumId w:val="18"/>
  </w:num>
  <w:num w:numId="23" w16cid:durableId="1872261587">
    <w:abstractNumId w:val="36"/>
  </w:num>
  <w:num w:numId="24" w16cid:durableId="798693027">
    <w:abstractNumId w:val="41"/>
  </w:num>
  <w:num w:numId="25" w16cid:durableId="2098550385">
    <w:abstractNumId w:val="0"/>
  </w:num>
  <w:num w:numId="26" w16cid:durableId="715282008">
    <w:abstractNumId w:val="15"/>
  </w:num>
  <w:num w:numId="27" w16cid:durableId="1539466067">
    <w:abstractNumId w:val="23"/>
  </w:num>
  <w:num w:numId="28" w16cid:durableId="377749779">
    <w:abstractNumId w:val="5"/>
  </w:num>
  <w:num w:numId="29" w16cid:durableId="1820151984">
    <w:abstractNumId w:val="44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4"/>
  </w:num>
  <w:num w:numId="33" w16cid:durableId="1092553154">
    <w:abstractNumId w:val="21"/>
  </w:num>
  <w:num w:numId="34" w16cid:durableId="1971473206">
    <w:abstractNumId w:val="3"/>
  </w:num>
  <w:num w:numId="35" w16cid:durableId="542669457">
    <w:abstractNumId w:val="42"/>
  </w:num>
  <w:num w:numId="36" w16cid:durableId="1628706912">
    <w:abstractNumId w:val="14"/>
  </w:num>
  <w:num w:numId="37" w16cid:durableId="1466391385">
    <w:abstractNumId w:val="24"/>
  </w:num>
  <w:num w:numId="38" w16cid:durableId="1407267829">
    <w:abstractNumId w:val="37"/>
  </w:num>
  <w:num w:numId="39" w16cid:durableId="163591222">
    <w:abstractNumId w:val="29"/>
  </w:num>
  <w:num w:numId="40" w16cid:durableId="1344435658">
    <w:abstractNumId w:val="9"/>
  </w:num>
  <w:num w:numId="41" w16cid:durableId="722489900">
    <w:abstractNumId w:val="39"/>
  </w:num>
  <w:num w:numId="42" w16cid:durableId="494877369">
    <w:abstractNumId w:val="6"/>
  </w:num>
  <w:num w:numId="43" w16cid:durableId="2117601001">
    <w:abstractNumId w:val="30"/>
  </w:num>
  <w:num w:numId="44" w16cid:durableId="879825861">
    <w:abstractNumId w:val="11"/>
  </w:num>
  <w:num w:numId="45" w16cid:durableId="1252471219">
    <w:abstractNumId w:val="19"/>
  </w:num>
  <w:num w:numId="46" w16cid:durableId="9760326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44</TotalTime>
  <Pages>24</Pages>
  <Words>7749</Words>
  <Characters>44171</Characters>
  <Application>Microsoft Office Word</Application>
  <DocSecurity>0</DocSecurity>
  <Lines>368</Lines>
  <Paragraphs>103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51817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6</cp:revision>
  <cp:lastPrinted>2022-10-27T12:10:00Z</cp:lastPrinted>
  <dcterms:created xsi:type="dcterms:W3CDTF">2022-11-30T09:16:00Z</dcterms:created>
  <dcterms:modified xsi:type="dcterms:W3CDTF">2022-11-30T13:14:00Z</dcterms:modified>
</cp:coreProperties>
</file>