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42E6C823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B811E5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A316C6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A316C6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316C6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6776B56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49A0AC8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65D9FFA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50F604A8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455E6BEF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1877B99B" w:rsidR="00617DDB" w:rsidRPr="00C71EB7" w:rsidRDefault="00617DDB" w:rsidP="00122193">
      <w:pPr>
        <w:pStyle w:val="LndNormale1"/>
        <w:rPr>
          <w:color w:val="002060"/>
        </w:rPr>
      </w:pPr>
    </w:p>
    <w:p w14:paraId="70FA9CA6" w14:textId="77777777" w:rsidR="00C71EB7" w:rsidRPr="00C71EB7" w:rsidRDefault="00C71EB7" w:rsidP="00C71EB7">
      <w:pPr>
        <w:pStyle w:val="LndNormale1"/>
        <w:rPr>
          <w:b/>
          <w:color w:val="002060"/>
          <w:sz w:val="28"/>
          <w:szCs w:val="28"/>
        </w:rPr>
      </w:pPr>
      <w:r w:rsidRPr="00C71EB7">
        <w:rPr>
          <w:b/>
          <w:color w:val="002060"/>
          <w:sz w:val="28"/>
          <w:szCs w:val="28"/>
        </w:rPr>
        <w:t>MINUTO DI RACCOGLIMENTO</w:t>
      </w:r>
    </w:p>
    <w:p w14:paraId="595882C4" w14:textId="77777777" w:rsidR="00C71EB7" w:rsidRPr="00C71EB7" w:rsidRDefault="00C71EB7" w:rsidP="00C71EB7">
      <w:pPr>
        <w:pStyle w:val="LndNormale1"/>
        <w:rPr>
          <w:color w:val="002060"/>
          <w:szCs w:val="22"/>
        </w:rPr>
      </w:pPr>
    </w:p>
    <w:p w14:paraId="339D79C9" w14:textId="77777777" w:rsidR="00C71EB7" w:rsidRPr="00C71EB7" w:rsidRDefault="00C71EB7" w:rsidP="00C71EB7">
      <w:pPr>
        <w:pStyle w:val="LndNormale1"/>
        <w:rPr>
          <w:b/>
          <w:color w:val="002060"/>
          <w:sz w:val="24"/>
          <w:szCs w:val="24"/>
        </w:rPr>
      </w:pPr>
      <w:r w:rsidRPr="00C71EB7">
        <w:rPr>
          <w:b/>
          <w:color w:val="002060"/>
          <w:sz w:val="24"/>
          <w:szCs w:val="24"/>
        </w:rPr>
        <w:t>Si comunica che il Presidente Federale ha disposto un minuto di raccoglimento prima dell’inizio delle gare di tutti i campionati programmate nel prossimo fine settimna, per onorare la memoria delle vittime della tragedia che ha colpito l’isola di Ischia</w:t>
      </w:r>
    </w:p>
    <w:p w14:paraId="44183D75" w14:textId="135BE740" w:rsidR="00C71EB7" w:rsidRDefault="00C71EB7" w:rsidP="00122193">
      <w:pPr>
        <w:pStyle w:val="LndNormale1"/>
        <w:rPr>
          <w:color w:val="002060"/>
        </w:rPr>
      </w:pPr>
    </w:p>
    <w:p w14:paraId="47C3471C" w14:textId="77777777" w:rsidR="00C71EB7" w:rsidRPr="00C71EB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CE78D0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158AEC27" w14:textId="77777777" w:rsidR="00D2328E" w:rsidRPr="00D2328E" w:rsidRDefault="00D2328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</w:t>
      </w:r>
      <w:r w:rsidRPr="007F5272">
        <w:rPr>
          <w:color w:val="002060"/>
          <w:sz w:val="26"/>
          <w:szCs w:val="26"/>
        </w:rPr>
        <w:lastRenderedPageBreak/>
        <w:t xml:space="preserve">di utilizzare la casella e-mail comunicata all'atto dell'iscrizione per ogni tipo di comunicazione verso il Comitato Regionale Marche. </w:t>
      </w:r>
    </w:p>
    <w:p w14:paraId="355E0FAF" w14:textId="64A0F7A2" w:rsidR="00EC3E10" w:rsidRPr="00D2328E" w:rsidRDefault="00EC3E10" w:rsidP="009D0C38">
      <w:pPr>
        <w:pStyle w:val="LndNormale1"/>
        <w:rPr>
          <w:b/>
          <w:color w:val="002060"/>
          <w:szCs w:val="22"/>
        </w:rPr>
      </w:pPr>
    </w:p>
    <w:p w14:paraId="210F5904" w14:textId="77777777" w:rsidR="00930022" w:rsidRPr="00D2328E" w:rsidRDefault="0093002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5369B96B" w14:textId="77777777" w:rsidR="00596B9E" w:rsidRPr="009B3B19" w:rsidRDefault="00596B9E" w:rsidP="00596B9E">
      <w:pPr>
        <w:pStyle w:val="breakline"/>
        <w:rPr>
          <w:color w:val="002060"/>
        </w:rPr>
      </w:pPr>
    </w:p>
    <w:p w14:paraId="6DD9C76E" w14:textId="77777777" w:rsidR="00C71EB7" w:rsidRPr="00BF7E0D" w:rsidRDefault="00C71EB7" w:rsidP="00C71EB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F7E0D">
        <w:rPr>
          <w:color w:val="002060"/>
        </w:rPr>
        <w:t>CALCIO A CINQUE SERIE D</w:t>
      </w:r>
    </w:p>
    <w:p w14:paraId="2A7C5F85" w14:textId="77777777" w:rsidR="00BF1899" w:rsidRPr="00060BE5" w:rsidRDefault="00BF1899" w:rsidP="00BF1899">
      <w:pPr>
        <w:pStyle w:val="titoloprinc0"/>
        <w:rPr>
          <w:color w:val="002060"/>
        </w:rPr>
      </w:pPr>
      <w:r w:rsidRPr="00060BE5">
        <w:rPr>
          <w:color w:val="002060"/>
        </w:rPr>
        <w:t>RINVII GARE CAUSA COVID-19</w:t>
      </w:r>
    </w:p>
    <w:p w14:paraId="00693AE6" w14:textId="77777777" w:rsidR="00BF1899" w:rsidRPr="00060BE5" w:rsidRDefault="00BF1899" w:rsidP="00BF1899">
      <w:pPr>
        <w:pStyle w:val="breakline"/>
        <w:rPr>
          <w:color w:val="002060"/>
        </w:rPr>
      </w:pPr>
    </w:p>
    <w:p w14:paraId="60054B44" w14:textId="603A2340" w:rsidR="00BF1899" w:rsidRPr="00060BE5" w:rsidRDefault="00BF1899" w:rsidP="00BF1899">
      <w:pPr>
        <w:pStyle w:val="A119"/>
        <w:spacing w:line="240" w:lineRule="auto"/>
        <w:rPr>
          <w:rFonts w:cs="Arial"/>
          <w:color w:val="002060"/>
          <w:sz w:val="22"/>
          <w:szCs w:val="22"/>
        </w:rPr>
      </w:pPr>
      <w:r w:rsidRPr="00060BE5">
        <w:rPr>
          <w:rFonts w:cs="Arial"/>
          <w:color w:val="002060"/>
          <w:sz w:val="22"/>
          <w:szCs w:val="22"/>
        </w:rPr>
        <w:t xml:space="preserve">Preso atto della richiesta di rinvio trasmessa dalla società </w:t>
      </w:r>
      <w:r w:rsidRPr="005E3376">
        <w:rPr>
          <w:rFonts w:cs="Arial"/>
          <w:color w:val="002060"/>
          <w:sz w:val="22"/>
          <w:szCs w:val="22"/>
        </w:rPr>
        <w:t>FROG’S CLUB SPORT</w:t>
      </w:r>
      <w:r w:rsidRPr="00060BE5">
        <w:rPr>
          <w:rFonts w:cs="Arial"/>
          <w:color w:val="002060"/>
          <w:sz w:val="22"/>
          <w:szCs w:val="22"/>
        </w:rPr>
        <w:t xml:space="preserve"> per casi di positività ed espletate le verifiche di rito, l</w:t>
      </w:r>
      <w:r>
        <w:rPr>
          <w:rFonts w:cs="Arial"/>
          <w:color w:val="002060"/>
          <w:sz w:val="22"/>
          <w:szCs w:val="22"/>
        </w:rPr>
        <w:t>a</w:t>
      </w:r>
      <w:r w:rsidRPr="00060BE5">
        <w:rPr>
          <w:rFonts w:cs="Arial"/>
          <w:color w:val="002060"/>
          <w:sz w:val="22"/>
          <w:szCs w:val="22"/>
        </w:rPr>
        <w:t xml:space="preserve"> seguent</w:t>
      </w:r>
      <w:r>
        <w:rPr>
          <w:rFonts w:cs="Arial"/>
          <w:color w:val="002060"/>
          <w:sz w:val="22"/>
          <w:szCs w:val="22"/>
        </w:rPr>
        <w:t>e</w:t>
      </w:r>
      <w:r w:rsidRPr="00060BE5">
        <w:rPr>
          <w:rFonts w:cs="Arial"/>
          <w:color w:val="002060"/>
          <w:sz w:val="22"/>
          <w:szCs w:val="22"/>
        </w:rPr>
        <w:t xml:space="preserve"> gar</w:t>
      </w:r>
      <w:r w:rsidR="00A14272">
        <w:rPr>
          <w:rFonts w:cs="Arial"/>
          <w:color w:val="002060"/>
          <w:sz w:val="22"/>
          <w:szCs w:val="22"/>
        </w:rPr>
        <w:t>a</w:t>
      </w:r>
      <w:r w:rsidRPr="00060BE5">
        <w:rPr>
          <w:rFonts w:cs="Arial"/>
          <w:color w:val="002060"/>
          <w:sz w:val="22"/>
          <w:szCs w:val="22"/>
        </w:rPr>
        <w:t xml:space="preserve"> </w:t>
      </w:r>
      <w:r>
        <w:rPr>
          <w:rFonts w:cs="Arial"/>
          <w:b/>
          <w:bCs/>
          <w:color w:val="002060"/>
          <w:sz w:val="22"/>
          <w:szCs w:val="22"/>
        </w:rPr>
        <w:t>è rinviata</w:t>
      </w:r>
      <w:r w:rsidRPr="00060BE5">
        <w:rPr>
          <w:rFonts w:cs="Arial"/>
          <w:b/>
          <w:bCs/>
          <w:color w:val="002060"/>
          <w:sz w:val="22"/>
          <w:szCs w:val="22"/>
        </w:rPr>
        <w:t xml:space="preserve"> a data da destinarsi</w:t>
      </w:r>
      <w:r w:rsidRPr="00060BE5">
        <w:rPr>
          <w:rFonts w:cs="Arial"/>
          <w:color w:val="002060"/>
          <w:sz w:val="22"/>
          <w:szCs w:val="22"/>
        </w:rPr>
        <w:t xml:space="preserve">: </w:t>
      </w:r>
    </w:p>
    <w:p w14:paraId="46255502" w14:textId="77777777" w:rsidR="00BF1899" w:rsidRDefault="00BF1899" w:rsidP="00BF1899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13B05C5" w14:textId="77777777" w:rsidR="00BF1899" w:rsidRPr="00E4037E" w:rsidRDefault="00BF1899" w:rsidP="00BF1899">
      <w:pPr>
        <w:pStyle w:val="sottotitolocampionato10"/>
        <w:rPr>
          <w:color w:val="002060"/>
        </w:rPr>
      </w:pPr>
      <w:r w:rsidRPr="00E4037E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BF1899" w:rsidRPr="00E4037E" w14:paraId="5BE3B338" w14:textId="77777777" w:rsidTr="001436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91A73" w14:textId="77777777" w:rsidR="00BF1899" w:rsidRPr="00E4037E" w:rsidRDefault="00BF1899" w:rsidP="001436A8">
            <w:pPr>
              <w:pStyle w:val="headertabella0"/>
              <w:rPr>
                <w:color w:val="002060"/>
              </w:rPr>
            </w:pPr>
            <w:r w:rsidRPr="00E4037E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89D59" w14:textId="77777777" w:rsidR="00BF1899" w:rsidRPr="00E4037E" w:rsidRDefault="00BF1899" w:rsidP="001436A8">
            <w:pPr>
              <w:pStyle w:val="headertabella0"/>
              <w:rPr>
                <w:color w:val="002060"/>
              </w:rPr>
            </w:pPr>
            <w:r w:rsidRPr="00E4037E">
              <w:rPr>
                <w:color w:val="002060"/>
              </w:rPr>
              <w:t>N° Gior.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924A4" w14:textId="77777777" w:rsidR="00BF1899" w:rsidRPr="00E4037E" w:rsidRDefault="00BF1899" w:rsidP="001436A8">
            <w:pPr>
              <w:pStyle w:val="headertabella0"/>
              <w:rPr>
                <w:color w:val="002060"/>
              </w:rPr>
            </w:pPr>
            <w:r w:rsidRPr="00E4037E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F8218" w14:textId="77777777" w:rsidR="00BF1899" w:rsidRPr="00E4037E" w:rsidRDefault="00BF1899" w:rsidP="001436A8">
            <w:pPr>
              <w:pStyle w:val="headertabella0"/>
              <w:rPr>
                <w:color w:val="002060"/>
              </w:rPr>
            </w:pPr>
            <w:r w:rsidRPr="00E4037E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E9662" w14:textId="77777777" w:rsidR="00BF1899" w:rsidRPr="00E4037E" w:rsidRDefault="00BF1899" w:rsidP="001436A8">
            <w:pPr>
              <w:pStyle w:val="headertabella0"/>
              <w:rPr>
                <w:color w:val="002060"/>
              </w:rPr>
            </w:pPr>
            <w:r w:rsidRPr="00E4037E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BE1E7" w14:textId="77777777" w:rsidR="00BF1899" w:rsidRPr="00E4037E" w:rsidRDefault="00BF1899" w:rsidP="001436A8">
            <w:pPr>
              <w:pStyle w:val="headertabella0"/>
              <w:rPr>
                <w:color w:val="002060"/>
              </w:rPr>
            </w:pPr>
            <w:r w:rsidRPr="00E4037E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62C84" w14:textId="77777777" w:rsidR="00BF1899" w:rsidRPr="00E4037E" w:rsidRDefault="00BF1899" w:rsidP="001436A8">
            <w:pPr>
              <w:pStyle w:val="headertabella0"/>
              <w:rPr>
                <w:color w:val="002060"/>
              </w:rPr>
            </w:pPr>
            <w:r w:rsidRPr="00E4037E">
              <w:rPr>
                <w:color w:val="002060"/>
              </w:rPr>
              <w:t>Ora Orig.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69660" w14:textId="77777777" w:rsidR="00BF1899" w:rsidRPr="00E4037E" w:rsidRDefault="00BF1899" w:rsidP="001436A8">
            <w:pPr>
              <w:pStyle w:val="headertabella0"/>
              <w:rPr>
                <w:color w:val="002060"/>
              </w:rPr>
            </w:pPr>
            <w:r w:rsidRPr="00E4037E">
              <w:rPr>
                <w:color w:val="002060"/>
              </w:rPr>
              <w:t>Impianto</w:t>
            </w:r>
          </w:p>
        </w:tc>
      </w:tr>
      <w:tr w:rsidR="00BF1899" w:rsidRPr="00E4037E" w14:paraId="0F6E487F" w14:textId="77777777" w:rsidTr="001436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F5D16" w14:textId="77777777" w:rsidR="00BF1899" w:rsidRPr="00E4037E" w:rsidRDefault="00BF1899" w:rsidP="001436A8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RINVIATA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2E47D" w14:textId="463C808D" w:rsidR="00BF1899" w:rsidRPr="00E4037E" w:rsidRDefault="00BF1899" w:rsidP="001436A8">
            <w:pPr>
              <w:pStyle w:val="rowtabella0"/>
              <w:jc w:val="center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9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484E6" w14:textId="65CA338F" w:rsidR="00BF1899" w:rsidRPr="00E4037E" w:rsidRDefault="00BF1899" w:rsidP="001436A8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TRUENTIN LAMA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B3E34" w14:textId="3427515B" w:rsidR="00BF1899" w:rsidRPr="00E4037E" w:rsidRDefault="00BF1899" w:rsidP="001436A8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FROG S CLUB SPORT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E11C7" w14:textId="7086AA8A" w:rsidR="00BF1899" w:rsidRPr="00E4037E" w:rsidRDefault="00BF1899" w:rsidP="001436A8">
            <w:pPr>
              <w:pStyle w:val="rowtabella0"/>
              <w:rPr>
                <w:color w:val="002060"/>
              </w:rPr>
            </w:pPr>
            <w:r>
              <w:rPr>
                <w:color w:val="002060"/>
              </w:rPr>
              <w:t>02</w:t>
            </w:r>
            <w:r w:rsidRPr="00E4037E">
              <w:rPr>
                <w:color w:val="002060"/>
              </w:rPr>
              <w:t>/</w:t>
            </w:r>
            <w:r>
              <w:rPr>
                <w:color w:val="002060"/>
              </w:rPr>
              <w:t>1</w:t>
            </w:r>
            <w:r w:rsidRPr="00E4037E">
              <w:rPr>
                <w:color w:val="002060"/>
              </w:rPr>
              <w:t>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CE4AB" w14:textId="4D61A2E9" w:rsidR="00BF1899" w:rsidRPr="00E4037E" w:rsidRDefault="00BF1899" w:rsidP="001436A8">
            <w:pPr>
              <w:pStyle w:val="rowtabella0"/>
              <w:jc w:val="center"/>
              <w:rPr>
                <w:color w:val="002060"/>
              </w:rPr>
            </w:pPr>
            <w:r w:rsidRPr="00E4037E">
              <w:rPr>
                <w:color w:val="002060"/>
              </w:rPr>
              <w:t>21:</w:t>
            </w:r>
            <w:r>
              <w:rPr>
                <w:color w:val="002060"/>
              </w:rPr>
              <w:t>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D6B1C" w14:textId="77777777" w:rsidR="00BF1899" w:rsidRPr="00E4037E" w:rsidRDefault="00BF1899" w:rsidP="001436A8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2D5BB" w14:textId="77777777" w:rsidR="00BF1899" w:rsidRPr="00E4037E" w:rsidRDefault="00BF1899" w:rsidP="001436A8">
            <w:pPr>
              <w:rPr>
                <w:color w:val="002060"/>
              </w:rPr>
            </w:pPr>
          </w:p>
        </w:tc>
      </w:tr>
    </w:tbl>
    <w:p w14:paraId="39DA7AF4" w14:textId="77777777" w:rsidR="00BF1899" w:rsidRPr="00BF1899" w:rsidRDefault="00BF1899" w:rsidP="00C71EB7">
      <w:pPr>
        <w:pStyle w:val="titoloprinc0"/>
        <w:rPr>
          <w:color w:val="002060"/>
          <w:sz w:val="22"/>
          <w:szCs w:val="22"/>
        </w:rPr>
      </w:pPr>
    </w:p>
    <w:p w14:paraId="56C4AAFD" w14:textId="035A4A21" w:rsidR="00C71EB7" w:rsidRPr="00BF7E0D" w:rsidRDefault="00C71EB7" w:rsidP="00C71EB7">
      <w:pPr>
        <w:pStyle w:val="titoloprinc0"/>
        <w:rPr>
          <w:color w:val="002060"/>
        </w:rPr>
      </w:pPr>
      <w:r w:rsidRPr="00BF7E0D">
        <w:rPr>
          <w:color w:val="002060"/>
        </w:rPr>
        <w:t>RISULTATI</w:t>
      </w:r>
    </w:p>
    <w:p w14:paraId="51E098A1" w14:textId="77777777" w:rsidR="00C71EB7" w:rsidRPr="00BF7E0D" w:rsidRDefault="00C71EB7" w:rsidP="00C71EB7">
      <w:pPr>
        <w:pStyle w:val="breakline"/>
        <w:rPr>
          <w:color w:val="002060"/>
        </w:rPr>
      </w:pPr>
    </w:p>
    <w:p w14:paraId="304C47D5" w14:textId="77777777" w:rsidR="00C71EB7" w:rsidRPr="00BF7E0D" w:rsidRDefault="00C71EB7" w:rsidP="00C71EB7">
      <w:pPr>
        <w:pStyle w:val="sottotitolocampionato10"/>
        <w:rPr>
          <w:color w:val="002060"/>
        </w:rPr>
      </w:pPr>
      <w:r w:rsidRPr="00BF7E0D">
        <w:rPr>
          <w:color w:val="002060"/>
        </w:rPr>
        <w:t>RISULTATI UFFICIALI GARE DEL 30/11/2022</w:t>
      </w:r>
    </w:p>
    <w:p w14:paraId="796C8D11" w14:textId="77777777" w:rsidR="00C71EB7" w:rsidRPr="00C71EB7" w:rsidRDefault="00C71EB7" w:rsidP="00C71EB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71EB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46CCB72" w14:textId="77777777" w:rsidR="00C71EB7" w:rsidRPr="00BF7E0D" w:rsidRDefault="00C71EB7" w:rsidP="00C71EB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1EB7" w:rsidRPr="00BF7E0D" w14:paraId="1EB92CA8" w14:textId="77777777" w:rsidTr="001436A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1EB7" w:rsidRPr="00BF7E0D" w14:paraId="799AA42D" w14:textId="77777777" w:rsidTr="001436A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C5C16F" w14:textId="77777777" w:rsidR="00C71EB7" w:rsidRPr="00BF7E0D" w:rsidRDefault="00C71EB7" w:rsidP="001436A8">
                  <w:pPr>
                    <w:pStyle w:val="headertabella0"/>
                    <w:rPr>
                      <w:color w:val="002060"/>
                    </w:rPr>
                  </w:pPr>
                  <w:r w:rsidRPr="00BF7E0D">
                    <w:rPr>
                      <w:color w:val="002060"/>
                    </w:rPr>
                    <w:t>GIRONE C - 8 Giornata - A</w:t>
                  </w:r>
                </w:p>
              </w:tc>
            </w:tr>
            <w:tr w:rsidR="00C71EB7" w:rsidRPr="00BF7E0D" w14:paraId="61C90326" w14:textId="77777777" w:rsidTr="001436A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93F12" w14:textId="77777777" w:rsidR="00C71EB7" w:rsidRPr="00BF7E0D" w:rsidRDefault="00C71EB7" w:rsidP="001436A8">
                  <w:pPr>
                    <w:pStyle w:val="rowtabella0"/>
                    <w:rPr>
                      <w:color w:val="002060"/>
                    </w:rPr>
                  </w:pPr>
                  <w:r w:rsidRPr="00BF7E0D">
                    <w:rPr>
                      <w:color w:val="002060"/>
                    </w:rPr>
                    <w:t>GIOVANE ANCONA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155E98" w14:textId="77777777" w:rsidR="00C71EB7" w:rsidRPr="00BF7E0D" w:rsidRDefault="00C71EB7" w:rsidP="001436A8">
                  <w:pPr>
                    <w:pStyle w:val="rowtabella0"/>
                    <w:rPr>
                      <w:color w:val="002060"/>
                    </w:rPr>
                  </w:pPr>
                  <w:r w:rsidRPr="00BF7E0D">
                    <w:rPr>
                      <w:color w:val="002060"/>
                    </w:rPr>
                    <w:t>- CASENUOVE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DACAE0" w14:textId="77777777" w:rsidR="00C71EB7" w:rsidRPr="00BF7E0D" w:rsidRDefault="00C71EB7" w:rsidP="001436A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F7E0D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A5F587" w14:textId="77777777" w:rsidR="00C71EB7" w:rsidRPr="00BF7E0D" w:rsidRDefault="00C71EB7" w:rsidP="001436A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F7E0D">
                    <w:rPr>
                      <w:color w:val="002060"/>
                    </w:rPr>
                    <w:t> </w:t>
                  </w:r>
                </w:p>
              </w:tc>
            </w:tr>
          </w:tbl>
          <w:p w14:paraId="778AB11A" w14:textId="77777777" w:rsidR="00C71EB7" w:rsidRPr="00BF7E0D" w:rsidRDefault="00C71EB7" w:rsidP="001436A8">
            <w:pPr>
              <w:rPr>
                <w:color w:val="002060"/>
              </w:rPr>
            </w:pPr>
          </w:p>
        </w:tc>
      </w:tr>
    </w:tbl>
    <w:p w14:paraId="40F2E666" w14:textId="77777777" w:rsidR="00C71EB7" w:rsidRPr="00BF7E0D" w:rsidRDefault="00C71EB7" w:rsidP="00C71EB7">
      <w:pPr>
        <w:pStyle w:val="breakline"/>
        <w:rPr>
          <w:rFonts w:eastAsiaTheme="minorEastAsia"/>
          <w:color w:val="002060"/>
        </w:rPr>
      </w:pPr>
    </w:p>
    <w:p w14:paraId="417DA7D4" w14:textId="77777777" w:rsidR="00C71EB7" w:rsidRPr="00BF7E0D" w:rsidRDefault="00C71EB7" w:rsidP="00C71EB7">
      <w:pPr>
        <w:pStyle w:val="breakline"/>
        <w:rPr>
          <w:color w:val="002060"/>
        </w:rPr>
      </w:pPr>
    </w:p>
    <w:p w14:paraId="0C9C4284" w14:textId="77777777" w:rsidR="00C71EB7" w:rsidRPr="00BF7E0D" w:rsidRDefault="00C71EB7" w:rsidP="00C71EB7">
      <w:pPr>
        <w:pStyle w:val="titoloprinc0"/>
        <w:rPr>
          <w:color w:val="002060"/>
        </w:rPr>
      </w:pPr>
      <w:r w:rsidRPr="00BF7E0D">
        <w:rPr>
          <w:color w:val="002060"/>
        </w:rPr>
        <w:t>GIUDICE SPORTIVO</w:t>
      </w:r>
    </w:p>
    <w:p w14:paraId="61B074E7" w14:textId="77777777" w:rsidR="00C71EB7" w:rsidRPr="00BF7E0D" w:rsidRDefault="00C71EB7" w:rsidP="00C71EB7">
      <w:pPr>
        <w:pStyle w:val="diffida"/>
        <w:rPr>
          <w:color w:val="002060"/>
        </w:rPr>
      </w:pPr>
      <w:r w:rsidRPr="00BF7E0D">
        <w:rPr>
          <w:color w:val="002060"/>
        </w:rPr>
        <w:t>Il Giudice Sportivo Avv. Agnese Lazzaretti, con l'assistenza del segretario Angelo Castellana, nella seduta del 01/12/2022, ha adottato le decisioni che di seguito integralmente si riportano:</w:t>
      </w:r>
    </w:p>
    <w:p w14:paraId="4981AF8A" w14:textId="77777777" w:rsidR="00C71EB7" w:rsidRPr="00BF7E0D" w:rsidRDefault="00C71EB7" w:rsidP="00C71EB7">
      <w:pPr>
        <w:pStyle w:val="titolo10"/>
        <w:rPr>
          <w:color w:val="002060"/>
        </w:rPr>
      </w:pPr>
      <w:r w:rsidRPr="00BF7E0D">
        <w:rPr>
          <w:color w:val="002060"/>
        </w:rPr>
        <w:t xml:space="preserve">GARE DEL 30/11/2022 </w:t>
      </w:r>
    </w:p>
    <w:p w14:paraId="0F381102" w14:textId="77777777" w:rsidR="00C71EB7" w:rsidRPr="00BF7E0D" w:rsidRDefault="00C71EB7" w:rsidP="00C71EB7">
      <w:pPr>
        <w:pStyle w:val="titolo7a"/>
        <w:rPr>
          <w:color w:val="002060"/>
        </w:rPr>
      </w:pPr>
      <w:r w:rsidRPr="00BF7E0D">
        <w:rPr>
          <w:color w:val="002060"/>
        </w:rPr>
        <w:t xml:space="preserve">PROVVEDIMENTI DISCIPLINARI </w:t>
      </w:r>
    </w:p>
    <w:p w14:paraId="74F14554" w14:textId="77777777" w:rsidR="00C71EB7" w:rsidRPr="00BF7E0D" w:rsidRDefault="00C71EB7" w:rsidP="00C71EB7">
      <w:pPr>
        <w:pStyle w:val="titolo7b0"/>
        <w:rPr>
          <w:color w:val="002060"/>
        </w:rPr>
      </w:pPr>
      <w:r w:rsidRPr="00BF7E0D">
        <w:rPr>
          <w:color w:val="002060"/>
        </w:rPr>
        <w:t xml:space="preserve">In base alle risultanze degli atti ufficiali sono state deliberate le seguenti sanzioni disciplinari. </w:t>
      </w:r>
    </w:p>
    <w:p w14:paraId="66FD8BEB" w14:textId="77777777" w:rsidR="00C71EB7" w:rsidRPr="00BF7E0D" w:rsidRDefault="00C71EB7" w:rsidP="00C71EB7">
      <w:pPr>
        <w:pStyle w:val="titolo30"/>
        <w:rPr>
          <w:color w:val="002060"/>
        </w:rPr>
      </w:pPr>
      <w:r w:rsidRPr="00BF7E0D">
        <w:rPr>
          <w:color w:val="002060"/>
        </w:rPr>
        <w:t xml:space="preserve">CALCIATORI NON ESPULSI </w:t>
      </w:r>
    </w:p>
    <w:p w14:paraId="27ED9F7F" w14:textId="77777777" w:rsidR="00C71EB7" w:rsidRPr="00BF7E0D" w:rsidRDefault="00C71EB7" w:rsidP="00C71EB7">
      <w:pPr>
        <w:pStyle w:val="titolo20"/>
        <w:rPr>
          <w:color w:val="002060"/>
        </w:rPr>
      </w:pPr>
      <w:r w:rsidRPr="00BF7E0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1EB7" w:rsidRPr="00BF7E0D" w14:paraId="1FC91D08" w14:textId="77777777" w:rsidTr="001436A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C9EE8" w14:textId="77777777" w:rsidR="00C71EB7" w:rsidRPr="00BF7E0D" w:rsidRDefault="00C71EB7" w:rsidP="001436A8">
            <w:pPr>
              <w:pStyle w:val="movimento"/>
              <w:rPr>
                <w:color w:val="002060"/>
              </w:rPr>
            </w:pPr>
            <w:r w:rsidRPr="00BF7E0D">
              <w:rPr>
                <w:color w:val="002060"/>
              </w:rPr>
              <w:t>DOLLANI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906F8" w14:textId="77777777" w:rsidR="00C71EB7" w:rsidRPr="00BF7E0D" w:rsidRDefault="00C71EB7" w:rsidP="001436A8">
            <w:pPr>
              <w:pStyle w:val="movimento2"/>
              <w:rPr>
                <w:color w:val="002060"/>
              </w:rPr>
            </w:pPr>
            <w:r w:rsidRPr="00BF7E0D">
              <w:rPr>
                <w:color w:val="002060"/>
              </w:rPr>
              <w:t xml:space="preserve">(CASENUOVE)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D2605" w14:textId="77777777" w:rsidR="00C71EB7" w:rsidRPr="00BF7E0D" w:rsidRDefault="00C71EB7" w:rsidP="001436A8">
            <w:pPr>
              <w:pStyle w:val="movimento"/>
              <w:rPr>
                <w:color w:val="002060"/>
              </w:rPr>
            </w:pPr>
            <w:r w:rsidRPr="00BF7E0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8640F" w14:textId="77777777" w:rsidR="00C71EB7" w:rsidRPr="00BF7E0D" w:rsidRDefault="00C71EB7" w:rsidP="001436A8">
            <w:pPr>
              <w:pStyle w:val="movimento"/>
              <w:rPr>
                <w:color w:val="002060"/>
              </w:rPr>
            </w:pPr>
            <w:r w:rsidRPr="00BF7E0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36FE9" w14:textId="77777777" w:rsidR="00C71EB7" w:rsidRPr="00BF7E0D" w:rsidRDefault="00C71EB7" w:rsidP="001436A8">
            <w:pPr>
              <w:pStyle w:val="movimento2"/>
              <w:rPr>
                <w:color w:val="002060"/>
              </w:rPr>
            </w:pPr>
            <w:r w:rsidRPr="00BF7E0D">
              <w:rPr>
                <w:color w:val="002060"/>
              </w:rPr>
              <w:t> </w:t>
            </w:r>
          </w:p>
        </w:tc>
      </w:tr>
    </w:tbl>
    <w:p w14:paraId="016B7827" w14:textId="77777777" w:rsidR="00C71EB7" w:rsidRDefault="00C71EB7" w:rsidP="00C71EB7">
      <w:pPr>
        <w:pStyle w:val="breakline"/>
        <w:rPr>
          <w:color w:val="002060"/>
        </w:rPr>
      </w:pPr>
    </w:p>
    <w:p w14:paraId="12ED2525" w14:textId="77777777" w:rsidR="00C71EB7" w:rsidRPr="0015467B" w:rsidRDefault="00C71EB7" w:rsidP="00C71EB7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2EB6C007" w14:textId="77777777" w:rsidR="00C71EB7" w:rsidRPr="0015467B" w:rsidRDefault="00C71EB7" w:rsidP="00C71EB7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5467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33F1ABBE" w14:textId="77777777" w:rsidR="00C71EB7" w:rsidRPr="00BF7E0D" w:rsidRDefault="00C71EB7" w:rsidP="00C71EB7">
      <w:pPr>
        <w:pStyle w:val="breakline"/>
        <w:rPr>
          <w:rFonts w:eastAsiaTheme="minorEastAsia"/>
          <w:color w:val="002060"/>
        </w:rPr>
      </w:pPr>
    </w:p>
    <w:p w14:paraId="59565606" w14:textId="77777777" w:rsidR="00C71EB7" w:rsidRPr="00BF7E0D" w:rsidRDefault="00C71EB7" w:rsidP="00C71EB7">
      <w:pPr>
        <w:pStyle w:val="titoloprinc0"/>
        <w:rPr>
          <w:color w:val="002060"/>
        </w:rPr>
      </w:pPr>
      <w:r w:rsidRPr="00BF7E0D">
        <w:rPr>
          <w:color w:val="002060"/>
        </w:rPr>
        <w:t>CLASSIFICA</w:t>
      </w:r>
    </w:p>
    <w:p w14:paraId="602F1D00" w14:textId="77777777" w:rsidR="00C71EB7" w:rsidRPr="00BF7E0D" w:rsidRDefault="00C71EB7" w:rsidP="00C71EB7">
      <w:pPr>
        <w:pStyle w:val="breakline"/>
        <w:rPr>
          <w:color w:val="002060"/>
        </w:rPr>
      </w:pPr>
    </w:p>
    <w:p w14:paraId="0A78720E" w14:textId="77777777" w:rsidR="00C71EB7" w:rsidRPr="00BF7E0D" w:rsidRDefault="00C71EB7" w:rsidP="00C71EB7">
      <w:pPr>
        <w:pStyle w:val="breakline"/>
        <w:rPr>
          <w:color w:val="002060"/>
        </w:rPr>
      </w:pPr>
    </w:p>
    <w:p w14:paraId="49BC2986" w14:textId="77777777" w:rsidR="00C71EB7" w:rsidRPr="00BF7E0D" w:rsidRDefault="00C71EB7" w:rsidP="00C71EB7">
      <w:pPr>
        <w:pStyle w:val="sottotitolocampionato10"/>
        <w:rPr>
          <w:color w:val="002060"/>
        </w:rPr>
      </w:pPr>
      <w:r w:rsidRPr="00BF7E0D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71EB7" w:rsidRPr="00BF7E0D" w14:paraId="0DD9A0F6" w14:textId="77777777" w:rsidTr="001436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1DA7C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7BAF6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C4921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E680F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ABE99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EC16F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F8E99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6429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57E44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9DCD4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PE</w:t>
            </w:r>
          </w:p>
        </w:tc>
      </w:tr>
      <w:tr w:rsidR="00C71EB7" w:rsidRPr="00BF7E0D" w14:paraId="0A1B9551" w14:textId="77777777" w:rsidTr="001436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0BF3A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URBANIA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5074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6499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3567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9F1D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EDB3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D4D6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E987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C14C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5E05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0F46A334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BEAA3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5617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9859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7173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2BAF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BD79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9D23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210C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952F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0B6E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6365CE5F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B418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SMIRRA CITY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CCB0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5518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5E2F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1E52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173C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31B8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4683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E8DD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49A7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512271CD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AECF3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ACQUALAGNA CALCIO C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1095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FE0A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AAAF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E352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8F39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53E4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2BE2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6876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5906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4596A8B0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494E6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VILLA CECCOLINI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103B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833E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B4BF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E9EB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BDE1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3419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80AA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DAFE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2788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4998637D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23304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BFA7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3A0A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7448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D577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181A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8465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EC9B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E9E4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B917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0913DAA5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D8368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MONTECCHIO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7142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E1C0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600E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E496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2F54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9284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AB9C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6EC6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7F9B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2D717CAB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79467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lastRenderedPageBreak/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5108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8E8F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DE30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B968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B879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DD36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3A93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FE04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ACA5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6CED9C27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878C5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VADO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E16C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D8C6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0A57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8696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F42B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E70B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621D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C683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76B5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0456E4FB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C832B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1045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FE02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74FF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3DD7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33E0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F3D5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08E7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73C7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82A2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5A2BBB7F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B227D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6DCD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21BB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EE50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4D5F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16D2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6284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3BF8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670F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7DD9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669FEFC8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4DD57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AUDAX CALCIO PIOBBICO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C2E9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53F5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B9B3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E3FB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EDB7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666D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3C3D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D978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AF04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</w:tbl>
    <w:p w14:paraId="20BEB130" w14:textId="77777777" w:rsidR="00C71EB7" w:rsidRPr="00BF7E0D" w:rsidRDefault="00C71EB7" w:rsidP="00C71EB7">
      <w:pPr>
        <w:pStyle w:val="breakline"/>
        <w:rPr>
          <w:rFonts w:eastAsiaTheme="minorEastAsia"/>
          <w:color w:val="002060"/>
        </w:rPr>
      </w:pPr>
    </w:p>
    <w:p w14:paraId="4EA036A2" w14:textId="77777777" w:rsidR="00C71EB7" w:rsidRPr="00BF7E0D" w:rsidRDefault="00C71EB7" w:rsidP="00C71EB7">
      <w:pPr>
        <w:pStyle w:val="breakline"/>
        <w:rPr>
          <w:color w:val="002060"/>
        </w:rPr>
      </w:pPr>
    </w:p>
    <w:p w14:paraId="735CC788" w14:textId="77777777" w:rsidR="00C71EB7" w:rsidRPr="00BF7E0D" w:rsidRDefault="00C71EB7" w:rsidP="00C71EB7">
      <w:pPr>
        <w:pStyle w:val="sottotitolocampionato10"/>
        <w:rPr>
          <w:color w:val="002060"/>
        </w:rPr>
      </w:pPr>
      <w:r w:rsidRPr="00BF7E0D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71EB7" w:rsidRPr="00BF7E0D" w14:paraId="3C529A4D" w14:textId="77777777" w:rsidTr="001436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F8EB6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2C1F1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734FD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879E4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91192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3DDB1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C8600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D7868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0FAE2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5866C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PE</w:t>
            </w:r>
          </w:p>
        </w:tc>
      </w:tr>
      <w:tr w:rsidR="00C71EB7" w:rsidRPr="00BF7E0D" w14:paraId="3B85486C" w14:textId="77777777" w:rsidTr="001436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6573C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D7BC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2591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15C8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7099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7FDA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B166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68D3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421C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02B2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1EEA9BDC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8205E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E746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4DE2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C42C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9E13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20BE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F0EE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BB57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D989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44E4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48C45942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9F9A6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B2E0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1520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5AD9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05C4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1107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BA8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0DA6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8A4C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7033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5BFECCF8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11CDB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CDC4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B0D5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ADCD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77DE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6A1B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6172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25BB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5C96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B942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2F3DD5B5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A2028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0851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F503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483E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40FE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3DD7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4D33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881F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D7F3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5850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4AA43580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C4B01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 CASTELRAIMONDO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665C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BDD1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E562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B43D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5B79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0EFB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889A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6C86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207D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7CE2BB7E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53A5B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ATLETICO NO BORDERS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C7A2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6A30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9F9B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EEDE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A794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AC2D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1F1F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DA47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A76F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12F4E09D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C1D8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C.U.S. CAMERINO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C32B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1851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CC16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E07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410B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2345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FC59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C7B6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75C8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574FE860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9A466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POL. FIUMINATA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4D43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D2E4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5F2E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5355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CB3E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FA36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D710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4F62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2FD6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303E62C6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29F2A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A.F.C.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0E48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ADEF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862C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1425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B8F6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91CE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7F7B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6C76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C7C6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1CBB0E4F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02576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A106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45F3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691D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6719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FE74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83E3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7E9C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10FD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8EDE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3D57C007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0B54E" w14:textId="77777777" w:rsidR="00C71EB7" w:rsidRPr="00BF7E0D" w:rsidRDefault="00C71EB7" w:rsidP="001436A8">
            <w:pPr>
              <w:pStyle w:val="rowtabella0"/>
              <w:rPr>
                <w:color w:val="002060"/>
                <w:lang w:val="es-ES"/>
              </w:rPr>
            </w:pPr>
            <w:r w:rsidRPr="00BF7E0D">
              <w:rPr>
                <w:color w:val="002060"/>
                <w:lang w:val="es-E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84B8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72E5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ADDA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66C7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CFE4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3E83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FB06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F9BB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580B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</w:tbl>
    <w:p w14:paraId="6A6E9452" w14:textId="77777777" w:rsidR="00C71EB7" w:rsidRPr="00BF7E0D" w:rsidRDefault="00C71EB7" w:rsidP="00C71EB7">
      <w:pPr>
        <w:pStyle w:val="breakline"/>
        <w:rPr>
          <w:rFonts w:eastAsiaTheme="minorEastAsia"/>
          <w:color w:val="002060"/>
        </w:rPr>
      </w:pPr>
    </w:p>
    <w:p w14:paraId="2F3D0E71" w14:textId="77777777" w:rsidR="00C71EB7" w:rsidRPr="00BF7E0D" w:rsidRDefault="00C71EB7" w:rsidP="00C71EB7">
      <w:pPr>
        <w:pStyle w:val="breakline"/>
        <w:rPr>
          <w:color w:val="002060"/>
        </w:rPr>
      </w:pPr>
    </w:p>
    <w:p w14:paraId="545FDA2B" w14:textId="77777777" w:rsidR="00C71EB7" w:rsidRPr="00BF7E0D" w:rsidRDefault="00C71EB7" w:rsidP="00C71EB7">
      <w:pPr>
        <w:pStyle w:val="sottotitolocampionato10"/>
        <w:rPr>
          <w:color w:val="002060"/>
        </w:rPr>
      </w:pPr>
      <w:r w:rsidRPr="00BF7E0D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71EB7" w:rsidRPr="00BF7E0D" w14:paraId="431E7C31" w14:textId="77777777" w:rsidTr="001436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18AA5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0D2C6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2F96D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7C269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9FAB4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3ACF2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EACC9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77204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DB282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01C3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PE</w:t>
            </w:r>
          </w:p>
        </w:tc>
      </w:tr>
      <w:tr w:rsidR="00C71EB7" w:rsidRPr="00BF7E0D" w14:paraId="6F68CFB2" w14:textId="77777777" w:rsidTr="001436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F4270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 S D FUTSAL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485F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47FA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19CC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8753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52FD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9572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1130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33B7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E561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16C05060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4D3BB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B6E5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515C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0B3F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56B5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4BE0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BEED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55F3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320B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AF4D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6B95BBA2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82C0B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E928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88B6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7DA8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6AF0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483E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59DF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9232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691F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B9CA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1B63812E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C378D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C064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8798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BE7D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935B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E597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AF59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D312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4341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FE8D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1A93F6C8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F80BA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A303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7B2B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044C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AD9D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4B1C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4E58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540E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7E33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4942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06D353CB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F17FF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8541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F215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EF3E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0A57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87BF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8228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2312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5366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604D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6B43D50B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23702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544A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6CCE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F696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C343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C15F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3ABD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3AAA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76D5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A68C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60EE0DD7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0ECFA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FEE8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EF50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BFA8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6916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4715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B91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4D6A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BD34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457E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14B0D157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5DCC7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398C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A00D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FD29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E961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0C2C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1EA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D44F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B3AA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5F5B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192E0C76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BB83E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800D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C5B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E2C7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D5D5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20F8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B31E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5F55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1A13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34F1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077A07A5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0BBF3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70BC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BBB7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3ACD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A30B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C6F8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FF9C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DBEF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4507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ECDC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7977955D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3F412" w14:textId="77777777" w:rsidR="00C71EB7" w:rsidRPr="00BF7E0D" w:rsidRDefault="00C71EB7" w:rsidP="001436A8">
            <w:pPr>
              <w:pStyle w:val="rowtabella0"/>
              <w:rPr>
                <w:color w:val="002060"/>
                <w:lang w:val="es-ES"/>
              </w:rPr>
            </w:pPr>
            <w:r w:rsidRPr="00BF7E0D">
              <w:rPr>
                <w:color w:val="002060"/>
                <w:lang w:val="es-ES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73A0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A9A3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B81E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45FA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65B7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0B1B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F65A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B377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AD55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</w:tbl>
    <w:p w14:paraId="7BAA0F69" w14:textId="77777777" w:rsidR="00C71EB7" w:rsidRPr="00BF7E0D" w:rsidRDefault="00C71EB7" w:rsidP="00C71EB7">
      <w:pPr>
        <w:pStyle w:val="breakline"/>
        <w:rPr>
          <w:rFonts w:eastAsiaTheme="minorEastAsia"/>
          <w:color w:val="002060"/>
        </w:rPr>
      </w:pPr>
    </w:p>
    <w:p w14:paraId="461E2E73" w14:textId="77777777" w:rsidR="00C71EB7" w:rsidRPr="00BF7E0D" w:rsidRDefault="00C71EB7" w:rsidP="00C71EB7">
      <w:pPr>
        <w:pStyle w:val="breakline"/>
        <w:rPr>
          <w:color w:val="002060"/>
        </w:rPr>
      </w:pPr>
    </w:p>
    <w:p w14:paraId="0EE8BCA2" w14:textId="77777777" w:rsidR="00C71EB7" w:rsidRPr="00BF7E0D" w:rsidRDefault="00C71EB7" w:rsidP="00C71EB7">
      <w:pPr>
        <w:pStyle w:val="sottotitolocampionato10"/>
        <w:rPr>
          <w:color w:val="002060"/>
        </w:rPr>
      </w:pPr>
      <w:r w:rsidRPr="00BF7E0D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71EB7" w:rsidRPr="00BF7E0D" w14:paraId="5C4593BB" w14:textId="77777777" w:rsidTr="001436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957F0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F57CC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7FD22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6DAE4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838FE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F2BC9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F8ABF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9B3A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1D1BE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83F6A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PE</w:t>
            </w:r>
          </w:p>
        </w:tc>
      </w:tr>
      <w:tr w:rsidR="00C71EB7" w:rsidRPr="00BF7E0D" w14:paraId="50706FE0" w14:textId="77777777" w:rsidTr="001436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15F0C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841B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D511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B8EE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627A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D306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6B25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5769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48DB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CE0F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5AF4040F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0CB08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99F8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A3C5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A7D5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796B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D22E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1A60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B42C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D4C7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A72D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4140974A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C9381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3B6D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972E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9CED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241B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0D74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FED6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25E4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6D06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61C1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39275B3F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8D22A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37EC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2A8B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FAFA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2697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4E53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ACA9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B11F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2E6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956E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57EB0022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44173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A.P.D. BOCA CIVITANOVA 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FB02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54D5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4CA8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AD1F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6F08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5B95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5149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34BE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3CA7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65545FF4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10E70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SAN GINESIO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3C2B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1D33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03AD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F53B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B006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A308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37F3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4E76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D522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264F7F58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1F4AC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44CF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8871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3CA3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1445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6DB4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7E6D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EFBE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393A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5594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1CF49712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5186D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FUTSAL RECANATI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6F60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A0C2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09C7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0585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95E1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B6E7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9004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D719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BDC7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63649DD4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453F8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6476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E336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7C3D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1413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F853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7601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DE73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AE2F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134D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6064A838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7AEAD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CALCIO S.ELPIDIO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4E27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0AAE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81D5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A041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AF73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BAAB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FFF6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4CCC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001D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28B95328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64EE1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VAL TENNA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CBBB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B561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2AA1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4FAB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42D8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474F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7A2D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FB32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9BCB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757A15AA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7F27B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S.S.D. AMATORI STESE 2007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E476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70C4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E8DA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D30A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099E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E5E2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F19C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D64D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2CC7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</w:tbl>
    <w:p w14:paraId="679E1C4F" w14:textId="77777777" w:rsidR="00C71EB7" w:rsidRPr="00BF7E0D" w:rsidRDefault="00C71EB7" w:rsidP="00C71EB7">
      <w:pPr>
        <w:pStyle w:val="breakline"/>
        <w:rPr>
          <w:rFonts w:eastAsiaTheme="minorEastAsia"/>
          <w:color w:val="002060"/>
        </w:rPr>
      </w:pPr>
    </w:p>
    <w:p w14:paraId="37B0DEC9" w14:textId="77777777" w:rsidR="00C71EB7" w:rsidRPr="00BF7E0D" w:rsidRDefault="00C71EB7" w:rsidP="00C71EB7">
      <w:pPr>
        <w:pStyle w:val="breakline"/>
        <w:rPr>
          <w:color w:val="002060"/>
        </w:rPr>
      </w:pPr>
    </w:p>
    <w:p w14:paraId="175FA7ED" w14:textId="77777777" w:rsidR="00C71EB7" w:rsidRPr="00BF7E0D" w:rsidRDefault="00C71EB7" w:rsidP="00C71EB7">
      <w:pPr>
        <w:pStyle w:val="sottotitolocampionato10"/>
        <w:rPr>
          <w:color w:val="002060"/>
        </w:rPr>
      </w:pPr>
      <w:r w:rsidRPr="00BF7E0D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71EB7" w:rsidRPr="00BF7E0D" w14:paraId="00DB0C8B" w14:textId="77777777" w:rsidTr="001436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9FFF2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CC061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1E6E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54FF5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9365B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71E6C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6D525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BEA52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92B9F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B58D0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PE</w:t>
            </w:r>
          </w:p>
        </w:tc>
      </w:tr>
      <w:tr w:rsidR="00C71EB7" w:rsidRPr="00BF7E0D" w14:paraId="72CB74FC" w14:textId="77777777" w:rsidTr="001436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CCFF7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SSD AS SAMBENEDETTESE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31BA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8FB2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91D4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5198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0A5F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A988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9DFD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DE7F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7ED6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4B1715C0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3EF52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BOCASTRUM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0D55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6099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A7DD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A330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3E3B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4A7D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7EFA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26A0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A98D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24FD584D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A3AD2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F5C7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BE4D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756F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F039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8850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33B1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F0FB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AACF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A05C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54782ECB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138BF" w14:textId="77777777" w:rsidR="00C71EB7" w:rsidRPr="00BF7E0D" w:rsidRDefault="00C71EB7" w:rsidP="001436A8">
            <w:pPr>
              <w:pStyle w:val="rowtabella0"/>
              <w:rPr>
                <w:color w:val="002060"/>
                <w:lang w:val="es-ES"/>
              </w:rPr>
            </w:pPr>
            <w:r w:rsidRPr="00BF7E0D">
              <w:rPr>
                <w:color w:val="002060"/>
                <w:lang w:val="es-ES"/>
              </w:rPr>
              <w:t>A.S.D. FUTSAL VIRE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AC8C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49E5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BE7C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73AD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8645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EB76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F853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5BCC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83AE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3EF74D1E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80627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TRUENTIN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0C8E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9263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C821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8AD3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8E0A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04FA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D58D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71F5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9BBD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31D4548C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64BF8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D46C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035E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0A60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E1C7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6E8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814B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EE0D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421F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90C9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1CC92D43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C3CFA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C0C8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A4CE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3E41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1774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AEA5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CE0E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BBFF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0A20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5AA7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60B57C9B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A2640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A46F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0F97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E7F7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C545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C673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0B27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BB1B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D605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6DA6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1CB741A1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A2252" w14:textId="77777777" w:rsidR="00C71EB7" w:rsidRPr="00BF7E0D" w:rsidRDefault="00C71EB7" w:rsidP="001436A8">
            <w:pPr>
              <w:pStyle w:val="rowtabella0"/>
              <w:rPr>
                <w:color w:val="002060"/>
                <w:lang w:val="es-ES"/>
              </w:rPr>
            </w:pPr>
            <w:r w:rsidRPr="00BF7E0D">
              <w:rPr>
                <w:color w:val="002060"/>
                <w:lang w:val="es-ES"/>
              </w:rPr>
              <w:t>A.S.D. FROG S CLUB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37FB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7D78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4A23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03D7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4145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D3A5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3717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5EBD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5040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018EC074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D77DC" w14:textId="77777777" w:rsidR="00C71EB7" w:rsidRPr="00BF7E0D" w:rsidRDefault="00C71EB7" w:rsidP="001436A8">
            <w:pPr>
              <w:pStyle w:val="rowtabella0"/>
              <w:rPr>
                <w:color w:val="002060"/>
                <w:lang w:val="es-ES"/>
              </w:rPr>
            </w:pPr>
            <w:r w:rsidRPr="00BF7E0D">
              <w:rPr>
                <w:color w:val="002060"/>
                <w:lang w:val="es-ES"/>
              </w:rPr>
              <w:t>A.S.D. FUTSAL L.C.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BF98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FA7C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33B1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E4F4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4F91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3CEB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E8F5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DA0F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4416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78D4825C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9CB0D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ATLETICO ASCOLI 2000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F924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CA4D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B774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CF0E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3D59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5063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C9DC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E032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B046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380DC885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A044D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TRIBALCIO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3C1A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83E8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31F8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E36A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2A4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A244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DEDD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A203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34A1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</w:tbl>
    <w:p w14:paraId="03D25556" w14:textId="77777777" w:rsidR="00C71EB7" w:rsidRPr="00BF7E0D" w:rsidRDefault="00C71EB7" w:rsidP="00C71EB7">
      <w:pPr>
        <w:pStyle w:val="breakline"/>
        <w:rPr>
          <w:rFonts w:eastAsiaTheme="minorEastAsia"/>
          <w:color w:val="002060"/>
        </w:rPr>
      </w:pPr>
    </w:p>
    <w:p w14:paraId="37206E81" w14:textId="77777777" w:rsidR="00C71EB7" w:rsidRPr="00BF7E0D" w:rsidRDefault="00C71EB7" w:rsidP="00C71EB7">
      <w:pPr>
        <w:pStyle w:val="breakline"/>
        <w:rPr>
          <w:color w:val="002060"/>
        </w:rPr>
      </w:pPr>
    </w:p>
    <w:p w14:paraId="723C0F6C" w14:textId="77777777" w:rsidR="00C71EB7" w:rsidRPr="00BF7E0D" w:rsidRDefault="00C71EB7" w:rsidP="00C71EB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F7E0D">
        <w:rPr>
          <w:color w:val="002060"/>
        </w:rPr>
        <w:lastRenderedPageBreak/>
        <w:t>UNDER 19 CALCIO A 5 REGIONALE</w:t>
      </w:r>
    </w:p>
    <w:p w14:paraId="052883CC" w14:textId="1B5D2C08" w:rsidR="00C71EB7" w:rsidRPr="00BF7E0D" w:rsidRDefault="00C71EB7" w:rsidP="00C71EB7">
      <w:pPr>
        <w:pStyle w:val="titoloprinc0"/>
        <w:rPr>
          <w:color w:val="002060"/>
        </w:rPr>
      </w:pPr>
      <w:r>
        <w:rPr>
          <w:color w:val="002060"/>
        </w:rPr>
        <w:t>RECUPERO GARA</w:t>
      </w:r>
    </w:p>
    <w:p w14:paraId="7E54C966" w14:textId="77777777" w:rsidR="00C71EB7" w:rsidRPr="00BF7E0D" w:rsidRDefault="00C71EB7" w:rsidP="00C71EB7">
      <w:pPr>
        <w:pStyle w:val="breakline"/>
        <w:rPr>
          <w:color w:val="002060"/>
        </w:rPr>
      </w:pPr>
    </w:p>
    <w:p w14:paraId="15BF5946" w14:textId="77777777" w:rsidR="00C71EB7" w:rsidRPr="00BF7E0D" w:rsidRDefault="00C71EB7" w:rsidP="00C71EB7">
      <w:pPr>
        <w:pStyle w:val="breakline"/>
        <w:rPr>
          <w:color w:val="002060"/>
        </w:rPr>
      </w:pPr>
    </w:p>
    <w:p w14:paraId="68D098C9" w14:textId="77777777" w:rsidR="00C71EB7" w:rsidRPr="00BF7E0D" w:rsidRDefault="00C71EB7" w:rsidP="00C71EB7">
      <w:pPr>
        <w:pStyle w:val="breakline"/>
        <w:rPr>
          <w:color w:val="002060"/>
        </w:rPr>
      </w:pPr>
    </w:p>
    <w:p w14:paraId="2582465D" w14:textId="77777777" w:rsidR="00C71EB7" w:rsidRPr="00BF7E0D" w:rsidRDefault="00C71EB7" w:rsidP="00C71EB7">
      <w:pPr>
        <w:pStyle w:val="sottotitolocampionato10"/>
        <w:rPr>
          <w:color w:val="002060"/>
        </w:rPr>
      </w:pPr>
      <w:r w:rsidRPr="00BF7E0D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8"/>
        <w:gridCol w:w="1998"/>
        <w:gridCol w:w="700"/>
        <w:gridCol w:w="600"/>
        <w:gridCol w:w="600"/>
        <w:gridCol w:w="2498"/>
      </w:tblGrid>
      <w:tr w:rsidR="00C71EB7" w:rsidRPr="00BF7E0D" w14:paraId="39910CB1" w14:textId="77777777" w:rsidTr="001436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2347B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40C3A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N° Gior.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5FA18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82936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1C2D3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Data Orig.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BFA0F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4F062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Ora Orig.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6BEC3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Impianto</w:t>
            </w:r>
          </w:p>
        </w:tc>
      </w:tr>
      <w:tr w:rsidR="00C71EB7" w:rsidRPr="00BF7E0D" w14:paraId="457F4F76" w14:textId="77777777" w:rsidTr="001436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0B194" w14:textId="77777777" w:rsidR="00C71EB7" w:rsidRPr="00C71EB7" w:rsidRDefault="00C71EB7" w:rsidP="001436A8">
            <w:pPr>
              <w:pStyle w:val="rowtabella0"/>
              <w:rPr>
                <w:color w:val="002060"/>
                <w:highlight w:val="yellow"/>
              </w:rPr>
            </w:pPr>
            <w:r w:rsidRPr="00C71EB7">
              <w:rPr>
                <w:color w:val="002060"/>
                <w:highlight w:val="yellow"/>
              </w:rPr>
              <w:t>07/12/2022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934FD" w14:textId="77777777" w:rsidR="00C71EB7" w:rsidRPr="00C71EB7" w:rsidRDefault="00C71EB7" w:rsidP="001436A8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C71EB7">
              <w:rPr>
                <w:color w:val="002060"/>
                <w:highlight w:val="yellow"/>
              </w:rPr>
              <w:t>7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2868E" w14:textId="77777777" w:rsidR="00C71EB7" w:rsidRPr="00C71EB7" w:rsidRDefault="00C71EB7" w:rsidP="001436A8">
            <w:pPr>
              <w:pStyle w:val="rowtabella0"/>
              <w:rPr>
                <w:color w:val="002060"/>
                <w:highlight w:val="yellow"/>
              </w:rPr>
            </w:pPr>
            <w:r w:rsidRPr="00C71EB7">
              <w:rPr>
                <w:color w:val="002060"/>
                <w:highlight w:val="yellow"/>
              </w:rPr>
              <w:t>SPECIAL ONE SPORTING CLUB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0DBB7" w14:textId="77777777" w:rsidR="00C71EB7" w:rsidRPr="00C71EB7" w:rsidRDefault="00C71EB7" w:rsidP="001436A8">
            <w:pPr>
              <w:pStyle w:val="rowtabella0"/>
              <w:rPr>
                <w:color w:val="002060"/>
                <w:highlight w:val="yellow"/>
              </w:rPr>
            </w:pPr>
            <w:r w:rsidRPr="00C71EB7">
              <w:rPr>
                <w:color w:val="002060"/>
                <w:highlight w:val="yellow"/>
              </w:rPr>
              <w:t>CALCETTO NUMANA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9C50F" w14:textId="19B3127B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  <w:r>
              <w:rPr>
                <w:color w:val="002060"/>
              </w:rPr>
              <w:t>9</w:t>
            </w:r>
            <w:r w:rsidRPr="00BF7E0D">
              <w:rPr>
                <w:color w:val="002060"/>
              </w:rPr>
              <w:t>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9B886" w14:textId="77777777" w:rsidR="00C71EB7" w:rsidRPr="00C71EB7" w:rsidRDefault="00C71EB7" w:rsidP="001436A8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C71EB7">
              <w:rPr>
                <w:color w:val="002060"/>
                <w:highlight w:val="yellow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8D20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15:30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F5A12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C71EB7">
              <w:rPr>
                <w:color w:val="002060"/>
                <w:highlight w:val="yellow"/>
              </w:rPr>
              <w:t>PALESTRA COM.LE SERRAUNGARINA TAVERNELLE DI SERRAUNGARINA VIA DEI PIOPPI 2</w:t>
            </w:r>
          </w:p>
        </w:tc>
      </w:tr>
    </w:tbl>
    <w:p w14:paraId="40184380" w14:textId="77777777" w:rsidR="00C71EB7" w:rsidRPr="00BF7E0D" w:rsidRDefault="00C71EB7" w:rsidP="00C71EB7">
      <w:pPr>
        <w:pStyle w:val="breakline"/>
        <w:rPr>
          <w:rFonts w:eastAsiaTheme="minorEastAsia"/>
          <w:color w:val="002060"/>
        </w:rPr>
      </w:pPr>
    </w:p>
    <w:p w14:paraId="7DE252F9" w14:textId="77777777" w:rsidR="00C71EB7" w:rsidRPr="00BF7E0D" w:rsidRDefault="00C71EB7" w:rsidP="00C71EB7">
      <w:pPr>
        <w:pStyle w:val="breakline"/>
        <w:rPr>
          <w:color w:val="002060"/>
        </w:rPr>
      </w:pPr>
    </w:p>
    <w:p w14:paraId="6E96139D" w14:textId="77777777" w:rsidR="00C71EB7" w:rsidRPr="00BF7E0D" w:rsidRDefault="00C71EB7" w:rsidP="00C71EB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F7E0D">
        <w:rPr>
          <w:color w:val="002060"/>
        </w:rPr>
        <w:t>UNDER 17 C5 REGIONALI MASCHILI</w:t>
      </w:r>
    </w:p>
    <w:p w14:paraId="0E7B634D" w14:textId="77777777" w:rsidR="00C71EB7" w:rsidRPr="00BF7E0D" w:rsidRDefault="00C71EB7" w:rsidP="00C71EB7">
      <w:pPr>
        <w:pStyle w:val="titoloprinc0"/>
        <w:rPr>
          <w:color w:val="002060"/>
        </w:rPr>
      </w:pPr>
      <w:r w:rsidRPr="00BF7E0D">
        <w:rPr>
          <w:color w:val="002060"/>
        </w:rPr>
        <w:t>RISULTATI</w:t>
      </w:r>
    </w:p>
    <w:p w14:paraId="2E9D3ECA" w14:textId="77777777" w:rsidR="00C71EB7" w:rsidRPr="00BF7E0D" w:rsidRDefault="00C71EB7" w:rsidP="00C71EB7">
      <w:pPr>
        <w:pStyle w:val="breakline"/>
        <w:rPr>
          <w:color w:val="002060"/>
        </w:rPr>
      </w:pPr>
    </w:p>
    <w:p w14:paraId="617E9F9A" w14:textId="77777777" w:rsidR="00C71EB7" w:rsidRPr="00BF7E0D" w:rsidRDefault="00C71EB7" w:rsidP="00C71EB7">
      <w:pPr>
        <w:pStyle w:val="sottotitolocampionato10"/>
        <w:rPr>
          <w:color w:val="002060"/>
        </w:rPr>
      </w:pPr>
      <w:r w:rsidRPr="00BF7E0D">
        <w:rPr>
          <w:color w:val="002060"/>
        </w:rPr>
        <w:t>RISULTATI UFFICIALI GARE DEL 30/11/2022</w:t>
      </w:r>
    </w:p>
    <w:p w14:paraId="396DB677" w14:textId="77777777" w:rsidR="00C71EB7" w:rsidRPr="00C71EB7" w:rsidRDefault="00C71EB7" w:rsidP="00C71EB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71EB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62555D3" w14:textId="77777777" w:rsidR="00C71EB7" w:rsidRPr="00BF7E0D" w:rsidRDefault="00C71EB7" w:rsidP="00C71EB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71EB7" w:rsidRPr="00BF7E0D" w14:paraId="408079CB" w14:textId="77777777" w:rsidTr="001436A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71EB7" w:rsidRPr="00BF7E0D" w14:paraId="57B408A2" w14:textId="77777777" w:rsidTr="001436A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5A7E82" w14:textId="77777777" w:rsidR="00C71EB7" w:rsidRPr="00BF7E0D" w:rsidRDefault="00C71EB7" w:rsidP="001436A8">
                  <w:pPr>
                    <w:pStyle w:val="headertabella0"/>
                    <w:rPr>
                      <w:color w:val="002060"/>
                    </w:rPr>
                  </w:pPr>
                  <w:r w:rsidRPr="00BF7E0D">
                    <w:rPr>
                      <w:color w:val="002060"/>
                    </w:rPr>
                    <w:t>GIRONE B - 1 Giornata - R</w:t>
                  </w:r>
                </w:p>
              </w:tc>
            </w:tr>
            <w:tr w:rsidR="00C71EB7" w:rsidRPr="00BF7E0D" w14:paraId="774334C1" w14:textId="77777777" w:rsidTr="001436A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C0CAA" w14:textId="77777777" w:rsidR="00C71EB7" w:rsidRPr="00BF7E0D" w:rsidRDefault="00C71EB7" w:rsidP="001436A8">
                  <w:pPr>
                    <w:pStyle w:val="rowtabella0"/>
                    <w:rPr>
                      <w:color w:val="002060"/>
                    </w:rPr>
                  </w:pPr>
                  <w:r w:rsidRPr="00BF7E0D">
                    <w:rPr>
                      <w:color w:val="002060"/>
                    </w:rPr>
                    <w:t>REAL FABRIANO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3E991E" w14:textId="77777777" w:rsidR="00C71EB7" w:rsidRPr="00BF7E0D" w:rsidRDefault="00C71EB7" w:rsidP="001436A8">
                  <w:pPr>
                    <w:pStyle w:val="rowtabella0"/>
                    <w:rPr>
                      <w:color w:val="002060"/>
                    </w:rPr>
                  </w:pPr>
                  <w:r w:rsidRPr="00BF7E0D">
                    <w:rPr>
                      <w:color w:val="002060"/>
                    </w:rPr>
                    <w:t>- JESI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84F90E" w14:textId="77777777" w:rsidR="00C71EB7" w:rsidRPr="00BF7E0D" w:rsidRDefault="00C71EB7" w:rsidP="001436A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F7E0D">
                    <w:rPr>
                      <w:color w:val="002060"/>
                    </w:rPr>
                    <w:t>9 - 2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5349CE" w14:textId="77777777" w:rsidR="00C71EB7" w:rsidRPr="00BF7E0D" w:rsidRDefault="00C71EB7" w:rsidP="001436A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F7E0D">
                    <w:rPr>
                      <w:color w:val="002060"/>
                    </w:rPr>
                    <w:t> </w:t>
                  </w:r>
                </w:p>
              </w:tc>
            </w:tr>
          </w:tbl>
          <w:p w14:paraId="684BD6E8" w14:textId="77777777" w:rsidR="00C71EB7" w:rsidRPr="00BF7E0D" w:rsidRDefault="00C71EB7" w:rsidP="001436A8">
            <w:pPr>
              <w:rPr>
                <w:color w:val="002060"/>
              </w:rPr>
            </w:pPr>
          </w:p>
        </w:tc>
      </w:tr>
    </w:tbl>
    <w:p w14:paraId="1BCD2FB9" w14:textId="77777777" w:rsidR="00C71EB7" w:rsidRPr="00BF7E0D" w:rsidRDefault="00C71EB7" w:rsidP="00C71EB7">
      <w:pPr>
        <w:pStyle w:val="breakline"/>
        <w:rPr>
          <w:rFonts w:eastAsiaTheme="minorEastAsia"/>
          <w:color w:val="002060"/>
        </w:rPr>
      </w:pPr>
    </w:p>
    <w:p w14:paraId="29AC90EB" w14:textId="77777777" w:rsidR="00C71EB7" w:rsidRPr="00BF7E0D" w:rsidRDefault="00C71EB7" w:rsidP="00C71EB7">
      <w:pPr>
        <w:pStyle w:val="breakline"/>
        <w:rPr>
          <w:color w:val="002060"/>
        </w:rPr>
      </w:pPr>
    </w:p>
    <w:p w14:paraId="5C405080" w14:textId="77777777" w:rsidR="00C71EB7" w:rsidRPr="00BF7E0D" w:rsidRDefault="00C71EB7" w:rsidP="00C71EB7">
      <w:pPr>
        <w:pStyle w:val="titoloprinc0"/>
        <w:rPr>
          <w:color w:val="002060"/>
        </w:rPr>
      </w:pPr>
      <w:r w:rsidRPr="00BF7E0D">
        <w:rPr>
          <w:color w:val="002060"/>
        </w:rPr>
        <w:t>GIUDICE SPORTIVO</w:t>
      </w:r>
    </w:p>
    <w:p w14:paraId="2A5D2321" w14:textId="77777777" w:rsidR="00C71EB7" w:rsidRPr="00BF7E0D" w:rsidRDefault="00C71EB7" w:rsidP="00C71EB7">
      <w:pPr>
        <w:pStyle w:val="diffida"/>
        <w:rPr>
          <w:color w:val="002060"/>
        </w:rPr>
      </w:pPr>
      <w:r w:rsidRPr="00BF7E0D">
        <w:rPr>
          <w:color w:val="002060"/>
        </w:rPr>
        <w:t>Il Giudice Sportivo Avv. Agnese Lazzaretti, con l'assistenza del segretario Angelo Castellana, nella seduta del 01/12/2022, ha adottato le decisioni che di seguito integralmente si riportano:</w:t>
      </w:r>
    </w:p>
    <w:p w14:paraId="521980A7" w14:textId="77777777" w:rsidR="00C71EB7" w:rsidRPr="00BF7E0D" w:rsidRDefault="00C71EB7" w:rsidP="00C71EB7">
      <w:pPr>
        <w:pStyle w:val="titolo10"/>
        <w:rPr>
          <w:color w:val="002060"/>
        </w:rPr>
      </w:pPr>
      <w:r w:rsidRPr="00BF7E0D">
        <w:rPr>
          <w:color w:val="002060"/>
        </w:rPr>
        <w:t xml:space="preserve">GARE DEL 30/11/2022 </w:t>
      </w:r>
    </w:p>
    <w:p w14:paraId="37697470" w14:textId="77777777" w:rsidR="00C71EB7" w:rsidRPr="00BF7E0D" w:rsidRDefault="00C71EB7" w:rsidP="00C71EB7">
      <w:pPr>
        <w:pStyle w:val="titolo7a"/>
        <w:rPr>
          <w:color w:val="002060"/>
        </w:rPr>
      </w:pPr>
      <w:r w:rsidRPr="00BF7E0D">
        <w:rPr>
          <w:color w:val="002060"/>
        </w:rPr>
        <w:t xml:space="preserve">PROVVEDIMENTI DISCIPLINARI </w:t>
      </w:r>
    </w:p>
    <w:p w14:paraId="63A4CA7F" w14:textId="77777777" w:rsidR="00C71EB7" w:rsidRPr="00BF7E0D" w:rsidRDefault="00C71EB7" w:rsidP="00C71EB7">
      <w:pPr>
        <w:pStyle w:val="titolo7b0"/>
        <w:rPr>
          <w:color w:val="002060"/>
        </w:rPr>
      </w:pPr>
      <w:r w:rsidRPr="00BF7E0D">
        <w:rPr>
          <w:color w:val="002060"/>
        </w:rPr>
        <w:t xml:space="preserve">In base alle risultanze degli atti ufficiali sono state deliberate le seguenti sanzioni disciplinari. </w:t>
      </w:r>
    </w:p>
    <w:p w14:paraId="43F953DC" w14:textId="77777777" w:rsidR="00C71EB7" w:rsidRPr="00BF7E0D" w:rsidRDefault="00C71EB7" w:rsidP="00C71EB7">
      <w:pPr>
        <w:pStyle w:val="titolo30"/>
        <w:rPr>
          <w:color w:val="002060"/>
        </w:rPr>
      </w:pPr>
      <w:r w:rsidRPr="00BF7E0D">
        <w:rPr>
          <w:color w:val="002060"/>
        </w:rPr>
        <w:t xml:space="preserve">CALCIATORI NON ESPULSI </w:t>
      </w:r>
    </w:p>
    <w:p w14:paraId="4F130413" w14:textId="77777777" w:rsidR="00C71EB7" w:rsidRPr="00BF7E0D" w:rsidRDefault="00C71EB7" w:rsidP="00C71EB7">
      <w:pPr>
        <w:pStyle w:val="titolo20"/>
        <w:rPr>
          <w:color w:val="002060"/>
        </w:rPr>
      </w:pPr>
      <w:r w:rsidRPr="00BF7E0D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1EB7" w:rsidRPr="00BF7E0D" w14:paraId="09581AB1" w14:textId="77777777" w:rsidTr="001436A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2EFC" w14:textId="77777777" w:rsidR="00C71EB7" w:rsidRPr="00BF7E0D" w:rsidRDefault="00C71EB7" w:rsidP="001436A8">
            <w:pPr>
              <w:pStyle w:val="movimento"/>
              <w:rPr>
                <w:color w:val="002060"/>
              </w:rPr>
            </w:pPr>
            <w:r w:rsidRPr="00BF7E0D">
              <w:rPr>
                <w:color w:val="002060"/>
              </w:rPr>
              <w:t>ELFATEH MOHAMED 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74A78" w14:textId="77777777" w:rsidR="00C71EB7" w:rsidRPr="00BF7E0D" w:rsidRDefault="00C71EB7" w:rsidP="001436A8">
            <w:pPr>
              <w:pStyle w:val="movimento2"/>
              <w:rPr>
                <w:color w:val="002060"/>
              </w:rPr>
            </w:pPr>
            <w:r w:rsidRPr="00BF7E0D">
              <w:rPr>
                <w:color w:val="002060"/>
              </w:rPr>
              <w:t xml:space="preserve">(JESI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0BE07" w14:textId="77777777" w:rsidR="00C71EB7" w:rsidRPr="00BF7E0D" w:rsidRDefault="00C71EB7" w:rsidP="001436A8">
            <w:pPr>
              <w:pStyle w:val="movimento"/>
              <w:rPr>
                <w:color w:val="002060"/>
              </w:rPr>
            </w:pPr>
            <w:r w:rsidRPr="00BF7E0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6E39D" w14:textId="77777777" w:rsidR="00C71EB7" w:rsidRPr="00BF7E0D" w:rsidRDefault="00C71EB7" w:rsidP="001436A8">
            <w:pPr>
              <w:pStyle w:val="movimento"/>
              <w:rPr>
                <w:color w:val="002060"/>
              </w:rPr>
            </w:pPr>
            <w:r w:rsidRPr="00BF7E0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6EC67" w14:textId="77777777" w:rsidR="00C71EB7" w:rsidRPr="00BF7E0D" w:rsidRDefault="00C71EB7" w:rsidP="001436A8">
            <w:pPr>
              <w:pStyle w:val="movimento2"/>
              <w:rPr>
                <w:color w:val="002060"/>
              </w:rPr>
            </w:pPr>
            <w:r w:rsidRPr="00BF7E0D">
              <w:rPr>
                <w:color w:val="002060"/>
              </w:rPr>
              <w:t> </w:t>
            </w:r>
          </w:p>
        </w:tc>
      </w:tr>
    </w:tbl>
    <w:p w14:paraId="1404A1AA" w14:textId="77777777" w:rsidR="00C71EB7" w:rsidRPr="00BF7E0D" w:rsidRDefault="00C71EB7" w:rsidP="00C71EB7">
      <w:pPr>
        <w:pStyle w:val="titolo20"/>
        <w:rPr>
          <w:rFonts w:eastAsiaTheme="minorEastAsia"/>
          <w:color w:val="002060"/>
        </w:rPr>
      </w:pPr>
      <w:r w:rsidRPr="00BF7E0D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71EB7" w:rsidRPr="00BF7E0D" w14:paraId="564B29D4" w14:textId="77777777" w:rsidTr="001436A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AB46D" w14:textId="77777777" w:rsidR="00C71EB7" w:rsidRPr="00BF7E0D" w:rsidRDefault="00C71EB7" w:rsidP="001436A8">
            <w:pPr>
              <w:pStyle w:val="movimento"/>
              <w:rPr>
                <w:color w:val="002060"/>
              </w:rPr>
            </w:pPr>
            <w:r w:rsidRPr="00BF7E0D">
              <w:rPr>
                <w:color w:val="002060"/>
              </w:rPr>
              <w:t>URBANI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87FE1" w14:textId="77777777" w:rsidR="00C71EB7" w:rsidRPr="00BF7E0D" w:rsidRDefault="00C71EB7" w:rsidP="001436A8">
            <w:pPr>
              <w:pStyle w:val="movimento2"/>
              <w:rPr>
                <w:color w:val="002060"/>
              </w:rPr>
            </w:pPr>
            <w:r w:rsidRPr="00BF7E0D">
              <w:rPr>
                <w:color w:val="002060"/>
              </w:rPr>
              <w:t xml:space="preserve">(JESI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EC31E" w14:textId="77777777" w:rsidR="00C71EB7" w:rsidRPr="00BF7E0D" w:rsidRDefault="00C71EB7" w:rsidP="001436A8">
            <w:pPr>
              <w:pStyle w:val="movimento"/>
              <w:rPr>
                <w:color w:val="002060"/>
              </w:rPr>
            </w:pPr>
            <w:r w:rsidRPr="00BF7E0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00A59" w14:textId="77777777" w:rsidR="00C71EB7" w:rsidRPr="00BF7E0D" w:rsidRDefault="00C71EB7" w:rsidP="001436A8">
            <w:pPr>
              <w:pStyle w:val="movimento"/>
              <w:rPr>
                <w:color w:val="002060"/>
              </w:rPr>
            </w:pPr>
            <w:r w:rsidRPr="00BF7E0D">
              <w:rPr>
                <w:color w:val="002060"/>
              </w:rPr>
              <w:t>GIRONE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9D7DD" w14:textId="77777777" w:rsidR="00C71EB7" w:rsidRPr="00BF7E0D" w:rsidRDefault="00C71EB7" w:rsidP="001436A8">
            <w:pPr>
              <w:pStyle w:val="movimento2"/>
              <w:rPr>
                <w:color w:val="002060"/>
              </w:rPr>
            </w:pPr>
            <w:r w:rsidRPr="00BF7E0D">
              <w:rPr>
                <w:color w:val="002060"/>
              </w:rPr>
              <w:t xml:space="preserve">(REAL FABRIANO) </w:t>
            </w:r>
          </w:p>
        </w:tc>
      </w:tr>
    </w:tbl>
    <w:p w14:paraId="1C907D43" w14:textId="77777777" w:rsidR="00C71EB7" w:rsidRDefault="00C71EB7" w:rsidP="00C71EB7">
      <w:pPr>
        <w:pStyle w:val="breakline"/>
        <w:rPr>
          <w:color w:val="002060"/>
        </w:rPr>
      </w:pPr>
    </w:p>
    <w:p w14:paraId="6E22459C" w14:textId="77777777" w:rsidR="00C71EB7" w:rsidRPr="0015467B" w:rsidRDefault="00C71EB7" w:rsidP="00C71EB7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3D55C72" w14:textId="77777777" w:rsidR="00C71EB7" w:rsidRPr="0015467B" w:rsidRDefault="00C71EB7" w:rsidP="00C71EB7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5467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1B48551D" w14:textId="77777777" w:rsidR="00C71EB7" w:rsidRPr="00BF7E0D" w:rsidRDefault="00C71EB7" w:rsidP="00C71EB7">
      <w:pPr>
        <w:pStyle w:val="breakline"/>
        <w:rPr>
          <w:rFonts w:eastAsiaTheme="minorEastAsia"/>
          <w:color w:val="002060"/>
        </w:rPr>
      </w:pPr>
    </w:p>
    <w:p w14:paraId="40F5E8E4" w14:textId="77777777" w:rsidR="00C71EB7" w:rsidRPr="00BF7E0D" w:rsidRDefault="00C71EB7" w:rsidP="00C71EB7">
      <w:pPr>
        <w:pStyle w:val="titoloprinc0"/>
        <w:rPr>
          <w:color w:val="002060"/>
        </w:rPr>
      </w:pPr>
      <w:r w:rsidRPr="00BF7E0D">
        <w:rPr>
          <w:color w:val="002060"/>
        </w:rPr>
        <w:t>CLASSIFICA</w:t>
      </w:r>
    </w:p>
    <w:p w14:paraId="34F444E0" w14:textId="77777777" w:rsidR="00C71EB7" w:rsidRPr="00BF7E0D" w:rsidRDefault="00C71EB7" w:rsidP="00C71EB7">
      <w:pPr>
        <w:pStyle w:val="breakline"/>
        <w:rPr>
          <w:color w:val="002060"/>
        </w:rPr>
      </w:pPr>
    </w:p>
    <w:p w14:paraId="1A031B3F" w14:textId="77777777" w:rsidR="00C71EB7" w:rsidRPr="00BF7E0D" w:rsidRDefault="00C71EB7" w:rsidP="00C71EB7">
      <w:pPr>
        <w:pStyle w:val="breakline"/>
        <w:rPr>
          <w:color w:val="002060"/>
        </w:rPr>
      </w:pPr>
    </w:p>
    <w:p w14:paraId="0438F983" w14:textId="77777777" w:rsidR="00C71EB7" w:rsidRPr="00BF7E0D" w:rsidRDefault="00C71EB7" w:rsidP="00C71EB7">
      <w:pPr>
        <w:pStyle w:val="sottotitolocampionato10"/>
        <w:rPr>
          <w:color w:val="002060"/>
        </w:rPr>
      </w:pPr>
      <w:r w:rsidRPr="00BF7E0D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71EB7" w:rsidRPr="00BF7E0D" w14:paraId="4A32A2CF" w14:textId="77777777" w:rsidTr="001436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8BDDB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834ED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3550B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264E1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4FC6E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4E8FE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B3ABA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8E555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2E012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AE57C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PE</w:t>
            </w:r>
          </w:p>
        </w:tc>
      </w:tr>
      <w:tr w:rsidR="00C71EB7" w:rsidRPr="00BF7E0D" w14:paraId="5F526874" w14:textId="77777777" w:rsidTr="001436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CB419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5CED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CEAF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DFB7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5BF6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BC55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E003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BB3A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897F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AA75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47706EC3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E1EA7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AE34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E094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818D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D640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3CA7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B3A9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3299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E656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6315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1E6A1BCB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60E99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AE2A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680D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170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1DCF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74B9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AF75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F42C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2CB4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C3E2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13200008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8ED3F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2741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B4C0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1581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CCA7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EF5F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FD9C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3871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202F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8FC3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43C7EE86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DDBAB" w14:textId="77777777" w:rsidR="00C71EB7" w:rsidRPr="00BF7E0D" w:rsidRDefault="00C71EB7" w:rsidP="001436A8">
            <w:pPr>
              <w:pStyle w:val="rowtabella0"/>
              <w:rPr>
                <w:color w:val="002060"/>
                <w:lang w:val="es-ES"/>
              </w:rPr>
            </w:pPr>
            <w:r w:rsidRPr="00BF7E0D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101C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DA37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47E8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684F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6D61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0D1C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D995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F64D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D1AB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6533D165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65C0D" w14:textId="77777777" w:rsidR="00C71EB7" w:rsidRPr="00BF7E0D" w:rsidRDefault="00C71EB7" w:rsidP="001436A8">
            <w:pPr>
              <w:pStyle w:val="rowtabella0"/>
              <w:rPr>
                <w:color w:val="002060"/>
                <w:lang w:val="es-ES"/>
              </w:rPr>
            </w:pPr>
            <w:r w:rsidRPr="00BF7E0D">
              <w:rPr>
                <w:color w:val="002060"/>
                <w:lang w:val="es-ES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6429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5ECA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4B34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ED19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B3EC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4700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A693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2AD4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D8DC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19B0D19C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4F6F2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260E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D5B1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C1F8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345C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8D02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6B22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E36C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910D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7F50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</w:tbl>
    <w:p w14:paraId="2F661814" w14:textId="77777777" w:rsidR="00C71EB7" w:rsidRPr="00BF7E0D" w:rsidRDefault="00C71EB7" w:rsidP="00C71EB7">
      <w:pPr>
        <w:pStyle w:val="breakline"/>
        <w:rPr>
          <w:rFonts w:eastAsiaTheme="minorEastAsia"/>
          <w:color w:val="002060"/>
        </w:rPr>
      </w:pPr>
    </w:p>
    <w:p w14:paraId="7AB678E6" w14:textId="77777777" w:rsidR="00C71EB7" w:rsidRPr="00BF7E0D" w:rsidRDefault="00C71EB7" w:rsidP="00C71EB7">
      <w:pPr>
        <w:pStyle w:val="breakline"/>
        <w:rPr>
          <w:color w:val="002060"/>
        </w:rPr>
      </w:pPr>
    </w:p>
    <w:p w14:paraId="45491441" w14:textId="77777777" w:rsidR="00C71EB7" w:rsidRPr="00BF7E0D" w:rsidRDefault="00C71EB7" w:rsidP="00C71EB7">
      <w:pPr>
        <w:pStyle w:val="sottotitolocampionato10"/>
        <w:rPr>
          <w:color w:val="002060"/>
        </w:rPr>
      </w:pPr>
      <w:r w:rsidRPr="00BF7E0D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71EB7" w:rsidRPr="00BF7E0D" w14:paraId="0A3EC870" w14:textId="77777777" w:rsidTr="001436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ACF77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5D782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95073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0046D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6895D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07E5E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C9DDD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0E63A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D08BA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4903F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PE</w:t>
            </w:r>
          </w:p>
        </w:tc>
      </w:tr>
      <w:tr w:rsidR="00C71EB7" w:rsidRPr="00BF7E0D" w14:paraId="1CF767DA" w14:textId="77777777" w:rsidTr="001436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C146E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88C1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316C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EF5E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CEF7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AAF4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3CA0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9689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D8B9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0346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4D52D0CA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7E984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6463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FAC7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7B24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73C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8C03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265D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A49A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8E72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7DE2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599BAAE1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0C5FF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8C81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FF48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52D2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2BF1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89DA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41B0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CD65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6E34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9EC5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4A5931B0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75048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FAC2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B3CE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BB49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B294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BFD6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6675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72A2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9FBA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91B4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0D9C17CF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4092C" w14:textId="77777777" w:rsidR="00C71EB7" w:rsidRPr="00BF7E0D" w:rsidRDefault="00C71EB7" w:rsidP="001436A8">
            <w:pPr>
              <w:pStyle w:val="rowtabella0"/>
              <w:rPr>
                <w:color w:val="002060"/>
                <w:lang w:val="es-ES"/>
              </w:rPr>
            </w:pPr>
            <w:r w:rsidRPr="00BF7E0D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0CDD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5069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BDBF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2D3F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ABC3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4669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1C24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6A91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25B0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5F42B396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A0D02" w14:textId="77777777" w:rsidR="00C71EB7" w:rsidRPr="00BF7E0D" w:rsidRDefault="00C71EB7" w:rsidP="001436A8">
            <w:pPr>
              <w:pStyle w:val="rowtabella0"/>
              <w:rPr>
                <w:color w:val="002060"/>
                <w:lang w:val="es-ES"/>
              </w:rPr>
            </w:pPr>
            <w:r w:rsidRPr="00BF7E0D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1D10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CE86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DE3E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E1A2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ED57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F002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5C98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16B4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DE83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4A074E6E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07C61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0448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16D6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E95A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113D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2307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907B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AA95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F33C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1B2D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1463C1A3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8A7C2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8702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273B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ED3A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A9E4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7309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FAAD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A6E8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ED1C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2F45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</w:tbl>
    <w:p w14:paraId="52084781" w14:textId="77777777" w:rsidR="00C71EB7" w:rsidRPr="00BF7E0D" w:rsidRDefault="00C71EB7" w:rsidP="00C71EB7">
      <w:pPr>
        <w:pStyle w:val="breakline"/>
        <w:rPr>
          <w:rFonts w:eastAsiaTheme="minorEastAsia"/>
          <w:color w:val="002060"/>
        </w:rPr>
      </w:pPr>
    </w:p>
    <w:p w14:paraId="22AC1008" w14:textId="77777777" w:rsidR="00C71EB7" w:rsidRPr="00BF7E0D" w:rsidRDefault="00C71EB7" w:rsidP="00C71EB7">
      <w:pPr>
        <w:pStyle w:val="breakline"/>
        <w:rPr>
          <w:color w:val="002060"/>
        </w:rPr>
      </w:pPr>
    </w:p>
    <w:p w14:paraId="3DEFD986" w14:textId="77777777" w:rsidR="00C71EB7" w:rsidRPr="00BF7E0D" w:rsidRDefault="00C71EB7" w:rsidP="00C71EB7">
      <w:pPr>
        <w:pStyle w:val="sottotitolocampionato10"/>
        <w:rPr>
          <w:color w:val="002060"/>
        </w:rPr>
      </w:pPr>
      <w:r w:rsidRPr="00BF7E0D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71EB7" w:rsidRPr="00BF7E0D" w14:paraId="0B623C3E" w14:textId="77777777" w:rsidTr="001436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8C29F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F188A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D4A9D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432D6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F38B9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FEA26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67E95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2FE9C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E7067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AEF10" w14:textId="77777777" w:rsidR="00C71EB7" w:rsidRPr="00BF7E0D" w:rsidRDefault="00C71EB7" w:rsidP="001436A8">
            <w:pPr>
              <w:pStyle w:val="headertabella0"/>
              <w:rPr>
                <w:color w:val="002060"/>
              </w:rPr>
            </w:pPr>
            <w:r w:rsidRPr="00BF7E0D">
              <w:rPr>
                <w:color w:val="002060"/>
              </w:rPr>
              <w:t>PE</w:t>
            </w:r>
          </w:p>
        </w:tc>
      </w:tr>
      <w:tr w:rsidR="00C71EB7" w:rsidRPr="00BF7E0D" w14:paraId="3ACDE482" w14:textId="77777777" w:rsidTr="001436A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DBAB7" w14:textId="77777777" w:rsidR="00C71EB7" w:rsidRPr="00BF7E0D" w:rsidRDefault="00C71EB7" w:rsidP="001436A8">
            <w:pPr>
              <w:pStyle w:val="rowtabella0"/>
              <w:rPr>
                <w:color w:val="002060"/>
                <w:lang w:val="es-ES"/>
              </w:rPr>
            </w:pPr>
            <w:r w:rsidRPr="00BF7E0D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0CE0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DC52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2445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3794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10FF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EF2F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ACA7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5F29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7C5D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663CBAB7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41E6E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0153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A9BC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5D42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8362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3590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B44F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1DFB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078F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DCE3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7173C29A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3FB29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7375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2466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4337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81A3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30F6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3486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C4FD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E963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6540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0B00D261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D713B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D8B7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C6CC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6397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775A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A59D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49D5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3DF9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5F31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C3CA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2473F051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38DAF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F401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BE56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BF82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CE82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3328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54EE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03402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7E687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38C8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488A6495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706E8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09D9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A833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9D61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7E24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0FCD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164C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5075A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803B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2DB7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68C619AA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187BE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13A4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5566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FFCCB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AFA5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C13BF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E792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B97AD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6AA01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4C068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  <w:tr w:rsidR="00C71EB7" w:rsidRPr="00BF7E0D" w14:paraId="30ADA055" w14:textId="77777777" w:rsidTr="001436A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37E54" w14:textId="77777777" w:rsidR="00C71EB7" w:rsidRPr="00BF7E0D" w:rsidRDefault="00C71EB7" w:rsidP="001436A8">
            <w:pPr>
              <w:pStyle w:val="rowtabella0"/>
              <w:rPr>
                <w:color w:val="002060"/>
              </w:rPr>
            </w:pPr>
            <w:r w:rsidRPr="00BF7E0D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221C0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5964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3A963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63B9E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9F19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61BD9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7468C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A51D6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24494" w14:textId="77777777" w:rsidR="00C71EB7" w:rsidRPr="00BF7E0D" w:rsidRDefault="00C71EB7" w:rsidP="001436A8">
            <w:pPr>
              <w:pStyle w:val="rowtabella0"/>
              <w:jc w:val="center"/>
              <w:rPr>
                <w:color w:val="002060"/>
              </w:rPr>
            </w:pPr>
            <w:r w:rsidRPr="00BF7E0D">
              <w:rPr>
                <w:color w:val="002060"/>
              </w:rPr>
              <w:t>0</w:t>
            </w:r>
          </w:p>
        </w:tc>
      </w:tr>
    </w:tbl>
    <w:p w14:paraId="629AD252" w14:textId="77777777" w:rsidR="00773550" w:rsidRPr="00F8508E" w:rsidRDefault="00773550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7524A181" w14:textId="77777777" w:rsidR="00E0229E" w:rsidRPr="00F45EB9" w:rsidRDefault="00E0229E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62377406" w14:textId="77777777" w:rsidR="00BC0A85" w:rsidRPr="009B236A" w:rsidRDefault="00BC0A85" w:rsidP="00502E4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46AE8D1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14725D37" w14:textId="5A57FD55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296A50">
        <w:rPr>
          <w:rFonts w:ascii="Arial" w:hAnsi="Arial" w:cs="Arial"/>
          <w:b/>
          <w:bCs/>
          <w:color w:val="002060"/>
        </w:rPr>
        <w:t>12</w:t>
      </w:r>
      <w:r w:rsidR="00CE78D0">
        <w:rPr>
          <w:rFonts w:ascii="Arial" w:hAnsi="Arial" w:cs="Arial"/>
          <w:b/>
          <w:bCs/>
          <w:color w:val="002060"/>
        </w:rPr>
        <w:t xml:space="preserve"> dicembre</w:t>
      </w:r>
      <w:r w:rsidRPr="009B236A">
        <w:rPr>
          <w:rFonts w:ascii="Arial" w:hAnsi="Arial" w:cs="Arial"/>
          <w:b/>
          <w:bCs/>
          <w:color w:val="002060"/>
        </w:rPr>
        <w:t xml:space="preserve">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026EBECE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6D9AA4AC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60AC5165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4DBB8AA6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2EC2DEEB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04EEA4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22304E1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47F07D4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85C0C8F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E5A9ACC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4F15D93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A9FA599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9A0A637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31558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4EA923D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F91470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7F91E433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13E5D000" w14:textId="78E53EE9" w:rsidR="008B2AE8" w:rsidRDefault="008B2AE8" w:rsidP="00770E76">
      <w:pPr>
        <w:rPr>
          <w:rFonts w:ascii="Arial" w:hAnsi="Arial" w:cs="Arial"/>
          <w:color w:val="002060"/>
          <w:sz w:val="22"/>
          <w:szCs w:val="22"/>
        </w:rPr>
      </w:pPr>
    </w:p>
    <w:p w14:paraId="0DAB56ED" w14:textId="77777777" w:rsidR="00CD753D" w:rsidRDefault="00CD753D" w:rsidP="00770E76">
      <w:pPr>
        <w:rPr>
          <w:rFonts w:ascii="Arial" w:hAnsi="Arial" w:cs="Arial"/>
          <w:color w:val="002060"/>
          <w:sz w:val="22"/>
          <w:szCs w:val="22"/>
        </w:rPr>
      </w:pPr>
    </w:p>
    <w:p w14:paraId="228F2BE9" w14:textId="77777777" w:rsidR="00AC2BBF" w:rsidRPr="00005189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lastRenderedPageBreak/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4F8C28ED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003FF0">
        <w:rPr>
          <w:b/>
          <w:color w:val="002060"/>
          <w:u w:val="single"/>
        </w:rPr>
        <w:t>01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</w:t>
      </w:r>
      <w:r w:rsidR="00003FF0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F5996" w14:textId="77777777" w:rsidR="00867F9A" w:rsidRDefault="00867F9A">
      <w:r>
        <w:separator/>
      </w:r>
    </w:p>
  </w:endnote>
  <w:endnote w:type="continuationSeparator" w:id="0">
    <w:p w14:paraId="339A9E9A" w14:textId="77777777" w:rsidR="00867F9A" w:rsidRDefault="00867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520AB0B0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1303D4">
      <w:rPr>
        <w:rStyle w:val="Numeropagina"/>
        <w:rFonts w:ascii="Arial" w:hAnsi="Arial" w:cs="Arial"/>
        <w:color w:val="002060"/>
      </w:rPr>
      <w:t>5</w:t>
    </w:r>
    <w:r w:rsidR="00A316C6">
      <w:rPr>
        <w:rStyle w:val="Numeropagina"/>
        <w:rFonts w:ascii="Arial" w:hAnsi="Arial" w:cs="Arial"/>
        <w:color w:val="00206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7A7FB" w14:textId="77777777" w:rsidR="00867F9A" w:rsidRDefault="00867F9A">
      <w:r>
        <w:separator/>
      </w:r>
    </w:p>
  </w:footnote>
  <w:footnote w:type="continuationSeparator" w:id="0">
    <w:p w14:paraId="54E4B56E" w14:textId="77777777" w:rsidR="00867F9A" w:rsidRDefault="00867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F14DE"/>
    <w:multiLevelType w:val="multilevel"/>
    <w:tmpl w:val="5DEE07A2"/>
    <w:numStyleLink w:val="Stile1"/>
  </w:abstractNum>
  <w:abstractNum w:abstractNumId="11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7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7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3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1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3"/>
  </w:num>
  <w:num w:numId="2" w16cid:durableId="140779443">
    <w:abstractNumId w:val="8"/>
  </w:num>
  <w:num w:numId="3" w16cid:durableId="1660186896">
    <w:abstractNumId w:val="31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8"/>
  </w:num>
  <w:num w:numId="6" w16cid:durableId="1409227866">
    <w:abstractNumId w:val="22"/>
  </w:num>
  <w:num w:numId="7" w16cid:durableId="1703477839">
    <w:abstractNumId w:val="33"/>
  </w:num>
  <w:num w:numId="8" w16cid:durableId="1865820661">
    <w:abstractNumId w:val="26"/>
  </w:num>
  <w:num w:numId="9" w16cid:durableId="1770080403">
    <w:abstractNumId w:val="32"/>
  </w:num>
  <w:num w:numId="10" w16cid:durableId="1930651135">
    <w:abstractNumId w:val="16"/>
  </w:num>
  <w:num w:numId="11" w16cid:durableId="560559437">
    <w:abstractNumId w:val="40"/>
  </w:num>
  <w:num w:numId="12" w16cid:durableId="1712725283">
    <w:abstractNumId w:val="10"/>
  </w:num>
  <w:num w:numId="13" w16cid:durableId="2130661461">
    <w:abstractNumId w:val="12"/>
  </w:num>
  <w:num w:numId="14" w16cid:durableId="1600523497">
    <w:abstractNumId w:val="4"/>
  </w:num>
  <w:num w:numId="15" w16cid:durableId="314726150">
    <w:abstractNumId w:val="25"/>
  </w:num>
  <w:num w:numId="16" w16cid:durableId="2094011012">
    <w:abstractNumId w:val="17"/>
  </w:num>
  <w:num w:numId="17" w16cid:durableId="249898235">
    <w:abstractNumId w:val="43"/>
  </w:num>
  <w:num w:numId="18" w16cid:durableId="1803184862">
    <w:abstractNumId w:val="35"/>
  </w:num>
  <w:num w:numId="19" w16cid:durableId="1102998121">
    <w:abstractNumId w:val="20"/>
  </w:num>
  <w:num w:numId="20" w16cid:durableId="2242136">
    <w:abstractNumId w:val="27"/>
  </w:num>
  <w:num w:numId="21" w16cid:durableId="424768929">
    <w:abstractNumId w:val="28"/>
  </w:num>
  <w:num w:numId="22" w16cid:durableId="1772698854">
    <w:abstractNumId w:val="18"/>
  </w:num>
  <w:num w:numId="23" w16cid:durableId="1872261587">
    <w:abstractNumId w:val="36"/>
  </w:num>
  <w:num w:numId="24" w16cid:durableId="798693027">
    <w:abstractNumId w:val="41"/>
  </w:num>
  <w:num w:numId="25" w16cid:durableId="2098550385">
    <w:abstractNumId w:val="0"/>
  </w:num>
  <w:num w:numId="26" w16cid:durableId="715282008">
    <w:abstractNumId w:val="15"/>
  </w:num>
  <w:num w:numId="27" w16cid:durableId="1539466067">
    <w:abstractNumId w:val="23"/>
  </w:num>
  <w:num w:numId="28" w16cid:durableId="377749779">
    <w:abstractNumId w:val="5"/>
  </w:num>
  <w:num w:numId="29" w16cid:durableId="1820151984">
    <w:abstractNumId w:val="44"/>
  </w:num>
  <w:num w:numId="30" w16cid:durableId="1043285624">
    <w:abstractNumId w:val="7"/>
  </w:num>
  <w:num w:numId="31" w16cid:durableId="576600428">
    <w:abstractNumId w:val="2"/>
  </w:num>
  <w:num w:numId="32" w16cid:durableId="1476291970">
    <w:abstractNumId w:val="34"/>
  </w:num>
  <w:num w:numId="33" w16cid:durableId="1092553154">
    <w:abstractNumId w:val="21"/>
  </w:num>
  <w:num w:numId="34" w16cid:durableId="1971473206">
    <w:abstractNumId w:val="3"/>
  </w:num>
  <w:num w:numId="35" w16cid:durableId="542669457">
    <w:abstractNumId w:val="42"/>
  </w:num>
  <w:num w:numId="36" w16cid:durableId="1628706912">
    <w:abstractNumId w:val="14"/>
  </w:num>
  <w:num w:numId="37" w16cid:durableId="1466391385">
    <w:abstractNumId w:val="24"/>
  </w:num>
  <w:num w:numId="38" w16cid:durableId="1407267829">
    <w:abstractNumId w:val="37"/>
  </w:num>
  <w:num w:numId="39" w16cid:durableId="163591222">
    <w:abstractNumId w:val="29"/>
  </w:num>
  <w:num w:numId="40" w16cid:durableId="1344435658">
    <w:abstractNumId w:val="9"/>
  </w:num>
  <w:num w:numId="41" w16cid:durableId="722489900">
    <w:abstractNumId w:val="39"/>
  </w:num>
  <w:num w:numId="42" w16cid:durableId="494877369">
    <w:abstractNumId w:val="6"/>
  </w:num>
  <w:num w:numId="43" w16cid:durableId="2117601001">
    <w:abstractNumId w:val="30"/>
  </w:num>
  <w:num w:numId="44" w16cid:durableId="879825861">
    <w:abstractNumId w:val="11"/>
  </w:num>
  <w:num w:numId="45" w16cid:durableId="1252471219">
    <w:abstractNumId w:val="19"/>
  </w:num>
  <w:num w:numId="46" w16cid:durableId="976032630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67F9A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27</TotalTime>
  <Pages>6</Pages>
  <Words>1517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10150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9</cp:revision>
  <cp:lastPrinted>2022-10-27T12:10:00Z</cp:lastPrinted>
  <dcterms:created xsi:type="dcterms:W3CDTF">2022-12-01T09:48:00Z</dcterms:created>
  <dcterms:modified xsi:type="dcterms:W3CDTF">2022-12-01T13:01:00Z</dcterms:modified>
</cp:coreProperties>
</file>