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81DBC80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B811E5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7943B1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7943B1">
              <w:rPr>
                <w:rFonts w:ascii="Arial" w:hAnsi="Arial" w:cs="Arial"/>
                <w:color w:val="002060"/>
                <w:sz w:val="40"/>
                <w:szCs w:val="40"/>
              </w:rPr>
              <w:t>03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7943B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34D0745D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B71B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4EBEE562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B71B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4380E8A8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B71B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184DC539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B71B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11070E15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B71B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5BDD7B54" w14:textId="61AC755E" w:rsidR="00F169A9" w:rsidRPr="00CE78D0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158AEC27" w14:textId="77777777" w:rsidR="00D2328E" w:rsidRPr="00D2328E" w:rsidRDefault="00D2328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55E0FAF" w14:textId="68A4FB98" w:rsidR="00EC3E10" w:rsidRDefault="00EC3E10" w:rsidP="009D0C38">
      <w:pPr>
        <w:pStyle w:val="LndNormale1"/>
        <w:rPr>
          <w:b/>
          <w:color w:val="002060"/>
          <w:szCs w:val="22"/>
        </w:rPr>
      </w:pPr>
    </w:p>
    <w:p w14:paraId="000E9AF9" w14:textId="77777777" w:rsidR="007943B1" w:rsidRPr="007943B1" w:rsidRDefault="007943B1" w:rsidP="007943B1">
      <w:pPr>
        <w:pStyle w:val="Nessunaspaziatura"/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7943B1">
        <w:rPr>
          <w:rFonts w:ascii="Arial" w:hAnsi="Arial" w:cs="Arial"/>
          <w:b/>
          <w:color w:val="002060"/>
          <w:sz w:val="28"/>
          <w:szCs w:val="28"/>
        </w:rPr>
        <w:t>GIORNATA INTERNAZIONALE DEI DIRITTI DELLE PERSONE CON DISABILITA’</w:t>
      </w:r>
    </w:p>
    <w:p w14:paraId="4B5C0165" w14:textId="77777777" w:rsidR="007943B1" w:rsidRPr="007943B1" w:rsidRDefault="007943B1" w:rsidP="007943B1">
      <w:pPr>
        <w:pStyle w:val="Nessunaspaziatura"/>
        <w:jc w:val="both"/>
        <w:rPr>
          <w:rFonts w:ascii="Arial" w:hAnsi="Arial" w:cs="Arial"/>
          <w:color w:val="002060"/>
        </w:rPr>
      </w:pPr>
    </w:p>
    <w:p w14:paraId="23AE6FB6" w14:textId="77777777" w:rsidR="007943B1" w:rsidRPr="007943B1" w:rsidRDefault="007943B1" w:rsidP="007943B1">
      <w:pPr>
        <w:pStyle w:val="Nessunaspaziatura"/>
        <w:jc w:val="both"/>
        <w:rPr>
          <w:rFonts w:ascii="Arial" w:hAnsi="Arial" w:cs="Arial"/>
          <w:color w:val="002060"/>
        </w:rPr>
      </w:pPr>
      <w:r w:rsidRPr="007943B1">
        <w:rPr>
          <w:rFonts w:ascii="Arial" w:hAnsi="Arial" w:cs="Arial"/>
          <w:color w:val="002060"/>
        </w:rPr>
        <w:t>Con riferimento all’oggetto, si trascrive, di seguito, il messaggio da leggere, ove possibile, prima dell’inizio delle gare in programma oggi sabato 3 dicembre sui campi della nostra Regione:</w:t>
      </w:r>
    </w:p>
    <w:p w14:paraId="76006F6E" w14:textId="77777777" w:rsidR="007943B1" w:rsidRPr="007943B1" w:rsidRDefault="007943B1" w:rsidP="007943B1">
      <w:pPr>
        <w:pStyle w:val="Nessunaspaziatura"/>
        <w:jc w:val="both"/>
        <w:rPr>
          <w:rFonts w:ascii="Arial" w:hAnsi="Arial" w:cs="Arial"/>
          <w:color w:val="002060"/>
        </w:rPr>
      </w:pPr>
    </w:p>
    <w:p w14:paraId="09BFD8C2" w14:textId="1CB25142" w:rsidR="007943B1" w:rsidRPr="007943B1" w:rsidRDefault="007943B1" w:rsidP="007943B1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7943B1">
        <w:rPr>
          <w:rFonts w:ascii="Arial" w:hAnsi="Arial" w:cs="Arial"/>
          <w:b/>
          <w:i/>
          <w:color w:val="002060"/>
        </w:rPr>
        <w:t>“La Lega Nazionale Dilettanti sostiene la giornata internazionale dei diritti delle persone con disabilità, una ricorrenza proclamata dall’ONU con lo scopo di sensibilizzare l’opinione pubblica sull’inclusione e la difesa dei diritti delle persone con disabilità, obiettivi fondanti della Divisione Calcio Paralimpico e Sperimentale della FIGC. Più di 100 squadre e quasi 2.000 atleti paralimpici sono scesi in campo in contemporanea in tutta Italia promuovendo lo slogan ufficiale della DPCS: “Il calcio e di tutti” per celebrare insieme questa giornata dedicata all’inclusione e ad un mondo senza barriere”</w:t>
      </w:r>
      <w:r>
        <w:rPr>
          <w:rFonts w:ascii="Arial" w:hAnsi="Arial" w:cs="Arial"/>
          <w:b/>
          <w:i/>
          <w:color w:val="002060"/>
        </w:rPr>
        <w:t>.</w:t>
      </w:r>
    </w:p>
    <w:p w14:paraId="1C54E62A" w14:textId="77777777" w:rsidR="007943B1" w:rsidRPr="007943B1" w:rsidRDefault="007943B1" w:rsidP="009D0C38">
      <w:pPr>
        <w:pStyle w:val="LndNormale1"/>
        <w:rPr>
          <w:b/>
          <w:color w:val="002060"/>
          <w:szCs w:val="22"/>
        </w:rPr>
      </w:pPr>
    </w:p>
    <w:p w14:paraId="210F5904" w14:textId="77777777" w:rsidR="00930022" w:rsidRPr="007943B1" w:rsidRDefault="00930022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97834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57A58380" w14:textId="77777777" w:rsidR="00623B08" w:rsidRPr="009B3F76" w:rsidRDefault="00623B08" w:rsidP="00623B08">
      <w:pPr>
        <w:pStyle w:val="breakline"/>
        <w:rPr>
          <w:color w:val="002060"/>
        </w:rPr>
      </w:pPr>
    </w:p>
    <w:p w14:paraId="41DE279C" w14:textId="0CEA5B34" w:rsidR="00773550" w:rsidRPr="0015467B" w:rsidRDefault="007943B1" w:rsidP="00773550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UNDER 19 CALCIO A 5 REGIONALE</w:t>
      </w:r>
    </w:p>
    <w:p w14:paraId="02A251BC" w14:textId="77777777" w:rsidR="00773550" w:rsidRPr="0015467B" w:rsidRDefault="00773550" w:rsidP="00773550">
      <w:pPr>
        <w:pStyle w:val="titoloprinc0"/>
        <w:rPr>
          <w:color w:val="002060"/>
        </w:rPr>
      </w:pPr>
      <w:r w:rsidRPr="0015467B">
        <w:rPr>
          <w:color w:val="002060"/>
        </w:rPr>
        <w:t>VARIAZIONI AL PROGRAMMA GARE</w:t>
      </w:r>
    </w:p>
    <w:p w14:paraId="28264668" w14:textId="77777777" w:rsidR="00773550" w:rsidRPr="0015467B" w:rsidRDefault="00773550" w:rsidP="00773550">
      <w:pPr>
        <w:pStyle w:val="breakline"/>
        <w:rPr>
          <w:color w:val="002060"/>
        </w:rPr>
      </w:pPr>
    </w:p>
    <w:p w14:paraId="5F67C498" w14:textId="77777777" w:rsidR="00773550" w:rsidRPr="0015467B" w:rsidRDefault="00773550" w:rsidP="00773550">
      <w:pPr>
        <w:pStyle w:val="breakline"/>
        <w:rPr>
          <w:color w:val="002060"/>
        </w:rPr>
      </w:pPr>
    </w:p>
    <w:p w14:paraId="2AEDF0A2" w14:textId="5917DDA4" w:rsidR="00773550" w:rsidRPr="0015467B" w:rsidRDefault="00773550" w:rsidP="00773550">
      <w:pPr>
        <w:pStyle w:val="sottotitolocampionato10"/>
        <w:rPr>
          <w:color w:val="002060"/>
        </w:rPr>
      </w:pPr>
      <w:r w:rsidRPr="0015467B">
        <w:rPr>
          <w:color w:val="002060"/>
        </w:rPr>
        <w:t xml:space="preserve">GIRONE </w:t>
      </w:r>
      <w:r w:rsidR="007943B1">
        <w:rPr>
          <w:color w:val="002060"/>
        </w:rPr>
        <w:t>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773550" w:rsidRPr="0015467B" w14:paraId="257A3E40" w14:textId="77777777" w:rsidTr="0018536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54288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6206A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 xml:space="preserve">N° </w:t>
            </w:r>
            <w:proofErr w:type="spellStart"/>
            <w:r w:rsidRPr="0015467B">
              <w:rPr>
                <w:color w:val="002060"/>
              </w:rPr>
              <w:t>Gior</w:t>
            </w:r>
            <w:proofErr w:type="spellEnd"/>
            <w:r w:rsidRPr="0015467B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66784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DE0BB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36575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 xml:space="preserve">Data </w:t>
            </w:r>
            <w:proofErr w:type="spellStart"/>
            <w:r w:rsidRPr="0015467B">
              <w:rPr>
                <w:color w:val="002060"/>
              </w:rPr>
              <w:t>Orig</w:t>
            </w:r>
            <w:proofErr w:type="spellEnd"/>
            <w:r w:rsidRPr="0015467B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83FB4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09C28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 xml:space="preserve">Ora </w:t>
            </w:r>
            <w:proofErr w:type="spellStart"/>
            <w:r w:rsidRPr="0015467B">
              <w:rPr>
                <w:color w:val="002060"/>
              </w:rPr>
              <w:t>Orig</w:t>
            </w:r>
            <w:proofErr w:type="spellEnd"/>
            <w:r w:rsidRPr="0015467B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3741C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>Impianto</w:t>
            </w:r>
          </w:p>
        </w:tc>
      </w:tr>
      <w:tr w:rsidR="00773550" w:rsidRPr="0015467B" w14:paraId="5012BA5C" w14:textId="77777777" w:rsidTr="0018536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2DC30" w14:textId="48AED211" w:rsidR="00773550" w:rsidRPr="0015467B" w:rsidRDefault="007943B1" w:rsidP="00185369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08</w:t>
            </w:r>
            <w:r w:rsidR="00773550" w:rsidRPr="0015467B">
              <w:rPr>
                <w:color w:val="002060"/>
                <w:highlight w:val="yellow"/>
              </w:rPr>
              <w:t>/1</w:t>
            </w:r>
            <w:r>
              <w:rPr>
                <w:color w:val="002060"/>
                <w:highlight w:val="yellow"/>
              </w:rPr>
              <w:t>2</w:t>
            </w:r>
            <w:r w:rsidR="00773550" w:rsidRPr="0015467B">
              <w:rPr>
                <w:color w:val="002060"/>
                <w:highlight w:val="yellow"/>
              </w:rPr>
              <w:t>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60D75" w14:textId="693AEC3A" w:rsidR="00773550" w:rsidRPr="0015467B" w:rsidRDefault="007943B1" w:rsidP="00185369">
            <w:pPr>
              <w:pStyle w:val="rowtabella0"/>
              <w:jc w:val="center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9</w:t>
            </w:r>
            <w:r w:rsidR="00773550" w:rsidRPr="0015467B">
              <w:rPr>
                <w:color w:val="002060"/>
                <w:highlight w:val="yellow"/>
              </w:rPr>
              <w:t xml:space="preserve">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F0A30" w14:textId="6FC77255" w:rsidR="00773550" w:rsidRPr="0015467B" w:rsidRDefault="007943B1" w:rsidP="00185369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ACLI VILLA MUSONE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68E42" w14:textId="47A57F2F" w:rsidR="00773550" w:rsidRPr="0015467B" w:rsidRDefault="007943B1" w:rsidP="00185369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NUOVA JUVENTINA FFC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C4401" w14:textId="6A1B9520" w:rsidR="00773550" w:rsidRPr="0015467B" w:rsidRDefault="007943B1" w:rsidP="00185369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04</w:t>
            </w:r>
            <w:r w:rsidR="00773550" w:rsidRPr="0015467B">
              <w:rPr>
                <w:color w:val="002060"/>
              </w:rPr>
              <w:t>/1</w:t>
            </w:r>
            <w:r>
              <w:rPr>
                <w:color w:val="002060"/>
              </w:rPr>
              <w:t>2</w:t>
            </w:r>
            <w:r w:rsidR="00773550" w:rsidRPr="0015467B">
              <w:rPr>
                <w:color w:val="002060"/>
              </w:rPr>
              <w:t>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9C5E3" w14:textId="0440416C" w:rsidR="00773550" w:rsidRPr="0015467B" w:rsidRDefault="007943B1" w:rsidP="00185369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  <w:highlight w:val="yellow"/>
              </w:rPr>
              <w:t>1</w:t>
            </w:r>
            <w:r w:rsidR="003F7D7C">
              <w:rPr>
                <w:color w:val="002060"/>
                <w:highlight w:val="yellow"/>
              </w:rPr>
              <w:t>0</w:t>
            </w:r>
            <w:r w:rsidR="00773550" w:rsidRPr="0015467B">
              <w:rPr>
                <w:color w:val="002060"/>
                <w:highlight w:val="yellow"/>
              </w:rPr>
              <w:t>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9621E" w14:textId="77777777" w:rsidR="00773550" w:rsidRPr="0015467B" w:rsidRDefault="00773550" w:rsidP="00185369">
            <w:pPr>
              <w:pStyle w:val="rowtabella0"/>
              <w:jc w:val="center"/>
              <w:rPr>
                <w:color w:val="002060"/>
              </w:rPr>
            </w:pPr>
            <w:r w:rsidRPr="0015467B">
              <w:rPr>
                <w:color w:val="002060"/>
              </w:rPr>
              <w:t>21:45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5EBC5" w14:textId="39D23656" w:rsidR="00773550" w:rsidRPr="0015467B" w:rsidRDefault="007943B1" w:rsidP="00185369">
            <w:pPr>
              <w:pStyle w:val="rowtabella0"/>
              <w:rPr>
                <w:color w:val="002060"/>
              </w:rPr>
            </w:pPr>
            <w:r w:rsidRPr="007943B1">
              <w:rPr>
                <w:color w:val="002060"/>
                <w:highlight w:val="yellow"/>
              </w:rPr>
              <w:t>PALLONE GEODETICO F. ORSELLI POTENZA PICENA VIA DELLO SPORT</w:t>
            </w:r>
          </w:p>
        </w:tc>
      </w:tr>
    </w:tbl>
    <w:p w14:paraId="7984346F" w14:textId="77777777" w:rsidR="00773550" w:rsidRPr="0015467B" w:rsidRDefault="00773550" w:rsidP="00773550">
      <w:pPr>
        <w:pStyle w:val="breakline"/>
        <w:rPr>
          <w:rFonts w:eastAsiaTheme="minorEastAsia"/>
          <w:color w:val="002060"/>
        </w:rPr>
      </w:pPr>
    </w:p>
    <w:p w14:paraId="5FDC7E6F" w14:textId="77777777" w:rsidR="00773550" w:rsidRPr="0015467B" w:rsidRDefault="00773550" w:rsidP="00773550">
      <w:pPr>
        <w:pStyle w:val="breakline"/>
        <w:rPr>
          <w:color w:val="002060"/>
        </w:rPr>
      </w:pPr>
    </w:p>
    <w:p w14:paraId="17BBB216" w14:textId="04A6DD22" w:rsidR="004C489E" w:rsidRDefault="004C489E" w:rsidP="00C80BDC">
      <w:pPr>
        <w:rPr>
          <w:rFonts w:ascii="Arial" w:hAnsi="Arial" w:cs="Arial"/>
          <w:sz w:val="22"/>
          <w:szCs w:val="22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2E0545D6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7943B1">
        <w:rPr>
          <w:b/>
          <w:color w:val="002060"/>
          <w:u w:val="single"/>
        </w:rPr>
        <w:t>03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</w:t>
      </w:r>
      <w:r w:rsidR="007943B1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B9734" w14:textId="77777777" w:rsidR="002770F8" w:rsidRDefault="002770F8">
      <w:r>
        <w:separator/>
      </w:r>
    </w:p>
  </w:endnote>
  <w:endnote w:type="continuationSeparator" w:id="0">
    <w:p w14:paraId="2A1CA79D" w14:textId="77777777" w:rsidR="002770F8" w:rsidRDefault="00277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37D6BDED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B6533F">
      <w:rPr>
        <w:rStyle w:val="Numeropagina"/>
        <w:rFonts w:ascii="Arial" w:hAnsi="Arial" w:cs="Arial"/>
        <w:color w:val="002060"/>
      </w:rPr>
      <w:t>5</w:t>
    </w:r>
    <w:r w:rsidR="007943B1">
      <w:rPr>
        <w:rStyle w:val="Numeropagina"/>
        <w:rFonts w:ascii="Arial" w:hAnsi="Arial" w:cs="Arial"/>
        <w:color w:val="002060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780CD" w14:textId="77777777" w:rsidR="002770F8" w:rsidRDefault="002770F8">
      <w:r>
        <w:separator/>
      </w:r>
    </w:p>
  </w:footnote>
  <w:footnote w:type="continuationSeparator" w:id="0">
    <w:p w14:paraId="6BE62D2A" w14:textId="77777777" w:rsidR="002770F8" w:rsidRDefault="002770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F14DE"/>
    <w:multiLevelType w:val="multilevel"/>
    <w:tmpl w:val="5DEE07A2"/>
    <w:numStyleLink w:val="Stile1"/>
  </w:abstractNum>
  <w:abstractNum w:abstractNumId="11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3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7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7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3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1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3"/>
  </w:num>
  <w:num w:numId="2" w16cid:durableId="140779443">
    <w:abstractNumId w:val="8"/>
  </w:num>
  <w:num w:numId="3" w16cid:durableId="1660186896">
    <w:abstractNumId w:val="31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8"/>
  </w:num>
  <w:num w:numId="6" w16cid:durableId="1409227866">
    <w:abstractNumId w:val="22"/>
  </w:num>
  <w:num w:numId="7" w16cid:durableId="1703477839">
    <w:abstractNumId w:val="33"/>
  </w:num>
  <w:num w:numId="8" w16cid:durableId="1865820661">
    <w:abstractNumId w:val="26"/>
  </w:num>
  <w:num w:numId="9" w16cid:durableId="1770080403">
    <w:abstractNumId w:val="32"/>
  </w:num>
  <w:num w:numId="10" w16cid:durableId="1930651135">
    <w:abstractNumId w:val="16"/>
  </w:num>
  <w:num w:numId="11" w16cid:durableId="560559437">
    <w:abstractNumId w:val="40"/>
  </w:num>
  <w:num w:numId="12" w16cid:durableId="1712725283">
    <w:abstractNumId w:val="10"/>
  </w:num>
  <w:num w:numId="13" w16cid:durableId="2130661461">
    <w:abstractNumId w:val="12"/>
  </w:num>
  <w:num w:numId="14" w16cid:durableId="1600523497">
    <w:abstractNumId w:val="4"/>
  </w:num>
  <w:num w:numId="15" w16cid:durableId="314726150">
    <w:abstractNumId w:val="25"/>
  </w:num>
  <w:num w:numId="16" w16cid:durableId="2094011012">
    <w:abstractNumId w:val="17"/>
  </w:num>
  <w:num w:numId="17" w16cid:durableId="249898235">
    <w:abstractNumId w:val="43"/>
  </w:num>
  <w:num w:numId="18" w16cid:durableId="1803184862">
    <w:abstractNumId w:val="35"/>
  </w:num>
  <w:num w:numId="19" w16cid:durableId="1102998121">
    <w:abstractNumId w:val="20"/>
  </w:num>
  <w:num w:numId="20" w16cid:durableId="2242136">
    <w:abstractNumId w:val="27"/>
  </w:num>
  <w:num w:numId="21" w16cid:durableId="424768929">
    <w:abstractNumId w:val="28"/>
  </w:num>
  <w:num w:numId="22" w16cid:durableId="1772698854">
    <w:abstractNumId w:val="18"/>
  </w:num>
  <w:num w:numId="23" w16cid:durableId="1872261587">
    <w:abstractNumId w:val="36"/>
  </w:num>
  <w:num w:numId="24" w16cid:durableId="798693027">
    <w:abstractNumId w:val="41"/>
  </w:num>
  <w:num w:numId="25" w16cid:durableId="2098550385">
    <w:abstractNumId w:val="0"/>
  </w:num>
  <w:num w:numId="26" w16cid:durableId="715282008">
    <w:abstractNumId w:val="15"/>
  </w:num>
  <w:num w:numId="27" w16cid:durableId="1539466067">
    <w:abstractNumId w:val="23"/>
  </w:num>
  <w:num w:numId="28" w16cid:durableId="377749779">
    <w:abstractNumId w:val="5"/>
  </w:num>
  <w:num w:numId="29" w16cid:durableId="1820151984">
    <w:abstractNumId w:val="44"/>
  </w:num>
  <w:num w:numId="30" w16cid:durableId="1043285624">
    <w:abstractNumId w:val="7"/>
  </w:num>
  <w:num w:numId="31" w16cid:durableId="576600428">
    <w:abstractNumId w:val="2"/>
  </w:num>
  <w:num w:numId="32" w16cid:durableId="1476291970">
    <w:abstractNumId w:val="34"/>
  </w:num>
  <w:num w:numId="33" w16cid:durableId="1092553154">
    <w:abstractNumId w:val="21"/>
  </w:num>
  <w:num w:numId="34" w16cid:durableId="1971473206">
    <w:abstractNumId w:val="3"/>
  </w:num>
  <w:num w:numId="35" w16cid:durableId="542669457">
    <w:abstractNumId w:val="42"/>
  </w:num>
  <w:num w:numId="36" w16cid:durableId="1628706912">
    <w:abstractNumId w:val="14"/>
  </w:num>
  <w:num w:numId="37" w16cid:durableId="1466391385">
    <w:abstractNumId w:val="24"/>
  </w:num>
  <w:num w:numId="38" w16cid:durableId="1407267829">
    <w:abstractNumId w:val="37"/>
  </w:num>
  <w:num w:numId="39" w16cid:durableId="163591222">
    <w:abstractNumId w:val="29"/>
  </w:num>
  <w:num w:numId="40" w16cid:durableId="1344435658">
    <w:abstractNumId w:val="9"/>
  </w:num>
  <w:num w:numId="41" w16cid:durableId="722489900">
    <w:abstractNumId w:val="39"/>
  </w:num>
  <w:num w:numId="42" w16cid:durableId="494877369">
    <w:abstractNumId w:val="6"/>
  </w:num>
  <w:num w:numId="43" w16cid:durableId="2117601001">
    <w:abstractNumId w:val="30"/>
  </w:num>
  <w:num w:numId="44" w16cid:durableId="879825861">
    <w:abstractNumId w:val="11"/>
  </w:num>
  <w:num w:numId="45" w16cid:durableId="1252471219">
    <w:abstractNumId w:val="19"/>
  </w:num>
  <w:num w:numId="46" w16cid:durableId="976032630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6FDF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325"/>
    <w:rsid w:val="000B3C91"/>
    <w:rsid w:val="000B4152"/>
    <w:rsid w:val="000B42C5"/>
    <w:rsid w:val="000B49BE"/>
    <w:rsid w:val="000B6171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27C2C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0F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B28"/>
    <w:rsid w:val="00292F67"/>
    <w:rsid w:val="0029305A"/>
    <w:rsid w:val="00294D49"/>
    <w:rsid w:val="00294EBD"/>
    <w:rsid w:val="002950F9"/>
    <w:rsid w:val="002964ED"/>
    <w:rsid w:val="0029656A"/>
    <w:rsid w:val="00296A50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2AD9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3F7D7C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47F5B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3B1"/>
    <w:rsid w:val="007944A7"/>
    <w:rsid w:val="007954F9"/>
    <w:rsid w:val="00795696"/>
    <w:rsid w:val="00795B2D"/>
    <w:rsid w:val="00797A36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11E"/>
    <w:rsid w:val="008C48A7"/>
    <w:rsid w:val="008C4963"/>
    <w:rsid w:val="008C582C"/>
    <w:rsid w:val="008C7E6E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260"/>
    <w:rsid w:val="009806F2"/>
    <w:rsid w:val="00980B1E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9B2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147C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8E4"/>
    <w:rsid w:val="00D55B80"/>
    <w:rsid w:val="00D55BD4"/>
    <w:rsid w:val="00D55D75"/>
    <w:rsid w:val="00D573AC"/>
    <w:rsid w:val="00D61356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0A39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5</TotalTime>
  <Pages>2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3304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4</cp:revision>
  <cp:lastPrinted>2022-10-27T12:10:00Z</cp:lastPrinted>
  <dcterms:created xsi:type="dcterms:W3CDTF">2022-11-25T09:35:00Z</dcterms:created>
  <dcterms:modified xsi:type="dcterms:W3CDTF">2022-12-03T12:07:00Z</dcterms:modified>
</cp:coreProperties>
</file>