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416BB7C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811E5">
              <w:rPr>
                <w:rFonts w:ascii="Arial" w:hAnsi="Arial" w:cs="Arial"/>
                <w:color w:val="002060"/>
                <w:sz w:val="40"/>
                <w:szCs w:val="40"/>
              </w:rPr>
              <w:t>5</w:t>
            </w:r>
            <w:r w:rsidR="00EC67C1">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316C6">
              <w:rPr>
                <w:rFonts w:ascii="Arial" w:hAnsi="Arial" w:cs="Arial"/>
                <w:color w:val="002060"/>
                <w:sz w:val="40"/>
                <w:szCs w:val="40"/>
              </w:rPr>
              <w:t>0</w:t>
            </w:r>
            <w:r w:rsidR="00EC67C1">
              <w:rPr>
                <w:rFonts w:ascii="Arial" w:hAnsi="Arial" w:cs="Arial"/>
                <w:color w:val="002060"/>
                <w:sz w:val="40"/>
                <w:szCs w:val="40"/>
              </w:rPr>
              <w:t>7</w:t>
            </w:r>
            <w:r w:rsidR="00CF4C7D" w:rsidRPr="000039D0">
              <w:rPr>
                <w:rFonts w:ascii="Arial" w:hAnsi="Arial" w:cs="Arial"/>
                <w:color w:val="002060"/>
                <w:sz w:val="40"/>
                <w:szCs w:val="40"/>
              </w:rPr>
              <w:t>/</w:t>
            </w:r>
            <w:r w:rsidR="00FB4E16">
              <w:rPr>
                <w:rFonts w:ascii="Arial" w:hAnsi="Arial" w:cs="Arial"/>
                <w:color w:val="002060"/>
                <w:sz w:val="40"/>
                <w:szCs w:val="40"/>
              </w:rPr>
              <w:t>1</w:t>
            </w:r>
            <w:r w:rsidR="00A316C6">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7DA708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E4D58">
          <w:rPr>
            <w:noProof/>
            <w:webHidden/>
            <w:color w:val="002060"/>
          </w:rPr>
          <w:t>1</w:t>
        </w:r>
        <w:r w:rsidR="00AC19D9" w:rsidRPr="002419EA">
          <w:rPr>
            <w:noProof/>
            <w:webHidden/>
            <w:color w:val="002060"/>
          </w:rPr>
          <w:fldChar w:fldCharType="end"/>
        </w:r>
      </w:hyperlink>
    </w:p>
    <w:p w14:paraId="112EDB38" w14:textId="195496E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E4D58">
          <w:rPr>
            <w:noProof/>
            <w:webHidden/>
            <w:color w:val="002060"/>
          </w:rPr>
          <w:t>1</w:t>
        </w:r>
        <w:r w:rsidR="00AC19D9" w:rsidRPr="002419EA">
          <w:rPr>
            <w:noProof/>
            <w:webHidden/>
            <w:color w:val="002060"/>
          </w:rPr>
          <w:fldChar w:fldCharType="end"/>
        </w:r>
      </w:hyperlink>
    </w:p>
    <w:p w14:paraId="4D9CAD43" w14:textId="485AEF77"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E4D58">
          <w:rPr>
            <w:noProof/>
            <w:webHidden/>
            <w:color w:val="002060"/>
          </w:rPr>
          <w:t>1</w:t>
        </w:r>
        <w:r w:rsidR="00AC19D9" w:rsidRPr="002419EA">
          <w:rPr>
            <w:noProof/>
            <w:webHidden/>
            <w:color w:val="002060"/>
          </w:rPr>
          <w:fldChar w:fldCharType="end"/>
        </w:r>
      </w:hyperlink>
    </w:p>
    <w:p w14:paraId="0EAFCCD8" w14:textId="378DD932"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E4D58">
          <w:rPr>
            <w:noProof/>
            <w:webHidden/>
            <w:color w:val="002060"/>
          </w:rPr>
          <w:t>1</w:t>
        </w:r>
        <w:r w:rsidR="00AC19D9" w:rsidRPr="002419EA">
          <w:rPr>
            <w:noProof/>
            <w:webHidden/>
            <w:color w:val="002060"/>
          </w:rPr>
          <w:fldChar w:fldCharType="end"/>
        </w:r>
      </w:hyperlink>
    </w:p>
    <w:p w14:paraId="0952245B" w14:textId="794E35A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E4D58">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47C3471C" w14:textId="77777777" w:rsidR="00C71EB7" w:rsidRPr="00C71EB7" w:rsidRDefault="00C71EB7" w:rsidP="00122193">
      <w:pPr>
        <w:pStyle w:val="LndNormale1"/>
        <w:rPr>
          <w:color w:val="002060"/>
        </w:rPr>
      </w:pPr>
    </w:p>
    <w:p w14:paraId="5BDD7B54" w14:textId="61AC755E" w:rsidR="00F169A9" w:rsidRPr="00CE78D0"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0B7BD2E5" w14:textId="77777777" w:rsidR="009817A3" w:rsidRPr="009817A3" w:rsidRDefault="009817A3"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770E330E" w14:textId="77777777" w:rsidR="002C2C17" w:rsidRPr="00D2328E" w:rsidRDefault="002C2C17" w:rsidP="009D0C38">
      <w:pPr>
        <w:pStyle w:val="LndNormale1"/>
        <w:rPr>
          <w:b/>
          <w:color w:val="002060"/>
          <w:szCs w:val="22"/>
        </w:rPr>
      </w:pPr>
    </w:p>
    <w:p w14:paraId="210F5904" w14:textId="77777777" w:rsidR="00930022" w:rsidRPr="00D2328E" w:rsidRDefault="00930022" w:rsidP="009D0C38">
      <w:pPr>
        <w:pStyle w:val="LndNormale1"/>
        <w:rPr>
          <w:b/>
          <w:color w:val="002060"/>
          <w:szCs w:val="22"/>
        </w:rPr>
      </w:pPr>
    </w:p>
    <w:p w14:paraId="649A90ED" w14:textId="18FFB8E6" w:rsidR="000346F7" w:rsidRPr="00D97834" w:rsidRDefault="00546679" w:rsidP="00D97834">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bookmarkEnd w:id="8"/>
      <w:bookmarkEnd w:id="9"/>
      <w:bookmarkEnd w:id="10"/>
    </w:p>
    <w:p w14:paraId="5369B96B" w14:textId="77777777" w:rsidR="00596B9E" w:rsidRPr="009B3B19" w:rsidRDefault="00596B9E" w:rsidP="00596B9E">
      <w:pPr>
        <w:pStyle w:val="breakline"/>
        <w:rPr>
          <w:color w:val="002060"/>
        </w:rPr>
      </w:pPr>
    </w:p>
    <w:p w14:paraId="56C68654" w14:textId="77777777" w:rsidR="00467CBB" w:rsidRPr="0023461E" w:rsidRDefault="00467CBB" w:rsidP="00467CBB">
      <w:pPr>
        <w:pStyle w:val="breakline"/>
        <w:rPr>
          <w:color w:val="002060"/>
        </w:rPr>
      </w:pPr>
    </w:p>
    <w:p w14:paraId="191C2F97" w14:textId="77777777" w:rsidR="00467CBB" w:rsidRPr="0023461E" w:rsidRDefault="00467CBB" w:rsidP="00467CBB">
      <w:pPr>
        <w:pStyle w:val="titolocampionato0"/>
        <w:shd w:val="clear" w:color="auto" w:fill="CCCCCC"/>
        <w:spacing w:before="80" w:after="40"/>
        <w:rPr>
          <w:color w:val="002060"/>
        </w:rPr>
      </w:pPr>
      <w:r w:rsidRPr="0023461E">
        <w:rPr>
          <w:color w:val="002060"/>
        </w:rPr>
        <w:t>CALCIO A CINQUE SERIE C1</w:t>
      </w:r>
    </w:p>
    <w:p w14:paraId="695A7CFC" w14:textId="77777777" w:rsidR="00467CBB" w:rsidRPr="0023461E" w:rsidRDefault="00467CBB" w:rsidP="00467CBB">
      <w:pPr>
        <w:pStyle w:val="titoloprinc0"/>
        <w:rPr>
          <w:color w:val="002060"/>
        </w:rPr>
      </w:pPr>
      <w:r w:rsidRPr="0023461E">
        <w:rPr>
          <w:color w:val="002060"/>
        </w:rPr>
        <w:lastRenderedPageBreak/>
        <w:t>RISULTATI</w:t>
      </w:r>
    </w:p>
    <w:p w14:paraId="4F79B42D" w14:textId="77777777" w:rsidR="00467CBB" w:rsidRPr="0023461E" w:rsidRDefault="00467CBB" w:rsidP="00467CBB">
      <w:pPr>
        <w:pStyle w:val="breakline"/>
        <w:rPr>
          <w:color w:val="002060"/>
        </w:rPr>
      </w:pPr>
    </w:p>
    <w:p w14:paraId="0B01FA04" w14:textId="77777777" w:rsidR="00467CBB" w:rsidRPr="0023461E" w:rsidRDefault="00467CBB" w:rsidP="00467CBB">
      <w:pPr>
        <w:pStyle w:val="sottotitolocampionato10"/>
        <w:rPr>
          <w:color w:val="002060"/>
        </w:rPr>
      </w:pPr>
      <w:r w:rsidRPr="0023461E">
        <w:rPr>
          <w:color w:val="002060"/>
        </w:rPr>
        <w:t>RISULTATI UFFICIALI GARE DEL 02/12/2022</w:t>
      </w:r>
    </w:p>
    <w:p w14:paraId="65E132DC"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0B68FFBC"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368A846A"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47321C2F"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792A8" w14:textId="77777777" w:rsidR="00467CBB" w:rsidRPr="0023461E" w:rsidRDefault="00467CBB" w:rsidP="00DF0230">
                  <w:pPr>
                    <w:pStyle w:val="headertabella0"/>
                    <w:rPr>
                      <w:color w:val="002060"/>
                    </w:rPr>
                  </w:pPr>
                  <w:r w:rsidRPr="0023461E">
                    <w:rPr>
                      <w:color w:val="002060"/>
                    </w:rPr>
                    <w:t>GIRONE A - 11 Giornata - A</w:t>
                  </w:r>
                </w:p>
              </w:tc>
            </w:tr>
            <w:tr w:rsidR="00467CBB" w:rsidRPr="0023461E" w14:paraId="55FCCE53"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01927" w14:textId="77777777" w:rsidR="00467CBB" w:rsidRPr="0023461E" w:rsidRDefault="00467CBB" w:rsidP="00DF0230">
                  <w:pPr>
                    <w:pStyle w:val="rowtabella0"/>
                    <w:rPr>
                      <w:color w:val="002060"/>
                    </w:rPr>
                  </w:pPr>
                  <w:r w:rsidRPr="0023461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1E475" w14:textId="77777777" w:rsidR="00467CBB" w:rsidRPr="0023461E" w:rsidRDefault="00467CBB" w:rsidP="00DF0230">
                  <w:pPr>
                    <w:pStyle w:val="rowtabella0"/>
                    <w:rPr>
                      <w:color w:val="002060"/>
                    </w:rPr>
                  </w:pPr>
                  <w:r w:rsidRPr="0023461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61693" w14:textId="77777777" w:rsidR="00467CBB" w:rsidRPr="0023461E" w:rsidRDefault="00467CBB" w:rsidP="00DF0230">
                  <w:pPr>
                    <w:pStyle w:val="rowtabella0"/>
                    <w:jc w:val="center"/>
                    <w:rPr>
                      <w:color w:val="002060"/>
                    </w:rPr>
                  </w:pPr>
                  <w:r w:rsidRPr="0023461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CD67A" w14:textId="77777777" w:rsidR="00467CBB" w:rsidRPr="0023461E" w:rsidRDefault="00467CBB" w:rsidP="00DF0230">
                  <w:pPr>
                    <w:pStyle w:val="rowtabella0"/>
                    <w:jc w:val="center"/>
                    <w:rPr>
                      <w:color w:val="002060"/>
                    </w:rPr>
                  </w:pPr>
                  <w:r w:rsidRPr="0023461E">
                    <w:rPr>
                      <w:color w:val="002060"/>
                    </w:rPr>
                    <w:t> </w:t>
                  </w:r>
                </w:p>
              </w:tc>
            </w:tr>
            <w:tr w:rsidR="00467CBB" w:rsidRPr="0023461E" w14:paraId="22E1633B"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43558" w14:textId="77777777" w:rsidR="00467CBB" w:rsidRPr="0023461E" w:rsidRDefault="00467CBB" w:rsidP="00DF0230">
                  <w:pPr>
                    <w:pStyle w:val="rowtabella0"/>
                    <w:rPr>
                      <w:color w:val="002060"/>
                    </w:rPr>
                  </w:pPr>
                  <w:r w:rsidRPr="0023461E">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F6017" w14:textId="77777777" w:rsidR="00467CBB" w:rsidRPr="0023461E" w:rsidRDefault="00467CBB" w:rsidP="00DF0230">
                  <w:pPr>
                    <w:pStyle w:val="rowtabella0"/>
                    <w:rPr>
                      <w:color w:val="002060"/>
                    </w:rPr>
                  </w:pPr>
                  <w:r w:rsidRPr="0023461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61425" w14:textId="77777777" w:rsidR="00467CBB" w:rsidRPr="0023461E" w:rsidRDefault="00467CBB" w:rsidP="00DF0230">
                  <w:pPr>
                    <w:pStyle w:val="rowtabella0"/>
                    <w:jc w:val="center"/>
                    <w:rPr>
                      <w:color w:val="002060"/>
                    </w:rPr>
                  </w:pPr>
                  <w:r w:rsidRPr="0023461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0F9559" w14:textId="77777777" w:rsidR="00467CBB" w:rsidRPr="0023461E" w:rsidRDefault="00467CBB" w:rsidP="00DF0230">
                  <w:pPr>
                    <w:pStyle w:val="rowtabella0"/>
                    <w:jc w:val="center"/>
                    <w:rPr>
                      <w:color w:val="002060"/>
                    </w:rPr>
                  </w:pPr>
                  <w:r w:rsidRPr="0023461E">
                    <w:rPr>
                      <w:color w:val="002060"/>
                    </w:rPr>
                    <w:t> </w:t>
                  </w:r>
                </w:p>
              </w:tc>
            </w:tr>
            <w:tr w:rsidR="00467CBB" w:rsidRPr="0023461E" w14:paraId="1FBD6732"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A8977D" w14:textId="77777777" w:rsidR="00467CBB" w:rsidRPr="0023461E" w:rsidRDefault="00467CBB" w:rsidP="00DF0230">
                  <w:pPr>
                    <w:pStyle w:val="rowtabella0"/>
                    <w:rPr>
                      <w:color w:val="002060"/>
                    </w:rPr>
                  </w:pPr>
                  <w:r w:rsidRPr="0023461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C87412" w14:textId="77777777" w:rsidR="00467CBB" w:rsidRPr="0023461E" w:rsidRDefault="00467CBB" w:rsidP="00DF0230">
                  <w:pPr>
                    <w:pStyle w:val="rowtabella0"/>
                    <w:rPr>
                      <w:color w:val="002060"/>
                    </w:rPr>
                  </w:pPr>
                  <w:r w:rsidRPr="0023461E">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9B254" w14:textId="77777777" w:rsidR="00467CBB" w:rsidRPr="0023461E" w:rsidRDefault="00467CBB" w:rsidP="00DF0230">
                  <w:pPr>
                    <w:pStyle w:val="rowtabella0"/>
                    <w:jc w:val="center"/>
                    <w:rPr>
                      <w:color w:val="002060"/>
                    </w:rPr>
                  </w:pPr>
                  <w:r w:rsidRPr="0023461E">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B078C" w14:textId="77777777" w:rsidR="00467CBB" w:rsidRPr="0023461E" w:rsidRDefault="00467CBB" w:rsidP="00DF0230">
                  <w:pPr>
                    <w:pStyle w:val="rowtabella0"/>
                    <w:jc w:val="center"/>
                    <w:rPr>
                      <w:color w:val="002060"/>
                    </w:rPr>
                  </w:pPr>
                  <w:r w:rsidRPr="0023461E">
                    <w:rPr>
                      <w:color w:val="002060"/>
                    </w:rPr>
                    <w:t> </w:t>
                  </w:r>
                </w:p>
              </w:tc>
            </w:tr>
            <w:tr w:rsidR="00467CBB" w:rsidRPr="0023461E" w14:paraId="18912471"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2C9AC4" w14:textId="77777777" w:rsidR="00467CBB" w:rsidRPr="0023461E" w:rsidRDefault="00467CBB" w:rsidP="00DF0230">
                  <w:pPr>
                    <w:pStyle w:val="rowtabella0"/>
                    <w:rPr>
                      <w:color w:val="002060"/>
                    </w:rPr>
                  </w:pPr>
                  <w:r w:rsidRPr="0023461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A347D" w14:textId="77777777" w:rsidR="00467CBB" w:rsidRPr="0023461E" w:rsidRDefault="00467CBB" w:rsidP="00DF0230">
                  <w:pPr>
                    <w:pStyle w:val="rowtabella0"/>
                    <w:rPr>
                      <w:color w:val="002060"/>
                    </w:rPr>
                  </w:pPr>
                  <w:r w:rsidRPr="0023461E">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FC465F" w14:textId="77777777" w:rsidR="00467CBB" w:rsidRPr="0023461E" w:rsidRDefault="00467CBB" w:rsidP="00DF0230">
                  <w:pPr>
                    <w:pStyle w:val="rowtabella0"/>
                    <w:jc w:val="center"/>
                    <w:rPr>
                      <w:color w:val="002060"/>
                    </w:rPr>
                  </w:pPr>
                  <w:r w:rsidRPr="0023461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495BB" w14:textId="77777777" w:rsidR="00467CBB" w:rsidRPr="0023461E" w:rsidRDefault="00467CBB" w:rsidP="00DF0230">
                  <w:pPr>
                    <w:pStyle w:val="rowtabella0"/>
                    <w:jc w:val="center"/>
                    <w:rPr>
                      <w:color w:val="002060"/>
                    </w:rPr>
                  </w:pPr>
                  <w:r w:rsidRPr="0023461E">
                    <w:rPr>
                      <w:color w:val="002060"/>
                    </w:rPr>
                    <w:t> </w:t>
                  </w:r>
                </w:p>
              </w:tc>
            </w:tr>
            <w:tr w:rsidR="00467CBB" w:rsidRPr="0023461E" w14:paraId="02E37BC7"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2FC00C" w14:textId="77777777" w:rsidR="00467CBB" w:rsidRPr="0023461E" w:rsidRDefault="00467CBB" w:rsidP="00DF0230">
                  <w:pPr>
                    <w:pStyle w:val="rowtabella0"/>
                    <w:rPr>
                      <w:color w:val="002060"/>
                    </w:rPr>
                  </w:pPr>
                  <w:r w:rsidRPr="0023461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E73A4B" w14:textId="77777777" w:rsidR="00467CBB" w:rsidRPr="0023461E" w:rsidRDefault="00467CBB" w:rsidP="00DF0230">
                  <w:pPr>
                    <w:pStyle w:val="rowtabella0"/>
                    <w:rPr>
                      <w:color w:val="002060"/>
                    </w:rPr>
                  </w:pPr>
                  <w:r w:rsidRPr="0023461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B40FFC" w14:textId="77777777" w:rsidR="00467CBB" w:rsidRPr="0023461E" w:rsidRDefault="00467CBB" w:rsidP="00DF0230">
                  <w:pPr>
                    <w:pStyle w:val="rowtabella0"/>
                    <w:jc w:val="center"/>
                    <w:rPr>
                      <w:color w:val="002060"/>
                    </w:rPr>
                  </w:pPr>
                  <w:r w:rsidRPr="0023461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D60DFC" w14:textId="77777777" w:rsidR="00467CBB" w:rsidRPr="0023461E" w:rsidRDefault="00467CBB" w:rsidP="00DF0230">
                  <w:pPr>
                    <w:pStyle w:val="rowtabella0"/>
                    <w:jc w:val="center"/>
                    <w:rPr>
                      <w:color w:val="002060"/>
                    </w:rPr>
                  </w:pPr>
                  <w:r w:rsidRPr="0023461E">
                    <w:rPr>
                      <w:color w:val="002060"/>
                    </w:rPr>
                    <w:t> </w:t>
                  </w:r>
                </w:p>
              </w:tc>
            </w:tr>
            <w:tr w:rsidR="00467CBB" w:rsidRPr="0023461E" w14:paraId="2399734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10451A" w14:textId="77777777" w:rsidR="00467CBB" w:rsidRPr="0023461E" w:rsidRDefault="00467CBB" w:rsidP="00DF0230">
                  <w:pPr>
                    <w:pStyle w:val="rowtabella0"/>
                    <w:rPr>
                      <w:color w:val="002060"/>
                    </w:rPr>
                  </w:pPr>
                  <w:r w:rsidRPr="0023461E">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7DF0C" w14:textId="77777777" w:rsidR="00467CBB" w:rsidRPr="0023461E" w:rsidRDefault="00467CBB" w:rsidP="00DF0230">
                  <w:pPr>
                    <w:pStyle w:val="rowtabella0"/>
                    <w:rPr>
                      <w:color w:val="002060"/>
                    </w:rPr>
                  </w:pPr>
                  <w:r w:rsidRPr="0023461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74AFCB" w14:textId="77777777" w:rsidR="00467CBB" w:rsidRPr="0023461E" w:rsidRDefault="00467CBB" w:rsidP="00DF0230">
                  <w:pPr>
                    <w:pStyle w:val="rowtabella0"/>
                    <w:jc w:val="center"/>
                    <w:rPr>
                      <w:color w:val="002060"/>
                    </w:rPr>
                  </w:pPr>
                  <w:r w:rsidRPr="0023461E">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88CFD2" w14:textId="77777777" w:rsidR="00467CBB" w:rsidRPr="0023461E" w:rsidRDefault="00467CBB" w:rsidP="00DF0230">
                  <w:pPr>
                    <w:pStyle w:val="rowtabella0"/>
                    <w:jc w:val="center"/>
                    <w:rPr>
                      <w:color w:val="002060"/>
                    </w:rPr>
                  </w:pPr>
                  <w:r w:rsidRPr="0023461E">
                    <w:rPr>
                      <w:color w:val="002060"/>
                    </w:rPr>
                    <w:t> </w:t>
                  </w:r>
                </w:p>
              </w:tc>
            </w:tr>
            <w:tr w:rsidR="00467CBB" w:rsidRPr="0023461E" w14:paraId="1E9C3CD3"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8F370" w14:textId="77777777" w:rsidR="00467CBB" w:rsidRPr="0023461E" w:rsidRDefault="00467CBB" w:rsidP="00DF0230">
                  <w:pPr>
                    <w:pStyle w:val="rowtabella0"/>
                    <w:rPr>
                      <w:color w:val="002060"/>
                    </w:rPr>
                  </w:pPr>
                  <w:r w:rsidRPr="0023461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FFECF" w14:textId="77777777" w:rsidR="00467CBB" w:rsidRPr="0023461E" w:rsidRDefault="00467CBB" w:rsidP="00DF0230">
                  <w:pPr>
                    <w:pStyle w:val="rowtabella0"/>
                    <w:rPr>
                      <w:color w:val="002060"/>
                    </w:rPr>
                  </w:pPr>
                  <w:r w:rsidRPr="0023461E">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F0CFD" w14:textId="77777777" w:rsidR="00467CBB" w:rsidRPr="0023461E" w:rsidRDefault="00467CBB" w:rsidP="00DF0230">
                  <w:pPr>
                    <w:pStyle w:val="rowtabella0"/>
                    <w:jc w:val="center"/>
                    <w:rPr>
                      <w:color w:val="002060"/>
                    </w:rPr>
                  </w:pPr>
                  <w:r w:rsidRPr="0023461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20BD2" w14:textId="77777777" w:rsidR="00467CBB" w:rsidRPr="0023461E" w:rsidRDefault="00467CBB" w:rsidP="00DF0230">
                  <w:pPr>
                    <w:pStyle w:val="rowtabella0"/>
                    <w:jc w:val="center"/>
                    <w:rPr>
                      <w:color w:val="002060"/>
                    </w:rPr>
                  </w:pPr>
                  <w:r w:rsidRPr="0023461E">
                    <w:rPr>
                      <w:color w:val="002060"/>
                    </w:rPr>
                    <w:t> </w:t>
                  </w:r>
                </w:p>
              </w:tc>
            </w:tr>
          </w:tbl>
          <w:p w14:paraId="6AD633B5" w14:textId="77777777" w:rsidR="00467CBB" w:rsidRPr="0023461E" w:rsidRDefault="00467CBB" w:rsidP="00DF0230">
            <w:pPr>
              <w:rPr>
                <w:color w:val="002060"/>
              </w:rPr>
            </w:pPr>
          </w:p>
        </w:tc>
      </w:tr>
    </w:tbl>
    <w:p w14:paraId="7B06B271" w14:textId="77777777" w:rsidR="00467CBB" w:rsidRPr="0023461E" w:rsidRDefault="00467CBB" w:rsidP="00467CBB">
      <w:pPr>
        <w:pStyle w:val="breakline"/>
        <w:rPr>
          <w:rFonts w:eastAsiaTheme="minorEastAsia"/>
          <w:color w:val="002060"/>
        </w:rPr>
      </w:pPr>
    </w:p>
    <w:p w14:paraId="4AF89462" w14:textId="77777777" w:rsidR="00467CBB" w:rsidRPr="0023461E" w:rsidRDefault="00467CBB" w:rsidP="00467CBB">
      <w:pPr>
        <w:pStyle w:val="breakline"/>
        <w:rPr>
          <w:color w:val="002060"/>
        </w:rPr>
      </w:pPr>
    </w:p>
    <w:p w14:paraId="3D614CD7" w14:textId="77777777" w:rsidR="00467CBB" w:rsidRPr="0023461E" w:rsidRDefault="00467CBB" w:rsidP="00467CBB">
      <w:pPr>
        <w:pStyle w:val="titoloprinc0"/>
        <w:rPr>
          <w:color w:val="002060"/>
        </w:rPr>
      </w:pPr>
      <w:r w:rsidRPr="0023461E">
        <w:rPr>
          <w:color w:val="002060"/>
        </w:rPr>
        <w:t>GIUDICE SPORTIVO</w:t>
      </w:r>
    </w:p>
    <w:p w14:paraId="58CDBAC2"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67827878" w14:textId="77777777" w:rsidR="00467CBB" w:rsidRPr="0023461E" w:rsidRDefault="00467CBB" w:rsidP="00467CBB">
      <w:pPr>
        <w:pStyle w:val="titolo10"/>
        <w:rPr>
          <w:color w:val="002060"/>
        </w:rPr>
      </w:pPr>
      <w:r w:rsidRPr="0023461E">
        <w:rPr>
          <w:color w:val="002060"/>
        </w:rPr>
        <w:t xml:space="preserve">GARE DEL 2/12/2022 </w:t>
      </w:r>
    </w:p>
    <w:p w14:paraId="13548530" w14:textId="77777777" w:rsidR="00467CBB" w:rsidRPr="0023461E" w:rsidRDefault="00467CBB" w:rsidP="00467CBB">
      <w:pPr>
        <w:pStyle w:val="titolo7a"/>
        <w:rPr>
          <w:color w:val="002060"/>
        </w:rPr>
      </w:pPr>
      <w:r w:rsidRPr="0023461E">
        <w:rPr>
          <w:color w:val="002060"/>
        </w:rPr>
        <w:t xml:space="preserve">PROVVEDIMENTI DISCIPLINARI </w:t>
      </w:r>
    </w:p>
    <w:p w14:paraId="2C864400"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35EB8B5E" w14:textId="77777777" w:rsidR="00467CBB" w:rsidRPr="0023461E" w:rsidRDefault="00467CBB" w:rsidP="00467CBB">
      <w:pPr>
        <w:pStyle w:val="titolo30"/>
        <w:rPr>
          <w:color w:val="002060"/>
        </w:rPr>
      </w:pPr>
      <w:r w:rsidRPr="0023461E">
        <w:rPr>
          <w:color w:val="002060"/>
        </w:rPr>
        <w:t xml:space="preserve">SOCIETA' </w:t>
      </w:r>
    </w:p>
    <w:p w14:paraId="284E670C" w14:textId="77777777" w:rsidR="00467CBB" w:rsidRPr="0023461E" w:rsidRDefault="00467CBB" w:rsidP="00467CBB">
      <w:pPr>
        <w:pStyle w:val="titolo20"/>
        <w:rPr>
          <w:color w:val="002060"/>
        </w:rPr>
      </w:pPr>
      <w:r w:rsidRPr="0023461E">
        <w:rPr>
          <w:color w:val="002060"/>
        </w:rPr>
        <w:t xml:space="preserve">AMMENDA </w:t>
      </w:r>
    </w:p>
    <w:p w14:paraId="62D3FF4A" w14:textId="77777777" w:rsidR="00467CBB" w:rsidRPr="0023461E" w:rsidRDefault="00467CBB" w:rsidP="00467CBB">
      <w:pPr>
        <w:pStyle w:val="diffida"/>
        <w:spacing w:before="80" w:beforeAutospacing="0" w:after="40" w:afterAutospacing="0"/>
        <w:jc w:val="left"/>
        <w:rPr>
          <w:color w:val="002060"/>
        </w:rPr>
      </w:pPr>
      <w:r w:rsidRPr="0023461E">
        <w:rPr>
          <w:color w:val="002060"/>
        </w:rPr>
        <w:t xml:space="preserve">Euro 100,00 INVICTA FUTSAL MACERATA </w:t>
      </w:r>
      <w:r w:rsidRPr="0023461E">
        <w:rPr>
          <w:color w:val="002060"/>
        </w:rPr>
        <w:br/>
        <w:t xml:space="preserve">Per aver il giocatore </w:t>
      </w:r>
      <w:proofErr w:type="spellStart"/>
      <w:r w:rsidRPr="0023461E">
        <w:rPr>
          <w:color w:val="002060"/>
        </w:rPr>
        <w:t>Iesari</w:t>
      </w:r>
      <w:proofErr w:type="spellEnd"/>
      <w:r w:rsidRPr="0023461E">
        <w:rPr>
          <w:color w:val="002060"/>
        </w:rPr>
        <w:t xml:space="preserve"> Matteo, a seguito dell'espulsione, danneggiato la serratura della porta che separa la tribuna dagli spogli</w:t>
      </w:r>
      <w:r>
        <w:rPr>
          <w:color w:val="002060"/>
        </w:rPr>
        <w:t>a</w:t>
      </w:r>
      <w:r w:rsidRPr="0023461E">
        <w:rPr>
          <w:color w:val="002060"/>
        </w:rPr>
        <w:t xml:space="preserve">toi. Quanto al risarcimento dei danni si rinvia a quanto </w:t>
      </w:r>
      <w:r>
        <w:rPr>
          <w:color w:val="002060"/>
        </w:rPr>
        <w:t>d</w:t>
      </w:r>
      <w:r w:rsidRPr="0023461E">
        <w:rPr>
          <w:color w:val="002060"/>
        </w:rPr>
        <w:t xml:space="preserve">isposto dalla vigente normativa. </w:t>
      </w:r>
    </w:p>
    <w:p w14:paraId="79F5A21B" w14:textId="77777777" w:rsidR="00467CBB" w:rsidRPr="0023461E" w:rsidRDefault="00467CBB" w:rsidP="00467CBB">
      <w:pPr>
        <w:pStyle w:val="diffida"/>
        <w:spacing w:before="80" w:beforeAutospacing="0" w:after="40" w:afterAutospacing="0"/>
        <w:jc w:val="left"/>
        <w:rPr>
          <w:color w:val="002060"/>
        </w:rPr>
      </w:pPr>
      <w:r w:rsidRPr="0023461E">
        <w:rPr>
          <w:color w:val="002060"/>
        </w:rPr>
        <w:br/>
        <w:t xml:space="preserve">Euro 50,00 REAL SAN GIORGIO </w:t>
      </w:r>
      <w:r w:rsidRPr="0023461E">
        <w:rPr>
          <w:color w:val="002060"/>
        </w:rPr>
        <w:br/>
        <w:t xml:space="preserve">Per essere lo spogliatoio arbitrale privo di chiusura. </w:t>
      </w:r>
    </w:p>
    <w:p w14:paraId="5F58D90C" w14:textId="77777777" w:rsidR="00467CBB" w:rsidRPr="0023461E" w:rsidRDefault="00467CBB" w:rsidP="00467CBB">
      <w:pPr>
        <w:pStyle w:val="titolo30"/>
        <w:rPr>
          <w:color w:val="002060"/>
        </w:rPr>
      </w:pPr>
      <w:r w:rsidRPr="0023461E">
        <w:rPr>
          <w:color w:val="002060"/>
        </w:rPr>
        <w:t xml:space="preserve">ALLENATORI </w:t>
      </w:r>
    </w:p>
    <w:p w14:paraId="6E8B8948" w14:textId="77777777" w:rsidR="00467CBB" w:rsidRPr="0023461E" w:rsidRDefault="00467CBB" w:rsidP="00467CBB">
      <w:pPr>
        <w:pStyle w:val="titolo20"/>
        <w:rPr>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68D686B" w14:textId="77777777" w:rsidTr="00DF0230">
        <w:tc>
          <w:tcPr>
            <w:tcW w:w="2200" w:type="dxa"/>
            <w:tcMar>
              <w:top w:w="20" w:type="dxa"/>
              <w:left w:w="20" w:type="dxa"/>
              <w:bottom w:w="20" w:type="dxa"/>
              <w:right w:w="20" w:type="dxa"/>
            </w:tcMar>
            <w:vAlign w:val="center"/>
            <w:hideMark/>
          </w:tcPr>
          <w:p w14:paraId="7A1E8CE2" w14:textId="77777777" w:rsidR="00467CBB" w:rsidRPr="0023461E" w:rsidRDefault="00467CBB" w:rsidP="00DF0230">
            <w:pPr>
              <w:pStyle w:val="movimento"/>
              <w:rPr>
                <w:color w:val="002060"/>
              </w:rPr>
            </w:pPr>
            <w:r w:rsidRPr="0023461E">
              <w:rPr>
                <w:color w:val="002060"/>
              </w:rPr>
              <w:t>PENNESI GIANLUCA</w:t>
            </w:r>
          </w:p>
        </w:tc>
        <w:tc>
          <w:tcPr>
            <w:tcW w:w="2200" w:type="dxa"/>
            <w:tcMar>
              <w:top w:w="20" w:type="dxa"/>
              <w:left w:w="20" w:type="dxa"/>
              <w:bottom w:w="20" w:type="dxa"/>
              <w:right w:w="20" w:type="dxa"/>
            </w:tcMar>
            <w:vAlign w:val="center"/>
            <w:hideMark/>
          </w:tcPr>
          <w:p w14:paraId="010FB284" w14:textId="77777777" w:rsidR="00467CBB" w:rsidRPr="0023461E" w:rsidRDefault="00467CBB" w:rsidP="00DF0230">
            <w:pPr>
              <w:pStyle w:val="movimento2"/>
              <w:rPr>
                <w:color w:val="002060"/>
              </w:rPr>
            </w:pPr>
            <w:r w:rsidRPr="0023461E">
              <w:rPr>
                <w:color w:val="002060"/>
              </w:rPr>
              <w:t xml:space="preserve">(INVICTA FUTSAL MACERATA) </w:t>
            </w:r>
          </w:p>
        </w:tc>
        <w:tc>
          <w:tcPr>
            <w:tcW w:w="800" w:type="dxa"/>
            <w:tcMar>
              <w:top w:w="20" w:type="dxa"/>
              <w:left w:w="20" w:type="dxa"/>
              <w:bottom w:w="20" w:type="dxa"/>
              <w:right w:w="20" w:type="dxa"/>
            </w:tcMar>
            <w:vAlign w:val="center"/>
            <w:hideMark/>
          </w:tcPr>
          <w:p w14:paraId="5240218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153455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298AF63" w14:textId="77777777" w:rsidR="00467CBB" w:rsidRPr="0023461E" w:rsidRDefault="00467CBB" w:rsidP="00DF0230">
            <w:pPr>
              <w:pStyle w:val="movimento2"/>
              <w:rPr>
                <w:color w:val="002060"/>
              </w:rPr>
            </w:pPr>
            <w:r w:rsidRPr="0023461E">
              <w:rPr>
                <w:color w:val="002060"/>
              </w:rPr>
              <w:t> </w:t>
            </w:r>
          </w:p>
        </w:tc>
      </w:tr>
    </w:tbl>
    <w:p w14:paraId="59EBB533" w14:textId="77777777" w:rsidR="00467CBB" w:rsidRPr="0023461E" w:rsidRDefault="00467CBB" w:rsidP="00467CBB">
      <w:pPr>
        <w:pStyle w:val="titolo30"/>
        <w:rPr>
          <w:rFonts w:eastAsiaTheme="minorEastAsia"/>
          <w:color w:val="002060"/>
        </w:rPr>
      </w:pPr>
      <w:r w:rsidRPr="0023461E">
        <w:rPr>
          <w:color w:val="002060"/>
        </w:rPr>
        <w:t xml:space="preserve">CALCIATORI ESPULSI </w:t>
      </w:r>
    </w:p>
    <w:p w14:paraId="429347AF" w14:textId="77777777" w:rsidR="00467CBB" w:rsidRPr="0023461E" w:rsidRDefault="00467CBB" w:rsidP="00467CBB">
      <w:pPr>
        <w:pStyle w:val="titolo20"/>
        <w:rPr>
          <w:color w:val="002060"/>
        </w:rPr>
      </w:pPr>
      <w:r w:rsidRPr="0023461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185E993" w14:textId="77777777" w:rsidTr="00DF0230">
        <w:tc>
          <w:tcPr>
            <w:tcW w:w="2200" w:type="dxa"/>
            <w:tcMar>
              <w:top w:w="20" w:type="dxa"/>
              <w:left w:w="20" w:type="dxa"/>
              <w:bottom w:w="20" w:type="dxa"/>
              <w:right w:w="20" w:type="dxa"/>
            </w:tcMar>
            <w:vAlign w:val="center"/>
            <w:hideMark/>
          </w:tcPr>
          <w:p w14:paraId="2731DC78" w14:textId="77777777" w:rsidR="00467CBB" w:rsidRPr="0023461E" w:rsidRDefault="00467CBB" w:rsidP="00DF0230">
            <w:pPr>
              <w:pStyle w:val="movimento"/>
              <w:rPr>
                <w:color w:val="002060"/>
              </w:rPr>
            </w:pPr>
            <w:r w:rsidRPr="0023461E">
              <w:rPr>
                <w:color w:val="002060"/>
              </w:rPr>
              <w:t>IESARI MATTEO</w:t>
            </w:r>
          </w:p>
        </w:tc>
        <w:tc>
          <w:tcPr>
            <w:tcW w:w="2200" w:type="dxa"/>
            <w:tcMar>
              <w:top w:w="20" w:type="dxa"/>
              <w:left w:w="20" w:type="dxa"/>
              <w:bottom w:w="20" w:type="dxa"/>
              <w:right w:w="20" w:type="dxa"/>
            </w:tcMar>
            <w:vAlign w:val="center"/>
            <w:hideMark/>
          </w:tcPr>
          <w:p w14:paraId="3EE39D8B" w14:textId="77777777" w:rsidR="00467CBB" w:rsidRPr="0023461E" w:rsidRDefault="00467CBB" w:rsidP="00DF0230">
            <w:pPr>
              <w:pStyle w:val="movimento2"/>
              <w:rPr>
                <w:color w:val="002060"/>
              </w:rPr>
            </w:pPr>
            <w:r w:rsidRPr="0023461E">
              <w:rPr>
                <w:color w:val="002060"/>
              </w:rPr>
              <w:t xml:space="preserve">(INVICTA FUTSAL MACERATA) </w:t>
            </w:r>
          </w:p>
        </w:tc>
        <w:tc>
          <w:tcPr>
            <w:tcW w:w="800" w:type="dxa"/>
            <w:tcMar>
              <w:top w:w="20" w:type="dxa"/>
              <w:left w:w="20" w:type="dxa"/>
              <w:bottom w:w="20" w:type="dxa"/>
              <w:right w:w="20" w:type="dxa"/>
            </w:tcMar>
            <w:vAlign w:val="center"/>
            <w:hideMark/>
          </w:tcPr>
          <w:p w14:paraId="3D1FAEF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3873E6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671A9A4" w14:textId="77777777" w:rsidR="00467CBB" w:rsidRPr="0023461E" w:rsidRDefault="00467CBB" w:rsidP="00DF0230">
            <w:pPr>
              <w:pStyle w:val="movimento2"/>
              <w:rPr>
                <w:color w:val="002060"/>
              </w:rPr>
            </w:pPr>
            <w:r w:rsidRPr="0023461E">
              <w:rPr>
                <w:color w:val="002060"/>
              </w:rPr>
              <w:t> </w:t>
            </w:r>
          </w:p>
        </w:tc>
      </w:tr>
    </w:tbl>
    <w:p w14:paraId="095E5C96" w14:textId="77777777" w:rsidR="00467CBB" w:rsidRPr="0023461E" w:rsidRDefault="00467CBB" w:rsidP="00467CBB">
      <w:pPr>
        <w:pStyle w:val="titolo20"/>
        <w:rPr>
          <w:rFonts w:eastAsiaTheme="minorEastAsia"/>
          <w:color w:val="002060"/>
        </w:rPr>
      </w:pPr>
      <w:r w:rsidRPr="002346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A931C9D" w14:textId="77777777" w:rsidTr="00DF0230">
        <w:tc>
          <w:tcPr>
            <w:tcW w:w="2200" w:type="dxa"/>
            <w:tcMar>
              <w:top w:w="20" w:type="dxa"/>
              <w:left w:w="20" w:type="dxa"/>
              <w:bottom w:w="20" w:type="dxa"/>
              <w:right w:w="20" w:type="dxa"/>
            </w:tcMar>
            <w:vAlign w:val="center"/>
            <w:hideMark/>
          </w:tcPr>
          <w:p w14:paraId="0412921B" w14:textId="77777777" w:rsidR="00467CBB" w:rsidRPr="0023461E" w:rsidRDefault="00467CBB" w:rsidP="00DF0230">
            <w:pPr>
              <w:pStyle w:val="movimento"/>
              <w:rPr>
                <w:color w:val="002060"/>
              </w:rPr>
            </w:pPr>
            <w:r w:rsidRPr="0023461E">
              <w:rPr>
                <w:color w:val="002060"/>
              </w:rPr>
              <w:t>ALBERTI LEONARDO LUIS</w:t>
            </w:r>
          </w:p>
        </w:tc>
        <w:tc>
          <w:tcPr>
            <w:tcW w:w="2200" w:type="dxa"/>
            <w:tcMar>
              <w:top w:w="20" w:type="dxa"/>
              <w:left w:w="20" w:type="dxa"/>
              <w:bottom w:w="20" w:type="dxa"/>
              <w:right w:w="20" w:type="dxa"/>
            </w:tcMar>
            <w:vAlign w:val="center"/>
            <w:hideMark/>
          </w:tcPr>
          <w:p w14:paraId="577BC9D8" w14:textId="77777777" w:rsidR="00467CBB" w:rsidRPr="0023461E" w:rsidRDefault="00467CBB" w:rsidP="00DF0230">
            <w:pPr>
              <w:pStyle w:val="movimento2"/>
              <w:rPr>
                <w:color w:val="002060"/>
              </w:rPr>
            </w:pPr>
            <w:r w:rsidRPr="0023461E">
              <w:rPr>
                <w:color w:val="002060"/>
              </w:rPr>
              <w:t xml:space="preserve">(FUTSAL MONTURANO) </w:t>
            </w:r>
          </w:p>
        </w:tc>
        <w:tc>
          <w:tcPr>
            <w:tcW w:w="800" w:type="dxa"/>
            <w:tcMar>
              <w:top w:w="20" w:type="dxa"/>
              <w:left w:w="20" w:type="dxa"/>
              <w:bottom w:w="20" w:type="dxa"/>
              <w:right w:w="20" w:type="dxa"/>
            </w:tcMar>
            <w:vAlign w:val="center"/>
            <w:hideMark/>
          </w:tcPr>
          <w:p w14:paraId="42FB563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F27965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CBF1B9C" w14:textId="77777777" w:rsidR="00467CBB" w:rsidRPr="0023461E" w:rsidRDefault="00467CBB" w:rsidP="00DF0230">
            <w:pPr>
              <w:pStyle w:val="movimento2"/>
              <w:rPr>
                <w:color w:val="002060"/>
              </w:rPr>
            </w:pPr>
            <w:r w:rsidRPr="0023461E">
              <w:rPr>
                <w:color w:val="002060"/>
              </w:rPr>
              <w:t> </w:t>
            </w:r>
          </w:p>
        </w:tc>
      </w:tr>
    </w:tbl>
    <w:p w14:paraId="78BDB76E" w14:textId="77777777" w:rsidR="00467CBB" w:rsidRPr="0023461E" w:rsidRDefault="00467CBB" w:rsidP="00467CBB">
      <w:pPr>
        <w:pStyle w:val="titolo30"/>
        <w:rPr>
          <w:rFonts w:eastAsiaTheme="minorEastAsia"/>
          <w:color w:val="002060"/>
        </w:rPr>
      </w:pPr>
      <w:r w:rsidRPr="0023461E">
        <w:rPr>
          <w:color w:val="002060"/>
        </w:rPr>
        <w:t xml:space="preserve">CALCIATORI NON ESPULSI </w:t>
      </w:r>
    </w:p>
    <w:p w14:paraId="2132F5AB" w14:textId="77777777" w:rsidR="00467CBB" w:rsidRPr="0023461E" w:rsidRDefault="00467CBB" w:rsidP="00467CBB">
      <w:pPr>
        <w:pStyle w:val="titolo20"/>
        <w:rPr>
          <w:color w:val="002060"/>
        </w:rPr>
      </w:pPr>
      <w:r w:rsidRPr="002346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E388B2A" w14:textId="77777777" w:rsidTr="00DF0230">
        <w:tc>
          <w:tcPr>
            <w:tcW w:w="2200" w:type="dxa"/>
            <w:tcMar>
              <w:top w:w="20" w:type="dxa"/>
              <w:left w:w="20" w:type="dxa"/>
              <w:bottom w:w="20" w:type="dxa"/>
              <w:right w:w="20" w:type="dxa"/>
            </w:tcMar>
            <w:vAlign w:val="center"/>
            <w:hideMark/>
          </w:tcPr>
          <w:p w14:paraId="3B075A97" w14:textId="77777777" w:rsidR="00467CBB" w:rsidRPr="0023461E" w:rsidRDefault="00467CBB" w:rsidP="00DF0230">
            <w:pPr>
              <w:pStyle w:val="movimento"/>
              <w:rPr>
                <w:color w:val="002060"/>
              </w:rPr>
            </w:pPr>
            <w:r w:rsidRPr="0023461E">
              <w:rPr>
                <w:color w:val="002060"/>
              </w:rPr>
              <w:t>GALEAZZO MICHELE</w:t>
            </w:r>
          </w:p>
        </w:tc>
        <w:tc>
          <w:tcPr>
            <w:tcW w:w="2200" w:type="dxa"/>
            <w:tcMar>
              <w:top w:w="20" w:type="dxa"/>
              <w:left w:w="20" w:type="dxa"/>
              <w:bottom w:w="20" w:type="dxa"/>
              <w:right w:w="20" w:type="dxa"/>
            </w:tcMar>
            <w:vAlign w:val="center"/>
            <w:hideMark/>
          </w:tcPr>
          <w:p w14:paraId="242B38E9" w14:textId="77777777" w:rsidR="00467CBB" w:rsidRPr="0023461E" w:rsidRDefault="00467CBB" w:rsidP="00DF0230">
            <w:pPr>
              <w:pStyle w:val="movimento2"/>
              <w:rPr>
                <w:color w:val="002060"/>
              </w:rPr>
            </w:pPr>
            <w:r w:rsidRPr="0023461E">
              <w:rPr>
                <w:color w:val="002060"/>
              </w:rPr>
              <w:t xml:space="preserve">(NUOVA OTTRANO 98) </w:t>
            </w:r>
          </w:p>
        </w:tc>
        <w:tc>
          <w:tcPr>
            <w:tcW w:w="800" w:type="dxa"/>
            <w:tcMar>
              <w:top w:w="20" w:type="dxa"/>
              <w:left w:w="20" w:type="dxa"/>
              <w:bottom w:w="20" w:type="dxa"/>
              <w:right w:w="20" w:type="dxa"/>
            </w:tcMar>
            <w:vAlign w:val="center"/>
            <w:hideMark/>
          </w:tcPr>
          <w:p w14:paraId="2933054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55D7AD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E3D3C22" w14:textId="77777777" w:rsidR="00467CBB" w:rsidRPr="0023461E" w:rsidRDefault="00467CBB" w:rsidP="00DF0230">
            <w:pPr>
              <w:pStyle w:val="movimento2"/>
              <w:rPr>
                <w:color w:val="002060"/>
              </w:rPr>
            </w:pPr>
            <w:r w:rsidRPr="0023461E">
              <w:rPr>
                <w:color w:val="002060"/>
              </w:rPr>
              <w:t> </w:t>
            </w:r>
          </w:p>
        </w:tc>
      </w:tr>
    </w:tbl>
    <w:p w14:paraId="3A3FA78B" w14:textId="77777777" w:rsidR="00467CBB" w:rsidRPr="0023461E" w:rsidRDefault="00467CBB" w:rsidP="00467CBB">
      <w:pPr>
        <w:pStyle w:val="titolo20"/>
        <w:rPr>
          <w:rFonts w:eastAsiaTheme="minorEastAsia"/>
          <w:color w:val="002060"/>
        </w:rPr>
      </w:pPr>
      <w:r w:rsidRPr="0023461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C15E5CA" w14:textId="77777777" w:rsidTr="00DF0230">
        <w:tc>
          <w:tcPr>
            <w:tcW w:w="2200" w:type="dxa"/>
            <w:tcMar>
              <w:top w:w="20" w:type="dxa"/>
              <w:left w:w="20" w:type="dxa"/>
              <w:bottom w:w="20" w:type="dxa"/>
              <w:right w:w="20" w:type="dxa"/>
            </w:tcMar>
            <w:vAlign w:val="center"/>
            <w:hideMark/>
          </w:tcPr>
          <w:p w14:paraId="370B5ECE" w14:textId="77777777" w:rsidR="00467CBB" w:rsidRPr="0023461E" w:rsidRDefault="00467CBB" w:rsidP="00DF0230">
            <w:pPr>
              <w:pStyle w:val="movimento"/>
              <w:rPr>
                <w:color w:val="002060"/>
              </w:rPr>
            </w:pPr>
            <w:r w:rsidRPr="0023461E">
              <w:rPr>
                <w:color w:val="002060"/>
              </w:rPr>
              <w:t>BOUTIMAH ISMAIL</w:t>
            </w:r>
          </w:p>
        </w:tc>
        <w:tc>
          <w:tcPr>
            <w:tcW w:w="2200" w:type="dxa"/>
            <w:tcMar>
              <w:top w:w="20" w:type="dxa"/>
              <w:left w:w="20" w:type="dxa"/>
              <w:bottom w:w="20" w:type="dxa"/>
              <w:right w:w="20" w:type="dxa"/>
            </w:tcMar>
            <w:vAlign w:val="center"/>
            <w:hideMark/>
          </w:tcPr>
          <w:p w14:paraId="4A40E079" w14:textId="77777777" w:rsidR="00467CBB" w:rsidRPr="0023461E" w:rsidRDefault="00467CBB" w:rsidP="00DF0230">
            <w:pPr>
              <w:pStyle w:val="movimento2"/>
              <w:rPr>
                <w:color w:val="002060"/>
              </w:rPr>
            </w:pPr>
            <w:r w:rsidRPr="0023461E">
              <w:rPr>
                <w:color w:val="002060"/>
              </w:rPr>
              <w:t xml:space="preserve">(FUTSAL MONTURANO) </w:t>
            </w:r>
          </w:p>
        </w:tc>
        <w:tc>
          <w:tcPr>
            <w:tcW w:w="800" w:type="dxa"/>
            <w:tcMar>
              <w:top w:w="20" w:type="dxa"/>
              <w:left w:w="20" w:type="dxa"/>
              <w:bottom w:w="20" w:type="dxa"/>
              <w:right w:w="20" w:type="dxa"/>
            </w:tcMar>
            <w:vAlign w:val="center"/>
            <w:hideMark/>
          </w:tcPr>
          <w:p w14:paraId="35F0616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1D60914" w14:textId="77777777" w:rsidR="00467CBB" w:rsidRPr="0023461E" w:rsidRDefault="00467CBB" w:rsidP="00DF0230">
            <w:pPr>
              <w:pStyle w:val="movimento"/>
              <w:rPr>
                <w:color w:val="002060"/>
              </w:rPr>
            </w:pPr>
            <w:r w:rsidRPr="0023461E">
              <w:rPr>
                <w:color w:val="002060"/>
              </w:rPr>
              <w:t>GHETTI FRANCESCO</w:t>
            </w:r>
          </w:p>
        </w:tc>
        <w:tc>
          <w:tcPr>
            <w:tcW w:w="2200" w:type="dxa"/>
            <w:tcMar>
              <w:top w:w="20" w:type="dxa"/>
              <w:left w:w="20" w:type="dxa"/>
              <w:bottom w:w="20" w:type="dxa"/>
              <w:right w:w="20" w:type="dxa"/>
            </w:tcMar>
            <w:vAlign w:val="center"/>
            <w:hideMark/>
          </w:tcPr>
          <w:p w14:paraId="6B2741D8" w14:textId="77777777" w:rsidR="00467CBB" w:rsidRPr="0023461E" w:rsidRDefault="00467CBB" w:rsidP="00DF0230">
            <w:pPr>
              <w:pStyle w:val="movimento2"/>
              <w:rPr>
                <w:color w:val="002060"/>
              </w:rPr>
            </w:pPr>
            <w:r w:rsidRPr="0023461E">
              <w:rPr>
                <w:color w:val="002060"/>
              </w:rPr>
              <w:t xml:space="preserve">(PIANACCIO) </w:t>
            </w:r>
          </w:p>
        </w:tc>
      </w:tr>
    </w:tbl>
    <w:p w14:paraId="4F1D6CFE" w14:textId="77777777" w:rsidR="00467CBB" w:rsidRPr="0023461E" w:rsidRDefault="00467CBB" w:rsidP="00467CBB">
      <w:pPr>
        <w:pStyle w:val="titolo20"/>
        <w:rPr>
          <w:rFonts w:eastAsiaTheme="minorEastAsia"/>
          <w:color w:val="002060"/>
        </w:rPr>
      </w:pPr>
      <w:r w:rsidRPr="0023461E">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F9B6945" w14:textId="77777777" w:rsidTr="00DF0230">
        <w:tc>
          <w:tcPr>
            <w:tcW w:w="2200" w:type="dxa"/>
            <w:tcMar>
              <w:top w:w="20" w:type="dxa"/>
              <w:left w:w="20" w:type="dxa"/>
              <w:bottom w:w="20" w:type="dxa"/>
              <w:right w:w="20" w:type="dxa"/>
            </w:tcMar>
            <w:vAlign w:val="center"/>
            <w:hideMark/>
          </w:tcPr>
          <w:p w14:paraId="36EB3AB8" w14:textId="77777777" w:rsidR="00467CBB" w:rsidRPr="0023461E" w:rsidRDefault="00467CBB" w:rsidP="00DF0230">
            <w:pPr>
              <w:pStyle w:val="movimento"/>
              <w:rPr>
                <w:color w:val="002060"/>
              </w:rPr>
            </w:pPr>
            <w:r w:rsidRPr="0023461E">
              <w:rPr>
                <w:color w:val="002060"/>
              </w:rPr>
              <w:t>BANCHETTI JOELE</w:t>
            </w:r>
          </w:p>
        </w:tc>
        <w:tc>
          <w:tcPr>
            <w:tcW w:w="2200" w:type="dxa"/>
            <w:tcMar>
              <w:top w:w="20" w:type="dxa"/>
              <w:left w:w="20" w:type="dxa"/>
              <w:bottom w:w="20" w:type="dxa"/>
              <w:right w:w="20" w:type="dxa"/>
            </w:tcMar>
            <w:vAlign w:val="center"/>
            <w:hideMark/>
          </w:tcPr>
          <w:p w14:paraId="793874A4" w14:textId="77777777" w:rsidR="00467CBB" w:rsidRPr="0023461E" w:rsidRDefault="00467CBB" w:rsidP="00DF0230">
            <w:pPr>
              <w:pStyle w:val="movimento2"/>
              <w:rPr>
                <w:color w:val="002060"/>
              </w:rPr>
            </w:pPr>
            <w:r w:rsidRPr="0023461E">
              <w:rPr>
                <w:color w:val="002060"/>
              </w:rPr>
              <w:t xml:space="preserve">(GROTTACCIA 2005) </w:t>
            </w:r>
          </w:p>
        </w:tc>
        <w:tc>
          <w:tcPr>
            <w:tcW w:w="800" w:type="dxa"/>
            <w:tcMar>
              <w:top w:w="20" w:type="dxa"/>
              <w:left w:w="20" w:type="dxa"/>
              <w:bottom w:w="20" w:type="dxa"/>
              <w:right w:w="20" w:type="dxa"/>
            </w:tcMar>
            <w:vAlign w:val="center"/>
            <w:hideMark/>
          </w:tcPr>
          <w:p w14:paraId="05DFA29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F6CC9ED" w14:textId="77777777" w:rsidR="00467CBB" w:rsidRPr="0023461E" w:rsidRDefault="00467CBB" w:rsidP="00DF0230">
            <w:pPr>
              <w:pStyle w:val="movimento"/>
              <w:rPr>
                <w:color w:val="002060"/>
              </w:rPr>
            </w:pPr>
            <w:r w:rsidRPr="0023461E">
              <w:rPr>
                <w:color w:val="002060"/>
              </w:rPr>
              <w:t>GIOMBI ANDREA</w:t>
            </w:r>
          </w:p>
        </w:tc>
        <w:tc>
          <w:tcPr>
            <w:tcW w:w="2200" w:type="dxa"/>
            <w:tcMar>
              <w:top w:w="20" w:type="dxa"/>
              <w:left w:w="20" w:type="dxa"/>
              <w:bottom w:w="20" w:type="dxa"/>
              <w:right w:w="20" w:type="dxa"/>
            </w:tcMar>
            <w:vAlign w:val="center"/>
            <w:hideMark/>
          </w:tcPr>
          <w:p w14:paraId="3B8B71D9" w14:textId="77777777" w:rsidR="00467CBB" w:rsidRPr="0023461E" w:rsidRDefault="00467CBB" w:rsidP="00DF0230">
            <w:pPr>
              <w:pStyle w:val="movimento2"/>
              <w:rPr>
                <w:color w:val="002060"/>
              </w:rPr>
            </w:pPr>
            <w:r w:rsidRPr="0023461E">
              <w:rPr>
                <w:color w:val="002060"/>
              </w:rPr>
              <w:t xml:space="preserve">(PIANACCIO) </w:t>
            </w:r>
          </w:p>
        </w:tc>
      </w:tr>
      <w:tr w:rsidR="00467CBB" w:rsidRPr="0023461E" w14:paraId="0481F5D7" w14:textId="77777777" w:rsidTr="00DF0230">
        <w:tc>
          <w:tcPr>
            <w:tcW w:w="2200" w:type="dxa"/>
            <w:tcMar>
              <w:top w:w="20" w:type="dxa"/>
              <w:left w:w="20" w:type="dxa"/>
              <w:bottom w:w="20" w:type="dxa"/>
              <w:right w:w="20" w:type="dxa"/>
            </w:tcMar>
            <w:vAlign w:val="center"/>
            <w:hideMark/>
          </w:tcPr>
          <w:p w14:paraId="38227B4C" w14:textId="77777777" w:rsidR="00467CBB" w:rsidRPr="0023461E" w:rsidRDefault="00467CBB" w:rsidP="00DF0230">
            <w:pPr>
              <w:pStyle w:val="movimento"/>
              <w:rPr>
                <w:color w:val="002060"/>
              </w:rPr>
            </w:pPr>
            <w:r w:rsidRPr="0023461E">
              <w:rPr>
                <w:color w:val="002060"/>
              </w:rPr>
              <w:t>TULLI DAVID</w:t>
            </w:r>
          </w:p>
        </w:tc>
        <w:tc>
          <w:tcPr>
            <w:tcW w:w="2200" w:type="dxa"/>
            <w:tcMar>
              <w:top w:w="20" w:type="dxa"/>
              <w:left w:w="20" w:type="dxa"/>
              <w:bottom w:w="20" w:type="dxa"/>
              <w:right w:w="20" w:type="dxa"/>
            </w:tcMar>
            <w:vAlign w:val="center"/>
            <w:hideMark/>
          </w:tcPr>
          <w:p w14:paraId="1DE0D692" w14:textId="77777777" w:rsidR="00467CBB" w:rsidRPr="0023461E" w:rsidRDefault="00467CBB" w:rsidP="00DF0230">
            <w:pPr>
              <w:pStyle w:val="movimento2"/>
              <w:rPr>
                <w:color w:val="002060"/>
              </w:rPr>
            </w:pPr>
            <w:r w:rsidRPr="0023461E">
              <w:rPr>
                <w:color w:val="002060"/>
              </w:rPr>
              <w:t xml:space="preserve">(REAL SAN GIORGIO) </w:t>
            </w:r>
          </w:p>
        </w:tc>
        <w:tc>
          <w:tcPr>
            <w:tcW w:w="800" w:type="dxa"/>
            <w:tcMar>
              <w:top w:w="20" w:type="dxa"/>
              <w:left w:w="20" w:type="dxa"/>
              <w:bottom w:w="20" w:type="dxa"/>
              <w:right w:w="20" w:type="dxa"/>
            </w:tcMar>
            <w:vAlign w:val="center"/>
            <w:hideMark/>
          </w:tcPr>
          <w:p w14:paraId="55946F3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A7B521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80936A4" w14:textId="77777777" w:rsidR="00467CBB" w:rsidRPr="0023461E" w:rsidRDefault="00467CBB" w:rsidP="00DF0230">
            <w:pPr>
              <w:pStyle w:val="movimento2"/>
              <w:rPr>
                <w:color w:val="002060"/>
              </w:rPr>
            </w:pPr>
            <w:r w:rsidRPr="0023461E">
              <w:rPr>
                <w:color w:val="002060"/>
              </w:rPr>
              <w:t> </w:t>
            </w:r>
          </w:p>
        </w:tc>
      </w:tr>
    </w:tbl>
    <w:p w14:paraId="08C0FECB"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0FE9854" w14:textId="77777777" w:rsidTr="00DF0230">
        <w:tc>
          <w:tcPr>
            <w:tcW w:w="2200" w:type="dxa"/>
            <w:tcMar>
              <w:top w:w="20" w:type="dxa"/>
              <w:left w:w="20" w:type="dxa"/>
              <w:bottom w:w="20" w:type="dxa"/>
              <w:right w:w="20" w:type="dxa"/>
            </w:tcMar>
            <w:vAlign w:val="center"/>
            <w:hideMark/>
          </w:tcPr>
          <w:p w14:paraId="6EFB625F" w14:textId="77777777" w:rsidR="00467CBB" w:rsidRPr="0023461E" w:rsidRDefault="00467CBB" w:rsidP="00DF0230">
            <w:pPr>
              <w:pStyle w:val="movimento"/>
              <w:rPr>
                <w:color w:val="002060"/>
              </w:rPr>
            </w:pPr>
            <w:r w:rsidRPr="0023461E">
              <w:rPr>
                <w:color w:val="002060"/>
              </w:rPr>
              <w:t>ERCOLI GIANLUCA</w:t>
            </w:r>
          </w:p>
        </w:tc>
        <w:tc>
          <w:tcPr>
            <w:tcW w:w="2200" w:type="dxa"/>
            <w:tcMar>
              <w:top w:w="20" w:type="dxa"/>
              <w:left w:w="20" w:type="dxa"/>
              <w:bottom w:w="20" w:type="dxa"/>
              <w:right w:w="20" w:type="dxa"/>
            </w:tcMar>
            <w:vAlign w:val="center"/>
            <w:hideMark/>
          </w:tcPr>
          <w:p w14:paraId="3CF9D24B" w14:textId="77777777" w:rsidR="00467CBB" w:rsidRPr="0023461E" w:rsidRDefault="00467CBB" w:rsidP="00DF0230">
            <w:pPr>
              <w:pStyle w:val="movimento2"/>
              <w:rPr>
                <w:color w:val="002060"/>
              </w:rPr>
            </w:pPr>
            <w:r w:rsidRPr="0023461E">
              <w:rPr>
                <w:color w:val="002060"/>
              </w:rPr>
              <w:t xml:space="preserve">(FUTSAL MONTURANO) </w:t>
            </w:r>
          </w:p>
        </w:tc>
        <w:tc>
          <w:tcPr>
            <w:tcW w:w="800" w:type="dxa"/>
            <w:tcMar>
              <w:top w:w="20" w:type="dxa"/>
              <w:left w:w="20" w:type="dxa"/>
              <w:bottom w:w="20" w:type="dxa"/>
              <w:right w:w="20" w:type="dxa"/>
            </w:tcMar>
            <w:vAlign w:val="center"/>
            <w:hideMark/>
          </w:tcPr>
          <w:p w14:paraId="570563C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4D1D603" w14:textId="77777777" w:rsidR="00467CBB" w:rsidRPr="0023461E" w:rsidRDefault="00467CBB" w:rsidP="00DF0230">
            <w:pPr>
              <w:pStyle w:val="movimento"/>
              <w:rPr>
                <w:color w:val="002060"/>
              </w:rPr>
            </w:pPr>
            <w:r w:rsidRPr="0023461E">
              <w:rPr>
                <w:color w:val="002060"/>
              </w:rPr>
              <w:t>CARNERO ESTURI YAGO</w:t>
            </w:r>
          </w:p>
        </w:tc>
        <w:tc>
          <w:tcPr>
            <w:tcW w:w="2200" w:type="dxa"/>
            <w:tcMar>
              <w:top w:w="20" w:type="dxa"/>
              <w:left w:w="20" w:type="dxa"/>
              <w:bottom w:w="20" w:type="dxa"/>
              <w:right w:w="20" w:type="dxa"/>
            </w:tcMar>
            <w:vAlign w:val="center"/>
            <w:hideMark/>
          </w:tcPr>
          <w:p w14:paraId="010BE937" w14:textId="77777777" w:rsidR="00467CBB" w:rsidRPr="0023461E" w:rsidRDefault="00467CBB" w:rsidP="00DF0230">
            <w:pPr>
              <w:pStyle w:val="movimento2"/>
              <w:rPr>
                <w:color w:val="002060"/>
              </w:rPr>
            </w:pPr>
            <w:r w:rsidRPr="0023461E">
              <w:rPr>
                <w:color w:val="002060"/>
              </w:rPr>
              <w:t xml:space="preserve">(GROTTACCIA 2005) </w:t>
            </w:r>
          </w:p>
        </w:tc>
      </w:tr>
      <w:tr w:rsidR="00467CBB" w:rsidRPr="0023461E" w14:paraId="7F50416B" w14:textId="77777777" w:rsidTr="00DF0230">
        <w:tc>
          <w:tcPr>
            <w:tcW w:w="2200" w:type="dxa"/>
            <w:tcMar>
              <w:top w:w="20" w:type="dxa"/>
              <w:left w:w="20" w:type="dxa"/>
              <w:bottom w:w="20" w:type="dxa"/>
              <w:right w:w="20" w:type="dxa"/>
            </w:tcMar>
            <w:vAlign w:val="center"/>
            <w:hideMark/>
          </w:tcPr>
          <w:p w14:paraId="0226B4F3" w14:textId="77777777" w:rsidR="00467CBB" w:rsidRPr="0023461E" w:rsidRDefault="00467CBB" w:rsidP="00DF0230">
            <w:pPr>
              <w:pStyle w:val="movimento"/>
              <w:rPr>
                <w:color w:val="002060"/>
              </w:rPr>
            </w:pPr>
            <w:r w:rsidRPr="0023461E">
              <w:rPr>
                <w:color w:val="002060"/>
              </w:rPr>
              <w:t>SECCO DIEGO HENRIQUE</w:t>
            </w:r>
          </w:p>
        </w:tc>
        <w:tc>
          <w:tcPr>
            <w:tcW w:w="2200" w:type="dxa"/>
            <w:tcMar>
              <w:top w:w="20" w:type="dxa"/>
              <w:left w:w="20" w:type="dxa"/>
              <w:bottom w:w="20" w:type="dxa"/>
              <w:right w:w="20" w:type="dxa"/>
            </w:tcMar>
            <w:vAlign w:val="center"/>
            <w:hideMark/>
          </w:tcPr>
          <w:p w14:paraId="21F87278" w14:textId="77777777" w:rsidR="00467CBB" w:rsidRPr="0023461E" w:rsidRDefault="00467CBB" w:rsidP="00DF0230">
            <w:pPr>
              <w:pStyle w:val="movimento2"/>
              <w:rPr>
                <w:color w:val="002060"/>
              </w:rPr>
            </w:pPr>
            <w:r w:rsidRPr="0023461E">
              <w:rPr>
                <w:color w:val="002060"/>
              </w:rPr>
              <w:t xml:space="preserve">(GROTTACCIA 2005) </w:t>
            </w:r>
          </w:p>
        </w:tc>
        <w:tc>
          <w:tcPr>
            <w:tcW w:w="800" w:type="dxa"/>
            <w:tcMar>
              <w:top w:w="20" w:type="dxa"/>
              <w:left w:w="20" w:type="dxa"/>
              <w:bottom w:w="20" w:type="dxa"/>
              <w:right w:w="20" w:type="dxa"/>
            </w:tcMar>
            <w:vAlign w:val="center"/>
            <w:hideMark/>
          </w:tcPr>
          <w:p w14:paraId="534C352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DA09FB8" w14:textId="77777777" w:rsidR="00467CBB" w:rsidRPr="0023461E" w:rsidRDefault="00467CBB" w:rsidP="00DF0230">
            <w:pPr>
              <w:pStyle w:val="movimento"/>
              <w:rPr>
                <w:color w:val="002060"/>
              </w:rPr>
            </w:pPr>
            <w:r w:rsidRPr="0023461E">
              <w:rPr>
                <w:color w:val="002060"/>
              </w:rPr>
              <w:t>ONOFRI FRANCESCO</w:t>
            </w:r>
          </w:p>
        </w:tc>
        <w:tc>
          <w:tcPr>
            <w:tcW w:w="2200" w:type="dxa"/>
            <w:tcMar>
              <w:top w:w="20" w:type="dxa"/>
              <w:left w:w="20" w:type="dxa"/>
              <w:bottom w:w="20" w:type="dxa"/>
              <w:right w:w="20" w:type="dxa"/>
            </w:tcMar>
            <w:vAlign w:val="center"/>
            <w:hideMark/>
          </w:tcPr>
          <w:p w14:paraId="061C1B4E" w14:textId="77777777" w:rsidR="00467CBB" w:rsidRPr="0023461E" w:rsidRDefault="00467CBB" w:rsidP="00DF0230">
            <w:pPr>
              <w:pStyle w:val="movimento2"/>
              <w:rPr>
                <w:color w:val="002060"/>
              </w:rPr>
            </w:pPr>
            <w:r w:rsidRPr="0023461E">
              <w:rPr>
                <w:color w:val="002060"/>
              </w:rPr>
              <w:t xml:space="preserve">(MONTELUPONE CALCIO A 5) </w:t>
            </w:r>
          </w:p>
        </w:tc>
      </w:tr>
      <w:tr w:rsidR="00467CBB" w:rsidRPr="0023461E" w14:paraId="3170340C" w14:textId="77777777" w:rsidTr="00DF0230">
        <w:tc>
          <w:tcPr>
            <w:tcW w:w="2200" w:type="dxa"/>
            <w:tcMar>
              <w:top w:w="20" w:type="dxa"/>
              <w:left w:w="20" w:type="dxa"/>
              <w:bottom w:w="20" w:type="dxa"/>
              <w:right w:w="20" w:type="dxa"/>
            </w:tcMar>
            <w:vAlign w:val="center"/>
            <w:hideMark/>
          </w:tcPr>
          <w:p w14:paraId="44EAAE04" w14:textId="77777777" w:rsidR="00467CBB" w:rsidRPr="0023461E" w:rsidRDefault="00467CBB" w:rsidP="00DF0230">
            <w:pPr>
              <w:pStyle w:val="movimento"/>
              <w:rPr>
                <w:color w:val="002060"/>
              </w:rPr>
            </w:pPr>
            <w:r w:rsidRPr="0023461E">
              <w:rPr>
                <w:color w:val="002060"/>
              </w:rPr>
              <w:t>POMPILI ALEX</w:t>
            </w:r>
          </w:p>
        </w:tc>
        <w:tc>
          <w:tcPr>
            <w:tcW w:w="2200" w:type="dxa"/>
            <w:tcMar>
              <w:top w:w="20" w:type="dxa"/>
              <w:left w:w="20" w:type="dxa"/>
              <w:bottom w:w="20" w:type="dxa"/>
              <w:right w:w="20" w:type="dxa"/>
            </w:tcMar>
            <w:vAlign w:val="center"/>
            <w:hideMark/>
          </w:tcPr>
          <w:p w14:paraId="7A22AAF0" w14:textId="77777777" w:rsidR="00467CBB" w:rsidRPr="0023461E" w:rsidRDefault="00467CBB" w:rsidP="00DF0230">
            <w:pPr>
              <w:pStyle w:val="movimento2"/>
              <w:rPr>
                <w:color w:val="002060"/>
              </w:rPr>
            </w:pPr>
            <w:r w:rsidRPr="0023461E">
              <w:rPr>
                <w:color w:val="002060"/>
              </w:rPr>
              <w:t xml:space="preserve">(PIANACCIO) </w:t>
            </w:r>
          </w:p>
        </w:tc>
        <w:tc>
          <w:tcPr>
            <w:tcW w:w="800" w:type="dxa"/>
            <w:tcMar>
              <w:top w:w="20" w:type="dxa"/>
              <w:left w:w="20" w:type="dxa"/>
              <w:bottom w:w="20" w:type="dxa"/>
              <w:right w:w="20" w:type="dxa"/>
            </w:tcMar>
            <w:vAlign w:val="center"/>
            <w:hideMark/>
          </w:tcPr>
          <w:p w14:paraId="1F04B11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209F15C" w14:textId="77777777" w:rsidR="00467CBB" w:rsidRPr="0023461E" w:rsidRDefault="00467CBB" w:rsidP="00DF0230">
            <w:pPr>
              <w:pStyle w:val="movimento"/>
              <w:rPr>
                <w:color w:val="002060"/>
              </w:rPr>
            </w:pPr>
            <w:r w:rsidRPr="0023461E">
              <w:rPr>
                <w:color w:val="002060"/>
              </w:rPr>
              <w:t>DELLA MORA DAVID</w:t>
            </w:r>
          </w:p>
        </w:tc>
        <w:tc>
          <w:tcPr>
            <w:tcW w:w="2200" w:type="dxa"/>
            <w:tcMar>
              <w:top w:w="20" w:type="dxa"/>
              <w:left w:w="20" w:type="dxa"/>
              <w:bottom w:w="20" w:type="dxa"/>
              <w:right w:w="20" w:type="dxa"/>
            </w:tcMar>
            <w:vAlign w:val="center"/>
            <w:hideMark/>
          </w:tcPr>
          <w:p w14:paraId="227D0687" w14:textId="77777777" w:rsidR="00467CBB" w:rsidRPr="0023461E" w:rsidRDefault="00467CBB" w:rsidP="00DF0230">
            <w:pPr>
              <w:pStyle w:val="movimento2"/>
              <w:rPr>
                <w:color w:val="002060"/>
              </w:rPr>
            </w:pPr>
            <w:r w:rsidRPr="0023461E">
              <w:rPr>
                <w:color w:val="002060"/>
              </w:rPr>
              <w:t xml:space="preserve">(REAL SAN GIORGIO) </w:t>
            </w:r>
          </w:p>
        </w:tc>
      </w:tr>
    </w:tbl>
    <w:p w14:paraId="38898361"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1A9A93F" w14:textId="77777777" w:rsidTr="00DF0230">
        <w:tc>
          <w:tcPr>
            <w:tcW w:w="2200" w:type="dxa"/>
            <w:tcMar>
              <w:top w:w="20" w:type="dxa"/>
              <w:left w:w="20" w:type="dxa"/>
              <w:bottom w:w="20" w:type="dxa"/>
              <w:right w:w="20" w:type="dxa"/>
            </w:tcMar>
            <w:vAlign w:val="center"/>
            <w:hideMark/>
          </w:tcPr>
          <w:p w14:paraId="0E8203F9" w14:textId="77777777" w:rsidR="00467CBB" w:rsidRPr="0023461E" w:rsidRDefault="00467CBB" w:rsidP="00DF0230">
            <w:pPr>
              <w:pStyle w:val="movimento"/>
              <w:rPr>
                <w:color w:val="002060"/>
              </w:rPr>
            </w:pPr>
            <w:r w:rsidRPr="0023461E">
              <w:rPr>
                <w:color w:val="002060"/>
              </w:rPr>
              <w:t>DE SANTIS FABIO</w:t>
            </w:r>
          </w:p>
        </w:tc>
        <w:tc>
          <w:tcPr>
            <w:tcW w:w="2200" w:type="dxa"/>
            <w:tcMar>
              <w:top w:w="20" w:type="dxa"/>
              <w:left w:w="20" w:type="dxa"/>
              <w:bottom w:w="20" w:type="dxa"/>
              <w:right w:w="20" w:type="dxa"/>
            </w:tcMar>
            <w:vAlign w:val="center"/>
            <w:hideMark/>
          </w:tcPr>
          <w:p w14:paraId="2CDF11DE" w14:textId="77777777" w:rsidR="00467CBB" w:rsidRPr="0023461E" w:rsidRDefault="00467CBB" w:rsidP="00DF0230">
            <w:pPr>
              <w:pStyle w:val="movimento2"/>
              <w:rPr>
                <w:color w:val="002060"/>
              </w:rPr>
            </w:pPr>
            <w:r w:rsidRPr="0023461E">
              <w:rPr>
                <w:color w:val="002060"/>
              </w:rPr>
              <w:t xml:space="preserve">(ALMA JUVENTUS FANO) </w:t>
            </w:r>
          </w:p>
        </w:tc>
        <w:tc>
          <w:tcPr>
            <w:tcW w:w="800" w:type="dxa"/>
            <w:tcMar>
              <w:top w:w="20" w:type="dxa"/>
              <w:left w:w="20" w:type="dxa"/>
              <w:bottom w:w="20" w:type="dxa"/>
              <w:right w:w="20" w:type="dxa"/>
            </w:tcMar>
            <w:vAlign w:val="center"/>
            <w:hideMark/>
          </w:tcPr>
          <w:p w14:paraId="04BD442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BEC18C1" w14:textId="77777777" w:rsidR="00467CBB" w:rsidRPr="0023461E" w:rsidRDefault="00467CBB" w:rsidP="00DF0230">
            <w:pPr>
              <w:pStyle w:val="movimento"/>
              <w:rPr>
                <w:color w:val="002060"/>
              </w:rPr>
            </w:pPr>
            <w:r w:rsidRPr="0023461E">
              <w:rPr>
                <w:color w:val="002060"/>
              </w:rPr>
              <w:t>MONTERUBBIANESI LUCA</w:t>
            </w:r>
          </w:p>
        </w:tc>
        <w:tc>
          <w:tcPr>
            <w:tcW w:w="2200" w:type="dxa"/>
            <w:tcMar>
              <w:top w:w="20" w:type="dxa"/>
              <w:left w:w="20" w:type="dxa"/>
              <w:bottom w:w="20" w:type="dxa"/>
              <w:right w:w="20" w:type="dxa"/>
            </w:tcMar>
            <w:vAlign w:val="center"/>
            <w:hideMark/>
          </w:tcPr>
          <w:p w14:paraId="5B7E91BB" w14:textId="77777777" w:rsidR="00467CBB" w:rsidRPr="0023461E" w:rsidRDefault="00467CBB" w:rsidP="00DF0230">
            <w:pPr>
              <w:pStyle w:val="movimento2"/>
              <w:rPr>
                <w:color w:val="002060"/>
              </w:rPr>
            </w:pPr>
            <w:r w:rsidRPr="0023461E">
              <w:rPr>
                <w:color w:val="002060"/>
              </w:rPr>
              <w:t xml:space="preserve">(FUTSAL MONTURANO) </w:t>
            </w:r>
          </w:p>
        </w:tc>
      </w:tr>
      <w:tr w:rsidR="00467CBB" w:rsidRPr="0023461E" w14:paraId="556DE246" w14:textId="77777777" w:rsidTr="00DF0230">
        <w:tc>
          <w:tcPr>
            <w:tcW w:w="2200" w:type="dxa"/>
            <w:tcMar>
              <w:top w:w="20" w:type="dxa"/>
              <w:left w:w="20" w:type="dxa"/>
              <w:bottom w:w="20" w:type="dxa"/>
              <w:right w:w="20" w:type="dxa"/>
            </w:tcMar>
            <w:vAlign w:val="center"/>
            <w:hideMark/>
          </w:tcPr>
          <w:p w14:paraId="04CEA876" w14:textId="77777777" w:rsidR="00467CBB" w:rsidRPr="0023461E" w:rsidRDefault="00467CBB" w:rsidP="00DF0230">
            <w:pPr>
              <w:pStyle w:val="movimento"/>
              <w:rPr>
                <w:color w:val="002060"/>
              </w:rPr>
            </w:pPr>
            <w:r w:rsidRPr="0023461E">
              <w:rPr>
                <w:color w:val="002060"/>
              </w:rPr>
              <w:t>PARFENYUK RICHARD</w:t>
            </w:r>
          </w:p>
        </w:tc>
        <w:tc>
          <w:tcPr>
            <w:tcW w:w="2200" w:type="dxa"/>
            <w:tcMar>
              <w:top w:w="20" w:type="dxa"/>
              <w:left w:w="20" w:type="dxa"/>
              <w:bottom w:w="20" w:type="dxa"/>
              <w:right w:w="20" w:type="dxa"/>
            </w:tcMar>
            <w:vAlign w:val="center"/>
            <w:hideMark/>
          </w:tcPr>
          <w:p w14:paraId="072170CA" w14:textId="77777777" w:rsidR="00467CBB" w:rsidRPr="0023461E" w:rsidRDefault="00467CBB" w:rsidP="00DF0230">
            <w:pPr>
              <w:pStyle w:val="movimento2"/>
              <w:rPr>
                <w:color w:val="002060"/>
              </w:rPr>
            </w:pPr>
            <w:r w:rsidRPr="0023461E">
              <w:rPr>
                <w:color w:val="002060"/>
              </w:rPr>
              <w:t xml:space="preserve">(FUTSAL MONTURANO) </w:t>
            </w:r>
          </w:p>
        </w:tc>
        <w:tc>
          <w:tcPr>
            <w:tcW w:w="800" w:type="dxa"/>
            <w:tcMar>
              <w:top w:w="20" w:type="dxa"/>
              <w:left w:w="20" w:type="dxa"/>
              <w:bottom w:w="20" w:type="dxa"/>
              <w:right w:w="20" w:type="dxa"/>
            </w:tcMar>
            <w:vAlign w:val="center"/>
            <w:hideMark/>
          </w:tcPr>
          <w:p w14:paraId="28F0B88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5E39691" w14:textId="77777777" w:rsidR="00467CBB" w:rsidRPr="0023461E" w:rsidRDefault="00467CBB" w:rsidP="00DF0230">
            <w:pPr>
              <w:pStyle w:val="movimento"/>
              <w:rPr>
                <w:color w:val="002060"/>
              </w:rPr>
            </w:pPr>
            <w:r w:rsidRPr="0023461E">
              <w:rPr>
                <w:color w:val="002060"/>
              </w:rPr>
              <w:t>TRABUCCO RICCARDO</w:t>
            </w:r>
          </w:p>
        </w:tc>
        <w:tc>
          <w:tcPr>
            <w:tcW w:w="2200" w:type="dxa"/>
            <w:tcMar>
              <w:top w:w="20" w:type="dxa"/>
              <w:left w:w="20" w:type="dxa"/>
              <w:bottom w:w="20" w:type="dxa"/>
              <w:right w:w="20" w:type="dxa"/>
            </w:tcMar>
            <w:vAlign w:val="center"/>
            <w:hideMark/>
          </w:tcPr>
          <w:p w14:paraId="771400C1" w14:textId="77777777" w:rsidR="00467CBB" w:rsidRPr="0023461E" w:rsidRDefault="00467CBB" w:rsidP="00DF0230">
            <w:pPr>
              <w:pStyle w:val="movimento2"/>
              <w:rPr>
                <w:color w:val="002060"/>
              </w:rPr>
            </w:pPr>
            <w:r w:rsidRPr="0023461E">
              <w:rPr>
                <w:color w:val="002060"/>
              </w:rPr>
              <w:t xml:space="preserve">(JESI CALCIO A 5) </w:t>
            </w:r>
          </w:p>
        </w:tc>
      </w:tr>
      <w:tr w:rsidR="00467CBB" w:rsidRPr="0023461E" w14:paraId="012F9A72" w14:textId="77777777" w:rsidTr="00DF0230">
        <w:tc>
          <w:tcPr>
            <w:tcW w:w="2200" w:type="dxa"/>
            <w:tcMar>
              <w:top w:w="20" w:type="dxa"/>
              <w:left w:w="20" w:type="dxa"/>
              <w:bottom w:w="20" w:type="dxa"/>
              <w:right w:w="20" w:type="dxa"/>
            </w:tcMar>
            <w:vAlign w:val="center"/>
            <w:hideMark/>
          </w:tcPr>
          <w:p w14:paraId="738E8280" w14:textId="77777777" w:rsidR="00467CBB" w:rsidRPr="0023461E" w:rsidRDefault="00467CBB" w:rsidP="00DF0230">
            <w:pPr>
              <w:pStyle w:val="movimento"/>
              <w:rPr>
                <w:color w:val="002060"/>
              </w:rPr>
            </w:pPr>
            <w:r w:rsidRPr="0023461E">
              <w:rPr>
                <w:color w:val="002060"/>
              </w:rPr>
              <w:t>BIANCHI ANDREA</w:t>
            </w:r>
          </w:p>
        </w:tc>
        <w:tc>
          <w:tcPr>
            <w:tcW w:w="2200" w:type="dxa"/>
            <w:tcMar>
              <w:top w:w="20" w:type="dxa"/>
              <w:left w:w="20" w:type="dxa"/>
              <w:bottom w:w="20" w:type="dxa"/>
              <w:right w:w="20" w:type="dxa"/>
            </w:tcMar>
            <w:vAlign w:val="center"/>
            <w:hideMark/>
          </w:tcPr>
          <w:p w14:paraId="3D3157FE" w14:textId="77777777" w:rsidR="00467CBB" w:rsidRPr="0023461E" w:rsidRDefault="00467CBB" w:rsidP="00DF0230">
            <w:pPr>
              <w:pStyle w:val="movimento2"/>
              <w:rPr>
                <w:color w:val="002060"/>
              </w:rPr>
            </w:pPr>
            <w:r w:rsidRPr="0023461E">
              <w:rPr>
                <w:color w:val="002060"/>
              </w:rPr>
              <w:t xml:space="preserve">(NUOVA OTTRANO 98) </w:t>
            </w:r>
          </w:p>
        </w:tc>
        <w:tc>
          <w:tcPr>
            <w:tcW w:w="800" w:type="dxa"/>
            <w:tcMar>
              <w:top w:w="20" w:type="dxa"/>
              <w:left w:w="20" w:type="dxa"/>
              <w:bottom w:w="20" w:type="dxa"/>
              <w:right w:w="20" w:type="dxa"/>
            </w:tcMar>
            <w:vAlign w:val="center"/>
            <w:hideMark/>
          </w:tcPr>
          <w:p w14:paraId="29098FE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EE2689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ED309E5" w14:textId="77777777" w:rsidR="00467CBB" w:rsidRPr="0023461E" w:rsidRDefault="00467CBB" w:rsidP="00DF0230">
            <w:pPr>
              <w:pStyle w:val="movimento2"/>
              <w:rPr>
                <w:color w:val="002060"/>
              </w:rPr>
            </w:pPr>
            <w:r w:rsidRPr="0023461E">
              <w:rPr>
                <w:color w:val="002060"/>
              </w:rPr>
              <w:t> </w:t>
            </w:r>
          </w:p>
        </w:tc>
      </w:tr>
    </w:tbl>
    <w:p w14:paraId="1A44AB75" w14:textId="77777777" w:rsidR="00467CBB" w:rsidRPr="0023461E" w:rsidRDefault="00467CBB" w:rsidP="00467CBB">
      <w:pPr>
        <w:pStyle w:val="breakline"/>
        <w:rPr>
          <w:color w:val="002060"/>
        </w:rPr>
      </w:pPr>
    </w:p>
    <w:p w14:paraId="57726924"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5B3873EA"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1FC3B479" w14:textId="77777777" w:rsidR="00467CBB" w:rsidRPr="0023461E" w:rsidRDefault="00467CBB" w:rsidP="00467CBB">
      <w:pPr>
        <w:pStyle w:val="breakline"/>
        <w:rPr>
          <w:rFonts w:eastAsiaTheme="minorEastAsia"/>
          <w:color w:val="002060"/>
        </w:rPr>
      </w:pPr>
    </w:p>
    <w:p w14:paraId="31EF3EFB" w14:textId="77777777" w:rsidR="00467CBB" w:rsidRPr="0023461E" w:rsidRDefault="00467CBB" w:rsidP="00467CBB">
      <w:pPr>
        <w:pStyle w:val="titoloprinc0"/>
        <w:rPr>
          <w:color w:val="002060"/>
        </w:rPr>
      </w:pPr>
      <w:r w:rsidRPr="0023461E">
        <w:rPr>
          <w:color w:val="002060"/>
        </w:rPr>
        <w:t>CLASSIFICA</w:t>
      </w:r>
    </w:p>
    <w:p w14:paraId="424FDF6D" w14:textId="77777777" w:rsidR="00467CBB" w:rsidRPr="0023461E" w:rsidRDefault="00467CBB" w:rsidP="00467CBB">
      <w:pPr>
        <w:pStyle w:val="breakline"/>
        <w:rPr>
          <w:color w:val="002060"/>
        </w:rPr>
      </w:pPr>
    </w:p>
    <w:p w14:paraId="0D3B33F0" w14:textId="77777777" w:rsidR="00467CBB" w:rsidRPr="0023461E" w:rsidRDefault="00467CBB" w:rsidP="00467CBB">
      <w:pPr>
        <w:pStyle w:val="breakline"/>
        <w:rPr>
          <w:color w:val="002060"/>
        </w:rPr>
      </w:pPr>
    </w:p>
    <w:p w14:paraId="334441C6"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53103CDE"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C1CA0"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2FBD7"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45F84"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120E5"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7D825"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BCD19"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00C3"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21A05"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D2235"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36C7" w14:textId="77777777" w:rsidR="00467CBB" w:rsidRPr="0023461E" w:rsidRDefault="00467CBB" w:rsidP="00DF0230">
            <w:pPr>
              <w:pStyle w:val="headertabella0"/>
              <w:rPr>
                <w:color w:val="002060"/>
              </w:rPr>
            </w:pPr>
            <w:r w:rsidRPr="0023461E">
              <w:rPr>
                <w:color w:val="002060"/>
              </w:rPr>
              <w:t>PE</w:t>
            </w:r>
          </w:p>
        </w:tc>
      </w:tr>
      <w:tr w:rsidR="00467CBB" w:rsidRPr="0023461E" w14:paraId="5C8CBA17"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FC02EA" w14:textId="77777777" w:rsidR="00467CBB" w:rsidRPr="0023461E" w:rsidRDefault="00467CBB" w:rsidP="00DF0230">
            <w:pPr>
              <w:pStyle w:val="rowtabella0"/>
              <w:rPr>
                <w:color w:val="002060"/>
              </w:rPr>
            </w:pPr>
            <w:r w:rsidRPr="0023461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A4EC" w14:textId="77777777" w:rsidR="00467CBB" w:rsidRPr="0023461E" w:rsidRDefault="00467CBB" w:rsidP="00DF0230">
            <w:pPr>
              <w:pStyle w:val="rowtabella0"/>
              <w:jc w:val="center"/>
              <w:rPr>
                <w:color w:val="002060"/>
              </w:rPr>
            </w:pPr>
            <w:r w:rsidRPr="002346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CA6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9A2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4C0B"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0A4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10AD" w14:textId="77777777" w:rsidR="00467CBB" w:rsidRPr="0023461E" w:rsidRDefault="00467CBB" w:rsidP="00DF0230">
            <w:pPr>
              <w:pStyle w:val="rowtabella0"/>
              <w:jc w:val="center"/>
              <w:rPr>
                <w:color w:val="002060"/>
              </w:rPr>
            </w:pPr>
            <w:r w:rsidRPr="002346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9B7B"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A754"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4611" w14:textId="77777777" w:rsidR="00467CBB" w:rsidRPr="0023461E" w:rsidRDefault="00467CBB" w:rsidP="00DF0230">
            <w:pPr>
              <w:pStyle w:val="rowtabella0"/>
              <w:jc w:val="center"/>
              <w:rPr>
                <w:color w:val="002060"/>
              </w:rPr>
            </w:pPr>
            <w:r w:rsidRPr="0023461E">
              <w:rPr>
                <w:color w:val="002060"/>
              </w:rPr>
              <w:t>0</w:t>
            </w:r>
          </w:p>
        </w:tc>
      </w:tr>
      <w:tr w:rsidR="00467CBB" w:rsidRPr="0023461E" w14:paraId="05A31C2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BDBE0" w14:textId="77777777" w:rsidR="00467CBB" w:rsidRPr="0023461E" w:rsidRDefault="00467CBB" w:rsidP="00DF0230">
            <w:pPr>
              <w:pStyle w:val="rowtabella0"/>
              <w:rPr>
                <w:color w:val="002060"/>
              </w:rPr>
            </w:pPr>
            <w:r w:rsidRPr="0023461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D9D9"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1986"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EC4A"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BF1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4732"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1658" w14:textId="77777777" w:rsidR="00467CBB" w:rsidRPr="0023461E" w:rsidRDefault="00467CBB" w:rsidP="00DF0230">
            <w:pPr>
              <w:pStyle w:val="rowtabella0"/>
              <w:jc w:val="center"/>
              <w:rPr>
                <w:color w:val="002060"/>
              </w:rPr>
            </w:pPr>
            <w:r w:rsidRPr="0023461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E4E4"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DE24"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C05A" w14:textId="77777777" w:rsidR="00467CBB" w:rsidRPr="0023461E" w:rsidRDefault="00467CBB" w:rsidP="00DF0230">
            <w:pPr>
              <w:pStyle w:val="rowtabella0"/>
              <w:jc w:val="center"/>
              <w:rPr>
                <w:color w:val="002060"/>
              </w:rPr>
            </w:pPr>
            <w:r w:rsidRPr="0023461E">
              <w:rPr>
                <w:color w:val="002060"/>
              </w:rPr>
              <w:t>0</w:t>
            </w:r>
          </w:p>
        </w:tc>
      </w:tr>
      <w:tr w:rsidR="00467CBB" w:rsidRPr="0023461E" w14:paraId="7A8BEFF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BEDBE" w14:textId="77777777" w:rsidR="00467CBB" w:rsidRPr="0023461E" w:rsidRDefault="00467CBB" w:rsidP="00DF0230">
            <w:pPr>
              <w:pStyle w:val="rowtabella0"/>
              <w:rPr>
                <w:color w:val="002060"/>
                <w:lang w:val="es-ES"/>
              </w:rPr>
            </w:pPr>
            <w:r w:rsidRPr="0023461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693D"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337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EC4C"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E7B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411A"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4714"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B2CB"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D821"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67A5" w14:textId="77777777" w:rsidR="00467CBB" w:rsidRPr="0023461E" w:rsidRDefault="00467CBB" w:rsidP="00DF0230">
            <w:pPr>
              <w:pStyle w:val="rowtabella0"/>
              <w:jc w:val="center"/>
              <w:rPr>
                <w:color w:val="002060"/>
              </w:rPr>
            </w:pPr>
            <w:r w:rsidRPr="0023461E">
              <w:rPr>
                <w:color w:val="002060"/>
              </w:rPr>
              <w:t>0</w:t>
            </w:r>
          </w:p>
        </w:tc>
      </w:tr>
      <w:tr w:rsidR="00467CBB" w:rsidRPr="0023461E" w14:paraId="5BC5A9D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0E9EF" w14:textId="77777777" w:rsidR="00467CBB" w:rsidRPr="0023461E" w:rsidRDefault="00467CBB" w:rsidP="00DF0230">
            <w:pPr>
              <w:pStyle w:val="rowtabella0"/>
              <w:rPr>
                <w:color w:val="002060"/>
              </w:rPr>
            </w:pPr>
            <w:r w:rsidRPr="0023461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598E"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6D5B"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34EB"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F4C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AB1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76ED" w14:textId="77777777" w:rsidR="00467CBB" w:rsidRPr="0023461E" w:rsidRDefault="00467CBB" w:rsidP="00DF0230">
            <w:pPr>
              <w:pStyle w:val="rowtabella0"/>
              <w:jc w:val="center"/>
              <w:rPr>
                <w:color w:val="002060"/>
              </w:rPr>
            </w:pPr>
            <w:r w:rsidRPr="0023461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5484"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0D70"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7873" w14:textId="77777777" w:rsidR="00467CBB" w:rsidRPr="0023461E" w:rsidRDefault="00467CBB" w:rsidP="00DF0230">
            <w:pPr>
              <w:pStyle w:val="rowtabella0"/>
              <w:jc w:val="center"/>
              <w:rPr>
                <w:color w:val="002060"/>
              </w:rPr>
            </w:pPr>
            <w:r w:rsidRPr="0023461E">
              <w:rPr>
                <w:color w:val="002060"/>
              </w:rPr>
              <w:t>0</w:t>
            </w:r>
          </w:p>
        </w:tc>
      </w:tr>
      <w:tr w:rsidR="00467CBB" w:rsidRPr="0023461E" w14:paraId="17C0237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29E89" w14:textId="77777777" w:rsidR="00467CBB" w:rsidRPr="0023461E" w:rsidRDefault="00467CBB" w:rsidP="00DF0230">
            <w:pPr>
              <w:pStyle w:val="rowtabella0"/>
              <w:rPr>
                <w:color w:val="002060"/>
              </w:rPr>
            </w:pPr>
            <w:r w:rsidRPr="0023461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D565"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658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8E3E"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A707"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B4D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D11A"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B31B"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D26C"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5B3D" w14:textId="77777777" w:rsidR="00467CBB" w:rsidRPr="0023461E" w:rsidRDefault="00467CBB" w:rsidP="00DF0230">
            <w:pPr>
              <w:pStyle w:val="rowtabella0"/>
              <w:jc w:val="center"/>
              <w:rPr>
                <w:color w:val="002060"/>
              </w:rPr>
            </w:pPr>
            <w:r w:rsidRPr="0023461E">
              <w:rPr>
                <w:color w:val="002060"/>
              </w:rPr>
              <w:t>0</w:t>
            </w:r>
          </w:p>
        </w:tc>
      </w:tr>
      <w:tr w:rsidR="00467CBB" w:rsidRPr="0023461E" w14:paraId="07219F8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DE3E0" w14:textId="77777777" w:rsidR="00467CBB" w:rsidRPr="0023461E" w:rsidRDefault="00467CBB" w:rsidP="00DF0230">
            <w:pPr>
              <w:pStyle w:val="rowtabella0"/>
              <w:rPr>
                <w:color w:val="002060"/>
                <w:lang w:val="es-ES"/>
              </w:rPr>
            </w:pPr>
            <w:r w:rsidRPr="002346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D913"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796D"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4E66"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660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5B7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4D39" w14:textId="77777777" w:rsidR="00467CBB" w:rsidRPr="0023461E" w:rsidRDefault="00467CBB" w:rsidP="00DF0230">
            <w:pPr>
              <w:pStyle w:val="rowtabella0"/>
              <w:jc w:val="center"/>
              <w:rPr>
                <w:color w:val="002060"/>
              </w:rPr>
            </w:pPr>
            <w:r w:rsidRPr="0023461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8CF9"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23AB"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30A9" w14:textId="77777777" w:rsidR="00467CBB" w:rsidRPr="0023461E" w:rsidRDefault="00467CBB" w:rsidP="00DF0230">
            <w:pPr>
              <w:pStyle w:val="rowtabella0"/>
              <w:jc w:val="center"/>
              <w:rPr>
                <w:color w:val="002060"/>
              </w:rPr>
            </w:pPr>
            <w:r w:rsidRPr="0023461E">
              <w:rPr>
                <w:color w:val="002060"/>
              </w:rPr>
              <w:t>0</w:t>
            </w:r>
          </w:p>
        </w:tc>
      </w:tr>
      <w:tr w:rsidR="00467CBB" w:rsidRPr="0023461E" w14:paraId="66BAD9D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2F476" w14:textId="77777777" w:rsidR="00467CBB" w:rsidRPr="0023461E" w:rsidRDefault="00467CBB" w:rsidP="00DF0230">
            <w:pPr>
              <w:pStyle w:val="rowtabella0"/>
              <w:rPr>
                <w:color w:val="002060"/>
              </w:rPr>
            </w:pPr>
            <w:r w:rsidRPr="0023461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1F99"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E410"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E51F"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CAFA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67E5"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87F2"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1AE5"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7DB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83A3" w14:textId="77777777" w:rsidR="00467CBB" w:rsidRPr="0023461E" w:rsidRDefault="00467CBB" w:rsidP="00DF0230">
            <w:pPr>
              <w:pStyle w:val="rowtabella0"/>
              <w:jc w:val="center"/>
              <w:rPr>
                <w:color w:val="002060"/>
              </w:rPr>
            </w:pPr>
            <w:r w:rsidRPr="0023461E">
              <w:rPr>
                <w:color w:val="002060"/>
              </w:rPr>
              <w:t>0</w:t>
            </w:r>
          </w:p>
        </w:tc>
      </w:tr>
      <w:tr w:rsidR="00467CBB" w:rsidRPr="0023461E" w14:paraId="3E44179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4A381" w14:textId="77777777" w:rsidR="00467CBB" w:rsidRPr="0023461E" w:rsidRDefault="00467CBB" w:rsidP="00DF0230">
            <w:pPr>
              <w:pStyle w:val="rowtabella0"/>
              <w:rPr>
                <w:color w:val="002060"/>
              </w:rPr>
            </w:pPr>
            <w:r w:rsidRPr="0023461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4E1A"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04C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FFA4"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283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C16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F91D"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C62B"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4A8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980D" w14:textId="77777777" w:rsidR="00467CBB" w:rsidRPr="0023461E" w:rsidRDefault="00467CBB" w:rsidP="00DF0230">
            <w:pPr>
              <w:pStyle w:val="rowtabella0"/>
              <w:jc w:val="center"/>
              <w:rPr>
                <w:color w:val="002060"/>
              </w:rPr>
            </w:pPr>
            <w:r w:rsidRPr="0023461E">
              <w:rPr>
                <w:color w:val="002060"/>
              </w:rPr>
              <w:t>0</w:t>
            </w:r>
          </w:p>
        </w:tc>
      </w:tr>
      <w:tr w:rsidR="00467CBB" w:rsidRPr="0023461E" w14:paraId="76681AE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9F922" w14:textId="77777777" w:rsidR="00467CBB" w:rsidRPr="0023461E" w:rsidRDefault="00467CBB" w:rsidP="00DF0230">
            <w:pPr>
              <w:pStyle w:val="rowtabella0"/>
              <w:rPr>
                <w:color w:val="002060"/>
                <w:lang w:val="es-ES"/>
              </w:rPr>
            </w:pPr>
            <w:r w:rsidRPr="0023461E">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822B"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65EA"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A7F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50A0"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0169"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F994" w14:textId="77777777" w:rsidR="00467CBB" w:rsidRPr="0023461E" w:rsidRDefault="00467CBB" w:rsidP="00DF0230">
            <w:pPr>
              <w:pStyle w:val="rowtabella0"/>
              <w:jc w:val="center"/>
              <w:rPr>
                <w:color w:val="002060"/>
              </w:rPr>
            </w:pPr>
            <w:r w:rsidRPr="002346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73D7"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C71D"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6C5D" w14:textId="77777777" w:rsidR="00467CBB" w:rsidRPr="0023461E" w:rsidRDefault="00467CBB" w:rsidP="00DF0230">
            <w:pPr>
              <w:pStyle w:val="rowtabella0"/>
              <w:jc w:val="center"/>
              <w:rPr>
                <w:color w:val="002060"/>
              </w:rPr>
            </w:pPr>
            <w:r w:rsidRPr="0023461E">
              <w:rPr>
                <w:color w:val="002060"/>
              </w:rPr>
              <w:t>0</w:t>
            </w:r>
          </w:p>
        </w:tc>
      </w:tr>
      <w:tr w:rsidR="00467CBB" w:rsidRPr="0023461E" w14:paraId="39A29C4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CF812" w14:textId="77777777" w:rsidR="00467CBB" w:rsidRPr="0023461E" w:rsidRDefault="00467CBB" w:rsidP="00DF0230">
            <w:pPr>
              <w:pStyle w:val="rowtabella0"/>
              <w:rPr>
                <w:color w:val="002060"/>
              </w:rPr>
            </w:pPr>
            <w:r w:rsidRPr="0023461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9099"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110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06E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83F7"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6F79"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5F81"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BCF0"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44B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E2C0" w14:textId="77777777" w:rsidR="00467CBB" w:rsidRPr="0023461E" w:rsidRDefault="00467CBB" w:rsidP="00DF0230">
            <w:pPr>
              <w:pStyle w:val="rowtabella0"/>
              <w:jc w:val="center"/>
              <w:rPr>
                <w:color w:val="002060"/>
              </w:rPr>
            </w:pPr>
            <w:r w:rsidRPr="0023461E">
              <w:rPr>
                <w:color w:val="002060"/>
              </w:rPr>
              <w:t>0</w:t>
            </w:r>
          </w:p>
        </w:tc>
      </w:tr>
      <w:tr w:rsidR="00467CBB" w:rsidRPr="0023461E" w14:paraId="1AC1784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2BA18" w14:textId="77777777" w:rsidR="00467CBB" w:rsidRPr="0023461E" w:rsidRDefault="00467CBB" w:rsidP="00DF0230">
            <w:pPr>
              <w:pStyle w:val="rowtabella0"/>
              <w:rPr>
                <w:color w:val="002060"/>
              </w:rPr>
            </w:pPr>
            <w:r w:rsidRPr="0023461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042F"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5445"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A2B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796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5B99"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E2DD"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E971"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4D85"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CD5F" w14:textId="77777777" w:rsidR="00467CBB" w:rsidRPr="0023461E" w:rsidRDefault="00467CBB" w:rsidP="00DF0230">
            <w:pPr>
              <w:pStyle w:val="rowtabella0"/>
              <w:jc w:val="center"/>
              <w:rPr>
                <w:color w:val="002060"/>
              </w:rPr>
            </w:pPr>
            <w:r w:rsidRPr="0023461E">
              <w:rPr>
                <w:color w:val="002060"/>
              </w:rPr>
              <w:t>0</w:t>
            </w:r>
          </w:p>
        </w:tc>
      </w:tr>
      <w:tr w:rsidR="00467CBB" w:rsidRPr="0023461E" w14:paraId="55071D5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FE934" w14:textId="77777777" w:rsidR="00467CBB" w:rsidRPr="0023461E" w:rsidRDefault="00467CBB" w:rsidP="00DF0230">
            <w:pPr>
              <w:pStyle w:val="rowtabella0"/>
              <w:rPr>
                <w:color w:val="002060"/>
              </w:rPr>
            </w:pPr>
            <w:r w:rsidRPr="0023461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2637"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D9E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6F86"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4437"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D856"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1383"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723E"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6C7F"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11EB" w14:textId="77777777" w:rsidR="00467CBB" w:rsidRPr="0023461E" w:rsidRDefault="00467CBB" w:rsidP="00DF0230">
            <w:pPr>
              <w:pStyle w:val="rowtabella0"/>
              <w:jc w:val="center"/>
              <w:rPr>
                <w:color w:val="002060"/>
              </w:rPr>
            </w:pPr>
            <w:r w:rsidRPr="0023461E">
              <w:rPr>
                <w:color w:val="002060"/>
              </w:rPr>
              <w:t>0</w:t>
            </w:r>
          </w:p>
        </w:tc>
      </w:tr>
      <w:tr w:rsidR="00467CBB" w:rsidRPr="0023461E" w14:paraId="64D940D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C8811" w14:textId="77777777" w:rsidR="00467CBB" w:rsidRPr="0023461E" w:rsidRDefault="00467CBB" w:rsidP="00DF0230">
            <w:pPr>
              <w:pStyle w:val="rowtabella0"/>
              <w:rPr>
                <w:color w:val="002060"/>
              </w:rPr>
            </w:pPr>
            <w:r w:rsidRPr="0023461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AD45"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19A4"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7FC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791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77B7"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6899"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6323"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2056"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6F49" w14:textId="77777777" w:rsidR="00467CBB" w:rsidRPr="0023461E" w:rsidRDefault="00467CBB" w:rsidP="00DF0230">
            <w:pPr>
              <w:pStyle w:val="rowtabella0"/>
              <w:jc w:val="center"/>
              <w:rPr>
                <w:color w:val="002060"/>
              </w:rPr>
            </w:pPr>
            <w:r w:rsidRPr="0023461E">
              <w:rPr>
                <w:color w:val="002060"/>
              </w:rPr>
              <w:t>0</w:t>
            </w:r>
          </w:p>
        </w:tc>
      </w:tr>
      <w:tr w:rsidR="00467CBB" w:rsidRPr="0023461E" w14:paraId="3FC80F59"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AA6DD" w14:textId="77777777" w:rsidR="00467CBB" w:rsidRPr="0023461E" w:rsidRDefault="00467CBB" w:rsidP="00DF0230">
            <w:pPr>
              <w:pStyle w:val="rowtabella0"/>
              <w:rPr>
                <w:color w:val="002060"/>
              </w:rPr>
            </w:pPr>
            <w:r w:rsidRPr="0023461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762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9865"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5FE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6C5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7218"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BB70"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A4C8" w14:textId="77777777" w:rsidR="00467CBB" w:rsidRPr="0023461E" w:rsidRDefault="00467CBB" w:rsidP="00DF0230">
            <w:pPr>
              <w:pStyle w:val="rowtabella0"/>
              <w:jc w:val="center"/>
              <w:rPr>
                <w:color w:val="002060"/>
              </w:rPr>
            </w:pPr>
            <w:r w:rsidRPr="0023461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787B" w14:textId="77777777" w:rsidR="00467CBB" w:rsidRPr="0023461E" w:rsidRDefault="00467CBB" w:rsidP="00DF0230">
            <w:pPr>
              <w:pStyle w:val="rowtabella0"/>
              <w:jc w:val="center"/>
              <w:rPr>
                <w:color w:val="002060"/>
              </w:rPr>
            </w:pPr>
            <w:r w:rsidRPr="0023461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C8C5" w14:textId="77777777" w:rsidR="00467CBB" w:rsidRPr="0023461E" w:rsidRDefault="00467CBB" w:rsidP="00DF0230">
            <w:pPr>
              <w:pStyle w:val="rowtabella0"/>
              <w:jc w:val="center"/>
              <w:rPr>
                <w:color w:val="002060"/>
              </w:rPr>
            </w:pPr>
            <w:r w:rsidRPr="0023461E">
              <w:rPr>
                <w:color w:val="002060"/>
              </w:rPr>
              <w:t>0</w:t>
            </w:r>
          </w:p>
        </w:tc>
      </w:tr>
    </w:tbl>
    <w:p w14:paraId="7901A4BE" w14:textId="77777777" w:rsidR="00467CBB" w:rsidRDefault="00467CBB" w:rsidP="00467CBB">
      <w:pPr>
        <w:pStyle w:val="breakline"/>
        <w:rPr>
          <w:color w:val="002060"/>
        </w:rPr>
      </w:pPr>
    </w:p>
    <w:p w14:paraId="4F19FDF1" w14:textId="77777777" w:rsidR="00467CBB" w:rsidRPr="0023461E" w:rsidRDefault="00467CBB" w:rsidP="00467CBB">
      <w:pPr>
        <w:pStyle w:val="titoloprinc0"/>
        <w:rPr>
          <w:color w:val="002060"/>
        </w:rPr>
      </w:pPr>
      <w:r>
        <w:rPr>
          <w:color w:val="002060"/>
        </w:rPr>
        <w:t>PROGRAMMA GARE</w:t>
      </w:r>
    </w:p>
    <w:p w14:paraId="332FD633" w14:textId="77777777" w:rsidR="00467CBB" w:rsidRDefault="00467CBB" w:rsidP="00467CBB">
      <w:pPr>
        <w:pStyle w:val="breakline"/>
        <w:rPr>
          <w:color w:val="002060"/>
        </w:rPr>
      </w:pPr>
    </w:p>
    <w:p w14:paraId="4D393F96" w14:textId="77777777" w:rsidR="00467CBB" w:rsidRPr="006B3CE9" w:rsidRDefault="00467CBB" w:rsidP="00467CBB">
      <w:pPr>
        <w:pStyle w:val="sottotitolocampionato10"/>
        <w:rPr>
          <w:color w:val="002060"/>
        </w:rPr>
      </w:pPr>
      <w:r w:rsidRPr="006B3CE9">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467CBB" w:rsidRPr="006B3CE9" w14:paraId="4041A4D9"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94E43"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C21FB"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05228"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964E"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F1D01"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89412"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52ED0"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4EB62E6D"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DF705" w14:textId="77777777" w:rsidR="00467CBB" w:rsidRPr="006B3CE9" w:rsidRDefault="00467CBB" w:rsidP="00DF0230">
            <w:pPr>
              <w:pStyle w:val="rowtabella0"/>
              <w:rPr>
                <w:color w:val="002060"/>
              </w:rPr>
            </w:pPr>
            <w:r w:rsidRPr="006B3CE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A3AA7" w14:textId="77777777" w:rsidR="00467CBB" w:rsidRPr="006B3CE9" w:rsidRDefault="00467CBB" w:rsidP="00DF0230">
            <w:pPr>
              <w:pStyle w:val="rowtabella0"/>
              <w:rPr>
                <w:color w:val="002060"/>
              </w:rPr>
            </w:pPr>
            <w:r w:rsidRPr="006B3CE9">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90F9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784CC" w14:textId="77777777" w:rsidR="00467CBB" w:rsidRPr="006B3CE9" w:rsidRDefault="00467CBB" w:rsidP="00DF0230">
            <w:pPr>
              <w:pStyle w:val="rowtabella0"/>
              <w:rPr>
                <w:color w:val="002060"/>
              </w:rPr>
            </w:pPr>
            <w:r w:rsidRPr="006B3CE9">
              <w:rPr>
                <w:color w:val="002060"/>
              </w:rPr>
              <w:t>09/12/2022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E4C65" w14:textId="77777777" w:rsidR="00467CBB" w:rsidRPr="006B3CE9" w:rsidRDefault="00467CBB" w:rsidP="00DF0230">
            <w:pPr>
              <w:pStyle w:val="rowtabella0"/>
              <w:rPr>
                <w:color w:val="002060"/>
              </w:rPr>
            </w:pPr>
            <w:r w:rsidRPr="006B3CE9">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580B5" w14:textId="77777777" w:rsidR="00467CBB" w:rsidRPr="006B3CE9" w:rsidRDefault="00467CBB" w:rsidP="00DF0230">
            <w:pPr>
              <w:pStyle w:val="rowtabella0"/>
              <w:rPr>
                <w:color w:val="002060"/>
              </w:rPr>
            </w:pPr>
            <w:r w:rsidRPr="006B3CE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75434" w14:textId="77777777" w:rsidR="00467CBB" w:rsidRPr="006B3CE9" w:rsidRDefault="00467CBB" w:rsidP="00DF0230">
            <w:pPr>
              <w:pStyle w:val="rowtabella0"/>
              <w:rPr>
                <w:color w:val="002060"/>
              </w:rPr>
            </w:pPr>
            <w:r w:rsidRPr="006B3CE9">
              <w:rPr>
                <w:color w:val="002060"/>
              </w:rPr>
              <w:t>VIA CAPANNA SNC</w:t>
            </w:r>
          </w:p>
        </w:tc>
      </w:tr>
      <w:tr w:rsidR="00467CBB" w:rsidRPr="006B3CE9" w14:paraId="2E5BC20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FECC8" w14:textId="77777777" w:rsidR="00467CBB" w:rsidRPr="006B3CE9" w:rsidRDefault="00467CBB" w:rsidP="00DF0230">
            <w:pPr>
              <w:pStyle w:val="rowtabella0"/>
              <w:rPr>
                <w:color w:val="002060"/>
              </w:rPr>
            </w:pPr>
            <w:r w:rsidRPr="006B3CE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B7EAF" w14:textId="77777777" w:rsidR="00467CBB" w:rsidRPr="006B3CE9" w:rsidRDefault="00467CBB" w:rsidP="00DF0230">
            <w:pPr>
              <w:pStyle w:val="rowtabella0"/>
              <w:rPr>
                <w:color w:val="002060"/>
              </w:rPr>
            </w:pPr>
            <w:r w:rsidRPr="006B3CE9">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7EB1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92EAA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41214D" w14:textId="77777777" w:rsidR="00467CBB" w:rsidRPr="006B3CE9" w:rsidRDefault="00467CBB" w:rsidP="00DF0230">
            <w:pPr>
              <w:pStyle w:val="rowtabella0"/>
              <w:rPr>
                <w:color w:val="002060"/>
              </w:rPr>
            </w:pPr>
            <w:r w:rsidRPr="006B3CE9">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73A85" w14:textId="77777777" w:rsidR="00467CBB" w:rsidRPr="006B3CE9" w:rsidRDefault="00467CBB" w:rsidP="00DF0230">
            <w:pPr>
              <w:pStyle w:val="rowtabella0"/>
              <w:rPr>
                <w:color w:val="002060"/>
              </w:rPr>
            </w:pPr>
            <w:r w:rsidRPr="006B3CE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CFF52" w14:textId="77777777" w:rsidR="00467CBB" w:rsidRPr="006B3CE9" w:rsidRDefault="00467CBB" w:rsidP="00DF0230">
            <w:pPr>
              <w:pStyle w:val="rowtabella0"/>
              <w:rPr>
                <w:color w:val="002060"/>
              </w:rPr>
            </w:pPr>
            <w:r w:rsidRPr="006B3CE9">
              <w:rPr>
                <w:color w:val="002060"/>
              </w:rPr>
              <w:t>VIA ALFIERI SNC</w:t>
            </w:r>
          </w:p>
        </w:tc>
      </w:tr>
      <w:tr w:rsidR="00467CBB" w:rsidRPr="006B3CE9" w14:paraId="4430C616"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0880D" w14:textId="77777777" w:rsidR="00467CBB" w:rsidRPr="006B3CE9" w:rsidRDefault="00467CBB" w:rsidP="00DF0230">
            <w:pPr>
              <w:pStyle w:val="rowtabella0"/>
              <w:rPr>
                <w:color w:val="002060"/>
              </w:rPr>
            </w:pPr>
            <w:r w:rsidRPr="006B3CE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E022F5" w14:textId="77777777" w:rsidR="00467CBB" w:rsidRPr="006B3CE9" w:rsidRDefault="00467CBB" w:rsidP="00DF0230">
            <w:pPr>
              <w:pStyle w:val="rowtabella0"/>
              <w:rPr>
                <w:color w:val="002060"/>
              </w:rPr>
            </w:pPr>
            <w:r w:rsidRPr="006B3CE9">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9C86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78EDA2"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4122C3" w14:textId="77777777" w:rsidR="00467CBB" w:rsidRPr="006B3CE9" w:rsidRDefault="00467CBB" w:rsidP="00DF0230">
            <w:pPr>
              <w:pStyle w:val="rowtabella0"/>
              <w:rPr>
                <w:color w:val="002060"/>
              </w:rPr>
            </w:pPr>
            <w:r w:rsidRPr="006B3CE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F748B" w14:textId="77777777" w:rsidR="00467CBB" w:rsidRPr="006B3CE9" w:rsidRDefault="00467CBB" w:rsidP="00DF0230">
            <w:pPr>
              <w:pStyle w:val="rowtabella0"/>
              <w:rPr>
                <w:color w:val="002060"/>
              </w:rPr>
            </w:pPr>
            <w:r w:rsidRPr="006B3CE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6F34E" w14:textId="77777777" w:rsidR="00467CBB" w:rsidRPr="006B3CE9" w:rsidRDefault="00467CBB" w:rsidP="00DF0230">
            <w:pPr>
              <w:pStyle w:val="rowtabella0"/>
              <w:rPr>
                <w:color w:val="002060"/>
              </w:rPr>
            </w:pPr>
            <w:r w:rsidRPr="006B3CE9">
              <w:rPr>
                <w:color w:val="002060"/>
              </w:rPr>
              <w:t>VIA DEI TESSITORI</w:t>
            </w:r>
          </w:p>
        </w:tc>
      </w:tr>
      <w:tr w:rsidR="00467CBB" w:rsidRPr="006B3CE9" w14:paraId="172C6FA6"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C102A" w14:textId="77777777" w:rsidR="00467CBB" w:rsidRPr="006B3CE9" w:rsidRDefault="00467CBB" w:rsidP="00DF0230">
            <w:pPr>
              <w:pStyle w:val="rowtabella0"/>
              <w:rPr>
                <w:color w:val="002060"/>
              </w:rPr>
            </w:pPr>
            <w:r w:rsidRPr="006B3CE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74CA64" w14:textId="77777777" w:rsidR="00467CBB" w:rsidRPr="006B3CE9" w:rsidRDefault="00467CBB" w:rsidP="00DF0230">
            <w:pPr>
              <w:pStyle w:val="rowtabella0"/>
              <w:rPr>
                <w:color w:val="002060"/>
              </w:rPr>
            </w:pPr>
            <w:r w:rsidRPr="006B3CE9">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51B7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7BACD4"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1F984" w14:textId="77777777" w:rsidR="00467CBB" w:rsidRPr="006B3CE9" w:rsidRDefault="00467CBB" w:rsidP="00DF0230">
            <w:pPr>
              <w:pStyle w:val="rowtabella0"/>
              <w:rPr>
                <w:color w:val="002060"/>
              </w:rPr>
            </w:pPr>
            <w:r w:rsidRPr="006B3CE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DEEC7" w14:textId="77777777" w:rsidR="00467CBB" w:rsidRPr="006B3CE9" w:rsidRDefault="00467CBB" w:rsidP="00DF0230">
            <w:pPr>
              <w:pStyle w:val="rowtabella0"/>
              <w:rPr>
                <w:color w:val="002060"/>
              </w:rPr>
            </w:pPr>
            <w:r w:rsidRPr="006B3CE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EE407A" w14:textId="77777777" w:rsidR="00467CBB" w:rsidRPr="006B3CE9" w:rsidRDefault="00467CBB" w:rsidP="00DF0230">
            <w:pPr>
              <w:pStyle w:val="rowtabella0"/>
              <w:rPr>
                <w:color w:val="002060"/>
              </w:rPr>
            </w:pPr>
            <w:r w:rsidRPr="006B3CE9">
              <w:rPr>
                <w:color w:val="002060"/>
              </w:rPr>
              <w:t>VIA ALESSANDRO MANZONI</w:t>
            </w:r>
          </w:p>
        </w:tc>
      </w:tr>
      <w:tr w:rsidR="00467CBB" w:rsidRPr="006B3CE9" w14:paraId="2C5C8BB1"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3F94A" w14:textId="77777777" w:rsidR="00467CBB" w:rsidRPr="006B3CE9" w:rsidRDefault="00467CBB" w:rsidP="00DF0230">
            <w:pPr>
              <w:pStyle w:val="rowtabella0"/>
              <w:rPr>
                <w:color w:val="002060"/>
              </w:rPr>
            </w:pPr>
            <w:r w:rsidRPr="006B3CE9">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F5862" w14:textId="77777777" w:rsidR="00467CBB" w:rsidRPr="006B3CE9" w:rsidRDefault="00467CBB" w:rsidP="00DF0230">
            <w:pPr>
              <w:pStyle w:val="rowtabella0"/>
              <w:rPr>
                <w:color w:val="002060"/>
              </w:rPr>
            </w:pPr>
            <w:r w:rsidRPr="006B3CE9">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2E92E7"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65F97" w14:textId="77777777" w:rsidR="00467CBB" w:rsidRPr="006B3CE9" w:rsidRDefault="00467CBB" w:rsidP="00DF0230">
            <w:pPr>
              <w:pStyle w:val="rowtabella0"/>
              <w:rPr>
                <w:color w:val="002060"/>
              </w:rPr>
            </w:pPr>
            <w:r w:rsidRPr="006B3CE9">
              <w:rPr>
                <w:color w:val="002060"/>
              </w:rPr>
              <w:t>09/12/2022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4DFC1E" w14:textId="77777777" w:rsidR="00467CBB" w:rsidRPr="006B3CE9" w:rsidRDefault="00467CBB" w:rsidP="00DF0230">
            <w:pPr>
              <w:pStyle w:val="rowtabella0"/>
              <w:rPr>
                <w:color w:val="002060"/>
              </w:rPr>
            </w:pPr>
            <w:r w:rsidRPr="006B3CE9">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E0A0E" w14:textId="77777777" w:rsidR="00467CBB" w:rsidRPr="006B3CE9" w:rsidRDefault="00467CBB" w:rsidP="00DF0230">
            <w:pPr>
              <w:pStyle w:val="rowtabella0"/>
              <w:rPr>
                <w:color w:val="002060"/>
              </w:rPr>
            </w:pPr>
            <w:r w:rsidRPr="006B3CE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647800" w14:textId="77777777" w:rsidR="00467CBB" w:rsidRPr="006B3CE9" w:rsidRDefault="00467CBB" w:rsidP="00DF0230">
            <w:pPr>
              <w:pStyle w:val="rowtabella0"/>
              <w:rPr>
                <w:color w:val="002060"/>
              </w:rPr>
            </w:pPr>
            <w:r w:rsidRPr="006B3CE9">
              <w:rPr>
                <w:color w:val="002060"/>
              </w:rPr>
              <w:t>VIA LORETO</w:t>
            </w:r>
          </w:p>
        </w:tc>
      </w:tr>
      <w:tr w:rsidR="00467CBB" w:rsidRPr="006B3CE9" w14:paraId="56F8FAC7"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67CA28" w14:textId="77777777" w:rsidR="00467CBB" w:rsidRPr="006B3CE9" w:rsidRDefault="00467CBB" w:rsidP="00DF0230">
            <w:pPr>
              <w:pStyle w:val="rowtabella0"/>
              <w:rPr>
                <w:color w:val="002060"/>
              </w:rPr>
            </w:pPr>
            <w:r w:rsidRPr="006B3CE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35DF7" w14:textId="77777777" w:rsidR="00467CBB" w:rsidRPr="006B3CE9" w:rsidRDefault="00467CBB" w:rsidP="00DF0230">
            <w:pPr>
              <w:pStyle w:val="rowtabella0"/>
              <w:rPr>
                <w:color w:val="002060"/>
              </w:rPr>
            </w:pPr>
            <w:r w:rsidRPr="006B3CE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882E7"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C2BE45"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0A3B8D" w14:textId="77777777" w:rsidR="00467CBB" w:rsidRPr="006B3CE9" w:rsidRDefault="00467CBB" w:rsidP="00DF0230">
            <w:pPr>
              <w:pStyle w:val="rowtabella0"/>
              <w:rPr>
                <w:color w:val="002060"/>
              </w:rPr>
            </w:pPr>
            <w:r w:rsidRPr="006B3CE9">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B6BEE"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89641" w14:textId="77777777" w:rsidR="00467CBB" w:rsidRPr="006B3CE9" w:rsidRDefault="00467CBB" w:rsidP="00DF0230">
            <w:pPr>
              <w:pStyle w:val="rowtabella0"/>
              <w:rPr>
                <w:color w:val="002060"/>
              </w:rPr>
            </w:pPr>
            <w:r w:rsidRPr="006B3CE9">
              <w:rPr>
                <w:color w:val="002060"/>
              </w:rPr>
              <w:t>VIA MONTEPELAGO</w:t>
            </w:r>
          </w:p>
        </w:tc>
      </w:tr>
      <w:tr w:rsidR="00467CBB" w:rsidRPr="006B3CE9" w14:paraId="6AEF9259"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982DB" w14:textId="77777777" w:rsidR="00467CBB" w:rsidRPr="006B3CE9" w:rsidRDefault="00467CBB" w:rsidP="00DF0230">
            <w:pPr>
              <w:pStyle w:val="rowtabella0"/>
              <w:rPr>
                <w:color w:val="002060"/>
              </w:rPr>
            </w:pPr>
            <w:r w:rsidRPr="006B3CE9">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DC7E0" w14:textId="77777777" w:rsidR="00467CBB" w:rsidRPr="006B3CE9" w:rsidRDefault="00467CBB" w:rsidP="00DF0230">
            <w:pPr>
              <w:pStyle w:val="rowtabella0"/>
              <w:rPr>
                <w:color w:val="002060"/>
              </w:rPr>
            </w:pPr>
            <w:r w:rsidRPr="006B3CE9">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9BEAF"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4FF0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8F6B4" w14:textId="77777777" w:rsidR="00467CBB" w:rsidRPr="006B3CE9" w:rsidRDefault="00467CBB" w:rsidP="00DF0230">
            <w:pPr>
              <w:pStyle w:val="rowtabella0"/>
              <w:rPr>
                <w:color w:val="002060"/>
              </w:rPr>
            </w:pPr>
            <w:r w:rsidRPr="006B3CE9">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D2995" w14:textId="77777777" w:rsidR="00467CBB" w:rsidRPr="006B3CE9" w:rsidRDefault="00467CBB" w:rsidP="00DF0230">
            <w:pPr>
              <w:pStyle w:val="rowtabella0"/>
              <w:rPr>
                <w:color w:val="002060"/>
              </w:rPr>
            </w:pPr>
            <w:r w:rsidRPr="006B3CE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1434C" w14:textId="77777777" w:rsidR="00467CBB" w:rsidRPr="006B3CE9" w:rsidRDefault="00467CBB" w:rsidP="00DF0230">
            <w:pPr>
              <w:pStyle w:val="rowtabella0"/>
              <w:rPr>
                <w:color w:val="002060"/>
              </w:rPr>
            </w:pPr>
            <w:r w:rsidRPr="006B3CE9">
              <w:rPr>
                <w:color w:val="002060"/>
              </w:rPr>
              <w:t>VIA S.VITTORIA, 5</w:t>
            </w:r>
          </w:p>
        </w:tc>
      </w:tr>
    </w:tbl>
    <w:p w14:paraId="03CE5513" w14:textId="77777777" w:rsidR="00467CBB" w:rsidRPr="0023461E" w:rsidRDefault="00467CBB" w:rsidP="00467CBB">
      <w:pPr>
        <w:pStyle w:val="breakline"/>
        <w:rPr>
          <w:rFonts w:eastAsiaTheme="minorEastAsia"/>
          <w:color w:val="002060"/>
        </w:rPr>
      </w:pPr>
    </w:p>
    <w:p w14:paraId="1DA26D61" w14:textId="77777777" w:rsidR="00467CBB" w:rsidRPr="0023461E" w:rsidRDefault="00467CBB" w:rsidP="00467CBB">
      <w:pPr>
        <w:pStyle w:val="breakline"/>
        <w:rPr>
          <w:color w:val="002060"/>
        </w:rPr>
      </w:pPr>
    </w:p>
    <w:p w14:paraId="7B4AF3E8" w14:textId="77777777" w:rsidR="00467CBB" w:rsidRPr="0023461E" w:rsidRDefault="00467CBB" w:rsidP="00467CBB">
      <w:pPr>
        <w:pStyle w:val="titolocampionato0"/>
        <w:shd w:val="clear" w:color="auto" w:fill="CCCCCC"/>
        <w:spacing w:before="80" w:after="40"/>
        <w:rPr>
          <w:color w:val="002060"/>
        </w:rPr>
      </w:pPr>
      <w:r w:rsidRPr="0023461E">
        <w:rPr>
          <w:color w:val="002060"/>
        </w:rPr>
        <w:t>CALCIO A CINQUE SERIE C2</w:t>
      </w:r>
    </w:p>
    <w:p w14:paraId="057C0B0A" w14:textId="77777777" w:rsidR="00467CBB" w:rsidRPr="0023461E" w:rsidRDefault="00467CBB" w:rsidP="00467CBB">
      <w:pPr>
        <w:pStyle w:val="titoloprinc0"/>
        <w:rPr>
          <w:color w:val="002060"/>
        </w:rPr>
      </w:pPr>
      <w:r w:rsidRPr="0023461E">
        <w:rPr>
          <w:color w:val="002060"/>
        </w:rPr>
        <w:t>RISULTATI</w:t>
      </w:r>
    </w:p>
    <w:p w14:paraId="02C02693" w14:textId="77777777" w:rsidR="00467CBB" w:rsidRPr="0023461E" w:rsidRDefault="00467CBB" w:rsidP="00467CBB">
      <w:pPr>
        <w:pStyle w:val="breakline"/>
        <w:rPr>
          <w:color w:val="002060"/>
        </w:rPr>
      </w:pPr>
    </w:p>
    <w:p w14:paraId="209481C3" w14:textId="77777777" w:rsidR="00467CBB" w:rsidRPr="0023461E" w:rsidRDefault="00467CBB" w:rsidP="00467CBB">
      <w:pPr>
        <w:pStyle w:val="sottotitolocampionato10"/>
        <w:rPr>
          <w:color w:val="002060"/>
        </w:rPr>
      </w:pPr>
      <w:r w:rsidRPr="0023461E">
        <w:rPr>
          <w:color w:val="002060"/>
        </w:rPr>
        <w:lastRenderedPageBreak/>
        <w:t>RISULTATI UFFICIALI GARE DEL 02/12/2022</w:t>
      </w:r>
    </w:p>
    <w:p w14:paraId="182DA4CD"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2C3FEDED"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7CBB" w:rsidRPr="0023461E" w14:paraId="6D67FA4A"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6A0E85A3"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651B" w14:textId="77777777" w:rsidR="00467CBB" w:rsidRPr="0023461E" w:rsidRDefault="00467CBB" w:rsidP="00DF0230">
                  <w:pPr>
                    <w:pStyle w:val="headertabella0"/>
                    <w:rPr>
                      <w:color w:val="002060"/>
                    </w:rPr>
                  </w:pPr>
                  <w:r w:rsidRPr="0023461E">
                    <w:rPr>
                      <w:color w:val="002060"/>
                    </w:rPr>
                    <w:t>GIRONE A - 11 Giornata - A</w:t>
                  </w:r>
                </w:p>
              </w:tc>
            </w:tr>
            <w:tr w:rsidR="00467CBB" w:rsidRPr="0023461E" w14:paraId="1BA600ED"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9AD55" w14:textId="77777777" w:rsidR="00467CBB" w:rsidRPr="0023461E" w:rsidRDefault="00467CBB" w:rsidP="00DF0230">
                  <w:pPr>
                    <w:pStyle w:val="rowtabella0"/>
                    <w:rPr>
                      <w:color w:val="002060"/>
                    </w:rPr>
                  </w:pPr>
                  <w:r w:rsidRPr="0023461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B7E08" w14:textId="77777777" w:rsidR="00467CBB" w:rsidRPr="0023461E" w:rsidRDefault="00467CBB" w:rsidP="00DF0230">
                  <w:pPr>
                    <w:pStyle w:val="rowtabella0"/>
                    <w:rPr>
                      <w:color w:val="002060"/>
                    </w:rPr>
                  </w:pPr>
                  <w:r w:rsidRPr="0023461E">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EBED0" w14:textId="77777777" w:rsidR="00467CBB" w:rsidRPr="0023461E" w:rsidRDefault="00467CBB" w:rsidP="00DF0230">
                  <w:pPr>
                    <w:pStyle w:val="rowtabella0"/>
                    <w:jc w:val="center"/>
                    <w:rPr>
                      <w:color w:val="002060"/>
                    </w:rPr>
                  </w:pPr>
                  <w:r w:rsidRPr="0023461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B1D75" w14:textId="77777777" w:rsidR="00467CBB" w:rsidRPr="0023461E" w:rsidRDefault="00467CBB" w:rsidP="00DF0230">
                  <w:pPr>
                    <w:pStyle w:val="rowtabella0"/>
                    <w:jc w:val="center"/>
                    <w:rPr>
                      <w:color w:val="002060"/>
                    </w:rPr>
                  </w:pPr>
                  <w:r w:rsidRPr="0023461E">
                    <w:rPr>
                      <w:color w:val="002060"/>
                    </w:rPr>
                    <w:t> </w:t>
                  </w:r>
                </w:p>
              </w:tc>
            </w:tr>
            <w:tr w:rsidR="00467CBB" w:rsidRPr="0023461E" w14:paraId="164791E6"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7E3B78" w14:textId="77777777" w:rsidR="00467CBB" w:rsidRPr="0023461E" w:rsidRDefault="00467CBB" w:rsidP="00DF0230">
                  <w:pPr>
                    <w:pStyle w:val="rowtabella0"/>
                    <w:rPr>
                      <w:color w:val="002060"/>
                    </w:rPr>
                  </w:pPr>
                  <w:r w:rsidRPr="0023461E">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C4D59" w14:textId="77777777" w:rsidR="00467CBB" w:rsidRPr="0023461E" w:rsidRDefault="00467CBB" w:rsidP="00DF0230">
                  <w:pPr>
                    <w:pStyle w:val="rowtabella0"/>
                    <w:rPr>
                      <w:color w:val="002060"/>
                    </w:rPr>
                  </w:pPr>
                  <w:r w:rsidRPr="0023461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0389B" w14:textId="77777777" w:rsidR="00467CBB" w:rsidRPr="0023461E" w:rsidRDefault="00467CBB" w:rsidP="00DF0230">
                  <w:pPr>
                    <w:pStyle w:val="rowtabella0"/>
                    <w:jc w:val="center"/>
                    <w:rPr>
                      <w:color w:val="002060"/>
                    </w:rPr>
                  </w:pPr>
                  <w:r w:rsidRPr="0023461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B87404" w14:textId="77777777" w:rsidR="00467CBB" w:rsidRPr="0023461E" w:rsidRDefault="00467CBB" w:rsidP="00DF0230">
                  <w:pPr>
                    <w:pStyle w:val="rowtabella0"/>
                    <w:jc w:val="center"/>
                    <w:rPr>
                      <w:color w:val="002060"/>
                    </w:rPr>
                  </w:pPr>
                  <w:r w:rsidRPr="0023461E">
                    <w:rPr>
                      <w:color w:val="002060"/>
                    </w:rPr>
                    <w:t> </w:t>
                  </w:r>
                </w:p>
              </w:tc>
            </w:tr>
            <w:tr w:rsidR="00467CBB" w:rsidRPr="0023461E" w14:paraId="13F55F2E"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B4F33B" w14:textId="77777777" w:rsidR="00467CBB" w:rsidRPr="0023461E" w:rsidRDefault="00467CBB" w:rsidP="00DF0230">
                  <w:pPr>
                    <w:pStyle w:val="rowtabella0"/>
                    <w:rPr>
                      <w:color w:val="002060"/>
                    </w:rPr>
                  </w:pPr>
                  <w:r w:rsidRPr="0023461E">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E3EDA3" w14:textId="77777777" w:rsidR="00467CBB" w:rsidRPr="0023461E" w:rsidRDefault="00467CBB" w:rsidP="00DF0230">
                  <w:pPr>
                    <w:pStyle w:val="rowtabella0"/>
                    <w:rPr>
                      <w:color w:val="002060"/>
                    </w:rPr>
                  </w:pPr>
                  <w:r w:rsidRPr="0023461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203976" w14:textId="77777777" w:rsidR="00467CBB" w:rsidRPr="0023461E" w:rsidRDefault="00467CBB" w:rsidP="00DF0230">
                  <w:pPr>
                    <w:pStyle w:val="rowtabella0"/>
                    <w:jc w:val="center"/>
                    <w:rPr>
                      <w:color w:val="002060"/>
                    </w:rPr>
                  </w:pPr>
                  <w:r w:rsidRPr="0023461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496D5D" w14:textId="77777777" w:rsidR="00467CBB" w:rsidRPr="0023461E" w:rsidRDefault="00467CBB" w:rsidP="00DF0230">
                  <w:pPr>
                    <w:pStyle w:val="rowtabella0"/>
                    <w:jc w:val="center"/>
                    <w:rPr>
                      <w:color w:val="002060"/>
                    </w:rPr>
                  </w:pPr>
                  <w:r w:rsidRPr="0023461E">
                    <w:rPr>
                      <w:color w:val="002060"/>
                    </w:rPr>
                    <w:t> </w:t>
                  </w:r>
                </w:p>
              </w:tc>
            </w:tr>
            <w:tr w:rsidR="00467CBB" w:rsidRPr="0023461E" w14:paraId="3255BD6F"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12BBF" w14:textId="77777777" w:rsidR="00467CBB" w:rsidRPr="0023461E" w:rsidRDefault="00467CBB" w:rsidP="00DF0230">
                  <w:pPr>
                    <w:pStyle w:val="rowtabella0"/>
                    <w:rPr>
                      <w:color w:val="002060"/>
                    </w:rPr>
                  </w:pPr>
                  <w:r w:rsidRPr="0023461E">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081588" w14:textId="77777777" w:rsidR="00467CBB" w:rsidRPr="0023461E" w:rsidRDefault="00467CBB" w:rsidP="00DF0230">
                  <w:pPr>
                    <w:pStyle w:val="rowtabella0"/>
                    <w:rPr>
                      <w:color w:val="002060"/>
                    </w:rPr>
                  </w:pPr>
                  <w:r w:rsidRPr="0023461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2EBF66" w14:textId="77777777" w:rsidR="00467CBB" w:rsidRPr="0023461E" w:rsidRDefault="00467CBB" w:rsidP="00DF0230">
                  <w:pPr>
                    <w:pStyle w:val="rowtabella0"/>
                    <w:jc w:val="center"/>
                    <w:rPr>
                      <w:color w:val="002060"/>
                    </w:rPr>
                  </w:pPr>
                  <w:r w:rsidRPr="0023461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71805A" w14:textId="77777777" w:rsidR="00467CBB" w:rsidRPr="0023461E" w:rsidRDefault="00467CBB" w:rsidP="00DF0230">
                  <w:pPr>
                    <w:pStyle w:val="rowtabella0"/>
                    <w:jc w:val="center"/>
                    <w:rPr>
                      <w:color w:val="002060"/>
                    </w:rPr>
                  </w:pPr>
                  <w:r w:rsidRPr="0023461E">
                    <w:rPr>
                      <w:color w:val="002060"/>
                    </w:rPr>
                    <w:t> </w:t>
                  </w:r>
                </w:p>
              </w:tc>
            </w:tr>
            <w:tr w:rsidR="00467CBB" w:rsidRPr="0023461E" w14:paraId="5CACA02D"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5122C5" w14:textId="77777777" w:rsidR="00467CBB" w:rsidRPr="0023461E" w:rsidRDefault="00467CBB" w:rsidP="00DF0230">
                  <w:pPr>
                    <w:pStyle w:val="rowtabella0"/>
                    <w:rPr>
                      <w:color w:val="002060"/>
                    </w:rPr>
                  </w:pPr>
                  <w:r w:rsidRPr="0023461E">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AF9212" w14:textId="77777777" w:rsidR="00467CBB" w:rsidRPr="0023461E" w:rsidRDefault="00467CBB" w:rsidP="00DF0230">
                  <w:pPr>
                    <w:pStyle w:val="rowtabella0"/>
                    <w:rPr>
                      <w:color w:val="002060"/>
                    </w:rPr>
                  </w:pPr>
                  <w:r w:rsidRPr="0023461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838059" w14:textId="77777777" w:rsidR="00467CBB" w:rsidRPr="0023461E" w:rsidRDefault="00467CBB" w:rsidP="00DF0230">
                  <w:pPr>
                    <w:pStyle w:val="rowtabella0"/>
                    <w:jc w:val="center"/>
                    <w:rPr>
                      <w:color w:val="002060"/>
                    </w:rPr>
                  </w:pPr>
                  <w:r w:rsidRPr="0023461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FBEF0" w14:textId="77777777" w:rsidR="00467CBB" w:rsidRPr="0023461E" w:rsidRDefault="00467CBB" w:rsidP="00DF0230">
                  <w:pPr>
                    <w:pStyle w:val="rowtabella0"/>
                    <w:jc w:val="center"/>
                    <w:rPr>
                      <w:color w:val="002060"/>
                    </w:rPr>
                  </w:pPr>
                  <w:r w:rsidRPr="0023461E">
                    <w:rPr>
                      <w:color w:val="002060"/>
                    </w:rPr>
                    <w:t> </w:t>
                  </w:r>
                </w:p>
              </w:tc>
            </w:tr>
            <w:tr w:rsidR="00467CBB" w:rsidRPr="0023461E" w14:paraId="7529E916"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89D7E2" w14:textId="77777777" w:rsidR="00467CBB" w:rsidRPr="0023461E" w:rsidRDefault="00467CBB" w:rsidP="00DF0230">
                  <w:pPr>
                    <w:pStyle w:val="rowtabella0"/>
                    <w:rPr>
                      <w:color w:val="002060"/>
                    </w:rPr>
                  </w:pPr>
                  <w:r w:rsidRPr="0023461E">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2BDB68" w14:textId="77777777" w:rsidR="00467CBB" w:rsidRPr="0023461E" w:rsidRDefault="00467CBB" w:rsidP="00DF0230">
                  <w:pPr>
                    <w:pStyle w:val="rowtabella0"/>
                    <w:rPr>
                      <w:color w:val="002060"/>
                    </w:rPr>
                  </w:pPr>
                  <w:r w:rsidRPr="0023461E">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D0A9C" w14:textId="77777777" w:rsidR="00467CBB" w:rsidRPr="0023461E" w:rsidRDefault="00467CBB" w:rsidP="00DF0230">
                  <w:pPr>
                    <w:pStyle w:val="rowtabella0"/>
                    <w:jc w:val="center"/>
                    <w:rPr>
                      <w:color w:val="002060"/>
                    </w:rPr>
                  </w:pPr>
                  <w:r w:rsidRPr="0023461E">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DCD6D1" w14:textId="77777777" w:rsidR="00467CBB" w:rsidRPr="0023461E" w:rsidRDefault="00467CBB" w:rsidP="00DF0230">
                  <w:pPr>
                    <w:pStyle w:val="rowtabella0"/>
                    <w:jc w:val="center"/>
                    <w:rPr>
                      <w:color w:val="002060"/>
                    </w:rPr>
                  </w:pPr>
                  <w:r w:rsidRPr="0023461E">
                    <w:rPr>
                      <w:color w:val="002060"/>
                    </w:rPr>
                    <w:t> </w:t>
                  </w:r>
                </w:p>
              </w:tc>
            </w:tr>
            <w:tr w:rsidR="00467CBB" w:rsidRPr="0023461E" w14:paraId="3BC14581"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FF709" w14:textId="77777777" w:rsidR="00467CBB" w:rsidRPr="0023461E" w:rsidRDefault="00467CBB" w:rsidP="00DF0230">
                  <w:pPr>
                    <w:pStyle w:val="rowtabella0"/>
                    <w:rPr>
                      <w:color w:val="002060"/>
                    </w:rPr>
                  </w:pPr>
                  <w:r w:rsidRPr="0023461E">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512D3" w14:textId="77777777" w:rsidR="00467CBB" w:rsidRPr="0023461E" w:rsidRDefault="00467CBB" w:rsidP="00DF0230">
                  <w:pPr>
                    <w:pStyle w:val="rowtabella0"/>
                    <w:rPr>
                      <w:color w:val="002060"/>
                    </w:rPr>
                  </w:pPr>
                  <w:r w:rsidRPr="0023461E">
                    <w:rPr>
                      <w:color w:val="002060"/>
                    </w:rPr>
                    <w:t>- CITTA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FFA7A" w14:textId="77777777" w:rsidR="00467CBB" w:rsidRPr="0023461E" w:rsidRDefault="00467CBB" w:rsidP="00DF0230">
                  <w:pPr>
                    <w:pStyle w:val="rowtabella0"/>
                    <w:jc w:val="center"/>
                    <w:rPr>
                      <w:color w:val="002060"/>
                    </w:rPr>
                  </w:pPr>
                  <w:r w:rsidRPr="0023461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8DB48" w14:textId="77777777" w:rsidR="00467CBB" w:rsidRPr="0023461E" w:rsidRDefault="00467CBB" w:rsidP="00DF0230">
                  <w:pPr>
                    <w:pStyle w:val="rowtabella0"/>
                    <w:jc w:val="center"/>
                    <w:rPr>
                      <w:color w:val="002060"/>
                    </w:rPr>
                  </w:pPr>
                  <w:r w:rsidRPr="0023461E">
                    <w:rPr>
                      <w:color w:val="002060"/>
                    </w:rPr>
                    <w:t> </w:t>
                  </w:r>
                </w:p>
              </w:tc>
            </w:tr>
            <w:tr w:rsidR="00467CBB" w:rsidRPr="0023461E" w14:paraId="505D0515"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0094325F" w14:textId="77777777" w:rsidR="00467CBB" w:rsidRPr="0023461E" w:rsidRDefault="00467CBB" w:rsidP="00DF0230">
                  <w:pPr>
                    <w:pStyle w:val="rowtabella0"/>
                    <w:rPr>
                      <w:color w:val="002060"/>
                    </w:rPr>
                  </w:pPr>
                  <w:r w:rsidRPr="0023461E">
                    <w:rPr>
                      <w:color w:val="002060"/>
                    </w:rPr>
                    <w:t>(1) - disputata il 03/12/2022</w:t>
                  </w:r>
                </w:p>
              </w:tc>
            </w:tr>
          </w:tbl>
          <w:p w14:paraId="1B98D4AB" w14:textId="77777777" w:rsidR="00467CBB" w:rsidRPr="0023461E" w:rsidRDefault="00467CBB" w:rsidP="00DF023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555FC92F"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3617D" w14:textId="77777777" w:rsidR="00467CBB" w:rsidRPr="0023461E" w:rsidRDefault="00467CBB" w:rsidP="00DF0230">
                  <w:pPr>
                    <w:pStyle w:val="headertabella0"/>
                    <w:rPr>
                      <w:color w:val="002060"/>
                    </w:rPr>
                  </w:pPr>
                  <w:r w:rsidRPr="0023461E">
                    <w:rPr>
                      <w:color w:val="002060"/>
                    </w:rPr>
                    <w:t>GIRONE B - 11 Giornata - A</w:t>
                  </w:r>
                </w:p>
              </w:tc>
            </w:tr>
            <w:tr w:rsidR="00467CBB" w:rsidRPr="0023461E" w14:paraId="34A2FA94"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5E292" w14:textId="77777777" w:rsidR="00467CBB" w:rsidRPr="0023461E" w:rsidRDefault="00467CBB" w:rsidP="00DF0230">
                  <w:pPr>
                    <w:pStyle w:val="rowtabella0"/>
                    <w:rPr>
                      <w:color w:val="002060"/>
                    </w:rPr>
                  </w:pPr>
                  <w:r w:rsidRPr="0023461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1D45B" w14:textId="77777777" w:rsidR="00467CBB" w:rsidRPr="0023461E" w:rsidRDefault="00467CBB" w:rsidP="00DF0230">
                  <w:pPr>
                    <w:pStyle w:val="rowtabella0"/>
                    <w:rPr>
                      <w:color w:val="002060"/>
                    </w:rPr>
                  </w:pPr>
                  <w:r w:rsidRPr="0023461E">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C6E51" w14:textId="77777777" w:rsidR="00467CBB" w:rsidRPr="0023461E" w:rsidRDefault="00467CBB" w:rsidP="00DF0230">
                  <w:pPr>
                    <w:pStyle w:val="rowtabella0"/>
                    <w:jc w:val="center"/>
                    <w:rPr>
                      <w:color w:val="002060"/>
                    </w:rPr>
                  </w:pPr>
                  <w:r w:rsidRPr="0023461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0E94D" w14:textId="77777777" w:rsidR="00467CBB" w:rsidRPr="0023461E" w:rsidRDefault="00467CBB" w:rsidP="00DF0230">
                  <w:pPr>
                    <w:pStyle w:val="rowtabella0"/>
                    <w:jc w:val="center"/>
                    <w:rPr>
                      <w:color w:val="002060"/>
                    </w:rPr>
                  </w:pPr>
                  <w:r w:rsidRPr="0023461E">
                    <w:rPr>
                      <w:color w:val="002060"/>
                    </w:rPr>
                    <w:t> </w:t>
                  </w:r>
                </w:p>
              </w:tc>
            </w:tr>
            <w:tr w:rsidR="00467CBB" w:rsidRPr="0023461E" w14:paraId="52849F3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73BDCE" w14:textId="77777777" w:rsidR="00467CBB" w:rsidRPr="0023461E" w:rsidRDefault="00467CBB" w:rsidP="00DF0230">
                  <w:pPr>
                    <w:pStyle w:val="rowtabella0"/>
                    <w:rPr>
                      <w:color w:val="002060"/>
                    </w:rPr>
                  </w:pPr>
                  <w:r w:rsidRPr="0023461E">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4570F6" w14:textId="77777777" w:rsidR="00467CBB" w:rsidRPr="0023461E" w:rsidRDefault="00467CBB" w:rsidP="00DF0230">
                  <w:pPr>
                    <w:pStyle w:val="rowtabella0"/>
                    <w:rPr>
                      <w:color w:val="002060"/>
                    </w:rPr>
                  </w:pPr>
                  <w:r w:rsidRPr="0023461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B6136" w14:textId="77777777" w:rsidR="00467CBB" w:rsidRPr="0023461E" w:rsidRDefault="00467CBB" w:rsidP="00DF0230">
                  <w:pPr>
                    <w:pStyle w:val="rowtabella0"/>
                    <w:jc w:val="center"/>
                    <w:rPr>
                      <w:color w:val="002060"/>
                    </w:rPr>
                  </w:pPr>
                  <w:r w:rsidRPr="0023461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9D3846" w14:textId="77777777" w:rsidR="00467CBB" w:rsidRPr="0023461E" w:rsidRDefault="00467CBB" w:rsidP="00DF0230">
                  <w:pPr>
                    <w:pStyle w:val="rowtabella0"/>
                    <w:jc w:val="center"/>
                    <w:rPr>
                      <w:color w:val="002060"/>
                    </w:rPr>
                  </w:pPr>
                  <w:r w:rsidRPr="0023461E">
                    <w:rPr>
                      <w:color w:val="002060"/>
                    </w:rPr>
                    <w:t> </w:t>
                  </w:r>
                </w:p>
              </w:tc>
            </w:tr>
            <w:tr w:rsidR="00467CBB" w:rsidRPr="0023461E" w14:paraId="5352F5E8"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D976A" w14:textId="77777777" w:rsidR="00467CBB" w:rsidRPr="0023461E" w:rsidRDefault="00467CBB" w:rsidP="00DF0230">
                  <w:pPr>
                    <w:pStyle w:val="rowtabella0"/>
                    <w:rPr>
                      <w:color w:val="002060"/>
                    </w:rPr>
                  </w:pPr>
                  <w:r w:rsidRPr="0023461E">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069674" w14:textId="77777777" w:rsidR="00467CBB" w:rsidRPr="0023461E" w:rsidRDefault="00467CBB" w:rsidP="00DF0230">
                  <w:pPr>
                    <w:pStyle w:val="rowtabella0"/>
                    <w:rPr>
                      <w:color w:val="002060"/>
                    </w:rPr>
                  </w:pPr>
                  <w:r w:rsidRPr="0023461E">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C6848F"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D82010" w14:textId="77777777" w:rsidR="00467CBB" w:rsidRPr="0023461E" w:rsidRDefault="00467CBB" w:rsidP="00DF0230">
                  <w:pPr>
                    <w:pStyle w:val="rowtabella0"/>
                    <w:jc w:val="center"/>
                    <w:rPr>
                      <w:color w:val="002060"/>
                    </w:rPr>
                  </w:pPr>
                  <w:r w:rsidRPr="0023461E">
                    <w:rPr>
                      <w:color w:val="002060"/>
                    </w:rPr>
                    <w:t> </w:t>
                  </w:r>
                </w:p>
              </w:tc>
            </w:tr>
            <w:tr w:rsidR="00467CBB" w:rsidRPr="0023461E" w14:paraId="4679515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094EE" w14:textId="77777777" w:rsidR="00467CBB" w:rsidRPr="0023461E" w:rsidRDefault="00467CBB" w:rsidP="00DF0230">
                  <w:pPr>
                    <w:pStyle w:val="rowtabella0"/>
                    <w:rPr>
                      <w:color w:val="002060"/>
                    </w:rPr>
                  </w:pPr>
                  <w:r w:rsidRPr="0023461E">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4E4B87" w14:textId="77777777" w:rsidR="00467CBB" w:rsidRPr="0023461E" w:rsidRDefault="00467CBB" w:rsidP="00DF0230">
                  <w:pPr>
                    <w:pStyle w:val="rowtabella0"/>
                    <w:rPr>
                      <w:color w:val="002060"/>
                    </w:rPr>
                  </w:pPr>
                  <w:r w:rsidRPr="0023461E">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B41E16" w14:textId="77777777" w:rsidR="00467CBB" w:rsidRPr="0023461E" w:rsidRDefault="00467CBB" w:rsidP="00DF0230">
                  <w:pPr>
                    <w:pStyle w:val="rowtabella0"/>
                    <w:jc w:val="center"/>
                    <w:rPr>
                      <w:color w:val="002060"/>
                    </w:rPr>
                  </w:pPr>
                  <w:r w:rsidRPr="0023461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F2F3A2" w14:textId="77777777" w:rsidR="00467CBB" w:rsidRPr="0023461E" w:rsidRDefault="00467CBB" w:rsidP="00DF0230">
                  <w:pPr>
                    <w:pStyle w:val="rowtabella0"/>
                    <w:jc w:val="center"/>
                    <w:rPr>
                      <w:color w:val="002060"/>
                    </w:rPr>
                  </w:pPr>
                  <w:r w:rsidRPr="0023461E">
                    <w:rPr>
                      <w:color w:val="002060"/>
                    </w:rPr>
                    <w:t> </w:t>
                  </w:r>
                </w:p>
              </w:tc>
            </w:tr>
            <w:tr w:rsidR="00467CBB" w:rsidRPr="0023461E" w14:paraId="0251C43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31B994" w14:textId="77777777" w:rsidR="00467CBB" w:rsidRPr="0023461E" w:rsidRDefault="00467CBB" w:rsidP="00DF0230">
                  <w:pPr>
                    <w:pStyle w:val="rowtabella0"/>
                    <w:rPr>
                      <w:color w:val="002060"/>
                    </w:rPr>
                  </w:pPr>
                  <w:r w:rsidRPr="0023461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A92B73" w14:textId="77777777" w:rsidR="00467CBB" w:rsidRPr="0023461E" w:rsidRDefault="00467CBB" w:rsidP="00DF0230">
                  <w:pPr>
                    <w:pStyle w:val="rowtabella0"/>
                    <w:rPr>
                      <w:color w:val="002060"/>
                    </w:rPr>
                  </w:pPr>
                  <w:r w:rsidRPr="0023461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F49599" w14:textId="77777777" w:rsidR="00467CBB" w:rsidRPr="0023461E" w:rsidRDefault="00467CBB" w:rsidP="00DF0230">
                  <w:pPr>
                    <w:pStyle w:val="rowtabella0"/>
                    <w:jc w:val="center"/>
                    <w:rPr>
                      <w:color w:val="002060"/>
                    </w:rPr>
                  </w:pPr>
                  <w:r w:rsidRPr="0023461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1BD89C" w14:textId="77777777" w:rsidR="00467CBB" w:rsidRPr="0023461E" w:rsidRDefault="00467CBB" w:rsidP="00DF0230">
                  <w:pPr>
                    <w:pStyle w:val="rowtabella0"/>
                    <w:jc w:val="center"/>
                    <w:rPr>
                      <w:color w:val="002060"/>
                    </w:rPr>
                  </w:pPr>
                  <w:r w:rsidRPr="0023461E">
                    <w:rPr>
                      <w:color w:val="002060"/>
                    </w:rPr>
                    <w:t> </w:t>
                  </w:r>
                </w:p>
              </w:tc>
            </w:tr>
            <w:tr w:rsidR="00467CBB" w:rsidRPr="0023461E" w14:paraId="1D77EE15"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07ED2" w14:textId="77777777" w:rsidR="00467CBB" w:rsidRPr="0023461E" w:rsidRDefault="00467CBB" w:rsidP="00DF0230">
                  <w:pPr>
                    <w:pStyle w:val="rowtabella0"/>
                    <w:rPr>
                      <w:color w:val="002060"/>
                    </w:rPr>
                  </w:pPr>
                  <w:r w:rsidRPr="0023461E">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6DEACC" w14:textId="77777777" w:rsidR="00467CBB" w:rsidRPr="0023461E" w:rsidRDefault="00467CBB" w:rsidP="00DF0230">
                  <w:pPr>
                    <w:pStyle w:val="rowtabella0"/>
                    <w:rPr>
                      <w:color w:val="002060"/>
                    </w:rPr>
                  </w:pPr>
                  <w:r w:rsidRPr="0023461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D580E7"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BF143A" w14:textId="77777777" w:rsidR="00467CBB" w:rsidRPr="0023461E" w:rsidRDefault="00467CBB" w:rsidP="00DF0230">
                  <w:pPr>
                    <w:pStyle w:val="rowtabella0"/>
                    <w:jc w:val="center"/>
                    <w:rPr>
                      <w:color w:val="002060"/>
                    </w:rPr>
                  </w:pPr>
                  <w:r w:rsidRPr="0023461E">
                    <w:rPr>
                      <w:color w:val="002060"/>
                    </w:rPr>
                    <w:t> </w:t>
                  </w:r>
                </w:p>
              </w:tc>
            </w:tr>
            <w:tr w:rsidR="00467CBB" w:rsidRPr="0023461E" w14:paraId="12C457CB"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55C85" w14:textId="77777777" w:rsidR="00467CBB" w:rsidRPr="0023461E" w:rsidRDefault="00467CBB" w:rsidP="00DF0230">
                  <w:pPr>
                    <w:pStyle w:val="rowtabella0"/>
                    <w:rPr>
                      <w:color w:val="002060"/>
                    </w:rPr>
                  </w:pPr>
                  <w:r w:rsidRPr="0023461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B1956" w14:textId="77777777" w:rsidR="00467CBB" w:rsidRPr="0023461E" w:rsidRDefault="00467CBB" w:rsidP="00DF0230">
                  <w:pPr>
                    <w:pStyle w:val="rowtabella0"/>
                    <w:rPr>
                      <w:color w:val="002060"/>
                    </w:rPr>
                  </w:pPr>
                  <w:r w:rsidRPr="0023461E">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7A280" w14:textId="77777777" w:rsidR="00467CBB" w:rsidRPr="0023461E" w:rsidRDefault="00467CBB" w:rsidP="00DF0230">
                  <w:pPr>
                    <w:pStyle w:val="rowtabella0"/>
                    <w:jc w:val="center"/>
                    <w:rPr>
                      <w:color w:val="002060"/>
                    </w:rPr>
                  </w:pPr>
                  <w:r w:rsidRPr="0023461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1F36C" w14:textId="77777777" w:rsidR="00467CBB" w:rsidRPr="0023461E" w:rsidRDefault="00467CBB" w:rsidP="00DF0230">
                  <w:pPr>
                    <w:pStyle w:val="rowtabella0"/>
                    <w:jc w:val="center"/>
                    <w:rPr>
                      <w:color w:val="002060"/>
                    </w:rPr>
                  </w:pPr>
                  <w:r w:rsidRPr="0023461E">
                    <w:rPr>
                      <w:color w:val="002060"/>
                    </w:rPr>
                    <w:t> </w:t>
                  </w:r>
                </w:p>
              </w:tc>
            </w:tr>
            <w:tr w:rsidR="00467CBB" w:rsidRPr="0023461E" w14:paraId="7C970D87"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1168CD42" w14:textId="77777777" w:rsidR="00467CBB" w:rsidRPr="0023461E" w:rsidRDefault="00467CBB" w:rsidP="00DF0230">
                  <w:pPr>
                    <w:pStyle w:val="rowtabella0"/>
                    <w:rPr>
                      <w:color w:val="002060"/>
                    </w:rPr>
                  </w:pPr>
                  <w:r w:rsidRPr="0023461E">
                    <w:rPr>
                      <w:color w:val="002060"/>
                    </w:rPr>
                    <w:t>(1) - disputata il 03/12/2022</w:t>
                  </w:r>
                </w:p>
              </w:tc>
            </w:tr>
          </w:tbl>
          <w:p w14:paraId="49EEE8DB" w14:textId="77777777" w:rsidR="00467CBB" w:rsidRPr="0023461E" w:rsidRDefault="00467CBB" w:rsidP="00DF0230">
            <w:pPr>
              <w:rPr>
                <w:color w:val="002060"/>
              </w:rPr>
            </w:pPr>
          </w:p>
        </w:tc>
      </w:tr>
    </w:tbl>
    <w:p w14:paraId="48F9D5D4" w14:textId="77777777" w:rsidR="00467CBB" w:rsidRPr="0023461E" w:rsidRDefault="00467CBB" w:rsidP="00467C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69532616"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43E13EFD"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040D" w14:textId="77777777" w:rsidR="00467CBB" w:rsidRPr="0023461E" w:rsidRDefault="00467CBB" w:rsidP="00DF0230">
                  <w:pPr>
                    <w:pStyle w:val="headertabella0"/>
                    <w:rPr>
                      <w:color w:val="002060"/>
                    </w:rPr>
                  </w:pPr>
                  <w:r w:rsidRPr="0023461E">
                    <w:rPr>
                      <w:color w:val="002060"/>
                    </w:rPr>
                    <w:t>GIRONE C - 11 Giornata - A</w:t>
                  </w:r>
                </w:p>
              </w:tc>
            </w:tr>
            <w:tr w:rsidR="00467CBB" w:rsidRPr="0023461E" w14:paraId="21CAFD49"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3A48B4" w14:textId="77777777" w:rsidR="00467CBB" w:rsidRPr="0023461E" w:rsidRDefault="00467CBB" w:rsidP="00DF0230">
                  <w:pPr>
                    <w:pStyle w:val="rowtabella0"/>
                    <w:rPr>
                      <w:color w:val="002060"/>
                    </w:rPr>
                  </w:pPr>
                  <w:r w:rsidRPr="0023461E">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3DE3B" w14:textId="77777777" w:rsidR="00467CBB" w:rsidRPr="0023461E" w:rsidRDefault="00467CBB" w:rsidP="00DF0230">
                  <w:pPr>
                    <w:pStyle w:val="rowtabella0"/>
                    <w:rPr>
                      <w:color w:val="002060"/>
                    </w:rPr>
                  </w:pPr>
                  <w:r w:rsidRPr="0023461E">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16A27" w14:textId="77777777" w:rsidR="00467CBB" w:rsidRPr="0023461E" w:rsidRDefault="00467CBB" w:rsidP="00DF0230">
                  <w:pPr>
                    <w:pStyle w:val="rowtabella0"/>
                    <w:jc w:val="center"/>
                    <w:rPr>
                      <w:color w:val="002060"/>
                    </w:rPr>
                  </w:pPr>
                  <w:r w:rsidRPr="0023461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24982" w14:textId="77777777" w:rsidR="00467CBB" w:rsidRPr="0023461E" w:rsidRDefault="00467CBB" w:rsidP="00DF0230">
                  <w:pPr>
                    <w:pStyle w:val="rowtabella0"/>
                    <w:jc w:val="center"/>
                    <w:rPr>
                      <w:color w:val="002060"/>
                    </w:rPr>
                  </w:pPr>
                  <w:r w:rsidRPr="0023461E">
                    <w:rPr>
                      <w:color w:val="002060"/>
                    </w:rPr>
                    <w:t> </w:t>
                  </w:r>
                </w:p>
              </w:tc>
            </w:tr>
            <w:tr w:rsidR="00467CBB" w:rsidRPr="0023461E" w14:paraId="193A004B"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39325" w14:textId="77777777" w:rsidR="00467CBB" w:rsidRPr="0023461E" w:rsidRDefault="00467CBB" w:rsidP="00DF0230">
                  <w:pPr>
                    <w:pStyle w:val="rowtabella0"/>
                    <w:rPr>
                      <w:color w:val="002060"/>
                    </w:rPr>
                  </w:pPr>
                  <w:r w:rsidRPr="0023461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1099B5" w14:textId="77777777" w:rsidR="00467CBB" w:rsidRPr="0023461E" w:rsidRDefault="00467CBB" w:rsidP="00DF0230">
                  <w:pPr>
                    <w:pStyle w:val="rowtabella0"/>
                    <w:rPr>
                      <w:color w:val="002060"/>
                    </w:rPr>
                  </w:pPr>
                  <w:r w:rsidRPr="0023461E">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E56F1F" w14:textId="77777777" w:rsidR="00467CBB" w:rsidRPr="0023461E" w:rsidRDefault="00467CBB" w:rsidP="00DF0230">
                  <w:pPr>
                    <w:pStyle w:val="rowtabella0"/>
                    <w:jc w:val="center"/>
                    <w:rPr>
                      <w:color w:val="002060"/>
                    </w:rPr>
                  </w:pPr>
                  <w:r w:rsidRPr="0023461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E4E535" w14:textId="77777777" w:rsidR="00467CBB" w:rsidRPr="0023461E" w:rsidRDefault="00467CBB" w:rsidP="00DF0230">
                  <w:pPr>
                    <w:pStyle w:val="rowtabella0"/>
                    <w:jc w:val="center"/>
                    <w:rPr>
                      <w:color w:val="002060"/>
                    </w:rPr>
                  </w:pPr>
                  <w:r w:rsidRPr="0023461E">
                    <w:rPr>
                      <w:color w:val="002060"/>
                    </w:rPr>
                    <w:t> </w:t>
                  </w:r>
                </w:p>
              </w:tc>
            </w:tr>
            <w:tr w:rsidR="00467CBB" w:rsidRPr="0023461E" w14:paraId="13DA99FD"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9EF26" w14:textId="77777777" w:rsidR="00467CBB" w:rsidRPr="0023461E" w:rsidRDefault="00467CBB" w:rsidP="00DF0230">
                  <w:pPr>
                    <w:pStyle w:val="rowtabella0"/>
                    <w:rPr>
                      <w:color w:val="002060"/>
                    </w:rPr>
                  </w:pPr>
                  <w:r w:rsidRPr="0023461E">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C85D99" w14:textId="77777777" w:rsidR="00467CBB" w:rsidRPr="0023461E" w:rsidRDefault="00467CBB" w:rsidP="00DF0230">
                  <w:pPr>
                    <w:pStyle w:val="rowtabella0"/>
                    <w:rPr>
                      <w:color w:val="002060"/>
                    </w:rPr>
                  </w:pPr>
                  <w:r w:rsidRPr="0023461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B736D" w14:textId="77777777" w:rsidR="00467CBB" w:rsidRPr="0023461E" w:rsidRDefault="00467CBB" w:rsidP="00DF0230">
                  <w:pPr>
                    <w:pStyle w:val="rowtabella0"/>
                    <w:jc w:val="center"/>
                    <w:rPr>
                      <w:color w:val="002060"/>
                    </w:rPr>
                  </w:pPr>
                  <w:r w:rsidRPr="0023461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47E2F4" w14:textId="77777777" w:rsidR="00467CBB" w:rsidRPr="0023461E" w:rsidRDefault="00467CBB" w:rsidP="00DF0230">
                  <w:pPr>
                    <w:pStyle w:val="rowtabella0"/>
                    <w:jc w:val="center"/>
                    <w:rPr>
                      <w:color w:val="002060"/>
                    </w:rPr>
                  </w:pPr>
                  <w:r w:rsidRPr="0023461E">
                    <w:rPr>
                      <w:color w:val="002060"/>
                    </w:rPr>
                    <w:t> </w:t>
                  </w:r>
                </w:p>
              </w:tc>
            </w:tr>
            <w:tr w:rsidR="00467CBB" w:rsidRPr="0023461E" w14:paraId="2931F107"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22F3D" w14:textId="77777777" w:rsidR="00467CBB" w:rsidRPr="0023461E" w:rsidRDefault="00467CBB" w:rsidP="00DF0230">
                  <w:pPr>
                    <w:pStyle w:val="rowtabella0"/>
                    <w:rPr>
                      <w:color w:val="002060"/>
                    </w:rPr>
                  </w:pPr>
                  <w:r w:rsidRPr="0023461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EB1712" w14:textId="77777777" w:rsidR="00467CBB" w:rsidRPr="0023461E" w:rsidRDefault="00467CBB" w:rsidP="00DF0230">
                  <w:pPr>
                    <w:pStyle w:val="rowtabella0"/>
                    <w:rPr>
                      <w:color w:val="002060"/>
                    </w:rPr>
                  </w:pPr>
                  <w:r w:rsidRPr="0023461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E0D433" w14:textId="77777777" w:rsidR="00467CBB" w:rsidRPr="0023461E" w:rsidRDefault="00467CBB" w:rsidP="00DF0230">
                  <w:pPr>
                    <w:pStyle w:val="rowtabella0"/>
                    <w:jc w:val="center"/>
                    <w:rPr>
                      <w:color w:val="002060"/>
                    </w:rPr>
                  </w:pPr>
                  <w:r w:rsidRPr="0023461E">
                    <w:rPr>
                      <w:color w:val="002060"/>
                    </w:rPr>
                    <w:t>12 - 7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396706" w14:textId="77777777" w:rsidR="00467CBB" w:rsidRPr="0023461E" w:rsidRDefault="00467CBB" w:rsidP="00DF0230">
                  <w:pPr>
                    <w:pStyle w:val="rowtabella0"/>
                    <w:jc w:val="center"/>
                    <w:rPr>
                      <w:color w:val="002060"/>
                    </w:rPr>
                  </w:pPr>
                  <w:r w:rsidRPr="0023461E">
                    <w:rPr>
                      <w:color w:val="002060"/>
                    </w:rPr>
                    <w:t> </w:t>
                  </w:r>
                </w:p>
              </w:tc>
            </w:tr>
            <w:tr w:rsidR="00467CBB" w:rsidRPr="0023461E" w14:paraId="63E3A070"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F85495" w14:textId="77777777" w:rsidR="00467CBB" w:rsidRPr="0023461E" w:rsidRDefault="00467CBB" w:rsidP="00DF0230">
                  <w:pPr>
                    <w:pStyle w:val="rowtabella0"/>
                    <w:rPr>
                      <w:color w:val="002060"/>
                    </w:rPr>
                  </w:pPr>
                  <w:r w:rsidRPr="0023461E">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D1DD6E" w14:textId="77777777" w:rsidR="00467CBB" w:rsidRPr="0023461E" w:rsidRDefault="00467CBB" w:rsidP="00DF0230">
                  <w:pPr>
                    <w:pStyle w:val="rowtabella0"/>
                    <w:rPr>
                      <w:color w:val="002060"/>
                    </w:rPr>
                  </w:pPr>
                  <w:r w:rsidRPr="0023461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87DD6"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70290D" w14:textId="77777777" w:rsidR="00467CBB" w:rsidRPr="0023461E" w:rsidRDefault="00467CBB" w:rsidP="00DF0230">
                  <w:pPr>
                    <w:pStyle w:val="rowtabella0"/>
                    <w:jc w:val="center"/>
                    <w:rPr>
                      <w:color w:val="002060"/>
                    </w:rPr>
                  </w:pPr>
                  <w:r w:rsidRPr="0023461E">
                    <w:rPr>
                      <w:color w:val="002060"/>
                    </w:rPr>
                    <w:t> </w:t>
                  </w:r>
                </w:p>
              </w:tc>
            </w:tr>
            <w:tr w:rsidR="00467CBB" w:rsidRPr="0023461E" w14:paraId="3176CAE2"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EE093" w14:textId="77777777" w:rsidR="00467CBB" w:rsidRPr="0023461E" w:rsidRDefault="00467CBB" w:rsidP="00DF0230">
                  <w:pPr>
                    <w:pStyle w:val="rowtabella0"/>
                    <w:rPr>
                      <w:color w:val="002060"/>
                    </w:rPr>
                  </w:pPr>
                  <w:r w:rsidRPr="0023461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A32DB" w14:textId="77777777" w:rsidR="00467CBB" w:rsidRPr="0023461E" w:rsidRDefault="00467CBB" w:rsidP="00DF0230">
                  <w:pPr>
                    <w:pStyle w:val="rowtabella0"/>
                    <w:rPr>
                      <w:color w:val="002060"/>
                    </w:rPr>
                  </w:pPr>
                  <w:r w:rsidRPr="0023461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8DD207" w14:textId="77777777" w:rsidR="00467CBB" w:rsidRPr="0023461E" w:rsidRDefault="00467CBB" w:rsidP="00DF0230">
                  <w:pPr>
                    <w:pStyle w:val="rowtabella0"/>
                    <w:jc w:val="center"/>
                    <w:rPr>
                      <w:color w:val="002060"/>
                    </w:rPr>
                  </w:pPr>
                  <w:r w:rsidRPr="0023461E">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F218C" w14:textId="77777777" w:rsidR="00467CBB" w:rsidRPr="0023461E" w:rsidRDefault="00467CBB" w:rsidP="00DF0230">
                  <w:pPr>
                    <w:pStyle w:val="rowtabella0"/>
                    <w:jc w:val="center"/>
                    <w:rPr>
                      <w:color w:val="002060"/>
                    </w:rPr>
                  </w:pPr>
                  <w:r w:rsidRPr="0023461E">
                    <w:rPr>
                      <w:color w:val="002060"/>
                    </w:rPr>
                    <w:t> </w:t>
                  </w:r>
                </w:p>
              </w:tc>
            </w:tr>
            <w:tr w:rsidR="00467CBB" w:rsidRPr="0023461E" w14:paraId="28ABC33C"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1FD78" w14:textId="77777777" w:rsidR="00467CBB" w:rsidRPr="0023461E" w:rsidRDefault="00467CBB" w:rsidP="00DF0230">
                  <w:pPr>
                    <w:pStyle w:val="rowtabella0"/>
                    <w:rPr>
                      <w:color w:val="002060"/>
                    </w:rPr>
                  </w:pPr>
                  <w:r w:rsidRPr="0023461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5B55E" w14:textId="77777777" w:rsidR="00467CBB" w:rsidRPr="0023461E" w:rsidRDefault="00467CBB" w:rsidP="00DF0230">
                  <w:pPr>
                    <w:pStyle w:val="rowtabella0"/>
                    <w:rPr>
                      <w:color w:val="002060"/>
                    </w:rPr>
                  </w:pPr>
                  <w:r w:rsidRPr="0023461E">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BA9A5" w14:textId="77777777" w:rsidR="00467CBB" w:rsidRPr="0023461E" w:rsidRDefault="00467CBB" w:rsidP="00DF0230">
                  <w:pPr>
                    <w:pStyle w:val="rowtabella0"/>
                    <w:jc w:val="center"/>
                    <w:rPr>
                      <w:color w:val="002060"/>
                    </w:rPr>
                  </w:pPr>
                  <w:r w:rsidRPr="0023461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7F841" w14:textId="77777777" w:rsidR="00467CBB" w:rsidRPr="0023461E" w:rsidRDefault="00467CBB" w:rsidP="00DF0230">
                  <w:pPr>
                    <w:pStyle w:val="rowtabella0"/>
                    <w:jc w:val="center"/>
                    <w:rPr>
                      <w:color w:val="002060"/>
                    </w:rPr>
                  </w:pPr>
                  <w:r w:rsidRPr="0023461E">
                    <w:rPr>
                      <w:color w:val="002060"/>
                    </w:rPr>
                    <w:t> </w:t>
                  </w:r>
                </w:p>
              </w:tc>
            </w:tr>
          </w:tbl>
          <w:p w14:paraId="606DA4AB" w14:textId="77777777" w:rsidR="00467CBB" w:rsidRPr="0023461E" w:rsidRDefault="00467CBB" w:rsidP="00DF0230">
            <w:pPr>
              <w:rPr>
                <w:color w:val="002060"/>
              </w:rPr>
            </w:pPr>
          </w:p>
        </w:tc>
      </w:tr>
    </w:tbl>
    <w:p w14:paraId="35E8FE66" w14:textId="77777777" w:rsidR="00467CBB" w:rsidRPr="0023461E" w:rsidRDefault="00467CBB" w:rsidP="00467CBB">
      <w:pPr>
        <w:pStyle w:val="breakline"/>
        <w:rPr>
          <w:rFonts w:eastAsiaTheme="minorEastAsia"/>
          <w:color w:val="002060"/>
        </w:rPr>
      </w:pPr>
    </w:p>
    <w:p w14:paraId="467451D1" w14:textId="77777777" w:rsidR="00467CBB" w:rsidRPr="0023461E" w:rsidRDefault="00467CBB" w:rsidP="00467CBB">
      <w:pPr>
        <w:pStyle w:val="breakline"/>
        <w:rPr>
          <w:color w:val="002060"/>
        </w:rPr>
      </w:pPr>
    </w:p>
    <w:p w14:paraId="777392B1" w14:textId="77777777" w:rsidR="00467CBB" w:rsidRPr="0023461E" w:rsidRDefault="00467CBB" w:rsidP="00467CBB">
      <w:pPr>
        <w:pStyle w:val="titoloprinc0"/>
        <w:rPr>
          <w:color w:val="002060"/>
        </w:rPr>
      </w:pPr>
      <w:r w:rsidRPr="0023461E">
        <w:rPr>
          <w:color w:val="002060"/>
        </w:rPr>
        <w:t>GIUDICE SPORTIVO</w:t>
      </w:r>
    </w:p>
    <w:p w14:paraId="27CF935A"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6154B1B2" w14:textId="77777777" w:rsidR="00467CBB" w:rsidRPr="0023461E" w:rsidRDefault="00467CBB" w:rsidP="00467CBB">
      <w:pPr>
        <w:pStyle w:val="titolo10"/>
        <w:rPr>
          <w:color w:val="002060"/>
        </w:rPr>
      </w:pPr>
      <w:r w:rsidRPr="0023461E">
        <w:rPr>
          <w:color w:val="002060"/>
        </w:rPr>
        <w:t xml:space="preserve">GARE DEL 2/12/2022 </w:t>
      </w:r>
    </w:p>
    <w:p w14:paraId="0931D6E1" w14:textId="77777777" w:rsidR="00467CBB" w:rsidRPr="0023461E" w:rsidRDefault="00467CBB" w:rsidP="00467CBB">
      <w:pPr>
        <w:pStyle w:val="titolo7a"/>
        <w:rPr>
          <w:color w:val="002060"/>
        </w:rPr>
      </w:pPr>
      <w:r w:rsidRPr="0023461E">
        <w:rPr>
          <w:color w:val="002060"/>
        </w:rPr>
        <w:t xml:space="preserve">PROVVEDIMENTI DISCIPLINARI </w:t>
      </w:r>
    </w:p>
    <w:p w14:paraId="580D27B7"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0BB9773E" w14:textId="77777777" w:rsidR="00467CBB" w:rsidRPr="0023461E" w:rsidRDefault="00467CBB" w:rsidP="00467CBB">
      <w:pPr>
        <w:pStyle w:val="titolo30"/>
        <w:rPr>
          <w:color w:val="002060"/>
        </w:rPr>
      </w:pPr>
      <w:r w:rsidRPr="0023461E">
        <w:rPr>
          <w:color w:val="002060"/>
        </w:rPr>
        <w:t xml:space="preserve">SOCIETA' </w:t>
      </w:r>
    </w:p>
    <w:p w14:paraId="65203E3E" w14:textId="77777777" w:rsidR="00467CBB" w:rsidRPr="0023461E" w:rsidRDefault="00467CBB" w:rsidP="00467CBB">
      <w:pPr>
        <w:pStyle w:val="titolo20"/>
        <w:rPr>
          <w:color w:val="002060"/>
        </w:rPr>
      </w:pPr>
      <w:r w:rsidRPr="0023461E">
        <w:rPr>
          <w:color w:val="002060"/>
        </w:rPr>
        <w:t xml:space="preserve">AMMENDA </w:t>
      </w:r>
    </w:p>
    <w:p w14:paraId="2100BD9F" w14:textId="77777777" w:rsidR="00467CBB" w:rsidRPr="0023461E" w:rsidRDefault="00467CBB" w:rsidP="00467CBB">
      <w:pPr>
        <w:pStyle w:val="diffida"/>
        <w:spacing w:before="80" w:beforeAutospacing="0" w:after="40" w:afterAutospacing="0"/>
        <w:jc w:val="left"/>
        <w:rPr>
          <w:color w:val="002060"/>
        </w:rPr>
      </w:pPr>
      <w:r w:rsidRPr="0023461E">
        <w:rPr>
          <w:color w:val="002060"/>
        </w:rPr>
        <w:t xml:space="preserve">Euro 200,00 REAL EAGLES VIRTUS PAGLIA </w:t>
      </w:r>
      <w:r w:rsidRPr="0023461E">
        <w:rPr>
          <w:color w:val="002060"/>
        </w:rPr>
        <w:br/>
        <w:t xml:space="preserve">Per comportamento offensivo e minaccioso del proprio pubblico nei confronti dell'arbitro durante tutta la gara. </w:t>
      </w:r>
    </w:p>
    <w:p w14:paraId="34774239" w14:textId="77777777" w:rsidR="00467CBB" w:rsidRPr="0023461E" w:rsidRDefault="00467CBB" w:rsidP="00467CBB">
      <w:pPr>
        <w:pStyle w:val="diffida"/>
        <w:spacing w:before="80" w:beforeAutospacing="0" w:after="40" w:afterAutospacing="0"/>
        <w:jc w:val="left"/>
        <w:rPr>
          <w:color w:val="002060"/>
        </w:rPr>
      </w:pPr>
      <w:r w:rsidRPr="0023461E">
        <w:rPr>
          <w:color w:val="002060"/>
        </w:rPr>
        <w:br/>
        <w:t xml:space="preserve">Euro 100,00 AURORA TREIA </w:t>
      </w:r>
      <w:r w:rsidRPr="0023461E">
        <w:rPr>
          <w:color w:val="002060"/>
        </w:rPr>
        <w:br/>
        <w:t xml:space="preserve">Per aver un proprio tifoso lanciato una trombetta all'interno del ter-reno di gioco. </w:t>
      </w:r>
    </w:p>
    <w:p w14:paraId="5E3446CB" w14:textId="77777777" w:rsidR="00467CBB" w:rsidRPr="0023461E" w:rsidRDefault="00467CBB" w:rsidP="00467CBB">
      <w:pPr>
        <w:pStyle w:val="titolo30"/>
        <w:rPr>
          <w:color w:val="002060"/>
        </w:rPr>
      </w:pPr>
      <w:r w:rsidRPr="0023461E">
        <w:rPr>
          <w:color w:val="002060"/>
        </w:rPr>
        <w:t xml:space="preserve">DIRIGENTI </w:t>
      </w:r>
    </w:p>
    <w:p w14:paraId="168CBB88" w14:textId="77777777" w:rsidR="00467CBB" w:rsidRPr="0023461E" w:rsidRDefault="00467CBB" w:rsidP="00467CBB">
      <w:pPr>
        <w:pStyle w:val="titolo20"/>
        <w:rPr>
          <w:color w:val="002060"/>
        </w:rPr>
      </w:pPr>
      <w:r w:rsidRPr="0023461E">
        <w:rPr>
          <w:color w:val="002060"/>
        </w:rPr>
        <w:t xml:space="preserve">INIBIZIONE A SVOLGERE OGNI ATTIVITA' FINO AL 21/12/2022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98CD60C" w14:textId="77777777" w:rsidTr="00DF0230">
        <w:tc>
          <w:tcPr>
            <w:tcW w:w="2200" w:type="dxa"/>
            <w:tcMar>
              <w:top w:w="20" w:type="dxa"/>
              <w:left w:w="20" w:type="dxa"/>
              <w:bottom w:w="20" w:type="dxa"/>
              <w:right w:w="20" w:type="dxa"/>
            </w:tcMar>
            <w:vAlign w:val="center"/>
            <w:hideMark/>
          </w:tcPr>
          <w:p w14:paraId="30030575" w14:textId="77777777" w:rsidR="00467CBB" w:rsidRPr="0023461E" w:rsidRDefault="00467CBB" w:rsidP="00DF0230">
            <w:pPr>
              <w:pStyle w:val="movimento"/>
              <w:rPr>
                <w:color w:val="002060"/>
              </w:rPr>
            </w:pPr>
            <w:r w:rsidRPr="0023461E">
              <w:rPr>
                <w:color w:val="002060"/>
              </w:rPr>
              <w:t>FRATINI GIUSEPPE</w:t>
            </w:r>
          </w:p>
        </w:tc>
        <w:tc>
          <w:tcPr>
            <w:tcW w:w="2200" w:type="dxa"/>
            <w:tcMar>
              <w:top w:w="20" w:type="dxa"/>
              <w:left w:w="20" w:type="dxa"/>
              <w:bottom w:w="20" w:type="dxa"/>
              <w:right w:w="20" w:type="dxa"/>
            </w:tcMar>
            <w:vAlign w:val="center"/>
            <w:hideMark/>
          </w:tcPr>
          <w:p w14:paraId="7EF5240E" w14:textId="77777777" w:rsidR="00467CBB" w:rsidRPr="0023461E" w:rsidRDefault="00467CBB" w:rsidP="00DF0230">
            <w:pPr>
              <w:pStyle w:val="movimento2"/>
              <w:rPr>
                <w:color w:val="002060"/>
              </w:rPr>
            </w:pPr>
            <w:r w:rsidRPr="0023461E">
              <w:rPr>
                <w:color w:val="002060"/>
              </w:rPr>
              <w:t xml:space="preserve">(PICENO UNITED MMX A R.L.) </w:t>
            </w:r>
          </w:p>
        </w:tc>
        <w:tc>
          <w:tcPr>
            <w:tcW w:w="800" w:type="dxa"/>
            <w:tcMar>
              <w:top w:w="20" w:type="dxa"/>
              <w:left w:w="20" w:type="dxa"/>
              <w:bottom w:w="20" w:type="dxa"/>
              <w:right w:w="20" w:type="dxa"/>
            </w:tcMar>
            <w:vAlign w:val="center"/>
            <w:hideMark/>
          </w:tcPr>
          <w:p w14:paraId="1D75230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1CD736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1D1D2B2" w14:textId="77777777" w:rsidR="00467CBB" w:rsidRPr="0023461E" w:rsidRDefault="00467CBB" w:rsidP="00DF0230">
            <w:pPr>
              <w:pStyle w:val="movimento2"/>
              <w:rPr>
                <w:color w:val="002060"/>
              </w:rPr>
            </w:pPr>
            <w:r w:rsidRPr="0023461E">
              <w:rPr>
                <w:color w:val="002060"/>
              </w:rPr>
              <w:t> </w:t>
            </w:r>
          </w:p>
        </w:tc>
      </w:tr>
    </w:tbl>
    <w:p w14:paraId="0AFC6CF8"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 xml:space="preserve">Riconosciuto dall'arbitro rivolgeva frasi irriguardose nei confronti del direttore di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31237D30" w14:textId="77777777" w:rsidTr="00DF0230">
        <w:tc>
          <w:tcPr>
            <w:tcW w:w="2200" w:type="dxa"/>
            <w:tcMar>
              <w:top w:w="20" w:type="dxa"/>
              <w:left w:w="20" w:type="dxa"/>
              <w:bottom w:w="20" w:type="dxa"/>
              <w:right w:w="20" w:type="dxa"/>
            </w:tcMar>
            <w:vAlign w:val="center"/>
            <w:hideMark/>
          </w:tcPr>
          <w:p w14:paraId="10ED1B12" w14:textId="77777777" w:rsidR="00467CBB" w:rsidRPr="0023461E" w:rsidRDefault="00467CBB" w:rsidP="00DF0230">
            <w:pPr>
              <w:pStyle w:val="movimento"/>
              <w:rPr>
                <w:color w:val="002060"/>
              </w:rPr>
            </w:pPr>
            <w:r w:rsidRPr="0023461E">
              <w:rPr>
                <w:color w:val="002060"/>
              </w:rPr>
              <w:t>PALMA STEFANO</w:t>
            </w:r>
          </w:p>
        </w:tc>
        <w:tc>
          <w:tcPr>
            <w:tcW w:w="2200" w:type="dxa"/>
            <w:tcMar>
              <w:top w:w="20" w:type="dxa"/>
              <w:left w:w="20" w:type="dxa"/>
              <w:bottom w:w="20" w:type="dxa"/>
              <w:right w:w="20" w:type="dxa"/>
            </w:tcMar>
            <w:vAlign w:val="center"/>
            <w:hideMark/>
          </w:tcPr>
          <w:p w14:paraId="7334451F" w14:textId="77777777" w:rsidR="00467CBB" w:rsidRPr="0023461E" w:rsidRDefault="00467CBB" w:rsidP="00DF0230">
            <w:pPr>
              <w:pStyle w:val="movimento2"/>
              <w:rPr>
                <w:color w:val="002060"/>
              </w:rPr>
            </w:pPr>
            <w:r w:rsidRPr="0023461E">
              <w:rPr>
                <w:color w:val="002060"/>
              </w:rPr>
              <w:t xml:space="preserve">(PICENO UNITED MMX A R.L.) </w:t>
            </w:r>
          </w:p>
        </w:tc>
        <w:tc>
          <w:tcPr>
            <w:tcW w:w="800" w:type="dxa"/>
            <w:tcMar>
              <w:top w:w="20" w:type="dxa"/>
              <w:left w:w="20" w:type="dxa"/>
              <w:bottom w:w="20" w:type="dxa"/>
              <w:right w:w="20" w:type="dxa"/>
            </w:tcMar>
            <w:vAlign w:val="center"/>
            <w:hideMark/>
          </w:tcPr>
          <w:p w14:paraId="374CB05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4150F9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703A026" w14:textId="77777777" w:rsidR="00467CBB" w:rsidRPr="0023461E" w:rsidRDefault="00467CBB" w:rsidP="00DF0230">
            <w:pPr>
              <w:pStyle w:val="movimento2"/>
              <w:rPr>
                <w:color w:val="002060"/>
              </w:rPr>
            </w:pPr>
            <w:r w:rsidRPr="0023461E">
              <w:rPr>
                <w:color w:val="002060"/>
              </w:rPr>
              <w:t> </w:t>
            </w:r>
          </w:p>
        </w:tc>
      </w:tr>
    </w:tbl>
    <w:p w14:paraId="39867ACC"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 xml:space="preserve">Espulso per proteste, alzandosi dalla panchina rivolgeva frasi ingiuriose all'arbitro.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95E609E" w14:textId="77777777" w:rsidTr="00DF0230">
        <w:tc>
          <w:tcPr>
            <w:tcW w:w="2200" w:type="dxa"/>
            <w:tcMar>
              <w:top w:w="20" w:type="dxa"/>
              <w:left w:w="20" w:type="dxa"/>
              <w:bottom w:w="20" w:type="dxa"/>
              <w:right w:w="20" w:type="dxa"/>
            </w:tcMar>
            <w:vAlign w:val="center"/>
            <w:hideMark/>
          </w:tcPr>
          <w:p w14:paraId="7721AE36" w14:textId="77777777" w:rsidR="00467CBB" w:rsidRPr="0023461E" w:rsidRDefault="00467CBB" w:rsidP="00DF0230">
            <w:pPr>
              <w:pStyle w:val="movimento"/>
              <w:rPr>
                <w:color w:val="002060"/>
              </w:rPr>
            </w:pPr>
            <w:r w:rsidRPr="0023461E">
              <w:rPr>
                <w:color w:val="002060"/>
              </w:rPr>
              <w:t>MORGANTI LUCA</w:t>
            </w:r>
          </w:p>
        </w:tc>
        <w:tc>
          <w:tcPr>
            <w:tcW w:w="2200" w:type="dxa"/>
            <w:tcMar>
              <w:top w:w="20" w:type="dxa"/>
              <w:left w:w="20" w:type="dxa"/>
              <w:bottom w:w="20" w:type="dxa"/>
              <w:right w:w="20" w:type="dxa"/>
            </w:tcMar>
            <w:vAlign w:val="center"/>
            <w:hideMark/>
          </w:tcPr>
          <w:p w14:paraId="6225401B" w14:textId="77777777" w:rsidR="00467CBB" w:rsidRPr="0023461E" w:rsidRDefault="00467CBB" w:rsidP="00DF0230">
            <w:pPr>
              <w:pStyle w:val="movimento2"/>
              <w:rPr>
                <w:color w:val="002060"/>
              </w:rPr>
            </w:pPr>
            <w:r w:rsidRPr="0023461E">
              <w:rPr>
                <w:color w:val="002060"/>
              </w:rPr>
              <w:t xml:space="preserve">(REAL ANCARIA) </w:t>
            </w:r>
          </w:p>
        </w:tc>
        <w:tc>
          <w:tcPr>
            <w:tcW w:w="800" w:type="dxa"/>
            <w:tcMar>
              <w:top w:w="20" w:type="dxa"/>
              <w:left w:w="20" w:type="dxa"/>
              <w:bottom w:w="20" w:type="dxa"/>
              <w:right w:w="20" w:type="dxa"/>
            </w:tcMar>
            <w:vAlign w:val="center"/>
            <w:hideMark/>
          </w:tcPr>
          <w:p w14:paraId="4A193AA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4EAFEC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63C7B99" w14:textId="77777777" w:rsidR="00467CBB" w:rsidRPr="0023461E" w:rsidRDefault="00467CBB" w:rsidP="00DF0230">
            <w:pPr>
              <w:pStyle w:val="movimento2"/>
              <w:rPr>
                <w:color w:val="002060"/>
              </w:rPr>
            </w:pPr>
            <w:r w:rsidRPr="0023461E">
              <w:rPr>
                <w:color w:val="002060"/>
              </w:rPr>
              <w:t> </w:t>
            </w:r>
          </w:p>
        </w:tc>
      </w:tr>
    </w:tbl>
    <w:p w14:paraId="14AD648B"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Per comportamento irriguardoso nei confronti dell'arbitro. Allontanato</w:t>
      </w:r>
    </w:p>
    <w:p w14:paraId="5AF6E57D" w14:textId="77777777" w:rsidR="00467CBB" w:rsidRPr="0023461E" w:rsidRDefault="00467CBB" w:rsidP="00467CBB">
      <w:pPr>
        <w:pStyle w:val="titolo20"/>
        <w:rPr>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451272D" w14:textId="77777777" w:rsidTr="00DF0230">
        <w:tc>
          <w:tcPr>
            <w:tcW w:w="2200" w:type="dxa"/>
            <w:tcMar>
              <w:top w:w="20" w:type="dxa"/>
              <w:left w:w="20" w:type="dxa"/>
              <w:bottom w:w="20" w:type="dxa"/>
              <w:right w:w="20" w:type="dxa"/>
            </w:tcMar>
            <w:vAlign w:val="center"/>
            <w:hideMark/>
          </w:tcPr>
          <w:p w14:paraId="4CCEC0B4" w14:textId="77777777" w:rsidR="00467CBB" w:rsidRPr="0023461E" w:rsidRDefault="00467CBB" w:rsidP="00DF0230">
            <w:pPr>
              <w:pStyle w:val="movimento"/>
              <w:rPr>
                <w:color w:val="002060"/>
              </w:rPr>
            </w:pPr>
            <w:r w:rsidRPr="0023461E">
              <w:rPr>
                <w:color w:val="002060"/>
              </w:rPr>
              <w:t>FIORDELMONDO LUCA</w:t>
            </w:r>
          </w:p>
        </w:tc>
        <w:tc>
          <w:tcPr>
            <w:tcW w:w="2200" w:type="dxa"/>
            <w:tcMar>
              <w:top w:w="20" w:type="dxa"/>
              <w:left w:w="20" w:type="dxa"/>
              <w:bottom w:w="20" w:type="dxa"/>
              <w:right w:w="20" w:type="dxa"/>
            </w:tcMar>
            <w:vAlign w:val="center"/>
            <w:hideMark/>
          </w:tcPr>
          <w:p w14:paraId="32C3A07E" w14:textId="77777777" w:rsidR="00467CBB" w:rsidRPr="0023461E" w:rsidRDefault="00467CBB" w:rsidP="00DF0230">
            <w:pPr>
              <w:pStyle w:val="movimento2"/>
              <w:rPr>
                <w:color w:val="002060"/>
              </w:rPr>
            </w:pPr>
            <w:r w:rsidRPr="0023461E">
              <w:rPr>
                <w:color w:val="002060"/>
              </w:rPr>
              <w:t xml:space="preserve">(FUTSAL MONTEMARCIANO C5) </w:t>
            </w:r>
          </w:p>
        </w:tc>
        <w:tc>
          <w:tcPr>
            <w:tcW w:w="800" w:type="dxa"/>
            <w:tcMar>
              <w:top w:w="20" w:type="dxa"/>
              <w:left w:w="20" w:type="dxa"/>
              <w:bottom w:w="20" w:type="dxa"/>
              <w:right w:w="20" w:type="dxa"/>
            </w:tcMar>
            <w:vAlign w:val="center"/>
            <w:hideMark/>
          </w:tcPr>
          <w:p w14:paraId="15F0D93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3C9EBD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469A7A5" w14:textId="77777777" w:rsidR="00467CBB" w:rsidRPr="0023461E" w:rsidRDefault="00467CBB" w:rsidP="00DF0230">
            <w:pPr>
              <w:pStyle w:val="movimento2"/>
              <w:rPr>
                <w:color w:val="002060"/>
              </w:rPr>
            </w:pPr>
            <w:r w:rsidRPr="0023461E">
              <w:rPr>
                <w:color w:val="002060"/>
              </w:rPr>
              <w:t> </w:t>
            </w:r>
          </w:p>
        </w:tc>
      </w:tr>
    </w:tbl>
    <w:p w14:paraId="1858D912" w14:textId="77777777" w:rsidR="00467CBB" w:rsidRPr="0023461E" w:rsidRDefault="00467CBB" w:rsidP="00467CBB">
      <w:pPr>
        <w:pStyle w:val="titolo30"/>
        <w:rPr>
          <w:rFonts w:eastAsiaTheme="minorEastAsia"/>
          <w:color w:val="002060"/>
        </w:rPr>
      </w:pPr>
      <w:r w:rsidRPr="0023461E">
        <w:rPr>
          <w:color w:val="002060"/>
        </w:rPr>
        <w:t xml:space="preserve">ALLENATORI </w:t>
      </w:r>
    </w:p>
    <w:p w14:paraId="238C3459" w14:textId="77777777" w:rsidR="00467CBB" w:rsidRPr="0023461E" w:rsidRDefault="00467CBB" w:rsidP="00467CBB">
      <w:pPr>
        <w:pStyle w:val="titolo20"/>
        <w:rPr>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3553DE4" w14:textId="77777777" w:rsidTr="00DF0230">
        <w:tc>
          <w:tcPr>
            <w:tcW w:w="2200" w:type="dxa"/>
            <w:tcMar>
              <w:top w:w="20" w:type="dxa"/>
              <w:left w:w="20" w:type="dxa"/>
              <w:bottom w:w="20" w:type="dxa"/>
              <w:right w:w="20" w:type="dxa"/>
            </w:tcMar>
            <w:vAlign w:val="center"/>
            <w:hideMark/>
          </w:tcPr>
          <w:p w14:paraId="54C105A2" w14:textId="77777777" w:rsidR="00467CBB" w:rsidRPr="0023461E" w:rsidRDefault="00467CBB" w:rsidP="00DF0230">
            <w:pPr>
              <w:pStyle w:val="movimento"/>
              <w:rPr>
                <w:color w:val="002060"/>
              </w:rPr>
            </w:pPr>
            <w:r w:rsidRPr="0023461E">
              <w:rPr>
                <w:color w:val="002060"/>
              </w:rPr>
              <w:lastRenderedPageBreak/>
              <w:t>GROSSI LEONARDO</w:t>
            </w:r>
          </w:p>
        </w:tc>
        <w:tc>
          <w:tcPr>
            <w:tcW w:w="2200" w:type="dxa"/>
            <w:tcMar>
              <w:top w:w="20" w:type="dxa"/>
              <w:left w:w="20" w:type="dxa"/>
              <w:bottom w:w="20" w:type="dxa"/>
              <w:right w:w="20" w:type="dxa"/>
            </w:tcMar>
            <w:vAlign w:val="center"/>
            <w:hideMark/>
          </w:tcPr>
          <w:p w14:paraId="0C0206C0" w14:textId="77777777" w:rsidR="00467CBB" w:rsidRPr="0023461E" w:rsidRDefault="00467CBB" w:rsidP="00DF0230">
            <w:pPr>
              <w:pStyle w:val="movimento2"/>
              <w:rPr>
                <w:color w:val="002060"/>
              </w:rPr>
            </w:pPr>
            <w:r w:rsidRPr="0023461E">
              <w:rPr>
                <w:color w:val="002060"/>
              </w:rPr>
              <w:t xml:space="preserve">(RIVIERA DELLE PALME) </w:t>
            </w:r>
          </w:p>
        </w:tc>
        <w:tc>
          <w:tcPr>
            <w:tcW w:w="800" w:type="dxa"/>
            <w:tcMar>
              <w:top w:w="20" w:type="dxa"/>
              <w:left w:w="20" w:type="dxa"/>
              <w:bottom w:w="20" w:type="dxa"/>
              <w:right w:w="20" w:type="dxa"/>
            </w:tcMar>
            <w:vAlign w:val="center"/>
            <w:hideMark/>
          </w:tcPr>
          <w:p w14:paraId="44C9A0A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624392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6B04509" w14:textId="77777777" w:rsidR="00467CBB" w:rsidRPr="0023461E" w:rsidRDefault="00467CBB" w:rsidP="00DF0230">
            <w:pPr>
              <w:pStyle w:val="movimento2"/>
              <w:rPr>
                <w:color w:val="002060"/>
              </w:rPr>
            </w:pPr>
            <w:r w:rsidRPr="0023461E">
              <w:rPr>
                <w:color w:val="002060"/>
              </w:rPr>
              <w:t> </w:t>
            </w:r>
          </w:p>
        </w:tc>
      </w:tr>
    </w:tbl>
    <w:p w14:paraId="18342295"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3DE5716" w14:textId="77777777" w:rsidTr="00DF0230">
        <w:tc>
          <w:tcPr>
            <w:tcW w:w="2200" w:type="dxa"/>
            <w:tcMar>
              <w:top w:w="20" w:type="dxa"/>
              <w:left w:w="20" w:type="dxa"/>
              <w:bottom w:w="20" w:type="dxa"/>
              <w:right w:w="20" w:type="dxa"/>
            </w:tcMar>
            <w:vAlign w:val="center"/>
            <w:hideMark/>
          </w:tcPr>
          <w:p w14:paraId="231F5DEF" w14:textId="77777777" w:rsidR="00467CBB" w:rsidRPr="0023461E" w:rsidRDefault="00467CBB" w:rsidP="00DF0230">
            <w:pPr>
              <w:pStyle w:val="movimento"/>
              <w:rPr>
                <w:color w:val="002060"/>
              </w:rPr>
            </w:pPr>
            <w:r w:rsidRPr="0023461E">
              <w:rPr>
                <w:color w:val="002060"/>
              </w:rPr>
              <w:t>ROCCHI NICOLINO</w:t>
            </w:r>
          </w:p>
        </w:tc>
        <w:tc>
          <w:tcPr>
            <w:tcW w:w="2200" w:type="dxa"/>
            <w:tcMar>
              <w:top w:w="20" w:type="dxa"/>
              <w:left w:w="20" w:type="dxa"/>
              <w:bottom w:w="20" w:type="dxa"/>
              <w:right w:w="20" w:type="dxa"/>
            </w:tcMar>
            <w:vAlign w:val="center"/>
            <w:hideMark/>
          </w:tcPr>
          <w:p w14:paraId="05636F52" w14:textId="77777777" w:rsidR="00467CBB" w:rsidRPr="0023461E" w:rsidRDefault="00467CBB" w:rsidP="00DF0230">
            <w:pPr>
              <w:pStyle w:val="movimento2"/>
              <w:rPr>
                <w:color w:val="002060"/>
              </w:rPr>
            </w:pPr>
            <w:r w:rsidRPr="0023461E">
              <w:rPr>
                <w:color w:val="002060"/>
              </w:rPr>
              <w:t xml:space="preserve">(FUTSAL CASELLE) </w:t>
            </w:r>
          </w:p>
        </w:tc>
        <w:tc>
          <w:tcPr>
            <w:tcW w:w="800" w:type="dxa"/>
            <w:tcMar>
              <w:top w:w="20" w:type="dxa"/>
              <w:left w:w="20" w:type="dxa"/>
              <w:bottom w:w="20" w:type="dxa"/>
              <w:right w:w="20" w:type="dxa"/>
            </w:tcMar>
            <w:vAlign w:val="center"/>
            <w:hideMark/>
          </w:tcPr>
          <w:p w14:paraId="52B259E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F30E1B2" w14:textId="77777777" w:rsidR="00467CBB" w:rsidRPr="0023461E" w:rsidRDefault="00467CBB" w:rsidP="00DF0230">
            <w:pPr>
              <w:pStyle w:val="movimento"/>
              <w:rPr>
                <w:color w:val="002060"/>
              </w:rPr>
            </w:pPr>
            <w:r w:rsidRPr="0023461E">
              <w:rPr>
                <w:color w:val="002060"/>
              </w:rPr>
              <w:t>VIRGULTI NICKY</w:t>
            </w:r>
          </w:p>
        </w:tc>
        <w:tc>
          <w:tcPr>
            <w:tcW w:w="2200" w:type="dxa"/>
            <w:tcMar>
              <w:top w:w="20" w:type="dxa"/>
              <w:left w:w="20" w:type="dxa"/>
              <w:bottom w:w="20" w:type="dxa"/>
              <w:right w:w="20" w:type="dxa"/>
            </w:tcMar>
            <w:vAlign w:val="center"/>
            <w:hideMark/>
          </w:tcPr>
          <w:p w14:paraId="314F2229" w14:textId="77777777" w:rsidR="00467CBB" w:rsidRPr="0023461E" w:rsidRDefault="00467CBB" w:rsidP="00DF0230">
            <w:pPr>
              <w:pStyle w:val="movimento2"/>
              <w:rPr>
                <w:color w:val="002060"/>
              </w:rPr>
            </w:pPr>
            <w:r w:rsidRPr="0023461E">
              <w:rPr>
                <w:color w:val="002060"/>
              </w:rPr>
              <w:t xml:space="preserve">(REAL ANCARIA) </w:t>
            </w:r>
          </w:p>
        </w:tc>
      </w:tr>
    </w:tbl>
    <w:p w14:paraId="43BFB8D0" w14:textId="77777777" w:rsidR="00467CBB" w:rsidRPr="0023461E" w:rsidRDefault="00467CBB" w:rsidP="00467CBB">
      <w:pPr>
        <w:pStyle w:val="titolo30"/>
        <w:rPr>
          <w:rFonts w:eastAsiaTheme="minorEastAsia"/>
          <w:color w:val="002060"/>
        </w:rPr>
      </w:pPr>
      <w:r w:rsidRPr="0023461E">
        <w:rPr>
          <w:color w:val="002060"/>
        </w:rPr>
        <w:t xml:space="preserve">CALCIATORI ESPULSI </w:t>
      </w:r>
    </w:p>
    <w:p w14:paraId="2D21EAE4" w14:textId="77777777" w:rsidR="00467CBB" w:rsidRPr="0023461E" w:rsidRDefault="00467CBB" w:rsidP="00467CBB">
      <w:pPr>
        <w:pStyle w:val="titolo20"/>
        <w:rPr>
          <w:color w:val="002060"/>
        </w:rPr>
      </w:pPr>
      <w:r w:rsidRPr="0023461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091EB67" w14:textId="77777777" w:rsidTr="00DF0230">
        <w:tc>
          <w:tcPr>
            <w:tcW w:w="2200" w:type="dxa"/>
            <w:tcMar>
              <w:top w:w="20" w:type="dxa"/>
              <w:left w:w="20" w:type="dxa"/>
              <w:bottom w:w="20" w:type="dxa"/>
              <w:right w:w="20" w:type="dxa"/>
            </w:tcMar>
            <w:vAlign w:val="center"/>
            <w:hideMark/>
          </w:tcPr>
          <w:p w14:paraId="093CF2D1" w14:textId="77777777" w:rsidR="00467CBB" w:rsidRPr="0023461E" w:rsidRDefault="00467CBB" w:rsidP="00DF0230">
            <w:pPr>
              <w:pStyle w:val="movimento"/>
              <w:rPr>
                <w:color w:val="002060"/>
              </w:rPr>
            </w:pPr>
            <w:r w:rsidRPr="0023461E">
              <w:rPr>
                <w:color w:val="002060"/>
              </w:rPr>
              <w:t>MAGAGNINI MATTEO</w:t>
            </w:r>
          </w:p>
        </w:tc>
        <w:tc>
          <w:tcPr>
            <w:tcW w:w="2200" w:type="dxa"/>
            <w:tcMar>
              <w:top w:w="20" w:type="dxa"/>
              <w:left w:w="20" w:type="dxa"/>
              <w:bottom w:w="20" w:type="dxa"/>
              <w:right w:w="20" w:type="dxa"/>
            </w:tcMar>
            <w:vAlign w:val="center"/>
            <w:hideMark/>
          </w:tcPr>
          <w:p w14:paraId="023BE212" w14:textId="77777777" w:rsidR="00467CBB" w:rsidRPr="0023461E" w:rsidRDefault="00467CBB" w:rsidP="00DF0230">
            <w:pPr>
              <w:pStyle w:val="movimento2"/>
              <w:rPr>
                <w:color w:val="002060"/>
              </w:rPr>
            </w:pPr>
            <w:r w:rsidRPr="0023461E">
              <w:rPr>
                <w:color w:val="002060"/>
              </w:rPr>
              <w:t xml:space="preserve">(CASTELBELLINO CALCIO A 5) </w:t>
            </w:r>
          </w:p>
        </w:tc>
        <w:tc>
          <w:tcPr>
            <w:tcW w:w="800" w:type="dxa"/>
            <w:tcMar>
              <w:top w:w="20" w:type="dxa"/>
              <w:left w:w="20" w:type="dxa"/>
              <w:bottom w:w="20" w:type="dxa"/>
              <w:right w:w="20" w:type="dxa"/>
            </w:tcMar>
            <w:vAlign w:val="center"/>
            <w:hideMark/>
          </w:tcPr>
          <w:p w14:paraId="4E5C6B1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A85EF35" w14:textId="77777777" w:rsidR="00467CBB" w:rsidRPr="0023461E" w:rsidRDefault="00467CBB" w:rsidP="00DF0230">
            <w:pPr>
              <w:pStyle w:val="movimento"/>
              <w:rPr>
                <w:color w:val="002060"/>
              </w:rPr>
            </w:pPr>
            <w:r w:rsidRPr="0023461E">
              <w:rPr>
                <w:color w:val="002060"/>
              </w:rPr>
              <w:t>LATINI DIEGO</w:t>
            </w:r>
          </w:p>
        </w:tc>
        <w:tc>
          <w:tcPr>
            <w:tcW w:w="2200" w:type="dxa"/>
            <w:tcMar>
              <w:top w:w="20" w:type="dxa"/>
              <w:left w:w="20" w:type="dxa"/>
              <w:bottom w:w="20" w:type="dxa"/>
              <w:right w:w="20" w:type="dxa"/>
            </w:tcMar>
            <w:vAlign w:val="center"/>
            <w:hideMark/>
          </w:tcPr>
          <w:p w14:paraId="0F36B387" w14:textId="77777777" w:rsidR="00467CBB" w:rsidRPr="0023461E" w:rsidRDefault="00467CBB" w:rsidP="00DF0230">
            <w:pPr>
              <w:pStyle w:val="movimento2"/>
              <w:rPr>
                <w:color w:val="002060"/>
              </w:rPr>
            </w:pPr>
            <w:r w:rsidRPr="0023461E">
              <w:rPr>
                <w:color w:val="002060"/>
              </w:rPr>
              <w:t xml:space="preserve">(TRE TORRI A.S.D.) </w:t>
            </w:r>
          </w:p>
        </w:tc>
      </w:tr>
    </w:tbl>
    <w:p w14:paraId="3900B273" w14:textId="77777777" w:rsidR="00467CBB" w:rsidRPr="0023461E" w:rsidRDefault="00467CBB" w:rsidP="00467CBB">
      <w:pPr>
        <w:pStyle w:val="titolo20"/>
        <w:rPr>
          <w:rFonts w:eastAsiaTheme="minorEastAsia"/>
          <w:color w:val="002060"/>
        </w:rPr>
      </w:pPr>
      <w:r w:rsidRPr="002346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1C7EC5AA" w14:textId="77777777" w:rsidTr="00DF0230">
        <w:tc>
          <w:tcPr>
            <w:tcW w:w="2200" w:type="dxa"/>
            <w:tcMar>
              <w:top w:w="20" w:type="dxa"/>
              <w:left w:w="20" w:type="dxa"/>
              <w:bottom w:w="20" w:type="dxa"/>
              <w:right w:w="20" w:type="dxa"/>
            </w:tcMar>
            <w:vAlign w:val="center"/>
            <w:hideMark/>
          </w:tcPr>
          <w:p w14:paraId="6ACAAC0F" w14:textId="77777777" w:rsidR="00467CBB" w:rsidRPr="0023461E" w:rsidRDefault="00467CBB" w:rsidP="00DF0230">
            <w:pPr>
              <w:pStyle w:val="movimento"/>
              <w:rPr>
                <w:color w:val="002060"/>
              </w:rPr>
            </w:pPr>
            <w:r w:rsidRPr="0023461E">
              <w:rPr>
                <w:color w:val="002060"/>
              </w:rPr>
              <w:t>FERRETTI MATTEO</w:t>
            </w:r>
          </w:p>
        </w:tc>
        <w:tc>
          <w:tcPr>
            <w:tcW w:w="2200" w:type="dxa"/>
            <w:tcMar>
              <w:top w:w="20" w:type="dxa"/>
              <w:left w:w="20" w:type="dxa"/>
              <w:bottom w:w="20" w:type="dxa"/>
              <w:right w:w="20" w:type="dxa"/>
            </w:tcMar>
            <w:vAlign w:val="center"/>
            <w:hideMark/>
          </w:tcPr>
          <w:p w14:paraId="7C37A3D2" w14:textId="77777777" w:rsidR="00467CBB" w:rsidRPr="0023461E" w:rsidRDefault="00467CBB" w:rsidP="00DF0230">
            <w:pPr>
              <w:pStyle w:val="movimento2"/>
              <w:rPr>
                <w:color w:val="002060"/>
              </w:rPr>
            </w:pPr>
            <w:r w:rsidRPr="0023461E">
              <w:rPr>
                <w:color w:val="002060"/>
              </w:rPr>
              <w:t xml:space="preserve">(PICENO UNITED MMX A R.L.) </w:t>
            </w:r>
          </w:p>
        </w:tc>
        <w:tc>
          <w:tcPr>
            <w:tcW w:w="800" w:type="dxa"/>
            <w:tcMar>
              <w:top w:w="20" w:type="dxa"/>
              <w:left w:w="20" w:type="dxa"/>
              <w:bottom w:w="20" w:type="dxa"/>
              <w:right w:w="20" w:type="dxa"/>
            </w:tcMar>
            <w:vAlign w:val="center"/>
            <w:hideMark/>
          </w:tcPr>
          <w:p w14:paraId="7D94B08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C4584B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2010738" w14:textId="77777777" w:rsidR="00467CBB" w:rsidRPr="0023461E" w:rsidRDefault="00467CBB" w:rsidP="00DF0230">
            <w:pPr>
              <w:pStyle w:val="movimento2"/>
              <w:rPr>
                <w:color w:val="002060"/>
              </w:rPr>
            </w:pPr>
            <w:r w:rsidRPr="0023461E">
              <w:rPr>
                <w:color w:val="002060"/>
              </w:rPr>
              <w:t> </w:t>
            </w:r>
          </w:p>
        </w:tc>
      </w:tr>
    </w:tbl>
    <w:p w14:paraId="4671C7D3" w14:textId="77777777" w:rsidR="00467CBB" w:rsidRPr="0023461E" w:rsidRDefault="00467CBB" w:rsidP="00467CBB">
      <w:pPr>
        <w:pStyle w:val="titolo30"/>
        <w:rPr>
          <w:rFonts w:eastAsiaTheme="minorEastAsia"/>
          <w:color w:val="002060"/>
        </w:rPr>
      </w:pPr>
      <w:r w:rsidRPr="0023461E">
        <w:rPr>
          <w:color w:val="002060"/>
        </w:rPr>
        <w:t xml:space="preserve">CALCIATORI NON ESPULSI </w:t>
      </w:r>
    </w:p>
    <w:p w14:paraId="160BC4EB" w14:textId="77777777" w:rsidR="00467CBB" w:rsidRPr="0023461E" w:rsidRDefault="00467CBB" w:rsidP="00467CBB">
      <w:pPr>
        <w:pStyle w:val="titolo20"/>
        <w:rPr>
          <w:color w:val="002060"/>
        </w:rPr>
      </w:pPr>
      <w:r w:rsidRPr="002346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CCFC27B" w14:textId="77777777" w:rsidTr="00DF0230">
        <w:tc>
          <w:tcPr>
            <w:tcW w:w="2200" w:type="dxa"/>
            <w:tcMar>
              <w:top w:w="20" w:type="dxa"/>
              <w:left w:w="20" w:type="dxa"/>
              <w:bottom w:w="20" w:type="dxa"/>
              <w:right w:w="20" w:type="dxa"/>
            </w:tcMar>
            <w:vAlign w:val="center"/>
            <w:hideMark/>
          </w:tcPr>
          <w:p w14:paraId="5C8E27FD" w14:textId="77777777" w:rsidR="00467CBB" w:rsidRPr="0023461E" w:rsidRDefault="00467CBB" w:rsidP="00DF0230">
            <w:pPr>
              <w:pStyle w:val="movimento"/>
              <w:rPr>
                <w:color w:val="002060"/>
              </w:rPr>
            </w:pPr>
            <w:r w:rsidRPr="0023461E">
              <w:rPr>
                <w:color w:val="002060"/>
              </w:rPr>
              <w:t>BRUNO SIMONE</w:t>
            </w:r>
          </w:p>
        </w:tc>
        <w:tc>
          <w:tcPr>
            <w:tcW w:w="2200" w:type="dxa"/>
            <w:tcMar>
              <w:top w:w="20" w:type="dxa"/>
              <w:left w:w="20" w:type="dxa"/>
              <w:bottom w:w="20" w:type="dxa"/>
              <w:right w:w="20" w:type="dxa"/>
            </w:tcMar>
            <w:vAlign w:val="center"/>
            <w:hideMark/>
          </w:tcPr>
          <w:p w14:paraId="54A0ECBA" w14:textId="77777777" w:rsidR="00467CBB" w:rsidRPr="0023461E" w:rsidRDefault="00467CBB" w:rsidP="00DF0230">
            <w:pPr>
              <w:pStyle w:val="movimento2"/>
              <w:rPr>
                <w:color w:val="002060"/>
              </w:rPr>
            </w:pPr>
            <w:r w:rsidRPr="0023461E">
              <w:rPr>
                <w:color w:val="002060"/>
              </w:rPr>
              <w:t xml:space="preserve">(REAL EAGLES VIRTUS PAGLIA) </w:t>
            </w:r>
          </w:p>
        </w:tc>
        <w:tc>
          <w:tcPr>
            <w:tcW w:w="800" w:type="dxa"/>
            <w:tcMar>
              <w:top w:w="20" w:type="dxa"/>
              <w:left w:w="20" w:type="dxa"/>
              <w:bottom w:w="20" w:type="dxa"/>
              <w:right w:w="20" w:type="dxa"/>
            </w:tcMar>
            <w:vAlign w:val="center"/>
            <w:hideMark/>
          </w:tcPr>
          <w:p w14:paraId="3CA670E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8469693" w14:textId="77777777" w:rsidR="00467CBB" w:rsidRPr="0023461E" w:rsidRDefault="00467CBB" w:rsidP="00DF0230">
            <w:pPr>
              <w:pStyle w:val="movimento"/>
              <w:rPr>
                <w:color w:val="002060"/>
              </w:rPr>
            </w:pPr>
            <w:r w:rsidRPr="0023461E">
              <w:rPr>
                <w:color w:val="002060"/>
              </w:rPr>
              <w:t>GROSSI DAVIDE</w:t>
            </w:r>
          </w:p>
        </w:tc>
        <w:tc>
          <w:tcPr>
            <w:tcW w:w="2200" w:type="dxa"/>
            <w:tcMar>
              <w:top w:w="20" w:type="dxa"/>
              <w:left w:w="20" w:type="dxa"/>
              <w:bottom w:w="20" w:type="dxa"/>
              <w:right w:w="20" w:type="dxa"/>
            </w:tcMar>
            <w:vAlign w:val="center"/>
            <w:hideMark/>
          </w:tcPr>
          <w:p w14:paraId="270B6FE1" w14:textId="77777777" w:rsidR="00467CBB" w:rsidRPr="0023461E" w:rsidRDefault="00467CBB" w:rsidP="00DF0230">
            <w:pPr>
              <w:pStyle w:val="movimento2"/>
              <w:rPr>
                <w:color w:val="002060"/>
              </w:rPr>
            </w:pPr>
            <w:r w:rsidRPr="0023461E">
              <w:rPr>
                <w:color w:val="002060"/>
              </w:rPr>
              <w:t xml:space="preserve">(RIVIERA DELLE PALME) </w:t>
            </w:r>
          </w:p>
        </w:tc>
      </w:tr>
      <w:tr w:rsidR="00467CBB" w:rsidRPr="0023461E" w14:paraId="3B7BEBCA" w14:textId="77777777" w:rsidTr="00DF0230">
        <w:tc>
          <w:tcPr>
            <w:tcW w:w="2200" w:type="dxa"/>
            <w:tcMar>
              <w:top w:w="20" w:type="dxa"/>
              <w:left w:w="20" w:type="dxa"/>
              <w:bottom w:w="20" w:type="dxa"/>
              <w:right w:w="20" w:type="dxa"/>
            </w:tcMar>
            <w:vAlign w:val="center"/>
            <w:hideMark/>
          </w:tcPr>
          <w:p w14:paraId="4964EE48" w14:textId="77777777" w:rsidR="00467CBB" w:rsidRPr="0023461E" w:rsidRDefault="00467CBB" w:rsidP="00DF0230">
            <w:pPr>
              <w:pStyle w:val="movimento"/>
              <w:rPr>
                <w:color w:val="002060"/>
              </w:rPr>
            </w:pPr>
            <w:r w:rsidRPr="0023461E">
              <w:rPr>
                <w:color w:val="002060"/>
              </w:rPr>
              <w:t>TORQUATI LUCA</w:t>
            </w:r>
          </w:p>
        </w:tc>
        <w:tc>
          <w:tcPr>
            <w:tcW w:w="2200" w:type="dxa"/>
            <w:tcMar>
              <w:top w:w="20" w:type="dxa"/>
              <w:left w:w="20" w:type="dxa"/>
              <w:bottom w:w="20" w:type="dxa"/>
              <w:right w:w="20" w:type="dxa"/>
            </w:tcMar>
            <w:vAlign w:val="center"/>
            <w:hideMark/>
          </w:tcPr>
          <w:p w14:paraId="401614E7" w14:textId="77777777" w:rsidR="00467CBB" w:rsidRPr="0023461E" w:rsidRDefault="00467CBB" w:rsidP="00DF0230">
            <w:pPr>
              <w:pStyle w:val="movimento2"/>
              <w:rPr>
                <w:color w:val="002060"/>
              </w:rPr>
            </w:pPr>
            <w:r w:rsidRPr="0023461E">
              <w:rPr>
                <w:color w:val="002060"/>
              </w:rPr>
              <w:t xml:space="preserve">(TRE TORRI A.S.D.) </w:t>
            </w:r>
          </w:p>
        </w:tc>
        <w:tc>
          <w:tcPr>
            <w:tcW w:w="800" w:type="dxa"/>
            <w:tcMar>
              <w:top w:w="20" w:type="dxa"/>
              <w:left w:w="20" w:type="dxa"/>
              <w:bottom w:w="20" w:type="dxa"/>
              <w:right w:w="20" w:type="dxa"/>
            </w:tcMar>
            <w:vAlign w:val="center"/>
            <w:hideMark/>
          </w:tcPr>
          <w:p w14:paraId="2A2CA61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DED188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BD2A7CB" w14:textId="77777777" w:rsidR="00467CBB" w:rsidRPr="0023461E" w:rsidRDefault="00467CBB" w:rsidP="00DF0230">
            <w:pPr>
              <w:pStyle w:val="movimento2"/>
              <w:rPr>
                <w:color w:val="002060"/>
              </w:rPr>
            </w:pPr>
            <w:r w:rsidRPr="0023461E">
              <w:rPr>
                <w:color w:val="002060"/>
              </w:rPr>
              <w:t> </w:t>
            </w:r>
          </w:p>
        </w:tc>
      </w:tr>
    </w:tbl>
    <w:p w14:paraId="1C118472" w14:textId="77777777" w:rsidR="00467CBB" w:rsidRPr="0023461E" w:rsidRDefault="00467CBB" w:rsidP="00467CBB">
      <w:pPr>
        <w:pStyle w:val="titolo20"/>
        <w:rPr>
          <w:rFonts w:eastAsiaTheme="minorEastAsia"/>
          <w:color w:val="002060"/>
        </w:rPr>
      </w:pPr>
      <w:r w:rsidRPr="0023461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76DF8B6" w14:textId="77777777" w:rsidTr="00DF0230">
        <w:tc>
          <w:tcPr>
            <w:tcW w:w="2200" w:type="dxa"/>
            <w:tcMar>
              <w:top w:w="20" w:type="dxa"/>
              <w:left w:w="20" w:type="dxa"/>
              <w:bottom w:w="20" w:type="dxa"/>
              <w:right w:w="20" w:type="dxa"/>
            </w:tcMar>
            <w:vAlign w:val="center"/>
            <w:hideMark/>
          </w:tcPr>
          <w:p w14:paraId="6712B7A5" w14:textId="77777777" w:rsidR="00467CBB" w:rsidRPr="0023461E" w:rsidRDefault="00467CBB" w:rsidP="00DF0230">
            <w:pPr>
              <w:pStyle w:val="movimento"/>
              <w:rPr>
                <w:color w:val="002060"/>
              </w:rPr>
            </w:pPr>
            <w:r w:rsidRPr="0023461E">
              <w:rPr>
                <w:color w:val="002060"/>
              </w:rPr>
              <w:t>CIMINARI CLAUDIO</w:t>
            </w:r>
          </w:p>
        </w:tc>
        <w:tc>
          <w:tcPr>
            <w:tcW w:w="2200" w:type="dxa"/>
            <w:tcMar>
              <w:top w:w="20" w:type="dxa"/>
              <w:left w:w="20" w:type="dxa"/>
              <w:bottom w:w="20" w:type="dxa"/>
              <w:right w:w="20" w:type="dxa"/>
            </w:tcMar>
            <w:vAlign w:val="center"/>
            <w:hideMark/>
          </w:tcPr>
          <w:p w14:paraId="541C118D" w14:textId="77777777" w:rsidR="00467CBB" w:rsidRPr="0023461E" w:rsidRDefault="00467CBB" w:rsidP="00DF0230">
            <w:pPr>
              <w:pStyle w:val="movimento2"/>
              <w:rPr>
                <w:color w:val="002060"/>
              </w:rPr>
            </w:pPr>
            <w:r w:rsidRPr="0023461E">
              <w:rPr>
                <w:color w:val="002060"/>
              </w:rPr>
              <w:t xml:space="preserve">(ACLI AUDAX MONTECOSARO C5) </w:t>
            </w:r>
          </w:p>
        </w:tc>
        <w:tc>
          <w:tcPr>
            <w:tcW w:w="800" w:type="dxa"/>
            <w:tcMar>
              <w:top w:w="20" w:type="dxa"/>
              <w:left w:w="20" w:type="dxa"/>
              <w:bottom w:w="20" w:type="dxa"/>
              <w:right w:w="20" w:type="dxa"/>
            </w:tcMar>
            <w:vAlign w:val="center"/>
            <w:hideMark/>
          </w:tcPr>
          <w:p w14:paraId="53DA3B8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62B1DDB" w14:textId="77777777" w:rsidR="00467CBB" w:rsidRPr="0023461E" w:rsidRDefault="00467CBB" w:rsidP="00DF0230">
            <w:pPr>
              <w:pStyle w:val="movimento"/>
              <w:rPr>
                <w:color w:val="002060"/>
              </w:rPr>
            </w:pPr>
            <w:r w:rsidRPr="0023461E">
              <w:rPr>
                <w:color w:val="002060"/>
              </w:rPr>
              <w:t>CARACINI NICOLA</w:t>
            </w:r>
          </w:p>
        </w:tc>
        <w:tc>
          <w:tcPr>
            <w:tcW w:w="2200" w:type="dxa"/>
            <w:tcMar>
              <w:top w:w="20" w:type="dxa"/>
              <w:left w:w="20" w:type="dxa"/>
              <w:bottom w:w="20" w:type="dxa"/>
              <w:right w:w="20" w:type="dxa"/>
            </w:tcMar>
            <w:vAlign w:val="center"/>
            <w:hideMark/>
          </w:tcPr>
          <w:p w14:paraId="6F255D02" w14:textId="77777777" w:rsidR="00467CBB" w:rsidRPr="0023461E" w:rsidRDefault="00467CBB" w:rsidP="00DF0230">
            <w:pPr>
              <w:pStyle w:val="movimento2"/>
              <w:rPr>
                <w:color w:val="002060"/>
              </w:rPr>
            </w:pPr>
            <w:r w:rsidRPr="0023461E">
              <w:rPr>
                <w:color w:val="002060"/>
              </w:rPr>
              <w:t xml:space="preserve">(AURORA TREIA) </w:t>
            </w:r>
          </w:p>
        </w:tc>
      </w:tr>
      <w:tr w:rsidR="00467CBB" w:rsidRPr="0023461E" w14:paraId="191A7D33" w14:textId="77777777" w:rsidTr="00DF0230">
        <w:tc>
          <w:tcPr>
            <w:tcW w:w="2200" w:type="dxa"/>
            <w:tcMar>
              <w:top w:w="20" w:type="dxa"/>
              <w:left w:w="20" w:type="dxa"/>
              <w:bottom w:w="20" w:type="dxa"/>
              <w:right w:w="20" w:type="dxa"/>
            </w:tcMar>
            <w:vAlign w:val="center"/>
            <w:hideMark/>
          </w:tcPr>
          <w:p w14:paraId="20EB0FA6" w14:textId="77777777" w:rsidR="00467CBB" w:rsidRPr="0023461E" w:rsidRDefault="00467CBB" w:rsidP="00DF0230">
            <w:pPr>
              <w:pStyle w:val="movimento"/>
              <w:rPr>
                <w:color w:val="002060"/>
              </w:rPr>
            </w:pPr>
            <w:r w:rsidRPr="0023461E">
              <w:rPr>
                <w:color w:val="002060"/>
              </w:rPr>
              <w:t>LO MUZIO ANTONIO</w:t>
            </w:r>
          </w:p>
        </w:tc>
        <w:tc>
          <w:tcPr>
            <w:tcW w:w="2200" w:type="dxa"/>
            <w:tcMar>
              <w:top w:w="20" w:type="dxa"/>
              <w:left w:w="20" w:type="dxa"/>
              <w:bottom w:w="20" w:type="dxa"/>
              <w:right w:w="20" w:type="dxa"/>
            </w:tcMar>
            <w:vAlign w:val="center"/>
            <w:hideMark/>
          </w:tcPr>
          <w:p w14:paraId="74C40940" w14:textId="77777777" w:rsidR="00467CBB" w:rsidRPr="0023461E" w:rsidRDefault="00467CBB" w:rsidP="00DF0230">
            <w:pPr>
              <w:pStyle w:val="movimento2"/>
              <w:rPr>
                <w:color w:val="002060"/>
              </w:rPr>
            </w:pPr>
            <w:r w:rsidRPr="0023461E">
              <w:rPr>
                <w:color w:val="002060"/>
              </w:rPr>
              <w:t xml:space="preserve">(GAGLIOLE F.C.) </w:t>
            </w:r>
          </w:p>
        </w:tc>
        <w:tc>
          <w:tcPr>
            <w:tcW w:w="800" w:type="dxa"/>
            <w:tcMar>
              <w:top w:w="20" w:type="dxa"/>
              <w:left w:w="20" w:type="dxa"/>
              <w:bottom w:w="20" w:type="dxa"/>
              <w:right w:w="20" w:type="dxa"/>
            </w:tcMar>
            <w:vAlign w:val="center"/>
            <w:hideMark/>
          </w:tcPr>
          <w:p w14:paraId="1FA3D41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B0B2E5F" w14:textId="77777777" w:rsidR="00467CBB" w:rsidRPr="0023461E" w:rsidRDefault="00467CBB" w:rsidP="00DF0230">
            <w:pPr>
              <w:pStyle w:val="movimento"/>
              <w:rPr>
                <w:color w:val="002060"/>
              </w:rPr>
            </w:pPr>
            <w:r w:rsidRPr="0023461E">
              <w:rPr>
                <w:color w:val="002060"/>
              </w:rPr>
              <w:t>FERMANI EDOARDO</w:t>
            </w:r>
          </w:p>
        </w:tc>
        <w:tc>
          <w:tcPr>
            <w:tcW w:w="2200" w:type="dxa"/>
            <w:tcMar>
              <w:top w:w="20" w:type="dxa"/>
              <w:left w:w="20" w:type="dxa"/>
              <w:bottom w:w="20" w:type="dxa"/>
              <w:right w:w="20" w:type="dxa"/>
            </w:tcMar>
            <w:vAlign w:val="center"/>
            <w:hideMark/>
          </w:tcPr>
          <w:p w14:paraId="26FED412" w14:textId="77777777" w:rsidR="00467CBB" w:rsidRPr="0023461E" w:rsidRDefault="00467CBB" w:rsidP="00DF0230">
            <w:pPr>
              <w:pStyle w:val="movimento2"/>
              <w:rPr>
                <w:color w:val="002060"/>
              </w:rPr>
            </w:pPr>
            <w:r w:rsidRPr="0023461E">
              <w:rPr>
                <w:color w:val="002060"/>
              </w:rPr>
              <w:t xml:space="preserve">(POLVERIGI C5) </w:t>
            </w:r>
          </w:p>
        </w:tc>
      </w:tr>
      <w:tr w:rsidR="00467CBB" w:rsidRPr="0023461E" w14:paraId="6E5ECA2D" w14:textId="77777777" w:rsidTr="00DF0230">
        <w:tc>
          <w:tcPr>
            <w:tcW w:w="2200" w:type="dxa"/>
            <w:tcMar>
              <w:top w:w="20" w:type="dxa"/>
              <w:left w:w="20" w:type="dxa"/>
              <w:bottom w:w="20" w:type="dxa"/>
              <w:right w:w="20" w:type="dxa"/>
            </w:tcMar>
            <w:vAlign w:val="center"/>
            <w:hideMark/>
          </w:tcPr>
          <w:p w14:paraId="2841CC05" w14:textId="77777777" w:rsidR="00467CBB" w:rsidRPr="0023461E" w:rsidRDefault="00467CBB" w:rsidP="00DF0230">
            <w:pPr>
              <w:pStyle w:val="movimento"/>
              <w:rPr>
                <w:color w:val="002060"/>
              </w:rPr>
            </w:pPr>
            <w:r w:rsidRPr="0023461E">
              <w:rPr>
                <w:color w:val="002060"/>
              </w:rPr>
              <w:t>STIPA ALESSIO</w:t>
            </w:r>
          </w:p>
        </w:tc>
        <w:tc>
          <w:tcPr>
            <w:tcW w:w="2200" w:type="dxa"/>
            <w:tcMar>
              <w:top w:w="20" w:type="dxa"/>
              <w:left w:w="20" w:type="dxa"/>
              <w:bottom w:w="20" w:type="dxa"/>
              <w:right w:w="20" w:type="dxa"/>
            </w:tcMar>
            <w:vAlign w:val="center"/>
            <w:hideMark/>
          </w:tcPr>
          <w:p w14:paraId="7F3CA205" w14:textId="77777777" w:rsidR="00467CBB" w:rsidRPr="0023461E" w:rsidRDefault="00467CBB" w:rsidP="00DF0230">
            <w:pPr>
              <w:pStyle w:val="movimento2"/>
              <w:rPr>
                <w:color w:val="002060"/>
              </w:rPr>
            </w:pPr>
            <w:r w:rsidRPr="0023461E">
              <w:rPr>
                <w:color w:val="002060"/>
              </w:rPr>
              <w:t xml:space="preserve">(ROCCAFLUVIONE) </w:t>
            </w:r>
          </w:p>
        </w:tc>
        <w:tc>
          <w:tcPr>
            <w:tcW w:w="800" w:type="dxa"/>
            <w:tcMar>
              <w:top w:w="20" w:type="dxa"/>
              <w:left w:w="20" w:type="dxa"/>
              <w:bottom w:w="20" w:type="dxa"/>
              <w:right w:w="20" w:type="dxa"/>
            </w:tcMar>
            <w:vAlign w:val="center"/>
            <w:hideMark/>
          </w:tcPr>
          <w:p w14:paraId="5420A19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2E3D66E" w14:textId="77777777" w:rsidR="00467CBB" w:rsidRPr="0023461E" w:rsidRDefault="00467CBB" w:rsidP="00DF0230">
            <w:pPr>
              <w:pStyle w:val="movimento"/>
              <w:rPr>
                <w:color w:val="002060"/>
              </w:rPr>
            </w:pPr>
            <w:r w:rsidRPr="0023461E">
              <w:rPr>
                <w:color w:val="002060"/>
              </w:rPr>
              <w:t>GIRONACCI DIEGO</w:t>
            </w:r>
          </w:p>
        </w:tc>
        <w:tc>
          <w:tcPr>
            <w:tcW w:w="2200" w:type="dxa"/>
            <w:tcMar>
              <w:top w:w="20" w:type="dxa"/>
              <w:left w:w="20" w:type="dxa"/>
              <w:bottom w:w="20" w:type="dxa"/>
              <w:right w:w="20" w:type="dxa"/>
            </w:tcMar>
            <w:vAlign w:val="center"/>
            <w:hideMark/>
          </w:tcPr>
          <w:p w14:paraId="79A5F2C1" w14:textId="77777777" w:rsidR="00467CBB" w:rsidRPr="0023461E" w:rsidRDefault="00467CBB" w:rsidP="00DF0230">
            <w:pPr>
              <w:pStyle w:val="movimento2"/>
              <w:rPr>
                <w:color w:val="002060"/>
              </w:rPr>
            </w:pPr>
            <w:r w:rsidRPr="0023461E">
              <w:rPr>
                <w:color w:val="002060"/>
              </w:rPr>
              <w:t xml:space="preserve">(U.MANDOLESI CALCIO) </w:t>
            </w:r>
          </w:p>
        </w:tc>
      </w:tr>
    </w:tbl>
    <w:p w14:paraId="457F1F0D" w14:textId="77777777" w:rsidR="00467CBB" w:rsidRPr="0023461E" w:rsidRDefault="00467CBB" w:rsidP="00467CBB">
      <w:pPr>
        <w:pStyle w:val="titolo20"/>
        <w:rPr>
          <w:rFonts w:eastAsiaTheme="minorEastAsia"/>
          <w:color w:val="002060"/>
        </w:rPr>
      </w:pPr>
      <w:r w:rsidRPr="002346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FB805D5" w14:textId="77777777" w:rsidTr="00DF0230">
        <w:tc>
          <w:tcPr>
            <w:tcW w:w="2200" w:type="dxa"/>
            <w:tcMar>
              <w:top w:w="20" w:type="dxa"/>
              <w:left w:w="20" w:type="dxa"/>
              <w:bottom w:w="20" w:type="dxa"/>
              <w:right w:w="20" w:type="dxa"/>
            </w:tcMar>
            <w:vAlign w:val="center"/>
            <w:hideMark/>
          </w:tcPr>
          <w:p w14:paraId="38D7158F" w14:textId="77777777" w:rsidR="00467CBB" w:rsidRPr="0023461E" w:rsidRDefault="00467CBB" w:rsidP="00DF0230">
            <w:pPr>
              <w:pStyle w:val="movimento"/>
              <w:rPr>
                <w:color w:val="002060"/>
              </w:rPr>
            </w:pPr>
            <w:r w:rsidRPr="0023461E">
              <w:rPr>
                <w:color w:val="002060"/>
              </w:rPr>
              <w:t>VECCHIOTTI MATTEO</w:t>
            </w:r>
          </w:p>
        </w:tc>
        <w:tc>
          <w:tcPr>
            <w:tcW w:w="2200" w:type="dxa"/>
            <w:tcMar>
              <w:top w:w="20" w:type="dxa"/>
              <w:left w:w="20" w:type="dxa"/>
              <w:bottom w:w="20" w:type="dxa"/>
              <w:right w:w="20" w:type="dxa"/>
            </w:tcMar>
            <w:vAlign w:val="center"/>
            <w:hideMark/>
          </w:tcPr>
          <w:p w14:paraId="2E62CEA4" w14:textId="77777777" w:rsidR="00467CBB" w:rsidRPr="0023461E" w:rsidRDefault="00467CBB" w:rsidP="00DF0230">
            <w:pPr>
              <w:pStyle w:val="movimento2"/>
              <w:rPr>
                <w:color w:val="002060"/>
              </w:rPr>
            </w:pPr>
            <w:r w:rsidRPr="0023461E">
              <w:rPr>
                <w:color w:val="002060"/>
              </w:rPr>
              <w:t xml:space="preserve">(ANCONITANA CALCIO A 5) </w:t>
            </w:r>
          </w:p>
        </w:tc>
        <w:tc>
          <w:tcPr>
            <w:tcW w:w="800" w:type="dxa"/>
            <w:tcMar>
              <w:top w:w="20" w:type="dxa"/>
              <w:left w:w="20" w:type="dxa"/>
              <w:bottom w:w="20" w:type="dxa"/>
              <w:right w:w="20" w:type="dxa"/>
            </w:tcMar>
            <w:vAlign w:val="center"/>
            <w:hideMark/>
          </w:tcPr>
          <w:p w14:paraId="1F9E2C3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21219A3" w14:textId="77777777" w:rsidR="00467CBB" w:rsidRPr="0023461E" w:rsidRDefault="00467CBB" w:rsidP="00DF0230">
            <w:pPr>
              <w:pStyle w:val="movimento"/>
              <w:rPr>
                <w:color w:val="002060"/>
              </w:rPr>
            </w:pPr>
            <w:r w:rsidRPr="0023461E">
              <w:rPr>
                <w:color w:val="002060"/>
              </w:rPr>
              <w:t>DIOP MAMADOU</w:t>
            </w:r>
          </w:p>
        </w:tc>
        <w:tc>
          <w:tcPr>
            <w:tcW w:w="2200" w:type="dxa"/>
            <w:tcMar>
              <w:top w:w="20" w:type="dxa"/>
              <w:left w:w="20" w:type="dxa"/>
              <w:bottom w:w="20" w:type="dxa"/>
              <w:right w:w="20" w:type="dxa"/>
            </w:tcMar>
            <w:vAlign w:val="center"/>
            <w:hideMark/>
          </w:tcPr>
          <w:p w14:paraId="5B6E40C7" w14:textId="77777777" w:rsidR="00467CBB" w:rsidRPr="0023461E" w:rsidRDefault="00467CBB" w:rsidP="00DF0230">
            <w:pPr>
              <w:pStyle w:val="movimento2"/>
              <w:rPr>
                <w:color w:val="002060"/>
              </w:rPr>
            </w:pPr>
            <w:r w:rsidRPr="0023461E">
              <w:rPr>
                <w:color w:val="002060"/>
              </w:rPr>
              <w:t xml:space="preserve">(AURORA TREIA) </w:t>
            </w:r>
          </w:p>
        </w:tc>
      </w:tr>
      <w:tr w:rsidR="00467CBB" w:rsidRPr="0023461E" w14:paraId="731C2C8B" w14:textId="77777777" w:rsidTr="00DF0230">
        <w:tc>
          <w:tcPr>
            <w:tcW w:w="2200" w:type="dxa"/>
            <w:tcMar>
              <w:top w:w="20" w:type="dxa"/>
              <w:left w:w="20" w:type="dxa"/>
              <w:bottom w:w="20" w:type="dxa"/>
              <w:right w:w="20" w:type="dxa"/>
            </w:tcMar>
            <w:vAlign w:val="center"/>
            <w:hideMark/>
          </w:tcPr>
          <w:p w14:paraId="41C499AA" w14:textId="77777777" w:rsidR="00467CBB" w:rsidRPr="0023461E" w:rsidRDefault="00467CBB" w:rsidP="00DF0230">
            <w:pPr>
              <w:pStyle w:val="movimento"/>
              <w:rPr>
                <w:color w:val="002060"/>
              </w:rPr>
            </w:pPr>
            <w:r w:rsidRPr="0023461E">
              <w:rPr>
                <w:color w:val="002060"/>
              </w:rPr>
              <w:t>MEDEI LEONARDO</w:t>
            </w:r>
          </w:p>
        </w:tc>
        <w:tc>
          <w:tcPr>
            <w:tcW w:w="2200" w:type="dxa"/>
            <w:tcMar>
              <w:top w:w="20" w:type="dxa"/>
              <w:left w:w="20" w:type="dxa"/>
              <w:bottom w:w="20" w:type="dxa"/>
              <w:right w:w="20" w:type="dxa"/>
            </w:tcMar>
            <w:vAlign w:val="center"/>
            <w:hideMark/>
          </w:tcPr>
          <w:p w14:paraId="2E47EE11" w14:textId="77777777" w:rsidR="00467CBB" w:rsidRPr="0023461E" w:rsidRDefault="00467CBB" w:rsidP="00DF0230">
            <w:pPr>
              <w:pStyle w:val="movimento2"/>
              <w:rPr>
                <w:color w:val="002060"/>
              </w:rPr>
            </w:pPr>
            <w:r w:rsidRPr="0023461E">
              <w:rPr>
                <w:color w:val="002060"/>
              </w:rPr>
              <w:t xml:space="preserve">(AURORA TREIA) </w:t>
            </w:r>
          </w:p>
        </w:tc>
        <w:tc>
          <w:tcPr>
            <w:tcW w:w="800" w:type="dxa"/>
            <w:tcMar>
              <w:top w:w="20" w:type="dxa"/>
              <w:left w:w="20" w:type="dxa"/>
              <w:bottom w:w="20" w:type="dxa"/>
              <w:right w:w="20" w:type="dxa"/>
            </w:tcMar>
            <w:vAlign w:val="center"/>
            <w:hideMark/>
          </w:tcPr>
          <w:p w14:paraId="1884DDD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C3E5406" w14:textId="77777777" w:rsidR="00467CBB" w:rsidRPr="0023461E" w:rsidRDefault="00467CBB" w:rsidP="00DF0230">
            <w:pPr>
              <w:pStyle w:val="movimento"/>
              <w:rPr>
                <w:color w:val="002060"/>
              </w:rPr>
            </w:pPr>
            <w:r w:rsidRPr="0023461E">
              <w:rPr>
                <w:color w:val="002060"/>
              </w:rPr>
              <w:t>DI CONCETTO PARIDE</w:t>
            </w:r>
          </w:p>
        </w:tc>
        <w:tc>
          <w:tcPr>
            <w:tcW w:w="2200" w:type="dxa"/>
            <w:tcMar>
              <w:top w:w="20" w:type="dxa"/>
              <w:left w:w="20" w:type="dxa"/>
              <w:bottom w:w="20" w:type="dxa"/>
              <w:right w:w="20" w:type="dxa"/>
            </w:tcMar>
            <w:vAlign w:val="center"/>
            <w:hideMark/>
          </w:tcPr>
          <w:p w14:paraId="3E2A2D64" w14:textId="77777777" w:rsidR="00467CBB" w:rsidRPr="0023461E" w:rsidRDefault="00467CBB" w:rsidP="00DF0230">
            <w:pPr>
              <w:pStyle w:val="movimento2"/>
              <w:rPr>
                <w:color w:val="002060"/>
              </w:rPr>
            </w:pPr>
            <w:r w:rsidRPr="0023461E">
              <w:rPr>
                <w:color w:val="002060"/>
              </w:rPr>
              <w:t xml:space="preserve">(CSI STELLA A.S.D.) </w:t>
            </w:r>
          </w:p>
        </w:tc>
      </w:tr>
      <w:tr w:rsidR="00467CBB" w:rsidRPr="0023461E" w14:paraId="2494F957" w14:textId="77777777" w:rsidTr="00DF0230">
        <w:tc>
          <w:tcPr>
            <w:tcW w:w="2200" w:type="dxa"/>
            <w:tcMar>
              <w:top w:w="20" w:type="dxa"/>
              <w:left w:w="20" w:type="dxa"/>
              <w:bottom w:w="20" w:type="dxa"/>
              <w:right w:w="20" w:type="dxa"/>
            </w:tcMar>
            <w:vAlign w:val="center"/>
            <w:hideMark/>
          </w:tcPr>
          <w:p w14:paraId="1AE5BAD2" w14:textId="77777777" w:rsidR="00467CBB" w:rsidRPr="0023461E" w:rsidRDefault="00467CBB" w:rsidP="00DF0230">
            <w:pPr>
              <w:pStyle w:val="movimento"/>
              <w:rPr>
                <w:color w:val="002060"/>
              </w:rPr>
            </w:pPr>
            <w:r w:rsidRPr="0023461E">
              <w:rPr>
                <w:color w:val="002060"/>
              </w:rPr>
              <w:t>BEVILACQUA MARCO</w:t>
            </w:r>
          </w:p>
        </w:tc>
        <w:tc>
          <w:tcPr>
            <w:tcW w:w="2200" w:type="dxa"/>
            <w:tcMar>
              <w:top w:w="20" w:type="dxa"/>
              <w:left w:w="20" w:type="dxa"/>
              <w:bottom w:w="20" w:type="dxa"/>
              <w:right w:w="20" w:type="dxa"/>
            </w:tcMar>
            <w:vAlign w:val="center"/>
            <w:hideMark/>
          </w:tcPr>
          <w:p w14:paraId="7A3CDA89" w14:textId="77777777" w:rsidR="00467CBB" w:rsidRPr="0023461E" w:rsidRDefault="00467CBB" w:rsidP="00DF0230">
            <w:pPr>
              <w:pStyle w:val="movimento2"/>
              <w:rPr>
                <w:color w:val="002060"/>
              </w:rPr>
            </w:pPr>
            <w:r w:rsidRPr="0023461E">
              <w:rPr>
                <w:color w:val="002060"/>
              </w:rPr>
              <w:t xml:space="preserve">(FUTSAL PRANDONE) </w:t>
            </w:r>
          </w:p>
        </w:tc>
        <w:tc>
          <w:tcPr>
            <w:tcW w:w="800" w:type="dxa"/>
            <w:tcMar>
              <w:top w:w="20" w:type="dxa"/>
              <w:left w:w="20" w:type="dxa"/>
              <w:bottom w:w="20" w:type="dxa"/>
              <w:right w:w="20" w:type="dxa"/>
            </w:tcMar>
            <w:vAlign w:val="center"/>
            <w:hideMark/>
          </w:tcPr>
          <w:p w14:paraId="0B98A83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A7A15ED" w14:textId="77777777" w:rsidR="00467CBB" w:rsidRPr="0023461E" w:rsidRDefault="00467CBB" w:rsidP="00DF0230">
            <w:pPr>
              <w:pStyle w:val="movimento"/>
              <w:rPr>
                <w:color w:val="002060"/>
              </w:rPr>
            </w:pPr>
            <w:r w:rsidRPr="0023461E">
              <w:rPr>
                <w:color w:val="002060"/>
              </w:rPr>
              <w:t>ALLEGREZZA NICOLO</w:t>
            </w:r>
          </w:p>
        </w:tc>
        <w:tc>
          <w:tcPr>
            <w:tcW w:w="2200" w:type="dxa"/>
            <w:tcMar>
              <w:top w:w="20" w:type="dxa"/>
              <w:left w:w="20" w:type="dxa"/>
              <w:bottom w:w="20" w:type="dxa"/>
              <w:right w:w="20" w:type="dxa"/>
            </w:tcMar>
            <w:vAlign w:val="center"/>
            <w:hideMark/>
          </w:tcPr>
          <w:p w14:paraId="38A81E08" w14:textId="77777777" w:rsidR="00467CBB" w:rsidRPr="0023461E" w:rsidRDefault="00467CBB" w:rsidP="00DF0230">
            <w:pPr>
              <w:pStyle w:val="movimento2"/>
              <w:rPr>
                <w:color w:val="002060"/>
              </w:rPr>
            </w:pPr>
            <w:r w:rsidRPr="0023461E">
              <w:rPr>
                <w:color w:val="002060"/>
              </w:rPr>
              <w:t xml:space="preserve">(LUCREZIA CALCIO A 5) </w:t>
            </w:r>
          </w:p>
        </w:tc>
      </w:tr>
      <w:tr w:rsidR="00467CBB" w:rsidRPr="0023461E" w14:paraId="2267F6ED" w14:textId="77777777" w:rsidTr="00DF0230">
        <w:tc>
          <w:tcPr>
            <w:tcW w:w="2200" w:type="dxa"/>
            <w:tcMar>
              <w:top w:w="20" w:type="dxa"/>
              <w:left w:w="20" w:type="dxa"/>
              <w:bottom w:w="20" w:type="dxa"/>
              <w:right w:w="20" w:type="dxa"/>
            </w:tcMar>
            <w:vAlign w:val="center"/>
            <w:hideMark/>
          </w:tcPr>
          <w:p w14:paraId="022E4FAF" w14:textId="77777777" w:rsidR="00467CBB" w:rsidRPr="0023461E" w:rsidRDefault="00467CBB" w:rsidP="00DF0230">
            <w:pPr>
              <w:pStyle w:val="movimento"/>
              <w:rPr>
                <w:color w:val="002060"/>
              </w:rPr>
            </w:pPr>
            <w:r w:rsidRPr="0023461E">
              <w:rPr>
                <w:color w:val="002060"/>
              </w:rPr>
              <w:t>HALIMI MENSUR</w:t>
            </w:r>
          </w:p>
        </w:tc>
        <w:tc>
          <w:tcPr>
            <w:tcW w:w="2200" w:type="dxa"/>
            <w:tcMar>
              <w:top w:w="20" w:type="dxa"/>
              <w:left w:w="20" w:type="dxa"/>
              <w:bottom w:w="20" w:type="dxa"/>
              <w:right w:w="20" w:type="dxa"/>
            </w:tcMar>
            <w:vAlign w:val="center"/>
            <w:hideMark/>
          </w:tcPr>
          <w:p w14:paraId="45B38E38" w14:textId="77777777" w:rsidR="00467CBB" w:rsidRPr="0023461E" w:rsidRDefault="00467CBB" w:rsidP="00DF0230">
            <w:pPr>
              <w:pStyle w:val="movimento2"/>
              <w:rPr>
                <w:color w:val="002060"/>
              </w:rPr>
            </w:pPr>
            <w:r w:rsidRPr="0023461E">
              <w:rPr>
                <w:color w:val="002060"/>
              </w:rPr>
              <w:t xml:space="preserve">(OLIMPIA JUVENTU FALCONARA) </w:t>
            </w:r>
          </w:p>
        </w:tc>
        <w:tc>
          <w:tcPr>
            <w:tcW w:w="800" w:type="dxa"/>
            <w:tcMar>
              <w:top w:w="20" w:type="dxa"/>
              <w:left w:w="20" w:type="dxa"/>
              <w:bottom w:w="20" w:type="dxa"/>
              <w:right w:w="20" w:type="dxa"/>
            </w:tcMar>
            <w:vAlign w:val="center"/>
            <w:hideMark/>
          </w:tcPr>
          <w:p w14:paraId="1463C32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243751B" w14:textId="77777777" w:rsidR="00467CBB" w:rsidRPr="0023461E" w:rsidRDefault="00467CBB" w:rsidP="00DF0230">
            <w:pPr>
              <w:pStyle w:val="movimento"/>
              <w:rPr>
                <w:color w:val="002060"/>
              </w:rPr>
            </w:pPr>
            <w:r w:rsidRPr="0023461E">
              <w:rPr>
                <w:color w:val="002060"/>
              </w:rPr>
              <w:t>FABBRONI MARCO</w:t>
            </w:r>
          </w:p>
        </w:tc>
        <w:tc>
          <w:tcPr>
            <w:tcW w:w="2200" w:type="dxa"/>
            <w:tcMar>
              <w:top w:w="20" w:type="dxa"/>
              <w:left w:w="20" w:type="dxa"/>
              <w:bottom w:w="20" w:type="dxa"/>
              <w:right w:w="20" w:type="dxa"/>
            </w:tcMar>
            <w:vAlign w:val="center"/>
            <w:hideMark/>
          </w:tcPr>
          <w:p w14:paraId="00F06BE6" w14:textId="77777777" w:rsidR="00467CBB" w:rsidRPr="0023461E" w:rsidRDefault="00467CBB" w:rsidP="00DF0230">
            <w:pPr>
              <w:pStyle w:val="movimento2"/>
              <w:rPr>
                <w:color w:val="002060"/>
              </w:rPr>
            </w:pPr>
            <w:r w:rsidRPr="0023461E">
              <w:rPr>
                <w:color w:val="002060"/>
              </w:rPr>
              <w:t xml:space="preserve">(OLYMPIA FANO C5) </w:t>
            </w:r>
          </w:p>
        </w:tc>
      </w:tr>
      <w:tr w:rsidR="00467CBB" w:rsidRPr="0023461E" w14:paraId="2B79DD9E" w14:textId="77777777" w:rsidTr="00DF0230">
        <w:tc>
          <w:tcPr>
            <w:tcW w:w="2200" w:type="dxa"/>
            <w:tcMar>
              <w:top w:w="20" w:type="dxa"/>
              <w:left w:w="20" w:type="dxa"/>
              <w:bottom w:w="20" w:type="dxa"/>
              <w:right w:w="20" w:type="dxa"/>
            </w:tcMar>
            <w:vAlign w:val="center"/>
            <w:hideMark/>
          </w:tcPr>
          <w:p w14:paraId="0978A790" w14:textId="77777777" w:rsidR="00467CBB" w:rsidRPr="0023461E" w:rsidRDefault="00467CBB" w:rsidP="00DF0230">
            <w:pPr>
              <w:pStyle w:val="movimento"/>
              <w:rPr>
                <w:color w:val="002060"/>
              </w:rPr>
            </w:pPr>
            <w:r w:rsidRPr="0023461E">
              <w:rPr>
                <w:color w:val="002060"/>
              </w:rPr>
              <w:t>PETTINARI DAVIDE</w:t>
            </w:r>
          </w:p>
        </w:tc>
        <w:tc>
          <w:tcPr>
            <w:tcW w:w="2200" w:type="dxa"/>
            <w:tcMar>
              <w:top w:w="20" w:type="dxa"/>
              <w:left w:w="20" w:type="dxa"/>
              <w:bottom w:w="20" w:type="dxa"/>
              <w:right w:w="20" w:type="dxa"/>
            </w:tcMar>
            <w:vAlign w:val="center"/>
            <w:hideMark/>
          </w:tcPr>
          <w:p w14:paraId="74C0E689" w14:textId="77777777" w:rsidR="00467CBB" w:rsidRPr="0023461E" w:rsidRDefault="00467CBB" w:rsidP="00DF0230">
            <w:pPr>
              <w:pStyle w:val="movimento2"/>
              <w:rPr>
                <w:color w:val="002060"/>
              </w:rPr>
            </w:pPr>
            <w:r w:rsidRPr="0023461E">
              <w:rPr>
                <w:color w:val="002060"/>
              </w:rPr>
              <w:t xml:space="preserve">(POLVERIGI C5) </w:t>
            </w:r>
          </w:p>
        </w:tc>
        <w:tc>
          <w:tcPr>
            <w:tcW w:w="800" w:type="dxa"/>
            <w:tcMar>
              <w:top w:w="20" w:type="dxa"/>
              <w:left w:w="20" w:type="dxa"/>
              <w:bottom w:w="20" w:type="dxa"/>
              <w:right w:w="20" w:type="dxa"/>
            </w:tcMar>
            <w:vAlign w:val="center"/>
            <w:hideMark/>
          </w:tcPr>
          <w:p w14:paraId="2759063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D4FAE78" w14:textId="77777777" w:rsidR="00467CBB" w:rsidRPr="0023461E" w:rsidRDefault="00467CBB" w:rsidP="00DF0230">
            <w:pPr>
              <w:pStyle w:val="movimento"/>
              <w:rPr>
                <w:color w:val="002060"/>
              </w:rPr>
            </w:pPr>
            <w:r w:rsidRPr="0023461E">
              <w:rPr>
                <w:color w:val="002060"/>
              </w:rPr>
              <w:t>FILIPPINI ENRICO</w:t>
            </w:r>
          </w:p>
        </w:tc>
        <w:tc>
          <w:tcPr>
            <w:tcW w:w="2200" w:type="dxa"/>
            <w:tcMar>
              <w:top w:w="20" w:type="dxa"/>
              <w:left w:w="20" w:type="dxa"/>
              <w:bottom w:w="20" w:type="dxa"/>
              <w:right w:w="20" w:type="dxa"/>
            </w:tcMar>
            <w:vAlign w:val="center"/>
            <w:hideMark/>
          </w:tcPr>
          <w:p w14:paraId="14E4E034" w14:textId="77777777" w:rsidR="00467CBB" w:rsidRPr="0023461E" w:rsidRDefault="00467CBB" w:rsidP="00DF0230">
            <w:pPr>
              <w:pStyle w:val="movimento2"/>
              <w:rPr>
                <w:color w:val="002060"/>
              </w:rPr>
            </w:pPr>
            <w:r w:rsidRPr="0023461E">
              <w:rPr>
                <w:color w:val="002060"/>
              </w:rPr>
              <w:t xml:space="preserve">(REAL ANCARIA) </w:t>
            </w:r>
          </w:p>
        </w:tc>
      </w:tr>
      <w:tr w:rsidR="00467CBB" w:rsidRPr="0023461E" w14:paraId="12BEADD4" w14:textId="77777777" w:rsidTr="00DF0230">
        <w:tc>
          <w:tcPr>
            <w:tcW w:w="2200" w:type="dxa"/>
            <w:tcMar>
              <w:top w:w="20" w:type="dxa"/>
              <w:left w:w="20" w:type="dxa"/>
              <w:bottom w:w="20" w:type="dxa"/>
              <w:right w:w="20" w:type="dxa"/>
            </w:tcMar>
            <w:vAlign w:val="center"/>
            <w:hideMark/>
          </w:tcPr>
          <w:p w14:paraId="7D37CF1C" w14:textId="77777777" w:rsidR="00467CBB" w:rsidRPr="0023461E" w:rsidRDefault="00467CBB" w:rsidP="00DF0230">
            <w:pPr>
              <w:pStyle w:val="movimento"/>
              <w:rPr>
                <w:color w:val="002060"/>
              </w:rPr>
            </w:pPr>
            <w:r w:rsidRPr="0023461E">
              <w:rPr>
                <w:color w:val="002060"/>
              </w:rPr>
              <w:t>SPECA SIMONE</w:t>
            </w:r>
          </w:p>
        </w:tc>
        <w:tc>
          <w:tcPr>
            <w:tcW w:w="2200" w:type="dxa"/>
            <w:tcMar>
              <w:top w:w="20" w:type="dxa"/>
              <w:left w:w="20" w:type="dxa"/>
              <w:bottom w:w="20" w:type="dxa"/>
              <w:right w:w="20" w:type="dxa"/>
            </w:tcMar>
            <w:vAlign w:val="center"/>
            <w:hideMark/>
          </w:tcPr>
          <w:p w14:paraId="611167C5" w14:textId="77777777" w:rsidR="00467CBB" w:rsidRPr="0023461E" w:rsidRDefault="00467CBB" w:rsidP="00DF0230">
            <w:pPr>
              <w:pStyle w:val="movimento2"/>
              <w:rPr>
                <w:color w:val="002060"/>
              </w:rPr>
            </w:pPr>
            <w:r w:rsidRPr="0023461E">
              <w:rPr>
                <w:color w:val="002060"/>
              </w:rPr>
              <w:t xml:space="preserve">(REAL ANCARIA) </w:t>
            </w:r>
          </w:p>
        </w:tc>
        <w:tc>
          <w:tcPr>
            <w:tcW w:w="800" w:type="dxa"/>
            <w:tcMar>
              <w:top w:w="20" w:type="dxa"/>
              <w:left w:w="20" w:type="dxa"/>
              <w:bottom w:w="20" w:type="dxa"/>
              <w:right w:w="20" w:type="dxa"/>
            </w:tcMar>
            <w:vAlign w:val="center"/>
            <w:hideMark/>
          </w:tcPr>
          <w:p w14:paraId="73C6E17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FC5219F" w14:textId="77777777" w:rsidR="00467CBB" w:rsidRPr="0023461E" w:rsidRDefault="00467CBB" w:rsidP="00DF0230">
            <w:pPr>
              <w:pStyle w:val="movimento"/>
              <w:rPr>
                <w:color w:val="002060"/>
              </w:rPr>
            </w:pPr>
            <w:r w:rsidRPr="0023461E">
              <w:rPr>
                <w:color w:val="002060"/>
              </w:rPr>
              <w:t>FRASCHETTI SIMONE</w:t>
            </w:r>
          </w:p>
        </w:tc>
        <w:tc>
          <w:tcPr>
            <w:tcW w:w="2200" w:type="dxa"/>
            <w:tcMar>
              <w:top w:w="20" w:type="dxa"/>
              <w:left w:w="20" w:type="dxa"/>
              <w:bottom w:w="20" w:type="dxa"/>
              <w:right w:w="20" w:type="dxa"/>
            </w:tcMar>
            <w:vAlign w:val="center"/>
            <w:hideMark/>
          </w:tcPr>
          <w:p w14:paraId="38A7A701" w14:textId="77777777" w:rsidR="00467CBB" w:rsidRPr="0023461E" w:rsidRDefault="00467CBB" w:rsidP="00DF0230">
            <w:pPr>
              <w:pStyle w:val="movimento2"/>
              <w:rPr>
                <w:color w:val="002060"/>
              </w:rPr>
            </w:pPr>
            <w:r w:rsidRPr="0023461E">
              <w:rPr>
                <w:color w:val="002060"/>
              </w:rPr>
              <w:t xml:space="preserve">(REAL EAGLES VIRTUS PAGLIA) </w:t>
            </w:r>
          </w:p>
        </w:tc>
      </w:tr>
      <w:tr w:rsidR="00467CBB" w:rsidRPr="0023461E" w14:paraId="216645CF" w14:textId="77777777" w:rsidTr="00DF0230">
        <w:tc>
          <w:tcPr>
            <w:tcW w:w="2200" w:type="dxa"/>
            <w:tcMar>
              <w:top w:w="20" w:type="dxa"/>
              <w:left w:w="20" w:type="dxa"/>
              <w:bottom w:w="20" w:type="dxa"/>
              <w:right w:w="20" w:type="dxa"/>
            </w:tcMar>
            <w:vAlign w:val="center"/>
            <w:hideMark/>
          </w:tcPr>
          <w:p w14:paraId="381F5709" w14:textId="77777777" w:rsidR="00467CBB" w:rsidRPr="0023461E" w:rsidRDefault="00467CBB" w:rsidP="00DF0230">
            <w:pPr>
              <w:pStyle w:val="movimento"/>
              <w:rPr>
                <w:color w:val="002060"/>
              </w:rPr>
            </w:pPr>
            <w:r w:rsidRPr="0023461E">
              <w:rPr>
                <w:color w:val="002060"/>
              </w:rPr>
              <w:t>FARNETI ALESSANDRO</w:t>
            </w:r>
          </w:p>
        </w:tc>
        <w:tc>
          <w:tcPr>
            <w:tcW w:w="2200" w:type="dxa"/>
            <w:tcMar>
              <w:top w:w="20" w:type="dxa"/>
              <w:left w:w="20" w:type="dxa"/>
              <w:bottom w:w="20" w:type="dxa"/>
              <w:right w:w="20" w:type="dxa"/>
            </w:tcMar>
            <w:vAlign w:val="center"/>
            <w:hideMark/>
          </w:tcPr>
          <w:p w14:paraId="255AD6E1" w14:textId="77777777" w:rsidR="00467CBB" w:rsidRPr="0023461E" w:rsidRDefault="00467CBB" w:rsidP="00DF0230">
            <w:pPr>
              <w:pStyle w:val="movimento2"/>
              <w:rPr>
                <w:color w:val="002060"/>
              </w:rPr>
            </w:pPr>
            <w:r w:rsidRPr="0023461E">
              <w:rPr>
                <w:color w:val="002060"/>
              </w:rPr>
              <w:t xml:space="preserve">(REAL FABRIANO) </w:t>
            </w:r>
          </w:p>
        </w:tc>
        <w:tc>
          <w:tcPr>
            <w:tcW w:w="800" w:type="dxa"/>
            <w:tcMar>
              <w:top w:w="20" w:type="dxa"/>
              <w:left w:w="20" w:type="dxa"/>
              <w:bottom w:w="20" w:type="dxa"/>
              <w:right w:w="20" w:type="dxa"/>
            </w:tcMar>
            <w:vAlign w:val="center"/>
            <w:hideMark/>
          </w:tcPr>
          <w:p w14:paraId="28F22AB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D5D7210" w14:textId="77777777" w:rsidR="00467CBB" w:rsidRPr="0023461E" w:rsidRDefault="00467CBB" w:rsidP="00DF0230">
            <w:pPr>
              <w:pStyle w:val="movimento"/>
              <w:rPr>
                <w:color w:val="002060"/>
              </w:rPr>
            </w:pPr>
            <w:r w:rsidRPr="0023461E">
              <w:rPr>
                <w:color w:val="002060"/>
              </w:rPr>
              <w:t>INNOCENZI TEO</w:t>
            </w:r>
          </w:p>
        </w:tc>
        <w:tc>
          <w:tcPr>
            <w:tcW w:w="2200" w:type="dxa"/>
            <w:tcMar>
              <w:top w:w="20" w:type="dxa"/>
              <w:left w:w="20" w:type="dxa"/>
              <w:bottom w:w="20" w:type="dxa"/>
              <w:right w:w="20" w:type="dxa"/>
            </w:tcMar>
            <w:vAlign w:val="center"/>
            <w:hideMark/>
          </w:tcPr>
          <w:p w14:paraId="34EDC9DF" w14:textId="77777777" w:rsidR="00467CBB" w:rsidRPr="0023461E" w:rsidRDefault="00467CBB" w:rsidP="00DF0230">
            <w:pPr>
              <w:pStyle w:val="movimento2"/>
              <w:rPr>
                <w:color w:val="002060"/>
              </w:rPr>
            </w:pPr>
            <w:r w:rsidRPr="0023461E">
              <w:rPr>
                <w:color w:val="002060"/>
              </w:rPr>
              <w:t xml:space="preserve">(REAL FABRIANO) </w:t>
            </w:r>
          </w:p>
        </w:tc>
      </w:tr>
      <w:tr w:rsidR="00467CBB" w:rsidRPr="0023461E" w14:paraId="2DFF2666" w14:textId="77777777" w:rsidTr="00DF0230">
        <w:tc>
          <w:tcPr>
            <w:tcW w:w="2200" w:type="dxa"/>
            <w:tcMar>
              <w:top w:w="20" w:type="dxa"/>
              <w:left w:w="20" w:type="dxa"/>
              <w:bottom w:w="20" w:type="dxa"/>
              <w:right w:w="20" w:type="dxa"/>
            </w:tcMar>
            <w:vAlign w:val="center"/>
            <w:hideMark/>
          </w:tcPr>
          <w:p w14:paraId="6B90C8D9" w14:textId="77777777" w:rsidR="00467CBB" w:rsidRPr="0023461E" w:rsidRDefault="00467CBB" w:rsidP="00DF0230">
            <w:pPr>
              <w:pStyle w:val="movimento"/>
              <w:rPr>
                <w:color w:val="002060"/>
              </w:rPr>
            </w:pPr>
            <w:r w:rsidRPr="0023461E">
              <w:rPr>
                <w:color w:val="002060"/>
              </w:rPr>
              <w:t>COCCIO PIER CARLO</w:t>
            </w:r>
          </w:p>
        </w:tc>
        <w:tc>
          <w:tcPr>
            <w:tcW w:w="2200" w:type="dxa"/>
            <w:tcMar>
              <w:top w:w="20" w:type="dxa"/>
              <w:left w:w="20" w:type="dxa"/>
              <w:bottom w:w="20" w:type="dxa"/>
              <w:right w:w="20" w:type="dxa"/>
            </w:tcMar>
            <w:vAlign w:val="center"/>
            <w:hideMark/>
          </w:tcPr>
          <w:p w14:paraId="2C7624F2" w14:textId="77777777" w:rsidR="00467CBB" w:rsidRPr="0023461E" w:rsidRDefault="00467CBB" w:rsidP="00DF0230">
            <w:pPr>
              <w:pStyle w:val="movimento2"/>
              <w:rPr>
                <w:color w:val="002060"/>
              </w:rPr>
            </w:pPr>
            <w:r w:rsidRPr="0023461E">
              <w:rPr>
                <w:color w:val="002060"/>
              </w:rPr>
              <w:t xml:space="preserve">(RIVIERA DELLE PALME) </w:t>
            </w:r>
          </w:p>
        </w:tc>
        <w:tc>
          <w:tcPr>
            <w:tcW w:w="800" w:type="dxa"/>
            <w:tcMar>
              <w:top w:w="20" w:type="dxa"/>
              <w:left w:w="20" w:type="dxa"/>
              <w:bottom w:w="20" w:type="dxa"/>
              <w:right w:w="20" w:type="dxa"/>
            </w:tcMar>
            <w:vAlign w:val="center"/>
            <w:hideMark/>
          </w:tcPr>
          <w:p w14:paraId="4B7411F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EE2C19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C2AB8C5" w14:textId="77777777" w:rsidR="00467CBB" w:rsidRPr="0023461E" w:rsidRDefault="00467CBB" w:rsidP="00DF0230">
            <w:pPr>
              <w:pStyle w:val="movimento2"/>
              <w:rPr>
                <w:color w:val="002060"/>
              </w:rPr>
            </w:pPr>
            <w:r w:rsidRPr="0023461E">
              <w:rPr>
                <w:color w:val="002060"/>
              </w:rPr>
              <w:t> </w:t>
            </w:r>
          </w:p>
        </w:tc>
      </w:tr>
    </w:tbl>
    <w:p w14:paraId="3070DFD0"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325ECB99" w14:textId="77777777" w:rsidTr="00DF0230">
        <w:tc>
          <w:tcPr>
            <w:tcW w:w="2200" w:type="dxa"/>
            <w:tcMar>
              <w:top w:w="20" w:type="dxa"/>
              <w:left w:w="20" w:type="dxa"/>
              <w:bottom w:w="20" w:type="dxa"/>
              <w:right w:w="20" w:type="dxa"/>
            </w:tcMar>
            <w:vAlign w:val="center"/>
            <w:hideMark/>
          </w:tcPr>
          <w:p w14:paraId="7546F059" w14:textId="77777777" w:rsidR="00467CBB" w:rsidRPr="0023461E" w:rsidRDefault="00467CBB" w:rsidP="00DF0230">
            <w:pPr>
              <w:pStyle w:val="movimento"/>
              <w:rPr>
                <w:color w:val="002060"/>
              </w:rPr>
            </w:pPr>
            <w:r w:rsidRPr="0023461E">
              <w:rPr>
                <w:color w:val="002060"/>
              </w:rPr>
              <w:t>GIOACCHINI GIACOMO</w:t>
            </w:r>
          </w:p>
        </w:tc>
        <w:tc>
          <w:tcPr>
            <w:tcW w:w="2200" w:type="dxa"/>
            <w:tcMar>
              <w:top w:w="20" w:type="dxa"/>
              <w:left w:w="20" w:type="dxa"/>
              <w:bottom w:w="20" w:type="dxa"/>
              <w:right w:w="20" w:type="dxa"/>
            </w:tcMar>
            <w:vAlign w:val="center"/>
            <w:hideMark/>
          </w:tcPr>
          <w:p w14:paraId="3D7F729B" w14:textId="77777777" w:rsidR="00467CBB" w:rsidRPr="0023461E" w:rsidRDefault="00467CBB" w:rsidP="00DF0230">
            <w:pPr>
              <w:pStyle w:val="movimento2"/>
              <w:rPr>
                <w:color w:val="002060"/>
              </w:rPr>
            </w:pPr>
            <w:r w:rsidRPr="0023461E">
              <w:rPr>
                <w:color w:val="002060"/>
              </w:rPr>
              <w:t xml:space="preserve">(ACLI MANTOVANI CALCIO A 5) </w:t>
            </w:r>
          </w:p>
        </w:tc>
        <w:tc>
          <w:tcPr>
            <w:tcW w:w="800" w:type="dxa"/>
            <w:tcMar>
              <w:top w:w="20" w:type="dxa"/>
              <w:left w:w="20" w:type="dxa"/>
              <w:bottom w:w="20" w:type="dxa"/>
              <w:right w:w="20" w:type="dxa"/>
            </w:tcMar>
            <w:vAlign w:val="center"/>
            <w:hideMark/>
          </w:tcPr>
          <w:p w14:paraId="5D5C69E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D582C65" w14:textId="77777777" w:rsidR="00467CBB" w:rsidRPr="0023461E" w:rsidRDefault="00467CBB" w:rsidP="00DF0230">
            <w:pPr>
              <w:pStyle w:val="movimento"/>
              <w:rPr>
                <w:color w:val="002060"/>
              </w:rPr>
            </w:pPr>
            <w:r w:rsidRPr="0023461E">
              <w:rPr>
                <w:color w:val="002060"/>
              </w:rPr>
              <w:t>SILEONI TOMMASO</w:t>
            </w:r>
          </w:p>
        </w:tc>
        <w:tc>
          <w:tcPr>
            <w:tcW w:w="2200" w:type="dxa"/>
            <w:tcMar>
              <w:top w:w="20" w:type="dxa"/>
              <w:left w:w="20" w:type="dxa"/>
              <w:bottom w:w="20" w:type="dxa"/>
              <w:right w:w="20" w:type="dxa"/>
            </w:tcMar>
            <w:vAlign w:val="center"/>
            <w:hideMark/>
          </w:tcPr>
          <w:p w14:paraId="7AABF83A" w14:textId="77777777" w:rsidR="00467CBB" w:rsidRPr="0023461E" w:rsidRDefault="00467CBB" w:rsidP="00DF0230">
            <w:pPr>
              <w:pStyle w:val="movimento2"/>
              <w:rPr>
                <w:color w:val="002060"/>
              </w:rPr>
            </w:pPr>
            <w:r w:rsidRPr="0023461E">
              <w:rPr>
                <w:color w:val="002060"/>
              </w:rPr>
              <w:t xml:space="preserve">(AURORA TREIA) </w:t>
            </w:r>
          </w:p>
        </w:tc>
      </w:tr>
      <w:tr w:rsidR="00467CBB" w:rsidRPr="0023461E" w14:paraId="72E3FB16" w14:textId="77777777" w:rsidTr="00DF0230">
        <w:tc>
          <w:tcPr>
            <w:tcW w:w="2200" w:type="dxa"/>
            <w:tcMar>
              <w:top w:w="20" w:type="dxa"/>
              <w:left w:w="20" w:type="dxa"/>
              <w:bottom w:w="20" w:type="dxa"/>
              <w:right w:w="20" w:type="dxa"/>
            </w:tcMar>
            <w:vAlign w:val="center"/>
            <w:hideMark/>
          </w:tcPr>
          <w:p w14:paraId="79B5703D" w14:textId="77777777" w:rsidR="00467CBB" w:rsidRPr="0023461E" w:rsidRDefault="00467CBB" w:rsidP="00DF0230">
            <w:pPr>
              <w:pStyle w:val="movimento"/>
              <w:rPr>
                <w:color w:val="002060"/>
              </w:rPr>
            </w:pPr>
            <w:r w:rsidRPr="0023461E">
              <w:rPr>
                <w:color w:val="002060"/>
              </w:rPr>
              <w:t>MORGANTI JONATHAN</w:t>
            </w:r>
          </w:p>
        </w:tc>
        <w:tc>
          <w:tcPr>
            <w:tcW w:w="2200" w:type="dxa"/>
            <w:tcMar>
              <w:top w:w="20" w:type="dxa"/>
              <w:left w:w="20" w:type="dxa"/>
              <w:bottom w:w="20" w:type="dxa"/>
              <w:right w:w="20" w:type="dxa"/>
            </w:tcMar>
            <w:vAlign w:val="center"/>
            <w:hideMark/>
          </w:tcPr>
          <w:p w14:paraId="409FD530" w14:textId="77777777" w:rsidR="00467CBB" w:rsidRPr="0023461E" w:rsidRDefault="00467CBB" w:rsidP="00DF0230">
            <w:pPr>
              <w:pStyle w:val="movimento2"/>
              <w:rPr>
                <w:color w:val="002060"/>
              </w:rPr>
            </w:pPr>
            <w:r w:rsidRPr="0023461E">
              <w:rPr>
                <w:color w:val="002060"/>
              </w:rPr>
              <w:t xml:space="preserve">(CALCETTO CASTRUM LAURI) </w:t>
            </w:r>
          </w:p>
        </w:tc>
        <w:tc>
          <w:tcPr>
            <w:tcW w:w="800" w:type="dxa"/>
            <w:tcMar>
              <w:top w:w="20" w:type="dxa"/>
              <w:left w:w="20" w:type="dxa"/>
              <w:bottom w:w="20" w:type="dxa"/>
              <w:right w:w="20" w:type="dxa"/>
            </w:tcMar>
            <w:vAlign w:val="center"/>
            <w:hideMark/>
          </w:tcPr>
          <w:p w14:paraId="4EC2642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28A3F6F" w14:textId="77777777" w:rsidR="00467CBB" w:rsidRPr="0023461E" w:rsidRDefault="00467CBB" w:rsidP="00DF0230">
            <w:pPr>
              <w:pStyle w:val="movimento"/>
              <w:rPr>
                <w:color w:val="002060"/>
              </w:rPr>
            </w:pPr>
            <w:r w:rsidRPr="0023461E">
              <w:rPr>
                <w:color w:val="002060"/>
              </w:rPr>
              <w:t>SANTINI TEODORO</w:t>
            </w:r>
          </w:p>
        </w:tc>
        <w:tc>
          <w:tcPr>
            <w:tcW w:w="2200" w:type="dxa"/>
            <w:tcMar>
              <w:top w:w="20" w:type="dxa"/>
              <w:left w:w="20" w:type="dxa"/>
              <w:bottom w:w="20" w:type="dxa"/>
              <w:right w:w="20" w:type="dxa"/>
            </w:tcMar>
            <w:vAlign w:val="center"/>
            <w:hideMark/>
          </w:tcPr>
          <w:p w14:paraId="5CB04F6D" w14:textId="77777777" w:rsidR="00467CBB" w:rsidRPr="0023461E" w:rsidRDefault="00467CBB" w:rsidP="00DF0230">
            <w:pPr>
              <w:pStyle w:val="movimento2"/>
              <w:rPr>
                <w:color w:val="002060"/>
              </w:rPr>
            </w:pPr>
            <w:r w:rsidRPr="0023461E">
              <w:rPr>
                <w:color w:val="002060"/>
              </w:rPr>
              <w:t xml:space="preserve">(CALCETTO CASTRUM LAURI) </w:t>
            </w:r>
          </w:p>
        </w:tc>
      </w:tr>
      <w:tr w:rsidR="00467CBB" w:rsidRPr="0023461E" w14:paraId="248AEF5F" w14:textId="77777777" w:rsidTr="00DF0230">
        <w:tc>
          <w:tcPr>
            <w:tcW w:w="2200" w:type="dxa"/>
            <w:tcMar>
              <w:top w:w="20" w:type="dxa"/>
              <w:left w:w="20" w:type="dxa"/>
              <w:bottom w:w="20" w:type="dxa"/>
              <w:right w:w="20" w:type="dxa"/>
            </w:tcMar>
            <w:vAlign w:val="center"/>
            <w:hideMark/>
          </w:tcPr>
          <w:p w14:paraId="2F2469D0" w14:textId="77777777" w:rsidR="00467CBB" w:rsidRPr="0023461E" w:rsidRDefault="00467CBB" w:rsidP="00DF0230">
            <w:pPr>
              <w:pStyle w:val="movimento"/>
              <w:rPr>
                <w:color w:val="002060"/>
              </w:rPr>
            </w:pPr>
            <w:r w:rsidRPr="0023461E">
              <w:rPr>
                <w:color w:val="002060"/>
              </w:rPr>
              <w:t>PAZIANI MANUELE</w:t>
            </w:r>
          </w:p>
        </w:tc>
        <w:tc>
          <w:tcPr>
            <w:tcW w:w="2200" w:type="dxa"/>
            <w:tcMar>
              <w:top w:w="20" w:type="dxa"/>
              <w:left w:w="20" w:type="dxa"/>
              <w:bottom w:w="20" w:type="dxa"/>
              <w:right w:w="20" w:type="dxa"/>
            </w:tcMar>
            <w:vAlign w:val="center"/>
            <w:hideMark/>
          </w:tcPr>
          <w:p w14:paraId="22FC1CEB" w14:textId="77777777" w:rsidR="00467CBB" w:rsidRPr="0023461E" w:rsidRDefault="00467CBB" w:rsidP="00DF0230">
            <w:pPr>
              <w:pStyle w:val="movimento2"/>
              <w:rPr>
                <w:color w:val="002060"/>
              </w:rPr>
            </w:pPr>
            <w:r w:rsidRPr="0023461E">
              <w:rPr>
                <w:color w:val="002060"/>
              </w:rPr>
              <w:t xml:space="preserve">(CASTELBELLINO CALCIO A 5) </w:t>
            </w:r>
          </w:p>
        </w:tc>
        <w:tc>
          <w:tcPr>
            <w:tcW w:w="800" w:type="dxa"/>
            <w:tcMar>
              <w:top w:w="20" w:type="dxa"/>
              <w:left w:w="20" w:type="dxa"/>
              <w:bottom w:w="20" w:type="dxa"/>
              <w:right w:w="20" w:type="dxa"/>
            </w:tcMar>
            <w:vAlign w:val="center"/>
            <w:hideMark/>
          </w:tcPr>
          <w:p w14:paraId="3CEE1A5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5766E6E" w14:textId="77777777" w:rsidR="00467CBB" w:rsidRPr="0023461E" w:rsidRDefault="00467CBB" w:rsidP="00DF0230">
            <w:pPr>
              <w:pStyle w:val="movimento"/>
              <w:rPr>
                <w:color w:val="002060"/>
              </w:rPr>
            </w:pPr>
            <w:r w:rsidRPr="0023461E">
              <w:rPr>
                <w:color w:val="002060"/>
              </w:rPr>
              <w:t>GIORDANI EMIDIO</w:t>
            </w:r>
          </w:p>
        </w:tc>
        <w:tc>
          <w:tcPr>
            <w:tcW w:w="2200" w:type="dxa"/>
            <w:tcMar>
              <w:top w:w="20" w:type="dxa"/>
              <w:left w:w="20" w:type="dxa"/>
              <w:bottom w:w="20" w:type="dxa"/>
              <w:right w:w="20" w:type="dxa"/>
            </w:tcMar>
            <w:vAlign w:val="center"/>
            <w:hideMark/>
          </w:tcPr>
          <w:p w14:paraId="7B77231C" w14:textId="77777777" w:rsidR="00467CBB" w:rsidRPr="0023461E" w:rsidRDefault="00467CBB" w:rsidP="00DF0230">
            <w:pPr>
              <w:pStyle w:val="movimento2"/>
              <w:rPr>
                <w:color w:val="002060"/>
              </w:rPr>
            </w:pPr>
            <w:r w:rsidRPr="0023461E">
              <w:rPr>
                <w:color w:val="002060"/>
              </w:rPr>
              <w:t xml:space="preserve">(CSI STELLA A.S.D.) </w:t>
            </w:r>
          </w:p>
        </w:tc>
      </w:tr>
      <w:tr w:rsidR="00467CBB" w:rsidRPr="0023461E" w14:paraId="37FB302A" w14:textId="77777777" w:rsidTr="00DF0230">
        <w:tc>
          <w:tcPr>
            <w:tcW w:w="2200" w:type="dxa"/>
            <w:tcMar>
              <w:top w:w="20" w:type="dxa"/>
              <w:left w:w="20" w:type="dxa"/>
              <w:bottom w:w="20" w:type="dxa"/>
              <w:right w:w="20" w:type="dxa"/>
            </w:tcMar>
            <w:vAlign w:val="center"/>
            <w:hideMark/>
          </w:tcPr>
          <w:p w14:paraId="010DCF48" w14:textId="77777777" w:rsidR="00467CBB" w:rsidRPr="0023461E" w:rsidRDefault="00467CBB" w:rsidP="00DF0230">
            <w:pPr>
              <w:pStyle w:val="movimento"/>
              <w:rPr>
                <w:color w:val="002060"/>
              </w:rPr>
            </w:pPr>
            <w:r w:rsidRPr="0023461E">
              <w:rPr>
                <w:color w:val="002060"/>
              </w:rPr>
              <w:t>LATTANZI DAVIDE</w:t>
            </w:r>
          </w:p>
        </w:tc>
        <w:tc>
          <w:tcPr>
            <w:tcW w:w="2200" w:type="dxa"/>
            <w:tcMar>
              <w:top w:w="20" w:type="dxa"/>
              <w:left w:w="20" w:type="dxa"/>
              <w:bottom w:w="20" w:type="dxa"/>
              <w:right w:w="20" w:type="dxa"/>
            </w:tcMar>
            <w:vAlign w:val="center"/>
            <w:hideMark/>
          </w:tcPr>
          <w:p w14:paraId="09D5A060" w14:textId="77777777" w:rsidR="00467CBB" w:rsidRPr="0023461E" w:rsidRDefault="00467CBB" w:rsidP="00DF0230">
            <w:pPr>
              <w:pStyle w:val="movimento2"/>
              <w:rPr>
                <w:color w:val="002060"/>
              </w:rPr>
            </w:pPr>
            <w:r w:rsidRPr="0023461E">
              <w:rPr>
                <w:color w:val="002060"/>
              </w:rPr>
              <w:t xml:space="preserve">(FUTSAL CAMPIGLIONE) </w:t>
            </w:r>
          </w:p>
        </w:tc>
        <w:tc>
          <w:tcPr>
            <w:tcW w:w="800" w:type="dxa"/>
            <w:tcMar>
              <w:top w:w="20" w:type="dxa"/>
              <w:left w:w="20" w:type="dxa"/>
              <w:bottom w:w="20" w:type="dxa"/>
              <w:right w:w="20" w:type="dxa"/>
            </w:tcMar>
            <w:vAlign w:val="center"/>
            <w:hideMark/>
          </w:tcPr>
          <w:p w14:paraId="6376449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B321F4C" w14:textId="77777777" w:rsidR="00467CBB" w:rsidRPr="0023461E" w:rsidRDefault="00467CBB" w:rsidP="00DF0230">
            <w:pPr>
              <w:pStyle w:val="movimento"/>
              <w:rPr>
                <w:color w:val="002060"/>
              </w:rPr>
            </w:pPr>
            <w:r w:rsidRPr="0023461E">
              <w:rPr>
                <w:color w:val="002060"/>
              </w:rPr>
              <w:t>CAO GIANLUCA</w:t>
            </w:r>
          </w:p>
        </w:tc>
        <w:tc>
          <w:tcPr>
            <w:tcW w:w="2200" w:type="dxa"/>
            <w:tcMar>
              <w:top w:w="20" w:type="dxa"/>
              <w:left w:w="20" w:type="dxa"/>
              <w:bottom w:w="20" w:type="dxa"/>
              <w:right w:w="20" w:type="dxa"/>
            </w:tcMar>
            <w:vAlign w:val="center"/>
            <w:hideMark/>
          </w:tcPr>
          <w:p w14:paraId="5CE77EE0" w14:textId="77777777" w:rsidR="00467CBB" w:rsidRPr="0023461E" w:rsidRDefault="00467CBB" w:rsidP="00DF0230">
            <w:pPr>
              <w:pStyle w:val="movimento2"/>
              <w:rPr>
                <w:color w:val="002060"/>
              </w:rPr>
            </w:pPr>
            <w:r w:rsidRPr="0023461E">
              <w:rPr>
                <w:color w:val="002060"/>
              </w:rPr>
              <w:t xml:space="preserve">(FUTSAL CASELLE) </w:t>
            </w:r>
          </w:p>
        </w:tc>
      </w:tr>
      <w:tr w:rsidR="00467CBB" w:rsidRPr="0023461E" w14:paraId="678140A3" w14:textId="77777777" w:rsidTr="00DF0230">
        <w:tc>
          <w:tcPr>
            <w:tcW w:w="2200" w:type="dxa"/>
            <w:tcMar>
              <w:top w:w="20" w:type="dxa"/>
              <w:left w:w="20" w:type="dxa"/>
              <w:bottom w:w="20" w:type="dxa"/>
              <w:right w:w="20" w:type="dxa"/>
            </w:tcMar>
            <w:vAlign w:val="center"/>
            <w:hideMark/>
          </w:tcPr>
          <w:p w14:paraId="3A739E77" w14:textId="77777777" w:rsidR="00467CBB" w:rsidRPr="0023461E" w:rsidRDefault="00467CBB" w:rsidP="00DF0230">
            <w:pPr>
              <w:pStyle w:val="movimento"/>
              <w:rPr>
                <w:color w:val="002060"/>
              </w:rPr>
            </w:pPr>
            <w:r w:rsidRPr="0023461E">
              <w:rPr>
                <w:color w:val="002060"/>
              </w:rPr>
              <w:t>VALIANTI ANDREA</w:t>
            </w:r>
          </w:p>
        </w:tc>
        <w:tc>
          <w:tcPr>
            <w:tcW w:w="2200" w:type="dxa"/>
            <w:tcMar>
              <w:top w:w="20" w:type="dxa"/>
              <w:left w:w="20" w:type="dxa"/>
              <w:bottom w:w="20" w:type="dxa"/>
              <w:right w:w="20" w:type="dxa"/>
            </w:tcMar>
            <w:vAlign w:val="center"/>
            <w:hideMark/>
          </w:tcPr>
          <w:p w14:paraId="00930198" w14:textId="77777777" w:rsidR="00467CBB" w:rsidRPr="0023461E" w:rsidRDefault="00467CBB" w:rsidP="00DF0230">
            <w:pPr>
              <w:pStyle w:val="movimento2"/>
              <w:rPr>
                <w:color w:val="002060"/>
              </w:rPr>
            </w:pPr>
            <w:r w:rsidRPr="0023461E">
              <w:rPr>
                <w:color w:val="002060"/>
              </w:rPr>
              <w:t xml:space="preserve">(FUTSAL CASELLE) </w:t>
            </w:r>
          </w:p>
        </w:tc>
        <w:tc>
          <w:tcPr>
            <w:tcW w:w="800" w:type="dxa"/>
            <w:tcMar>
              <w:top w:w="20" w:type="dxa"/>
              <w:left w:w="20" w:type="dxa"/>
              <w:bottom w:w="20" w:type="dxa"/>
              <w:right w:w="20" w:type="dxa"/>
            </w:tcMar>
            <w:vAlign w:val="center"/>
            <w:hideMark/>
          </w:tcPr>
          <w:p w14:paraId="22B0C6D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2C8D66F" w14:textId="77777777" w:rsidR="00467CBB" w:rsidRPr="0023461E" w:rsidRDefault="00467CBB" w:rsidP="00DF0230">
            <w:pPr>
              <w:pStyle w:val="movimento"/>
              <w:rPr>
                <w:color w:val="002060"/>
              </w:rPr>
            </w:pPr>
            <w:r w:rsidRPr="0023461E">
              <w:rPr>
                <w:color w:val="002060"/>
              </w:rPr>
              <w:t>BORGOGNONI VALERIO</w:t>
            </w:r>
          </w:p>
        </w:tc>
        <w:tc>
          <w:tcPr>
            <w:tcW w:w="2200" w:type="dxa"/>
            <w:tcMar>
              <w:top w:w="20" w:type="dxa"/>
              <w:left w:w="20" w:type="dxa"/>
              <w:bottom w:w="20" w:type="dxa"/>
              <w:right w:w="20" w:type="dxa"/>
            </w:tcMar>
            <w:vAlign w:val="center"/>
            <w:hideMark/>
          </w:tcPr>
          <w:p w14:paraId="1DD74BBD" w14:textId="77777777" w:rsidR="00467CBB" w:rsidRPr="0023461E" w:rsidRDefault="00467CBB" w:rsidP="00DF0230">
            <w:pPr>
              <w:pStyle w:val="movimento2"/>
              <w:rPr>
                <w:color w:val="002060"/>
              </w:rPr>
            </w:pPr>
            <w:r w:rsidRPr="0023461E">
              <w:rPr>
                <w:color w:val="002060"/>
              </w:rPr>
              <w:t xml:space="preserve">(FUTSAL MONTEMARCIANO C5) </w:t>
            </w:r>
          </w:p>
        </w:tc>
      </w:tr>
      <w:tr w:rsidR="00467CBB" w:rsidRPr="0023461E" w14:paraId="45F12F65" w14:textId="77777777" w:rsidTr="00DF0230">
        <w:tc>
          <w:tcPr>
            <w:tcW w:w="2200" w:type="dxa"/>
            <w:tcMar>
              <w:top w:w="20" w:type="dxa"/>
              <w:left w:w="20" w:type="dxa"/>
              <w:bottom w:w="20" w:type="dxa"/>
              <w:right w:w="20" w:type="dxa"/>
            </w:tcMar>
            <w:vAlign w:val="center"/>
            <w:hideMark/>
          </w:tcPr>
          <w:p w14:paraId="6499A925" w14:textId="77777777" w:rsidR="00467CBB" w:rsidRPr="0023461E" w:rsidRDefault="00467CBB" w:rsidP="00DF0230">
            <w:pPr>
              <w:pStyle w:val="movimento"/>
              <w:rPr>
                <w:color w:val="002060"/>
              </w:rPr>
            </w:pPr>
            <w:r w:rsidRPr="0023461E">
              <w:rPr>
                <w:color w:val="002060"/>
              </w:rPr>
              <w:t>CUCCULELLI CHRISTIAN</w:t>
            </w:r>
          </w:p>
        </w:tc>
        <w:tc>
          <w:tcPr>
            <w:tcW w:w="2200" w:type="dxa"/>
            <w:tcMar>
              <w:top w:w="20" w:type="dxa"/>
              <w:left w:w="20" w:type="dxa"/>
              <w:bottom w:w="20" w:type="dxa"/>
              <w:right w:w="20" w:type="dxa"/>
            </w:tcMar>
            <w:vAlign w:val="center"/>
            <w:hideMark/>
          </w:tcPr>
          <w:p w14:paraId="75FADAE9" w14:textId="77777777" w:rsidR="00467CBB" w:rsidRPr="0023461E" w:rsidRDefault="00467CBB" w:rsidP="00DF0230">
            <w:pPr>
              <w:pStyle w:val="movimento2"/>
              <w:rPr>
                <w:color w:val="002060"/>
              </w:rPr>
            </w:pPr>
            <w:r w:rsidRPr="0023461E">
              <w:rPr>
                <w:color w:val="002060"/>
              </w:rPr>
              <w:t xml:space="preserve">(GAGLIOLE F.C.) </w:t>
            </w:r>
          </w:p>
        </w:tc>
        <w:tc>
          <w:tcPr>
            <w:tcW w:w="800" w:type="dxa"/>
            <w:tcMar>
              <w:top w:w="20" w:type="dxa"/>
              <w:left w:w="20" w:type="dxa"/>
              <w:bottom w:w="20" w:type="dxa"/>
              <w:right w:w="20" w:type="dxa"/>
            </w:tcMar>
            <w:vAlign w:val="center"/>
            <w:hideMark/>
          </w:tcPr>
          <w:p w14:paraId="33AD211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3DC5B23" w14:textId="77777777" w:rsidR="00467CBB" w:rsidRPr="0023461E" w:rsidRDefault="00467CBB" w:rsidP="00DF0230">
            <w:pPr>
              <w:pStyle w:val="movimento"/>
              <w:rPr>
                <w:color w:val="002060"/>
              </w:rPr>
            </w:pPr>
            <w:r w:rsidRPr="0023461E">
              <w:rPr>
                <w:color w:val="002060"/>
              </w:rPr>
              <w:t>CANTALAMESSA NICOLO</w:t>
            </w:r>
          </w:p>
        </w:tc>
        <w:tc>
          <w:tcPr>
            <w:tcW w:w="2200" w:type="dxa"/>
            <w:tcMar>
              <w:top w:w="20" w:type="dxa"/>
              <w:left w:w="20" w:type="dxa"/>
              <w:bottom w:w="20" w:type="dxa"/>
              <w:right w:w="20" w:type="dxa"/>
            </w:tcMar>
            <w:vAlign w:val="center"/>
            <w:hideMark/>
          </w:tcPr>
          <w:p w14:paraId="07A0FC06" w14:textId="77777777" w:rsidR="00467CBB" w:rsidRPr="0023461E" w:rsidRDefault="00467CBB" w:rsidP="00DF0230">
            <w:pPr>
              <w:pStyle w:val="movimento2"/>
              <w:rPr>
                <w:color w:val="002060"/>
              </w:rPr>
            </w:pPr>
            <w:r w:rsidRPr="0023461E">
              <w:rPr>
                <w:color w:val="002060"/>
              </w:rPr>
              <w:t xml:space="preserve">(L ALTRO SPORT CALCIO A 5) </w:t>
            </w:r>
          </w:p>
        </w:tc>
      </w:tr>
      <w:tr w:rsidR="00467CBB" w:rsidRPr="0023461E" w14:paraId="5FC9C9BB" w14:textId="77777777" w:rsidTr="00DF0230">
        <w:tc>
          <w:tcPr>
            <w:tcW w:w="2200" w:type="dxa"/>
            <w:tcMar>
              <w:top w:w="20" w:type="dxa"/>
              <w:left w:w="20" w:type="dxa"/>
              <w:bottom w:w="20" w:type="dxa"/>
              <w:right w:w="20" w:type="dxa"/>
            </w:tcMar>
            <w:vAlign w:val="center"/>
            <w:hideMark/>
          </w:tcPr>
          <w:p w14:paraId="50B41EE4" w14:textId="77777777" w:rsidR="00467CBB" w:rsidRPr="0023461E" w:rsidRDefault="00467CBB" w:rsidP="00DF0230">
            <w:pPr>
              <w:pStyle w:val="movimento"/>
              <w:rPr>
                <w:color w:val="002060"/>
              </w:rPr>
            </w:pPr>
            <w:r w:rsidRPr="0023461E">
              <w:rPr>
                <w:color w:val="002060"/>
              </w:rPr>
              <w:t>ACCHILLOZZI RICCARDO</w:t>
            </w:r>
          </w:p>
        </w:tc>
        <w:tc>
          <w:tcPr>
            <w:tcW w:w="2200" w:type="dxa"/>
            <w:tcMar>
              <w:top w:w="20" w:type="dxa"/>
              <w:left w:w="20" w:type="dxa"/>
              <w:bottom w:w="20" w:type="dxa"/>
              <w:right w:w="20" w:type="dxa"/>
            </w:tcMar>
            <w:vAlign w:val="center"/>
            <w:hideMark/>
          </w:tcPr>
          <w:p w14:paraId="2911EB91" w14:textId="77777777" w:rsidR="00467CBB" w:rsidRPr="0023461E" w:rsidRDefault="00467CBB" w:rsidP="00DF0230">
            <w:pPr>
              <w:pStyle w:val="movimento2"/>
              <w:rPr>
                <w:color w:val="002060"/>
              </w:rPr>
            </w:pPr>
            <w:r w:rsidRPr="0023461E">
              <w:rPr>
                <w:color w:val="002060"/>
              </w:rPr>
              <w:t xml:space="preserve">(NUOVA JUVENTINA FFC) </w:t>
            </w:r>
          </w:p>
        </w:tc>
        <w:tc>
          <w:tcPr>
            <w:tcW w:w="800" w:type="dxa"/>
            <w:tcMar>
              <w:top w:w="20" w:type="dxa"/>
              <w:left w:w="20" w:type="dxa"/>
              <w:bottom w:w="20" w:type="dxa"/>
              <w:right w:w="20" w:type="dxa"/>
            </w:tcMar>
            <w:vAlign w:val="center"/>
            <w:hideMark/>
          </w:tcPr>
          <w:p w14:paraId="2F86F23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70802D2" w14:textId="77777777" w:rsidR="00467CBB" w:rsidRPr="0023461E" w:rsidRDefault="00467CBB" w:rsidP="00DF0230">
            <w:pPr>
              <w:pStyle w:val="movimento"/>
              <w:rPr>
                <w:color w:val="002060"/>
              </w:rPr>
            </w:pPr>
            <w:r w:rsidRPr="0023461E">
              <w:rPr>
                <w:color w:val="002060"/>
              </w:rPr>
              <w:t>MAGGIORI ALESSIO</w:t>
            </w:r>
          </w:p>
        </w:tc>
        <w:tc>
          <w:tcPr>
            <w:tcW w:w="2200" w:type="dxa"/>
            <w:tcMar>
              <w:top w:w="20" w:type="dxa"/>
              <w:left w:w="20" w:type="dxa"/>
              <w:bottom w:w="20" w:type="dxa"/>
              <w:right w:w="20" w:type="dxa"/>
            </w:tcMar>
            <w:vAlign w:val="center"/>
            <w:hideMark/>
          </w:tcPr>
          <w:p w14:paraId="39612B60" w14:textId="77777777" w:rsidR="00467CBB" w:rsidRPr="0023461E" w:rsidRDefault="00467CBB" w:rsidP="00DF0230">
            <w:pPr>
              <w:pStyle w:val="movimento2"/>
              <w:rPr>
                <w:color w:val="002060"/>
              </w:rPr>
            </w:pPr>
            <w:r w:rsidRPr="0023461E">
              <w:rPr>
                <w:color w:val="002060"/>
              </w:rPr>
              <w:t xml:space="preserve">(OLIMPIA JUVENTU FALCONARA) </w:t>
            </w:r>
          </w:p>
        </w:tc>
      </w:tr>
      <w:tr w:rsidR="00467CBB" w:rsidRPr="0023461E" w14:paraId="1FAFE7EC" w14:textId="77777777" w:rsidTr="00DF0230">
        <w:tc>
          <w:tcPr>
            <w:tcW w:w="2200" w:type="dxa"/>
            <w:tcMar>
              <w:top w:w="20" w:type="dxa"/>
              <w:left w:w="20" w:type="dxa"/>
              <w:bottom w:w="20" w:type="dxa"/>
              <w:right w:w="20" w:type="dxa"/>
            </w:tcMar>
            <w:vAlign w:val="center"/>
            <w:hideMark/>
          </w:tcPr>
          <w:p w14:paraId="5B4CEC30" w14:textId="77777777" w:rsidR="00467CBB" w:rsidRPr="0023461E" w:rsidRDefault="00467CBB" w:rsidP="00DF0230">
            <w:pPr>
              <w:pStyle w:val="movimento"/>
              <w:rPr>
                <w:color w:val="002060"/>
              </w:rPr>
            </w:pPr>
            <w:r w:rsidRPr="0023461E">
              <w:rPr>
                <w:color w:val="002060"/>
              </w:rPr>
              <w:t>MANARA MAILO</w:t>
            </w:r>
          </w:p>
        </w:tc>
        <w:tc>
          <w:tcPr>
            <w:tcW w:w="2200" w:type="dxa"/>
            <w:tcMar>
              <w:top w:w="20" w:type="dxa"/>
              <w:left w:w="20" w:type="dxa"/>
              <w:bottom w:w="20" w:type="dxa"/>
              <w:right w:w="20" w:type="dxa"/>
            </w:tcMar>
            <w:vAlign w:val="center"/>
            <w:hideMark/>
          </w:tcPr>
          <w:p w14:paraId="310DE4CD" w14:textId="77777777" w:rsidR="00467CBB" w:rsidRPr="0023461E" w:rsidRDefault="00467CBB" w:rsidP="00DF0230">
            <w:pPr>
              <w:pStyle w:val="movimento2"/>
              <w:rPr>
                <w:color w:val="002060"/>
              </w:rPr>
            </w:pPr>
            <w:r w:rsidRPr="0023461E">
              <w:rPr>
                <w:color w:val="002060"/>
              </w:rPr>
              <w:t xml:space="preserve">(POLVERIGI C5) </w:t>
            </w:r>
          </w:p>
        </w:tc>
        <w:tc>
          <w:tcPr>
            <w:tcW w:w="800" w:type="dxa"/>
            <w:tcMar>
              <w:top w:w="20" w:type="dxa"/>
              <w:left w:w="20" w:type="dxa"/>
              <w:bottom w:w="20" w:type="dxa"/>
              <w:right w:w="20" w:type="dxa"/>
            </w:tcMar>
            <w:vAlign w:val="center"/>
            <w:hideMark/>
          </w:tcPr>
          <w:p w14:paraId="7D0F4D8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F1D678A" w14:textId="77777777" w:rsidR="00467CBB" w:rsidRPr="0023461E" w:rsidRDefault="00467CBB" w:rsidP="00DF0230">
            <w:pPr>
              <w:pStyle w:val="movimento"/>
              <w:rPr>
                <w:color w:val="002060"/>
              </w:rPr>
            </w:pPr>
            <w:r w:rsidRPr="0023461E">
              <w:rPr>
                <w:color w:val="002060"/>
              </w:rPr>
              <w:t>ALFONSI DINO</w:t>
            </w:r>
          </w:p>
        </w:tc>
        <w:tc>
          <w:tcPr>
            <w:tcW w:w="2200" w:type="dxa"/>
            <w:tcMar>
              <w:top w:w="20" w:type="dxa"/>
              <w:left w:w="20" w:type="dxa"/>
              <w:bottom w:w="20" w:type="dxa"/>
              <w:right w:w="20" w:type="dxa"/>
            </w:tcMar>
            <w:vAlign w:val="center"/>
            <w:hideMark/>
          </w:tcPr>
          <w:p w14:paraId="361A07F4" w14:textId="77777777" w:rsidR="00467CBB" w:rsidRPr="0023461E" w:rsidRDefault="00467CBB" w:rsidP="00DF0230">
            <w:pPr>
              <w:pStyle w:val="movimento2"/>
              <w:rPr>
                <w:color w:val="002060"/>
              </w:rPr>
            </w:pPr>
            <w:r w:rsidRPr="0023461E">
              <w:rPr>
                <w:color w:val="002060"/>
              </w:rPr>
              <w:t xml:space="preserve">(REAL EAGLES VIRTUS PAGLIA) </w:t>
            </w:r>
          </w:p>
        </w:tc>
      </w:tr>
      <w:tr w:rsidR="00467CBB" w:rsidRPr="0023461E" w14:paraId="42B1154D" w14:textId="77777777" w:rsidTr="00DF0230">
        <w:tc>
          <w:tcPr>
            <w:tcW w:w="2200" w:type="dxa"/>
            <w:tcMar>
              <w:top w:w="20" w:type="dxa"/>
              <w:left w:w="20" w:type="dxa"/>
              <w:bottom w:w="20" w:type="dxa"/>
              <w:right w:w="20" w:type="dxa"/>
            </w:tcMar>
            <w:vAlign w:val="center"/>
            <w:hideMark/>
          </w:tcPr>
          <w:p w14:paraId="3A60F8C4" w14:textId="77777777" w:rsidR="00467CBB" w:rsidRPr="0023461E" w:rsidRDefault="00467CBB" w:rsidP="00DF0230">
            <w:pPr>
              <w:pStyle w:val="movimento"/>
              <w:rPr>
                <w:color w:val="002060"/>
              </w:rPr>
            </w:pPr>
            <w:r w:rsidRPr="0023461E">
              <w:rPr>
                <w:color w:val="002060"/>
              </w:rPr>
              <w:t>LIUTI GIACOMO</w:t>
            </w:r>
          </w:p>
        </w:tc>
        <w:tc>
          <w:tcPr>
            <w:tcW w:w="2200" w:type="dxa"/>
            <w:tcMar>
              <w:top w:w="20" w:type="dxa"/>
              <w:left w:w="20" w:type="dxa"/>
              <w:bottom w:w="20" w:type="dxa"/>
              <w:right w:w="20" w:type="dxa"/>
            </w:tcMar>
            <w:vAlign w:val="center"/>
            <w:hideMark/>
          </w:tcPr>
          <w:p w14:paraId="35343B3D" w14:textId="77777777" w:rsidR="00467CBB" w:rsidRPr="0023461E" w:rsidRDefault="00467CBB" w:rsidP="00DF0230">
            <w:pPr>
              <w:pStyle w:val="movimento2"/>
              <w:rPr>
                <w:color w:val="002060"/>
              </w:rPr>
            </w:pPr>
            <w:r w:rsidRPr="0023461E">
              <w:rPr>
                <w:color w:val="002060"/>
              </w:rPr>
              <w:t xml:space="preserve">(SERRALTA) </w:t>
            </w:r>
          </w:p>
        </w:tc>
        <w:tc>
          <w:tcPr>
            <w:tcW w:w="800" w:type="dxa"/>
            <w:tcMar>
              <w:top w:w="20" w:type="dxa"/>
              <w:left w:w="20" w:type="dxa"/>
              <w:bottom w:w="20" w:type="dxa"/>
              <w:right w:w="20" w:type="dxa"/>
            </w:tcMar>
            <w:vAlign w:val="center"/>
            <w:hideMark/>
          </w:tcPr>
          <w:p w14:paraId="2FD16A4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FE7EF55" w14:textId="77777777" w:rsidR="00467CBB" w:rsidRPr="0023461E" w:rsidRDefault="00467CBB" w:rsidP="00DF0230">
            <w:pPr>
              <w:pStyle w:val="movimento"/>
              <w:rPr>
                <w:color w:val="002060"/>
              </w:rPr>
            </w:pPr>
            <w:r w:rsidRPr="0023461E">
              <w:rPr>
                <w:color w:val="002060"/>
              </w:rPr>
              <w:t>BROCCHI YURI</w:t>
            </w:r>
          </w:p>
        </w:tc>
        <w:tc>
          <w:tcPr>
            <w:tcW w:w="2200" w:type="dxa"/>
            <w:tcMar>
              <w:top w:w="20" w:type="dxa"/>
              <w:left w:w="20" w:type="dxa"/>
              <w:bottom w:w="20" w:type="dxa"/>
              <w:right w:w="20" w:type="dxa"/>
            </w:tcMar>
            <w:vAlign w:val="center"/>
            <w:hideMark/>
          </w:tcPr>
          <w:p w14:paraId="4FD53DCF" w14:textId="77777777" w:rsidR="00467CBB" w:rsidRPr="0023461E" w:rsidRDefault="00467CBB" w:rsidP="00DF0230">
            <w:pPr>
              <w:pStyle w:val="movimento2"/>
              <w:rPr>
                <w:color w:val="002060"/>
              </w:rPr>
            </w:pPr>
            <w:r w:rsidRPr="0023461E">
              <w:rPr>
                <w:color w:val="002060"/>
              </w:rPr>
              <w:t xml:space="preserve">(U.MANDOLESI CALCIO) </w:t>
            </w:r>
          </w:p>
        </w:tc>
      </w:tr>
    </w:tbl>
    <w:p w14:paraId="1E8B026B"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8C77B9D" w14:textId="77777777" w:rsidTr="00DF0230">
        <w:tc>
          <w:tcPr>
            <w:tcW w:w="2200" w:type="dxa"/>
            <w:tcMar>
              <w:top w:w="20" w:type="dxa"/>
              <w:left w:w="20" w:type="dxa"/>
              <w:bottom w:w="20" w:type="dxa"/>
              <w:right w:w="20" w:type="dxa"/>
            </w:tcMar>
            <w:vAlign w:val="center"/>
            <w:hideMark/>
          </w:tcPr>
          <w:p w14:paraId="55E8755F" w14:textId="77777777" w:rsidR="00467CBB" w:rsidRPr="0023461E" w:rsidRDefault="00467CBB" w:rsidP="00DF0230">
            <w:pPr>
              <w:pStyle w:val="movimento"/>
              <w:rPr>
                <w:color w:val="002060"/>
              </w:rPr>
            </w:pPr>
            <w:r w:rsidRPr="0023461E">
              <w:rPr>
                <w:color w:val="002060"/>
              </w:rPr>
              <w:t>IMPAGNATIELLO ALBERTO</w:t>
            </w:r>
          </w:p>
        </w:tc>
        <w:tc>
          <w:tcPr>
            <w:tcW w:w="2200" w:type="dxa"/>
            <w:tcMar>
              <w:top w:w="20" w:type="dxa"/>
              <w:left w:w="20" w:type="dxa"/>
              <w:bottom w:w="20" w:type="dxa"/>
              <w:right w:w="20" w:type="dxa"/>
            </w:tcMar>
            <w:vAlign w:val="center"/>
            <w:hideMark/>
          </w:tcPr>
          <w:p w14:paraId="51EBA7AF" w14:textId="77777777" w:rsidR="00467CBB" w:rsidRPr="0023461E" w:rsidRDefault="00467CBB" w:rsidP="00DF0230">
            <w:pPr>
              <w:pStyle w:val="movimento2"/>
              <w:rPr>
                <w:color w:val="002060"/>
              </w:rPr>
            </w:pPr>
            <w:r w:rsidRPr="0023461E">
              <w:rPr>
                <w:color w:val="002060"/>
              </w:rPr>
              <w:t xml:space="preserve">(ACLI AUDAX MONTECOSARO C5) </w:t>
            </w:r>
          </w:p>
        </w:tc>
        <w:tc>
          <w:tcPr>
            <w:tcW w:w="800" w:type="dxa"/>
            <w:tcMar>
              <w:top w:w="20" w:type="dxa"/>
              <w:left w:w="20" w:type="dxa"/>
              <w:bottom w:w="20" w:type="dxa"/>
              <w:right w:w="20" w:type="dxa"/>
            </w:tcMar>
            <w:vAlign w:val="center"/>
            <w:hideMark/>
          </w:tcPr>
          <w:p w14:paraId="588CCD2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CA800B4" w14:textId="77777777" w:rsidR="00467CBB" w:rsidRPr="0023461E" w:rsidRDefault="00467CBB" w:rsidP="00DF0230">
            <w:pPr>
              <w:pStyle w:val="movimento"/>
              <w:rPr>
                <w:color w:val="002060"/>
              </w:rPr>
            </w:pPr>
            <w:r w:rsidRPr="0023461E">
              <w:rPr>
                <w:color w:val="002060"/>
              </w:rPr>
              <w:t>ZENOBI MATTEO</w:t>
            </w:r>
          </w:p>
        </w:tc>
        <w:tc>
          <w:tcPr>
            <w:tcW w:w="2200" w:type="dxa"/>
            <w:tcMar>
              <w:top w:w="20" w:type="dxa"/>
              <w:left w:w="20" w:type="dxa"/>
              <w:bottom w:w="20" w:type="dxa"/>
              <w:right w:w="20" w:type="dxa"/>
            </w:tcMar>
            <w:vAlign w:val="center"/>
            <w:hideMark/>
          </w:tcPr>
          <w:p w14:paraId="442FCC90" w14:textId="77777777" w:rsidR="00467CBB" w:rsidRPr="0023461E" w:rsidRDefault="00467CBB" w:rsidP="00DF0230">
            <w:pPr>
              <w:pStyle w:val="movimento2"/>
              <w:rPr>
                <w:color w:val="002060"/>
              </w:rPr>
            </w:pPr>
            <w:r w:rsidRPr="0023461E">
              <w:rPr>
                <w:color w:val="002060"/>
              </w:rPr>
              <w:t xml:space="preserve">(AURORA TREIA) </w:t>
            </w:r>
          </w:p>
        </w:tc>
      </w:tr>
      <w:tr w:rsidR="00467CBB" w:rsidRPr="0023461E" w14:paraId="2C189817" w14:textId="77777777" w:rsidTr="00DF0230">
        <w:tc>
          <w:tcPr>
            <w:tcW w:w="2200" w:type="dxa"/>
            <w:tcMar>
              <w:top w:w="20" w:type="dxa"/>
              <w:left w:w="20" w:type="dxa"/>
              <w:bottom w:w="20" w:type="dxa"/>
              <w:right w:w="20" w:type="dxa"/>
            </w:tcMar>
            <w:vAlign w:val="center"/>
            <w:hideMark/>
          </w:tcPr>
          <w:p w14:paraId="17DE24EF" w14:textId="77777777" w:rsidR="00467CBB" w:rsidRPr="0023461E" w:rsidRDefault="00467CBB" w:rsidP="00DF0230">
            <w:pPr>
              <w:pStyle w:val="movimento"/>
              <w:rPr>
                <w:color w:val="002060"/>
              </w:rPr>
            </w:pPr>
            <w:r w:rsidRPr="0023461E">
              <w:rPr>
                <w:color w:val="002060"/>
              </w:rPr>
              <w:t>MASSIMI FRANCESCO</w:t>
            </w:r>
          </w:p>
        </w:tc>
        <w:tc>
          <w:tcPr>
            <w:tcW w:w="2200" w:type="dxa"/>
            <w:tcMar>
              <w:top w:w="20" w:type="dxa"/>
              <w:left w:w="20" w:type="dxa"/>
              <w:bottom w:w="20" w:type="dxa"/>
              <w:right w:w="20" w:type="dxa"/>
            </w:tcMar>
            <w:vAlign w:val="center"/>
            <w:hideMark/>
          </w:tcPr>
          <w:p w14:paraId="403B91B5" w14:textId="77777777" w:rsidR="00467CBB" w:rsidRPr="0023461E" w:rsidRDefault="00467CBB" w:rsidP="00DF0230">
            <w:pPr>
              <w:pStyle w:val="movimento2"/>
              <w:rPr>
                <w:color w:val="002060"/>
              </w:rPr>
            </w:pPr>
            <w:r w:rsidRPr="0023461E">
              <w:rPr>
                <w:color w:val="002060"/>
              </w:rPr>
              <w:t xml:space="preserve">(CALCETTO CASTRUM LAURI) </w:t>
            </w:r>
          </w:p>
        </w:tc>
        <w:tc>
          <w:tcPr>
            <w:tcW w:w="800" w:type="dxa"/>
            <w:tcMar>
              <w:top w:w="20" w:type="dxa"/>
              <w:left w:w="20" w:type="dxa"/>
              <w:bottom w:w="20" w:type="dxa"/>
              <w:right w:w="20" w:type="dxa"/>
            </w:tcMar>
            <w:vAlign w:val="center"/>
            <w:hideMark/>
          </w:tcPr>
          <w:p w14:paraId="48519F0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E4E93F3" w14:textId="77777777" w:rsidR="00467CBB" w:rsidRPr="0023461E" w:rsidRDefault="00467CBB" w:rsidP="00DF0230">
            <w:pPr>
              <w:pStyle w:val="movimento"/>
              <w:rPr>
                <w:color w:val="002060"/>
              </w:rPr>
            </w:pPr>
            <w:r w:rsidRPr="0023461E">
              <w:rPr>
                <w:color w:val="002060"/>
              </w:rPr>
              <w:t>FELICETTI SIMONE</w:t>
            </w:r>
          </w:p>
        </w:tc>
        <w:tc>
          <w:tcPr>
            <w:tcW w:w="2200" w:type="dxa"/>
            <w:tcMar>
              <w:top w:w="20" w:type="dxa"/>
              <w:left w:w="20" w:type="dxa"/>
              <w:bottom w:w="20" w:type="dxa"/>
              <w:right w:w="20" w:type="dxa"/>
            </w:tcMar>
            <w:vAlign w:val="center"/>
            <w:hideMark/>
          </w:tcPr>
          <w:p w14:paraId="278ECB43" w14:textId="77777777" w:rsidR="00467CBB" w:rsidRPr="0023461E" w:rsidRDefault="00467CBB" w:rsidP="00DF0230">
            <w:pPr>
              <w:pStyle w:val="movimento2"/>
              <w:rPr>
                <w:color w:val="002060"/>
              </w:rPr>
            </w:pPr>
            <w:r w:rsidRPr="0023461E">
              <w:rPr>
                <w:color w:val="002060"/>
              </w:rPr>
              <w:t xml:space="preserve">(FUTSAL CASELLE) </w:t>
            </w:r>
          </w:p>
        </w:tc>
      </w:tr>
      <w:tr w:rsidR="00467CBB" w:rsidRPr="0023461E" w14:paraId="45B740E1" w14:textId="77777777" w:rsidTr="00DF0230">
        <w:tc>
          <w:tcPr>
            <w:tcW w:w="2200" w:type="dxa"/>
            <w:tcMar>
              <w:top w:w="20" w:type="dxa"/>
              <w:left w:w="20" w:type="dxa"/>
              <w:bottom w:w="20" w:type="dxa"/>
              <w:right w:w="20" w:type="dxa"/>
            </w:tcMar>
            <w:vAlign w:val="center"/>
            <w:hideMark/>
          </w:tcPr>
          <w:p w14:paraId="468F8086" w14:textId="77777777" w:rsidR="00467CBB" w:rsidRPr="0023461E" w:rsidRDefault="00467CBB" w:rsidP="00DF0230">
            <w:pPr>
              <w:pStyle w:val="movimento"/>
              <w:rPr>
                <w:color w:val="002060"/>
              </w:rPr>
            </w:pPr>
            <w:r w:rsidRPr="0023461E">
              <w:rPr>
                <w:color w:val="002060"/>
              </w:rPr>
              <w:t>BERTINI SIMONE</w:t>
            </w:r>
          </w:p>
        </w:tc>
        <w:tc>
          <w:tcPr>
            <w:tcW w:w="2200" w:type="dxa"/>
            <w:tcMar>
              <w:top w:w="20" w:type="dxa"/>
              <w:left w:w="20" w:type="dxa"/>
              <w:bottom w:w="20" w:type="dxa"/>
              <w:right w:w="20" w:type="dxa"/>
            </w:tcMar>
            <w:vAlign w:val="center"/>
            <w:hideMark/>
          </w:tcPr>
          <w:p w14:paraId="0A426A2D" w14:textId="77777777" w:rsidR="00467CBB" w:rsidRPr="0023461E" w:rsidRDefault="00467CBB" w:rsidP="00DF0230">
            <w:pPr>
              <w:pStyle w:val="movimento2"/>
              <w:rPr>
                <w:color w:val="002060"/>
              </w:rPr>
            </w:pPr>
            <w:r w:rsidRPr="0023461E">
              <w:rPr>
                <w:color w:val="002060"/>
              </w:rPr>
              <w:t xml:space="preserve">(FUTSAL SAMBUCHETO) </w:t>
            </w:r>
          </w:p>
        </w:tc>
        <w:tc>
          <w:tcPr>
            <w:tcW w:w="800" w:type="dxa"/>
            <w:tcMar>
              <w:top w:w="20" w:type="dxa"/>
              <w:left w:w="20" w:type="dxa"/>
              <w:bottom w:w="20" w:type="dxa"/>
              <w:right w:w="20" w:type="dxa"/>
            </w:tcMar>
            <w:vAlign w:val="center"/>
            <w:hideMark/>
          </w:tcPr>
          <w:p w14:paraId="30EFFD7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1DC86A5" w14:textId="77777777" w:rsidR="00467CBB" w:rsidRPr="0023461E" w:rsidRDefault="00467CBB" w:rsidP="00DF0230">
            <w:pPr>
              <w:pStyle w:val="movimento"/>
              <w:rPr>
                <w:color w:val="002060"/>
              </w:rPr>
            </w:pPr>
            <w:r w:rsidRPr="0023461E">
              <w:rPr>
                <w:color w:val="002060"/>
              </w:rPr>
              <w:t>BERARDI LUCA</w:t>
            </w:r>
          </w:p>
        </w:tc>
        <w:tc>
          <w:tcPr>
            <w:tcW w:w="2200" w:type="dxa"/>
            <w:tcMar>
              <w:top w:w="20" w:type="dxa"/>
              <w:left w:w="20" w:type="dxa"/>
              <w:bottom w:w="20" w:type="dxa"/>
              <w:right w:w="20" w:type="dxa"/>
            </w:tcMar>
            <w:vAlign w:val="center"/>
            <w:hideMark/>
          </w:tcPr>
          <w:p w14:paraId="04262071" w14:textId="77777777" w:rsidR="00467CBB" w:rsidRPr="0023461E" w:rsidRDefault="00467CBB" w:rsidP="00DF0230">
            <w:pPr>
              <w:pStyle w:val="movimento2"/>
              <w:rPr>
                <w:color w:val="002060"/>
              </w:rPr>
            </w:pPr>
            <w:r w:rsidRPr="0023461E">
              <w:rPr>
                <w:color w:val="002060"/>
              </w:rPr>
              <w:t xml:space="preserve">(LUCREZIA CALCIO A 5) </w:t>
            </w:r>
          </w:p>
        </w:tc>
      </w:tr>
      <w:tr w:rsidR="00467CBB" w:rsidRPr="0023461E" w14:paraId="7839D741" w14:textId="77777777" w:rsidTr="00DF0230">
        <w:tc>
          <w:tcPr>
            <w:tcW w:w="2200" w:type="dxa"/>
            <w:tcMar>
              <w:top w:w="20" w:type="dxa"/>
              <w:left w:w="20" w:type="dxa"/>
              <w:bottom w:w="20" w:type="dxa"/>
              <w:right w:w="20" w:type="dxa"/>
            </w:tcMar>
            <w:vAlign w:val="center"/>
            <w:hideMark/>
          </w:tcPr>
          <w:p w14:paraId="2240E08E" w14:textId="77777777" w:rsidR="00467CBB" w:rsidRPr="0023461E" w:rsidRDefault="00467CBB" w:rsidP="00DF0230">
            <w:pPr>
              <w:pStyle w:val="movimento"/>
              <w:rPr>
                <w:color w:val="002060"/>
              </w:rPr>
            </w:pPr>
            <w:r w:rsidRPr="0023461E">
              <w:rPr>
                <w:color w:val="002060"/>
              </w:rPr>
              <w:t>CECCHI CYRIL DAVID</w:t>
            </w:r>
          </w:p>
        </w:tc>
        <w:tc>
          <w:tcPr>
            <w:tcW w:w="2200" w:type="dxa"/>
            <w:tcMar>
              <w:top w:w="20" w:type="dxa"/>
              <w:left w:w="20" w:type="dxa"/>
              <w:bottom w:w="20" w:type="dxa"/>
              <w:right w:w="20" w:type="dxa"/>
            </w:tcMar>
            <w:vAlign w:val="center"/>
            <w:hideMark/>
          </w:tcPr>
          <w:p w14:paraId="2DF37690" w14:textId="77777777" w:rsidR="00467CBB" w:rsidRPr="0023461E" w:rsidRDefault="00467CBB" w:rsidP="00DF0230">
            <w:pPr>
              <w:pStyle w:val="movimento2"/>
              <w:rPr>
                <w:color w:val="002060"/>
              </w:rPr>
            </w:pPr>
            <w:r w:rsidRPr="0023461E">
              <w:rPr>
                <w:color w:val="002060"/>
              </w:rPr>
              <w:t xml:space="preserve">(PICENO UNITED MMX A R.L.) </w:t>
            </w:r>
          </w:p>
        </w:tc>
        <w:tc>
          <w:tcPr>
            <w:tcW w:w="800" w:type="dxa"/>
            <w:tcMar>
              <w:top w:w="20" w:type="dxa"/>
              <w:left w:w="20" w:type="dxa"/>
              <w:bottom w:w="20" w:type="dxa"/>
              <w:right w:w="20" w:type="dxa"/>
            </w:tcMar>
            <w:vAlign w:val="center"/>
            <w:hideMark/>
          </w:tcPr>
          <w:p w14:paraId="7018370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C03AA4F" w14:textId="77777777" w:rsidR="00467CBB" w:rsidRPr="0023461E" w:rsidRDefault="00467CBB" w:rsidP="00DF0230">
            <w:pPr>
              <w:pStyle w:val="movimento"/>
              <w:rPr>
                <w:color w:val="002060"/>
              </w:rPr>
            </w:pPr>
            <w:r w:rsidRPr="0023461E">
              <w:rPr>
                <w:color w:val="002060"/>
              </w:rPr>
              <w:t>TESTA GINO</w:t>
            </w:r>
          </w:p>
        </w:tc>
        <w:tc>
          <w:tcPr>
            <w:tcW w:w="2200" w:type="dxa"/>
            <w:tcMar>
              <w:top w:w="20" w:type="dxa"/>
              <w:left w:w="20" w:type="dxa"/>
              <w:bottom w:w="20" w:type="dxa"/>
              <w:right w:w="20" w:type="dxa"/>
            </w:tcMar>
            <w:vAlign w:val="center"/>
            <w:hideMark/>
          </w:tcPr>
          <w:p w14:paraId="63A97D53" w14:textId="77777777" w:rsidR="00467CBB" w:rsidRPr="0023461E" w:rsidRDefault="00467CBB" w:rsidP="00DF0230">
            <w:pPr>
              <w:pStyle w:val="movimento2"/>
              <w:rPr>
                <w:color w:val="002060"/>
              </w:rPr>
            </w:pPr>
            <w:r w:rsidRPr="0023461E">
              <w:rPr>
                <w:color w:val="002060"/>
              </w:rPr>
              <w:t xml:space="preserve">(PICENO UNITED MMX A R.L.) </w:t>
            </w:r>
          </w:p>
        </w:tc>
      </w:tr>
      <w:tr w:rsidR="00467CBB" w:rsidRPr="0023461E" w14:paraId="7159BC6A" w14:textId="77777777" w:rsidTr="00DF0230">
        <w:tc>
          <w:tcPr>
            <w:tcW w:w="2200" w:type="dxa"/>
            <w:tcMar>
              <w:top w:w="20" w:type="dxa"/>
              <w:left w:w="20" w:type="dxa"/>
              <w:bottom w:w="20" w:type="dxa"/>
              <w:right w:w="20" w:type="dxa"/>
            </w:tcMar>
            <w:vAlign w:val="center"/>
            <w:hideMark/>
          </w:tcPr>
          <w:p w14:paraId="5E03CD5A" w14:textId="77777777" w:rsidR="00467CBB" w:rsidRPr="0023461E" w:rsidRDefault="00467CBB" w:rsidP="00DF0230">
            <w:pPr>
              <w:pStyle w:val="movimento"/>
              <w:rPr>
                <w:color w:val="002060"/>
              </w:rPr>
            </w:pPr>
            <w:r w:rsidRPr="0023461E">
              <w:rPr>
                <w:color w:val="002060"/>
              </w:rPr>
              <w:t>MORETTI STEFANO</w:t>
            </w:r>
          </w:p>
        </w:tc>
        <w:tc>
          <w:tcPr>
            <w:tcW w:w="2200" w:type="dxa"/>
            <w:tcMar>
              <w:top w:w="20" w:type="dxa"/>
              <w:left w:w="20" w:type="dxa"/>
              <w:bottom w:w="20" w:type="dxa"/>
              <w:right w:w="20" w:type="dxa"/>
            </w:tcMar>
            <w:vAlign w:val="center"/>
            <w:hideMark/>
          </w:tcPr>
          <w:p w14:paraId="52E9CF89" w14:textId="77777777" w:rsidR="00467CBB" w:rsidRPr="0023461E" w:rsidRDefault="00467CBB" w:rsidP="00DF0230">
            <w:pPr>
              <w:pStyle w:val="movimento2"/>
              <w:rPr>
                <w:color w:val="002060"/>
              </w:rPr>
            </w:pPr>
            <w:r w:rsidRPr="0023461E">
              <w:rPr>
                <w:color w:val="002060"/>
              </w:rPr>
              <w:t xml:space="preserve">(POLVERIGI C5) </w:t>
            </w:r>
          </w:p>
        </w:tc>
        <w:tc>
          <w:tcPr>
            <w:tcW w:w="800" w:type="dxa"/>
            <w:tcMar>
              <w:top w:w="20" w:type="dxa"/>
              <w:left w:w="20" w:type="dxa"/>
              <w:bottom w:w="20" w:type="dxa"/>
              <w:right w:w="20" w:type="dxa"/>
            </w:tcMar>
            <w:vAlign w:val="center"/>
            <w:hideMark/>
          </w:tcPr>
          <w:p w14:paraId="6ECB8C7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1D7A472" w14:textId="77777777" w:rsidR="00467CBB" w:rsidRPr="0023461E" w:rsidRDefault="00467CBB" w:rsidP="00DF0230">
            <w:pPr>
              <w:pStyle w:val="movimento"/>
              <w:rPr>
                <w:color w:val="002060"/>
              </w:rPr>
            </w:pPr>
            <w:r w:rsidRPr="0023461E">
              <w:rPr>
                <w:color w:val="002060"/>
              </w:rPr>
              <w:t>ORSINI ALFREDO</w:t>
            </w:r>
          </w:p>
        </w:tc>
        <w:tc>
          <w:tcPr>
            <w:tcW w:w="2200" w:type="dxa"/>
            <w:tcMar>
              <w:top w:w="20" w:type="dxa"/>
              <w:left w:w="20" w:type="dxa"/>
              <w:bottom w:w="20" w:type="dxa"/>
              <w:right w:w="20" w:type="dxa"/>
            </w:tcMar>
            <w:vAlign w:val="center"/>
            <w:hideMark/>
          </w:tcPr>
          <w:p w14:paraId="18CC515B" w14:textId="77777777" w:rsidR="00467CBB" w:rsidRPr="0023461E" w:rsidRDefault="00467CBB" w:rsidP="00DF0230">
            <w:pPr>
              <w:pStyle w:val="movimento2"/>
              <w:rPr>
                <w:color w:val="002060"/>
              </w:rPr>
            </w:pPr>
            <w:r w:rsidRPr="0023461E">
              <w:rPr>
                <w:color w:val="002060"/>
              </w:rPr>
              <w:t xml:space="preserve">(REAL ANCARIA) </w:t>
            </w:r>
          </w:p>
        </w:tc>
      </w:tr>
      <w:tr w:rsidR="00467CBB" w:rsidRPr="0023461E" w14:paraId="4890F952" w14:textId="77777777" w:rsidTr="00DF0230">
        <w:tc>
          <w:tcPr>
            <w:tcW w:w="2200" w:type="dxa"/>
            <w:tcMar>
              <w:top w:w="20" w:type="dxa"/>
              <w:left w:w="20" w:type="dxa"/>
              <w:bottom w:w="20" w:type="dxa"/>
              <w:right w:w="20" w:type="dxa"/>
            </w:tcMar>
            <w:vAlign w:val="center"/>
            <w:hideMark/>
          </w:tcPr>
          <w:p w14:paraId="1A9E1CBB" w14:textId="77777777" w:rsidR="00467CBB" w:rsidRPr="0023461E" w:rsidRDefault="00467CBB" w:rsidP="00DF0230">
            <w:pPr>
              <w:pStyle w:val="movimento"/>
              <w:rPr>
                <w:color w:val="002060"/>
              </w:rPr>
            </w:pPr>
            <w:r w:rsidRPr="0023461E">
              <w:rPr>
                <w:color w:val="002060"/>
              </w:rPr>
              <w:t>LAURENZI NICOLO</w:t>
            </w:r>
          </w:p>
        </w:tc>
        <w:tc>
          <w:tcPr>
            <w:tcW w:w="2200" w:type="dxa"/>
            <w:tcMar>
              <w:top w:w="20" w:type="dxa"/>
              <w:left w:w="20" w:type="dxa"/>
              <w:bottom w:w="20" w:type="dxa"/>
              <w:right w:w="20" w:type="dxa"/>
            </w:tcMar>
            <w:vAlign w:val="center"/>
            <w:hideMark/>
          </w:tcPr>
          <w:p w14:paraId="3EC0ECE7" w14:textId="77777777" w:rsidR="00467CBB" w:rsidRPr="0023461E" w:rsidRDefault="00467CBB" w:rsidP="00DF0230">
            <w:pPr>
              <w:pStyle w:val="movimento2"/>
              <w:rPr>
                <w:color w:val="002060"/>
              </w:rPr>
            </w:pPr>
            <w:r w:rsidRPr="0023461E">
              <w:rPr>
                <w:color w:val="002060"/>
              </w:rPr>
              <w:t xml:space="preserve">(REAL FABRIANO) </w:t>
            </w:r>
          </w:p>
        </w:tc>
        <w:tc>
          <w:tcPr>
            <w:tcW w:w="800" w:type="dxa"/>
            <w:tcMar>
              <w:top w:w="20" w:type="dxa"/>
              <w:left w:w="20" w:type="dxa"/>
              <w:bottom w:w="20" w:type="dxa"/>
              <w:right w:w="20" w:type="dxa"/>
            </w:tcMar>
            <w:vAlign w:val="center"/>
            <w:hideMark/>
          </w:tcPr>
          <w:p w14:paraId="0A4D31E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E7F8E62" w14:textId="77777777" w:rsidR="00467CBB" w:rsidRPr="0023461E" w:rsidRDefault="00467CBB" w:rsidP="00DF0230">
            <w:pPr>
              <w:pStyle w:val="movimento"/>
              <w:rPr>
                <w:color w:val="002060"/>
              </w:rPr>
            </w:pPr>
            <w:r w:rsidRPr="0023461E">
              <w:rPr>
                <w:color w:val="002060"/>
              </w:rPr>
              <w:t>PASSERI ANDREA</w:t>
            </w:r>
          </w:p>
        </w:tc>
        <w:tc>
          <w:tcPr>
            <w:tcW w:w="2200" w:type="dxa"/>
            <w:tcMar>
              <w:top w:w="20" w:type="dxa"/>
              <w:left w:w="20" w:type="dxa"/>
              <w:bottom w:w="20" w:type="dxa"/>
              <w:right w:w="20" w:type="dxa"/>
            </w:tcMar>
            <w:vAlign w:val="center"/>
            <w:hideMark/>
          </w:tcPr>
          <w:p w14:paraId="0E8612EE" w14:textId="77777777" w:rsidR="00467CBB" w:rsidRPr="0023461E" w:rsidRDefault="00467CBB" w:rsidP="00DF0230">
            <w:pPr>
              <w:pStyle w:val="movimento2"/>
              <w:rPr>
                <w:color w:val="002060"/>
              </w:rPr>
            </w:pPr>
            <w:r w:rsidRPr="0023461E">
              <w:rPr>
                <w:color w:val="002060"/>
              </w:rPr>
              <w:t xml:space="preserve">(REAL FABRIANO) </w:t>
            </w:r>
          </w:p>
        </w:tc>
      </w:tr>
      <w:tr w:rsidR="00467CBB" w:rsidRPr="0023461E" w14:paraId="3A7D8C9C" w14:textId="77777777" w:rsidTr="00DF0230">
        <w:tc>
          <w:tcPr>
            <w:tcW w:w="2200" w:type="dxa"/>
            <w:tcMar>
              <w:top w:w="20" w:type="dxa"/>
              <w:left w:w="20" w:type="dxa"/>
              <w:bottom w:w="20" w:type="dxa"/>
              <w:right w:w="20" w:type="dxa"/>
            </w:tcMar>
            <w:vAlign w:val="center"/>
            <w:hideMark/>
          </w:tcPr>
          <w:p w14:paraId="7CB995DA" w14:textId="77777777" w:rsidR="00467CBB" w:rsidRPr="0023461E" w:rsidRDefault="00467CBB" w:rsidP="00DF0230">
            <w:pPr>
              <w:pStyle w:val="movimento"/>
              <w:rPr>
                <w:color w:val="002060"/>
              </w:rPr>
            </w:pPr>
            <w:r w:rsidRPr="0023461E">
              <w:rPr>
                <w:color w:val="002060"/>
              </w:rPr>
              <w:t>CANNELLA IVAN</w:t>
            </w:r>
          </w:p>
        </w:tc>
        <w:tc>
          <w:tcPr>
            <w:tcW w:w="2200" w:type="dxa"/>
            <w:tcMar>
              <w:top w:w="20" w:type="dxa"/>
              <w:left w:w="20" w:type="dxa"/>
              <w:bottom w:w="20" w:type="dxa"/>
              <w:right w:w="20" w:type="dxa"/>
            </w:tcMar>
            <w:vAlign w:val="center"/>
            <w:hideMark/>
          </w:tcPr>
          <w:p w14:paraId="76B6CEF1" w14:textId="77777777" w:rsidR="00467CBB" w:rsidRPr="0023461E" w:rsidRDefault="00467CBB" w:rsidP="00DF0230">
            <w:pPr>
              <w:pStyle w:val="movimento2"/>
              <w:rPr>
                <w:color w:val="002060"/>
              </w:rPr>
            </w:pPr>
            <w:r w:rsidRPr="0023461E">
              <w:rPr>
                <w:color w:val="002060"/>
              </w:rPr>
              <w:t xml:space="preserve">(RIVIERA DELLE PALME) </w:t>
            </w:r>
          </w:p>
        </w:tc>
        <w:tc>
          <w:tcPr>
            <w:tcW w:w="800" w:type="dxa"/>
            <w:tcMar>
              <w:top w:w="20" w:type="dxa"/>
              <w:left w:w="20" w:type="dxa"/>
              <w:bottom w:w="20" w:type="dxa"/>
              <w:right w:w="20" w:type="dxa"/>
            </w:tcMar>
            <w:vAlign w:val="center"/>
            <w:hideMark/>
          </w:tcPr>
          <w:p w14:paraId="5E2DF26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3B94731" w14:textId="77777777" w:rsidR="00467CBB" w:rsidRPr="0023461E" w:rsidRDefault="00467CBB" w:rsidP="00DF0230">
            <w:pPr>
              <w:pStyle w:val="movimento"/>
              <w:rPr>
                <w:color w:val="002060"/>
              </w:rPr>
            </w:pPr>
            <w:r w:rsidRPr="0023461E">
              <w:rPr>
                <w:color w:val="002060"/>
              </w:rPr>
              <w:t>PALLOTTA LORIS</w:t>
            </w:r>
          </w:p>
        </w:tc>
        <w:tc>
          <w:tcPr>
            <w:tcW w:w="2200" w:type="dxa"/>
            <w:tcMar>
              <w:top w:w="20" w:type="dxa"/>
              <w:left w:w="20" w:type="dxa"/>
              <w:bottom w:w="20" w:type="dxa"/>
              <w:right w:w="20" w:type="dxa"/>
            </w:tcMar>
            <w:vAlign w:val="center"/>
            <w:hideMark/>
          </w:tcPr>
          <w:p w14:paraId="15ECDA40" w14:textId="77777777" w:rsidR="00467CBB" w:rsidRPr="0023461E" w:rsidRDefault="00467CBB" w:rsidP="00DF0230">
            <w:pPr>
              <w:pStyle w:val="movimento2"/>
              <w:rPr>
                <w:color w:val="002060"/>
              </w:rPr>
            </w:pPr>
            <w:r w:rsidRPr="0023461E">
              <w:rPr>
                <w:color w:val="002060"/>
              </w:rPr>
              <w:t xml:space="preserve">(TRE TORRI A.S.D.) </w:t>
            </w:r>
          </w:p>
        </w:tc>
      </w:tr>
      <w:tr w:rsidR="00467CBB" w:rsidRPr="0023461E" w14:paraId="4C88C75B" w14:textId="77777777" w:rsidTr="00DF0230">
        <w:tc>
          <w:tcPr>
            <w:tcW w:w="2200" w:type="dxa"/>
            <w:tcMar>
              <w:top w:w="20" w:type="dxa"/>
              <w:left w:w="20" w:type="dxa"/>
              <w:bottom w:w="20" w:type="dxa"/>
              <w:right w:w="20" w:type="dxa"/>
            </w:tcMar>
            <w:vAlign w:val="center"/>
            <w:hideMark/>
          </w:tcPr>
          <w:p w14:paraId="7D8821D2" w14:textId="77777777" w:rsidR="00467CBB" w:rsidRPr="0023461E" w:rsidRDefault="00467CBB" w:rsidP="00DF0230">
            <w:pPr>
              <w:pStyle w:val="movimento"/>
              <w:rPr>
                <w:color w:val="002060"/>
              </w:rPr>
            </w:pPr>
            <w:r w:rsidRPr="0023461E">
              <w:rPr>
                <w:color w:val="002060"/>
              </w:rPr>
              <w:lastRenderedPageBreak/>
              <w:t>CARUSO LORENZO</w:t>
            </w:r>
          </w:p>
        </w:tc>
        <w:tc>
          <w:tcPr>
            <w:tcW w:w="2200" w:type="dxa"/>
            <w:tcMar>
              <w:top w:w="20" w:type="dxa"/>
              <w:left w:w="20" w:type="dxa"/>
              <w:bottom w:w="20" w:type="dxa"/>
              <w:right w:w="20" w:type="dxa"/>
            </w:tcMar>
            <w:vAlign w:val="center"/>
            <w:hideMark/>
          </w:tcPr>
          <w:p w14:paraId="6A867DBB" w14:textId="77777777" w:rsidR="00467CBB" w:rsidRPr="0023461E" w:rsidRDefault="00467CBB" w:rsidP="00DF0230">
            <w:pPr>
              <w:pStyle w:val="movimento2"/>
              <w:rPr>
                <w:color w:val="002060"/>
              </w:rPr>
            </w:pPr>
            <w:r w:rsidRPr="0023461E">
              <w:rPr>
                <w:color w:val="002060"/>
              </w:rPr>
              <w:t xml:space="preserve">(U.MANDOLESI CALCIO) </w:t>
            </w:r>
          </w:p>
        </w:tc>
        <w:tc>
          <w:tcPr>
            <w:tcW w:w="800" w:type="dxa"/>
            <w:tcMar>
              <w:top w:w="20" w:type="dxa"/>
              <w:left w:w="20" w:type="dxa"/>
              <w:bottom w:w="20" w:type="dxa"/>
              <w:right w:w="20" w:type="dxa"/>
            </w:tcMar>
            <w:vAlign w:val="center"/>
            <w:hideMark/>
          </w:tcPr>
          <w:p w14:paraId="4492664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F6B32A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E82D742" w14:textId="77777777" w:rsidR="00467CBB" w:rsidRPr="0023461E" w:rsidRDefault="00467CBB" w:rsidP="00DF0230">
            <w:pPr>
              <w:pStyle w:val="movimento2"/>
              <w:rPr>
                <w:color w:val="002060"/>
              </w:rPr>
            </w:pPr>
            <w:r w:rsidRPr="0023461E">
              <w:rPr>
                <w:color w:val="002060"/>
              </w:rPr>
              <w:t> </w:t>
            </w:r>
          </w:p>
        </w:tc>
      </w:tr>
    </w:tbl>
    <w:p w14:paraId="3654D9BB" w14:textId="77777777" w:rsidR="00467CBB" w:rsidRPr="0023461E" w:rsidRDefault="00467CBB" w:rsidP="00467CBB">
      <w:pPr>
        <w:pStyle w:val="titolo10"/>
        <w:rPr>
          <w:rFonts w:eastAsiaTheme="minorEastAsia"/>
          <w:color w:val="002060"/>
        </w:rPr>
      </w:pPr>
      <w:r w:rsidRPr="0023461E">
        <w:rPr>
          <w:color w:val="002060"/>
        </w:rPr>
        <w:t xml:space="preserve">GARE DEL 3/12/2022 </w:t>
      </w:r>
    </w:p>
    <w:p w14:paraId="7031B572" w14:textId="77777777" w:rsidR="00467CBB" w:rsidRPr="0023461E" w:rsidRDefault="00467CBB" w:rsidP="00467CBB">
      <w:pPr>
        <w:pStyle w:val="titolo7a"/>
        <w:rPr>
          <w:color w:val="002060"/>
        </w:rPr>
      </w:pPr>
      <w:r w:rsidRPr="0023461E">
        <w:rPr>
          <w:color w:val="002060"/>
        </w:rPr>
        <w:t xml:space="preserve">PROVVEDIMENTI DISCIPLINARI </w:t>
      </w:r>
    </w:p>
    <w:p w14:paraId="3E0AC070"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3D85636D" w14:textId="77777777" w:rsidR="00467CBB" w:rsidRPr="0023461E" w:rsidRDefault="00467CBB" w:rsidP="00467CBB">
      <w:pPr>
        <w:pStyle w:val="titolo30"/>
        <w:rPr>
          <w:color w:val="002060"/>
        </w:rPr>
      </w:pPr>
      <w:r w:rsidRPr="0023461E">
        <w:rPr>
          <w:color w:val="002060"/>
        </w:rPr>
        <w:t xml:space="preserve">CALCIATORI NON ESPULSI </w:t>
      </w:r>
    </w:p>
    <w:p w14:paraId="4144252A" w14:textId="77777777" w:rsidR="00467CBB" w:rsidRPr="0023461E" w:rsidRDefault="00467CBB" w:rsidP="00467CBB">
      <w:pPr>
        <w:pStyle w:val="titolo20"/>
        <w:rPr>
          <w:color w:val="002060"/>
        </w:rPr>
      </w:pPr>
      <w:r w:rsidRPr="002346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4CB7072" w14:textId="77777777" w:rsidTr="00DF0230">
        <w:tc>
          <w:tcPr>
            <w:tcW w:w="2200" w:type="dxa"/>
            <w:tcMar>
              <w:top w:w="20" w:type="dxa"/>
              <w:left w:w="20" w:type="dxa"/>
              <w:bottom w:w="20" w:type="dxa"/>
              <w:right w:w="20" w:type="dxa"/>
            </w:tcMar>
            <w:vAlign w:val="center"/>
            <w:hideMark/>
          </w:tcPr>
          <w:p w14:paraId="6E528A8E" w14:textId="77777777" w:rsidR="00467CBB" w:rsidRPr="0023461E" w:rsidRDefault="00467CBB" w:rsidP="00DF0230">
            <w:pPr>
              <w:pStyle w:val="movimento"/>
              <w:rPr>
                <w:color w:val="002060"/>
              </w:rPr>
            </w:pPr>
            <w:r w:rsidRPr="0023461E">
              <w:rPr>
                <w:color w:val="002060"/>
              </w:rPr>
              <w:t>GABBANINI PAOLO</w:t>
            </w:r>
          </w:p>
        </w:tc>
        <w:tc>
          <w:tcPr>
            <w:tcW w:w="2200" w:type="dxa"/>
            <w:tcMar>
              <w:top w:w="20" w:type="dxa"/>
              <w:left w:w="20" w:type="dxa"/>
              <w:bottom w:w="20" w:type="dxa"/>
              <w:right w:w="20" w:type="dxa"/>
            </w:tcMar>
            <w:vAlign w:val="center"/>
            <w:hideMark/>
          </w:tcPr>
          <w:p w14:paraId="6F9A62AB" w14:textId="77777777" w:rsidR="00467CBB" w:rsidRPr="0023461E" w:rsidRDefault="00467CBB" w:rsidP="00DF0230">
            <w:pPr>
              <w:pStyle w:val="movimento2"/>
              <w:rPr>
                <w:color w:val="002060"/>
              </w:rPr>
            </w:pPr>
            <w:r w:rsidRPr="0023461E">
              <w:rPr>
                <w:color w:val="002060"/>
              </w:rPr>
              <w:t xml:space="preserve">(GNANO 04) </w:t>
            </w:r>
          </w:p>
        </w:tc>
        <w:tc>
          <w:tcPr>
            <w:tcW w:w="800" w:type="dxa"/>
            <w:tcMar>
              <w:top w:w="20" w:type="dxa"/>
              <w:left w:w="20" w:type="dxa"/>
              <w:bottom w:w="20" w:type="dxa"/>
              <w:right w:w="20" w:type="dxa"/>
            </w:tcMar>
            <w:vAlign w:val="center"/>
            <w:hideMark/>
          </w:tcPr>
          <w:p w14:paraId="10C8285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9C072E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7063928" w14:textId="77777777" w:rsidR="00467CBB" w:rsidRPr="0023461E" w:rsidRDefault="00467CBB" w:rsidP="00DF0230">
            <w:pPr>
              <w:pStyle w:val="movimento2"/>
              <w:rPr>
                <w:color w:val="002060"/>
              </w:rPr>
            </w:pPr>
            <w:r w:rsidRPr="0023461E">
              <w:rPr>
                <w:color w:val="002060"/>
              </w:rPr>
              <w:t> </w:t>
            </w:r>
          </w:p>
        </w:tc>
      </w:tr>
    </w:tbl>
    <w:p w14:paraId="6BA5B91A" w14:textId="77777777" w:rsidR="00467CBB" w:rsidRPr="0023461E" w:rsidRDefault="00467CBB" w:rsidP="00467CBB">
      <w:pPr>
        <w:pStyle w:val="titolo20"/>
        <w:rPr>
          <w:rFonts w:eastAsiaTheme="minorEastAsia"/>
          <w:color w:val="002060"/>
        </w:rPr>
      </w:pPr>
      <w:r w:rsidRPr="0023461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EC13240" w14:textId="77777777" w:rsidTr="00DF0230">
        <w:tc>
          <w:tcPr>
            <w:tcW w:w="2200" w:type="dxa"/>
            <w:tcMar>
              <w:top w:w="20" w:type="dxa"/>
              <w:left w:w="20" w:type="dxa"/>
              <w:bottom w:w="20" w:type="dxa"/>
              <w:right w:w="20" w:type="dxa"/>
            </w:tcMar>
            <w:vAlign w:val="center"/>
            <w:hideMark/>
          </w:tcPr>
          <w:p w14:paraId="4FBB05AB" w14:textId="77777777" w:rsidR="00467CBB" w:rsidRPr="0023461E" w:rsidRDefault="00467CBB" w:rsidP="00DF0230">
            <w:pPr>
              <w:pStyle w:val="movimento"/>
              <w:rPr>
                <w:color w:val="002060"/>
              </w:rPr>
            </w:pPr>
            <w:r w:rsidRPr="0023461E">
              <w:rPr>
                <w:color w:val="002060"/>
              </w:rPr>
              <w:t>BARIGELLI DAVIDE</w:t>
            </w:r>
          </w:p>
        </w:tc>
        <w:tc>
          <w:tcPr>
            <w:tcW w:w="2200" w:type="dxa"/>
            <w:tcMar>
              <w:top w:w="20" w:type="dxa"/>
              <w:left w:w="20" w:type="dxa"/>
              <w:bottom w:w="20" w:type="dxa"/>
              <w:right w:w="20" w:type="dxa"/>
            </w:tcMar>
            <w:vAlign w:val="center"/>
            <w:hideMark/>
          </w:tcPr>
          <w:p w14:paraId="54D54843" w14:textId="77777777" w:rsidR="00467CBB" w:rsidRPr="0023461E" w:rsidRDefault="00467CBB" w:rsidP="00DF0230">
            <w:pPr>
              <w:pStyle w:val="movimento2"/>
              <w:rPr>
                <w:color w:val="002060"/>
              </w:rPr>
            </w:pPr>
            <w:r w:rsidRPr="0023461E">
              <w:rPr>
                <w:color w:val="002060"/>
              </w:rPr>
              <w:t xml:space="preserve">(POLISPORTIVA VICTORIA) </w:t>
            </w:r>
          </w:p>
        </w:tc>
        <w:tc>
          <w:tcPr>
            <w:tcW w:w="800" w:type="dxa"/>
            <w:tcMar>
              <w:top w:w="20" w:type="dxa"/>
              <w:left w:w="20" w:type="dxa"/>
              <w:bottom w:w="20" w:type="dxa"/>
              <w:right w:w="20" w:type="dxa"/>
            </w:tcMar>
            <w:vAlign w:val="center"/>
            <w:hideMark/>
          </w:tcPr>
          <w:p w14:paraId="154215B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34721F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AEE9B1A" w14:textId="77777777" w:rsidR="00467CBB" w:rsidRPr="0023461E" w:rsidRDefault="00467CBB" w:rsidP="00DF0230">
            <w:pPr>
              <w:pStyle w:val="movimento2"/>
              <w:rPr>
                <w:color w:val="002060"/>
              </w:rPr>
            </w:pPr>
            <w:r w:rsidRPr="0023461E">
              <w:rPr>
                <w:color w:val="002060"/>
              </w:rPr>
              <w:t> </w:t>
            </w:r>
          </w:p>
        </w:tc>
      </w:tr>
    </w:tbl>
    <w:p w14:paraId="44B19A31" w14:textId="77777777" w:rsidR="00467CBB" w:rsidRPr="0023461E" w:rsidRDefault="00467CBB" w:rsidP="00467CBB">
      <w:pPr>
        <w:pStyle w:val="titolo20"/>
        <w:rPr>
          <w:rFonts w:eastAsiaTheme="minorEastAsia"/>
          <w:color w:val="002060"/>
        </w:rPr>
      </w:pPr>
      <w:r w:rsidRPr="002346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4742BEA" w14:textId="77777777" w:rsidTr="00DF0230">
        <w:tc>
          <w:tcPr>
            <w:tcW w:w="2200" w:type="dxa"/>
            <w:tcMar>
              <w:top w:w="20" w:type="dxa"/>
              <w:left w:w="20" w:type="dxa"/>
              <w:bottom w:w="20" w:type="dxa"/>
              <w:right w:w="20" w:type="dxa"/>
            </w:tcMar>
            <w:vAlign w:val="center"/>
            <w:hideMark/>
          </w:tcPr>
          <w:p w14:paraId="6C751494" w14:textId="77777777" w:rsidR="00467CBB" w:rsidRPr="0023461E" w:rsidRDefault="00467CBB" w:rsidP="00DF0230">
            <w:pPr>
              <w:pStyle w:val="movimento"/>
              <w:rPr>
                <w:color w:val="002060"/>
              </w:rPr>
            </w:pPr>
            <w:r w:rsidRPr="0023461E">
              <w:rPr>
                <w:color w:val="002060"/>
              </w:rPr>
              <w:t>BERRETTA LORENZO</w:t>
            </w:r>
          </w:p>
        </w:tc>
        <w:tc>
          <w:tcPr>
            <w:tcW w:w="2200" w:type="dxa"/>
            <w:tcMar>
              <w:top w:w="20" w:type="dxa"/>
              <w:left w:w="20" w:type="dxa"/>
              <w:bottom w:w="20" w:type="dxa"/>
              <w:right w:w="20" w:type="dxa"/>
            </w:tcMar>
            <w:vAlign w:val="center"/>
            <w:hideMark/>
          </w:tcPr>
          <w:p w14:paraId="62A3563E" w14:textId="77777777" w:rsidR="00467CBB" w:rsidRPr="0023461E" w:rsidRDefault="00467CBB" w:rsidP="00DF0230">
            <w:pPr>
              <w:pStyle w:val="movimento2"/>
              <w:rPr>
                <w:color w:val="002060"/>
              </w:rPr>
            </w:pPr>
            <w:r w:rsidRPr="0023461E">
              <w:rPr>
                <w:color w:val="002060"/>
              </w:rPr>
              <w:t xml:space="preserve">(GNANO 04) </w:t>
            </w:r>
          </w:p>
        </w:tc>
        <w:tc>
          <w:tcPr>
            <w:tcW w:w="800" w:type="dxa"/>
            <w:tcMar>
              <w:top w:w="20" w:type="dxa"/>
              <w:left w:w="20" w:type="dxa"/>
              <w:bottom w:w="20" w:type="dxa"/>
              <w:right w:w="20" w:type="dxa"/>
            </w:tcMar>
            <w:vAlign w:val="center"/>
            <w:hideMark/>
          </w:tcPr>
          <w:p w14:paraId="2F3078B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192F4E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DCAB450" w14:textId="77777777" w:rsidR="00467CBB" w:rsidRPr="0023461E" w:rsidRDefault="00467CBB" w:rsidP="00DF0230">
            <w:pPr>
              <w:pStyle w:val="movimento2"/>
              <w:rPr>
                <w:color w:val="002060"/>
              </w:rPr>
            </w:pPr>
            <w:r w:rsidRPr="0023461E">
              <w:rPr>
                <w:color w:val="002060"/>
              </w:rPr>
              <w:t> </w:t>
            </w:r>
          </w:p>
        </w:tc>
      </w:tr>
    </w:tbl>
    <w:p w14:paraId="07C59B75"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3E732BB" w14:textId="77777777" w:rsidTr="00DF0230">
        <w:tc>
          <w:tcPr>
            <w:tcW w:w="2200" w:type="dxa"/>
            <w:tcMar>
              <w:top w:w="20" w:type="dxa"/>
              <w:left w:w="20" w:type="dxa"/>
              <w:bottom w:w="20" w:type="dxa"/>
              <w:right w:w="20" w:type="dxa"/>
            </w:tcMar>
            <w:vAlign w:val="center"/>
            <w:hideMark/>
          </w:tcPr>
          <w:p w14:paraId="42E99D1D" w14:textId="77777777" w:rsidR="00467CBB" w:rsidRPr="0023461E" w:rsidRDefault="00467CBB" w:rsidP="00DF0230">
            <w:pPr>
              <w:pStyle w:val="movimento"/>
              <w:rPr>
                <w:color w:val="002060"/>
              </w:rPr>
            </w:pPr>
            <w:r w:rsidRPr="0023461E">
              <w:rPr>
                <w:color w:val="002060"/>
              </w:rPr>
              <w:t>DI TOMMASO GIOVANNI</w:t>
            </w:r>
          </w:p>
        </w:tc>
        <w:tc>
          <w:tcPr>
            <w:tcW w:w="2200" w:type="dxa"/>
            <w:tcMar>
              <w:top w:w="20" w:type="dxa"/>
              <w:left w:w="20" w:type="dxa"/>
              <w:bottom w:w="20" w:type="dxa"/>
              <w:right w:w="20" w:type="dxa"/>
            </w:tcMar>
            <w:vAlign w:val="center"/>
            <w:hideMark/>
          </w:tcPr>
          <w:p w14:paraId="173D3190" w14:textId="77777777" w:rsidR="00467CBB" w:rsidRPr="0023461E" w:rsidRDefault="00467CBB" w:rsidP="00DF0230">
            <w:pPr>
              <w:pStyle w:val="movimento2"/>
              <w:rPr>
                <w:color w:val="002060"/>
              </w:rPr>
            </w:pPr>
            <w:r w:rsidRPr="0023461E">
              <w:rPr>
                <w:color w:val="002060"/>
              </w:rPr>
              <w:t xml:space="preserve">(AMICI DEL CENTROSOCIO SP.) </w:t>
            </w:r>
          </w:p>
        </w:tc>
        <w:tc>
          <w:tcPr>
            <w:tcW w:w="800" w:type="dxa"/>
            <w:tcMar>
              <w:top w:w="20" w:type="dxa"/>
              <w:left w:w="20" w:type="dxa"/>
              <w:bottom w:w="20" w:type="dxa"/>
              <w:right w:w="20" w:type="dxa"/>
            </w:tcMar>
            <w:vAlign w:val="center"/>
            <w:hideMark/>
          </w:tcPr>
          <w:p w14:paraId="21A3147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855DB93" w14:textId="77777777" w:rsidR="00467CBB" w:rsidRPr="0023461E" w:rsidRDefault="00467CBB" w:rsidP="00DF0230">
            <w:pPr>
              <w:pStyle w:val="movimento"/>
              <w:rPr>
                <w:color w:val="002060"/>
              </w:rPr>
            </w:pPr>
            <w:r w:rsidRPr="0023461E">
              <w:rPr>
                <w:color w:val="002060"/>
              </w:rPr>
              <w:t>FULIGNI PIERPAOLO</w:t>
            </w:r>
          </w:p>
        </w:tc>
        <w:tc>
          <w:tcPr>
            <w:tcW w:w="2200" w:type="dxa"/>
            <w:tcMar>
              <w:top w:w="20" w:type="dxa"/>
              <w:left w:w="20" w:type="dxa"/>
              <w:bottom w:w="20" w:type="dxa"/>
              <w:right w:w="20" w:type="dxa"/>
            </w:tcMar>
            <w:vAlign w:val="center"/>
            <w:hideMark/>
          </w:tcPr>
          <w:p w14:paraId="60D559E9" w14:textId="77777777" w:rsidR="00467CBB" w:rsidRPr="0023461E" w:rsidRDefault="00467CBB" w:rsidP="00DF0230">
            <w:pPr>
              <w:pStyle w:val="movimento2"/>
              <w:rPr>
                <w:color w:val="002060"/>
              </w:rPr>
            </w:pPr>
            <w:r w:rsidRPr="0023461E">
              <w:rPr>
                <w:color w:val="002060"/>
              </w:rPr>
              <w:t xml:space="preserve">(AMICI DEL CENTROSOCIO SP.) </w:t>
            </w:r>
          </w:p>
        </w:tc>
      </w:tr>
      <w:tr w:rsidR="00467CBB" w:rsidRPr="0023461E" w14:paraId="5C7710C6" w14:textId="77777777" w:rsidTr="00DF0230">
        <w:tc>
          <w:tcPr>
            <w:tcW w:w="2200" w:type="dxa"/>
            <w:tcMar>
              <w:top w:w="20" w:type="dxa"/>
              <w:left w:w="20" w:type="dxa"/>
              <w:bottom w:w="20" w:type="dxa"/>
              <w:right w:w="20" w:type="dxa"/>
            </w:tcMar>
            <w:vAlign w:val="center"/>
            <w:hideMark/>
          </w:tcPr>
          <w:p w14:paraId="07923024" w14:textId="77777777" w:rsidR="00467CBB" w:rsidRPr="0023461E" w:rsidRDefault="00467CBB" w:rsidP="00DF0230">
            <w:pPr>
              <w:pStyle w:val="movimento"/>
              <w:rPr>
                <w:color w:val="002060"/>
              </w:rPr>
            </w:pPr>
            <w:r w:rsidRPr="0023461E">
              <w:rPr>
                <w:color w:val="002060"/>
              </w:rPr>
              <w:t>COLA LORENZO</w:t>
            </w:r>
          </w:p>
        </w:tc>
        <w:tc>
          <w:tcPr>
            <w:tcW w:w="2200" w:type="dxa"/>
            <w:tcMar>
              <w:top w:w="20" w:type="dxa"/>
              <w:left w:w="20" w:type="dxa"/>
              <w:bottom w:w="20" w:type="dxa"/>
              <w:right w:w="20" w:type="dxa"/>
            </w:tcMar>
            <w:vAlign w:val="center"/>
            <w:hideMark/>
          </w:tcPr>
          <w:p w14:paraId="0E4D8077" w14:textId="77777777" w:rsidR="00467CBB" w:rsidRPr="0023461E" w:rsidRDefault="00467CBB" w:rsidP="00DF0230">
            <w:pPr>
              <w:pStyle w:val="movimento2"/>
              <w:rPr>
                <w:color w:val="002060"/>
              </w:rPr>
            </w:pPr>
            <w:r w:rsidRPr="0023461E">
              <w:rPr>
                <w:color w:val="002060"/>
              </w:rPr>
              <w:t xml:space="preserve">(AVENALE) </w:t>
            </w:r>
          </w:p>
        </w:tc>
        <w:tc>
          <w:tcPr>
            <w:tcW w:w="800" w:type="dxa"/>
            <w:tcMar>
              <w:top w:w="20" w:type="dxa"/>
              <w:left w:w="20" w:type="dxa"/>
              <w:bottom w:w="20" w:type="dxa"/>
              <w:right w:w="20" w:type="dxa"/>
            </w:tcMar>
            <w:vAlign w:val="center"/>
            <w:hideMark/>
          </w:tcPr>
          <w:p w14:paraId="4E460F3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0C2EE2C" w14:textId="77777777" w:rsidR="00467CBB" w:rsidRPr="0023461E" w:rsidRDefault="00467CBB" w:rsidP="00DF0230">
            <w:pPr>
              <w:pStyle w:val="movimento"/>
              <w:rPr>
                <w:color w:val="002060"/>
              </w:rPr>
            </w:pPr>
            <w:r w:rsidRPr="0023461E">
              <w:rPr>
                <w:color w:val="002060"/>
              </w:rPr>
              <w:t>SEBASTIANELLI ADOLFO</w:t>
            </w:r>
          </w:p>
        </w:tc>
        <w:tc>
          <w:tcPr>
            <w:tcW w:w="2200" w:type="dxa"/>
            <w:tcMar>
              <w:top w:w="20" w:type="dxa"/>
              <w:left w:w="20" w:type="dxa"/>
              <w:bottom w:w="20" w:type="dxa"/>
              <w:right w:w="20" w:type="dxa"/>
            </w:tcMar>
            <w:vAlign w:val="center"/>
            <w:hideMark/>
          </w:tcPr>
          <w:p w14:paraId="0138007B" w14:textId="77777777" w:rsidR="00467CBB" w:rsidRPr="0023461E" w:rsidRDefault="00467CBB" w:rsidP="00DF0230">
            <w:pPr>
              <w:pStyle w:val="movimento2"/>
              <w:rPr>
                <w:color w:val="002060"/>
              </w:rPr>
            </w:pPr>
            <w:r w:rsidRPr="0023461E">
              <w:rPr>
                <w:color w:val="002060"/>
              </w:rPr>
              <w:t xml:space="preserve">(CITTA DI OSTRA) </w:t>
            </w:r>
          </w:p>
        </w:tc>
      </w:tr>
      <w:tr w:rsidR="00467CBB" w:rsidRPr="0023461E" w14:paraId="55D641DF" w14:textId="77777777" w:rsidTr="00DF0230">
        <w:tc>
          <w:tcPr>
            <w:tcW w:w="2200" w:type="dxa"/>
            <w:tcMar>
              <w:top w:w="20" w:type="dxa"/>
              <w:left w:w="20" w:type="dxa"/>
              <w:bottom w:w="20" w:type="dxa"/>
              <w:right w:w="20" w:type="dxa"/>
            </w:tcMar>
            <w:vAlign w:val="center"/>
            <w:hideMark/>
          </w:tcPr>
          <w:p w14:paraId="5ECB6E92" w14:textId="77777777" w:rsidR="00467CBB" w:rsidRPr="0023461E" w:rsidRDefault="00467CBB" w:rsidP="00DF0230">
            <w:pPr>
              <w:pStyle w:val="movimento"/>
              <w:rPr>
                <w:color w:val="002060"/>
              </w:rPr>
            </w:pPr>
            <w:r w:rsidRPr="0023461E">
              <w:rPr>
                <w:color w:val="002060"/>
              </w:rPr>
              <w:t>PANETTI NICOLAS</w:t>
            </w:r>
          </w:p>
        </w:tc>
        <w:tc>
          <w:tcPr>
            <w:tcW w:w="2200" w:type="dxa"/>
            <w:tcMar>
              <w:top w:w="20" w:type="dxa"/>
              <w:left w:w="20" w:type="dxa"/>
              <w:bottom w:w="20" w:type="dxa"/>
              <w:right w:w="20" w:type="dxa"/>
            </w:tcMar>
            <w:vAlign w:val="center"/>
            <w:hideMark/>
          </w:tcPr>
          <w:p w14:paraId="3D5DB8E5" w14:textId="77777777" w:rsidR="00467CBB" w:rsidRPr="0023461E" w:rsidRDefault="00467CBB" w:rsidP="00DF0230">
            <w:pPr>
              <w:pStyle w:val="movimento2"/>
              <w:rPr>
                <w:color w:val="002060"/>
              </w:rPr>
            </w:pPr>
            <w:r w:rsidRPr="0023461E">
              <w:rPr>
                <w:color w:val="002060"/>
              </w:rPr>
              <w:t xml:space="preserve">(OSIMO FIVE) </w:t>
            </w:r>
          </w:p>
        </w:tc>
        <w:tc>
          <w:tcPr>
            <w:tcW w:w="800" w:type="dxa"/>
            <w:tcMar>
              <w:top w:w="20" w:type="dxa"/>
              <w:left w:w="20" w:type="dxa"/>
              <w:bottom w:w="20" w:type="dxa"/>
              <w:right w:w="20" w:type="dxa"/>
            </w:tcMar>
            <w:vAlign w:val="center"/>
            <w:hideMark/>
          </w:tcPr>
          <w:p w14:paraId="4F8B0B9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447CCD6" w14:textId="77777777" w:rsidR="00467CBB" w:rsidRPr="0023461E" w:rsidRDefault="00467CBB" w:rsidP="00DF0230">
            <w:pPr>
              <w:pStyle w:val="movimento"/>
              <w:rPr>
                <w:color w:val="002060"/>
              </w:rPr>
            </w:pPr>
            <w:r w:rsidRPr="0023461E">
              <w:rPr>
                <w:color w:val="002060"/>
              </w:rPr>
              <w:t>GIANFELICI MANUEL</w:t>
            </w:r>
          </w:p>
        </w:tc>
        <w:tc>
          <w:tcPr>
            <w:tcW w:w="2200" w:type="dxa"/>
            <w:tcMar>
              <w:top w:w="20" w:type="dxa"/>
              <w:left w:w="20" w:type="dxa"/>
              <w:bottom w:w="20" w:type="dxa"/>
              <w:right w:w="20" w:type="dxa"/>
            </w:tcMar>
            <w:vAlign w:val="center"/>
            <w:hideMark/>
          </w:tcPr>
          <w:p w14:paraId="7189FDB0" w14:textId="77777777" w:rsidR="00467CBB" w:rsidRPr="0023461E" w:rsidRDefault="00467CBB" w:rsidP="00DF0230">
            <w:pPr>
              <w:pStyle w:val="movimento2"/>
              <w:rPr>
                <w:color w:val="002060"/>
              </w:rPr>
            </w:pPr>
            <w:r w:rsidRPr="0023461E">
              <w:rPr>
                <w:color w:val="002060"/>
              </w:rPr>
              <w:t xml:space="preserve">(POLISPORTIVA VICTORIA) </w:t>
            </w:r>
          </w:p>
        </w:tc>
      </w:tr>
    </w:tbl>
    <w:p w14:paraId="17A9E872"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70DB0A6" w14:textId="77777777" w:rsidTr="00DF0230">
        <w:tc>
          <w:tcPr>
            <w:tcW w:w="2200" w:type="dxa"/>
            <w:tcMar>
              <w:top w:w="20" w:type="dxa"/>
              <w:left w:w="20" w:type="dxa"/>
              <w:bottom w:w="20" w:type="dxa"/>
              <w:right w:w="20" w:type="dxa"/>
            </w:tcMar>
            <w:vAlign w:val="center"/>
            <w:hideMark/>
          </w:tcPr>
          <w:p w14:paraId="6C472E7C" w14:textId="77777777" w:rsidR="00467CBB" w:rsidRPr="0023461E" w:rsidRDefault="00467CBB" w:rsidP="00DF0230">
            <w:pPr>
              <w:pStyle w:val="movimento"/>
              <w:rPr>
                <w:color w:val="002060"/>
              </w:rPr>
            </w:pPr>
            <w:r w:rsidRPr="0023461E">
              <w:rPr>
                <w:color w:val="002060"/>
              </w:rPr>
              <w:t>MORBIDELLI ELIA</w:t>
            </w:r>
          </w:p>
        </w:tc>
        <w:tc>
          <w:tcPr>
            <w:tcW w:w="2200" w:type="dxa"/>
            <w:tcMar>
              <w:top w:w="20" w:type="dxa"/>
              <w:left w:w="20" w:type="dxa"/>
              <w:bottom w:w="20" w:type="dxa"/>
              <w:right w:w="20" w:type="dxa"/>
            </w:tcMar>
            <w:vAlign w:val="center"/>
            <w:hideMark/>
          </w:tcPr>
          <w:p w14:paraId="01CF396C" w14:textId="77777777" w:rsidR="00467CBB" w:rsidRPr="0023461E" w:rsidRDefault="00467CBB" w:rsidP="00DF0230">
            <w:pPr>
              <w:pStyle w:val="movimento2"/>
              <w:rPr>
                <w:color w:val="002060"/>
              </w:rPr>
            </w:pPr>
            <w:r w:rsidRPr="0023461E">
              <w:rPr>
                <w:color w:val="002060"/>
              </w:rPr>
              <w:t xml:space="preserve">(AMICI DEL CENTROSOCIO SP.) </w:t>
            </w:r>
          </w:p>
        </w:tc>
        <w:tc>
          <w:tcPr>
            <w:tcW w:w="800" w:type="dxa"/>
            <w:tcMar>
              <w:top w:w="20" w:type="dxa"/>
              <w:left w:w="20" w:type="dxa"/>
              <w:bottom w:w="20" w:type="dxa"/>
              <w:right w:w="20" w:type="dxa"/>
            </w:tcMar>
            <w:vAlign w:val="center"/>
            <w:hideMark/>
          </w:tcPr>
          <w:p w14:paraId="05DA86C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B715005" w14:textId="77777777" w:rsidR="00467CBB" w:rsidRPr="0023461E" w:rsidRDefault="00467CBB" w:rsidP="00DF0230">
            <w:pPr>
              <w:pStyle w:val="movimento"/>
              <w:rPr>
                <w:color w:val="002060"/>
              </w:rPr>
            </w:pPr>
            <w:r w:rsidRPr="0023461E">
              <w:rPr>
                <w:color w:val="002060"/>
              </w:rPr>
              <w:t>SPINACI LUCA</w:t>
            </w:r>
          </w:p>
        </w:tc>
        <w:tc>
          <w:tcPr>
            <w:tcW w:w="2200" w:type="dxa"/>
            <w:tcMar>
              <w:top w:w="20" w:type="dxa"/>
              <w:left w:w="20" w:type="dxa"/>
              <w:bottom w:w="20" w:type="dxa"/>
              <w:right w:w="20" w:type="dxa"/>
            </w:tcMar>
            <w:vAlign w:val="center"/>
            <w:hideMark/>
          </w:tcPr>
          <w:p w14:paraId="3517A47A" w14:textId="77777777" w:rsidR="00467CBB" w:rsidRPr="0023461E" w:rsidRDefault="00467CBB" w:rsidP="00DF0230">
            <w:pPr>
              <w:pStyle w:val="movimento2"/>
              <w:rPr>
                <w:color w:val="002060"/>
              </w:rPr>
            </w:pPr>
            <w:r w:rsidRPr="0023461E">
              <w:rPr>
                <w:color w:val="002060"/>
              </w:rPr>
              <w:t xml:space="preserve">(AMICI DEL CENTROSOCIO SP.) </w:t>
            </w:r>
          </w:p>
        </w:tc>
      </w:tr>
      <w:tr w:rsidR="00467CBB" w:rsidRPr="0023461E" w14:paraId="4A9CAC58" w14:textId="77777777" w:rsidTr="00DF0230">
        <w:tc>
          <w:tcPr>
            <w:tcW w:w="2200" w:type="dxa"/>
            <w:tcMar>
              <w:top w:w="20" w:type="dxa"/>
              <w:left w:w="20" w:type="dxa"/>
              <w:bottom w:w="20" w:type="dxa"/>
              <w:right w:w="20" w:type="dxa"/>
            </w:tcMar>
            <w:vAlign w:val="center"/>
            <w:hideMark/>
          </w:tcPr>
          <w:p w14:paraId="133ECE13" w14:textId="77777777" w:rsidR="00467CBB" w:rsidRPr="0023461E" w:rsidRDefault="00467CBB" w:rsidP="00DF0230">
            <w:pPr>
              <w:pStyle w:val="movimento"/>
              <w:rPr>
                <w:color w:val="002060"/>
              </w:rPr>
            </w:pPr>
            <w:r w:rsidRPr="0023461E">
              <w:rPr>
                <w:color w:val="002060"/>
              </w:rPr>
              <w:t>MARROCCHI RICCARDO</w:t>
            </w:r>
          </w:p>
        </w:tc>
        <w:tc>
          <w:tcPr>
            <w:tcW w:w="2200" w:type="dxa"/>
            <w:tcMar>
              <w:top w:w="20" w:type="dxa"/>
              <w:left w:w="20" w:type="dxa"/>
              <w:bottom w:w="20" w:type="dxa"/>
              <w:right w:w="20" w:type="dxa"/>
            </w:tcMar>
            <w:vAlign w:val="center"/>
            <w:hideMark/>
          </w:tcPr>
          <w:p w14:paraId="6B747123" w14:textId="77777777" w:rsidR="00467CBB" w:rsidRPr="0023461E" w:rsidRDefault="00467CBB" w:rsidP="00DF0230">
            <w:pPr>
              <w:pStyle w:val="movimento2"/>
              <w:rPr>
                <w:color w:val="002060"/>
              </w:rPr>
            </w:pPr>
            <w:r w:rsidRPr="0023461E">
              <w:rPr>
                <w:color w:val="002060"/>
              </w:rPr>
              <w:t xml:space="preserve">(AVENALE) </w:t>
            </w:r>
          </w:p>
        </w:tc>
        <w:tc>
          <w:tcPr>
            <w:tcW w:w="800" w:type="dxa"/>
            <w:tcMar>
              <w:top w:w="20" w:type="dxa"/>
              <w:left w:w="20" w:type="dxa"/>
              <w:bottom w:w="20" w:type="dxa"/>
              <w:right w:w="20" w:type="dxa"/>
            </w:tcMar>
            <w:vAlign w:val="center"/>
            <w:hideMark/>
          </w:tcPr>
          <w:p w14:paraId="6D253B6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865E492" w14:textId="77777777" w:rsidR="00467CBB" w:rsidRPr="0023461E" w:rsidRDefault="00467CBB" w:rsidP="00DF0230">
            <w:pPr>
              <w:pStyle w:val="movimento"/>
              <w:rPr>
                <w:color w:val="002060"/>
              </w:rPr>
            </w:pPr>
            <w:r w:rsidRPr="0023461E">
              <w:rPr>
                <w:color w:val="002060"/>
              </w:rPr>
              <w:t>DAMIANI MATTIA</w:t>
            </w:r>
          </w:p>
        </w:tc>
        <w:tc>
          <w:tcPr>
            <w:tcW w:w="2200" w:type="dxa"/>
            <w:tcMar>
              <w:top w:w="20" w:type="dxa"/>
              <w:left w:w="20" w:type="dxa"/>
              <w:bottom w:w="20" w:type="dxa"/>
              <w:right w:w="20" w:type="dxa"/>
            </w:tcMar>
            <w:vAlign w:val="center"/>
            <w:hideMark/>
          </w:tcPr>
          <w:p w14:paraId="07FE8764" w14:textId="77777777" w:rsidR="00467CBB" w:rsidRPr="0023461E" w:rsidRDefault="00467CBB" w:rsidP="00DF0230">
            <w:pPr>
              <w:pStyle w:val="movimento2"/>
              <w:rPr>
                <w:color w:val="002060"/>
              </w:rPr>
            </w:pPr>
            <w:r w:rsidRPr="0023461E">
              <w:rPr>
                <w:color w:val="002060"/>
              </w:rPr>
              <w:t xml:space="preserve">(GNANO 04) </w:t>
            </w:r>
          </w:p>
        </w:tc>
      </w:tr>
      <w:tr w:rsidR="00467CBB" w:rsidRPr="0023461E" w14:paraId="3749C88E" w14:textId="77777777" w:rsidTr="00DF0230">
        <w:tc>
          <w:tcPr>
            <w:tcW w:w="2200" w:type="dxa"/>
            <w:tcMar>
              <w:top w:w="20" w:type="dxa"/>
              <w:left w:w="20" w:type="dxa"/>
              <w:bottom w:w="20" w:type="dxa"/>
              <w:right w:w="20" w:type="dxa"/>
            </w:tcMar>
            <w:vAlign w:val="center"/>
            <w:hideMark/>
          </w:tcPr>
          <w:p w14:paraId="778C7B77" w14:textId="77777777" w:rsidR="00467CBB" w:rsidRPr="0023461E" w:rsidRDefault="00467CBB" w:rsidP="00DF0230">
            <w:pPr>
              <w:pStyle w:val="movimento"/>
              <w:rPr>
                <w:color w:val="002060"/>
              </w:rPr>
            </w:pPr>
            <w:r w:rsidRPr="0023461E">
              <w:rPr>
                <w:color w:val="002060"/>
              </w:rPr>
              <w:t>CARLINI LORENZO</w:t>
            </w:r>
          </w:p>
        </w:tc>
        <w:tc>
          <w:tcPr>
            <w:tcW w:w="2200" w:type="dxa"/>
            <w:tcMar>
              <w:top w:w="20" w:type="dxa"/>
              <w:left w:w="20" w:type="dxa"/>
              <w:bottom w:w="20" w:type="dxa"/>
              <w:right w:w="20" w:type="dxa"/>
            </w:tcMar>
            <w:vAlign w:val="center"/>
            <w:hideMark/>
          </w:tcPr>
          <w:p w14:paraId="636979B7" w14:textId="77777777" w:rsidR="00467CBB" w:rsidRPr="0023461E" w:rsidRDefault="00467CBB" w:rsidP="00DF0230">
            <w:pPr>
              <w:pStyle w:val="movimento2"/>
              <w:rPr>
                <w:color w:val="002060"/>
              </w:rPr>
            </w:pPr>
            <w:r w:rsidRPr="0023461E">
              <w:rPr>
                <w:color w:val="002060"/>
              </w:rPr>
              <w:t xml:space="preserve">(OSIMO FIVE) </w:t>
            </w:r>
          </w:p>
        </w:tc>
        <w:tc>
          <w:tcPr>
            <w:tcW w:w="800" w:type="dxa"/>
            <w:tcMar>
              <w:top w:w="20" w:type="dxa"/>
              <w:left w:w="20" w:type="dxa"/>
              <w:bottom w:w="20" w:type="dxa"/>
              <w:right w:w="20" w:type="dxa"/>
            </w:tcMar>
            <w:vAlign w:val="center"/>
            <w:hideMark/>
          </w:tcPr>
          <w:p w14:paraId="606F5A7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AEF54AA" w14:textId="77777777" w:rsidR="00467CBB" w:rsidRPr="0023461E" w:rsidRDefault="00467CBB" w:rsidP="00DF0230">
            <w:pPr>
              <w:pStyle w:val="movimento"/>
              <w:rPr>
                <w:color w:val="002060"/>
              </w:rPr>
            </w:pPr>
            <w:r w:rsidRPr="0023461E">
              <w:rPr>
                <w:color w:val="002060"/>
              </w:rPr>
              <w:t>MACCIONI LEONARDO</w:t>
            </w:r>
          </w:p>
        </w:tc>
        <w:tc>
          <w:tcPr>
            <w:tcW w:w="2200" w:type="dxa"/>
            <w:tcMar>
              <w:top w:w="20" w:type="dxa"/>
              <w:left w:w="20" w:type="dxa"/>
              <w:bottom w:w="20" w:type="dxa"/>
              <w:right w:w="20" w:type="dxa"/>
            </w:tcMar>
            <w:vAlign w:val="center"/>
            <w:hideMark/>
          </w:tcPr>
          <w:p w14:paraId="3A8FBCC6" w14:textId="77777777" w:rsidR="00467CBB" w:rsidRPr="0023461E" w:rsidRDefault="00467CBB" w:rsidP="00DF0230">
            <w:pPr>
              <w:pStyle w:val="movimento2"/>
              <w:rPr>
                <w:color w:val="002060"/>
              </w:rPr>
            </w:pPr>
            <w:r w:rsidRPr="0023461E">
              <w:rPr>
                <w:color w:val="002060"/>
              </w:rPr>
              <w:t xml:space="preserve">(POLISPORTIVA VICTORIA) </w:t>
            </w:r>
          </w:p>
        </w:tc>
      </w:tr>
    </w:tbl>
    <w:p w14:paraId="249FB426" w14:textId="77777777" w:rsidR="00467CBB" w:rsidRPr="0023461E" w:rsidRDefault="00467CBB" w:rsidP="00467CBB">
      <w:pPr>
        <w:pStyle w:val="breakline"/>
        <w:rPr>
          <w:color w:val="002060"/>
        </w:rPr>
      </w:pPr>
    </w:p>
    <w:p w14:paraId="1DCED100"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2234B382"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5AD75924" w14:textId="77777777" w:rsidR="00467CBB" w:rsidRPr="0023461E" w:rsidRDefault="00467CBB" w:rsidP="00467CBB">
      <w:pPr>
        <w:pStyle w:val="breakline"/>
        <w:rPr>
          <w:rFonts w:eastAsiaTheme="minorEastAsia"/>
          <w:color w:val="002060"/>
        </w:rPr>
      </w:pPr>
    </w:p>
    <w:p w14:paraId="1283AEE5" w14:textId="77777777" w:rsidR="00467CBB" w:rsidRPr="0023461E" w:rsidRDefault="00467CBB" w:rsidP="00467CBB">
      <w:pPr>
        <w:pStyle w:val="titoloprinc0"/>
        <w:rPr>
          <w:color w:val="002060"/>
        </w:rPr>
      </w:pPr>
      <w:r w:rsidRPr="0023461E">
        <w:rPr>
          <w:color w:val="002060"/>
        </w:rPr>
        <w:t>CLASSIFICA</w:t>
      </w:r>
    </w:p>
    <w:p w14:paraId="60D9417C" w14:textId="77777777" w:rsidR="00467CBB" w:rsidRPr="0023461E" w:rsidRDefault="00467CBB" w:rsidP="00467CBB">
      <w:pPr>
        <w:pStyle w:val="breakline"/>
        <w:rPr>
          <w:color w:val="002060"/>
        </w:rPr>
      </w:pPr>
    </w:p>
    <w:p w14:paraId="09B21807" w14:textId="77777777" w:rsidR="00467CBB" w:rsidRPr="0023461E" w:rsidRDefault="00467CBB" w:rsidP="00467CBB">
      <w:pPr>
        <w:pStyle w:val="breakline"/>
        <w:rPr>
          <w:color w:val="002060"/>
        </w:rPr>
      </w:pPr>
    </w:p>
    <w:p w14:paraId="10508030"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790EE640"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27B63"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48FE2"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0A1F4"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1C0BE"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C0E38"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41F9"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1E02C"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D558"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2773E"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8368" w14:textId="77777777" w:rsidR="00467CBB" w:rsidRPr="0023461E" w:rsidRDefault="00467CBB" w:rsidP="00DF0230">
            <w:pPr>
              <w:pStyle w:val="headertabella0"/>
              <w:rPr>
                <w:color w:val="002060"/>
              </w:rPr>
            </w:pPr>
            <w:r w:rsidRPr="0023461E">
              <w:rPr>
                <w:color w:val="002060"/>
              </w:rPr>
              <w:t>PE</w:t>
            </w:r>
          </w:p>
        </w:tc>
      </w:tr>
      <w:tr w:rsidR="00467CBB" w:rsidRPr="0023461E" w14:paraId="483A5F12"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40B4D" w14:textId="77777777" w:rsidR="00467CBB" w:rsidRPr="0023461E" w:rsidRDefault="00467CBB" w:rsidP="00DF0230">
            <w:pPr>
              <w:pStyle w:val="rowtabella0"/>
              <w:rPr>
                <w:color w:val="002060"/>
              </w:rPr>
            </w:pPr>
            <w:r w:rsidRPr="0023461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7218"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FCDA"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1408"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52C5"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1D9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20E4" w14:textId="77777777" w:rsidR="00467CBB" w:rsidRPr="0023461E" w:rsidRDefault="00467CBB" w:rsidP="00DF0230">
            <w:pPr>
              <w:pStyle w:val="rowtabella0"/>
              <w:jc w:val="center"/>
              <w:rPr>
                <w:color w:val="002060"/>
              </w:rPr>
            </w:pPr>
            <w:r w:rsidRPr="002346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7CCE"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CA99"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084D" w14:textId="77777777" w:rsidR="00467CBB" w:rsidRPr="0023461E" w:rsidRDefault="00467CBB" w:rsidP="00DF0230">
            <w:pPr>
              <w:pStyle w:val="rowtabella0"/>
              <w:jc w:val="center"/>
              <w:rPr>
                <w:color w:val="002060"/>
              </w:rPr>
            </w:pPr>
            <w:r w:rsidRPr="0023461E">
              <w:rPr>
                <w:color w:val="002060"/>
              </w:rPr>
              <w:t>0</w:t>
            </w:r>
          </w:p>
        </w:tc>
      </w:tr>
      <w:tr w:rsidR="00467CBB" w:rsidRPr="0023461E" w14:paraId="2C66593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E0677" w14:textId="77777777" w:rsidR="00467CBB" w:rsidRPr="0023461E" w:rsidRDefault="00467CBB" w:rsidP="00DF0230">
            <w:pPr>
              <w:pStyle w:val="rowtabella0"/>
              <w:rPr>
                <w:color w:val="002060"/>
              </w:rPr>
            </w:pPr>
            <w:r w:rsidRPr="0023461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BD4C"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040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1F72"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1F2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BA4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84CA"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1B2A"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F5AC"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9209" w14:textId="77777777" w:rsidR="00467CBB" w:rsidRPr="0023461E" w:rsidRDefault="00467CBB" w:rsidP="00DF0230">
            <w:pPr>
              <w:pStyle w:val="rowtabella0"/>
              <w:jc w:val="center"/>
              <w:rPr>
                <w:color w:val="002060"/>
              </w:rPr>
            </w:pPr>
            <w:r w:rsidRPr="0023461E">
              <w:rPr>
                <w:color w:val="002060"/>
              </w:rPr>
              <w:t>0</w:t>
            </w:r>
          </w:p>
        </w:tc>
      </w:tr>
      <w:tr w:rsidR="00467CBB" w:rsidRPr="0023461E" w14:paraId="4E52EA5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91C58" w14:textId="77777777" w:rsidR="00467CBB" w:rsidRPr="0023461E" w:rsidRDefault="00467CBB" w:rsidP="00DF0230">
            <w:pPr>
              <w:pStyle w:val="rowtabella0"/>
              <w:rPr>
                <w:color w:val="002060"/>
              </w:rPr>
            </w:pPr>
            <w:r w:rsidRPr="0023461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50DB"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930"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F1EF"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19D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39E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22DF"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714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317F"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BAAA" w14:textId="77777777" w:rsidR="00467CBB" w:rsidRPr="0023461E" w:rsidRDefault="00467CBB" w:rsidP="00DF0230">
            <w:pPr>
              <w:pStyle w:val="rowtabella0"/>
              <w:jc w:val="center"/>
              <w:rPr>
                <w:color w:val="002060"/>
              </w:rPr>
            </w:pPr>
            <w:r w:rsidRPr="0023461E">
              <w:rPr>
                <w:color w:val="002060"/>
              </w:rPr>
              <w:t>0</w:t>
            </w:r>
          </w:p>
        </w:tc>
      </w:tr>
      <w:tr w:rsidR="00467CBB" w:rsidRPr="0023461E" w14:paraId="10C0203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4081B" w14:textId="77777777" w:rsidR="00467CBB" w:rsidRPr="0023461E" w:rsidRDefault="00467CBB" w:rsidP="00DF0230">
            <w:pPr>
              <w:pStyle w:val="rowtabella0"/>
              <w:rPr>
                <w:color w:val="002060"/>
              </w:rPr>
            </w:pPr>
            <w:r w:rsidRPr="0023461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D61D"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FC5D"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4FE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369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77D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1864"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8627"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4721"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A957" w14:textId="77777777" w:rsidR="00467CBB" w:rsidRPr="0023461E" w:rsidRDefault="00467CBB" w:rsidP="00DF0230">
            <w:pPr>
              <w:pStyle w:val="rowtabella0"/>
              <w:jc w:val="center"/>
              <w:rPr>
                <w:color w:val="002060"/>
              </w:rPr>
            </w:pPr>
            <w:r w:rsidRPr="0023461E">
              <w:rPr>
                <w:color w:val="002060"/>
              </w:rPr>
              <w:t>0</w:t>
            </w:r>
          </w:p>
        </w:tc>
      </w:tr>
      <w:tr w:rsidR="00467CBB" w:rsidRPr="0023461E" w14:paraId="2B33046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0748A" w14:textId="77777777" w:rsidR="00467CBB" w:rsidRPr="0023461E" w:rsidRDefault="00467CBB" w:rsidP="00DF0230">
            <w:pPr>
              <w:pStyle w:val="rowtabella0"/>
              <w:rPr>
                <w:color w:val="002060"/>
              </w:rPr>
            </w:pPr>
            <w:r w:rsidRPr="0023461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9019"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F13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890C"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940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EEB7"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CD53" w14:textId="77777777" w:rsidR="00467CBB" w:rsidRPr="0023461E" w:rsidRDefault="00467CBB" w:rsidP="00DF0230">
            <w:pPr>
              <w:pStyle w:val="rowtabella0"/>
              <w:jc w:val="center"/>
              <w:rPr>
                <w:color w:val="002060"/>
              </w:rPr>
            </w:pPr>
            <w:r w:rsidRPr="0023461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EA1B"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D870"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173B" w14:textId="77777777" w:rsidR="00467CBB" w:rsidRPr="0023461E" w:rsidRDefault="00467CBB" w:rsidP="00DF0230">
            <w:pPr>
              <w:pStyle w:val="rowtabella0"/>
              <w:jc w:val="center"/>
              <w:rPr>
                <w:color w:val="002060"/>
              </w:rPr>
            </w:pPr>
            <w:r w:rsidRPr="0023461E">
              <w:rPr>
                <w:color w:val="002060"/>
              </w:rPr>
              <w:t>0</w:t>
            </w:r>
          </w:p>
        </w:tc>
      </w:tr>
      <w:tr w:rsidR="00467CBB" w:rsidRPr="0023461E" w14:paraId="7532140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CD8AE" w14:textId="77777777" w:rsidR="00467CBB" w:rsidRPr="0023461E" w:rsidRDefault="00467CBB" w:rsidP="00DF0230">
            <w:pPr>
              <w:pStyle w:val="rowtabella0"/>
              <w:rPr>
                <w:color w:val="002060"/>
              </w:rPr>
            </w:pPr>
            <w:r w:rsidRPr="0023461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6F51"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43A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2819"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48A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4AF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BC18"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B591"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5524"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1B45" w14:textId="77777777" w:rsidR="00467CBB" w:rsidRPr="0023461E" w:rsidRDefault="00467CBB" w:rsidP="00DF0230">
            <w:pPr>
              <w:pStyle w:val="rowtabella0"/>
              <w:jc w:val="center"/>
              <w:rPr>
                <w:color w:val="002060"/>
              </w:rPr>
            </w:pPr>
            <w:r w:rsidRPr="0023461E">
              <w:rPr>
                <w:color w:val="002060"/>
              </w:rPr>
              <w:t>0</w:t>
            </w:r>
          </w:p>
        </w:tc>
      </w:tr>
      <w:tr w:rsidR="00467CBB" w:rsidRPr="0023461E" w14:paraId="2939510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8762B" w14:textId="77777777" w:rsidR="00467CBB" w:rsidRPr="0023461E" w:rsidRDefault="00467CBB" w:rsidP="00DF0230">
            <w:pPr>
              <w:pStyle w:val="rowtabella0"/>
              <w:rPr>
                <w:color w:val="002060"/>
              </w:rPr>
            </w:pPr>
            <w:r w:rsidRPr="0023461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06B2"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A18B"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4B42"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DCE6"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26B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3B8D"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47BE"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34B7"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3184" w14:textId="77777777" w:rsidR="00467CBB" w:rsidRPr="0023461E" w:rsidRDefault="00467CBB" w:rsidP="00DF0230">
            <w:pPr>
              <w:pStyle w:val="rowtabella0"/>
              <w:jc w:val="center"/>
              <w:rPr>
                <w:color w:val="002060"/>
              </w:rPr>
            </w:pPr>
            <w:r w:rsidRPr="0023461E">
              <w:rPr>
                <w:color w:val="002060"/>
              </w:rPr>
              <w:t>0</w:t>
            </w:r>
          </w:p>
        </w:tc>
      </w:tr>
      <w:tr w:rsidR="00467CBB" w:rsidRPr="0023461E" w14:paraId="652CB08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706C3" w14:textId="77777777" w:rsidR="00467CBB" w:rsidRPr="0023461E" w:rsidRDefault="00467CBB" w:rsidP="00DF0230">
            <w:pPr>
              <w:pStyle w:val="rowtabella0"/>
              <w:rPr>
                <w:color w:val="002060"/>
              </w:rPr>
            </w:pPr>
            <w:r w:rsidRPr="0023461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32AB"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9D1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71EF"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D915"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CCC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BE95"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5C5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DD35"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2566" w14:textId="77777777" w:rsidR="00467CBB" w:rsidRPr="0023461E" w:rsidRDefault="00467CBB" w:rsidP="00DF0230">
            <w:pPr>
              <w:pStyle w:val="rowtabella0"/>
              <w:jc w:val="center"/>
              <w:rPr>
                <w:color w:val="002060"/>
              </w:rPr>
            </w:pPr>
            <w:r w:rsidRPr="0023461E">
              <w:rPr>
                <w:color w:val="002060"/>
              </w:rPr>
              <w:t>0</w:t>
            </w:r>
          </w:p>
        </w:tc>
      </w:tr>
      <w:tr w:rsidR="00467CBB" w:rsidRPr="0023461E" w14:paraId="2B43E25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C9875" w14:textId="77777777" w:rsidR="00467CBB" w:rsidRPr="0023461E" w:rsidRDefault="00467CBB" w:rsidP="00DF0230">
            <w:pPr>
              <w:pStyle w:val="rowtabella0"/>
              <w:rPr>
                <w:color w:val="002060"/>
              </w:rPr>
            </w:pPr>
            <w:r w:rsidRPr="0023461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BEE9"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B49B"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6E7B"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4C2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94E4"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BA0F"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9302"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B175"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A766" w14:textId="77777777" w:rsidR="00467CBB" w:rsidRPr="0023461E" w:rsidRDefault="00467CBB" w:rsidP="00DF0230">
            <w:pPr>
              <w:pStyle w:val="rowtabella0"/>
              <w:jc w:val="center"/>
              <w:rPr>
                <w:color w:val="002060"/>
              </w:rPr>
            </w:pPr>
            <w:r w:rsidRPr="0023461E">
              <w:rPr>
                <w:color w:val="002060"/>
              </w:rPr>
              <w:t>0</w:t>
            </w:r>
          </w:p>
        </w:tc>
      </w:tr>
      <w:tr w:rsidR="00467CBB" w:rsidRPr="0023461E" w14:paraId="381DAD3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F588E" w14:textId="77777777" w:rsidR="00467CBB" w:rsidRPr="0023461E" w:rsidRDefault="00467CBB" w:rsidP="00DF0230">
            <w:pPr>
              <w:pStyle w:val="rowtabella0"/>
              <w:rPr>
                <w:color w:val="002060"/>
                <w:lang w:val="es-ES"/>
              </w:rPr>
            </w:pPr>
            <w:r w:rsidRPr="0023461E">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32D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B06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3563"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1779"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1DDA"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0411"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0926"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ABC8"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DB3D" w14:textId="77777777" w:rsidR="00467CBB" w:rsidRPr="0023461E" w:rsidRDefault="00467CBB" w:rsidP="00DF0230">
            <w:pPr>
              <w:pStyle w:val="rowtabella0"/>
              <w:jc w:val="center"/>
              <w:rPr>
                <w:color w:val="002060"/>
              </w:rPr>
            </w:pPr>
            <w:r w:rsidRPr="0023461E">
              <w:rPr>
                <w:color w:val="002060"/>
              </w:rPr>
              <w:t>0</w:t>
            </w:r>
          </w:p>
        </w:tc>
      </w:tr>
      <w:tr w:rsidR="00467CBB" w:rsidRPr="0023461E" w14:paraId="2510F3F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B1322" w14:textId="77777777" w:rsidR="00467CBB" w:rsidRPr="0023461E" w:rsidRDefault="00467CBB" w:rsidP="00DF0230">
            <w:pPr>
              <w:pStyle w:val="rowtabella0"/>
              <w:rPr>
                <w:color w:val="002060"/>
              </w:rPr>
            </w:pPr>
            <w:r w:rsidRPr="0023461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FEBB"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1DA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7C9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B72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D291"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F37F"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1B7D" w14:textId="77777777" w:rsidR="00467CBB" w:rsidRPr="0023461E" w:rsidRDefault="00467CBB" w:rsidP="00DF0230">
            <w:pPr>
              <w:pStyle w:val="rowtabella0"/>
              <w:jc w:val="center"/>
              <w:rPr>
                <w:color w:val="002060"/>
              </w:rPr>
            </w:pPr>
            <w:r w:rsidRPr="0023461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67C5"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D6D9" w14:textId="77777777" w:rsidR="00467CBB" w:rsidRPr="0023461E" w:rsidRDefault="00467CBB" w:rsidP="00DF0230">
            <w:pPr>
              <w:pStyle w:val="rowtabella0"/>
              <w:jc w:val="center"/>
              <w:rPr>
                <w:color w:val="002060"/>
              </w:rPr>
            </w:pPr>
            <w:r w:rsidRPr="0023461E">
              <w:rPr>
                <w:color w:val="002060"/>
              </w:rPr>
              <w:t>0</w:t>
            </w:r>
          </w:p>
        </w:tc>
      </w:tr>
      <w:tr w:rsidR="00467CBB" w:rsidRPr="0023461E" w14:paraId="56FA6DD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CEA62" w14:textId="77777777" w:rsidR="00467CBB" w:rsidRPr="0023461E" w:rsidRDefault="00467CBB" w:rsidP="00DF0230">
            <w:pPr>
              <w:pStyle w:val="rowtabella0"/>
              <w:rPr>
                <w:color w:val="002060"/>
                <w:lang w:val="es-ES"/>
              </w:rPr>
            </w:pPr>
            <w:r w:rsidRPr="0023461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714A"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0CD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19D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C5E9"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6B11"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2279"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57BE" w14:textId="77777777" w:rsidR="00467CBB" w:rsidRPr="0023461E" w:rsidRDefault="00467CBB" w:rsidP="00DF0230">
            <w:pPr>
              <w:pStyle w:val="rowtabella0"/>
              <w:jc w:val="center"/>
              <w:rPr>
                <w:color w:val="002060"/>
              </w:rPr>
            </w:pPr>
            <w:r w:rsidRPr="0023461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016B"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4735" w14:textId="77777777" w:rsidR="00467CBB" w:rsidRPr="0023461E" w:rsidRDefault="00467CBB" w:rsidP="00DF0230">
            <w:pPr>
              <w:pStyle w:val="rowtabella0"/>
              <w:jc w:val="center"/>
              <w:rPr>
                <w:color w:val="002060"/>
              </w:rPr>
            </w:pPr>
            <w:r w:rsidRPr="0023461E">
              <w:rPr>
                <w:color w:val="002060"/>
              </w:rPr>
              <w:t>0</w:t>
            </w:r>
          </w:p>
        </w:tc>
      </w:tr>
      <w:tr w:rsidR="00467CBB" w:rsidRPr="0023461E" w14:paraId="215EF97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54DD6" w14:textId="77777777" w:rsidR="00467CBB" w:rsidRPr="0023461E" w:rsidRDefault="00467CBB" w:rsidP="00DF0230">
            <w:pPr>
              <w:pStyle w:val="rowtabella0"/>
              <w:rPr>
                <w:color w:val="002060"/>
                <w:lang w:val="es-ES"/>
              </w:rPr>
            </w:pPr>
            <w:r w:rsidRPr="0023461E">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FE6E"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AD2F"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BB2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3077"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1DA6"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29AB"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6016" w14:textId="77777777" w:rsidR="00467CBB" w:rsidRPr="0023461E" w:rsidRDefault="00467CBB" w:rsidP="00DF0230">
            <w:pPr>
              <w:pStyle w:val="rowtabella0"/>
              <w:jc w:val="center"/>
              <w:rPr>
                <w:color w:val="002060"/>
              </w:rPr>
            </w:pPr>
            <w:r w:rsidRPr="0023461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F31A"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EE61" w14:textId="77777777" w:rsidR="00467CBB" w:rsidRPr="0023461E" w:rsidRDefault="00467CBB" w:rsidP="00DF0230">
            <w:pPr>
              <w:pStyle w:val="rowtabella0"/>
              <w:jc w:val="center"/>
              <w:rPr>
                <w:color w:val="002060"/>
              </w:rPr>
            </w:pPr>
            <w:r w:rsidRPr="0023461E">
              <w:rPr>
                <w:color w:val="002060"/>
              </w:rPr>
              <w:t>0</w:t>
            </w:r>
          </w:p>
        </w:tc>
      </w:tr>
      <w:tr w:rsidR="00467CBB" w:rsidRPr="0023461E" w14:paraId="034C1F1E"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46E25" w14:textId="77777777" w:rsidR="00467CBB" w:rsidRPr="0023461E" w:rsidRDefault="00467CBB" w:rsidP="00DF0230">
            <w:pPr>
              <w:pStyle w:val="rowtabella0"/>
              <w:rPr>
                <w:color w:val="002060"/>
              </w:rPr>
            </w:pPr>
            <w:r w:rsidRPr="0023461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523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DA79"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53A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69D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E80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21FC"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C685" w14:textId="77777777" w:rsidR="00467CBB" w:rsidRPr="0023461E" w:rsidRDefault="00467CBB" w:rsidP="00DF0230">
            <w:pPr>
              <w:pStyle w:val="rowtabella0"/>
              <w:jc w:val="center"/>
              <w:rPr>
                <w:color w:val="002060"/>
              </w:rPr>
            </w:pPr>
            <w:r w:rsidRPr="0023461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AD76"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7D34" w14:textId="77777777" w:rsidR="00467CBB" w:rsidRPr="0023461E" w:rsidRDefault="00467CBB" w:rsidP="00DF0230">
            <w:pPr>
              <w:pStyle w:val="rowtabella0"/>
              <w:jc w:val="center"/>
              <w:rPr>
                <w:color w:val="002060"/>
              </w:rPr>
            </w:pPr>
            <w:r w:rsidRPr="0023461E">
              <w:rPr>
                <w:color w:val="002060"/>
              </w:rPr>
              <w:t>0</w:t>
            </w:r>
          </w:p>
        </w:tc>
      </w:tr>
    </w:tbl>
    <w:p w14:paraId="1A52729B" w14:textId="77777777" w:rsidR="00467CBB" w:rsidRPr="0023461E" w:rsidRDefault="00467CBB" w:rsidP="00467CBB">
      <w:pPr>
        <w:pStyle w:val="breakline"/>
        <w:rPr>
          <w:rFonts w:eastAsiaTheme="minorEastAsia"/>
          <w:color w:val="002060"/>
        </w:rPr>
      </w:pPr>
    </w:p>
    <w:p w14:paraId="68035A55" w14:textId="77777777" w:rsidR="00467CBB" w:rsidRPr="0023461E" w:rsidRDefault="00467CBB" w:rsidP="00467CBB">
      <w:pPr>
        <w:pStyle w:val="breakline"/>
        <w:rPr>
          <w:color w:val="002060"/>
        </w:rPr>
      </w:pPr>
    </w:p>
    <w:p w14:paraId="63AD5E4C"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50EA6836"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76746"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19DDA"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1A197"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0FF30"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AAC7A"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7AE92"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0E065"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55DC"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3CA97"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FCB63" w14:textId="77777777" w:rsidR="00467CBB" w:rsidRPr="0023461E" w:rsidRDefault="00467CBB" w:rsidP="00DF0230">
            <w:pPr>
              <w:pStyle w:val="headertabella0"/>
              <w:rPr>
                <w:color w:val="002060"/>
              </w:rPr>
            </w:pPr>
            <w:r w:rsidRPr="0023461E">
              <w:rPr>
                <w:color w:val="002060"/>
              </w:rPr>
              <w:t>PE</w:t>
            </w:r>
          </w:p>
        </w:tc>
      </w:tr>
      <w:tr w:rsidR="00467CBB" w:rsidRPr="0023461E" w14:paraId="221C5D90"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CB1E3" w14:textId="77777777" w:rsidR="00467CBB" w:rsidRPr="0023461E" w:rsidRDefault="00467CBB" w:rsidP="00DF0230">
            <w:pPr>
              <w:pStyle w:val="rowtabella0"/>
              <w:rPr>
                <w:color w:val="002060"/>
              </w:rPr>
            </w:pPr>
            <w:r w:rsidRPr="0023461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3C3D"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C3C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9E68"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D206"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0CA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CEF6"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960C"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2CAA"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5B95" w14:textId="77777777" w:rsidR="00467CBB" w:rsidRPr="0023461E" w:rsidRDefault="00467CBB" w:rsidP="00DF0230">
            <w:pPr>
              <w:pStyle w:val="rowtabella0"/>
              <w:jc w:val="center"/>
              <w:rPr>
                <w:color w:val="002060"/>
              </w:rPr>
            </w:pPr>
            <w:r w:rsidRPr="0023461E">
              <w:rPr>
                <w:color w:val="002060"/>
              </w:rPr>
              <w:t>0</w:t>
            </w:r>
          </w:p>
        </w:tc>
      </w:tr>
      <w:tr w:rsidR="00467CBB" w:rsidRPr="0023461E" w14:paraId="0B9ABB1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E2F83" w14:textId="77777777" w:rsidR="00467CBB" w:rsidRPr="0023461E" w:rsidRDefault="00467CBB" w:rsidP="00DF0230">
            <w:pPr>
              <w:pStyle w:val="rowtabella0"/>
              <w:rPr>
                <w:color w:val="002060"/>
              </w:rPr>
            </w:pPr>
            <w:r w:rsidRPr="0023461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7208"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74A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D2A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36E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FFBA"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6B2C"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4057"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1CC7"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C999" w14:textId="77777777" w:rsidR="00467CBB" w:rsidRPr="0023461E" w:rsidRDefault="00467CBB" w:rsidP="00DF0230">
            <w:pPr>
              <w:pStyle w:val="rowtabella0"/>
              <w:jc w:val="center"/>
              <w:rPr>
                <w:color w:val="002060"/>
              </w:rPr>
            </w:pPr>
            <w:r w:rsidRPr="0023461E">
              <w:rPr>
                <w:color w:val="002060"/>
              </w:rPr>
              <w:t>0</w:t>
            </w:r>
          </w:p>
        </w:tc>
      </w:tr>
      <w:tr w:rsidR="00467CBB" w:rsidRPr="0023461E" w14:paraId="5C698E2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91AC8" w14:textId="77777777" w:rsidR="00467CBB" w:rsidRPr="0023461E" w:rsidRDefault="00467CBB" w:rsidP="00DF0230">
            <w:pPr>
              <w:pStyle w:val="rowtabella0"/>
              <w:rPr>
                <w:color w:val="002060"/>
              </w:rPr>
            </w:pPr>
            <w:r w:rsidRPr="0023461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3CED"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3AE0"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50A2"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259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5B1D"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3D07"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190D"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C39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56B7" w14:textId="77777777" w:rsidR="00467CBB" w:rsidRPr="0023461E" w:rsidRDefault="00467CBB" w:rsidP="00DF0230">
            <w:pPr>
              <w:pStyle w:val="rowtabella0"/>
              <w:jc w:val="center"/>
              <w:rPr>
                <w:color w:val="002060"/>
              </w:rPr>
            </w:pPr>
            <w:r w:rsidRPr="0023461E">
              <w:rPr>
                <w:color w:val="002060"/>
              </w:rPr>
              <w:t>0</w:t>
            </w:r>
          </w:p>
        </w:tc>
      </w:tr>
      <w:tr w:rsidR="00467CBB" w:rsidRPr="0023461E" w14:paraId="4BB5BAE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00E7E" w14:textId="77777777" w:rsidR="00467CBB" w:rsidRPr="0023461E" w:rsidRDefault="00467CBB" w:rsidP="00DF0230">
            <w:pPr>
              <w:pStyle w:val="rowtabella0"/>
              <w:rPr>
                <w:color w:val="002060"/>
              </w:rPr>
            </w:pPr>
            <w:r w:rsidRPr="0023461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CFD0"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48D0"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1CC5"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76C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6A0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0999"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0CDE"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9C21"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8505" w14:textId="77777777" w:rsidR="00467CBB" w:rsidRPr="0023461E" w:rsidRDefault="00467CBB" w:rsidP="00DF0230">
            <w:pPr>
              <w:pStyle w:val="rowtabella0"/>
              <w:jc w:val="center"/>
              <w:rPr>
                <w:color w:val="002060"/>
              </w:rPr>
            </w:pPr>
            <w:r w:rsidRPr="0023461E">
              <w:rPr>
                <w:color w:val="002060"/>
              </w:rPr>
              <w:t>0</w:t>
            </w:r>
          </w:p>
        </w:tc>
      </w:tr>
      <w:tr w:rsidR="00467CBB" w:rsidRPr="0023461E" w14:paraId="18031E8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0F316" w14:textId="77777777" w:rsidR="00467CBB" w:rsidRPr="0023461E" w:rsidRDefault="00467CBB" w:rsidP="00DF0230">
            <w:pPr>
              <w:pStyle w:val="rowtabella0"/>
              <w:rPr>
                <w:color w:val="002060"/>
              </w:rPr>
            </w:pPr>
            <w:r w:rsidRPr="0023461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566E"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7FB9"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93C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172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504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FD2C"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4ADD"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DDDE"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88D4" w14:textId="77777777" w:rsidR="00467CBB" w:rsidRPr="0023461E" w:rsidRDefault="00467CBB" w:rsidP="00DF0230">
            <w:pPr>
              <w:pStyle w:val="rowtabella0"/>
              <w:jc w:val="center"/>
              <w:rPr>
                <w:color w:val="002060"/>
              </w:rPr>
            </w:pPr>
            <w:r w:rsidRPr="0023461E">
              <w:rPr>
                <w:color w:val="002060"/>
              </w:rPr>
              <w:t>0</w:t>
            </w:r>
          </w:p>
        </w:tc>
      </w:tr>
      <w:tr w:rsidR="00467CBB" w:rsidRPr="0023461E" w14:paraId="21A89F8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72870" w14:textId="77777777" w:rsidR="00467CBB" w:rsidRPr="0023461E" w:rsidRDefault="00467CBB" w:rsidP="00DF0230">
            <w:pPr>
              <w:pStyle w:val="rowtabella0"/>
              <w:rPr>
                <w:color w:val="002060"/>
              </w:rPr>
            </w:pPr>
            <w:r w:rsidRPr="0023461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3324"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DFD8"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2D5E"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6F6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813D"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D680"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E86E"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AE6E"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B66F" w14:textId="77777777" w:rsidR="00467CBB" w:rsidRPr="0023461E" w:rsidRDefault="00467CBB" w:rsidP="00DF0230">
            <w:pPr>
              <w:pStyle w:val="rowtabella0"/>
              <w:jc w:val="center"/>
              <w:rPr>
                <w:color w:val="002060"/>
              </w:rPr>
            </w:pPr>
            <w:r w:rsidRPr="0023461E">
              <w:rPr>
                <w:color w:val="002060"/>
              </w:rPr>
              <w:t>0</w:t>
            </w:r>
          </w:p>
        </w:tc>
      </w:tr>
      <w:tr w:rsidR="00467CBB" w:rsidRPr="0023461E" w14:paraId="622C784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E059E" w14:textId="77777777" w:rsidR="00467CBB" w:rsidRPr="0023461E" w:rsidRDefault="00467CBB" w:rsidP="00DF0230">
            <w:pPr>
              <w:pStyle w:val="rowtabella0"/>
              <w:rPr>
                <w:color w:val="002060"/>
              </w:rPr>
            </w:pPr>
            <w:r w:rsidRPr="0023461E">
              <w:rPr>
                <w:color w:val="002060"/>
              </w:rPr>
              <w:lastRenderedPageBreak/>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61FB"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9D05"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A38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572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4178"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6B51"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CA48"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0D6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6C81" w14:textId="77777777" w:rsidR="00467CBB" w:rsidRPr="0023461E" w:rsidRDefault="00467CBB" w:rsidP="00DF0230">
            <w:pPr>
              <w:pStyle w:val="rowtabella0"/>
              <w:jc w:val="center"/>
              <w:rPr>
                <w:color w:val="002060"/>
              </w:rPr>
            </w:pPr>
            <w:r w:rsidRPr="0023461E">
              <w:rPr>
                <w:color w:val="002060"/>
              </w:rPr>
              <w:t>0</w:t>
            </w:r>
          </w:p>
        </w:tc>
      </w:tr>
      <w:tr w:rsidR="00467CBB" w:rsidRPr="0023461E" w14:paraId="46F619C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E95A7" w14:textId="77777777" w:rsidR="00467CBB" w:rsidRPr="0023461E" w:rsidRDefault="00467CBB" w:rsidP="00DF0230">
            <w:pPr>
              <w:pStyle w:val="rowtabella0"/>
              <w:rPr>
                <w:color w:val="002060"/>
              </w:rPr>
            </w:pPr>
            <w:r w:rsidRPr="0023461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1669"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A5D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1D7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3BB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8FC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BD40"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3909"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E09F"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D8C8" w14:textId="77777777" w:rsidR="00467CBB" w:rsidRPr="0023461E" w:rsidRDefault="00467CBB" w:rsidP="00DF0230">
            <w:pPr>
              <w:pStyle w:val="rowtabella0"/>
              <w:jc w:val="center"/>
              <w:rPr>
                <w:color w:val="002060"/>
              </w:rPr>
            </w:pPr>
            <w:r w:rsidRPr="0023461E">
              <w:rPr>
                <w:color w:val="002060"/>
              </w:rPr>
              <w:t>0</w:t>
            </w:r>
          </w:p>
        </w:tc>
      </w:tr>
      <w:tr w:rsidR="00467CBB" w:rsidRPr="0023461E" w14:paraId="5FBA9DE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84FDE" w14:textId="77777777" w:rsidR="00467CBB" w:rsidRPr="0023461E" w:rsidRDefault="00467CBB" w:rsidP="00DF0230">
            <w:pPr>
              <w:pStyle w:val="rowtabella0"/>
              <w:rPr>
                <w:color w:val="002060"/>
                <w:lang w:val="es-ES"/>
              </w:rPr>
            </w:pPr>
            <w:r w:rsidRPr="0023461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F0A8"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4449"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63AF"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0F2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6E07"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0B4A"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DC64"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BF3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A257" w14:textId="77777777" w:rsidR="00467CBB" w:rsidRPr="0023461E" w:rsidRDefault="00467CBB" w:rsidP="00DF0230">
            <w:pPr>
              <w:pStyle w:val="rowtabella0"/>
              <w:jc w:val="center"/>
              <w:rPr>
                <w:color w:val="002060"/>
              </w:rPr>
            </w:pPr>
            <w:r w:rsidRPr="0023461E">
              <w:rPr>
                <w:color w:val="002060"/>
              </w:rPr>
              <w:t>0</w:t>
            </w:r>
          </w:p>
        </w:tc>
      </w:tr>
      <w:tr w:rsidR="00467CBB" w:rsidRPr="0023461E" w14:paraId="7294904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86689" w14:textId="77777777" w:rsidR="00467CBB" w:rsidRPr="0023461E" w:rsidRDefault="00467CBB" w:rsidP="00DF0230">
            <w:pPr>
              <w:pStyle w:val="rowtabella0"/>
              <w:rPr>
                <w:color w:val="002060"/>
              </w:rPr>
            </w:pPr>
            <w:r w:rsidRPr="0023461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516A"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197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A86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07EF"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275B"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8521"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303C"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4131"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D502" w14:textId="77777777" w:rsidR="00467CBB" w:rsidRPr="0023461E" w:rsidRDefault="00467CBB" w:rsidP="00DF0230">
            <w:pPr>
              <w:pStyle w:val="rowtabella0"/>
              <w:jc w:val="center"/>
              <w:rPr>
                <w:color w:val="002060"/>
              </w:rPr>
            </w:pPr>
            <w:r w:rsidRPr="0023461E">
              <w:rPr>
                <w:color w:val="002060"/>
              </w:rPr>
              <w:t>0</w:t>
            </w:r>
          </w:p>
        </w:tc>
      </w:tr>
      <w:tr w:rsidR="00467CBB" w:rsidRPr="0023461E" w14:paraId="31789BA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F0858" w14:textId="77777777" w:rsidR="00467CBB" w:rsidRPr="0023461E" w:rsidRDefault="00467CBB" w:rsidP="00DF0230">
            <w:pPr>
              <w:pStyle w:val="rowtabella0"/>
              <w:rPr>
                <w:color w:val="002060"/>
                <w:lang w:val="es-ES"/>
              </w:rPr>
            </w:pPr>
            <w:r w:rsidRPr="0023461E">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0630"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40B2"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BDAA"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E3C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D60F"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EC32"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FF7A"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9F78"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A89E" w14:textId="77777777" w:rsidR="00467CBB" w:rsidRPr="0023461E" w:rsidRDefault="00467CBB" w:rsidP="00DF0230">
            <w:pPr>
              <w:pStyle w:val="rowtabella0"/>
              <w:jc w:val="center"/>
              <w:rPr>
                <w:color w:val="002060"/>
              </w:rPr>
            </w:pPr>
            <w:r w:rsidRPr="0023461E">
              <w:rPr>
                <w:color w:val="002060"/>
              </w:rPr>
              <w:t>0</w:t>
            </w:r>
          </w:p>
        </w:tc>
      </w:tr>
      <w:tr w:rsidR="00467CBB" w:rsidRPr="0023461E" w14:paraId="4B08524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91370" w14:textId="77777777" w:rsidR="00467CBB" w:rsidRPr="0023461E" w:rsidRDefault="00467CBB" w:rsidP="00DF0230">
            <w:pPr>
              <w:pStyle w:val="rowtabella0"/>
              <w:rPr>
                <w:color w:val="002060"/>
              </w:rPr>
            </w:pPr>
            <w:r w:rsidRPr="0023461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967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1B5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C1F5"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967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317E"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7596"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A18F"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A8E9"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FB2A" w14:textId="77777777" w:rsidR="00467CBB" w:rsidRPr="0023461E" w:rsidRDefault="00467CBB" w:rsidP="00DF0230">
            <w:pPr>
              <w:pStyle w:val="rowtabella0"/>
              <w:jc w:val="center"/>
              <w:rPr>
                <w:color w:val="002060"/>
              </w:rPr>
            </w:pPr>
            <w:r w:rsidRPr="0023461E">
              <w:rPr>
                <w:color w:val="002060"/>
              </w:rPr>
              <w:t>0</w:t>
            </w:r>
          </w:p>
        </w:tc>
      </w:tr>
      <w:tr w:rsidR="00467CBB" w:rsidRPr="0023461E" w14:paraId="265C668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A17DC" w14:textId="77777777" w:rsidR="00467CBB" w:rsidRPr="0023461E" w:rsidRDefault="00467CBB" w:rsidP="00DF0230">
            <w:pPr>
              <w:pStyle w:val="rowtabella0"/>
              <w:rPr>
                <w:color w:val="002060"/>
              </w:rPr>
            </w:pPr>
            <w:r w:rsidRPr="0023461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1C2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E338"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D54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E679"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6AD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FE32"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8534"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E8D8"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F6ED9" w14:textId="77777777" w:rsidR="00467CBB" w:rsidRPr="0023461E" w:rsidRDefault="00467CBB" w:rsidP="00DF0230">
            <w:pPr>
              <w:pStyle w:val="rowtabella0"/>
              <w:jc w:val="center"/>
              <w:rPr>
                <w:color w:val="002060"/>
              </w:rPr>
            </w:pPr>
            <w:r w:rsidRPr="0023461E">
              <w:rPr>
                <w:color w:val="002060"/>
              </w:rPr>
              <w:t>0</w:t>
            </w:r>
          </w:p>
        </w:tc>
      </w:tr>
      <w:tr w:rsidR="00467CBB" w:rsidRPr="0023461E" w14:paraId="049986BB"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D53D74" w14:textId="77777777" w:rsidR="00467CBB" w:rsidRPr="0023461E" w:rsidRDefault="00467CBB" w:rsidP="00DF0230">
            <w:pPr>
              <w:pStyle w:val="rowtabella0"/>
              <w:rPr>
                <w:color w:val="002060"/>
              </w:rPr>
            </w:pPr>
            <w:r w:rsidRPr="0023461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55C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3D1D"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2D2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B35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FF4B6"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B75F"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7567" w14:textId="77777777" w:rsidR="00467CBB" w:rsidRPr="0023461E" w:rsidRDefault="00467CBB" w:rsidP="00DF0230">
            <w:pPr>
              <w:pStyle w:val="rowtabella0"/>
              <w:jc w:val="center"/>
              <w:rPr>
                <w:color w:val="002060"/>
              </w:rPr>
            </w:pPr>
            <w:r w:rsidRPr="002346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CB9C"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D553" w14:textId="77777777" w:rsidR="00467CBB" w:rsidRPr="0023461E" w:rsidRDefault="00467CBB" w:rsidP="00DF0230">
            <w:pPr>
              <w:pStyle w:val="rowtabella0"/>
              <w:jc w:val="center"/>
              <w:rPr>
                <w:color w:val="002060"/>
              </w:rPr>
            </w:pPr>
            <w:r w:rsidRPr="0023461E">
              <w:rPr>
                <w:color w:val="002060"/>
              </w:rPr>
              <w:t>0</w:t>
            </w:r>
          </w:p>
        </w:tc>
      </w:tr>
    </w:tbl>
    <w:p w14:paraId="10D2628B" w14:textId="77777777" w:rsidR="00467CBB" w:rsidRPr="0023461E" w:rsidRDefault="00467CBB" w:rsidP="00467CBB">
      <w:pPr>
        <w:pStyle w:val="breakline"/>
        <w:rPr>
          <w:rFonts w:eastAsiaTheme="minorEastAsia"/>
          <w:color w:val="002060"/>
        </w:rPr>
      </w:pPr>
    </w:p>
    <w:p w14:paraId="721B2138" w14:textId="77777777" w:rsidR="00467CBB" w:rsidRPr="0023461E" w:rsidRDefault="00467CBB" w:rsidP="00467CBB">
      <w:pPr>
        <w:pStyle w:val="breakline"/>
        <w:rPr>
          <w:color w:val="002060"/>
        </w:rPr>
      </w:pPr>
    </w:p>
    <w:p w14:paraId="15D6606D" w14:textId="77777777" w:rsidR="00467CBB" w:rsidRPr="0023461E" w:rsidRDefault="00467CBB" w:rsidP="00467CBB">
      <w:pPr>
        <w:pStyle w:val="sottotitolocampionato10"/>
        <w:rPr>
          <w:color w:val="002060"/>
        </w:rPr>
      </w:pPr>
      <w:r w:rsidRPr="002346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54FAECB2"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DEB78"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F4B6F"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DD04C"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CA775"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12805"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90C9B"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5400C"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6C680"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1AE8"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FA3F" w14:textId="77777777" w:rsidR="00467CBB" w:rsidRPr="0023461E" w:rsidRDefault="00467CBB" w:rsidP="00DF0230">
            <w:pPr>
              <w:pStyle w:val="headertabella0"/>
              <w:rPr>
                <w:color w:val="002060"/>
              </w:rPr>
            </w:pPr>
            <w:r w:rsidRPr="0023461E">
              <w:rPr>
                <w:color w:val="002060"/>
              </w:rPr>
              <w:t>PE</w:t>
            </w:r>
          </w:p>
        </w:tc>
      </w:tr>
      <w:tr w:rsidR="00467CBB" w:rsidRPr="0023461E" w14:paraId="483D81D1"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575025" w14:textId="77777777" w:rsidR="00467CBB" w:rsidRPr="0023461E" w:rsidRDefault="00467CBB" w:rsidP="00DF0230">
            <w:pPr>
              <w:pStyle w:val="rowtabella0"/>
              <w:rPr>
                <w:color w:val="002060"/>
              </w:rPr>
            </w:pPr>
            <w:r w:rsidRPr="0023461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6000"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C18E"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5176"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CC6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19A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2F3B" w14:textId="77777777" w:rsidR="00467CBB" w:rsidRPr="0023461E" w:rsidRDefault="00467CBB" w:rsidP="00DF0230">
            <w:pPr>
              <w:pStyle w:val="rowtabella0"/>
              <w:jc w:val="center"/>
              <w:rPr>
                <w:color w:val="002060"/>
              </w:rPr>
            </w:pPr>
            <w:r w:rsidRPr="0023461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D069"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2E27" w14:textId="77777777" w:rsidR="00467CBB" w:rsidRPr="0023461E" w:rsidRDefault="00467CBB" w:rsidP="00DF0230">
            <w:pPr>
              <w:pStyle w:val="rowtabella0"/>
              <w:jc w:val="center"/>
              <w:rPr>
                <w:color w:val="002060"/>
              </w:rPr>
            </w:pPr>
            <w:r w:rsidRPr="0023461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5820" w14:textId="77777777" w:rsidR="00467CBB" w:rsidRPr="0023461E" w:rsidRDefault="00467CBB" w:rsidP="00DF0230">
            <w:pPr>
              <w:pStyle w:val="rowtabella0"/>
              <w:jc w:val="center"/>
              <w:rPr>
                <w:color w:val="002060"/>
              </w:rPr>
            </w:pPr>
            <w:r w:rsidRPr="0023461E">
              <w:rPr>
                <w:color w:val="002060"/>
              </w:rPr>
              <w:t>0</w:t>
            </w:r>
          </w:p>
        </w:tc>
      </w:tr>
      <w:tr w:rsidR="00467CBB" w:rsidRPr="0023461E" w14:paraId="2AC404C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9FF9F" w14:textId="77777777" w:rsidR="00467CBB" w:rsidRPr="0023461E" w:rsidRDefault="00467CBB" w:rsidP="00DF0230">
            <w:pPr>
              <w:pStyle w:val="rowtabella0"/>
              <w:rPr>
                <w:color w:val="002060"/>
              </w:rPr>
            </w:pPr>
            <w:r w:rsidRPr="0023461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68A7"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AC1A"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4EB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AFD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DF9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6453" w14:textId="77777777" w:rsidR="00467CBB" w:rsidRPr="0023461E" w:rsidRDefault="00467CBB" w:rsidP="00DF0230">
            <w:pPr>
              <w:pStyle w:val="rowtabella0"/>
              <w:jc w:val="center"/>
              <w:rPr>
                <w:color w:val="002060"/>
              </w:rPr>
            </w:pPr>
            <w:r w:rsidRPr="0023461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9945"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D318"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1032" w14:textId="77777777" w:rsidR="00467CBB" w:rsidRPr="0023461E" w:rsidRDefault="00467CBB" w:rsidP="00DF0230">
            <w:pPr>
              <w:pStyle w:val="rowtabella0"/>
              <w:jc w:val="center"/>
              <w:rPr>
                <w:color w:val="002060"/>
              </w:rPr>
            </w:pPr>
            <w:r w:rsidRPr="0023461E">
              <w:rPr>
                <w:color w:val="002060"/>
              </w:rPr>
              <w:t>0</w:t>
            </w:r>
          </w:p>
        </w:tc>
      </w:tr>
      <w:tr w:rsidR="00467CBB" w:rsidRPr="0023461E" w14:paraId="3235D36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87CD2" w14:textId="77777777" w:rsidR="00467CBB" w:rsidRPr="0023461E" w:rsidRDefault="00467CBB" w:rsidP="00DF0230">
            <w:pPr>
              <w:pStyle w:val="rowtabella0"/>
              <w:rPr>
                <w:color w:val="002060"/>
              </w:rPr>
            </w:pPr>
            <w:r w:rsidRPr="0023461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4A0D"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8C5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F716"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E3E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F7B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4AA1"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E013"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0DB9"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3D5D" w14:textId="77777777" w:rsidR="00467CBB" w:rsidRPr="0023461E" w:rsidRDefault="00467CBB" w:rsidP="00DF0230">
            <w:pPr>
              <w:pStyle w:val="rowtabella0"/>
              <w:jc w:val="center"/>
              <w:rPr>
                <w:color w:val="002060"/>
              </w:rPr>
            </w:pPr>
            <w:r w:rsidRPr="0023461E">
              <w:rPr>
                <w:color w:val="002060"/>
              </w:rPr>
              <w:t>0</w:t>
            </w:r>
          </w:p>
        </w:tc>
      </w:tr>
      <w:tr w:rsidR="00467CBB" w:rsidRPr="0023461E" w14:paraId="14C15F6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B0BBA" w14:textId="77777777" w:rsidR="00467CBB" w:rsidRPr="0023461E" w:rsidRDefault="00467CBB" w:rsidP="00DF0230">
            <w:pPr>
              <w:pStyle w:val="rowtabella0"/>
              <w:rPr>
                <w:color w:val="002060"/>
              </w:rPr>
            </w:pPr>
            <w:r w:rsidRPr="0023461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B018"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542D"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F27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1726"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B97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C799" w14:textId="77777777" w:rsidR="00467CBB" w:rsidRPr="0023461E" w:rsidRDefault="00467CBB" w:rsidP="00DF0230">
            <w:pPr>
              <w:pStyle w:val="rowtabella0"/>
              <w:jc w:val="center"/>
              <w:rPr>
                <w:color w:val="002060"/>
              </w:rPr>
            </w:pPr>
            <w:r w:rsidRPr="002346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096F"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9A6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1CCB" w14:textId="77777777" w:rsidR="00467CBB" w:rsidRPr="0023461E" w:rsidRDefault="00467CBB" w:rsidP="00DF0230">
            <w:pPr>
              <w:pStyle w:val="rowtabella0"/>
              <w:jc w:val="center"/>
              <w:rPr>
                <w:color w:val="002060"/>
              </w:rPr>
            </w:pPr>
            <w:r w:rsidRPr="0023461E">
              <w:rPr>
                <w:color w:val="002060"/>
              </w:rPr>
              <w:t>0</w:t>
            </w:r>
          </w:p>
        </w:tc>
      </w:tr>
      <w:tr w:rsidR="00467CBB" w:rsidRPr="0023461E" w14:paraId="26CFBCD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4D897" w14:textId="77777777" w:rsidR="00467CBB" w:rsidRPr="0023461E" w:rsidRDefault="00467CBB" w:rsidP="00DF0230">
            <w:pPr>
              <w:pStyle w:val="rowtabella0"/>
              <w:rPr>
                <w:color w:val="002060"/>
                <w:lang w:val="es-ES"/>
              </w:rPr>
            </w:pPr>
            <w:r w:rsidRPr="0023461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F637"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824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F592"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A27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044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F499"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7A42"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064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8705" w14:textId="77777777" w:rsidR="00467CBB" w:rsidRPr="0023461E" w:rsidRDefault="00467CBB" w:rsidP="00DF0230">
            <w:pPr>
              <w:pStyle w:val="rowtabella0"/>
              <w:jc w:val="center"/>
              <w:rPr>
                <w:color w:val="002060"/>
              </w:rPr>
            </w:pPr>
            <w:r w:rsidRPr="0023461E">
              <w:rPr>
                <w:color w:val="002060"/>
              </w:rPr>
              <w:t>0</w:t>
            </w:r>
          </w:p>
        </w:tc>
      </w:tr>
      <w:tr w:rsidR="00467CBB" w:rsidRPr="0023461E" w14:paraId="747CF35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D0916" w14:textId="77777777" w:rsidR="00467CBB" w:rsidRPr="0023461E" w:rsidRDefault="00467CBB" w:rsidP="00DF0230">
            <w:pPr>
              <w:pStyle w:val="rowtabella0"/>
              <w:rPr>
                <w:color w:val="002060"/>
              </w:rPr>
            </w:pPr>
            <w:r w:rsidRPr="0023461E">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3734"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B827"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B071"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DE0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945A"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35AA"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5CB3"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23B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09B91" w14:textId="77777777" w:rsidR="00467CBB" w:rsidRPr="0023461E" w:rsidRDefault="00467CBB" w:rsidP="00DF0230">
            <w:pPr>
              <w:pStyle w:val="rowtabella0"/>
              <w:jc w:val="center"/>
              <w:rPr>
                <w:color w:val="002060"/>
              </w:rPr>
            </w:pPr>
            <w:r w:rsidRPr="0023461E">
              <w:rPr>
                <w:color w:val="002060"/>
              </w:rPr>
              <w:t>0</w:t>
            </w:r>
          </w:p>
        </w:tc>
      </w:tr>
      <w:tr w:rsidR="00467CBB" w:rsidRPr="0023461E" w14:paraId="2537FC8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F9556" w14:textId="77777777" w:rsidR="00467CBB" w:rsidRPr="0023461E" w:rsidRDefault="00467CBB" w:rsidP="00DF0230">
            <w:pPr>
              <w:pStyle w:val="rowtabella0"/>
              <w:rPr>
                <w:color w:val="002060"/>
              </w:rPr>
            </w:pPr>
            <w:r w:rsidRPr="0023461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EA85"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C7E9"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F615"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6590"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085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1429"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0EBB"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11B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AE5D" w14:textId="77777777" w:rsidR="00467CBB" w:rsidRPr="0023461E" w:rsidRDefault="00467CBB" w:rsidP="00DF0230">
            <w:pPr>
              <w:pStyle w:val="rowtabella0"/>
              <w:jc w:val="center"/>
              <w:rPr>
                <w:color w:val="002060"/>
              </w:rPr>
            </w:pPr>
            <w:r w:rsidRPr="0023461E">
              <w:rPr>
                <w:color w:val="002060"/>
              </w:rPr>
              <w:t>0</w:t>
            </w:r>
          </w:p>
        </w:tc>
      </w:tr>
      <w:tr w:rsidR="00467CBB" w:rsidRPr="0023461E" w14:paraId="1C81BFA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09419" w14:textId="77777777" w:rsidR="00467CBB" w:rsidRPr="0023461E" w:rsidRDefault="00467CBB" w:rsidP="00DF0230">
            <w:pPr>
              <w:pStyle w:val="rowtabella0"/>
              <w:rPr>
                <w:color w:val="002060"/>
              </w:rPr>
            </w:pPr>
            <w:r w:rsidRPr="0023461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6BFC"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6169"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E23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651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F847"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A776"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5ABE"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150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4819" w14:textId="77777777" w:rsidR="00467CBB" w:rsidRPr="0023461E" w:rsidRDefault="00467CBB" w:rsidP="00DF0230">
            <w:pPr>
              <w:pStyle w:val="rowtabella0"/>
              <w:jc w:val="center"/>
              <w:rPr>
                <w:color w:val="002060"/>
              </w:rPr>
            </w:pPr>
            <w:r w:rsidRPr="0023461E">
              <w:rPr>
                <w:color w:val="002060"/>
              </w:rPr>
              <w:t>0</w:t>
            </w:r>
          </w:p>
        </w:tc>
      </w:tr>
      <w:tr w:rsidR="00467CBB" w:rsidRPr="0023461E" w14:paraId="29E3EF7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2119B" w14:textId="77777777" w:rsidR="00467CBB" w:rsidRPr="0023461E" w:rsidRDefault="00467CBB" w:rsidP="00DF0230">
            <w:pPr>
              <w:pStyle w:val="rowtabella0"/>
              <w:rPr>
                <w:color w:val="002060"/>
                <w:lang w:val="es-ES"/>
              </w:rPr>
            </w:pPr>
            <w:r w:rsidRPr="0023461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A3A08"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0CC4"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761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6E1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DCAA"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5914"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F65B"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F3B3"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FBE2" w14:textId="77777777" w:rsidR="00467CBB" w:rsidRPr="0023461E" w:rsidRDefault="00467CBB" w:rsidP="00DF0230">
            <w:pPr>
              <w:pStyle w:val="rowtabella0"/>
              <w:jc w:val="center"/>
              <w:rPr>
                <w:color w:val="002060"/>
              </w:rPr>
            </w:pPr>
            <w:r w:rsidRPr="0023461E">
              <w:rPr>
                <w:color w:val="002060"/>
              </w:rPr>
              <w:t>0</w:t>
            </w:r>
          </w:p>
        </w:tc>
      </w:tr>
      <w:tr w:rsidR="00467CBB" w:rsidRPr="0023461E" w14:paraId="2D5CBD5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72E7B" w14:textId="77777777" w:rsidR="00467CBB" w:rsidRPr="0023461E" w:rsidRDefault="00467CBB" w:rsidP="00DF0230">
            <w:pPr>
              <w:pStyle w:val="rowtabella0"/>
              <w:rPr>
                <w:color w:val="002060"/>
              </w:rPr>
            </w:pPr>
            <w:r w:rsidRPr="0023461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F4A2"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BD6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B88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897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F764"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7F69"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AEF1"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3E8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6963" w14:textId="77777777" w:rsidR="00467CBB" w:rsidRPr="0023461E" w:rsidRDefault="00467CBB" w:rsidP="00DF0230">
            <w:pPr>
              <w:pStyle w:val="rowtabella0"/>
              <w:jc w:val="center"/>
              <w:rPr>
                <w:color w:val="002060"/>
              </w:rPr>
            </w:pPr>
            <w:r w:rsidRPr="0023461E">
              <w:rPr>
                <w:color w:val="002060"/>
              </w:rPr>
              <w:t>0</w:t>
            </w:r>
          </w:p>
        </w:tc>
      </w:tr>
      <w:tr w:rsidR="00467CBB" w:rsidRPr="0023461E" w14:paraId="766CB70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8FCFC" w14:textId="77777777" w:rsidR="00467CBB" w:rsidRPr="0023461E" w:rsidRDefault="00467CBB" w:rsidP="00DF0230">
            <w:pPr>
              <w:pStyle w:val="rowtabella0"/>
              <w:rPr>
                <w:color w:val="002060"/>
              </w:rPr>
            </w:pPr>
            <w:r w:rsidRPr="0023461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40D6"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4428"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9A7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51D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A9E9"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17A6"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72A7F"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3941"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5AD7" w14:textId="77777777" w:rsidR="00467CBB" w:rsidRPr="0023461E" w:rsidRDefault="00467CBB" w:rsidP="00DF0230">
            <w:pPr>
              <w:pStyle w:val="rowtabella0"/>
              <w:jc w:val="center"/>
              <w:rPr>
                <w:color w:val="002060"/>
              </w:rPr>
            </w:pPr>
            <w:r w:rsidRPr="0023461E">
              <w:rPr>
                <w:color w:val="002060"/>
              </w:rPr>
              <w:t>0</w:t>
            </w:r>
          </w:p>
        </w:tc>
      </w:tr>
      <w:tr w:rsidR="00467CBB" w:rsidRPr="0023461E" w14:paraId="06BC4B8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782D4" w14:textId="77777777" w:rsidR="00467CBB" w:rsidRPr="0023461E" w:rsidRDefault="00467CBB" w:rsidP="00DF0230">
            <w:pPr>
              <w:pStyle w:val="rowtabella0"/>
              <w:rPr>
                <w:color w:val="002060"/>
              </w:rPr>
            </w:pPr>
            <w:r w:rsidRPr="0023461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EAD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FC31"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C5B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804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32D4"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E5B5"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F971"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2FBA"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DDF1" w14:textId="77777777" w:rsidR="00467CBB" w:rsidRPr="0023461E" w:rsidRDefault="00467CBB" w:rsidP="00DF0230">
            <w:pPr>
              <w:pStyle w:val="rowtabella0"/>
              <w:jc w:val="center"/>
              <w:rPr>
                <w:color w:val="002060"/>
              </w:rPr>
            </w:pPr>
            <w:r w:rsidRPr="0023461E">
              <w:rPr>
                <w:color w:val="002060"/>
              </w:rPr>
              <w:t>0</w:t>
            </w:r>
          </w:p>
        </w:tc>
      </w:tr>
      <w:tr w:rsidR="00467CBB" w:rsidRPr="0023461E" w14:paraId="3AE5DBB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B5ABC" w14:textId="77777777" w:rsidR="00467CBB" w:rsidRPr="0023461E" w:rsidRDefault="00467CBB" w:rsidP="00DF0230">
            <w:pPr>
              <w:pStyle w:val="rowtabella0"/>
              <w:rPr>
                <w:color w:val="002060"/>
              </w:rPr>
            </w:pPr>
            <w:r w:rsidRPr="0023461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9119"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4BC4"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81C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BED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B24B"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E62C" w14:textId="77777777" w:rsidR="00467CBB" w:rsidRPr="0023461E" w:rsidRDefault="00467CBB" w:rsidP="00DF0230">
            <w:pPr>
              <w:pStyle w:val="rowtabella0"/>
              <w:jc w:val="center"/>
              <w:rPr>
                <w:color w:val="002060"/>
              </w:rPr>
            </w:pPr>
            <w:r w:rsidRPr="002346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1ACD" w14:textId="77777777" w:rsidR="00467CBB" w:rsidRPr="0023461E" w:rsidRDefault="00467CBB" w:rsidP="00DF0230">
            <w:pPr>
              <w:pStyle w:val="rowtabella0"/>
              <w:jc w:val="center"/>
              <w:rPr>
                <w:color w:val="002060"/>
              </w:rPr>
            </w:pPr>
            <w:r w:rsidRPr="0023461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E4C5"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192E" w14:textId="77777777" w:rsidR="00467CBB" w:rsidRPr="0023461E" w:rsidRDefault="00467CBB" w:rsidP="00DF0230">
            <w:pPr>
              <w:pStyle w:val="rowtabella0"/>
              <w:jc w:val="center"/>
              <w:rPr>
                <w:color w:val="002060"/>
              </w:rPr>
            </w:pPr>
            <w:r w:rsidRPr="0023461E">
              <w:rPr>
                <w:color w:val="002060"/>
              </w:rPr>
              <w:t>0</w:t>
            </w:r>
          </w:p>
        </w:tc>
      </w:tr>
      <w:tr w:rsidR="00467CBB" w:rsidRPr="0023461E" w14:paraId="3B3A9A1C"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AEBCD" w14:textId="77777777" w:rsidR="00467CBB" w:rsidRPr="0023461E" w:rsidRDefault="00467CBB" w:rsidP="00DF0230">
            <w:pPr>
              <w:pStyle w:val="rowtabella0"/>
              <w:rPr>
                <w:color w:val="002060"/>
              </w:rPr>
            </w:pPr>
            <w:r w:rsidRPr="0023461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4D5AA"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AB74"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730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D75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11E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8B75"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09F4"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B89F"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8394" w14:textId="77777777" w:rsidR="00467CBB" w:rsidRPr="0023461E" w:rsidRDefault="00467CBB" w:rsidP="00DF0230">
            <w:pPr>
              <w:pStyle w:val="rowtabella0"/>
              <w:jc w:val="center"/>
              <w:rPr>
                <w:color w:val="002060"/>
              </w:rPr>
            </w:pPr>
            <w:r w:rsidRPr="0023461E">
              <w:rPr>
                <w:color w:val="002060"/>
              </w:rPr>
              <w:t>0</w:t>
            </w:r>
          </w:p>
        </w:tc>
      </w:tr>
    </w:tbl>
    <w:p w14:paraId="5236F9BD" w14:textId="77777777" w:rsidR="00467CBB" w:rsidRDefault="00467CBB" w:rsidP="00467CBB">
      <w:pPr>
        <w:pStyle w:val="breakline"/>
        <w:rPr>
          <w:color w:val="002060"/>
        </w:rPr>
      </w:pPr>
    </w:p>
    <w:p w14:paraId="2217B223" w14:textId="77777777" w:rsidR="00467CBB" w:rsidRPr="0023461E" w:rsidRDefault="00467CBB" w:rsidP="00467CBB">
      <w:pPr>
        <w:pStyle w:val="titoloprinc0"/>
        <w:rPr>
          <w:color w:val="002060"/>
        </w:rPr>
      </w:pPr>
      <w:r>
        <w:rPr>
          <w:color w:val="002060"/>
        </w:rPr>
        <w:t>PROGRAMMA GARE</w:t>
      </w:r>
    </w:p>
    <w:p w14:paraId="0219A077" w14:textId="77777777" w:rsidR="00467CBB" w:rsidRDefault="00467CBB" w:rsidP="00467CBB">
      <w:pPr>
        <w:pStyle w:val="breakline"/>
        <w:rPr>
          <w:color w:val="002060"/>
        </w:rPr>
      </w:pPr>
    </w:p>
    <w:p w14:paraId="2C2DAE1A" w14:textId="77777777" w:rsidR="00467CBB" w:rsidRPr="006B3CE9" w:rsidRDefault="00467CBB" w:rsidP="00467CBB">
      <w:pPr>
        <w:pStyle w:val="sottotitolocampionato10"/>
        <w:rPr>
          <w:color w:val="002060"/>
        </w:rPr>
      </w:pPr>
      <w:r w:rsidRPr="006B3CE9">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2"/>
        <w:gridCol w:w="385"/>
        <w:gridCol w:w="898"/>
        <w:gridCol w:w="1175"/>
        <w:gridCol w:w="1563"/>
        <w:gridCol w:w="1554"/>
      </w:tblGrid>
      <w:tr w:rsidR="00467CBB" w:rsidRPr="006B3CE9" w14:paraId="430AA71E"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CF01D"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4831F"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6F608"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6C79"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31016"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E354"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9BDFE"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1B630E17"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A0EAE" w14:textId="77777777" w:rsidR="00467CBB" w:rsidRPr="006B3CE9" w:rsidRDefault="00467CBB" w:rsidP="00DF0230">
            <w:pPr>
              <w:pStyle w:val="rowtabella0"/>
              <w:rPr>
                <w:color w:val="002060"/>
              </w:rPr>
            </w:pPr>
            <w:r w:rsidRPr="006B3CE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1E874" w14:textId="77777777" w:rsidR="00467CBB" w:rsidRPr="006B3CE9" w:rsidRDefault="00467CBB" w:rsidP="00DF0230">
            <w:pPr>
              <w:pStyle w:val="rowtabella0"/>
              <w:rPr>
                <w:color w:val="002060"/>
              </w:rPr>
            </w:pPr>
            <w:r w:rsidRPr="006B3CE9">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F694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7B3E6"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D3B06" w14:textId="77777777" w:rsidR="00467CBB" w:rsidRPr="006B3CE9" w:rsidRDefault="00467CBB" w:rsidP="00DF0230">
            <w:pPr>
              <w:pStyle w:val="rowtabella0"/>
              <w:rPr>
                <w:color w:val="002060"/>
              </w:rPr>
            </w:pPr>
            <w:r w:rsidRPr="006B3CE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E1F0F" w14:textId="77777777" w:rsidR="00467CBB" w:rsidRPr="006B3CE9" w:rsidRDefault="00467CBB" w:rsidP="00DF0230">
            <w:pPr>
              <w:pStyle w:val="rowtabella0"/>
              <w:rPr>
                <w:color w:val="002060"/>
              </w:rPr>
            </w:pPr>
            <w:r w:rsidRPr="006B3CE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A6008" w14:textId="77777777" w:rsidR="00467CBB" w:rsidRPr="006B3CE9" w:rsidRDefault="00467CBB" w:rsidP="00DF0230">
            <w:pPr>
              <w:pStyle w:val="rowtabella0"/>
              <w:rPr>
                <w:color w:val="002060"/>
              </w:rPr>
            </w:pPr>
            <w:r w:rsidRPr="006B3CE9">
              <w:rPr>
                <w:color w:val="002060"/>
              </w:rPr>
              <w:t>VIA RISORGIMENTO 16</w:t>
            </w:r>
          </w:p>
        </w:tc>
      </w:tr>
      <w:tr w:rsidR="00467CBB" w:rsidRPr="006B3CE9" w14:paraId="71D26C26"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205382" w14:textId="77777777" w:rsidR="00467CBB" w:rsidRPr="006B3CE9" w:rsidRDefault="00467CBB" w:rsidP="00DF0230">
            <w:pPr>
              <w:pStyle w:val="rowtabella0"/>
              <w:rPr>
                <w:color w:val="002060"/>
              </w:rPr>
            </w:pPr>
            <w:r w:rsidRPr="006B3CE9">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30832E" w14:textId="77777777" w:rsidR="00467CBB" w:rsidRPr="006B3CE9" w:rsidRDefault="00467CBB" w:rsidP="00DF0230">
            <w:pPr>
              <w:pStyle w:val="rowtabella0"/>
              <w:rPr>
                <w:color w:val="002060"/>
              </w:rPr>
            </w:pPr>
            <w:r w:rsidRPr="006B3CE9">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57D8F"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4ECEE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649325" w14:textId="77777777" w:rsidR="00467CBB" w:rsidRPr="006B3CE9" w:rsidRDefault="00467CBB" w:rsidP="00DF0230">
            <w:pPr>
              <w:pStyle w:val="rowtabella0"/>
              <w:rPr>
                <w:color w:val="002060"/>
              </w:rPr>
            </w:pPr>
            <w:r w:rsidRPr="006B3CE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DA564" w14:textId="77777777" w:rsidR="00467CBB" w:rsidRPr="006B3CE9" w:rsidRDefault="00467CBB" w:rsidP="00DF0230">
            <w:pPr>
              <w:pStyle w:val="rowtabella0"/>
              <w:rPr>
                <w:color w:val="002060"/>
              </w:rPr>
            </w:pPr>
            <w:r w:rsidRPr="006B3CE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EDAF4" w14:textId="77777777" w:rsidR="00467CBB" w:rsidRPr="006B3CE9" w:rsidRDefault="00467CBB" w:rsidP="00DF0230">
            <w:pPr>
              <w:pStyle w:val="rowtabella0"/>
              <w:rPr>
                <w:color w:val="002060"/>
              </w:rPr>
            </w:pPr>
            <w:r w:rsidRPr="006B3CE9">
              <w:rPr>
                <w:color w:val="002060"/>
              </w:rPr>
              <w:t>VIA MATTEOTTI</w:t>
            </w:r>
          </w:p>
        </w:tc>
      </w:tr>
      <w:tr w:rsidR="00467CBB" w:rsidRPr="006B3CE9" w14:paraId="755F80B8"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8BDFC6" w14:textId="77777777" w:rsidR="00467CBB" w:rsidRPr="006B3CE9" w:rsidRDefault="00467CBB" w:rsidP="00DF0230">
            <w:pPr>
              <w:pStyle w:val="rowtabella0"/>
              <w:rPr>
                <w:color w:val="002060"/>
              </w:rPr>
            </w:pPr>
            <w:r w:rsidRPr="006B3CE9">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483FA" w14:textId="77777777" w:rsidR="00467CBB" w:rsidRPr="006B3CE9" w:rsidRDefault="00467CBB" w:rsidP="00DF0230">
            <w:pPr>
              <w:pStyle w:val="rowtabella0"/>
              <w:rPr>
                <w:color w:val="002060"/>
              </w:rPr>
            </w:pPr>
            <w:r w:rsidRPr="006B3CE9">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7C785"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DE78D" w14:textId="77777777" w:rsidR="00467CBB" w:rsidRPr="006B3CE9" w:rsidRDefault="00467CBB" w:rsidP="00DF0230">
            <w:pPr>
              <w:pStyle w:val="rowtabella0"/>
              <w:rPr>
                <w:color w:val="002060"/>
              </w:rPr>
            </w:pPr>
            <w:r w:rsidRPr="006B3CE9">
              <w:rPr>
                <w:color w:val="002060"/>
              </w:rPr>
              <w:t>09/12/2022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8CDFA" w14:textId="77777777" w:rsidR="00467CBB" w:rsidRPr="006B3CE9" w:rsidRDefault="00467CBB" w:rsidP="00DF0230">
            <w:pPr>
              <w:pStyle w:val="rowtabella0"/>
              <w:rPr>
                <w:color w:val="002060"/>
              </w:rPr>
            </w:pPr>
            <w:r w:rsidRPr="006B3CE9">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29F11" w14:textId="77777777" w:rsidR="00467CBB" w:rsidRPr="006B3CE9" w:rsidRDefault="00467CBB" w:rsidP="00DF0230">
            <w:pPr>
              <w:pStyle w:val="rowtabella0"/>
              <w:rPr>
                <w:color w:val="002060"/>
              </w:rPr>
            </w:pPr>
            <w:r w:rsidRPr="006B3CE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D0396" w14:textId="77777777" w:rsidR="00467CBB" w:rsidRPr="006B3CE9" w:rsidRDefault="00467CBB" w:rsidP="00DF0230">
            <w:pPr>
              <w:pStyle w:val="rowtabella0"/>
              <w:rPr>
                <w:color w:val="002060"/>
              </w:rPr>
            </w:pPr>
            <w:r w:rsidRPr="006B3CE9">
              <w:rPr>
                <w:color w:val="002060"/>
              </w:rPr>
              <w:t>VIA GRAZIA DELEDDA</w:t>
            </w:r>
          </w:p>
        </w:tc>
      </w:tr>
      <w:tr w:rsidR="00467CBB" w:rsidRPr="006B3CE9" w14:paraId="6B1D347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DA18BD" w14:textId="77777777" w:rsidR="00467CBB" w:rsidRPr="006B3CE9" w:rsidRDefault="00467CBB" w:rsidP="00DF0230">
            <w:pPr>
              <w:pStyle w:val="rowtabella0"/>
              <w:rPr>
                <w:color w:val="002060"/>
              </w:rPr>
            </w:pPr>
            <w:r w:rsidRPr="006B3CE9">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3FB47" w14:textId="77777777" w:rsidR="00467CBB" w:rsidRPr="006B3CE9" w:rsidRDefault="00467CBB" w:rsidP="00DF0230">
            <w:pPr>
              <w:pStyle w:val="rowtabella0"/>
              <w:rPr>
                <w:color w:val="002060"/>
              </w:rPr>
            </w:pPr>
            <w:r w:rsidRPr="006B3CE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BACEF"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61401" w14:textId="77777777" w:rsidR="00467CBB" w:rsidRPr="006B3CE9" w:rsidRDefault="00467CBB" w:rsidP="00DF0230">
            <w:pPr>
              <w:pStyle w:val="rowtabella0"/>
              <w:rPr>
                <w:color w:val="002060"/>
              </w:rPr>
            </w:pPr>
            <w:r w:rsidRPr="006B3CE9">
              <w:rPr>
                <w:color w:val="002060"/>
              </w:rPr>
              <w:t>09/12/2022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A59A1" w14:textId="77777777" w:rsidR="00467CBB" w:rsidRPr="006B3CE9" w:rsidRDefault="00467CBB" w:rsidP="00DF0230">
            <w:pPr>
              <w:pStyle w:val="rowtabella0"/>
              <w:rPr>
                <w:color w:val="002060"/>
              </w:rPr>
            </w:pPr>
            <w:r w:rsidRPr="006B3CE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AD6BA6" w14:textId="77777777" w:rsidR="00467CBB" w:rsidRPr="006B3CE9" w:rsidRDefault="00467CBB" w:rsidP="00DF0230">
            <w:pPr>
              <w:pStyle w:val="rowtabella0"/>
              <w:rPr>
                <w:color w:val="002060"/>
              </w:rPr>
            </w:pPr>
            <w:r w:rsidRPr="006B3CE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7AA4E" w14:textId="77777777" w:rsidR="00467CBB" w:rsidRPr="006B3CE9" w:rsidRDefault="00467CBB" w:rsidP="00DF0230">
            <w:pPr>
              <w:pStyle w:val="rowtabella0"/>
              <w:rPr>
                <w:color w:val="002060"/>
              </w:rPr>
            </w:pPr>
            <w:r w:rsidRPr="006B3CE9">
              <w:rPr>
                <w:color w:val="002060"/>
              </w:rPr>
              <w:t>VIA DELLO STADIO</w:t>
            </w:r>
          </w:p>
        </w:tc>
      </w:tr>
      <w:tr w:rsidR="00467CBB" w:rsidRPr="006B3CE9" w14:paraId="55E07D1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73D4E3" w14:textId="77777777" w:rsidR="00467CBB" w:rsidRPr="006B3CE9" w:rsidRDefault="00467CBB" w:rsidP="00DF0230">
            <w:pPr>
              <w:pStyle w:val="rowtabella0"/>
              <w:rPr>
                <w:color w:val="002060"/>
              </w:rPr>
            </w:pPr>
            <w:r w:rsidRPr="006B3CE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BADFE8" w14:textId="77777777" w:rsidR="00467CBB" w:rsidRPr="006B3CE9" w:rsidRDefault="00467CBB" w:rsidP="00DF0230">
            <w:pPr>
              <w:pStyle w:val="rowtabella0"/>
              <w:rPr>
                <w:color w:val="002060"/>
              </w:rPr>
            </w:pPr>
            <w:r w:rsidRPr="006B3CE9">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2CA026"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8959D"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090A2" w14:textId="77777777" w:rsidR="00467CBB" w:rsidRPr="006B3CE9" w:rsidRDefault="00467CBB" w:rsidP="00DF0230">
            <w:pPr>
              <w:pStyle w:val="rowtabella0"/>
              <w:rPr>
                <w:color w:val="002060"/>
              </w:rPr>
            </w:pPr>
            <w:r w:rsidRPr="006B3CE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98691" w14:textId="77777777" w:rsidR="00467CBB" w:rsidRPr="006B3CE9" w:rsidRDefault="00467CBB" w:rsidP="00DF0230">
            <w:pPr>
              <w:pStyle w:val="rowtabella0"/>
              <w:rPr>
                <w:color w:val="002060"/>
              </w:rPr>
            </w:pPr>
            <w:r w:rsidRPr="006B3CE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C6235" w14:textId="77777777" w:rsidR="00467CBB" w:rsidRPr="006B3CE9" w:rsidRDefault="00467CBB" w:rsidP="00DF0230">
            <w:pPr>
              <w:pStyle w:val="rowtabella0"/>
              <w:rPr>
                <w:color w:val="002060"/>
              </w:rPr>
            </w:pPr>
            <w:r w:rsidRPr="006B3CE9">
              <w:rPr>
                <w:color w:val="002060"/>
              </w:rPr>
              <w:t>VIA VILLA TOMBARI</w:t>
            </w:r>
          </w:p>
        </w:tc>
      </w:tr>
      <w:tr w:rsidR="00467CBB" w:rsidRPr="006B3CE9" w14:paraId="46F0B7B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2AF202" w14:textId="77777777" w:rsidR="00467CBB" w:rsidRPr="006B3CE9" w:rsidRDefault="00467CBB" w:rsidP="00DF0230">
            <w:pPr>
              <w:pStyle w:val="rowtabella0"/>
              <w:rPr>
                <w:color w:val="002060"/>
              </w:rPr>
            </w:pPr>
            <w:r w:rsidRPr="006B3CE9">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301BB" w14:textId="77777777" w:rsidR="00467CBB" w:rsidRPr="006B3CE9" w:rsidRDefault="00467CBB" w:rsidP="00DF0230">
            <w:pPr>
              <w:pStyle w:val="rowtabella0"/>
              <w:rPr>
                <w:color w:val="002060"/>
              </w:rPr>
            </w:pPr>
            <w:r w:rsidRPr="006B3CE9">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635F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0B55F"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7ACE48" w14:textId="77777777" w:rsidR="00467CBB" w:rsidRPr="006B3CE9" w:rsidRDefault="00467CBB" w:rsidP="00DF0230">
            <w:pPr>
              <w:pStyle w:val="rowtabella0"/>
              <w:rPr>
                <w:color w:val="002060"/>
              </w:rPr>
            </w:pPr>
            <w:r w:rsidRPr="006B3CE9">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89904" w14:textId="77777777" w:rsidR="00467CBB" w:rsidRPr="006B3CE9" w:rsidRDefault="00467CBB" w:rsidP="00DF0230">
            <w:pPr>
              <w:pStyle w:val="rowtabella0"/>
              <w:rPr>
                <w:color w:val="002060"/>
              </w:rPr>
            </w:pPr>
            <w:r w:rsidRPr="006B3CE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307D7" w14:textId="77777777" w:rsidR="00467CBB" w:rsidRPr="006B3CE9" w:rsidRDefault="00467CBB" w:rsidP="00DF0230">
            <w:pPr>
              <w:pStyle w:val="rowtabella0"/>
              <w:rPr>
                <w:color w:val="002060"/>
              </w:rPr>
            </w:pPr>
            <w:r w:rsidRPr="006B3CE9">
              <w:rPr>
                <w:color w:val="002060"/>
              </w:rPr>
              <w:t>VIA FALCONARA</w:t>
            </w:r>
          </w:p>
        </w:tc>
      </w:tr>
      <w:tr w:rsidR="00467CBB" w:rsidRPr="006B3CE9" w14:paraId="1C478974"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3F36B" w14:textId="77777777" w:rsidR="00467CBB" w:rsidRPr="006B3CE9" w:rsidRDefault="00467CBB" w:rsidP="00DF0230">
            <w:pPr>
              <w:pStyle w:val="rowtabella0"/>
              <w:rPr>
                <w:color w:val="002060"/>
              </w:rPr>
            </w:pPr>
            <w:r w:rsidRPr="006B3CE9">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E1BD9" w14:textId="77777777" w:rsidR="00467CBB" w:rsidRPr="006B3CE9" w:rsidRDefault="00467CBB" w:rsidP="00DF0230">
            <w:pPr>
              <w:pStyle w:val="rowtabella0"/>
              <w:rPr>
                <w:color w:val="002060"/>
              </w:rPr>
            </w:pPr>
            <w:r w:rsidRPr="006B3CE9">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F34B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624FF"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646A5" w14:textId="77777777" w:rsidR="00467CBB" w:rsidRPr="006B3CE9" w:rsidRDefault="00467CBB" w:rsidP="00DF0230">
            <w:pPr>
              <w:pStyle w:val="rowtabella0"/>
              <w:rPr>
                <w:color w:val="002060"/>
              </w:rPr>
            </w:pPr>
            <w:r w:rsidRPr="006B3CE9">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10168" w14:textId="77777777" w:rsidR="00467CBB" w:rsidRPr="006B3CE9" w:rsidRDefault="00467CBB" w:rsidP="00DF0230">
            <w:pPr>
              <w:pStyle w:val="rowtabella0"/>
              <w:rPr>
                <w:color w:val="002060"/>
              </w:rPr>
            </w:pPr>
            <w:r w:rsidRPr="006B3CE9">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FC7F9" w14:textId="77777777" w:rsidR="00467CBB" w:rsidRPr="006B3CE9" w:rsidRDefault="00467CBB" w:rsidP="00DF0230">
            <w:pPr>
              <w:pStyle w:val="rowtabella0"/>
              <w:rPr>
                <w:color w:val="002060"/>
              </w:rPr>
            </w:pPr>
            <w:r w:rsidRPr="006B3CE9">
              <w:rPr>
                <w:color w:val="002060"/>
              </w:rPr>
              <w:t>VIA DELL'INDUSTRIA</w:t>
            </w:r>
          </w:p>
        </w:tc>
      </w:tr>
    </w:tbl>
    <w:p w14:paraId="7F70F37D" w14:textId="77777777" w:rsidR="00467CBB" w:rsidRPr="006B3CE9" w:rsidRDefault="00467CBB" w:rsidP="00467CBB">
      <w:pPr>
        <w:pStyle w:val="breakline"/>
        <w:rPr>
          <w:rFonts w:eastAsiaTheme="minorEastAsia"/>
          <w:color w:val="002060"/>
        </w:rPr>
      </w:pPr>
    </w:p>
    <w:p w14:paraId="2B3A0623" w14:textId="77777777" w:rsidR="00467CBB" w:rsidRPr="006B3CE9" w:rsidRDefault="00467CBB" w:rsidP="00467CBB">
      <w:pPr>
        <w:pStyle w:val="breakline"/>
        <w:rPr>
          <w:color w:val="002060"/>
        </w:rPr>
      </w:pPr>
    </w:p>
    <w:p w14:paraId="6C0A2CC7" w14:textId="77777777" w:rsidR="00467CBB" w:rsidRPr="006B3CE9" w:rsidRDefault="00467CBB" w:rsidP="00467CBB">
      <w:pPr>
        <w:pStyle w:val="breakline"/>
        <w:rPr>
          <w:color w:val="002060"/>
        </w:rPr>
      </w:pPr>
    </w:p>
    <w:p w14:paraId="5D64B3BF" w14:textId="77777777" w:rsidR="00467CBB" w:rsidRPr="006B3CE9" w:rsidRDefault="00467CBB" w:rsidP="00467CBB">
      <w:pPr>
        <w:pStyle w:val="sottotitolocampionato10"/>
        <w:rPr>
          <w:color w:val="002060"/>
        </w:rPr>
      </w:pPr>
      <w:r w:rsidRPr="006B3CE9">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0"/>
        <w:gridCol w:w="1559"/>
        <w:gridCol w:w="1552"/>
      </w:tblGrid>
      <w:tr w:rsidR="00467CBB" w:rsidRPr="006B3CE9" w14:paraId="11323422"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07E20"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3865D"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677A0"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06CC"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9997F"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291BA"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D5854"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45215BF0"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06B6DF" w14:textId="77777777" w:rsidR="00467CBB" w:rsidRPr="006B3CE9" w:rsidRDefault="00467CBB" w:rsidP="00DF0230">
            <w:pPr>
              <w:pStyle w:val="rowtabella0"/>
              <w:rPr>
                <w:color w:val="002060"/>
              </w:rPr>
            </w:pPr>
            <w:r w:rsidRPr="006B3CE9">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25D87" w14:textId="77777777" w:rsidR="00467CBB" w:rsidRPr="006B3CE9" w:rsidRDefault="00467CBB" w:rsidP="00DF0230">
            <w:pPr>
              <w:pStyle w:val="rowtabella0"/>
              <w:rPr>
                <w:color w:val="002060"/>
              </w:rPr>
            </w:pPr>
            <w:r w:rsidRPr="006B3CE9">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B000C"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DBDE1" w14:textId="77777777" w:rsidR="00467CBB" w:rsidRPr="006B3CE9" w:rsidRDefault="00467CBB" w:rsidP="00DF0230">
            <w:pPr>
              <w:pStyle w:val="rowtabella0"/>
              <w:rPr>
                <w:color w:val="002060"/>
              </w:rPr>
            </w:pPr>
            <w:r w:rsidRPr="006B3CE9">
              <w:rPr>
                <w:color w:val="002060"/>
              </w:rPr>
              <w:t>09/12/2022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A1B55" w14:textId="77777777" w:rsidR="00467CBB" w:rsidRPr="006B3CE9" w:rsidRDefault="00467CBB" w:rsidP="00DF0230">
            <w:pPr>
              <w:pStyle w:val="rowtabella0"/>
              <w:rPr>
                <w:color w:val="002060"/>
              </w:rPr>
            </w:pPr>
            <w:r w:rsidRPr="006B3CE9">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7675D" w14:textId="77777777" w:rsidR="00467CBB" w:rsidRPr="006B3CE9" w:rsidRDefault="00467CBB" w:rsidP="00DF0230">
            <w:pPr>
              <w:pStyle w:val="rowtabella0"/>
              <w:rPr>
                <w:color w:val="002060"/>
              </w:rPr>
            </w:pPr>
            <w:r w:rsidRPr="006B3CE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552AC" w14:textId="77777777" w:rsidR="00467CBB" w:rsidRPr="006B3CE9" w:rsidRDefault="00467CBB" w:rsidP="00DF0230">
            <w:pPr>
              <w:pStyle w:val="rowtabella0"/>
              <w:rPr>
                <w:color w:val="002060"/>
              </w:rPr>
            </w:pPr>
            <w:r w:rsidRPr="006B3CE9">
              <w:rPr>
                <w:color w:val="002060"/>
              </w:rPr>
              <w:t>VIA CERQUATTI</w:t>
            </w:r>
          </w:p>
        </w:tc>
      </w:tr>
      <w:tr w:rsidR="00467CBB" w:rsidRPr="006B3CE9" w14:paraId="57F6314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0DCA8" w14:textId="77777777" w:rsidR="00467CBB" w:rsidRPr="006B3CE9" w:rsidRDefault="00467CBB" w:rsidP="00DF0230">
            <w:pPr>
              <w:pStyle w:val="rowtabella0"/>
              <w:rPr>
                <w:color w:val="002060"/>
              </w:rPr>
            </w:pPr>
            <w:r w:rsidRPr="006B3CE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DE40A" w14:textId="77777777" w:rsidR="00467CBB" w:rsidRPr="006B3CE9" w:rsidRDefault="00467CBB" w:rsidP="00DF0230">
            <w:pPr>
              <w:pStyle w:val="rowtabella0"/>
              <w:rPr>
                <w:color w:val="002060"/>
              </w:rPr>
            </w:pPr>
            <w:r w:rsidRPr="006B3CE9">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12004A"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1FA9D"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829CE" w14:textId="77777777" w:rsidR="00467CBB" w:rsidRPr="006B3CE9" w:rsidRDefault="00467CBB" w:rsidP="00DF0230">
            <w:pPr>
              <w:pStyle w:val="rowtabella0"/>
              <w:rPr>
                <w:color w:val="002060"/>
              </w:rPr>
            </w:pPr>
            <w:r w:rsidRPr="006B3CE9">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8BCB3" w14:textId="77777777" w:rsidR="00467CBB" w:rsidRPr="006B3CE9" w:rsidRDefault="00467CBB" w:rsidP="00DF0230">
            <w:pPr>
              <w:pStyle w:val="rowtabella0"/>
              <w:rPr>
                <w:color w:val="002060"/>
              </w:rPr>
            </w:pPr>
            <w:r w:rsidRPr="006B3CE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BD20D" w14:textId="77777777" w:rsidR="00467CBB" w:rsidRPr="006B3CE9" w:rsidRDefault="00467CBB" w:rsidP="00DF0230">
            <w:pPr>
              <w:pStyle w:val="rowtabella0"/>
              <w:rPr>
                <w:color w:val="002060"/>
              </w:rPr>
            </w:pPr>
            <w:r w:rsidRPr="006B3CE9">
              <w:rPr>
                <w:color w:val="002060"/>
              </w:rPr>
              <w:t>VIA TOBAGI STAZ. CASTELBELLINO</w:t>
            </w:r>
          </w:p>
        </w:tc>
      </w:tr>
      <w:tr w:rsidR="00467CBB" w:rsidRPr="006B3CE9" w14:paraId="18F91910"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E95D1" w14:textId="77777777" w:rsidR="00467CBB" w:rsidRPr="006B3CE9" w:rsidRDefault="00467CBB" w:rsidP="00DF0230">
            <w:pPr>
              <w:pStyle w:val="rowtabella0"/>
              <w:rPr>
                <w:color w:val="002060"/>
              </w:rPr>
            </w:pPr>
            <w:r w:rsidRPr="006B3CE9">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63EE8" w14:textId="77777777" w:rsidR="00467CBB" w:rsidRPr="006B3CE9" w:rsidRDefault="00467CBB" w:rsidP="00DF0230">
            <w:pPr>
              <w:pStyle w:val="rowtabella0"/>
              <w:rPr>
                <w:color w:val="002060"/>
              </w:rPr>
            </w:pPr>
            <w:r w:rsidRPr="006B3CE9">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B804C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9D00FE"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BFCEB" w14:textId="77777777" w:rsidR="00467CBB" w:rsidRPr="006B3CE9" w:rsidRDefault="00467CBB" w:rsidP="00DF0230">
            <w:pPr>
              <w:pStyle w:val="rowtabella0"/>
              <w:rPr>
                <w:color w:val="002060"/>
              </w:rPr>
            </w:pPr>
            <w:r w:rsidRPr="006B3CE9">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2ABBF" w14:textId="77777777" w:rsidR="00467CBB" w:rsidRPr="006B3CE9" w:rsidRDefault="00467CBB" w:rsidP="00DF0230">
            <w:pPr>
              <w:pStyle w:val="rowtabella0"/>
              <w:rPr>
                <w:color w:val="002060"/>
              </w:rPr>
            </w:pPr>
            <w:r w:rsidRPr="006B3CE9">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39933" w14:textId="77777777" w:rsidR="00467CBB" w:rsidRPr="006B3CE9" w:rsidRDefault="00467CBB" w:rsidP="00DF0230">
            <w:pPr>
              <w:pStyle w:val="rowtabella0"/>
              <w:rPr>
                <w:color w:val="002060"/>
              </w:rPr>
            </w:pPr>
            <w:r w:rsidRPr="006B3CE9">
              <w:rPr>
                <w:color w:val="002060"/>
              </w:rPr>
              <w:t>LOC. SAN LIBERATO</w:t>
            </w:r>
          </w:p>
        </w:tc>
      </w:tr>
      <w:tr w:rsidR="00467CBB" w:rsidRPr="006B3CE9" w14:paraId="244C5B20"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4344FE" w14:textId="77777777" w:rsidR="00467CBB" w:rsidRPr="006B3CE9" w:rsidRDefault="00467CBB" w:rsidP="00DF0230">
            <w:pPr>
              <w:pStyle w:val="rowtabella0"/>
              <w:rPr>
                <w:color w:val="002060"/>
              </w:rPr>
            </w:pPr>
            <w:r w:rsidRPr="006B3CE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BA975E" w14:textId="77777777" w:rsidR="00467CBB" w:rsidRPr="006B3CE9" w:rsidRDefault="00467CBB" w:rsidP="00DF0230">
            <w:pPr>
              <w:pStyle w:val="rowtabella0"/>
              <w:rPr>
                <w:color w:val="002060"/>
              </w:rPr>
            </w:pPr>
            <w:r w:rsidRPr="006B3CE9">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4DDBD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7E07C"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6BC7EA" w14:textId="77777777" w:rsidR="00467CBB" w:rsidRPr="006B3CE9" w:rsidRDefault="00467CBB" w:rsidP="00DF0230">
            <w:pPr>
              <w:pStyle w:val="rowtabella0"/>
              <w:rPr>
                <w:color w:val="002060"/>
              </w:rPr>
            </w:pPr>
            <w:r w:rsidRPr="006B3CE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15829" w14:textId="77777777" w:rsidR="00467CBB" w:rsidRPr="006B3CE9" w:rsidRDefault="00467CBB" w:rsidP="00DF0230">
            <w:pPr>
              <w:pStyle w:val="rowtabella0"/>
              <w:rPr>
                <w:color w:val="002060"/>
              </w:rPr>
            </w:pPr>
            <w:r w:rsidRPr="006B3CE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01C59" w14:textId="77777777" w:rsidR="00467CBB" w:rsidRPr="006B3CE9" w:rsidRDefault="00467CBB" w:rsidP="00DF0230">
            <w:pPr>
              <w:pStyle w:val="rowtabella0"/>
              <w:rPr>
                <w:color w:val="002060"/>
              </w:rPr>
            </w:pPr>
            <w:r w:rsidRPr="006B3CE9">
              <w:rPr>
                <w:color w:val="002060"/>
              </w:rPr>
              <w:t>VIA B.BUOZZI</w:t>
            </w:r>
          </w:p>
        </w:tc>
      </w:tr>
      <w:tr w:rsidR="00467CBB" w:rsidRPr="006B3CE9" w14:paraId="3A0D4B14"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509778" w14:textId="77777777" w:rsidR="00467CBB" w:rsidRPr="006B3CE9" w:rsidRDefault="00467CBB" w:rsidP="00DF0230">
            <w:pPr>
              <w:pStyle w:val="rowtabella0"/>
              <w:rPr>
                <w:color w:val="002060"/>
              </w:rPr>
            </w:pPr>
            <w:r w:rsidRPr="006B3CE9">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F9CF3" w14:textId="77777777" w:rsidR="00467CBB" w:rsidRPr="006B3CE9" w:rsidRDefault="00467CBB" w:rsidP="00DF0230">
            <w:pPr>
              <w:pStyle w:val="rowtabella0"/>
              <w:rPr>
                <w:color w:val="002060"/>
              </w:rPr>
            </w:pPr>
            <w:r w:rsidRPr="006B3CE9">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C505A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57B74" w14:textId="77777777" w:rsidR="00467CBB" w:rsidRPr="006B3CE9" w:rsidRDefault="00467CBB" w:rsidP="00DF0230">
            <w:pPr>
              <w:pStyle w:val="rowtabella0"/>
              <w:rPr>
                <w:color w:val="002060"/>
              </w:rPr>
            </w:pPr>
            <w:r w:rsidRPr="006B3CE9">
              <w:rPr>
                <w:color w:val="002060"/>
              </w:rPr>
              <w:t>09/12/2022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DF10C" w14:textId="77777777" w:rsidR="00467CBB" w:rsidRPr="006B3CE9" w:rsidRDefault="00467CBB" w:rsidP="00DF0230">
            <w:pPr>
              <w:pStyle w:val="rowtabella0"/>
              <w:rPr>
                <w:color w:val="002060"/>
              </w:rPr>
            </w:pPr>
            <w:r w:rsidRPr="006B3CE9">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54660" w14:textId="77777777" w:rsidR="00467CBB" w:rsidRPr="006B3CE9" w:rsidRDefault="00467CBB" w:rsidP="00DF0230">
            <w:pPr>
              <w:pStyle w:val="rowtabella0"/>
              <w:rPr>
                <w:color w:val="002060"/>
              </w:rPr>
            </w:pPr>
            <w:r w:rsidRPr="006B3CE9">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9DC17" w14:textId="77777777" w:rsidR="00467CBB" w:rsidRPr="006B3CE9" w:rsidRDefault="00467CBB" w:rsidP="00DF0230">
            <w:pPr>
              <w:pStyle w:val="rowtabella0"/>
              <w:rPr>
                <w:color w:val="002060"/>
              </w:rPr>
            </w:pPr>
            <w:r w:rsidRPr="006B3CE9">
              <w:rPr>
                <w:color w:val="002060"/>
              </w:rPr>
              <w:t>VIALE MAZZINI</w:t>
            </w:r>
          </w:p>
        </w:tc>
      </w:tr>
      <w:tr w:rsidR="00467CBB" w:rsidRPr="006B3CE9" w14:paraId="75A93C36"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60753" w14:textId="77777777" w:rsidR="00467CBB" w:rsidRPr="006B3CE9" w:rsidRDefault="00467CBB" w:rsidP="00DF0230">
            <w:pPr>
              <w:pStyle w:val="rowtabella0"/>
              <w:rPr>
                <w:color w:val="002060"/>
              </w:rPr>
            </w:pPr>
            <w:r w:rsidRPr="006B3CE9">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53B274" w14:textId="77777777" w:rsidR="00467CBB" w:rsidRPr="006B3CE9" w:rsidRDefault="00467CBB" w:rsidP="00DF0230">
            <w:pPr>
              <w:pStyle w:val="rowtabella0"/>
              <w:rPr>
                <w:color w:val="002060"/>
              </w:rPr>
            </w:pPr>
            <w:r w:rsidRPr="006B3CE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1C19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B9EB6"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46717" w14:textId="77777777" w:rsidR="00467CBB" w:rsidRPr="006B3CE9" w:rsidRDefault="00467CBB" w:rsidP="00DF0230">
            <w:pPr>
              <w:pStyle w:val="rowtabella0"/>
              <w:rPr>
                <w:color w:val="002060"/>
              </w:rPr>
            </w:pPr>
            <w:r w:rsidRPr="006B3CE9">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38EF6" w14:textId="77777777" w:rsidR="00467CBB" w:rsidRPr="006B3CE9" w:rsidRDefault="00467CBB" w:rsidP="00DF0230">
            <w:pPr>
              <w:pStyle w:val="rowtabella0"/>
              <w:rPr>
                <w:color w:val="002060"/>
              </w:rPr>
            </w:pPr>
            <w:r w:rsidRPr="006B3CE9">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03049" w14:textId="77777777" w:rsidR="00467CBB" w:rsidRPr="006B3CE9" w:rsidRDefault="00467CBB" w:rsidP="00DF0230">
            <w:pPr>
              <w:pStyle w:val="rowtabella0"/>
              <w:rPr>
                <w:color w:val="002060"/>
              </w:rPr>
            </w:pPr>
            <w:r w:rsidRPr="006B3CE9">
              <w:rPr>
                <w:color w:val="002060"/>
              </w:rPr>
              <w:t>VIA LUDOVICO SCARFIOTTI</w:t>
            </w:r>
          </w:p>
        </w:tc>
      </w:tr>
      <w:tr w:rsidR="00467CBB" w:rsidRPr="006B3CE9" w14:paraId="7AD77DEA"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77D1E9" w14:textId="77777777" w:rsidR="00467CBB" w:rsidRPr="006B3CE9" w:rsidRDefault="00467CBB" w:rsidP="00DF0230">
            <w:pPr>
              <w:pStyle w:val="rowtabella0"/>
              <w:rPr>
                <w:color w:val="002060"/>
              </w:rPr>
            </w:pPr>
            <w:r w:rsidRPr="006B3CE9">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CBFDF" w14:textId="77777777" w:rsidR="00467CBB" w:rsidRPr="006B3CE9" w:rsidRDefault="00467CBB" w:rsidP="00DF0230">
            <w:pPr>
              <w:pStyle w:val="rowtabella0"/>
              <w:rPr>
                <w:color w:val="002060"/>
              </w:rPr>
            </w:pPr>
            <w:r w:rsidRPr="006B3CE9">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99AF7"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ABE1C"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C23D9" w14:textId="77777777" w:rsidR="00467CBB" w:rsidRPr="006B3CE9" w:rsidRDefault="00467CBB" w:rsidP="00DF0230">
            <w:pPr>
              <w:pStyle w:val="rowtabella0"/>
              <w:rPr>
                <w:color w:val="002060"/>
              </w:rPr>
            </w:pPr>
            <w:r w:rsidRPr="006B3CE9">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7EFFC" w14:textId="77777777" w:rsidR="00467CBB" w:rsidRPr="006B3CE9" w:rsidRDefault="00467CBB" w:rsidP="00DF0230">
            <w:pPr>
              <w:pStyle w:val="rowtabella0"/>
              <w:rPr>
                <w:color w:val="002060"/>
              </w:rPr>
            </w:pPr>
            <w:r w:rsidRPr="006B3CE9">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E5A35" w14:textId="77777777" w:rsidR="00467CBB" w:rsidRPr="006B3CE9" w:rsidRDefault="00467CBB" w:rsidP="00DF0230">
            <w:pPr>
              <w:pStyle w:val="rowtabella0"/>
              <w:rPr>
                <w:color w:val="002060"/>
              </w:rPr>
            </w:pPr>
            <w:r w:rsidRPr="006B3CE9">
              <w:rPr>
                <w:color w:val="002060"/>
              </w:rPr>
              <w:t>VIA FAVETO</w:t>
            </w:r>
          </w:p>
        </w:tc>
      </w:tr>
    </w:tbl>
    <w:p w14:paraId="380671F8" w14:textId="77777777" w:rsidR="00467CBB" w:rsidRPr="006B3CE9" w:rsidRDefault="00467CBB" w:rsidP="00467CBB">
      <w:pPr>
        <w:pStyle w:val="breakline"/>
        <w:rPr>
          <w:rFonts w:eastAsiaTheme="minorEastAsia"/>
          <w:color w:val="002060"/>
        </w:rPr>
      </w:pPr>
    </w:p>
    <w:p w14:paraId="6A4F0996" w14:textId="77777777" w:rsidR="00467CBB" w:rsidRPr="006B3CE9" w:rsidRDefault="00467CBB" w:rsidP="00467CBB">
      <w:pPr>
        <w:pStyle w:val="breakline"/>
        <w:rPr>
          <w:color w:val="002060"/>
        </w:rPr>
      </w:pPr>
    </w:p>
    <w:p w14:paraId="752FBF2B" w14:textId="77777777" w:rsidR="00467CBB" w:rsidRPr="006B3CE9" w:rsidRDefault="00467CBB" w:rsidP="00467CBB">
      <w:pPr>
        <w:pStyle w:val="breakline"/>
        <w:rPr>
          <w:color w:val="002060"/>
        </w:rPr>
      </w:pPr>
    </w:p>
    <w:p w14:paraId="43C5C23E" w14:textId="77777777" w:rsidR="00467CBB" w:rsidRPr="006B3CE9" w:rsidRDefault="00467CBB" w:rsidP="00467CBB">
      <w:pPr>
        <w:pStyle w:val="sottotitolocampionato10"/>
        <w:rPr>
          <w:color w:val="002060"/>
        </w:rPr>
      </w:pPr>
      <w:r w:rsidRPr="006B3CE9">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0"/>
        <w:gridCol w:w="385"/>
        <w:gridCol w:w="898"/>
        <w:gridCol w:w="1198"/>
        <w:gridCol w:w="1563"/>
        <w:gridCol w:w="1540"/>
      </w:tblGrid>
      <w:tr w:rsidR="00467CBB" w:rsidRPr="006B3CE9" w14:paraId="22BA3515"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9947A" w14:textId="77777777" w:rsidR="00467CBB" w:rsidRPr="006B3CE9" w:rsidRDefault="00467CBB" w:rsidP="00DF0230">
            <w:pPr>
              <w:pStyle w:val="headertabella0"/>
              <w:rPr>
                <w:color w:val="002060"/>
              </w:rPr>
            </w:pPr>
            <w:r w:rsidRPr="006B3CE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1B888"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0F353"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A0A6"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6F6EC"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B5D87"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DACF"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2C75B078"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32019" w14:textId="77777777" w:rsidR="00467CBB" w:rsidRPr="006B3CE9" w:rsidRDefault="00467CBB" w:rsidP="00DF0230">
            <w:pPr>
              <w:pStyle w:val="rowtabella0"/>
              <w:rPr>
                <w:color w:val="002060"/>
              </w:rPr>
            </w:pPr>
            <w:r w:rsidRPr="006B3CE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34523" w14:textId="77777777" w:rsidR="00467CBB" w:rsidRPr="006B3CE9" w:rsidRDefault="00467CBB" w:rsidP="00DF0230">
            <w:pPr>
              <w:pStyle w:val="rowtabella0"/>
              <w:rPr>
                <w:color w:val="002060"/>
              </w:rPr>
            </w:pPr>
            <w:r w:rsidRPr="006B3CE9">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0125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BE659"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0C943" w14:textId="77777777" w:rsidR="00467CBB" w:rsidRPr="006B3CE9" w:rsidRDefault="00467CBB" w:rsidP="00DF0230">
            <w:pPr>
              <w:pStyle w:val="rowtabella0"/>
              <w:rPr>
                <w:color w:val="002060"/>
              </w:rPr>
            </w:pPr>
            <w:r w:rsidRPr="006B3CE9">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5DC84" w14:textId="77777777" w:rsidR="00467CBB" w:rsidRPr="006B3CE9" w:rsidRDefault="00467CBB" w:rsidP="00DF0230">
            <w:pPr>
              <w:pStyle w:val="rowtabella0"/>
              <w:rPr>
                <w:color w:val="002060"/>
              </w:rPr>
            </w:pPr>
            <w:r w:rsidRPr="006B3CE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9913D" w14:textId="77777777" w:rsidR="00467CBB" w:rsidRPr="006B3CE9" w:rsidRDefault="00467CBB" w:rsidP="00DF0230">
            <w:pPr>
              <w:pStyle w:val="rowtabella0"/>
              <w:rPr>
                <w:color w:val="002060"/>
              </w:rPr>
            </w:pPr>
            <w:r w:rsidRPr="006B3CE9">
              <w:rPr>
                <w:color w:val="002060"/>
              </w:rPr>
              <w:t>VIA ROSSINI</w:t>
            </w:r>
          </w:p>
        </w:tc>
      </w:tr>
      <w:tr w:rsidR="00467CBB" w:rsidRPr="006B3CE9" w14:paraId="11D0D6AB"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FC73B" w14:textId="77777777" w:rsidR="00467CBB" w:rsidRPr="006B3CE9" w:rsidRDefault="00467CBB" w:rsidP="00DF0230">
            <w:pPr>
              <w:pStyle w:val="rowtabella0"/>
              <w:rPr>
                <w:color w:val="002060"/>
              </w:rPr>
            </w:pPr>
            <w:r w:rsidRPr="006B3CE9">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8B01E5" w14:textId="77777777" w:rsidR="00467CBB" w:rsidRPr="006B3CE9" w:rsidRDefault="00467CBB" w:rsidP="00DF0230">
            <w:pPr>
              <w:pStyle w:val="rowtabella0"/>
              <w:rPr>
                <w:color w:val="002060"/>
              </w:rPr>
            </w:pPr>
            <w:r w:rsidRPr="006B3CE9">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4716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0F53A3"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08582D" w14:textId="77777777" w:rsidR="00467CBB" w:rsidRPr="006B3CE9" w:rsidRDefault="00467CBB" w:rsidP="00DF0230">
            <w:pPr>
              <w:pStyle w:val="rowtabella0"/>
              <w:rPr>
                <w:color w:val="002060"/>
              </w:rPr>
            </w:pPr>
            <w:r w:rsidRPr="006B3CE9">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2B8686" w14:textId="77777777" w:rsidR="00467CBB" w:rsidRPr="006B3CE9" w:rsidRDefault="00467CBB" w:rsidP="00DF0230">
            <w:pPr>
              <w:pStyle w:val="rowtabella0"/>
              <w:rPr>
                <w:color w:val="002060"/>
              </w:rPr>
            </w:pPr>
            <w:r w:rsidRPr="006B3CE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483CB" w14:textId="77777777" w:rsidR="00467CBB" w:rsidRPr="006B3CE9" w:rsidRDefault="00467CBB" w:rsidP="00DF0230">
            <w:pPr>
              <w:pStyle w:val="rowtabella0"/>
              <w:rPr>
                <w:color w:val="002060"/>
              </w:rPr>
            </w:pPr>
            <w:r w:rsidRPr="006B3CE9">
              <w:rPr>
                <w:color w:val="002060"/>
              </w:rPr>
              <w:t>VIA C.ULPIANI</w:t>
            </w:r>
          </w:p>
        </w:tc>
      </w:tr>
      <w:tr w:rsidR="00467CBB" w:rsidRPr="006B3CE9" w14:paraId="389FFC1A"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82262" w14:textId="77777777" w:rsidR="00467CBB" w:rsidRPr="006B3CE9" w:rsidRDefault="00467CBB" w:rsidP="00DF0230">
            <w:pPr>
              <w:pStyle w:val="rowtabella0"/>
              <w:rPr>
                <w:color w:val="002060"/>
              </w:rPr>
            </w:pPr>
            <w:r w:rsidRPr="006B3CE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DBCF48" w14:textId="77777777" w:rsidR="00467CBB" w:rsidRPr="006B3CE9" w:rsidRDefault="00467CBB" w:rsidP="00DF0230">
            <w:pPr>
              <w:pStyle w:val="rowtabella0"/>
              <w:rPr>
                <w:color w:val="002060"/>
              </w:rPr>
            </w:pPr>
            <w:r w:rsidRPr="006B3CE9">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BFA83"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64916"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1E8E22" w14:textId="77777777" w:rsidR="00467CBB" w:rsidRPr="006B3CE9" w:rsidRDefault="00467CBB" w:rsidP="00DF0230">
            <w:pPr>
              <w:pStyle w:val="rowtabella0"/>
              <w:rPr>
                <w:color w:val="002060"/>
              </w:rPr>
            </w:pPr>
            <w:r w:rsidRPr="006B3CE9">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F9095" w14:textId="77777777" w:rsidR="00467CBB" w:rsidRPr="006B3CE9" w:rsidRDefault="00467CBB" w:rsidP="00DF0230">
            <w:pPr>
              <w:pStyle w:val="rowtabella0"/>
              <w:rPr>
                <w:color w:val="002060"/>
              </w:rPr>
            </w:pPr>
            <w:r w:rsidRPr="006B3CE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A82FC" w14:textId="77777777" w:rsidR="00467CBB" w:rsidRPr="006B3CE9" w:rsidRDefault="00467CBB" w:rsidP="00DF0230">
            <w:pPr>
              <w:pStyle w:val="rowtabella0"/>
              <w:rPr>
                <w:color w:val="002060"/>
              </w:rPr>
            </w:pPr>
            <w:r w:rsidRPr="006B3CE9">
              <w:rPr>
                <w:color w:val="002060"/>
              </w:rPr>
              <w:t>VIA COLLE GIOIOSO</w:t>
            </w:r>
          </w:p>
        </w:tc>
      </w:tr>
      <w:tr w:rsidR="00467CBB" w:rsidRPr="006B3CE9" w14:paraId="281B75C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74357" w14:textId="77777777" w:rsidR="00467CBB" w:rsidRPr="006B3CE9" w:rsidRDefault="00467CBB" w:rsidP="00DF0230">
            <w:pPr>
              <w:pStyle w:val="rowtabella0"/>
              <w:rPr>
                <w:color w:val="002060"/>
              </w:rPr>
            </w:pPr>
            <w:r w:rsidRPr="006B3CE9">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F4EE7" w14:textId="77777777" w:rsidR="00467CBB" w:rsidRPr="006B3CE9" w:rsidRDefault="00467CBB" w:rsidP="00DF0230">
            <w:pPr>
              <w:pStyle w:val="rowtabella0"/>
              <w:rPr>
                <w:color w:val="002060"/>
              </w:rPr>
            </w:pPr>
            <w:r w:rsidRPr="006B3CE9">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2B5C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848689" w14:textId="77777777" w:rsidR="00467CBB" w:rsidRPr="006B3CE9" w:rsidRDefault="00467CBB" w:rsidP="00DF0230">
            <w:pPr>
              <w:pStyle w:val="rowtabella0"/>
              <w:rPr>
                <w:color w:val="002060"/>
              </w:rPr>
            </w:pPr>
            <w:r w:rsidRPr="006B3CE9">
              <w:rPr>
                <w:color w:val="002060"/>
              </w:rPr>
              <w:t>09/12/2022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A0E2F" w14:textId="77777777" w:rsidR="00467CBB" w:rsidRPr="006B3CE9" w:rsidRDefault="00467CBB" w:rsidP="00DF0230">
            <w:pPr>
              <w:pStyle w:val="rowtabella0"/>
              <w:rPr>
                <w:color w:val="002060"/>
              </w:rPr>
            </w:pPr>
            <w:r w:rsidRPr="006B3CE9">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F07CD" w14:textId="77777777" w:rsidR="00467CBB" w:rsidRPr="006B3CE9" w:rsidRDefault="00467CBB" w:rsidP="00DF0230">
            <w:pPr>
              <w:pStyle w:val="rowtabella0"/>
              <w:rPr>
                <w:color w:val="002060"/>
              </w:rPr>
            </w:pPr>
            <w:r w:rsidRPr="006B3CE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B1E70" w14:textId="77777777" w:rsidR="00467CBB" w:rsidRPr="006B3CE9" w:rsidRDefault="00467CBB" w:rsidP="00DF0230">
            <w:pPr>
              <w:pStyle w:val="rowtabella0"/>
              <w:rPr>
                <w:color w:val="002060"/>
              </w:rPr>
            </w:pPr>
            <w:r w:rsidRPr="006B3CE9">
              <w:rPr>
                <w:color w:val="002060"/>
              </w:rPr>
              <w:t>VIA SALVO D'ACQUISTO</w:t>
            </w:r>
          </w:p>
        </w:tc>
      </w:tr>
      <w:tr w:rsidR="00467CBB" w:rsidRPr="006B3CE9" w14:paraId="5192A263"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82D50C" w14:textId="77777777" w:rsidR="00467CBB" w:rsidRPr="006B3CE9" w:rsidRDefault="00467CBB" w:rsidP="00DF0230">
            <w:pPr>
              <w:pStyle w:val="rowtabella0"/>
              <w:rPr>
                <w:color w:val="002060"/>
              </w:rPr>
            </w:pPr>
            <w:r w:rsidRPr="006B3CE9">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340133" w14:textId="77777777" w:rsidR="00467CBB" w:rsidRPr="006B3CE9" w:rsidRDefault="00467CBB" w:rsidP="00DF0230">
            <w:pPr>
              <w:pStyle w:val="rowtabella0"/>
              <w:rPr>
                <w:color w:val="002060"/>
              </w:rPr>
            </w:pPr>
            <w:r w:rsidRPr="006B3CE9">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F0B8C"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AC3D0"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6E71F" w14:textId="77777777" w:rsidR="00467CBB" w:rsidRPr="006B3CE9" w:rsidRDefault="00467CBB" w:rsidP="00DF0230">
            <w:pPr>
              <w:pStyle w:val="rowtabella0"/>
              <w:rPr>
                <w:color w:val="002060"/>
              </w:rPr>
            </w:pPr>
            <w:r w:rsidRPr="006B3CE9">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D3AC0" w14:textId="77777777" w:rsidR="00467CBB" w:rsidRPr="006B3CE9" w:rsidRDefault="00467CBB" w:rsidP="00DF0230">
            <w:pPr>
              <w:pStyle w:val="rowtabella0"/>
              <w:rPr>
                <w:color w:val="002060"/>
              </w:rPr>
            </w:pPr>
            <w:r w:rsidRPr="006B3CE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38ADA" w14:textId="77777777" w:rsidR="00467CBB" w:rsidRPr="006B3CE9" w:rsidRDefault="00467CBB" w:rsidP="00DF0230">
            <w:pPr>
              <w:pStyle w:val="rowtabella0"/>
              <w:rPr>
                <w:color w:val="002060"/>
              </w:rPr>
            </w:pPr>
            <w:r w:rsidRPr="006B3CE9">
              <w:rPr>
                <w:color w:val="002060"/>
              </w:rPr>
              <w:t>VIA DELL IRIS</w:t>
            </w:r>
          </w:p>
        </w:tc>
      </w:tr>
      <w:tr w:rsidR="00467CBB" w:rsidRPr="006B3CE9" w14:paraId="30F77914"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6C9DF7" w14:textId="77777777" w:rsidR="00467CBB" w:rsidRPr="006B3CE9" w:rsidRDefault="00467CBB" w:rsidP="00DF0230">
            <w:pPr>
              <w:pStyle w:val="rowtabella0"/>
              <w:rPr>
                <w:color w:val="002060"/>
              </w:rPr>
            </w:pPr>
            <w:r w:rsidRPr="006B3CE9">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F4B2B8" w14:textId="77777777" w:rsidR="00467CBB" w:rsidRPr="006B3CE9" w:rsidRDefault="00467CBB" w:rsidP="00DF0230">
            <w:pPr>
              <w:pStyle w:val="rowtabella0"/>
              <w:rPr>
                <w:color w:val="002060"/>
              </w:rPr>
            </w:pPr>
            <w:r w:rsidRPr="006B3CE9">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791A35"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F2EA1"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DCCC59" w14:textId="77777777" w:rsidR="00467CBB" w:rsidRPr="006B3CE9" w:rsidRDefault="00467CBB" w:rsidP="00DF0230">
            <w:pPr>
              <w:pStyle w:val="rowtabella0"/>
              <w:rPr>
                <w:color w:val="002060"/>
              </w:rPr>
            </w:pPr>
            <w:r w:rsidRPr="006B3CE9">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867D2" w14:textId="77777777" w:rsidR="00467CBB" w:rsidRPr="006B3CE9" w:rsidRDefault="00467CBB" w:rsidP="00DF0230">
            <w:pPr>
              <w:pStyle w:val="rowtabella0"/>
              <w:rPr>
                <w:color w:val="002060"/>
              </w:rPr>
            </w:pPr>
            <w:r w:rsidRPr="006B3CE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3B5F0" w14:textId="77777777" w:rsidR="00467CBB" w:rsidRPr="006B3CE9" w:rsidRDefault="00467CBB" w:rsidP="00DF0230">
            <w:pPr>
              <w:pStyle w:val="rowtabella0"/>
              <w:rPr>
                <w:color w:val="002060"/>
              </w:rPr>
            </w:pPr>
            <w:r w:rsidRPr="006B3CE9">
              <w:rPr>
                <w:color w:val="002060"/>
              </w:rPr>
              <w:t>VIA DELLO SPORT</w:t>
            </w:r>
          </w:p>
        </w:tc>
      </w:tr>
      <w:tr w:rsidR="00467CBB" w:rsidRPr="006B3CE9" w14:paraId="098B983A"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CB348" w14:textId="77777777" w:rsidR="00467CBB" w:rsidRPr="006B3CE9" w:rsidRDefault="00467CBB" w:rsidP="00DF0230">
            <w:pPr>
              <w:pStyle w:val="rowtabella0"/>
              <w:rPr>
                <w:color w:val="002060"/>
              </w:rPr>
            </w:pPr>
            <w:r w:rsidRPr="006B3CE9">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6A1C8" w14:textId="77777777" w:rsidR="00467CBB" w:rsidRPr="006B3CE9" w:rsidRDefault="00467CBB" w:rsidP="00DF0230">
            <w:pPr>
              <w:pStyle w:val="rowtabella0"/>
              <w:rPr>
                <w:color w:val="002060"/>
              </w:rPr>
            </w:pPr>
            <w:r w:rsidRPr="006B3CE9">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93A3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B318B" w14:textId="77777777" w:rsidR="00467CBB" w:rsidRPr="006B3CE9" w:rsidRDefault="00467CBB" w:rsidP="00DF0230">
            <w:pPr>
              <w:pStyle w:val="rowtabella0"/>
              <w:rPr>
                <w:color w:val="002060"/>
              </w:rPr>
            </w:pPr>
            <w:r w:rsidRPr="006B3CE9">
              <w:rPr>
                <w:color w:val="002060"/>
              </w:rPr>
              <w:t>09/12/2022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841A4" w14:textId="77777777" w:rsidR="00467CBB" w:rsidRPr="006B3CE9" w:rsidRDefault="00467CBB" w:rsidP="00DF0230">
            <w:pPr>
              <w:pStyle w:val="rowtabella0"/>
              <w:rPr>
                <w:color w:val="002060"/>
              </w:rPr>
            </w:pPr>
            <w:r w:rsidRPr="006B3CE9">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B077E" w14:textId="77777777" w:rsidR="00467CBB" w:rsidRPr="006B3CE9" w:rsidRDefault="00467CBB" w:rsidP="00DF0230">
            <w:pPr>
              <w:pStyle w:val="rowtabella0"/>
              <w:rPr>
                <w:color w:val="002060"/>
              </w:rPr>
            </w:pPr>
            <w:r w:rsidRPr="006B3CE9">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B6196" w14:textId="77777777" w:rsidR="00467CBB" w:rsidRPr="006B3CE9" w:rsidRDefault="00467CBB" w:rsidP="00DF0230">
            <w:pPr>
              <w:pStyle w:val="rowtabella0"/>
              <w:rPr>
                <w:color w:val="002060"/>
              </w:rPr>
            </w:pPr>
            <w:r w:rsidRPr="006B3CE9">
              <w:rPr>
                <w:color w:val="002060"/>
              </w:rPr>
              <w:t>VIA NENNI</w:t>
            </w:r>
          </w:p>
        </w:tc>
      </w:tr>
    </w:tbl>
    <w:p w14:paraId="4B5BAFA7" w14:textId="77777777" w:rsidR="00467CBB" w:rsidRPr="006B3CE9" w:rsidRDefault="00467CBB" w:rsidP="00467CBB">
      <w:pPr>
        <w:pStyle w:val="breakline"/>
        <w:rPr>
          <w:rFonts w:eastAsiaTheme="minorEastAsia"/>
          <w:color w:val="002060"/>
        </w:rPr>
      </w:pPr>
    </w:p>
    <w:p w14:paraId="176E778E" w14:textId="77777777" w:rsidR="00467CBB" w:rsidRPr="006B3CE9" w:rsidRDefault="00467CBB" w:rsidP="00467CBB">
      <w:pPr>
        <w:pStyle w:val="breakline"/>
        <w:rPr>
          <w:color w:val="002060"/>
        </w:rPr>
      </w:pPr>
    </w:p>
    <w:p w14:paraId="03ED4CEB" w14:textId="77777777" w:rsidR="00467CBB" w:rsidRPr="0023461E" w:rsidRDefault="00467CBB" w:rsidP="00467CBB">
      <w:pPr>
        <w:pStyle w:val="breakline"/>
        <w:rPr>
          <w:color w:val="002060"/>
        </w:rPr>
      </w:pPr>
    </w:p>
    <w:p w14:paraId="41AC8E0A" w14:textId="77777777" w:rsidR="00467CBB" w:rsidRPr="0023461E" w:rsidRDefault="00467CBB" w:rsidP="00467CBB">
      <w:pPr>
        <w:pStyle w:val="titolocampionato0"/>
        <w:shd w:val="clear" w:color="auto" w:fill="CCCCCC"/>
        <w:spacing w:before="80" w:after="40"/>
        <w:rPr>
          <w:color w:val="002060"/>
        </w:rPr>
      </w:pPr>
      <w:r w:rsidRPr="0023461E">
        <w:rPr>
          <w:color w:val="002060"/>
        </w:rPr>
        <w:t>CALCIO A CINQUE SERIE D</w:t>
      </w:r>
    </w:p>
    <w:p w14:paraId="13D1F817" w14:textId="77777777" w:rsidR="00467CBB" w:rsidRPr="000E0A70" w:rsidRDefault="00467CBB" w:rsidP="00467CBB">
      <w:pPr>
        <w:pStyle w:val="TITOLOPRINC"/>
        <w:spacing w:before="0" w:beforeAutospacing="0"/>
        <w:rPr>
          <w:color w:val="002060"/>
        </w:rPr>
      </w:pPr>
      <w:r w:rsidRPr="000E0A70">
        <w:rPr>
          <w:color w:val="002060"/>
        </w:rPr>
        <w:t>ANAGRAFICA/INDIRIZZARIO/VARIAZIONI CALENDARIO</w:t>
      </w:r>
    </w:p>
    <w:p w14:paraId="792757C1" w14:textId="77777777" w:rsidR="00467CBB" w:rsidRPr="000E0A70" w:rsidRDefault="00467CBB" w:rsidP="00467CBB">
      <w:pPr>
        <w:pStyle w:val="Corpodeltesto21"/>
        <w:rPr>
          <w:rFonts w:ascii="Arial" w:hAnsi="Arial" w:cs="Arial"/>
          <w:b/>
          <w:color w:val="002060"/>
          <w:sz w:val="22"/>
          <w:szCs w:val="22"/>
        </w:rPr>
      </w:pPr>
      <w:r w:rsidRPr="000E0A70">
        <w:rPr>
          <w:rFonts w:ascii="Arial" w:hAnsi="Arial" w:cs="Arial"/>
          <w:b/>
          <w:color w:val="002060"/>
          <w:sz w:val="22"/>
          <w:szCs w:val="22"/>
        </w:rPr>
        <w:t>GIRONE “</w:t>
      </w:r>
      <w:r>
        <w:rPr>
          <w:rFonts w:ascii="Arial" w:hAnsi="Arial" w:cs="Arial"/>
          <w:b/>
          <w:color w:val="002060"/>
          <w:sz w:val="22"/>
          <w:szCs w:val="22"/>
        </w:rPr>
        <w:t>A</w:t>
      </w:r>
      <w:r w:rsidRPr="000E0A70">
        <w:rPr>
          <w:rFonts w:ascii="Arial" w:hAnsi="Arial" w:cs="Arial"/>
          <w:b/>
          <w:color w:val="002060"/>
          <w:sz w:val="22"/>
          <w:szCs w:val="22"/>
        </w:rPr>
        <w:t>”</w:t>
      </w:r>
    </w:p>
    <w:p w14:paraId="755E794D" w14:textId="77777777" w:rsidR="00467CBB" w:rsidRPr="000E0A70" w:rsidRDefault="00467CBB" w:rsidP="00467CBB">
      <w:pPr>
        <w:pStyle w:val="Corpodeltesto21"/>
        <w:rPr>
          <w:rFonts w:ascii="Arial" w:hAnsi="Arial" w:cs="Arial"/>
          <w:color w:val="002060"/>
          <w:sz w:val="22"/>
          <w:szCs w:val="22"/>
        </w:rPr>
      </w:pPr>
    </w:p>
    <w:p w14:paraId="44607848" w14:textId="77777777" w:rsidR="00467CBB" w:rsidRDefault="00467CBB" w:rsidP="00467CBB">
      <w:pPr>
        <w:pStyle w:val="Corpodeltesto21"/>
        <w:rPr>
          <w:rFonts w:ascii="Arial" w:hAnsi="Arial" w:cs="Arial"/>
          <w:color w:val="002060"/>
          <w:sz w:val="22"/>
          <w:szCs w:val="22"/>
        </w:rPr>
      </w:pPr>
      <w:r w:rsidRPr="000E0A70">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CIARNIN</w:t>
      </w:r>
      <w:r w:rsidRPr="000E0A70">
        <w:rPr>
          <w:rFonts w:ascii="Arial" w:hAnsi="Arial" w:cs="Arial"/>
          <w:color w:val="002060"/>
          <w:sz w:val="22"/>
          <w:szCs w:val="22"/>
        </w:rPr>
        <w:t xml:space="preserve"> comunica che disputerà tutte le gare interne il </w:t>
      </w:r>
      <w:r>
        <w:rPr>
          <w:rFonts w:ascii="Arial" w:hAnsi="Arial" w:cs="Arial"/>
          <w:b/>
          <w:color w:val="002060"/>
          <w:sz w:val="22"/>
          <w:szCs w:val="22"/>
        </w:rPr>
        <w:t xml:space="preserve">VENERDI’ </w:t>
      </w:r>
      <w:r w:rsidRPr="000E0A70">
        <w:rPr>
          <w:rFonts w:ascii="Arial" w:hAnsi="Arial" w:cs="Arial"/>
          <w:color w:val="002060"/>
          <w:sz w:val="22"/>
          <w:szCs w:val="22"/>
        </w:rPr>
        <w:t xml:space="preserve">alle </w:t>
      </w:r>
      <w:r w:rsidRPr="000E0A70">
        <w:rPr>
          <w:rFonts w:ascii="Arial" w:hAnsi="Arial" w:cs="Arial"/>
          <w:b/>
          <w:color w:val="002060"/>
          <w:sz w:val="22"/>
          <w:szCs w:val="22"/>
        </w:rPr>
        <w:t xml:space="preserve">ore </w:t>
      </w:r>
      <w:r>
        <w:rPr>
          <w:rFonts w:ascii="Arial" w:hAnsi="Arial" w:cs="Arial"/>
          <w:b/>
          <w:color w:val="002060"/>
          <w:sz w:val="22"/>
          <w:szCs w:val="22"/>
        </w:rPr>
        <w:t>21:30</w:t>
      </w:r>
      <w:r w:rsidRPr="000E0A70">
        <w:rPr>
          <w:rFonts w:ascii="Arial" w:hAnsi="Arial" w:cs="Arial"/>
          <w:color w:val="002060"/>
          <w:sz w:val="22"/>
          <w:szCs w:val="22"/>
        </w:rPr>
        <w:t xml:space="preserve">, </w:t>
      </w:r>
      <w:r w:rsidRPr="002A5932">
        <w:rPr>
          <w:rFonts w:ascii="Arial" w:hAnsi="Arial" w:cs="Arial"/>
          <w:b/>
          <w:bCs/>
          <w:color w:val="002060"/>
          <w:sz w:val="22"/>
          <w:szCs w:val="22"/>
        </w:rPr>
        <w:t xml:space="preserve">Palestra </w:t>
      </w:r>
      <w:r>
        <w:rPr>
          <w:rFonts w:ascii="Arial" w:hAnsi="Arial" w:cs="Arial"/>
          <w:b/>
          <w:bCs/>
          <w:color w:val="002060"/>
          <w:sz w:val="22"/>
          <w:szCs w:val="22"/>
        </w:rPr>
        <w:t>Istituto Tecnico “Bettino Padovano”</w:t>
      </w:r>
      <w:r w:rsidRPr="002A5932">
        <w:rPr>
          <w:rFonts w:ascii="Arial" w:hAnsi="Arial" w:cs="Arial"/>
          <w:b/>
          <w:bCs/>
          <w:color w:val="002060"/>
          <w:sz w:val="22"/>
          <w:szCs w:val="22"/>
        </w:rPr>
        <w:t xml:space="preserve"> </w:t>
      </w:r>
      <w:r>
        <w:rPr>
          <w:rFonts w:ascii="Arial" w:hAnsi="Arial" w:cs="Arial"/>
          <w:color w:val="002060"/>
          <w:sz w:val="22"/>
          <w:szCs w:val="22"/>
        </w:rPr>
        <w:t xml:space="preserve">via Antonio Rosmini, 22/B di </w:t>
      </w:r>
      <w:r>
        <w:rPr>
          <w:rFonts w:ascii="Arial" w:hAnsi="Arial" w:cs="Arial"/>
          <w:b/>
          <w:bCs/>
          <w:color w:val="002060"/>
          <w:sz w:val="22"/>
          <w:szCs w:val="22"/>
        </w:rPr>
        <w:t>SENIGALLIA</w:t>
      </w:r>
      <w:r w:rsidRPr="000E0A70">
        <w:rPr>
          <w:rFonts w:ascii="Arial" w:hAnsi="Arial" w:cs="Arial"/>
          <w:color w:val="002060"/>
          <w:sz w:val="22"/>
          <w:szCs w:val="22"/>
        </w:rPr>
        <w:t>.</w:t>
      </w:r>
    </w:p>
    <w:p w14:paraId="43F33EFE" w14:textId="77777777" w:rsidR="00467CBB" w:rsidRDefault="00467CBB" w:rsidP="00467CBB">
      <w:pPr>
        <w:pStyle w:val="Corpodeltesto21"/>
        <w:rPr>
          <w:rFonts w:ascii="Arial" w:hAnsi="Arial" w:cs="Arial"/>
          <w:color w:val="002060"/>
          <w:sz w:val="22"/>
          <w:szCs w:val="22"/>
        </w:rPr>
      </w:pPr>
    </w:p>
    <w:p w14:paraId="65C47222" w14:textId="77777777" w:rsidR="00467CBB" w:rsidRPr="0023461E" w:rsidRDefault="00467CBB" w:rsidP="00467CBB">
      <w:pPr>
        <w:pStyle w:val="titoloprinc0"/>
        <w:rPr>
          <w:color w:val="002060"/>
        </w:rPr>
      </w:pPr>
      <w:r w:rsidRPr="0023461E">
        <w:rPr>
          <w:color w:val="002060"/>
        </w:rPr>
        <w:t>VARIAZIONI AL PROGRAMMA GARE</w:t>
      </w:r>
    </w:p>
    <w:p w14:paraId="3C5B76B7" w14:textId="77777777" w:rsidR="00467CBB" w:rsidRPr="0023461E" w:rsidRDefault="00467CBB" w:rsidP="00467CBB">
      <w:pPr>
        <w:pStyle w:val="breakline"/>
        <w:rPr>
          <w:color w:val="002060"/>
        </w:rPr>
      </w:pPr>
    </w:p>
    <w:p w14:paraId="1BE627B2" w14:textId="77777777" w:rsidR="00467CBB" w:rsidRPr="0023461E" w:rsidRDefault="00467CBB" w:rsidP="00467CBB">
      <w:pPr>
        <w:pStyle w:val="breakline"/>
        <w:rPr>
          <w:color w:val="002060"/>
        </w:rPr>
      </w:pPr>
    </w:p>
    <w:p w14:paraId="678D89A4"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5BD14C3A"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3856"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C1A54"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ACF40"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D8FB5"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EFB34"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DBD3"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8F0A2"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485E4" w14:textId="77777777" w:rsidR="00467CBB" w:rsidRPr="0023461E" w:rsidRDefault="00467CBB" w:rsidP="00DF0230">
            <w:pPr>
              <w:pStyle w:val="headertabella0"/>
              <w:rPr>
                <w:color w:val="002060"/>
              </w:rPr>
            </w:pPr>
            <w:r w:rsidRPr="0023461E">
              <w:rPr>
                <w:color w:val="002060"/>
              </w:rPr>
              <w:t>Impianto</w:t>
            </w:r>
          </w:p>
        </w:tc>
      </w:tr>
      <w:tr w:rsidR="00467CBB" w:rsidRPr="0023461E" w14:paraId="3A699315"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2317" w14:textId="77777777" w:rsidR="00467CBB" w:rsidRPr="008B3FDF" w:rsidRDefault="00467CBB" w:rsidP="00DF0230">
            <w:pPr>
              <w:pStyle w:val="rowtabella0"/>
              <w:rPr>
                <w:color w:val="002060"/>
                <w:highlight w:val="yellow"/>
              </w:rPr>
            </w:pPr>
            <w:r w:rsidRPr="008B3FDF">
              <w:rPr>
                <w:color w:val="002060"/>
                <w:highlight w:val="yellow"/>
              </w:rPr>
              <w:t>09/12/2022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F0E9" w14:textId="77777777" w:rsidR="00467CBB" w:rsidRPr="008B3FDF" w:rsidRDefault="00467CBB" w:rsidP="00DF0230">
            <w:pPr>
              <w:pStyle w:val="rowtabella0"/>
              <w:jc w:val="center"/>
              <w:rPr>
                <w:color w:val="002060"/>
                <w:highlight w:val="yellow"/>
              </w:rPr>
            </w:pPr>
            <w:r w:rsidRPr="008B3FDF">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0665" w14:textId="77777777" w:rsidR="00467CBB" w:rsidRPr="008B3FDF" w:rsidRDefault="00467CBB" w:rsidP="00DF0230">
            <w:pPr>
              <w:pStyle w:val="rowtabella0"/>
              <w:rPr>
                <w:color w:val="002060"/>
                <w:highlight w:val="yellow"/>
              </w:rPr>
            </w:pPr>
            <w:r w:rsidRPr="008B3FDF">
              <w:rPr>
                <w:color w:val="002060"/>
                <w:highlight w:val="yellow"/>
              </w:rPr>
              <w:t>SANTA MARIA NUOVA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0BF6" w14:textId="77777777" w:rsidR="00467CBB" w:rsidRPr="008B3FDF" w:rsidRDefault="00467CBB" w:rsidP="00DF0230">
            <w:pPr>
              <w:pStyle w:val="rowtabella0"/>
              <w:rPr>
                <w:color w:val="002060"/>
                <w:highlight w:val="yellow"/>
              </w:rPr>
            </w:pPr>
            <w:r w:rsidRPr="008B3FDF">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A9D8" w14:textId="77777777" w:rsidR="00467CBB" w:rsidRPr="0023461E" w:rsidRDefault="00467CBB" w:rsidP="00DF023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9644" w14:textId="77777777" w:rsidR="00467CBB" w:rsidRPr="008B3FDF" w:rsidRDefault="00467CBB" w:rsidP="00DF0230">
            <w:pPr>
              <w:pStyle w:val="rowtabella0"/>
              <w:jc w:val="center"/>
              <w:rPr>
                <w:color w:val="002060"/>
                <w:highlight w:val="yellow"/>
              </w:rPr>
            </w:pPr>
            <w:r w:rsidRPr="008B3FD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7D87" w14:textId="77777777" w:rsidR="00467CBB" w:rsidRPr="0023461E" w:rsidRDefault="00467CBB" w:rsidP="00DF023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812D" w14:textId="77777777" w:rsidR="00467CBB" w:rsidRPr="008B3FDF" w:rsidRDefault="00467CBB" w:rsidP="00DF0230">
            <w:pPr>
              <w:rPr>
                <w:rFonts w:ascii="Arial" w:hAnsi="Arial" w:cs="Arial"/>
                <w:color w:val="002060"/>
                <w:sz w:val="12"/>
                <w:szCs w:val="12"/>
                <w:highlight w:val="yellow"/>
              </w:rPr>
            </w:pPr>
            <w:r w:rsidRPr="008B3FDF">
              <w:rPr>
                <w:rFonts w:ascii="Arial" w:hAnsi="Arial" w:cs="Arial"/>
                <w:color w:val="002060"/>
                <w:sz w:val="12"/>
                <w:szCs w:val="12"/>
                <w:highlight w:val="yellow"/>
              </w:rPr>
              <w:t>UNIVERS. “DRAGO GENTILI” CAMERINO LOCALITA’ LE CALVIE</w:t>
            </w:r>
          </w:p>
        </w:tc>
      </w:tr>
      <w:tr w:rsidR="00467CBB" w:rsidRPr="0023461E" w14:paraId="51D4BEF4"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7081" w14:textId="77777777" w:rsidR="00467CBB" w:rsidRPr="008B3FDF" w:rsidRDefault="00467CBB" w:rsidP="00DF0230">
            <w:pPr>
              <w:pStyle w:val="rowtabella0"/>
              <w:rPr>
                <w:color w:val="002060"/>
                <w:highlight w:val="yellow"/>
              </w:rPr>
            </w:pPr>
            <w:r w:rsidRPr="008B3FDF">
              <w:rPr>
                <w:color w:val="002060"/>
                <w:highlight w:val="yellow"/>
              </w:rPr>
              <w:t>14/04/2023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09EF" w14:textId="77777777" w:rsidR="00467CBB" w:rsidRPr="008B3FDF" w:rsidRDefault="00467CBB" w:rsidP="00DF0230">
            <w:pPr>
              <w:pStyle w:val="rowtabella0"/>
              <w:jc w:val="center"/>
              <w:rPr>
                <w:color w:val="002060"/>
                <w:highlight w:val="yellow"/>
              </w:rPr>
            </w:pPr>
            <w:r w:rsidRPr="008B3FDF">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0671" w14:textId="77777777" w:rsidR="00467CBB" w:rsidRPr="008B3FDF" w:rsidRDefault="00467CBB" w:rsidP="00DF0230">
            <w:pPr>
              <w:pStyle w:val="rowtabella0"/>
              <w:rPr>
                <w:color w:val="002060"/>
                <w:highlight w:val="yellow"/>
              </w:rPr>
            </w:pPr>
            <w:r w:rsidRPr="008B3FDF">
              <w:rPr>
                <w:color w:val="002060"/>
                <w:highlight w:val="yellow"/>
              </w:rPr>
              <w:t>C.U.S. CAMERINO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F71D" w14:textId="77777777" w:rsidR="00467CBB" w:rsidRPr="008B3FDF" w:rsidRDefault="00467CBB" w:rsidP="00DF0230">
            <w:pPr>
              <w:pStyle w:val="rowtabella0"/>
              <w:rPr>
                <w:color w:val="002060"/>
                <w:highlight w:val="yellow"/>
              </w:rPr>
            </w:pPr>
            <w:r w:rsidRPr="008B3FDF">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FA1D" w14:textId="77777777" w:rsidR="00467CBB" w:rsidRPr="0023461E" w:rsidRDefault="00467CBB" w:rsidP="00DF023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F791" w14:textId="77777777" w:rsidR="00467CBB" w:rsidRPr="008B3FDF" w:rsidRDefault="00467CBB" w:rsidP="00DF0230">
            <w:pPr>
              <w:pStyle w:val="rowtabella0"/>
              <w:jc w:val="center"/>
              <w:rPr>
                <w:color w:val="002060"/>
                <w:highlight w:val="yellow"/>
              </w:rPr>
            </w:pPr>
            <w:r w:rsidRPr="008B3FD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1EA9" w14:textId="77777777" w:rsidR="00467CBB" w:rsidRPr="0023461E" w:rsidRDefault="00467CBB" w:rsidP="00DF0230">
            <w:pPr>
              <w:pStyle w:val="rowtabella0"/>
              <w:jc w:val="center"/>
              <w:rPr>
                <w:color w:val="002060"/>
              </w:rPr>
            </w:pPr>
            <w:r w:rsidRPr="0023461E">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20F2" w14:textId="77777777" w:rsidR="00467CBB" w:rsidRPr="008B3FDF" w:rsidRDefault="00467CBB" w:rsidP="00DF0230">
            <w:pPr>
              <w:pStyle w:val="rowtabella0"/>
              <w:rPr>
                <w:color w:val="002060"/>
                <w:highlight w:val="yellow"/>
              </w:rPr>
            </w:pPr>
            <w:r w:rsidRPr="008B3FDF">
              <w:rPr>
                <w:color w:val="002060"/>
                <w:highlight w:val="yellow"/>
              </w:rPr>
              <w:t>PALASPORT "D. SIMONETTI" SANTA MARIA NUOVA VIA GAETANO RAVAGLI</w:t>
            </w:r>
          </w:p>
        </w:tc>
      </w:tr>
    </w:tbl>
    <w:p w14:paraId="69AE64B7" w14:textId="77777777" w:rsidR="00467CBB" w:rsidRPr="0023461E" w:rsidRDefault="00467CBB" w:rsidP="00467CBB">
      <w:pPr>
        <w:pStyle w:val="breakline"/>
        <w:rPr>
          <w:rFonts w:eastAsiaTheme="minorEastAsia"/>
          <w:color w:val="002060"/>
        </w:rPr>
      </w:pPr>
    </w:p>
    <w:p w14:paraId="625AA4A8" w14:textId="77777777" w:rsidR="00467CBB" w:rsidRPr="0023461E" w:rsidRDefault="00467CBB" w:rsidP="00467CBB">
      <w:pPr>
        <w:pStyle w:val="breakline"/>
        <w:rPr>
          <w:color w:val="002060"/>
        </w:rPr>
      </w:pPr>
    </w:p>
    <w:p w14:paraId="4A6BBB9D" w14:textId="77777777" w:rsidR="00467CBB" w:rsidRPr="0023461E" w:rsidRDefault="00467CBB" w:rsidP="00467CBB">
      <w:pPr>
        <w:pStyle w:val="titoloprinc0"/>
        <w:rPr>
          <w:color w:val="002060"/>
        </w:rPr>
      </w:pPr>
      <w:r w:rsidRPr="0023461E">
        <w:rPr>
          <w:color w:val="002060"/>
        </w:rPr>
        <w:t>RISULTATI</w:t>
      </w:r>
    </w:p>
    <w:p w14:paraId="2209562C" w14:textId="77777777" w:rsidR="00467CBB" w:rsidRPr="0023461E" w:rsidRDefault="00467CBB" w:rsidP="00467CBB">
      <w:pPr>
        <w:pStyle w:val="breakline"/>
        <w:rPr>
          <w:color w:val="002060"/>
        </w:rPr>
      </w:pPr>
    </w:p>
    <w:p w14:paraId="5B3B8B2F" w14:textId="77777777" w:rsidR="00467CBB" w:rsidRPr="0023461E" w:rsidRDefault="00467CBB" w:rsidP="00467CBB">
      <w:pPr>
        <w:pStyle w:val="sottotitolocampionato10"/>
        <w:rPr>
          <w:color w:val="002060"/>
        </w:rPr>
      </w:pPr>
      <w:r w:rsidRPr="0023461E">
        <w:rPr>
          <w:color w:val="002060"/>
        </w:rPr>
        <w:t>RISULTATI UFFICIALI GARE DEL 02/12/2022</w:t>
      </w:r>
    </w:p>
    <w:p w14:paraId="2A1816F4"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316D1C02"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7CBB" w:rsidRPr="0023461E" w14:paraId="05D3ED4E"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22715B86"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84F92" w14:textId="77777777" w:rsidR="00467CBB" w:rsidRPr="0023461E" w:rsidRDefault="00467CBB" w:rsidP="00DF0230">
                  <w:pPr>
                    <w:pStyle w:val="headertabella0"/>
                    <w:rPr>
                      <w:color w:val="002060"/>
                    </w:rPr>
                  </w:pPr>
                  <w:r w:rsidRPr="0023461E">
                    <w:rPr>
                      <w:color w:val="002060"/>
                    </w:rPr>
                    <w:t>GIRONE A - 9 Giornata - A</w:t>
                  </w:r>
                </w:p>
              </w:tc>
            </w:tr>
            <w:tr w:rsidR="00467CBB" w:rsidRPr="0023461E" w14:paraId="1322C21A"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D0E218" w14:textId="77777777" w:rsidR="00467CBB" w:rsidRPr="0023461E" w:rsidRDefault="00467CBB" w:rsidP="00DF0230">
                  <w:pPr>
                    <w:pStyle w:val="rowtabella0"/>
                    <w:rPr>
                      <w:color w:val="002060"/>
                    </w:rPr>
                  </w:pPr>
                  <w:r w:rsidRPr="0023461E">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E9852" w14:textId="77777777" w:rsidR="00467CBB" w:rsidRPr="0023461E" w:rsidRDefault="00467CBB" w:rsidP="00DF0230">
                  <w:pPr>
                    <w:pStyle w:val="rowtabella0"/>
                    <w:rPr>
                      <w:color w:val="002060"/>
                    </w:rPr>
                  </w:pPr>
                  <w:r w:rsidRPr="0023461E">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66752" w14:textId="77777777" w:rsidR="00467CBB" w:rsidRPr="0023461E" w:rsidRDefault="00467CBB" w:rsidP="00DF0230">
                  <w:pPr>
                    <w:pStyle w:val="rowtabella0"/>
                    <w:jc w:val="center"/>
                    <w:rPr>
                      <w:color w:val="002060"/>
                    </w:rPr>
                  </w:pPr>
                  <w:r w:rsidRPr="0023461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66D0F" w14:textId="77777777" w:rsidR="00467CBB" w:rsidRPr="0023461E" w:rsidRDefault="00467CBB" w:rsidP="00DF0230">
                  <w:pPr>
                    <w:pStyle w:val="rowtabella0"/>
                    <w:jc w:val="center"/>
                    <w:rPr>
                      <w:color w:val="002060"/>
                    </w:rPr>
                  </w:pPr>
                  <w:r w:rsidRPr="0023461E">
                    <w:rPr>
                      <w:color w:val="002060"/>
                    </w:rPr>
                    <w:t> </w:t>
                  </w:r>
                </w:p>
              </w:tc>
            </w:tr>
            <w:tr w:rsidR="00467CBB" w:rsidRPr="0023461E" w14:paraId="33FE80E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7D1745" w14:textId="77777777" w:rsidR="00467CBB" w:rsidRPr="0023461E" w:rsidRDefault="00467CBB" w:rsidP="00DF0230">
                  <w:pPr>
                    <w:pStyle w:val="rowtabella0"/>
                    <w:rPr>
                      <w:color w:val="002060"/>
                    </w:rPr>
                  </w:pPr>
                  <w:r w:rsidRPr="0023461E">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F271E8" w14:textId="77777777" w:rsidR="00467CBB" w:rsidRPr="0023461E" w:rsidRDefault="00467CBB" w:rsidP="00DF0230">
                  <w:pPr>
                    <w:pStyle w:val="rowtabella0"/>
                    <w:rPr>
                      <w:color w:val="002060"/>
                    </w:rPr>
                  </w:pPr>
                  <w:r w:rsidRPr="0023461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8A1D4" w14:textId="77777777" w:rsidR="00467CBB" w:rsidRPr="0023461E" w:rsidRDefault="00467CBB" w:rsidP="00DF0230">
                  <w:pPr>
                    <w:pStyle w:val="rowtabella0"/>
                    <w:jc w:val="center"/>
                    <w:rPr>
                      <w:color w:val="002060"/>
                    </w:rPr>
                  </w:pPr>
                  <w:r w:rsidRPr="0023461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3525F9" w14:textId="77777777" w:rsidR="00467CBB" w:rsidRPr="0023461E" w:rsidRDefault="00467CBB" w:rsidP="00DF0230">
                  <w:pPr>
                    <w:pStyle w:val="rowtabella0"/>
                    <w:jc w:val="center"/>
                    <w:rPr>
                      <w:color w:val="002060"/>
                    </w:rPr>
                  </w:pPr>
                  <w:r w:rsidRPr="0023461E">
                    <w:rPr>
                      <w:color w:val="002060"/>
                    </w:rPr>
                    <w:t> </w:t>
                  </w:r>
                </w:p>
              </w:tc>
            </w:tr>
            <w:tr w:rsidR="00467CBB" w:rsidRPr="0023461E" w14:paraId="47298B4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A4B1CE" w14:textId="77777777" w:rsidR="00467CBB" w:rsidRPr="0023461E" w:rsidRDefault="00467CBB" w:rsidP="00DF0230">
                  <w:pPr>
                    <w:pStyle w:val="rowtabella0"/>
                    <w:rPr>
                      <w:color w:val="002060"/>
                    </w:rPr>
                  </w:pPr>
                  <w:r w:rsidRPr="0023461E">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45FE08" w14:textId="77777777" w:rsidR="00467CBB" w:rsidRPr="0023461E" w:rsidRDefault="00467CBB" w:rsidP="00DF0230">
                  <w:pPr>
                    <w:pStyle w:val="rowtabella0"/>
                    <w:rPr>
                      <w:color w:val="002060"/>
                    </w:rPr>
                  </w:pPr>
                  <w:r w:rsidRPr="0023461E">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F5CB6" w14:textId="77777777" w:rsidR="00467CBB" w:rsidRPr="0023461E" w:rsidRDefault="00467CBB" w:rsidP="00DF0230">
                  <w:pPr>
                    <w:pStyle w:val="rowtabella0"/>
                    <w:jc w:val="center"/>
                    <w:rPr>
                      <w:color w:val="002060"/>
                    </w:rPr>
                  </w:pPr>
                  <w:r w:rsidRPr="0023461E">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489DC" w14:textId="77777777" w:rsidR="00467CBB" w:rsidRPr="0023461E" w:rsidRDefault="00467CBB" w:rsidP="00DF0230">
                  <w:pPr>
                    <w:pStyle w:val="rowtabella0"/>
                    <w:jc w:val="center"/>
                    <w:rPr>
                      <w:color w:val="002060"/>
                    </w:rPr>
                  </w:pPr>
                  <w:r w:rsidRPr="0023461E">
                    <w:rPr>
                      <w:color w:val="002060"/>
                    </w:rPr>
                    <w:t> </w:t>
                  </w:r>
                </w:p>
              </w:tc>
            </w:tr>
            <w:tr w:rsidR="00467CBB" w:rsidRPr="0023461E" w14:paraId="7FFFBED8"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D1BC4D" w14:textId="77777777" w:rsidR="00467CBB" w:rsidRPr="0023461E" w:rsidRDefault="00467CBB" w:rsidP="00DF0230">
                  <w:pPr>
                    <w:pStyle w:val="rowtabella0"/>
                    <w:rPr>
                      <w:color w:val="002060"/>
                    </w:rPr>
                  </w:pPr>
                  <w:r w:rsidRPr="0023461E">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3199B5" w14:textId="77777777" w:rsidR="00467CBB" w:rsidRPr="0023461E" w:rsidRDefault="00467CBB" w:rsidP="00DF0230">
                  <w:pPr>
                    <w:pStyle w:val="rowtabella0"/>
                    <w:rPr>
                      <w:color w:val="002060"/>
                    </w:rPr>
                  </w:pPr>
                  <w:r w:rsidRPr="0023461E">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E29663" w14:textId="77777777" w:rsidR="00467CBB" w:rsidRPr="0023461E" w:rsidRDefault="00467CBB" w:rsidP="00DF0230">
                  <w:pPr>
                    <w:pStyle w:val="rowtabella0"/>
                    <w:jc w:val="center"/>
                    <w:rPr>
                      <w:color w:val="002060"/>
                    </w:rPr>
                  </w:pPr>
                  <w:r w:rsidRPr="0023461E">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B02172" w14:textId="77777777" w:rsidR="00467CBB" w:rsidRPr="0023461E" w:rsidRDefault="00467CBB" w:rsidP="00DF0230">
                  <w:pPr>
                    <w:pStyle w:val="rowtabella0"/>
                    <w:jc w:val="center"/>
                    <w:rPr>
                      <w:color w:val="002060"/>
                    </w:rPr>
                  </w:pPr>
                  <w:r w:rsidRPr="0023461E">
                    <w:rPr>
                      <w:color w:val="002060"/>
                    </w:rPr>
                    <w:t> </w:t>
                  </w:r>
                </w:p>
              </w:tc>
            </w:tr>
            <w:tr w:rsidR="00467CBB" w:rsidRPr="0023461E" w14:paraId="7DCD471A"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4959A9" w14:textId="77777777" w:rsidR="00467CBB" w:rsidRPr="0023461E" w:rsidRDefault="00467CBB" w:rsidP="00DF0230">
                  <w:pPr>
                    <w:pStyle w:val="rowtabella0"/>
                    <w:rPr>
                      <w:color w:val="002060"/>
                    </w:rPr>
                  </w:pPr>
                  <w:r w:rsidRPr="0023461E">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16AB5" w14:textId="77777777" w:rsidR="00467CBB" w:rsidRPr="0023461E" w:rsidRDefault="00467CBB" w:rsidP="00DF0230">
                  <w:pPr>
                    <w:pStyle w:val="rowtabella0"/>
                    <w:rPr>
                      <w:color w:val="002060"/>
                    </w:rPr>
                  </w:pPr>
                  <w:r w:rsidRPr="0023461E">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77214" w14:textId="77777777" w:rsidR="00467CBB" w:rsidRPr="0023461E" w:rsidRDefault="00467CBB" w:rsidP="00DF0230">
                  <w:pPr>
                    <w:pStyle w:val="rowtabella0"/>
                    <w:jc w:val="center"/>
                    <w:rPr>
                      <w:color w:val="002060"/>
                    </w:rPr>
                  </w:pPr>
                  <w:r w:rsidRPr="0023461E">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03850" w14:textId="77777777" w:rsidR="00467CBB" w:rsidRPr="0023461E" w:rsidRDefault="00467CBB" w:rsidP="00DF0230">
                  <w:pPr>
                    <w:pStyle w:val="rowtabella0"/>
                    <w:jc w:val="center"/>
                    <w:rPr>
                      <w:color w:val="002060"/>
                    </w:rPr>
                  </w:pPr>
                  <w:r w:rsidRPr="0023461E">
                    <w:rPr>
                      <w:color w:val="002060"/>
                    </w:rPr>
                    <w:t> </w:t>
                  </w:r>
                </w:p>
              </w:tc>
            </w:tr>
            <w:tr w:rsidR="00467CBB" w:rsidRPr="0023461E" w14:paraId="74586E94"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D9BF8" w14:textId="77777777" w:rsidR="00467CBB" w:rsidRPr="0023461E" w:rsidRDefault="00467CBB" w:rsidP="00DF0230">
                  <w:pPr>
                    <w:pStyle w:val="rowtabella0"/>
                    <w:rPr>
                      <w:color w:val="002060"/>
                    </w:rPr>
                  </w:pPr>
                  <w:r w:rsidRPr="0023461E">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45BF" w14:textId="77777777" w:rsidR="00467CBB" w:rsidRPr="0023461E" w:rsidRDefault="00467CBB" w:rsidP="00DF0230">
                  <w:pPr>
                    <w:pStyle w:val="rowtabella0"/>
                    <w:rPr>
                      <w:color w:val="002060"/>
                    </w:rPr>
                  </w:pPr>
                  <w:r w:rsidRPr="0023461E">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18343"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550C5" w14:textId="77777777" w:rsidR="00467CBB" w:rsidRPr="0023461E" w:rsidRDefault="00467CBB" w:rsidP="00DF0230">
                  <w:pPr>
                    <w:pStyle w:val="rowtabella0"/>
                    <w:jc w:val="center"/>
                    <w:rPr>
                      <w:color w:val="002060"/>
                    </w:rPr>
                  </w:pPr>
                  <w:r w:rsidRPr="0023461E">
                    <w:rPr>
                      <w:color w:val="002060"/>
                    </w:rPr>
                    <w:t> </w:t>
                  </w:r>
                </w:p>
              </w:tc>
            </w:tr>
            <w:tr w:rsidR="00467CBB" w:rsidRPr="0023461E" w14:paraId="631540CE"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7F971BDF" w14:textId="77777777" w:rsidR="00467CBB" w:rsidRPr="0023461E" w:rsidRDefault="00467CBB" w:rsidP="00DF0230">
                  <w:pPr>
                    <w:pStyle w:val="rowtabella0"/>
                    <w:rPr>
                      <w:color w:val="002060"/>
                    </w:rPr>
                  </w:pPr>
                  <w:r w:rsidRPr="0023461E">
                    <w:rPr>
                      <w:color w:val="002060"/>
                    </w:rPr>
                    <w:t>(1) - disputata il 03/12/2022</w:t>
                  </w:r>
                </w:p>
              </w:tc>
            </w:tr>
          </w:tbl>
          <w:p w14:paraId="41641659" w14:textId="77777777" w:rsidR="00467CBB" w:rsidRPr="0023461E" w:rsidRDefault="00467CBB" w:rsidP="00DF023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7AE95268"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A234F" w14:textId="77777777" w:rsidR="00467CBB" w:rsidRPr="0023461E" w:rsidRDefault="00467CBB" w:rsidP="00DF0230">
                  <w:pPr>
                    <w:pStyle w:val="headertabella0"/>
                    <w:rPr>
                      <w:color w:val="002060"/>
                    </w:rPr>
                  </w:pPr>
                  <w:r w:rsidRPr="0023461E">
                    <w:rPr>
                      <w:color w:val="002060"/>
                    </w:rPr>
                    <w:t>GIRONE B - 9 Giornata - A</w:t>
                  </w:r>
                </w:p>
              </w:tc>
            </w:tr>
            <w:tr w:rsidR="00467CBB" w:rsidRPr="0023461E" w14:paraId="38A07426"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0B4F46" w14:textId="77777777" w:rsidR="00467CBB" w:rsidRPr="0023461E" w:rsidRDefault="00467CBB" w:rsidP="00DF0230">
                  <w:pPr>
                    <w:pStyle w:val="rowtabella0"/>
                    <w:rPr>
                      <w:color w:val="002060"/>
                    </w:rPr>
                  </w:pPr>
                  <w:r w:rsidRPr="0023461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D1510" w14:textId="77777777" w:rsidR="00467CBB" w:rsidRPr="0023461E" w:rsidRDefault="00467CBB" w:rsidP="00DF0230">
                  <w:pPr>
                    <w:pStyle w:val="rowtabella0"/>
                    <w:rPr>
                      <w:color w:val="002060"/>
                    </w:rPr>
                  </w:pPr>
                  <w:r w:rsidRPr="0023461E">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DB81E" w14:textId="77777777" w:rsidR="00467CBB" w:rsidRPr="0023461E" w:rsidRDefault="00467CBB" w:rsidP="00DF0230">
                  <w:pPr>
                    <w:pStyle w:val="rowtabella0"/>
                    <w:jc w:val="center"/>
                    <w:rPr>
                      <w:color w:val="002060"/>
                    </w:rPr>
                  </w:pPr>
                  <w:r w:rsidRPr="0023461E">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D1E4E" w14:textId="77777777" w:rsidR="00467CBB" w:rsidRPr="0023461E" w:rsidRDefault="00467CBB" w:rsidP="00DF0230">
                  <w:pPr>
                    <w:pStyle w:val="rowtabella0"/>
                    <w:jc w:val="center"/>
                    <w:rPr>
                      <w:color w:val="002060"/>
                    </w:rPr>
                  </w:pPr>
                  <w:r w:rsidRPr="0023461E">
                    <w:rPr>
                      <w:color w:val="002060"/>
                    </w:rPr>
                    <w:t> </w:t>
                  </w:r>
                </w:p>
              </w:tc>
            </w:tr>
            <w:tr w:rsidR="00467CBB" w:rsidRPr="0023461E" w14:paraId="2193887D"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949929" w14:textId="77777777" w:rsidR="00467CBB" w:rsidRPr="0023461E" w:rsidRDefault="00467CBB" w:rsidP="00DF0230">
                  <w:pPr>
                    <w:pStyle w:val="rowtabella0"/>
                    <w:rPr>
                      <w:color w:val="002060"/>
                    </w:rPr>
                  </w:pPr>
                  <w:r w:rsidRPr="0023461E">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4C56A" w14:textId="77777777" w:rsidR="00467CBB" w:rsidRPr="0023461E" w:rsidRDefault="00467CBB" w:rsidP="00DF0230">
                  <w:pPr>
                    <w:pStyle w:val="rowtabella0"/>
                    <w:rPr>
                      <w:color w:val="002060"/>
                    </w:rPr>
                  </w:pPr>
                  <w:r w:rsidRPr="0023461E">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D62F61" w14:textId="77777777" w:rsidR="00467CBB" w:rsidRPr="0023461E" w:rsidRDefault="00467CBB" w:rsidP="00DF0230">
                  <w:pPr>
                    <w:pStyle w:val="rowtabella0"/>
                    <w:jc w:val="center"/>
                    <w:rPr>
                      <w:color w:val="002060"/>
                    </w:rPr>
                  </w:pPr>
                  <w:r w:rsidRPr="0023461E">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E454BD" w14:textId="77777777" w:rsidR="00467CBB" w:rsidRPr="0023461E" w:rsidRDefault="00467CBB" w:rsidP="00DF0230">
                  <w:pPr>
                    <w:pStyle w:val="rowtabella0"/>
                    <w:jc w:val="center"/>
                    <w:rPr>
                      <w:color w:val="002060"/>
                    </w:rPr>
                  </w:pPr>
                  <w:r w:rsidRPr="0023461E">
                    <w:rPr>
                      <w:color w:val="002060"/>
                    </w:rPr>
                    <w:t> </w:t>
                  </w:r>
                </w:p>
              </w:tc>
            </w:tr>
            <w:tr w:rsidR="00467CBB" w:rsidRPr="0023461E" w14:paraId="5A64CB8A"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E7F53C" w14:textId="77777777" w:rsidR="00467CBB" w:rsidRPr="0023461E" w:rsidRDefault="00467CBB" w:rsidP="00DF0230">
                  <w:pPr>
                    <w:pStyle w:val="rowtabella0"/>
                    <w:rPr>
                      <w:color w:val="002060"/>
                    </w:rPr>
                  </w:pPr>
                  <w:r w:rsidRPr="0023461E">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B7BFC2" w14:textId="77777777" w:rsidR="00467CBB" w:rsidRPr="0023461E" w:rsidRDefault="00467CBB" w:rsidP="00DF0230">
                  <w:pPr>
                    <w:pStyle w:val="rowtabella0"/>
                    <w:rPr>
                      <w:color w:val="002060"/>
                    </w:rPr>
                  </w:pPr>
                  <w:r w:rsidRPr="0023461E">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4461D2" w14:textId="77777777" w:rsidR="00467CBB" w:rsidRPr="0023461E" w:rsidRDefault="00467CBB" w:rsidP="00DF0230">
                  <w:pPr>
                    <w:pStyle w:val="rowtabella0"/>
                    <w:jc w:val="center"/>
                    <w:rPr>
                      <w:color w:val="002060"/>
                    </w:rPr>
                  </w:pPr>
                  <w:r w:rsidRPr="0023461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9A827" w14:textId="77777777" w:rsidR="00467CBB" w:rsidRPr="0023461E" w:rsidRDefault="00467CBB" w:rsidP="00DF0230">
                  <w:pPr>
                    <w:pStyle w:val="rowtabella0"/>
                    <w:jc w:val="center"/>
                    <w:rPr>
                      <w:color w:val="002060"/>
                    </w:rPr>
                  </w:pPr>
                  <w:r w:rsidRPr="0023461E">
                    <w:rPr>
                      <w:color w:val="002060"/>
                    </w:rPr>
                    <w:t> </w:t>
                  </w:r>
                </w:p>
              </w:tc>
            </w:tr>
            <w:tr w:rsidR="00467CBB" w:rsidRPr="0023461E" w14:paraId="28ABA056"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15235" w14:textId="77777777" w:rsidR="00467CBB" w:rsidRPr="0023461E" w:rsidRDefault="00467CBB" w:rsidP="00DF0230">
                  <w:pPr>
                    <w:pStyle w:val="rowtabella0"/>
                    <w:rPr>
                      <w:color w:val="002060"/>
                    </w:rPr>
                  </w:pPr>
                  <w:r w:rsidRPr="0023461E">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1BBCBB" w14:textId="77777777" w:rsidR="00467CBB" w:rsidRPr="0023461E" w:rsidRDefault="00467CBB" w:rsidP="00DF0230">
                  <w:pPr>
                    <w:pStyle w:val="rowtabella0"/>
                    <w:rPr>
                      <w:color w:val="002060"/>
                    </w:rPr>
                  </w:pPr>
                  <w:r w:rsidRPr="0023461E">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426FB" w14:textId="77777777" w:rsidR="00467CBB" w:rsidRPr="0023461E" w:rsidRDefault="00467CBB" w:rsidP="00DF0230">
                  <w:pPr>
                    <w:pStyle w:val="rowtabella0"/>
                    <w:jc w:val="center"/>
                    <w:rPr>
                      <w:color w:val="002060"/>
                    </w:rPr>
                  </w:pPr>
                  <w:r w:rsidRPr="0023461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F824E0" w14:textId="77777777" w:rsidR="00467CBB" w:rsidRPr="0023461E" w:rsidRDefault="00467CBB" w:rsidP="00DF0230">
                  <w:pPr>
                    <w:pStyle w:val="rowtabella0"/>
                    <w:jc w:val="center"/>
                    <w:rPr>
                      <w:color w:val="002060"/>
                    </w:rPr>
                  </w:pPr>
                  <w:r w:rsidRPr="0023461E">
                    <w:rPr>
                      <w:color w:val="002060"/>
                    </w:rPr>
                    <w:t> </w:t>
                  </w:r>
                </w:p>
              </w:tc>
            </w:tr>
            <w:tr w:rsidR="00467CBB" w:rsidRPr="0023461E" w14:paraId="6B1F7AF0"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32B990" w14:textId="77777777" w:rsidR="00467CBB" w:rsidRPr="0023461E" w:rsidRDefault="00467CBB" w:rsidP="00DF0230">
                  <w:pPr>
                    <w:pStyle w:val="rowtabella0"/>
                    <w:rPr>
                      <w:color w:val="002060"/>
                    </w:rPr>
                  </w:pPr>
                  <w:r w:rsidRPr="0023461E">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5BD9A" w14:textId="77777777" w:rsidR="00467CBB" w:rsidRPr="0023461E" w:rsidRDefault="00467CBB" w:rsidP="00DF0230">
                  <w:pPr>
                    <w:pStyle w:val="rowtabella0"/>
                    <w:rPr>
                      <w:color w:val="002060"/>
                    </w:rPr>
                  </w:pPr>
                  <w:r w:rsidRPr="0023461E">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479330" w14:textId="77777777" w:rsidR="00467CBB" w:rsidRPr="0023461E" w:rsidRDefault="00467CBB" w:rsidP="00DF0230">
                  <w:pPr>
                    <w:pStyle w:val="rowtabella0"/>
                    <w:jc w:val="center"/>
                    <w:rPr>
                      <w:color w:val="002060"/>
                    </w:rPr>
                  </w:pPr>
                  <w:r w:rsidRPr="0023461E">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674E5" w14:textId="77777777" w:rsidR="00467CBB" w:rsidRPr="0023461E" w:rsidRDefault="00467CBB" w:rsidP="00DF0230">
                  <w:pPr>
                    <w:pStyle w:val="rowtabella0"/>
                    <w:jc w:val="center"/>
                    <w:rPr>
                      <w:color w:val="002060"/>
                    </w:rPr>
                  </w:pPr>
                  <w:r w:rsidRPr="0023461E">
                    <w:rPr>
                      <w:color w:val="002060"/>
                    </w:rPr>
                    <w:t> </w:t>
                  </w:r>
                </w:p>
              </w:tc>
            </w:tr>
            <w:tr w:rsidR="00467CBB" w:rsidRPr="0023461E" w14:paraId="0AD44E29"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C2BDF" w14:textId="77777777" w:rsidR="00467CBB" w:rsidRPr="0023461E" w:rsidRDefault="00467CBB" w:rsidP="00DF0230">
                  <w:pPr>
                    <w:pStyle w:val="rowtabella0"/>
                    <w:rPr>
                      <w:color w:val="002060"/>
                    </w:rPr>
                  </w:pPr>
                  <w:r w:rsidRPr="0023461E">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BC608" w14:textId="77777777" w:rsidR="00467CBB" w:rsidRPr="0023461E" w:rsidRDefault="00467CBB" w:rsidP="00DF0230">
                  <w:pPr>
                    <w:pStyle w:val="rowtabella0"/>
                    <w:rPr>
                      <w:color w:val="002060"/>
                    </w:rPr>
                  </w:pPr>
                  <w:r w:rsidRPr="0023461E">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8E756" w14:textId="77777777" w:rsidR="00467CBB" w:rsidRPr="0023461E" w:rsidRDefault="00467CBB" w:rsidP="00DF0230">
                  <w:pPr>
                    <w:pStyle w:val="rowtabella0"/>
                    <w:jc w:val="center"/>
                    <w:rPr>
                      <w:color w:val="002060"/>
                    </w:rPr>
                  </w:pPr>
                  <w:r w:rsidRPr="0023461E">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FC48D" w14:textId="77777777" w:rsidR="00467CBB" w:rsidRPr="0023461E" w:rsidRDefault="00467CBB" w:rsidP="00DF0230">
                  <w:pPr>
                    <w:pStyle w:val="rowtabella0"/>
                    <w:jc w:val="center"/>
                    <w:rPr>
                      <w:color w:val="002060"/>
                    </w:rPr>
                  </w:pPr>
                  <w:r w:rsidRPr="0023461E">
                    <w:rPr>
                      <w:color w:val="002060"/>
                    </w:rPr>
                    <w:t> </w:t>
                  </w:r>
                </w:p>
              </w:tc>
            </w:tr>
            <w:tr w:rsidR="00467CBB" w:rsidRPr="0023461E" w14:paraId="2E47B8CE"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0DC734F8" w14:textId="77777777" w:rsidR="00467CBB" w:rsidRPr="0023461E" w:rsidRDefault="00467CBB" w:rsidP="00DF0230">
                  <w:pPr>
                    <w:pStyle w:val="rowtabella0"/>
                    <w:rPr>
                      <w:color w:val="002060"/>
                    </w:rPr>
                  </w:pPr>
                  <w:r w:rsidRPr="0023461E">
                    <w:rPr>
                      <w:color w:val="002060"/>
                    </w:rPr>
                    <w:t>(1) - disputata il 03/12/2022</w:t>
                  </w:r>
                </w:p>
              </w:tc>
            </w:tr>
          </w:tbl>
          <w:p w14:paraId="10897ED8" w14:textId="77777777" w:rsidR="00467CBB" w:rsidRPr="0023461E" w:rsidRDefault="00467CBB" w:rsidP="00DF0230">
            <w:pPr>
              <w:rPr>
                <w:color w:val="002060"/>
              </w:rPr>
            </w:pPr>
          </w:p>
        </w:tc>
      </w:tr>
    </w:tbl>
    <w:p w14:paraId="2E436BBB" w14:textId="77777777" w:rsidR="00467CBB" w:rsidRPr="0023461E" w:rsidRDefault="00467CBB" w:rsidP="00467C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7CBB" w:rsidRPr="0023461E" w14:paraId="14550481"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7470CD1D"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8A6B8" w14:textId="77777777" w:rsidR="00467CBB" w:rsidRPr="0023461E" w:rsidRDefault="00467CBB" w:rsidP="00DF0230">
                  <w:pPr>
                    <w:pStyle w:val="headertabella0"/>
                    <w:rPr>
                      <w:color w:val="002060"/>
                    </w:rPr>
                  </w:pPr>
                  <w:r w:rsidRPr="0023461E">
                    <w:rPr>
                      <w:color w:val="002060"/>
                    </w:rPr>
                    <w:t>GIRONE C - 9 Giornata - A</w:t>
                  </w:r>
                </w:p>
              </w:tc>
            </w:tr>
            <w:tr w:rsidR="00467CBB" w:rsidRPr="0023461E" w14:paraId="60F4BF92"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9BD82" w14:textId="77777777" w:rsidR="00467CBB" w:rsidRPr="0023461E" w:rsidRDefault="00467CBB" w:rsidP="00DF0230">
                  <w:pPr>
                    <w:pStyle w:val="rowtabella0"/>
                    <w:rPr>
                      <w:color w:val="002060"/>
                    </w:rPr>
                  </w:pPr>
                  <w:r w:rsidRPr="0023461E">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7F454" w14:textId="77777777" w:rsidR="00467CBB" w:rsidRPr="0023461E" w:rsidRDefault="00467CBB" w:rsidP="00DF0230">
                  <w:pPr>
                    <w:pStyle w:val="rowtabella0"/>
                    <w:rPr>
                      <w:color w:val="002060"/>
                    </w:rPr>
                  </w:pPr>
                  <w:r w:rsidRPr="0023461E">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4F4A9"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ACF6F" w14:textId="77777777" w:rsidR="00467CBB" w:rsidRPr="0023461E" w:rsidRDefault="00467CBB" w:rsidP="00DF0230">
                  <w:pPr>
                    <w:pStyle w:val="rowtabella0"/>
                    <w:jc w:val="center"/>
                    <w:rPr>
                      <w:color w:val="002060"/>
                    </w:rPr>
                  </w:pPr>
                  <w:r w:rsidRPr="0023461E">
                    <w:rPr>
                      <w:color w:val="002060"/>
                    </w:rPr>
                    <w:t> </w:t>
                  </w:r>
                </w:p>
              </w:tc>
            </w:tr>
            <w:tr w:rsidR="00467CBB" w:rsidRPr="0023461E" w14:paraId="05D0C20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6633C2" w14:textId="77777777" w:rsidR="00467CBB" w:rsidRPr="0023461E" w:rsidRDefault="00467CBB" w:rsidP="00DF0230">
                  <w:pPr>
                    <w:pStyle w:val="rowtabella0"/>
                    <w:rPr>
                      <w:color w:val="002060"/>
                    </w:rPr>
                  </w:pPr>
                  <w:r w:rsidRPr="0023461E">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DC6CA5" w14:textId="77777777" w:rsidR="00467CBB" w:rsidRPr="0023461E" w:rsidRDefault="00467CBB" w:rsidP="00DF0230">
                  <w:pPr>
                    <w:pStyle w:val="rowtabella0"/>
                    <w:rPr>
                      <w:color w:val="002060"/>
                    </w:rPr>
                  </w:pPr>
                  <w:r w:rsidRPr="0023461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40E79B" w14:textId="77777777" w:rsidR="00467CBB" w:rsidRPr="0023461E" w:rsidRDefault="00467CBB" w:rsidP="00DF0230">
                  <w:pPr>
                    <w:pStyle w:val="rowtabella0"/>
                    <w:jc w:val="center"/>
                    <w:rPr>
                      <w:color w:val="002060"/>
                    </w:rPr>
                  </w:pPr>
                  <w:r w:rsidRPr="0023461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021447" w14:textId="77777777" w:rsidR="00467CBB" w:rsidRPr="0023461E" w:rsidRDefault="00467CBB" w:rsidP="00DF0230">
                  <w:pPr>
                    <w:pStyle w:val="rowtabella0"/>
                    <w:jc w:val="center"/>
                    <w:rPr>
                      <w:color w:val="002060"/>
                    </w:rPr>
                  </w:pPr>
                  <w:r w:rsidRPr="0023461E">
                    <w:rPr>
                      <w:color w:val="002060"/>
                    </w:rPr>
                    <w:t> </w:t>
                  </w:r>
                </w:p>
              </w:tc>
            </w:tr>
            <w:tr w:rsidR="00467CBB" w:rsidRPr="0023461E" w14:paraId="35ED7E84"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AF94E1" w14:textId="77777777" w:rsidR="00467CBB" w:rsidRPr="0023461E" w:rsidRDefault="00467CBB" w:rsidP="00DF0230">
                  <w:pPr>
                    <w:pStyle w:val="rowtabella0"/>
                    <w:rPr>
                      <w:color w:val="002060"/>
                    </w:rPr>
                  </w:pPr>
                  <w:r w:rsidRPr="0023461E">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F4086" w14:textId="77777777" w:rsidR="00467CBB" w:rsidRPr="0023461E" w:rsidRDefault="00467CBB" w:rsidP="00DF0230">
                  <w:pPr>
                    <w:pStyle w:val="rowtabella0"/>
                    <w:rPr>
                      <w:color w:val="002060"/>
                    </w:rPr>
                  </w:pPr>
                  <w:r w:rsidRPr="0023461E">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8B24C7" w14:textId="77777777" w:rsidR="00467CBB" w:rsidRPr="0023461E" w:rsidRDefault="00467CBB" w:rsidP="00DF0230">
                  <w:pPr>
                    <w:pStyle w:val="rowtabella0"/>
                    <w:jc w:val="center"/>
                    <w:rPr>
                      <w:color w:val="002060"/>
                    </w:rPr>
                  </w:pPr>
                  <w:r w:rsidRPr="0023461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0EC6CD" w14:textId="77777777" w:rsidR="00467CBB" w:rsidRPr="0023461E" w:rsidRDefault="00467CBB" w:rsidP="00DF0230">
                  <w:pPr>
                    <w:pStyle w:val="rowtabella0"/>
                    <w:jc w:val="center"/>
                    <w:rPr>
                      <w:color w:val="002060"/>
                    </w:rPr>
                  </w:pPr>
                  <w:r w:rsidRPr="0023461E">
                    <w:rPr>
                      <w:color w:val="002060"/>
                    </w:rPr>
                    <w:t> </w:t>
                  </w:r>
                </w:p>
              </w:tc>
            </w:tr>
            <w:tr w:rsidR="00467CBB" w:rsidRPr="0023461E" w14:paraId="5F89831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1B51D6" w14:textId="77777777" w:rsidR="00467CBB" w:rsidRPr="0023461E" w:rsidRDefault="00467CBB" w:rsidP="00DF0230">
                  <w:pPr>
                    <w:pStyle w:val="rowtabella0"/>
                    <w:rPr>
                      <w:color w:val="002060"/>
                    </w:rPr>
                  </w:pPr>
                  <w:r w:rsidRPr="0023461E">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1F6E4F" w14:textId="77777777" w:rsidR="00467CBB" w:rsidRPr="0023461E" w:rsidRDefault="00467CBB" w:rsidP="00DF0230">
                  <w:pPr>
                    <w:pStyle w:val="rowtabella0"/>
                    <w:rPr>
                      <w:color w:val="002060"/>
                    </w:rPr>
                  </w:pPr>
                  <w:r w:rsidRPr="0023461E">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D7B860" w14:textId="77777777" w:rsidR="00467CBB" w:rsidRPr="0023461E" w:rsidRDefault="00467CBB" w:rsidP="00DF0230">
                  <w:pPr>
                    <w:pStyle w:val="rowtabella0"/>
                    <w:jc w:val="center"/>
                    <w:rPr>
                      <w:color w:val="002060"/>
                    </w:rPr>
                  </w:pPr>
                  <w:r w:rsidRPr="0023461E">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C8EF1A" w14:textId="77777777" w:rsidR="00467CBB" w:rsidRPr="0023461E" w:rsidRDefault="00467CBB" w:rsidP="00DF0230">
                  <w:pPr>
                    <w:pStyle w:val="rowtabella0"/>
                    <w:jc w:val="center"/>
                    <w:rPr>
                      <w:color w:val="002060"/>
                    </w:rPr>
                  </w:pPr>
                  <w:r w:rsidRPr="0023461E">
                    <w:rPr>
                      <w:color w:val="002060"/>
                    </w:rPr>
                    <w:t> </w:t>
                  </w:r>
                </w:p>
              </w:tc>
            </w:tr>
            <w:tr w:rsidR="00467CBB" w:rsidRPr="0023461E" w14:paraId="64ACF094"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64672" w14:textId="77777777" w:rsidR="00467CBB" w:rsidRPr="0023461E" w:rsidRDefault="00467CBB" w:rsidP="00DF0230">
                  <w:pPr>
                    <w:pStyle w:val="rowtabella0"/>
                    <w:rPr>
                      <w:color w:val="002060"/>
                    </w:rPr>
                  </w:pPr>
                  <w:r w:rsidRPr="0023461E">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95564" w14:textId="77777777" w:rsidR="00467CBB" w:rsidRPr="0023461E" w:rsidRDefault="00467CBB" w:rsidP="00DF0230">
                  <w:pPr>
                    <w:pStyle w:val="rowtabella0"/>
                    <w:rPr>
                      <w:color w:val="002060"/>
                    </w:rPr>
                  </w:pPr>
                  <w:r w:rsidRPr="0023461E">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D85DE" w14:textId="77777777" w:rsidR="00467CBB" w:rsidRPr="0023461E" w:rsidRDefault="00467CBB" w:rsidP="00DF0230">
                  <w:pPr>
                    <w:pStyle w:val="rowtabella0"/>
                    <w:jc w:val="center"/>
                    <w:rPr>
                      <w:color w:val="002060"/>
                    </w:rPr>
                  </w:pPr>
                  <w:r w:rsidRPr="0023461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955363" w14:textId="77777777" w:rsidR="00467CBB" w:rsidRPr="0023461E" w:rsidRDefault="00467CBB" w:rsidP="00DF0230">
                  <w:pPr>
                    <w:pStyle w:val="rowtabella0"/>
                    <w:jc w:val="center"/>
                    <w:rPr>
                      <w:color w:val="002060"/>
                    </w:rPr>
                  </w:pPr>
                  <w:r w:rsidRPr="0023461E">
                    <w:rPr>
                      <w:color w:val="002060"/>
                    </w:rPr>
                    <w:t> </w:t>
                  </w:r>
                </w:p>
              </w:tc>
            </w:tr>
            <w:tr w:rsidR="00467CBB" w:rsidRPr="0023461E" w14:paraId="1D2FB8C6"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64218" w14:textId="77777777" w:rsidR="00467CBB" w:rsidRPr="0023461E" w:rsidRDefault="00467CBB" w:rsidP="00DF0230">
                  <w:pPr>
                    <w:pStyle w:val="rowtabella0"/>
                    <w:rPr>
                      <w:color w:val="002060"/>
                    </w:rPr>
                  </w:pPr>
                  <w:r w:rsidRPr="0023461E">
                    <w:rPr>
                      <w:color w:val="002060"/>
                    </w:rPr>
                    <w:t>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274DF" w14:textId="77777777" w:rsidR="00467CBB" w:rsidRPr="0023461E" w:rsidRDefault="00467CBB" w:rsidP="00DF0230">
                  <w:pPr>
                    <w:pStyle w:val="rowtabella0"/>
                    <w:rPr>
                      <w:color w:val="002060"/>
                    </w:rPr>
                  </w:pPr>
                  <w:r w:rsidRPr="0023461E">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A8D44" w14:textId="77777777" w:rsidR="00467CBB" w:rsidRPr="0023461E" w:rsidRDefault="00467CBB" w:rsidP="00DF0230">
                  <w:pPr>
                    <w:pStyle w:val="rowtabella0"/>
                    <w:jc w:val="center"/>
                    <w:rPr>
                      <w:color w:val="002060"/>
                    </w:rPr>
                  </w:pPr>
                  <w:r w:rsidRPr="0023461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A4617" w14:textId="77777777" w:rsidR="00467CBB" w:rsidRPr="0023461E" w:rsidRDefault="00467CBB" w:rsidP="00DF0230">
                  <w:pPr>
                    <w:pStyle w:val="rowtabella0"/>
                    <w:jc w:val="center"/>
                    <w:rPr>
                      <w:color w:val="002060"/>
                    </w:rPr>
                  </w:pPr>
                  <w:r w:rsidRPr="0023461E">
                    <w:rPr>
                      <w:color w:val="002060"/>
                    </w:rPr>
                    <w:t> </w:t>
                  </w:r>
                </w:p>
              </w:tc>
            </w:tr>
            <w:tr w:rsidR="00467CBB" w:rsidRPr="0023461E" w14:paraId="32D8CC36"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4AD0444B" w14:textId="77777777" w:rsidR="00467CBB" w:rsidRPr="0023461E" w:rsidRDefault="00467CBB" w:rsidP="00DF0230">
                  <w:pPr>
                    <w:pStyle w:val="rowtabella0"/>
                    <w:rPr>
                      <w:color w:val="002060"/>
                    </w:rPr>
                  </w:pPr>
                  <w:r w:rsidRPr="0023461E">
                    <w:rPr>
                      <w:color w:val="002060"/>
                    </w:rPr>
                    <w:t>(1) - disputata il 03/12/2022</w:t>
                  </w:r>
                </w:p>
              </w:tc>
            </w:tr>
          </w:tbl>
          <w:p w14:paraId="421EFAB9" w14:textId="77777777" w:rsidR="00467CBB" w:rsidRPr="0023461E" w:rsidRDefault="00467CBB" w:rsidP="00DF023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4FAD1612"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57382" w14:textId="77777777" w:rsidR="00467CBB" w:rsidRPr="0023461E" w:rsidRDefault="00467CBB" w:rsidP="00DF0230">
                  <w:pPr>
                    <w:pStyle w:val="headertabella0"/>
                    <w:rPr>
                      <w:color w:val="002060"/>
                    </w:rPr>
                  </w:pPr>
                  <w:r w:rsidRPr="0023461E">
                    <w:rPr>
                      <w:color w:val="002060"/>
                    </w:rPr>
                    <w:t>GIRONE D - 9 Giornata - A</w:t>
                  </w:r>
                </w:p>
              </w:tc>
            </w:tr>
            <w:tr w:rsidR="00467CBB" w:rsidRPr="0023461E" w14:paraId="05D49B3A"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49432" w14:textId="77777777" w:rsidR="00467CBB" w:rsidRPr="0023461E" w:rsidRDefault="00467CBB" w:rsidP="00DF0230">
                  <w:pPr>
                    <w:pStyle w:val="rowtabella0"/>
                    <w:rPr>
                      <w:color w:val="002060"/>
                    </w:rPr>
                  </w:pPr>
                  <w:r w:rsidRPr="0023461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60BF9" w14:textId="77777777" w:rsidR="00467CBB" w:rsidRPr="0023461E" w:rsidRDefault="00467CBB" w:rsidP="00DF0230">
                  <w:pPr>
                    <w:pStyle w:val="rowtabella0"/>
                    <w:rPr>
                      <w:color w:val="002060"/>
                    </w:rPr>
                  </w:pPr>
                  <w:r w:rsidRPr="0023461E">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A5FFB7" w14:textId="77777777" w:rsidR="00467CBB" w:rsidRPr="0023461E" w:rsidRDefault="00467CBB" w:rsidP="00DF0230">
                  <w:pPr>
                    <w:pStyle w:val="rowtabella0"/>
                    <w:jc w:val="center"/>
                    <w:rPr>
                      <w:color w:val="002060"/>
                    </w:rPr>
                  </w:pPr>
                  <w:r w:rsidRPr="0023461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4FC20F" w14:textId="77777777" w:rsidR="00467CBB" w:rsidRPr="0023461E" w:rsidRDefault="00467CBB" w:rsidP="00DF0230">
                  <w:pPr>
                    <w:pStyle w:val="rowtabella0"/>
                    <w:jc w:val="center"/>
                    <w:rPr>
                      <w:color w:val="002060"/>
                    </w:rPr>
                  </w:pPr>
                  <w:r w:rsidRPr="0023461E">
                    <w:rPr>
                      <w:color w:val="002060"/>
                    </w:rPr>
                    <w:t> </w:t>
                  </w:r>
                </w:p>
              </w:tc>
            </w:tr>
            <w:tr w:rsidR="00467CBB" w:rsidRPr="0023461E" w14:paraId="746D4377"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3A5D6" w14:textId="77777777" w:rsidR="00467CBB" w:rsidRPr="0023461E" w:rsidRDefault="00467CBB" w:rsidP="00DF0230">
                  <w:pPr>
                    <w:pStyle w:val="rowtabella0"/>
                    <w:rPr>
                      <w:color w:val="002060"/>
                    </w:rPr>
                  </w:pPr>
                  <w:r w:rsidRPr="0023461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DCB33" w14:textId="77777777" w:rsidR="00467CBB" w:rsidRPr="0023461E" w:rsidRDefault="00467CBB" w:rsidP="00DF0230">
                  <w:pPr>
                    <w:pStyle w:val="rowtabella0"/>
                    <w:rPr>
                      <w:color w:val="002060"/>
                    </w:rPr>
                  </w:pPr>
                  <w:r w:rsidRPr="0023461E">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392FCE" w14:textId="77777777" w:rsidR="00467CBB" w:rsidRPr="0023461E" w:rsidRDefault="00467CBB" w:rsidP="00DF0230">
                  <w:pPr>
                    <w:pStyle w:val="rowtabella0"/>
                    <w:jc w:val="center"/>
                    <w:rPr>
                      <w:color w:val="002060"/>
                    </w:rPr>
                  </w:pPr>
                  <w:r w:rsidRPr="0023461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EBC83A" w14:textId="77777777" w:rsidR="00467CBB" w:rsidRPr="0023461E" w:rsidRDefault="00467CBB" w:rsidP="00DF0230">
                  <w:pPr>
                    <w:pStyle w:val="rowtabella0"/>
                    <w:jc w:val="center"/>
                    <w:rPr>
                      <w:color w:val="002060"/>
                    </w:rPr>
                  </w:pPr>
                  <w:r w:rsidRPr="0023461E">
                    <w:rPr>
                      <w:color w:val="002060"/>
                    </w:rPr>
                    <w:t> </w:t>
                  </w:r>
                </w:p>
              </w:tc>
            </w:tr>
            <w:tr w:rsidR="00467CBB" w:rsidRPr="0023461E" w14:paraId="1EC9453D"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C229BD" w14:textId="77777777" w:rsidR="00467CBB" w:rsidRPr="0023461E" w:rsidRDefault="00467CBB" w:rsidP="00DF0230">
                  <w:pPr>
                    <w:pStyle w:val="rowtabella0"/>
                    <w:rPr>
                      <w:color w:val="002060"/>
                    </w:rPr>
                  </w:pPr>
                  <w:r w:rsidRPr="0023461E">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7F4BB" w14:textId="77777777" w:rsidR="00467CBB" w:rsidRPr="0023461E" w:rsidRDefault="00467CBB" w:rsidP="00DF0230">
                  <w:pPr>
                    <w:pStyle w:val="rowtabella0"/>
                    <w:rPr>
                      <w:color w:val="002060"/>
                    </w:rPr>
                  </w:pPr>
                  <w:r w:rsidRPr="0023461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045ED6" w14:textId="77777777" w:rsidR="00467CBB" w:rsidRPr="0023461E" w:rsidRDefault="00467CBB" w:rsidP="00DF0230">
                  <w:pPr>
                    <w:pStyle w:val="rowtabella0"/>
                    <w:jc w:val="center"/>
                    <w:rPr>
                      <w:color w:val="002060"/>
                    </w:rPr>
                  </w:pPr>
                  <w:r w:rsidRPr="0023461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6F45B" w14:textId="77777777" w:rsidR="00467CBB" w:rsidRPr="0023461E" w:rsidRDefault="00467CBB" w:rsidP="00DF0230">
                  <w:pPr>
                    <w:pStyle w:val="rowtabella0"/>
                    <w:jc w:val="center"/>
                    <w:rPr>
                      <w:color w:val="002060"/>
                    </w:rPr>
                  </w:pPr>
                  <w:r w:rsidRPr="0023461E">
                    <w:rPr>
                      <w:color w:val="002060"/>
                    </w:rPr>
                    <w:t> </w:t>
                  </w:r>
                </w:p>
              </w:tc>
            </w:tr>
            <w:tr w:rsidR="00467CBB" w:rsidRPr="0023461E" w14:paraId="7DCBF36D"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20A81" w14:textId="77777777" w:rsidR="00467CBB" w:rsidRPr="0023461E" w:rsidRDefault="00467CBB" w:rsidP="00DF0230">
                  <w:pPr>
                    <w:pStyle w:val="rowtabella0"/>
                    <w:rPr>
                      <w:color w:val="002060"/>
                    </w:rPr>
                  </w:pPr>
                  <w:r w:rsidRPr="0023461E">
                    <w:rPr>
                      <w:color w:val="002060"/>
                    </w:rPr>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9CC6E" w14:textId="77777777" w:rsidR="00467CBB" w:rsidRPr="0023461E" w:rsidRDefault="00467CBB" w:rsidP="00DF0230">
                  <w:pPr>
                    <w:pStyle w:val="rowtabella0"/>
                    <w:rPr>
                      <w:color w:val="002060"/>
                    </w:rPr>
                  </w:pPr>
                  <w:r w:rsidRPr="0023461E">
                    <w:rPr>
                      <w:color w:val="002060"/>
                    </w:rPr>
                    <w:t>- CALCIO S.ELPIDIO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4826F" w14:textId="77777777" w:rsidR="00467CBB" w:rsidRPr="0023461E" w:rsidRDefault="00467CBB" w:rsidP="00DF0230">
                  <w:pPr>
                    <w:pStyle w:val="rowtabella0"/>
                    <w:jc w:val="center"/>
                    <w:rPr>
                      <w:color w:val="002060"/>
                    </w:rPr>
                  </w:pPr>
                  <w:r w:rsidRPr="0023461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CBA82" w14:textId="77777777" w:rsidR="00467CBB" w:rsidRPr="0023461E" w:rsidRDefault="00467CBB" w:rsidP="00DF0230">
                  <w:pPr>
                    <w:pStyle w:val="rowtabella0"/>
                    <w:jc w:val="center"/>
                    <w:rPr>
                      <w:color w:val="002060"/>
                    </w:rPr>
                  </w:pPr>
                  <w:r w:rsidRPr="0023461E">
                    <w:rPr>
                      <w:color w:val="002060"/>
                    </w:rPr>
                    <w:t> </w:t>
                  </w:r>
                </w:p>
              </w:tc>
            </w:tr>
            <w:tr w:rsidR="00467CBB" w:rsidRPr="0023461E" w14:paraId="7295C641"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14469383" w14:textId="77777777" w:rsidR="00467CBB" w:rsidRPr="0023461E" w:rsidRDefault="00467CBB" w:rsidP="00DF0230">
                  <w:pPr>
                    <w:pStyle w:val="rowtabella0"/>
                    <w:rPr>
                      <w:color w:val="002060"/>
                    </w:rPr>
                  </w:pPr>
                  <w:r w:rsidRPr="0023461E">
                    <w:rPr>
                      <w:color w:val="002060"/>
                    </w:rPr>
                    <w:t>(1) - disputata il 01/12/2022</w:t>
                  </w:r>
                </w:p>
              </w:tc>
            </w:tr>
          </w:tbl>
          <w:p w14:paraId="76E39842" w14:textId="77777777" w:rsidR="00467CBB" w:rsidRPr="0023461E" w:rsidRDefault="00467CBB" w:rsidP="00DF0230">
            <w:pPr>
              <w:rPr>
                <w:color w:val="002060"/>
              </w:rPr>
            </w:pPr>
          </w:p>
        </w:tc>
      </w:tr>
    </w:tbl>
    <w:p w14:paraId="1C9A8B54" w14:textId="77777777" w:rsidR="00467CBB" w:rsidRPr="0023461E" w:rsidRDefault="00467CBB" w:rsidP="00467C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78952E9B"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77D82250"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FCD69" w14:textId="77777777" w:rsidR="00467CBB" w:rsidRPr="0023461E" w:rsidRDefault="00467CBB" w:rsidP="00DF0230">
                  <w:pPr>
                    <w:pStyle w:val="headertabella0"/>
                    <w:rPr>
                      <w:color w:val="002060"/>
                    </w:rPr>
                  </w:pPr>
                  <w:r w:rsidRPr="0023461E">
                    <w:rPr>
                      <w:color w:val="002060"/>
                    </w:rPr>
                    <w:t>GIRONE E - 9 Giornata - A</w:t>
                  </w:r>
                </w:p>
              </w:tc>
            </w:tr>
            <w:tr w:rsidR="00467CBB" w:rsidRPr="0023461E" w14:paraId="27A779BD"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949EE" w14:textId="77777777" w:rsidR="00467CBB" w:rsidRPr="0023461E" w:rsidRDefault="00467CBB" w:rsidP="00DF0230">
                  <w:pPr>
                    <w:pStyle w:val="rowtabella0"/>
                    <w:rPr>
                      <w:color w:val="002060"/>
                    </w:rPr>
                  </w:pPr>
                  <w:r w:rsidRPr="0023461E">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5F479" w14:textId="77777777" w:rsidR="00467CBB" w:rsidRPr="0023461E" w:rsidRDefault="00467CBB" w:rsidP="00DF0230">
                  <w:pPr>
                    <w:pStyle w:val="rowtabella0"/>
                    <w:rPr>
                      <w:color w:val="002060"/>
                    </w:rPr>
                  </w:pPr>
                  <w:r w:rsidRPr="0023461E">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08498" w14:textId="77777777" w:rsidR="00467CBB" w:rsidRPr="0023461E" w:rsidRDefault="00467CBB" w:rsidP="00DF0230">
                  <w:pPr>
                    <w:pStyle w:val="rowtabella0"/>
                    <w:jc w:val="center"/>
                    <w:rPr>
                      <w:color w:val="002060"/>
                    </w:rPr>
                  </w:pPr>
                  <w:r w:rsidRPr="0023461E">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B5BB" w14:textId="77777777" w:rsidR="00467CBB" w:rsidRPr="0023461E" w:rsidRDefault="00467CBB" w:rsidP="00DF0230">
                  <w:pPr>
                    <w:pStyle w:val="rowtabella0"/>
                    <w:jc w:val="center"/>
                    <w:rPr>
                      <w:color w:val="002060"/>
                    </w:rPr>
                  </w:pPr>
                  <w:r w:rsidRPr="0023461E">
                    <w:rPr>
                      <w:color w:val="002060"/>
                    </w:rPr>
                    <w:t> </w:t>
                  </w:r>
                </w:p>
              </w:tc>
            </w:tr>
            <w:tr w:rsidR="00467CBB" w:rsidRPr="0023461E" w14:paraId="5697384D"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600FB" w14:textId="77777777" w:rsidR="00467CBB" w:rsidRPr="0023461E" w:rsidRDefault="00467CBB" w:rsidP="00DF0230">
                  <w:pPr>
                    <w:pStyle w:val="rowtabella0"/>
                    <w:rPr>
                      <w:color w:val="002060"/>
                    </w:rPr>
                  </w:pPr>
                  <w:r w:rsidRPr="0023461E">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908C4E" w14:textId="77777777" w:rsidR="00467CBB" w:rsidRPr="0023461E" w:rsidRDefault="00467CBB" w:rsidP="00DF0230">
                  <w:pPr>
                    <w:pStyle w:val="rowtabella0"/>
                    <w:rPr>
                      <w:color w:val="002060"/>
                    </w:rPr>
                  </w:pPr>
                  <w:r w:rsidRPr="0023461E">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634E20" w14:textId="77777777" w:rsidR="00467CBB" w:rsidRPr="0023461E" w:rsidRDefault="00467CBB" w:rsidP="00DF0230">
                  <w:pPr>
                    <w:pStyle w:val="rowtabella0"/>
                    <w:jc w:val="center"/>
                    <w:rPr>
                      <w:color w:val="002060"/>
                    </w:rPr>
                  </w:pPr>
                  <w:r w:rsidRPr="0023461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8E789" w14:textId="77777777" w:rsidR="00467CBB" w:rsidRPr="0023461E" w:rsidRDefault="00467CBB" w:rsidP="00DF0230">
                  <w:pPr>
                    <w:pStyle w:val="rowtabella0"/>
                    <w:jc w:val="center"/>
                    <w:rPr>
                      <w:color w:val="002060"/>
                    </w:rPr>
                  </w:pPr>
                  <w:r w:rsidRPr="0023461E">
                    <w:rPr>
                      <w:color w:val="002060"/>
                    </w:rPr>
                    <w:t> </w:t>
                  </w:r>
                </w:p>
              </w:tc>
            </w:tr>
            <w:tr w:rsidR="00467CBB" w:rsidRPr="0023461E" w14:paraId="30EA1614"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57D165" w14:textId="77777777" w:rsidR="00467CBB" w:rsidRPr="0023461E" w:rsidRDefault="00467CBB" w:rsidP="00DF0230">
                  <w:pPr>
                    <w:pStyle w:val="rowtabella0"/>
                    <w:rPr>
                      <w:color w:val="002060"/>
                    </w:rPr>
                  </w:pPr>
                  <w:r w:rsidRPr="0023461E">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8C6FC" w14:textId="77777777" w:rsidR="00467CBB" w:rsidRPr="0023461E" w:rsidRDefault="00467CBB" w:rsidP="00DF0230">
                  <w:pPr>
                    <w:pStyle w:val="rowtabella0"/>
                    <w:rPr>
                      <w:color w:val="002060"/>
                    </w:rPr>
                  </w:pPr>
                  <w:r w:rsidRPr="0023461E">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6B3B3" w14:textId="77777777" w:rsidR="00467CBB" w:rsidRPr="0023461E" w:rsidRDefault="00467CBB" w:rsidP="00DF0230">
                  <w:pPr>
                    <w:pStyle w:val="rowtabella0"/>
                    <w:jc w:val="center"/>
                    <w:rPr>
                      <w:color w:val="002060"/>
                    </w:rPr>
                  </w:pPr>
                  <w:r w:rsidRPr="0023461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E8B810" w14:textId="77777777" w:rsidR="00467CBB" w:rsidRPr="0023461E" w:rsidRDefault="00467CBB" w:rsidP="00DF0230">
                  <w:pPr>
                    <w:pStyle w:val="rowtabella0"/>
                    <w:jc w:val="center"/>
                    <w:rPr>
                      <w:color w:val="002060"/>
                    </w:rPr>
                  </w:pPr>
                  <w:r w:rsidRPr="0023461E">
                    <w:rPr>
                      <w:color w:val="002060"/>
                    </w:rPr>
                    <w:t> </w:t>
                  </w:r>
                </w:p>
              </w:tc>
            </w:tr>
            <w:tr w:rsidR="00467CBB" w:rsidRPr="0023461E" w14:paraId="1993E17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5DD60F" w14:textId="77777777" w:rsidR="00467CBB" w:rsidRPr="0023461E" w:rsidRDefault="00467CBB" w:rsidP="00DF0230">
                  <w:pPr>
                    <w:pStyle w:val="rowtabella0"/>
                    <w:rPr>
                      <w:color w:val="002060"/>
                    </w:rPr>
                  </w:pPr>
                  <w:r w:rsidRPr="0023461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E9BA4A" w14:textId="77777777" w:rsidR="00467CBB" w:rsidRPr="0023461E" w:rsidRDefault="00467CBB" w:rsidP="00DF0230">
                  <w:pPr>
                    <w:pStyle w:val="rowtabella0"/>
                    <w:rPr>
                      <w:color w:val="002060"/>
                    </w:rPr>
                  </w:pPr>
                  <w:r w:rsidRPr="0023461E">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C959B" w14:textId="77777777" w:rsidR="00467CBB" w:rsidRPr="0023461E" w:rsidRDefault="00467CBB" w:rsidP="00DF0230">
                  <w:pPr>
                    <w:pStyle w:val="rowtabella0"/>
                    <w:jc w:val="center"/>
                    <w:rPr>
                      <w:color w:val="002060"/>
                    </w:rPr>
                  </w:pPr>
                  <w:r w:rsidRPr="0023461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4245E" w14:textId="77777777" w:rsidR="00467CBB" w:rsidRPr="0023461E" w:rsidRDefault="00467CBB" w:rsidP="00DF0230">
                  <w:pPr>
                    <w:pStyle w:val="rowtabella0"/>
                    <w:jc w:val="center"/>
                    <w:rPr>
                      <w:color w:val="002060"/>
                    </w:rPr>
                  </w:pPr>
                  <w:r w:rsidRPr="0023461E">
                    <w:rPr>
                      <w:color w:val="002060"/>
                    </w:rPr>
                    <w:t> </w:t>
                  </w:r>
                </w:p>
              </w:tc>
            </w:tr>
            <w:tr w:rsidR="00467CBB" w:rsidRPr="0023461E" w14:paraId="5120F65B"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CAE33" w14:textId="77777777" w:rsidR="00467CBB" w:rsidRPr="0023461E" w:rsidRDefault="00467CBB" w:rsidP="00DF0230">
                  <w:pPr>
                    <w:pStyle w:val="rowtabella0"/>
                    <w:rPr>
                      <w:color w:val="002060"/>
                    </w:rPr>
                  </w:pPr>
                  <w:r w:rsidRPr="0023461E">
                    <w:rPr>
                      <w:color w:val="002060"/>
                    </w:rPr>
                    <w:lastRenderedPageBreak/>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3C7ED" w14:textId="77777777" w:rsidR="00467CBB" w:rsidRPr="0023461E" w:rsidRDefault="00467CBB" w:rsidP="00DF0230">
                  <w:pPr>
                    <w:pStyle w:val="rowtabella0"/>
                    <w:rPr>
                      <w:color w:val="002060"/>
                    </w:rPr>
                  </w:pPr>
                  <w:r w:rsidRPr="0023461E">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8A11" w14:textId="77777777" w:rsidR="00467CBB" w:rsidRPr="0023461E" w:rsidRDefault="00467CBB" w:rsidP="00DF0230">
                  <w:pPr>
                    <w:pStyle w:val="rowtabella0"/>
                    <w:jc w:val="center"/>
                    <w:rPr>
                      <w:color w:val="002060"/>
                    </w:rPr>
                  </w:pPr>
                  <w:r w:rsidRPr="0023461E">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28624" w14:textId="77777777" w:rsidR="00467CBB" w:rsidRPr="0023461E" w:rsidRDefault="00467CBB" w:rsidP="00DF0230">
                  <w:pPr>
                    <w:pStyle w:val="rowtabella0"/>
                    <w:jc w:val="center"/>
                    <w:rPr>
                      <w:color w:val="002060"/>
                    </w:rPr>
                  </w:pPr>
                  <w:r w:rsidRPr="0023461E">
                    <w:rPr>
                      <w:color w:val="002060"/>
                    </w:rPr>
                    <w:t> </w:t>
                  </w:r>
                </w:p>
              </w:tc>
            </w:tr>
          </w:tbl>
          <w:p w14:paraId="7897F4BF" w14:textId="77777777" w:rsidR="00467CBB" w:rsidRPr="0023461E" w:rsidRDefault="00467CBB" w:rsidP="00DF0230">
            <w:pPr>
              <w:rPr>
                <w:color w:val="002060"/>
              </w:rPr>
            </w:pPr>
          </w:p>
        </w:tc>
      </w:tr>
    </w:tbl>
    <w:p w14:paraId="0E29EDD1" w14:textId="77777777" w:rsidR="00467CBB" w:rsidRPr="0023461E" w:rsidRDefault="00467CBB" w:rsidP="00467CBB">
      <w:pPr>
        <w:pStyle w:val="breakline"/>
        <w:rPr>
          <w:rFonts w:eastAsiaTheme="minorEastAsia"/>
          <w:color w:val="002060"/>
        </w:rPr>
      </w:pPr>
    </w:p>
    <w:p w14:paraId="799527FD" w14:textId="77777777" w:rsidR="00467CBB" w:rsidRPr="0023461E" w:rsidRDefault="00467CBB" w:rsidP="00467CBB">
      <w:pPr>
        <w:pStyle w:val="breakline"/>
        <w:rPr>
          <w:color w:val="002060"/>
        </w:rPr>
      </w:pPr>
    </w:p>
    <w:p w14:paraId="6A2C1689" w14:textId="77777777" w:rsidR="00467CBB" w:rsidRPr="0023461E" w:rsidRDefault="00467CBB" w:rsidP="00467CBB">
      <w:pPr>
        <w:pStyle w:val="titoloprinc0"/>
        <w:rPr>
          <w:color w:val="002060"/>
        </w:rPr>
      </w:pPr>
      <w:r w:rsidRPr="0023461E">
        <w:rPr>
          <w:color w:val="002060"/>
        </w:rPr>
        <w:t>GIUDICE SPORTIVO</w:t>
      </w:r>
    </w:p>
    <w:p w14:paraId="386968E7"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3EEA254F" w14:textId="77777777" w:rsidR="00467CBB" w:rsidRPr="0023461E" w:rsidRDefault="00467CBB" w:rsidP="00467CBB">
      <w:pPr>
        <w:pStyle w:val="titolo10"/>
        <w:rPr>
          <w:color w:val="002060"/>
        </w:rPr>
      </w:pPr>
      <w:r w:rsidRPr="0023461E">
        <w:rPr>
          <w:color w:val="002060"/>
        </w:rPr>
        <w:t xml:space="preserve">GARE DEL 1/12/2022 </w:t>
      </w:r>
    </w:p>
    <w:p w14:paraId="37A614CD" w14:textId="77777777" w:rsidR="00467CBB" w:rsidRPr="0023461E" w:rsidRDefault="00467CBB" w:rsidP="00467CBB">
      <w:pPr>
        <w:pStyle w:val="titolo7a"/>
        <w:rPr>
          <w:color w:val="002060"/>
        </w:rPr>
      </w:pPr>
      <w:r w:rsidRPr="0023461E">
        <w:rPr>
          <w:color w:val="002060"/>
        </w:rPr>
        <w:t xml:space="preserve">PROVVEDIMENTI DISCIPLINARI </w:t>
      </w:r>
    </w:p>
    <w:p w14:paraId="7978D2C9"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2B3B72D0" w14:textId="77777777" w:rsidR="00467CBB" w:rsidRPr="0023461E" w:rsidRDefault="00467CBB" w:rsidP="00467CBB">
      <w:pPr>
        <w:pStyle w:val="titolo30"/>
        <w:rPr>
          <w:color w:val="002060"/>
        </w:rPr>
      </w:pPr>
      <w:r w:rsidRPr="0023461E">
        <w:rPr>
          <w:color w:val="002060"/>
        </w:rPr>
        <w:t xml:space="preserve">CALCIATORI NON ESPULSI </w:t>
      </w:r>
    </w:p>
    <w:p w14:paraId="22B070E7"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BB39C64" w14:textId="77777777" w:rsidTr="00DF0230">
        <w:tc>
          <w:tcPr>
            <w:tcW w:w="2200" w:type="dxa"/>
            <w:tcMar>
              <w:top w:w="20" w:type="dxa"/>
              <w:left w:w="20" w:type="dxa"/>
              <w:bottom w:w="20" w:type="dxa"/>
              <w:right w:w="20" w:type="dxa"/>
            </w:tcMar>
            <w:vAlign w:val="center"/>
            <w:hideMark/>
          </w:tcPr>
          <w:p w14:paraId="65E81180" w14:textId="77777777" w:rsidR="00467CBB" w:rsidRPr="0023461E" w:rsidRDefault="00467CBB" w:rsidP="00DF0230">
            <w:pPr>
              <w:pStyle w:val="movimento"/>
              <w:rPr>
                <w:color w:val="002060"/>
              </w:rPr>
            </w:pPr>
            <w:r w:rsidRPr="0023461E">
              <w:rPr>
                <w:color w:val="002060"/>
              </w:rPr>
              <w:t>GIOSUE ALESSIO</w:t>
            </w:r>
          </w:p>
        </w:tc>
        <w:tc>
          <w:tcPr>
            <w:tcW w:w="2200" w:type="dxa"/>
            <w:tcMar>
              <w:top w:w="20" w:type="dxa"/>
              <w:left w:w="20" w:type="dxa"/>
              <w:bottom w:w="20" w:type="dxa"/>
              <w:right w:w="20" w:type="dxa"/>
            </w:tcMar>
            <w:vAlign w:val="center"/>
            <w:hideMark/>
          </w:tcPr>
          <w:p w14:paraId="12F45590" w14:textId="77777777" w:rsidR="00467CBB" w:rsidRPr="0023461E" w:rsidRDefault="00467CBB" w:rsidP="00DF0230">
            <w:pPr>
              <w:pStyle w:val="movimento2"/>
              <w:rPr>
                <w:color w:val="002060"/>
              </w:rPr>
            </w:pPr>
            <w:r w:rsidRPr="0023461E">
              <w:rPr>
                <w:color w:val="002060"/>
              </w:rPr>
              <w:t xml:space="preserve">(SAN GINESIO FUTSAL) </w:t>
            </w:r>
          </w:p>
        </w:tc>
        <w:tc>
          <w:tcPr>
            <w:tcW w:w="800" w:type="dxa"/>
            <w:tcMar>
              <w:top w:w="20" w:type="dxa"/>
              <w:left w:w="20" w:type="dxa"/>
              <w:bottom w:w="20" w:type="dxa"/>
              <w:right w:w="20" w:type="dxa"/>
            </w:tcMar>
            <w:vAlign w:val="center"/>
            <w:hideMark/>
          </w:tcPr>
          <w:p w14:paraId="428324A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C22862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381F57E" w14:textId="77777777" w:rsidR="00467CBB" w:rsidRPr="0023461E" w:rsidRDefault="00467CBB" w:rsidP="00DF0230">
            <w:pPr>
              <w:pStyle w:val="movimento2"/>
              <w:rPr>
                <w:color w:val="002060"/>
              </w:rPr>
            </w:pPr>
            <w:r w:rsidRPr="0023461E">
              <w:rPr>
                <w:color w:val="002060"/>
              </w:rPr>
              <w:t> </w:t>
            </w:r>
          </w:p>
        </w:tc>
      </w:tr>
    </w:tbl>
    <w:p w14:paraId="34839C51" w14:textId="77777777" w:rsidR="00467CBB" w:rsidRPr="0023461E" w:rsidRDefault="00467CBB" w:rsidP="00467CBB">
      <w:pPr>
        <w:pStyle w:val="titolo10"/>
        <w:rPr>
          <w:rFonts w:eastAsiaTheme="minorEastAsia"/>
          <w:color w:val="002060"/>
        </w:rPr>
      </w:pPr>
      <w:r w:rsidRPr="0023461E">
        <w:rPr>
          <w:color w:val="002060"/>
        </w:rPr>
        <w:t xml:space="preserve">GARE DEL 2/12/2022 </w:t>
      </w:r>
    </w:p>
    <w:p w14:paraId="3810B029" w14:textId="77777777" w:rsidR="00467CBB" w:rsidRPr="0023461E" w:rsidRDefault="00467CBB" w:rsidP="00467CBB">
      <w:pPr>
        <w:pStyle w:val="titolo7a"/>
        <w:rPr>
          <w:color w:val="002060"/>
        </w:rPr>
      </w:pPr>
      <w:r w:rsidRPr="0023461E">
        <w:rPr>
          <w:color w:val="002060"/>
        </w:rPr>
        <w:t xml:space="preserve">PROVVEDIMENTI DISCIPLINARI </w:t>
      </w:r>
    </w:p>
    <w:p w14:paraId="7342DB79"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66EAB534" w14:textId="77777777" w:rsidR="00467CBB" w:rsidRPr="0023461E" w:rsidRDefault="00467CBB" w:rsidP="00467CBB">
      <w:pPr>
        <w:pStyle w:val="titolo30"/>
        <w:rPr>
          <w:color w:val="002060"/>
        </w:rPr>
      </w:pPr>
      <w:r w:rsidRPr="0023461E">
        <w:rPr>
          <w:color w:val="002060"/>
        </w:rPr>
        <w:t xml:space="preserve">SOCIETA' </w:t>
      </w:r>
    </w:p>
    <w:p w14:paraId="55367CA8" w14:textId="77777777" w:rsidR="00467CBB" w:rsidRPr="0023461E" w:rsidRDefault="00467CBB" w:rsidP="00467CBB">
      <w:pPr>
        <w:pStyle w:val="titolo20"/>
        <w:rPr>
          <w:color w:val="002060"/>
        </w:rPr>
      </w:pPr>
      <w:r w:rsidRPr="0023461E">
        <w:rPr>
          <w:color w:val="002060"/>
        </w:rPr>
        <w:t xml:space="preserve">AMMENDA </w:t>
      </w:r>
    </w:p>
    <w:p w14:paraId="26592109" w14:textId="77777777" w:rsidR="00467CBB" w:rsidRPr="0023461E" w:rsidRDefault="00467CBB" w:rsidP="00467CBB">
      <w:pPr>
        <w:pStyle w:val="diffida"/>
        <w:spacing w:before="80" w:beforeAutospacing="0" w:after="40" w:afterAutospacing="0"/>
        <w:jc w:val="left"/>
        <w:rPr>
          <w:color w:val="002060"/>
        </w:rPr>
      </w:pPr>
      <w:r w:rsidRPr="0023461E">
        <w:rPr>
          <w:color w:val="002060"/>
        </w:rPr>
        <w:t xml:space="preserve">Euro 50,00 BOCASTRUM UNITED </w:t>
      </w:r>
      <w:r w:rsidRPr="0023461E">
        <w:rPr>
          <w:color w:val="002060"/>
        </w:rPr>
        <w:br/>
        <w:t xml:space="preserve">Per comportamento offensivo e minaccioso del proprio pubblico nei confronti dell'arbitro durante la gara. </w:t>
      </w:r>
    </w:p>
    <w:p w14:paraId="44550E3E" w14:textId="77777777" w:rsidR="00467CBB" w:rsidRPr="0023461E" w:rsidRDefault="00467CBB" w:rsidP="00467CBB">
      <w:pPr>
        <w:pStyle w:val="titolo30"/>
        <w:rPr>
          <w:color w:val="002060"/>
        </w:rPr>
      </w:pPr>
      <w:r w:rsidRPr="0023461E">
        <w:rPr>
          <w:color w:val="002060"/>
        </w:rPr>
        <w:t xml:space="preserve">DIRIGENTI </w:t>
      </w:r>
    </w:p>
    <w:p w14:paraId="0E102E4D" w14:textId="77777777" w:rsidR="00467CBB" w:rsidRPr="0023461E" w:rsidRDefault="00467CBB" w:rsidP="00467CBB">
      <w:pPr>
        <w:pStyle w:val="titolo20"/>
        <w:rPr>
          <w:color w:val="002060"/>
        </w:rPr>
      </w:pPr>
      <w:r w:rsidRPr="0023461E">
        <w:rPr>
          <w:color w:val="002060"/>
        </w:rPr>
        <w:t xml:space="preserve">INIBIZIONE A SVOLGERE OGNI ATTIVITA' FINO AL 4/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1187276" w14:textId="77777777" w:rsidTr="00DF0230">
        <w:tc>
          <w:tcPr>
            <w:tcW w:w="2200" w:type="dxa"/>
            <w:tcMar>
              <w:top w:w="20" w:type="dxa"/>
              <w:left w:w="20" w:type="dxa"/>
              <w:bottom w:w="20" w:type="dxa"/>
              <w:right w:w="20" w:type="dxa"/>
            </w:tcMar>
            <w:vAlign w:val="center"/>
            <w:hideMark/>
          </w:tcPr>
          <w:p w14:paraId="1DCD0848" w14:textId="77777777" w:rsidR="00467CBB" w:rsidRPr="0023461E" w:rsidRDefault="00467CBB" w:rsidP="00DF0230">
            <w:pPr>
              <w:pStyle w:val="movimento"/>
              <w:rPr>
                <w:color w:val="002060"/>
              </w:rPr>
            </w:pPr>
            <w:r w:rsidRPr="0023461E">
              <w:rPr>
                <w:color w:val="002060"/>
              </w:rPr>
              <w:t>ABBRUCIATI ALESSANDRO</w:t>
            </w:r>
          </w:p>
        </w:tc>
        <w:tc>
          <w:tcPr>
            <w:tcW w:w="2200" w:type="dxa"/>
            <w:tcMar>
              <w:top w:w="20" w:type="dxa"/>
              <w:left w:w="20" w:type="dxa"/>
              <w:bottom w:w="20" w:type="dxa"/>
              <w:right w:w="20" w:type="dxa"/>
            </w:tcMar>
            <w:vAlign w:val="center"/>
            <w:hideMark/>
          </w:tcPr>
          <w:p w14:paraId="5DC3707F" w14:textId="77777777" w:rsidR="00467CBB" w:rsidRPr="0023461E" w:rsidRDefault="00467CBB" w:rsidP="00DF0230">
            <w:pPr>
              <w:pStyle w:val="movimento2"/>
              <w:rPr>
                <w:color w:val="002060"/>
              </w:rPr>
            </w:pPr>
            <w:r w:rsidRPr="0023461E">
              <w:rPr>
                <w:color w:val="002060"/>
              </w:rPr>
              <w:t xml:space="preserve">(VALLESINA) </w:t>
            </w:r>
          </w:p>
        </w:tc>
        <w:tc>
          <w:tcPr>
            <w:tcW w:w="800" w:type="dxa"/>
            <w:tcMar>
              <w:top w:w="20" w:type="dxa"/>
              <w:left w:w="20" w:type="dxa"/>
              <w:bottom w:w="20" w:type="dxa"/>
              <w:right w:w="20" w:type="dxa"/>
            </w:tcMar>
            <w:vAlign w:val="center"/>
            <w:hideMark/>
          </w:tcPr>
          <w:p w14:paraId="2DBF96C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A07ED3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D24352B" w14:textId="77777777" w:rsidR="00467CBB" w:rsidRPr="0023461E" w:rsidRDefault="00467CBB" w:rsidP="00DF0230">
            <w:pPr>
              <w:pStyle w:val="movimento2"/>
              <w:rPr>
                <w:color w:val="002060"/>
              </w:rPr>
            </w:pPr>
            <w:r w:rsidRPr="0023461E">
              <w:rPr>
                <w:color w:val="002060"/>
              </w:rPr>
              <w:t> </w:t>
            </w:r>
          </w:p>
        </w:tc>
      </w:tr>
    </w:tbl>
    <w:p w14:paraId="61EBE96A"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 xml:space="preserve">Per comportamento offensivo e minaccioso nei confronti dell'arbitro. </w:t>
      </w:r>
    </w:p>
    <w:p w14:paraId="32666B77" w14:textId="77777777" w:rsidR="00467CBB" w:rsidRPr="0023461E" w:rsidRDefault="00467CBB" w:rsidP="00467CBB">
      <w:pPr>
        <w:pStyle w:val="titolo20"/>
        <w:rPr>
          <w:color w:val="002060"/>
        </w:rPr>
      </w:pPr>
      <w:r w:rsidRPr="0023461E">
        <w:rPr>
          <w:color w:val="002060"/>
        </w:rPr>
        <w:t xml:space="preserve">INIBIZIONE A SVOLGERE OGNI ATTIVITA' FINO AL 28/12/2022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E1EEE88" w14:textId="77777777" w:rsidTr="00DF0230">
        <w:tc>
          <w:tcPr>
            <w:tcW w:w="2200" w:type="dxa"/>
            <w:tcMar>
              <w:top w:w="20" w:type="dxa"/>
              <w:left w:w="20" w:type="dxa"/>
              <w:bottom w:w="20" w:type="dxa"/>
              <w:right w:w="20" w:type="dxa"/>
            </w:tcMar>
            <w:vAlign w:val="center"/>
            <w:hideMark/>
          </w:tcPr>
          <w:p w14:paraId="1E35738C" w14:textId="77777777" w:rsidR="00467CBB" w:rsidRPr="0023461E" w:rsidRDefault="00467CBB" w:rsidP="00DF0230">
            <w:pPr>
              <w:pStyle w:val="movimento"/>
              <w:rPr>
                <w:color w:val="002060"/>
              </w:rPr>
            </w:pPr>
            <w:r w:rsidRPr="0023461E">
              <w:rPr>
                <w:color w:val="002060"/>
              </w:rPr>
              <w:t>DI GIROLAMO UBALDO</w:t>
            </w:r>
          </w:p>
        </w:tc>
        <w:tc>
          <w:tcPr>
            <w:tcW w:w="2200" w:type="dxa"/>
            <w:tcMar>
              <w:top w:w="20" w:type="dxa"/>
              <w:left w:w="20" w:type="dxa"/>
              <w:bottom w:w="20" w:type="dxa"/>
              <w:right w:w="20" w:type="dxa"/>
            </w:tcMar>
            <w:vAlign w:val="center"/>
            <w:hideMark/>
          </w:tcPr>
          <w:p w14:paraId="039E87FF" w14:textId="77777777" w:rsidR="00467CBB" w:rsidRPr="0023461E" w:rsidRDefault="00467CBB" w:rsidP="00DF0230">
            <w:pPr>
              <w:pStyle w:val="movimento2"/>
              <w:rPr>
                <w:color w:val="002060"/>
              </w:rPr>
            </w:pPr>
            <w:r w:rsidRPr="0023461E">
              <w:rPr>
                <w:color w:val="002060"/>
              </w:rPr>
              <w:t xml:space="preserve">(BOCASTRUM UNITED) </w:t>
            </w:r>
          </w:p>
        </w:tc>
        <w:tc>
          <w:tcPr>
            <w:tcW w:w="800" w:type="dxa"/>
            <w:tcMar>
              <w:top w:w="20" w:type="dxa"/>
              <w:left w:w="20" w:type="dxa"/>
              <w:bottom w:w="20" w:type="dxa"/>
              <w:right w:w="20" w:type="dxa"/>
            </w:tcMar>
            <w:vAlign w:val="center"/>
            <w:hideMark/>
          </w:tcPr>
          <w:p w14:paraId="73D3F5B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5862A2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70CB8EC" w14:textId="77777777" w:rsidR="00467CBB" w:rsidRPr="0023461E" w:rsidRDefault="00467CBB" w:rsidP="00DF0230">
            <w:pPr>
              <w:pStyle w:val="movimento2"/>
              <w:rPr>
                <w:color w:val="002060"/>
              </w:rPr>
            </w:pPr>
            <w:r w:rsidRPr="0023461E">
              <w:rPr>
                <w:color w:val="002060"/>
              </w:rPr>
              <w:t> </w:t>
            </w:r>
          </w:p>
        </w:tc>
      </w:tr>
    </w:tbl>
    <w:p w14:paraId="73B1A51B"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 xml:space="preserve">Per comportamento gravemente irriguardoso nei confronti dell'arbitro che lo riconosceva personalmente dalla tribuna. </w:t>
      </w:r>
    </w:p>
    <w:p w14:paraId="0117E483" w14:textId="77777777" w:rsidR="00467CBB" w:rsidRPr="0023461E" w:rsidRDefault="00467CBB" w:rsidP="00467CBB">
      <w:pPr>
        <w:pStyle w:val="titolo30"/>
        <w:rPr>
          <w:color w:val="002060"/>
        </w:rPr>
      </w:pPr>
      <w:r w:rsidRPr="0023461E">
        <w:rPr>
          <w:color w:val="002060"/>
        </w:rPr>
        <w:t xml:space="preserve">CALCIATORI ESPULSI </w:t>
      </w:r>
    </w:p>
    <w:p w14:paraId="0CA6380E" w14:textId="77777777" w:rsidR="00467CBB" w:rsidRPr="0023461E" w:rsidRDefault="00467CBB" w:rsidP="00467CBB">
      <w:pPr>
        <w:pStyle w:val="titolo20"/>
        <w:rPr>
          <w:color w:val="002060"/>
        </w:rPr>
      </w:pPr>
      <w:r w:rsidRPr="0023461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E8D450A" w14:textId="77777777" w:rsidTr="00DF0230">
        <w:tc>
          <w:tcPr>
            <w:tcW w:w="2200" w:type="dxa"/>
            <w:tcMar>
              <w:top w:w="20" w:type="dxa"/>
              <w:left w:w="20" w:type="dxa"/>
              <w:bottom w:w="20" w:type="dxa"/>
              <w:right w:w="20" w:type="dxa"/>
            </w:tcMar>
            <w:vAlign w:val="center"/>
            <w:hideMark/>
          </w:tcPr>
          <w:p w14:paraId="5FC128FB" w14:textId="77777777" w:rsidR="00467CBB" w:rsidRPr="0023461E" w:rsidRDefault="00467CBB" w:rsidP="00DF0230">
            <w:pPr>
              <w:pStyle w:val="movimento"/>
              <w:rPr>
                <w:color w:val="002060"/>
              </w:rPr>
            </w:pPr>
            <w:r w:rsidRPr="0023461E">
              <w:rPr>
                <w:color w:val="002060"/>
              </w:rPr>
              <w:t>TERMENTINI PAOLO</w:t>
            </w:r>
          </w:p>
        </w:tc>
        <w:tc>
          <w:tcPr>
            <w:tcW w:w="2200" w:type="dxa"/>
            <w:tcMar>
              <w:top w:w="20" w:type="dxa"/>
              <w:left w:w="20" w:type="dxa"/>
              <w:bottom w:w="20" w:type="dxa"/>
              <w:right w:w="20" w:type="dxa"/>
            </w:tcMar>
            <w:vAlign w:val="center"/>
            <w:hideMark/>
          </w:tcPr>
          <w:p w14:paraId="104E1DDC" w14:textId="77777777" w:rsidR="00467CBB" w:rsidRPr="0023461E" w:rsidRDefault="00467CBB" w:rsidP="00DF0230">
            <w:pPr>
              <w:pStyle w:val="movimento2"/>
              <w:rPr>
                <w:color w:val="002060"/>
              </w:rPr>
            </w:pPr>
            <w:r w:rsidRPr="0023461E">
              <w:rPr>
                <w:color w:val="002060"/>
              </w:rPr>
              <w:t xml:space="preserve">(VALLESINA) </w:t>
            </w:r>
          </w:p>
        </w:tc>
        <w:tc>
          <w:tcPr>
            <w:tcW w:w="800" w:type="dxa"/>
            <w:tcMar>
              <w:top w:w="20" w:type="dxa"/>
              <w:left w:w="20" w:type="dxa"/>
              <w:bottom w:w="20" w:type="dxa"/>
              <w:right w:w="20" w:type="dxa"/>
            </w:tcMar>
            <w:vAlign w:val="center"/>
            <w:hideMark/>
          </w:tcPr>
          <w:p w14:paraId="1FDC35A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E03DC8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530071A" w14:textId="77777777" w:rsidR="00467CBB" w:rsidRPr="0023461E" w:rsidRDefault="00467CBB" w:rsidP="00DF0230">
            <w:pPr>
              <w:pStyle w:val="movimento2"/>
              <w:rPr>
                <w:color w:val="002060"/>
              </w:rPr>
            </w:pPr>
            <w:r w:rsidRPr="0023461E">
              <w:rPr>
                <w:color w:val="002060"/>
              </w:rPr>
              <w:t> </w:t>
            </w:r>
          </w:p>
        </w:tc>
      </w:tr>
    </w:tbl>
    <w:p w14:paraId="7C9E6D3E" w14:textId="77777777" w:rsidR="00467CBB" w:rsidRPr="0023461E" w:rsidRDefault="00467CBB" w:rsidP="00467CBB">
      <w:pPr>
        <w:pStyle w:val="diffida"/>
        <w:spacing w:before="80" w:beforeAutospacing="0" w:after="40" w:afterAutospacing="0"/>
        <w:jc w:val="left"/>
        <w:rPr>
          <w:rFonts w:eastAsiaTheme="minorEastAsia"/>
          <w:color w:val="002060"/>
        </w:rPr>
      </w:pPr>
      <w:r w:rsidRPr="0023461E">
        <w:rPr>
          <w:color w:val="002060"/>
        </w:rPr>
        <w:t xml:space="preserve">Per essersi scagliato contro un giocatore avversario insultandolo, minacciandolo e afferrandolo per il collo senza procurare ulteriori conseguenze. </w:t>
      </w:r>
    </w:p>
    <w:p w14:paraId="64D1D0D8" w14:textId="77777777" w:rsidR="00467CBB" w:rsidRPr="0023461E" w:rsidRDefault="00467CBB" w:rsidP="00467CBB">
      <w:pPr>
        <w:pStyle w:val="titolo20"/>
        <w:rPr>
          <w:color w:val="002060"/>
        </w:rPr>
      </w:pPr>
      <w:r w:rsidRPr="0023461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33AEB49" w14:textId="77777777" w:rsidTr="00DF0230">
        <w:tc>
          <w:tcPr>
            <w:tcW w:w="2200" w:type="dxa"/>
            <w:tcMar>
              <w:top w:w="20" w:type="dxa"/>
              <w:left w:w="20" w:type="dxa"/>
              <w:bottom w:w="20" w:type="dxa"/>
              <w:right w:w="20" w:type="dxa"/>
            </w:tcMar>
            <w:vAlign w:val="center"/>
            <w:hideMark/>
          </w:tcPr>
          <w:p w14:paraId="6045C8E8" w14:textId="77777777" w:rsidR="00467CBB" w:rsidRPr="0023461E" w:rsidRDefault="00467CBB" w:rsidP="00DF0230">
            <w:pPr>
              <w:pStyle w:val="movimento"/>
              <w:rPr>
                <w:color w:val="002060"/>
              </w:rPr>
            </w:pPr>
            <w:r w:rsidRPr="0023461E">
              <w:rPr>
                <w:color w:val="002060"/>
              </w:rPr>
              <w:t>ZARFAOUI AMINE</w:t>
            </w:r>
          </w:p>
        </w:tc>
        <w:tc>
          <w:tcPr>
            <w:tcW w:w="2200" w:type="dxa"/>
            <w:tcMar>
              <w:top w:w="20" w:type="dxa"/>
              <w:left w:w="20" w:type="dxa"/>
              <w:bottom w:w="20" w:type="dxa"/>
              <w:right w:w="20" w:type="dxa"/>
            </w:tcMar>
            <w:vAlign w:val="center"/>
            <w:hideMark/>
          </w:tcPr>
          <w:p w14:paraId="70394F55" w14:textId="77777777" w:rsidR="00467CBB" w:rsidRPr="0023461E" w:rsidRDefault="00467CBB" w:rsidP="00DF0230">
            <w:pPr>
              <w:pStyle w:val="movimento2"/>
              <w:rPr>
                <w:color w:val="002060"/>
              </w:rPr>
            </w:pPr>
            <w:r w:rsidRPr="0023461E">
              <w:rPr>
                <w:color w:val="002060"/>
              </w:rPr>
              <w:t xml:space="preserve">(ATLETICO NO BORDERS) </w:t>
            </w:r>
          </w:p>
        </w:tc>
        <w:tc>
          <w:tcPr>
            <w:tcW w:w="800" w:type="dxa"/>
            <w:tcMar>
              <w:top w:w="20" w:type="dxa"/>
              <w:left w:w="20" w:type="dxa"/>
              <w:bottom w:w="20" w:type="dxa"/>
              <w:right w:w="20" w:type="dxa"/>
            </w:tcMar>
            <w:vAlign w:val="center"/>
            <w:hideMark/>
          </w:tcPr>
          <w:p w14:paraId="61A5750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3875ED8" w14:textId="77777777" w:rsidR="00467CBB" w:rsidRPr="0023461E" w:rsidRDefault="00467CBB" w:rsidP="00DF0230">
            <w:pPr>
              <w:pStyle w:val="movimento"/>
              <w:rPr>
                <w:color w:val="002060"/>
              </w:rPr>
            </w:pPr>
            <w:r w:rsidRPr="0023461E">
              <w:rPr>
                <w:color w:val="002060"/>
              </w:rPr>
              <w:t>MIMMOTTI MARCO</w:t>
            </w:r>
          </w:p>
        </w:tc>
        <w:tc>
          <w:tcPr>
            <w:tcW w:w="2200" w:type="dxa"/>
            <w:tcMar>
              <w:top w:w="20" w:type="dxa"/>
              <w:left w:w="20" w:type="dxa"/>
              <w:bottom w:w="20" w:type="dxa"/>
              <w:right w:w="20" w:type="dxa"/>
            </w:tcMar>
            <w:vAlign w:val="center"/>
            <w:hideMark/>
          </w:tcPr>
          <w:p w14:paraId="1B4E3B05" w14:textId="77777777" w:rsidR="00467CBB" w:rsidRPr="0023461E" w:rsidRDefault="00467CBB" w:rsidP="00DF0230">
            <w:pPr>
              <w:pStyle w:val="movimento2"/>
              <w:rPr>
                <w:color w:val="002060"/>
              </w:rPr>
            </w:pPr>
            <w:r w:rsidRPr="0023461E">
              <w:rPr>
                <w:color w:val="002060"/>
              </w:rPr>
              <w:t xml:space="preserve">(VALLESINA) </w:t>
            </w:r>
          </w:p>
        </w:tc>
      </w:tr>
    </w:tbl>
    <w:p w14:paraId="26611967" w14:textId="77777777" w:rsidR="00467CBB" w:rsidRPr="0023461E" w:rsidRDefault="00467CBB" w:rsidP="00467CBB">
      <w:pPr>
        <w:pStyle w:val="titolo20"/>
        <w:rPr>
          <w:rFonts w:eastAsiaTheme="minorEastAsia"/>
          <w:color w:val="002060"/>
        </w:rPr>
      </w:pPr>
      <w:r w:rsidRPr="002346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172F155" w14:textId="77777777" w:rsidTr="00DF0230">
        <w:tc>
          <w:tcPr>
            <w:tcW w:w="2200" w:type="dxa"/>
            <w:tcMar>
              <w:top w:w="20" w:type="dxa"/>
              <w:left w:w="20" w:type="dxa"/>
              <w:bottom w:w="20" w:type="dxa"/>
              <w:right w:w="20" w:type="dxa"/>
            </w:tcMar>
            <w:vAlign w:val="center"/>
            <w:hideMark/>
          </w:tcPr>
          <w:p w14:paraId="76183BA3" w14:textId="77777777" w:rsidR="00467CBB" w:rsidRPr="0023461E" w:rsidRDefault="00467CBB" w:rsidP="00DF0230">
            <w:pPr>
              <w:pStyle w:val="movimento"/>
              <w:rPr>
                <w:color w:val="002060"/>
              </w:rPr>
            </w:pPr>
            <w:r w:rsidRPr="0023461E">
              <w:rPr>
                <w:color w:val="002060"/>
              </w:rPr>
              <w:t>CASTELLUCCI EMANUELE</w:t>
            </w:r>
          </w:p>
        </w:tc>
        <w:tc>
          <w:tcPr>
            <w:tcW w:w="2200" w:type="dxa"/>
            <w:tcMar>
              <w:top w:w="20" w:type="dxa"/>
              <w:left w:w="20" w:type="dxa"/>
              <w:bottom w:w="20" w:type="dxa"/>
              <w:right w:w="20" w:type="dxa"/>
            </w:tcMar>
            <w:vAlign w:val="center"/>
            <w:hideMark/>
          </w:tcPr>
          <w:p w14:paraId="1AB4D766" w14:textId="77777777" w:rsidR="00467CBB" w:rsidRPr="0023461E" w:rsidRDefault="00467CBB" w:rsidP="00DF0230">
            <w:pPr>
              <w:pStyle w:val="movimento2"/>
              <w:rPr>
                <w:color w:val="002060"/>
              </w:rPr>
            </w:pPr>
            <w:r w:rsidRPr="0023461E">
              <w:rPr>
                <w:color w:val="002060"/>
              </w:rPr>
              <w:t xml:space="preserve">(FIUMINATA) </w:t>
            </w:r>
          </w:p>
        </w:tc>
        <w:tc>
          <w:tcPr>
            <w:tcW w:w="800" w:type="dxa"/>
            <w:tcMar>
              <w:top w:w="20" w:type="dxa"/>
              <w:left w:w="20" w:type="dxa"/>
              <w:bottom w:w="20" w:type="dxa"/>
              <w:right w:w="20" w:type="dxa"/>
            </w:tcMar>
            <w:vAlign w:val="center"/>
            <w:hideMark/>
          </w:tcPr>
          <w:p w14:paraId="26B82F3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2F7E537" w14:textId="77777777" w:rsidR="00467CBB" w:rsidRPr="0023461E" w:rsidRDefault="00467CBB" w:rsidP="00DF0230">
            <w:pPr>
              <w:pStyle w:val="movimento"/>
              <w:rPr>
                <w:color w:val="002060"/>
              </w:rPr>
            </w:pPr>
            <w:r w:rsidRPr="0023461E">
              <w:rPr>
                <w:color w:val="002060"/>
              </w:rPr>
              <w:t>RUBINI NICOLAS</w:t>
            </w:r>
          </w:p>
        </w:tc>
        <w:tc>
          <w:tcPr>
            <w:tcW w:w="2200" w:type="dxa"/>
            <w:tcMar>
              <w:top w:w="20" w:type="dxa"/>
              <w:left w:w="20" w:type="dxa"/>
              <w:bottom w:w="20" w:type="dxa"/>
              <w:right w:w="20" w:type="dxa"/>
            </w:tcMar>
            <w:vAlign w:val="center"/>
            <w:hideMark/>
          </w:tcPr>
          <w:p w14:paraId="7B21241A" w14:textId="77777777" w:rsidR="00467CBB" w:rsidRPr="0023461E" w:rsidRDefault="00467CBB" w:rsidP="00DF0230">
            <w:pPr>
              <w:pStyle w:val="movimento2"/>
              <w:rPr>
                <w:color w:val="002060"/>
              </w:rPr>
            </w:pPr>
            <w:r w:rsidRPr="0023461E">
              <w:rPr>
                <w:color w:val="002060"/>
              </w:rPr>
              <w:t xml:space="preserve">(POLISPORTIVA FUTURA A.D.) </w:t>
            </w:r>
          </w:p>
        </w:tc>
      </w:tr>
      <w:tr w:rsidR="00467CBB" w:rsidRPr="0023461E" w14:paraId="39C417E7" w14:textId="77777777" w:rsidTr="00DF0230">
        <w:tc>
          <w:tcPr>
            <w:tcW w:w="2200" w:type="dxa"/>
            <w:tcMar>
              <w:top w:w="20" w:type="dxa"/>
              <w:left w:w="20" w:type="dxa"/>
              <w:bottom w:w="20" w:type="dxa"/>
              <w:right w:w="20" w:type="dxa"/>
            </w:tcMar>
            <w:vAlign w:val="center"/>
            <w:hideMark/>
          </w:tcPr>
          <w:p w14:paraId="71A12C68" w14:textId="77777777" w:rsidR="00467CBB" w:rsidRPr="0023461E" w:rsidRDefault="00467CBB" w:rsidP="00DF0230">
            <w:pPr>
              <w:pStyle w:val="movimento"/>
              <w:rPr>
                <w:color w:val="002060"/>
              </w:rPr>
            </w:pPr>
            <w:r w:rsidRPr="0023461E">
              <w:rPr>
                <w:color w:val="002060"/>
              </w:rPr>
              <w:t>CICALA DAVIDE</w:t>
            </w:r>
          </w:p>
        </w:tc>
        <w:tc>
          <w:tcPr>
            <w:tcW w:w="2200" w:type="dxa"/>
            <w:tcMar>
              <w:top w:w="20" w:type="dxa"/>
              <w:left w:w="20" w:type="dxa"/>
              <w:bottom w:w="20" w:type="dxa"/>
              <w:right w:w="20" w:type="dxa"/>
            </w:tcMar>
            <w:vAlign w:val="center"/>
            <w:hideMark/>
          </w:tcPr>
          <w:p w14:paraId="4F318C83" w14:textId="77777777" w:rsidR="00467CBB" w:rsidRPr="0023461E" w:rsidRDefault="00467CBB" w:rsidP="00DF0230">
            <w:pPr>
              <w:pStyle w:val="movimento2"/>
              <w:rPr>
                <w:color w:val="002060"/>
              </w:rPr>
            </w:pPr>
            <w:r w:rsidRPr="0023461E">
              <w:rPr>
                <w:color w:val="002060"/>
              </w:rPr>
              <w:t xml:space="preserve">(SAN BIAGIO) </w:t>
            </w:r>
          </w:p>
        </w:tc>
        <w:tc>
          <w:tcPr>
            <w:tcW w:w="800" w:type="dxa"/>
            <w:tcMar>
              <w:top w:w="20" w:type="dxa"/>
              <w:left w:w="20" w:type="dxa"/>
              <w:bottom w:w="20" w:type="dxa"/>
              <w:right w:w="20" w:type="dxa"/>
            </w:tcMar>
            <w:vAlign w:val="center"/>
            <w:hideMark/>
          </w:tcPr>
          <w:p w14:paraId="3AE86BC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17CC57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AAFEA81" w14:textId="77777777" w:rsidR="00467CBB" w:rsidRPr="0023461E" w:rsidRDefault="00467CBB" w:rsidP="00DF0230">
            <w:pPr>
              <w:pStyle w:val="movimento2"/>
              <w:rPr>
                <w:color w:val="002060"/>
              </w:rPr>
            </w:pPr>
            <w:r w:rsidRPr="0023461E">
              <w:rPr>
                <w:color w:val="002060"/>
              </w:rPr>
              <w:t> </w:t>
            </w:r>
          </w:p>
        </w:tc>
      </w:tr>
    </w:tbl>
    <w:p w14:paraId="32D5D15F" w14:textId="77777777" w:rsidR="00467CBB" w:rsidRPr="0023461E" w:rsidRDefault="00467CBB" w:rsidP="00467CBB">
      <w:pPr>
        <w:pStyle w:val="titolo30"/>
        <w:rPr>
          <w:rFonts w:eastAsiaTheme="minorEastAsia"/>
          <w:color w:val="002060"/>
        </w:rPr>
      </w:pPr>
      <w:r w:rsidRPr="0023461E">
        <w:rPr>
          <w:color w:val="002060"/>
        </w:rPr>
        <w:lastRenderedPageBreak/>
        <w:t xml:space="preserve">CALCIATORI NON ESPULSI </w:t>
      </w:r>
    </w:p>
    <w:p w14:paraId="4FCE0094" w14:textId="77777777" w:rsidR="00467CBB" w:rsidRPr="0023461E" w:rsidRDefault="00467CBB" w:rsidP="00467CBB">
      <w:pPr>
        <w:pStyle w:val="titolo20"/>
        <w:rPr>
          <w:color w:val="002060"/>
        </w:rPr>
      </w:pPr>
      <w:r w:rsidRPr="0023461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56CB653" w14:textId="77777777" w:rsidTr="00DF0230">
        <w:tc>
          <w:tcPr>
            <w:tcW w:w="2200" w:type="dxa"/>
            <w:tcMar>
              <w:top w:w="20" w:type="dxa"/>
              <w:left w:w="20" w:type="dxa"/>
              <w:bottom w:w="20" w:type="dxa"/>
              <w:right w:w="20" w:type="dxa"/>
            </w:tcMar>
            <w:vAlign w:val="center"/>
            <w:hideMark/>
          </w:tcPr>
          <w:p w14:paraId="2CF90A27" w14:textId="77777777" w:rsidR="00467CBB" w:rsidRPr="0023461E" w:rsidRDefault="00467CBB" w:rsidP="00DF0230">
            <w:pPr>
              <w:pStyle w:val="movimento"/>
              <w:rPr>
                <w:color w:val="002060"/>
              </w:rPr>
            </w:pPr>
            <w:r w:rsidRPr="0023461E">
              <w:rPr>
                <w:color w:val="002060"/>
              </w:rPr>
              <w:t>ANDREOZZI GIACOMO</w:t>
            </w:r>
          </w:p>
        </w:tc>
        <w:tc>
          <w:tcPr>
            <w:tcW w:w="2200" w:type="dxa"/>
            <w:tcMar>
              <w:top w:w="20" w:type="dxa"/>
              <w:left w:w="20" w:type="dxa"/>
              <w:bottom w:w="20" w:type="dxa"/>
              <w:right w:w="20" w:type="dxa"/>
            </w:tcMar>
            <w:vAlign w:val="center"/>
            <w:hideMark/>
          </w:tcPr>
          <w:p w14:paraId="69075295" w14:textId="77777777" w:rsidR="00467CBB" w:rsidRPr="0023461E" w:rsidRDefault="00467CBB" w:rsidP="00DF0230">
            <w:pPr>
              <w:pStyle w:val="movimento2"/>
              <w:rPr>
                <w:color w:val="002060"/>
              </w:rPr>
            </w:pPr>
            <w:r w:rsidRPr="0023461E">
              <w:rPr>
                <w:color w:val="002060"/>
              </w:rPr>
              <w:t xml:space="preserve">(FIGHT BULLS CORRIDONIA) </w:t>
            </w:r>
          </w:p>
        </w:tc>
        <w:tc>
          <w:tcPr>
            <w:tcW w:w="800" w:type="dxa"/>
            <w:tcMar>
              <w:top w:w="20" w:type="dxa"/>
              <w:left w:w="20" w:type="dxa"/>
              <w:bottom w:w="20" w:type="dxa"/>
              <w:right w:w="20" w:type="dxa"/>
            </w:tcMar>
            <w:vAlign w:val="center"/>
            <w:hideMark/>
          </w:tcPr>
          <w:p w14:paraId="58F804D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DDF208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3EF7BCA" w14:textId="77777777" w:rsidR="00467CBB" w:rsidRPr="0023461E" w:rsidRDefault="00467CBB" w:rsidP="00DF0230">
            <w:pPr>
              <w:pStyle w:val="movimento2"/>
              <w:rPr>
                <w:color w:val="002060"/>
              </w:rPr>
            </w:pPr>
            <w:r w:rsidRPr="0023461E">
              <w:rPr>
                <w:color w:val="002060"/>
              </w:rPr>
              <w:t> </w:t>
            </w:r>
          </w:p>
        </w:tc>
      </w:tr>
    </w:tbl>
    <w:p w14:paraId="369B3BA2" w14:textId="77777777" w:rsidR="00467CBB" w:rsidRPr="0023461E" w:rsidRDefault="00467CBB" w:rsidP="00467CBB">
      <w:pPr>
        <w:pStyle w:val="titolo20"/>
        <w:rPr>
          <w:rFonts w:eastAsiaTheme="minorEastAsia"/>
          <w:color w:val="002060"/>
        </w:rPr>
      </w:pPr>
      <w:r w:rsidRPr="002346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60AEEB5" w14:textId="77777777" w:rsidTr="00DF0230">
        <w:tc>
          <w:tcPr>
            <w:tcW w:w="2200" w:type="dxa"/>
            <w:tcMar>
              <w:top w:w="20" w:type="dxa"/>
              <w:left w:w="20" w:type="dxa"/>
              <w:bottom w:w="20" w:type="dxa"/>
              <w:right w:w="20" w:type="dxa"/>
            </w:tcMar>
            <w:vAlign w:val="center"/>
            <w:hideMark/>
          </w:tcPr>
          <w:p w14:paraId="7C4B9981" w14:textId="77777777" w:rsidR="00467CBB" w:rsidRPr="0023461E" w:rsidRDefault="00467CBB" w:rsidP="00DF0230">
            <w:pPr>
              <w:pStyle w:val="movimento"/>
              <w:rPr>
                <w:color w:val="002060"/>
              </w:rPr>
            </w:pPr>
            <w:r w:rsidRPr="0023461E">
              <w:rPr>
                <w:color w:val="002060"/>
              </w:rPr>
              <w:t>MASULLO RICCARDO</w:t>
            </w:r>
          </w:p>
        </w:tc>
        <w:tc>
          <w:tcPr>
            <w:tcW w:w="2200" w:type="dxa"/>
            <w:tcMar>
              <w:top w:w="20" w:type="dxa"/>
              <w:left w:w="20" w:type="dxa"/>
              <w:bottom w:w="20" w:type="dxa"/>
              <w:right w:w="20" w:type="dxa"/>
            </w:tcMar>
            <w:vAlign w:val="center"/>
            <w:hideMark/>
          </w:tcPr>
          <w:p w14:paraId="7B4CDA07" w14:textId="77777777" w:rsidR="00467CBB" w:rsidRPr="0023461E" w:rsidRDefault="00467CBB" w:rsidP="00DF0230">
            <w:pPr>
              <w:pStyle w:val="movimento2"/>
              <w:rPr>
                <w:color w:val="002060"/>
              </w:rPr>
            </w:pPr>
            <w:r w:rsidRPr="0023461E">
              <w:rPr>
                <w:color w:val="002060"/>
              </w:rPr>
              <w:t xml:space="preserve">(AMATORI STESE 2007 SRL) </w:t>
            </w:r>
          </w:p>
        </w:tc>
        <w:tc>
          <w:tcPr>
            <w:tcW w:w="800" w:type="dxa"/>
            <w:tcMar>
              <w:top w:w="20" w:type="dxa"/>
              <w:left w:w="20" w:type="dxa"/>
              <w:bottom w:w="20" w:type="dxa"/>
              <w:right w:w="20" w:type="dxa"/>
            </w:tcMar>
            <w:vAlign w:val="center"/>
            <w:hideMark/>
          </w:tcPr>
          <w:p w14:paraId="4E553B9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6DC3C91" w14:textId="77777777" w:rsidR="00467CBB" w:rsidRPr="0023461E" w:rsidRDefault="00467CBB" w:rsidP="00DF0230">
            <w:pPr>
              <w:pStyle w:val="movimento"/>
              <w:rPr>
                <w:color w:val="002060"/>
              </w:rPr>
            </w:pPr>
            <w:r w:rsidRPr="0023461E">
              <w:rPr>
                <w:color w:val="002060"/>
              </w:rPr>
              <w:t>ZINGAROPOLI FLAVIANO</w:t>
            </w:r>
          </w:p>
        </w:tc>
        <w:tc>
          <w:tcPr>
            <w:tcW w:w="2200" w:type="dxa"/>
            <w:tcMar>
              <w:top w:w="20" w:type="dxa"/>
              <w:left w:w="20" w:type="dxa"/>
              <w:bottom w:w="20" w:type="dxa"/>
              <w:right w:w="20" w:type="dxa"/>
            </w:tcMar>
            <w:vAlign w:val="center"/>
            <w:hideMark/>
          </w:tcPr>
          <w:p w14:paraId="3A0C544D" w14:textId="77777777" w:rsidR="00467CBB" w:rsidRPr="0023461E" w:rsidRDefault="00467CBB" w:rsidP="00DF0230">
            <w:pPr>
              <w:pStyle w:val="movimento2"/>
              <w:rPr>
                <w:color w:val="002060"/>
              </w:rPr>
            </w:pPr>
            <w:r w:rsidRPr="0023461E">
              <w:rPr>
                <w:color w:val="002060"/>
              </w:rPr>
              <w:t xml:space="preserve">(ASPIO 2005) </w:t>
            </w:r>
          </w:p>
        </w:tc>
      </w:tr>
      <w:tr w:rsidR="00467CBB" w:rsidRPr="0023461E" w14:paraId="0D0E09F9" w14:textId="77777777" w:rsidTr="00DF0230">
        <w:tc>
          <w:tcPr>
            <w:tcW w:w="2200" w:type="dxa"/>
            <w:tcMar>
              <w:top w:w="20" w:type="dxa"/>
              <w:left w:w="20" w:type="dxa"/>
              <w:bottom w:w="20" w:type="dxa"/>
              <w:right w:w="20" w:type="dxa"/>
            </w:tcMar>
            <w:vAlign w:val="center"/>
            <w:hideMark/>
          </w:tcPr>
          <w:p w14:paraId="6C745C55" w14:textId="77777777" w:rsidR="00467CBB" w:rsidRPr="0023461E" w:rsidRDefault="00467CBB" w:rsidP="00DF0230">
            <w:pPr>
              <w:pStyle w:val="movimento"/>
              <w:rPr>
                <w:color w:val="002060"/>
              </w:rPr>
            </w:pPr>
            <w:r w:rsidRPr="0023461E">
              <w:rPr>
                <w:color w:val="002060"/>
              </w:rPr>
              <w:t>SILVESTRI MASSIMILIANO</w:t>
            </w:r>
          </w:p>
        </w:tc>
        <w:tc>
          <w:tcPr>
            <w:tcW w:w="2200" w:type="dxa"/>
            <w:tcMar>
              <w:top w:w="20" w:type="dxa"/>
              <w:left w:w="20" w:type="dxa"/>
              <w:bottom w:w="20" w:type="dxa"/>
              <w:right w:w="20" w:type="dxa"/>
            </w:tcMar>
            <w:vAlign w:val="center"/>
            <w:hideMark/>
          </w:tcPr>
          <w:p w14:paraId="47072D21" w14:textId="77777777" w:rsidR="00467CBB" w:rsidRPr="0023461E" w:rsidRDefault="00467CBB" w:rsidP="00DF0230">
            <w:pPr>
              <w:pStyle w:val="movimento2"/>
              <w:rPr>
                <w:color w:val="002060"/>
              </w:rPr>
            </w:pPr>
            <w:r w:rsidRPr="0023461E">
              <w:rPr>
                <w:color w:val="002060"/>
              </w:rPr>
              <w:t xml:space="preserve">(ATLETICO ASCOLI 2000) </w:t>
            </w:r>
          </w:p>
        </w:tc>
        <w:tc>
          <w:tcPr>
            <w:tcW w:w="800" w:type="dxa"/>
            <w:tcMar>
              <w:top w:w="20" w:type="dxa"/>
              <w:left w:w="20" w:type="dxa"/>
              <w:bottom w:w="20" w:type="dxa"/>
              <w:right w:w="20" w:type="dxa"/>
            </w:tcMar>
            <w:vAlign w:val="center"/>
            <w:hideMark/>
          </w:tcPr>
          <w:p w14:paraId="795B156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6508554" w14:textId="77777777" w:rsidR="00467CBB" w:rsidRPr="0023461E" w:rsidRDefault="00467CBB" w:rsidP="00DF0230">
            <w:pPr>
              <w:pStyle w:val="movimento"/>
              <w:rPr>
                <w:color w:val="002060"/>
              </w:rPr>
            </w:pPr>
            <w:r w:rsidRPr="0023461E">
              <w:rPr>
                <w:color w:val="002060"/>
              </w:rPr>
              <w:t>TONTARELLI ALESSANDRO</w:t>
            </w:r>
          </w:p>
        </w:tc>
        <w:tc>
          <w:tcPr>
            <w:tcW w:w="2200" w:type="dxa"/>
            <w:tcMar>
              <w:top w:w="20" w:type="dxa"/>
              <w:left w:w="20" w:type="dxa"/>
              <w:bottom w:w="20" w:type="dxa"/>
              <w:right w:w="20" w:type="dxa"/>
            </w:tcMar>
            <w:vAlign w:val="center"/>
            <w:hideMark/>
          </w:tcPr>
          <w:p w14:paraId="4A17C5DA" w14:textId="77777777" w:rsidR="00467CBB" w:rsidRPr="0023461E" w:rsidRDefault="00467CBB" w:rsidP="00DF0230">
            <w:pPr>
              <w:pStyle w:val="movimento2"/>
              <w:rPr>
                <w:color w:val="002060"/>
              </w:rPr>
            </w:pPr>
            <w:r w:rsidRPr="0023461E">
              <w:rPr>
                <w:color w:val="002060"/>
              </w:rPr>
              <w:t xml:space="preserve">(GLS DORICA AN.UR) </w:t>
            </w:r>
          </w:p>
        </w:tc>
      </w:tr>
      <w:tr w:rsidR="00467CBB" w:rsidRPr="0023461E" w14:paraId="1ABAA642" w14:textId="77777777" w:rsidTr="00DF0230">
        <w:tc>
          <w:tcPr>
            <w:tcW w:w="2200" w:type="dxa"/>
            <w:tcMar>
              <w:top w:w="20" w:type="dxa"/>
              <w:left w:w="20" w:type="dxa"/>
              <w:bottom w:w="20" w:type="dxa"/>
              <w:right w:w="20" w:type="dxa"/>
            </w:tcMar>
            <w:vAlign w:val="center"/>
            <w:hideMark/>
          </w:tcPr>
          <w:p w14:paraId="6EA15DC3" w14:textId="77777777" w:rsidR="00467CBB" w:rsidRPr="0023461E" w:rsidRDefault="00467CBB" w:rsidP="00DF0230">
            <w:pPr>
              <w:pStyle w:val="movimento"/>
              <w:rPr>
                <w:color w:val="002060"/>
              </w:rPr>
            </w:pPr>
            <w:r w:rsidRPr="0023461E">
              <w:rPr>
                <w:color w:val="002060"/>
              </w:rPr>
              <w:t>IORIO MATTIA</w:t>
            </w:r>
          </w:p>
        </w:tc>
        <w:tc>
          <w:tcPr>
            <w:tcW w:w="2200" w:type="dxa"/>
            <w:tcMar>
              <w:top w:w="20" w:type="dxa"/>
              <w:left w:w="20" w:type="dxa"/>
              <w:bottom w:w="20" w:type="dxa"/>
              <w:right w:w="20" w:type="dxa"/>
            </w:tcMar>
            <w:vAlign w:val="center"/>
            <w:hideMark/>
          </w:tcPr>
          <w:p w14:paraId="3F96E68B" w14:textId="77777777" w:rsidR="00467CBB" w:rsidRPr="0023461E" w:rsidRDefault="00467CBB" w:rsidP="00DF0230">
            <w:pPr>
              <w:pStyle w:val="movimento2"/>
              <w:rPr>
                <w:color w:val="002060"/>
              </w:rPr>
            </w:pPr>
            <w:r w:rsidRPr="0023461E">
              <w:rPr>
                <w:color w:val="002060"/>
              </w:rPr>
              <w:t xml:space="preserve">(PEGASO C5) </w:t>
            </w:r>
          </w:p>
        </w:tc>
        <w:tc>
          <w:tcPr>
            <w:tcW w:w="800" w:type="dxa"/>
            <w:tcMar>
              <w:top w:w="20" w:type="dxa"/>
              <w:left w:w="20" w:type="dxa"/>
              <w:bottom w:w="20" w:type="dxa"/>
              <w:right w:w="20" w:type="dxa"/>
            </w:tcMar>
            <w:vAlign w:val="center"/>
            <w:hideMark/>
          </w:tcPr>
          <w:p w14:paraId="1B17412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62A78A3" w14:textId="77777777" w:rsidR="00467CBB" w:rsidRPr="0023461E" w:rsidRDefault="00467CBB" w:rsidP="00DF0230">
            <w:pPr>
              <w:pStyle w:val="movimento"/>
              <w:rPr>
                <w:color w:val="002060"/>
              </w:rPr>
            </w:pPr>
            <w:r w:rsidRPr="0023461E">
              <w:rPr>
                <w:color w:val="002060"/>
              </w:rPr>
              <w:t>RIDOLFI FILIPPO</w:t>
            </w:r>
          </w:p>
        </w:tc>
        <w:tc>
          <w:tcPr>
            <w:tcW w:w="2200" w:type="dxa"/>
            <w:tcMar>
              <w:top w:w="20" w:type="dxa"/>
              <w:left w:w="20" w:type="dxa"/>
              <w:bottom w:w="20" w:type="dxa"/>
              <w:right w:w="20" w:type="dxa"/>
            </w:tcMar>
            <w:vAlign w:val="center"/>
            <w:hideMark/>
          </w:tcPr>
          <w:p w14:paraId="0662E367" w14:textId="77777777" w:rsidR="00467CBB" w:rsidRPr="0023461E" w:rsidRDefault="00467CBB" w:rsidP="00DF0230">
            <w:pPr>
              <w:pStyle w:val="movimento2"/>
              <w:rPr>
                <w:color w:val="002060"/>
              </w:rPr>
            </w:pPr>
            <w:r w:rsidRPr="0023461E">
              <w:rPr>
                <w:color w:val="002060"/>
              </w:rPr>
              <w:t xml:space="preserve">(URBANIA CALCIO) </w:t>
            </w:r>
          </w:p>
        </w:tc>
      </w:tr>
    </w:tbl>
    <w:p w14:paraId="05890287"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4A33CB5" w14:textId="77777777" w:rsidTr="00DF0230">
        <w:tc>
          <w:tcPr>
            <w:tcW w:w="2200" w:type="dxa"/>
            <w:tcMar>
              <w:top w:w="20" w:type="dxa"/>
              <w:left w:w="20" w:type="dxa"/>
              <w:bottom w:w="20" w:type="dxa"/>
              <w:right w:w="20" w:type="dxa"/>
            </w:tcMar>
            <w:vAlign w:val="center"/>
            <w:hideMark/>
          </w:tcPr>
          <w:p w14:paraId="7432B2A2" w14:textId="77777777" w:rsidR="00467CBB" w:rsidRPr="0023461E" w:rsidRDefault="00467CBB" w:rsidP="00DF0230">
            <w:pPr>
              <w:pStyle w:val="movimento"/>
              <w:rPr>
                <w:color w:val="002060"/>
              </w:rPr>
            </w:pPr>
            <w:r w:rsidRPr="0023461E">
              <w:rPr>
                <w:color w:val="002060"/>
              </w:rPr>
              <w:t>DACHAN ABDULLAH</w:t>
            </w:r>
          </w:p>
        </w:tc>
        <w:tc>
          <w:tcPr>
            <w:tcW w:w="2200" w:type="dxa"/>
            <w:tcMar>
              <w:top w:w="20" w:type="dxa"/>
              <w:left w:w="20" w:type="dxa"/>
              <w:bottom w:w="20" w:type="dxa"/>
              <w:right w:w="20" w:type="dxa"/>
            </w:tcMar>
            <w:vAlign w:val="center"/>
            <w:hideMark/>
          </w:tcPr>
          <w:p w14:paraId="57FBD687" w14:textId="77777777" w:rsidR="00467CBB" w:rsidRPr="0023461E" w:rsidRDefault="00467CBB" w:rsidP="00DF0230">
            <w:pPr>
              <w:pStyle w:val="movimento2"/>
              <w:rPr>
                <w:color w:val="002060"/>
              </w:rPr>
            </w:pPr>
            <w:r w:rsidRPr="0023461E">
              <w:rPr>
                <w:color w:val="002060"/>
              </w:rPr>
              <w:t xml:space="preserve">(ANGELI) </w:t>
            </w:r>
          </w:p>
        </w:tc>
        <w:tc>
          <w:tcPr>
            <w:tcW w:w="800" w:type="dxa"/>
            <w:tcMar>
              <w:top w:w="20" w:type="dxa"/>
              <w:left w:w="20" w:type="dxa"/>
              <w:bottom w:w="20" w:type="dxa"/>
              <w:right w:w="20" w:type="dxa"/>
            </w:tcMar>
            <w:vAlign w:val="center"/>
            <w:hideMark/>
          </w:tcPr>
          <w:p w14:paraId="7361E59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DB29972" w14:textId="77777777" w:rsidR="00467CBB" w:rsidRPr="0023461E" w:rsidRDefault="00467CBB" w:rsidP="00DF0230">
            <w:pPr>
              <w:pStyle w:val="movimento"/>
              <w:rPr>
                <w:color w:val="002060"/>
              </w:rPr>
            </w:pPr>
            <w:r w:rsidRPr="0023461E">
              <w:rPr>
                <w:color w:val="002060"/>
              </w:rPr>
              <w:t>BARBABELLA DANIELE</w:t>
            </w:r>
          </w:p>
        </w:tc>
        <w:tc>
          <w:tcPr>
            <w:tcW w:w="2200" w:type="dxa"/>
            <w:tcMar>
              <w:top w:w="20" w:type="dxa"/>
              <w:left w:w="20" w:type="dxa"/>
              <w:bottom w:w="20" w:type="dxa"/>
              <w:right w:w="20" w:type="dxa"/>
            </w:tcMar>
            <w:vAlign w:val="center"/>
            <w:hideMark/>
          </w:tcPr>
          <w:p w14:paraId="17B562FD" w14:textId="77777777" w:rsidR="00467CBB" w:rsidRPr="0023461E" w:rsidRDefault="00467CBB" w:rsidP="00DF0230">
            <w:pPr>
              <w:pStyle w:val="movimento2"/>
              <w:rPr>
                <w:color w:val="002060"/>
              </w:rPr>
            </w:pPr>
            <w:r w:rsidRPr="0023461E">
              <w:rPr>
                <w:color w:val="002060"/>
              </w:rPr>
              <w:t xml:space="preserve">(ASPIO 2005) </w:t>
            </w:r>
          </w:p>
        </w:tc>
      </w:tr>
      <w:tr w:rsidR="00467CBB" w:rsidRPr="0023461E" w14:paraId="183A95EC" w14:textId="77777777" w:rsidTr="00DF0230">
        <w:tc>
          <w:tcPr>
            <w:tcW w:w="2200" w:type="dxa"/>
            <w:tcMar>
              <w:top w:w="20" w:type="dxa"/>
              <w:left w:w="20" w:type="dxa"/>
              <w:bottom w:w="20" w:type="dxa"/>
              <w:right w:w="20" w:type="dxa"/>
            </w:tcMar>
            <w:vAlign w:val="center"/>
            <w:hideMark/>
          </w:tcPr>
          <w:p w14:paraId="255CB975" w14:textId="77777777" w:rsidR="00467CBB" w:rsidRPr="0023461E" w:rsidRDefault="00467CBB" w:rsidP="00DF0230">
            <w:pPr>
              <w:pStyle w:val="movimento"/>
              <w:rPr>
                <w:color w:val="002060"/>
              </w:rPr>
            </w:pPr>
            <w:r w:rsidRPr="0023461E">
              <w:rPr>
                <w:color w:val="002060"/>
              </w:rPr>
              <w:t>RICCI RICCARDO</w:t>
            </w:r>
          </w:p>
        </w:tc>
        <w:tc>
          <w:tcPr>
            <w:tcW w:w="2200" w:type="dxa"/>
            <w:tcMar>
              <w:top w:w="20" w:type="dxa"/>
              <w:left w:w="20" w:type="dxa"/>
              <w:bottom w:w="20" w:type="dxa"/>
              <w:right w:w="20" w:type="dxa"/>
            </w:tcMar>
            <w:vAlign w:val="center"/>
            <w:hideMark/>
          </w:tcPr>
          <w:p w14:paraId="71437ED7" w14:textId="77777777" w:rsidR="00467CBB" w:rsidRPr="0023461E" w:rsidRDefault="00467CBB" w:rsidP="00DF0230">
            <w:pPr>
              <w:pStyle w:val="movimento2"/>
              <w:rPr>
                <w:color w:val="002060"/>
              </w:rPr>
            </w:pPr>
            <w:r w:rsidRPr="0023461E">
              <w:rPr>
                <w:color w:val="002060"/>
              </w:rPr>
              <w:t xml:space="preserve">(C.U.S. CAMERINO A.S.D.) </w:t>
            </w:r>
          </w:p>
        </w:tc>
        <w:tc>
          <w:tcPr>
            <w:tcW w:w="800" w:type="dxa"/>
            <w:tcMar>
              <w:top w:w="20" w:type="dxa"/>
              <w:left w:w="20" w:type="dxa"/>
              <w:bottom w:w="20" w:type="dxa"/>
              <w:right w:w="20" w:type="dxa"/>
            </w:tcMar>
            <w:vAlign w:val="center"/>
            <w:hideMark/>
          </w:tcPr>
          <w:p w14:paraId="4565E6E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15916CB" w14:textId="77777777" w:rsidR="00467CBB" w:rsidRPr="0023461E" w:rsidRDefault="00467CBB" w:rsidP="00DF0230">
            <w:pPr>
              <w:pStyle w:val="movimento"/>
              <w:rPr>
                <w:color w:val="002060"/>
              </w:rPr>
            </w:pPr>
            <w:r w:rsidRPr="0023461E">
              <w:rPr>
                <w:color w:val="002060"/>
              </w:rPr>
              <w:t>DANO DRITAN</w:t>
            </w:r>
          </w:p>
        </w:tc>
        <w:tc>
          <w:tcPr>
            <w:tcW w:w="2200" w:type="dxa"/>
            <w:tcMar>
              <w:top w:w="20" w:type="dxa"/>
              <w:left w:w="20" w:type="dxa"/>
              <w:bottom w:w="20" w:type="dxa"/>
              <w:right w:w="20" w:type="dxa"/>
            </w:tcMar>
            <w:vAlign w:val="center"/>
            <w:hideMark/>
          </w:tcPr>
          <w:p w14:paraId="01CC5DE4" w14:textId="77777777" w:rsidR="00467CBB" w:rsidRPr="0023461E" w:rsidRDefault="00467CBB" w:rsidP="00DF0230">
            <w:pPr>
              <w:pStyle w:val="movimento2"/>
              <w:rPr>
                <w:color w:val="002060"/>
              </w:rPr>
            </w:pPr>
            <w:r w:rsidRPr="0023461E">
              <w:rPr>
                <w:color w:val="002060"/>
              </w:rPr>
              <w:t xml:space="preserve">(CANTINE RIUNITE CSI) </w:t>
            </w:r>
          </w:p>
        </w:tc>
      </w:tr>
      <w:tr w:rsidR="00467CBB" w:rsidRPr="0023461E" w14:paraId="2D16E150" w14:textId="77777777" w:rsidTr="00DF0230">
        <w:tc>
          <w:tcPr>
            <w:tcW w:w="2200" w:type="dxa"/>
            <w:tcMar>
              <w:top w:w="20" w:type="dxa"/>
              <w:left w:w="20" w:type="dxa"/>
              <w:bottom w:w="20" w:type="dxa"/>
              <w:right w:w="20" w:type="dxa"/>
            </w:tcMar>
            <w:vAlign w:val="center"/>
            <w:hideMark/>
          </w:tcPr>
          <w:p w14:paraId="1A964B04" w14:textId="77777777" w:rsidR="00467CBB" w:rsidRPr="0023461E" w:rsidRDefault="00467CBB" w:rsidP="00DF0230">
            <w:pPr>
              <w:pStyle w:val="movimento"/>
              <w:rPr>
                <w:color w:val="002060"/>
              </w:rPr>
            </w:pPr>
            <w:r w:rsidRPr="0023461E">
              <w:rPr>
                <w:color w:val="002060"/>
              </w:rPr>
              <w:t>DOLLANI CRISTIAN</w:t>
            </w:r>
          </w:p>
        </w:tc>
        <w:tc>
          <w:tcPr>
            <w:tcW w:w="2200" w:type="dxa"/>
            <w:tcMar>
              <w:top w:w="20" w:type="dxa"/>
              <w:left w:w="20" w:type="dxa"/>
              <w:bottom w:w="20" w:type="dxa"/>
              <w:right w:w="20" w:type="dxa"/>
            </w:tcMar>
            <w:vAlign w:val="center"/>
            <w:hideMark/>
          </w:tcPr>
          <w:p w14:paraId="12C89F7D" w14:textId="77777777" w:rsidR="00467CBB" w:rsidRPr="0023461E" w:rsidRDefault="00467CBB" w:rsidP="00DF0230">
            <w:pPr>
              <w:pStyle w:val="movimento2"/>
              <w:rPr>
                <w:color w:val="002060"/>
              </w:rPr>
            </w:pPr>
            <w:r w:rsidRPr="0023461E">
              <w:rPr>
                <w:color w:val="002060"/>
              </w:rPr>
              <w:t xml:space="preserve">(CASENUOVE) </w:t>
            </w:r>
          </w:p>
        </w:tc>
        <w:tc>
          <w:tcPr>
            <w:tcW w:w="800" w:type="dxa"/>
            <w:tcMar>
              <w:top w:w="20" w:type="dxa"/>
              <w:left w:w="20" w:type="dxa"/>
              <w:bottom w:w="20" w:type="dxa"/>
              <w:right w:w="20" w:type="dxa"/>
            </w:tcMar>
            <w:vAlign w:val="center"/>
            <w:hideMark/>
          </w:tcPr>
          <w:p w14:paraId="359B396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EF51635" w14:textId="77777777" w:rsidR="00467CBB" w:rsidRPr="0023461E" w:rsidRDefault="00467CBB" w:rsidP="00DF0230">
            <w:pPr>
              <w:pStyle w:val="movimento"/>
              <w:rPr>
                <w:color w:val="002060"/>
              </w:rPr>
            </w:pPr>
            <w:r w:rsidRPr="0023461E">
              <w:rPr>
                <w:color w:val="002060"/>
              </w:rPr>
              <w:t>CALZETTA RICCARDO</w:t>
            </w:r>
          </w:p>
        </w:tc>
        <w:tc>
          <w:tcPr>
            <w:tcW w:w="2200" w:type="dxa"/>
            <w:tcMar>
              <w:top w:w="20" w:type="dxa"/>
              <w:left w:w="20" w:type="dxa"/>
              <w:bottom w:w="20" w:type="dxa"/>
              <w:right w:w="20" w:type="dxa"/>
            </w:tcMar>
            <w:vAlign w:val="center"/>
            <w:hideMark/>
          </w:tcPr>
          <w:p w14:paraId="3B61AC2C" w14:textId="77777777" w:rsidR="00467CBB" w:rsidRPr="0023461E" w:rsidRDefault="00467CBB" w:rsidP="00DF0230">
            <w:pPr>
              <w:pStyle w:val="movimento2"/>
              <w:rPr>
                <w:color w:val="002060"/>
              </w:rPr>
            </w:pPr>
            <w:r w:rsidRPr="0023461E">
              <w:rPr>
                <w:color w:val="002060"/>
              </w:rPr>
              <w:t xml:space="preserve">(CASTELRAIMONDO CALCIO A 5) </w:t>
            </w:r>
          </w:p>
        </w:tc>
      </w:tr>
      <w:tr w:rsidR="00467CBB" w:rsidRPr="0023461E" w14:paraId="1C61580F" w14:textId="77777777" w:rsidTr="00DF0230">
        <w:tc>
          <w:tcPr>
            <w:tcW w:w="2200" w:type="dxa"/>
            <w:tcMar>
              <w:top w:w="20" w:type="dxa"/>
              <w:left w:w="20" w:type="dxa"/>
              <w:bottom w:w="20" w:type="dxa"/>
              <w:right w:w="20" w:type="dxa"/>
            </w:tcMar>
            <w:vAlign w:val="center"/>
            <w:hideMark/>
          </w:tcPr>
          <w:p w14:paraId="61CE7EEB" w14:textId="77777777" w:rsidR="00467CBB" w:rsidRPr="0023461E" w:rsidRDefault="00467CBB" w:rsidP="00DF0230">
            <w:pPr>
              <w:pStyle w:val="movimento"/>
              <w:rPr>
                <w:color w:val="002060"/>
              </w:rPr>
            </w:pPr>
            <w:r w:rsidRPr="0023461E">
              <w:rPr>
                <w:color w:val="002060"/>
              </w:rPr>
              <w:t>KASADIJA JURGEN</w:t>
            </w:r>
          </w:p>
        </w:tc>
        <w:tc>
          <w:tcPr>
            <w:tcW w:w="2200" w:type="dxa"/>
            <w:tcMar>
              <w:top w:w="20" w:type="dxa"/>
              <w:left w:w="20" w:type="dxa"/>
              <w:bottom w:w="20" w:type="dxa"/>
              <w:right w:w="20" w:type="dxa"/>
            </w:tcMar>
            <w:vAlign w:val="center"/>
            <w:hideMark/>
          </w:tcPr>
          <w:p w14:paraId="49E7FACD" w14:textId="77777777" w:rsidR="00467CBB" w:rsidRPr="0023461E" w:rsidRDefault="00467CBB" w:rsidP="00DF0230">
            <w:pPr>
              <w:pStyle w:val="movimento2"/>
              <w:rPr>
                <w:color w:val="002060"/>
              </w:rPr>
            </w:pPr>
            <w:r w:rsidRPr="0023461E">
              <w:rPr>
                <w:color w:val="002060"/>
              </w:rPr>
              <w:t xml:space="preserve">(CASTELRAIMONDO CALCIO A 5) </w:t>
            </w:r>
          </w:p>
        </w:tc>
        <w:tc>
          <w:tcPr>
            <w:tcW w:w="800" w:type="dxa"/>
            <w:tcMar>
              <w:top w:w="20" w:type="dxa"/>
              <w:left w:w="20" w:type="dxa"/>
              <w:bottom w:w="20" w:type="dxa"/>
              <w:right w:w="20" w:type="dxa"/>
            </w:tcMar>
            <w:vAlign w:val="center"/>
            <w:hideMark/>
          </w:tcPr>
          <w:p w14:paraId="638D66D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2AFDE56" w14:textId="77777777" w:rsidR="00467CBB" w:rsidRPr="0023461E" w:rsidRDefault="00467CBB" w:rsidP="00DF0230">
            <w:pPr>
              <w:pStyle w:val="movimento"/>
              <w:rPr>
                <w:color w:val="002060"/>
              </w:rPr>
            </w:pPr>
            <w:r w:rsidRPr="0023461E">
              <w:rPr>
                <w:color w:val="002060"/>
              </w:rPr>
              <w:t>DI FABIO LORENZO</w:t>
            </w:r>
          </w:p>
        </w:tc>
        <w:tc>
          <w:tcPr>
            <w:tcW w:w="2200" w:type="dxa"/>
            <w:tcMar>
              <w:top w:w="20" w:type="dxa"/>
              <w:left w:w="20" w:type="dxa"/>
              <w:bottom w:w="20" w:type="dxa"/>
              <w:right w:w="20" w:type="dxa"/>
            </w:tcMar>
            <w:vAlign w:val="center"/>
            <w:hideMark/>
          </w:tcPr>
          <w:p w14:paraId="6FF16FF7" w14:textId="77777777" w:rsidR="00467CBB" w:rsidRPr="0023461E" w:rsidRDefault="00467CBB" w:rsidP="00DF0230">
            <w:pPr>
              <w:pStyle w:val="movimento2"/>
              <w:rPr>
                <w:color w:val="002060"/>
              </w:rPr>
            </w:pPr>
            <w:r w:rsidRPr="0023461E">
              <w:rPr>
                <w:color w:val="002060"/>
              </w:rPr>
              <w:t xml:space="preserve">(DAMIANI E GATTI ASCOLI) </w:t>
            </w:r>
          </w:p>
        </w:tc>
      </w:tr>
      <w:tr w:rsidR="00467CBB" w:rsidRPr="0023461E" w14:paraId="5B6BE79B" w14:textId="77777777" w:rsidTr="00DF0230">
        <w:tc>
          <w:tcPr>
            <w:tcW w:w="2200" w:type="dxa"/>
            <w:tcMar>
              <w:top w:w="20" w:type="dxa"/>
              <w:left w:w="20" w:type="dxa"/>
              <w:bottom w:w="20" w:type="dxa"/>
              <w:right w:w="20" w:type="dxa"/>
            </w:tcMar>
            <w:vAlign w:val="center"/>
            <w:hideMark/>
          </w:tcPr>
          <w:p w14:paraId="5D7BFEB4" w14:textId="77777777" w:rsidR="00467CBB" w:rsidRPr="0023461E" w:rsidRDefault="00467CBB" w:rsidP="00DF0230">
            <w:pPr>
              <w:pStyle w:val="movimento"/>
              <w:rPr>
                <w:color w:val="002060"/>
              </w:rPr>
            </w:pPr>
            <w:r w:rsidRPr="0023461E">
              <w:rPr>
                <w:color w:val="002060"/>
              </w:rPr>
              <w:t>ZANATTA IRINEU</w:t>
            </w:r>
          </w:p>
        </w:tc>
        <w:tc>
          <w:tcPr>
            <w:tcW w:w="2200" w:type="dxa"/>
            <w:tcMar>
              <w:top w:w="20" w:type="dxa"/>
              <w:left w:w="20" w:type="dxa"/>
              <w:bottom w:w="20" w:type="dxa"/>
              <w:right w:w="20" w:type="dxa"/>
            </w:tcMar>
            <w:vAlign w:val="center"/>
            <w:hideMark/>
          </w:tcPr>
          <w:p w14:paraId="78E735A0" w14:textId="77777777" w:rsidR="00467CBB" w:rsidRPr="0023461E" w:rsidRDefault="00467CBB" w:rsidP="00DF0230">
            <w:pPr>
              <w:pStyle w:val="movimento2"/>
              <w:rPr>
                <w:color w:val="002060"/>
              </w:rPr>
            </w:pPr>
            <w:r w:rsidRPr="0023461E">
              <w:rPr>
                <w:color w:val="002060"/>
              </w:rPr>
              <w:t xml:space="preserve">(DAMIANI E GATTI ASCOLI) </w:t>
            </w:r>
          </w:p>
        </w:tc>
        <w:tc>
          <w:tcPr>
            <w:tcW w:w="800" w:type="dxa"/>
            <w:tcMar>
              <w:top w:w="20" w:type="dxa"/>
              <w:left w:w="20" w:type="dxa"/>
              <w:bottom w:w="20" w:type="dxa"/>
              <w:right w:w="20" w:type="dxa"/>
            </w:tcMar>
            <w:vAlign w:val="center"/>
            <w:hideMark/>
          </w:tcPr>
          <w:p w14:paraId="59012D1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D2BAFD6" w14:textId="77777777" w:rsidR="00467CBB" w:rsidRPr="0023461E" w:rsidRDefault="00467CBB" w:rsidP="00DF0230">
            <w:pPr>
              <w:pStyle w:val="movimento"/>
              <w:rPr>
                <w:color w:val="002060"/>
              </w:rPr>
            </w:pPr>
            <w:r w:rsidRPr="0023461E">
              <w:rPr>
                <w:color w:val="002060"/>
              </w:rPr>
              <w:t>MONTENERI ANGELO</w:t>
            </w:r>
          </w:p>
        </w:tc>
        <w:tc>
          <w:tcPr>
            <w:tcW w:w="2200" w:type="dxa"/>
            <w:tcMar>
              <w:top w:w="20" w:type="dxa"/>
              <w:left w:w="20" w:type="dxa"/>
              <w:bottom w:w="20" w:type="dxa"/>
              <w:right w:w="20" w:type="dxa"/>
            </w:tcMar>
            <w:vAlign w:val="center"/>
            <w:hideMark/>
          </w:tcPr>
          <w:p w14:paraId="30056E79" w14:textId="77777777" w:rsidR="00467CBB" w:rsidRPr="0023461E" w:rsidRDefault="00467CBB" w:rsidP="00DF0230">
            <w:pPr>
              <w:pStyle w:val="movimento2"/>
              <w:rPr>
                <w:color w:val="002060"/>
              </w:rPr>
            </w:pPr>
            <w:r w:rsidRPr="0023461E">
              <w:rPr>
                <w:color w:val="002060"/>
              </w:rPr>
              <w:t xml:space="preserve">(FIUMINATA) </w:t>
            </w:r>
          </w:p>
        </w:tc>
      </w:tr>
      <w:tr w:rsidR="00467CBB" w:rsidRPr="0023461E" w14:paraId="19C95050" w14:textId="77777777" w:rsidTr="00DF0230">
        <w:tc>
          <w:tcPr>
            <w:tcW w:w="2200" w:type="dxa"/>
            <w:tcMar>
              <w:top w:w="20" w:type="dxa"/>
              <w:left w:w="20" w:type="dxa"/>
              <w:bottom w:w="20" w:type="dxa"/>
              <w:right w:w="20" w:type="dxa"/>
            </w:tcMar>
            <w:vAlign w:val="center"/>
            <w:hideMark/>
          </w:tcPr>
          <w:p w14:paraId="55A1025E" w14:textId="77777777" w:rsidR="00467CBB" w:rsidRPr="0023461E" w:rsidRDefault="00467CBB" w:rsidP="00DF0230">
            <w:pPr>
              <w:pStyle w:val="movimento"/>
              <w:rPr>
                <w:color w:val="002060"/>
              </w:rPr>
            </w:pPr>
            <w:r w:rsidRPr="0023461E">
              <w:rPr>
                <w:color w:val="002060"/>
              </w:rPr>
              <w:t>GABBANELLI MARCO</w:t>
            </w:r>
          </w:p>
        </w:tc>
        <w:tc>
          <w:tcPr>
            <w:tcW w:w="2200" w:type="dxa"/>
            <w:tcMar>
              <w:top w:w="20" w:type="dxa"/>
              <w:left w:w="20" w:type="dxa"/>
              <w:bottom w:w="20" w:type="dxa"/>
              <w:right w:w="20" w:type="dxa"/>
            </w:tcMar>
            <w:vAlign w:val="center"/>
            <w:hideMark/>
          </w:tcPr>
          <w:p w14:paraId="1CE4C0EB" w14:textId="77777777" w:rsidR="00467CBB" w:rsidRPr="0023461E" w:rsidRDefault="00467CBB" w:rsidP="00DF0230">
            <w:pPr>
              <w:pStyle w:val="movimento2"/>
              <w:rPr>
                <w:color w:val="002060"/>
              </w:rPr>
            </w:pPr>
            <w:r w:rsidRPr="0023461E">
              <w:rPr>
                <w:color w:val="002060"/>
              </w:rPr>
              <w:t xml:space="preserve">(FUTSAL CASTELFIDARDO) </w:t>
            </w:r>
          </w:p>
        </w:tc>
        <w:tc>
          <w:tcPr>
            <w:tcW w:w="800" w:type="dxa"/>
            <w:tcMar>
              <w:top w:w="20" w:type="dxa"/>
              <w:left w:w="20" w:type="dxa"/>
              <w:bottom w:w="20" w:type="dxa"/>
              <w:right w:w="20" w:type="dxa"/>
            </w:tcMar>
            <w:vAlign w:val="center"/>
            <w:hideMark/>
          </w:tcPr>
          <w:p w14:paraId="0EC9B90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BCB600F" w14:textId="77777777" w:rsidR="00467CBB" w:rsidRPr="0023461E" w:rsidRDefault="00467CBB" w:rsidP="00DF0230">
            <w:pPr>
              <w:pStyle w:val="movimento"/>
              <w:rPr>
                <w:color w:val="002060"/>
              </w:rPr>
            </w:pPr>
            <w:r w:rsidRPr="0023461E">
              <w:rPr>
                <w:color w:val="002060"/>
              </w:rPr>
              <w:t>NICOLOSI ENEA</w:t>
            </w:r>
          </w:p>
        </w:tc>
        <w:tc>
          <w:tcPr>
            <w:tcW w:w="2200" w:type="dxa"/>
            <w:tcMar>
              <w:top w:w="20" w:type="dxa"/>
              <w:left w:w="20" w:type="dxa"/>
              <w:bottom w:w="20" w:type="dxa"/>
              <w:right w:w="20" w:type="dxa"/>
            </w:tcMar>
            <w:vAlign w:val="center"/>
            <w:hideMark/>
          </w:tcPr>
          <w:p w14:paraId="74311396" w14:textId="77777777" w:rsidR="00467CBB" w:rsidRPr="0023461E" w:rsidRDefault="00467CBB" w:rsidP="00DF0230">
            <w:pPr>
              <w:pStyle w:val="movimento2"/>
              <w:rPr>
                <w:color w:val="002060"/>
              </w:rPr>
            </w:pPr>
            <w:r w:rsidRPr="0023461E">
              <w:rPr>
                <w:color w:val="002060"/>
              </w:rPr>
              <w:t xml:space="preserve">(FUTSAL L.C.) </w:t>
            </w:r>
          </w:p>
        </w:tc>
      </w:tr>
      <w:tr w:rsidR="00467CBB" w:rsidRPr="0023461E" w14:paraId="26F051C7" w14:textId="77777777" w:rsidTr="00DF0230">
        <w:tc>
          <w:tcPr>
            <w:tcW w:w="2200" w:type="dxa"/>
            <w:tcMar>
              <w:top w:w="20" w:type="dxa"/>
              <w:left w:w="20" w:type="dxa"/>
              <w:bottom w:w="20" w:type="dxa"/>
              <w:right w:w="20" w:type="dxa"/>
            </w:tcMar>
            <w:vAlign w:val="center"/>
            <w:hideMark/>
          </w:tcPr>
          <w:p w14:paraId="5B1AD96A" w14:textId="77777777" w:rsidR="00467CBB" w:rsidRPr="0023461E" w:rsidRDefault="00467CBB" w:rsidP="00DF0230">
            <w:pPr>
              <w:pStyle w:val="movimento"/>
              <w:rPr>
                <w:color w:val="002060"/>
              </w:rPr>
            </w:pPr>
            <w:r w:rsidRPr="0023461E">
              <w:rPr>
                <w:color w:val="002060"/>
              </w:rPr>
              <w:t>HYSA BESMIR</w:t>
            </w:r>
          </w:p>
        </w:tc>
        <w:tc>
          <w:tcPr>
            <w:tcW w:w="2200" w:type="dxa"/>
            <w:tcMar>
              <w:top w:w="20" w:type="dxa"/>
              <w:left w:w="20" w:type="dxa"/>
              <w:bottom w:w="20" w:type="dxa"/>
              <w:right w:w="20" w:type="dxa"/>
            </w:tcMar>
            <w:vAlign w:val="center"/>
            <w:hideMark/>
          </w:tcPr>
          <w:p w14:paraId="301394DF" w14:textId="77777777" w:rsidR="00467CBB" w:rsidRPr="0023461E" w:rsidRDefault="00467CBB" w:rsidP="00DF0230">
            <w:pPr>
              <w:pStyle w:val="movimento2"/>
              <w:rPr>
                <w:color w:val="002060"/>
              </w:rPr>
            </w:pPr>
            <w:r w:rsidRPr="0023461E">
              <w:rPr>
                <w:color w:val="002060"/>
              </w:rPr>
              <w:t xml:space="preserve">(MONTECCHIO SPORT) </w:t>
            </w:r>
          </w:p>
        </w:tc>
        <w:tc>
          <w:tcPr>
            <w:tcW w:w="800" w:type="dxa"/>
            <w:tcMar>
              <w:top w:w="20" w:type="dxa"/>
              <w:left w:w="20" w:type="dxa"/>
              <w:bottom w:w="20" w:type="dxa"/>
              <w:right w:w="20" w:type="dxa"/>
            </w:tcMar>
            <w:vAlign w:val="center"/>
            <w:hideMark/>
          </w:tcPr>
          <w:p w14:paraId="7A42EEE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4D4D19C" w14:textId="77777777" w:rsidR="00467CBB" w:rsidRPr="0023461E" w:rsidRDefault="00467CBB" w:rsidP="00DF0230">
            <w:pPr>
              <w:pStyle w:val="movimento"/>
              <w:rPr>
                <w:color w:val="002060"/>
              </w:rPr>
            </w:pPr>
            <w:r w:rsidRPr="0023461E">
              <w:rPr>
                <w:color w:val="002060"/>
              </w:rPr>
              <w:t>LOPEZ TRILLO RUDY EDER</w:t>
            </w:r>
          </w:p>
        </w:tc>
        <w:tc>
          <w:tcPr>
            <w:tcW w:w="2200" w:type="dxa"/>
            <w:tcMar>
              <w:top w:w="20" w:type="dxa"/>
              <w:left w:w="20" w:type="dxa"/>
              <w:bottom w:w="20" w:type="dxa"/>
              <w:right w:w="20" w:type="dxa"/>
            </w:tcMar>
            <w:vAlign w:val="center"/>
            <w:hideMark/>
          </w:tcPr>
          <w:p w14:paraId="237A53DF" w14:textId="77777777" w:rsidR="00467CBB" w:rsidRPr="0023461E" w:rsidRDefault="00467CBB" w:rsidP="00DF0230">
            <w:pPr>
              <w:pStyle w:val="movimento2"/>
              <w:rPr>
                <w:color w:val="002060"/>
              </w:rPr>
            </w:pPr>
            <w:r w:rsidRPr="0023461E">
              <w:rPr>
                <w:color w:val="002060"/>
              </w:rPr>
              <w:t xml:space="preserve">(POLISPORTIVA FUTURA A.D.) </w:t>
            </w:r>
          </w:p>
        </w:tc>
      </w:tr>
      <w:tr w:rsidR="00467CBB" w:rsidRPr="0023461E" w14:paraId="4447CB10" w14:textId="77777777" w:rsidTr="00DF0230">
        <w:tc>
          <w:tcPr>
            <w:tcW w:w="2200" w:type="dxa"/>
            <w:tcMar>
              <w:top w:w="20" w:type="dxa"/>
              <w:left w:w="20" w:type="dxa"/>
              <w:bottom w:w="20" w:type="dxa"/>
              <w:right w:w="20" w:type="dxa"/>
            </w:tcMar>
            <w:vAlign w:val="center"/>
            <w:hideMark/>
          </w:tcPr>
          <w:p w14:paraId="6C7E08DF" w14:textId="77777777" w:rsidR="00467CBB" w:rsidRPr="0023461E" w:rsidRDefault="00467CBB" w:rsidP="00DF0230">
            <w:pPr>
              <w:pStyle w:val="movimento"/>
              <w:rPr>
                <w:color w:val="002060"/>
              </w:rPr>
            </w:pPr>
            <w:r w:rsidRPr="0023461E">
              <w:rPr>
                <w:color w:val="002060"/>
              </w:rPr>
              <w:t>MAMMOLI ROCCO</w:t>
            </w:r>
          </w:p>
        </w:tc>
        <w:tc>
          <w:tcPr>
            <w:tcW w:w="2200" w:type="dxa"/>
            <w:tcMar>
              <w:top w:w="20" w:type="dxa"/>
              <w:left w:w="20" w:type="dxa"/>
              <w:bottom w:w="20" w:type="dxa"/>
              <w:right w:w="20" w:type="dxa"/>
            </w:tcMar>
            <w:vAlign w:val="center"/>
            <w:hideMark/>
          </w:tcPr>
          <w:p w14:paraId="3A273B16" w14:textId="77777777" w:rsidR="00467CBB" w:rsidRPr="0023461E" w:rsidRDefault="00467CBB" w:rsidP="00DF0230">
            <w:pPr>
              <w:pStyle w:val="movimento2"/>
              <w:rPr>
                <w:color w:val="002060"/>
              </w:rPr>
            </w:pPr>
            <w:r w:rsidRPr="0023461E">
              <w:rPr>
                <w:color w:val="002060"/>
              </w:rPr>
              <w:t xml:space="preserve">(SANTA MARIA NUOVA A.S.D.) </w:t>
            </w:r>
          </w:p>
        </w:tc>
        <w:tc>
          <w:tcPr>
            <w:tcW w:w="800" w:type="dxa"/>
            <w:tcMar>
              <w:top w:w="20" w:type="dxa"/>
              <w:left w:w="20" w:type="dxa"/>
              <w:bottom w:w="20" w:type="dxa"/>
              <w:right w:w="20" w:type="dxa"/>
            </w:tcMar>
            <w:vAlign w:val="center"/>
            <w:hideMark/>
          </w:tcPr>
          <w:p w14:paraId="0E12A06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B9F2D22" w14:textId="77777777" w:rsidR="00467CBB" w:rsidRPr="0023461E" w:rsidRDefault="00467CBB" w:rsidP="00DF0230">
            <w:pPr>
              <w:pStyle w:val="movimento"/>
              <w:rPr>
                <w:color w:val="002060"/>
              </w:rPr>
            </w:pPr>
            <w:r w:rsidRPr="0023461E">
              <w:rPr>
                <w:color w:val="002060"/>
              </w:rPr>
              <w:t>RASTELLI MIRKO</w:t>
            </w:r>
          </w:p>
        </w:tc>
        <w:tc>
          <w:tcPr>
            <w:tcW w:w="2200" w:type="dxa"/>
            <w:tcMar>
              <w:top w:w="20" w:type="dxa"/>
              <w:left w:w="20" w:type="dxa"/>
              <w:bottom w:w="20" w:type="dxa"/>
              <w:right w:w="20" w:type="dxa"/>
            </w:tcMar>
            <w:vAlign w:val="center"/>
            <w:hideMark/>
          </w:tcPr>
          <w:p w14:paraId="24935C47" w14:textId="77777777" w:rsidR="00467CBB" w:rsidRPr="0023461E" w:rsidRDefault="00467CBB" w:rsidP="00DF0230">
            <w:pPr>
              <w:pStyle w:val="movimento2"/>
              <w:rPr>
                <w:color w:val="002060"/>
              </w:rPr>
            </w:pPr>
            <w:r w:rsidRPr="0023461E">
              <w:rPr>
                <w:color w:val="002060"/>
              </w:rPr>
              <w:t xml:space="preserve">(SPORTING GROTTAMMARE) </w:t>
            </w:r>
          </w:p>
        </w:tc>
      </w:tr>
      <w:tr w:rsidR="00467CBB" w:rsidRPr="0023461E" w14:paraId="14C43A33" w14:textId="77777777" w:rsidTr="00DF0230">
        <w:tc>
          <w:tcPr>
            <w:tcW w:w="2200" w:type="dxa"/>
            <w:tcMar>
              <w:top w:w="20" w:type="dxa"/>
              <w:left w:w="20" w:type="dxa"/>
              <w:bottom w:w="20" w:type="dxa"/>
              <w:right w:w="20" w:type="dxa"/>
            </w:tcMar>
            <w:vAlign w:val="center"/>
            <w:hideMark/>
          </w:tcPr>
          <w:p w14:paraId="1145F24B" w14:textId="77777777" w:rsidR="00467CBB" w:rsidRPr="0023461E" w:rsidRDefault="00467CBB" w:rsidP="00DF0230">
            <w:pPr>
              <w:pStyle w:val="movimento"/>
              <w:rPr>
                <w:color w:val="002060"/>
              </w:rPr>
            </w:pPr>
            <w:r w:rsidRPr="0023461E">
              <w:rPr>
                <w:color w:val="002060"/>
              </w:rPr>
              <w:t>PASQUALI MATTEO</w:t>
            </w:r>
          </w:p>
        </w:tc>
        <w:tc>
          <w:tcPr>
            <w:tcW w:w="2200" w:type="dxa"/>
            <w:tcMar>
              <w:top w:w="20" w:type="dxa"/>
              <w:left w:w="20" w:type="dxa"/>
              <w:bottom w:w="20" w:type="dxa"/>
              <w:right w:w="20" w:type="dxa"/>
            </w:tcMar>
            <w:vAlign w:val="center"/>
            <w:hideMark/>
          </w:tcPr>
          <w:p w14:paraId="436CD3AE" w14:textId="77777777" w:rsidR="00467CBB" w:rsidRPr="0023461E" w:rsidRDefault="00467CBB" w:rsidP="00DF0230">
            <w:pPr>
              <w:pStyle w:val="movimento2"/>
              <w:rPr>
                <w:color w:val="002060"/>
              </w:rPr>
            </w:pPr>
            <w:r w:rsidRPr="0023461E">
              <w:rPr>
                <w:color w:val="002060"/>
              </w:rPr>
              <w:t xml:space="preserve">(TRIBALCIO PICENA) </w:t>
            </w:r>
          </w:p>
        </w:tc>
        <w:tc>
          <w:tcPr>
            <w:tcW w:w="800" w:type="dxa"/>
            <w:tcMar>
              <w:top w:w="20" w:type="dxa"/>
              <w:left w:w="20" w:type="dxa"/>
              <w:bottom w:w="20" w:type="dxa"/>
              <w:right w:w="20" w:type="dxa"/>
            </w:tcMar>
            <w:vAlign w:val="center"/>
            <w:hideMark/>
          </w:tcPr>
          <w:p w14:paraId="4101890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2F2FB6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EA39627" w14:textId="77777777" w:rsidR="00467CBB" w:rsidRPr="0023461E" w:rsidRDefault="00467CBB" w:rsidP="00DF0230">
            <w:pPr>
              <w:pStyle w:val="movimento2"/>
              <w:rPr>
                <w:color w:val="002060"/>
              </w:rPr>
            </w:pPr>
            <w:r w:rsidRPr="0023461E">
              <w:rPr>
                <w:color w:val="002060"/>
              </w:rPr>
              <w:t> </w:t>
            </w:r>
          </w:p>
        </w:tc>
      </w:tr>
    </w:tbl>
    <w:p w14:paraId="46F97CE3"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A8DA978" w14:textId="77777777" w:rsidTr="00DF0230">
        <w:tc>
          <w:tcPr>
            <w:tcW w:w="2200" w:type="dxa"/>
            <w:tcMar>
              <w:top w:w="20" w:type="dxa"/>
              <w:left w:w="20" w:type="dxa"/>
              <w:bottom w:w="20" w:type="dxa"/>
              <w:right w:w="20" w:type="dxa"/>
            </w:tcMar>
            <w:vAlign w:val="center"/>
            <w:hideMark/>
          </w:tcPr>
          <w:p w14:paraId="6C38D971" w14:textId="77777777" w:rsidR="00467CBB" w:rsidRPr="0023461E" w:rsidRDefault="00467CBB" w:rsidP="00DF0230">
            <w:pPr>
              <w:pStyle w:val="movimento"/>
              <w:rPr>
                <w:color w:val="002060"/>
              </w:rPr>
            </w:pPr>
            <w:r w:rsidRPr="0023461E">
              <w:rPr>
                <w:color w:val="002060"/>
              </w:rPr>
              <w:t>COGNIGNI GIACOMO</w:t>
            </w:r>
          </w:p>
        </w:tc>
        <w:tc>
          <w:tcPr>
            <w:tcW w:w="2200" w:type="dxa"/>
            <w:tcMar>
              <w:top w:w="20" w:type="dxa"/>
              <w:left w:w="20" w:type="dxa"/>
              <w:bottom w:w="20" w:type="dxa"/>
              <w:right w:w="20" w:type="dxa"/>
            </w:tcMar>
            <w:vAlign w:val="center"/>
            <w:hideMark/>
          </w:tcPr>
          <w:p w14:paraId="5BFAC11B" w14:textId="77777777" w:rsidR="00467CBB" w:rsidRPr="0023461E" w:rsidRDefault="00467CBB" w:rsidP="00DF0230">
            <w:pPr>
              <w:pStyle w:val="movimento2"/>
              <w:rPr>
                <w:color w:val="002060"/>
              </w:rPr>
            </w:pPr>
            <w:r w:rsidRPr="0023461E">
              <w:rPr>
                <w:color w:val="002060"/>
              </w:rPr>
              <w:t xml:space="preserve">(AMATORI STESE 2007 SRL) </w:t>
            </w:r>
          </w:p>
        </w:tc>
        <w:tc>
          <w:tcPr>
            <w:tcW w:w="800" w:type="dxa"/>
            <w:tcMar>
              <w:top w:w="20" w:type="dxa"/>
              <w:left w:w="20" w:type="dxa"/>
              <w:bottom w:w="20" w:type="dxa"/>
              <w:right w:w="20" w:type="dxa"/>
            </w:tcMar>
            <w:vAlign w:val="center"/>
            <w:hideMark/>
          </w:tcPr>
          <w:p w14:paraId="3DCF08C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A91215F" w14:textId="77777777" w:rsidR="00467CBB" w:rsidRPr="0023461E" w:rsidRDefault="00467CBB" w:rsidP="00DF0230">
            <w:pPr>
              <w:pStyle w:val="movimento"/>
              <w:rPr>
                <w:color w:val="002060"/>
              </w:rPr>
            </w:pPr>
            <w:r w:rsidRPr="0023461E">
              <w:rPr>
                <w:color w:val="002060"/>
              </w:rPr>
              <w:t>GRASSELLI MARCO</w:t>
            </w:r>
          </w:p>
        </w:tc>
        <w:tc>
          <w:tcPr>
            <w:tcW w:w="2200" w:type="dxa"/>
            <w:tcMar>
              <w:top w:w="20" w:type="dxa"/>
              <w:left w:w="20" w:type="dxa"/>
              <w:bottom w:w="20" w:type="dxa"/>
              <w:right w:w="20" w:type="dxa"/>
            </w:tcMar>
            <w:vAlign w:val="center"/>
            <w:hideMark/>
          </w:tcPr>
          <w:p w14:paraId="3CBA1A3F" w14:textId="77777777" w:rsidR="00467CBB" w:rsidRPr="0023461E" w:rsidRDefault="00467CBB" w:rsidP="00DF0230">
            <w:pPr>
              <w:pStyle w:val="movimento2"/>
              <w:rPr>
                <w:color w:val="002060"/>
              </w:rPr>
            </w:pPr>
            <w:r w:rsidRPr="0023461E">
              <w:rPr>
                <w:color w:val="002060"/>
              </w:rPr>
              <w:t xml:space="preserve">(AMATORI STESE 2007 SRL) </w:t>
            </w:r>
          </w:p>
        </w:tc>
      </w:tr>
      <w:tr w:rsidR="00467CBB" w:rsidRPr="0023461E" w14:paraId="51D46E74" w14:textId="77777777" w:rsidTr="00DF0230">
        <w:tc>
          <w:tcPr>
            <w:tcW w:w="2200" w:type="dxa"/>
            <w:tcMar>
              <w:top w:w="20" w:type="dxa"/>
              <w:left w:w="20" w:type="dxa"/>
              <w:bottom w:w="20" w:type="dxa"/>
              <w:right w:w="20" w:type="dxa"/>
            </w:tcMar>
            <w:vAlign w:val="center"/>
            <w:hideMark/>
          </w:tcPr>
          <w:p w14:paraId="37AB3E7B" w14:textId="77777777" w:rsidR="00467CBB" w:rsidRPr="0023461E" w:rsidRDefault="00467CBB" w:rsidP="00DF0230">
            <w:pPr>
              <w:pStyle w:val="movimento"/>
              <w:rPr>
                <w:color w:val="002060"/>
              </w:rPr>
            </w:pPr>
            <w:r w:rsidRPr="0023461E">
              <w:rPr>
                <w:color w:val="002060"/>
              </w:rPr>
              <w:t>GIOVINAZZI MATTIA</w:t>
            </w:r>
          </w:p>
        </w:tc>
        <w:tc>
          <w:tcPr>
            <w:tcW w:w="2200" w:type="dxa"/>
            <w:tcMar>
              <w:top w:w="20" w:type="dxa"/>
              <w:left w:w="20" w:type="dxa"/>
              <w:bottom w:w="20" w:type="dxa"/>
              <w:right w:w="20" w:type="dxa"/>
            </w:tcMar>
            <w:vAlign w:val="center"/>
            <w:hideMark/>
          </w:tcPr>
          <w:p w14:paraId="3F88BF03" w14:textId="77777777" w:rsidR="00467CBB" w:rsidRPr="0023461E" w:rsidRDefault="00467CBB" w:rsidP="00DF0230">
            <w:pPr>
              <w:pStyle w:val="movimento2"/>
              <w:rPr>
                <w:color w:val="002060"/>
              </w:rPr>
            </w:pPr>
            <w:r w:rsidRPr="0023461E">
              <w:rPr>
                <w:color w:val="002060"/>
              </w:rPr>
              <w:t xml:space="preserve">(ASPIO 2005) </w:t>
            </w:r>
          </w:p>
        </w:tc>
        <w:tc>
          <w:tcPr>
            <w:tcW w:w="800" w:type="dxa"/>
            <w:tcMar>
              <w:top w:w="20" w:type="dxa"/>
              <w:left w:w="20" w:type="dxa"/>
              <w:bottom w:w="20" w:type="dxa"/>
              <w:right w:w="20" w:type="dxa"/>
            </w:tcMar>
            <w:vAlign w:val="center"/>
            <w:hideMark/>
          </w:tcPr>
          <w:p w14:paraId="7C14B71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1C202B8" w14:textId="77777777" w:rsidR="00467CBB" w:rsidRPr="0023461E" w:rsidRDefault="00467CBB" w:rsidP="00DF0230">
            <w:pPr>
              <w:pStyle w:val="movimento"/>
              <w:rPr>
                <w:color w:val="002060"/>
              </w:rPr>
            </w:pPr>
            <w:r w:rsidRPr="0023461E">
              <w:rPr>
                <w:color w:val="002060"/>
              </w:rPr>
              <w:t>BALLONI STEFANO</w:t>
            </w:r>
          </w:p>
        </w:tc>
        <w:tc>
          <w:tcPr>
            <w:tcW w:w="2200" w:type="dxa"/>
            <w:tcMar>
              <w:top w:w="20" w:type="dxa"/>
              <w:left w:w="20" w:type="dxa"/>
              <w:bottom w:w="20" w:type="dxa"/>
              <w:right w:w="20" w:type="dxa"/>
            </w:tcMar>
            <w:vAlign w:val="center"/>
            <w:hideMark/>
          </w:tcPr>
          <w:p w14:paraId="4AEF1A65" w14:textId="77777777" w:rsidR="00467CBB" w:rsidRPr="0023461E" w:rsidRDefault="00467CBB" w:rsidP="00DF0230">
            <w:pPr>
              <w:pStyle w:val="movimento2"/>
              <w:rPr>
                <w:color w:val="002060"/>
              </w:rPr>
            </w:pPr>
            <w:r w:rsidRPr="0023461E">
              <w:rPr>
                <w:color w:val="002060"/>
              </w:rPr>
              <w:t xml:space="preserve">(BOCASTRUM UNITED) </w:t>
            </w:r>
          </w:p>
        </w:tc>
      </w:tr>
      <w:tr w:rsidR="00467CBB" w:rsidRPr="0023461E" w14:paraId="14F39360" w14:textId="77777777" w:rsidTr="00DF0230">
        <w:tc>
          <w:tcPr>
            <w:tcW w:w="2200" w:type="dxa"/>
            <w:tcMar>
              <w:top w:w="20" w:type="dxa"/>
              <w:left w:w="20" w:type="dxa"/>
              <w:bottom w:w="20" w:type="dxa"/>
              <w:right w:w="20" w:type="dxa"/>
            </w:tcMar>
            <w:vAlign w:val="center"/>
            <w:hideMark/>
          </w:tcPr>
          <w:p w14:paraId="5D9E4935" w14:textId="77777777" w:rsidR="00467CBB" w:rsidRPr="0023461E" w:rsidRDefault="00467CBB" w:rsidP="00DF0230">
            <w:pPr>
              <w:pStyle w:val="movimento"/>
              <w:rPr>
                <w:color w:val="002060"/>
              </w:rPr>
            </w:pPr>
            <w:r w:rsidRPr="0023461E">
              <w:rPr>
                <w:color w:val="002060"/>
              </w:rPr>
              <w:t>CAMPLONE LORIS</w:t>
            </w:r>
          </w:p>
        </w:tc>
        <w:tc>
          <w:tcPr>
            <w:tcW w:w="2200" w:type="dxa"/>
            <w:tcMar>
              <w:top w:w="20" w:type="dxa"/>
              <w:left w:w="20" w:type="dxa"/>
              <w:bottom w:w="20" w:type="dxa"/>
              <w:right w:w="20" w:type="dxa"/>
            </w:tcMar>
            <w:vAlign w:val="center"/>
            <w:hideMark/>
          </w:tcPr>
          <w:p w14:paraId="1C6B53C4" w14:textId="77777777" w:rsidR="00467CBB" w:rsidRPr="0023461E" w:rsidRDefault="00467CBB" w:rsidP="00DF0230">
            <w:pPr>
              <w:pStyle w:val="movimento2"/>
              <w:rPr>
                <w:color w:val="002060"/>
              </w:rPr>
            </w:pPr>
            <w:r w:rsidRPr="0023461E">
              <w:rPr>
                <w:color w:val="002060"/>
              </w:rPr>
              <w:t xml:space="preserve">(BOCASTRUM UNITED) </w:t>
            </w:r>
          </w:p>
        </w:tc>
        <w:tc>
          <w:tcPr>
            <w:tcW w:w="800" w:type="dxa"/>
            <w:tcMar>
              <w:top w:w="20" w:type="dxa"/>
              <w:left w:w="20" w:type="dxa"/>
              <w:bottom w:w="20" w:type="dxa"/>
              <w:right w:w="20" w:type="dxa"/>
            </w:tcMar>
            <w:vAlign w:val="center"/>
            <w:hideMark/>
          </w:tcPr>
          <w:p w14:paraId="5C79540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59A6C5C" w14:textId="77777777" w:rsidR="00467CBB" w:rsidRPr="0023461E" w:rsidRDefault="00467CBB" w:rsidP="00DF0230">
            <w:pPr>
              <w:pStyle w:val="movimento"/>
              <w:rPr>
                <w:color w:val="002060"/>
              </w:rPr>
            </w:pPr>
            <w:r w:rsidRPr="0023461E">
              <w:rPr>
                <w:color w:val="002060"/>
              </w:rPr>
              <w:t>CIOTTI ALESSANDRO</w:t>
            </w:r>
          </w:p>
        </w:tc>
        <w:tc>
          <w:tcPr>
            <w:tcW w:w="2200" w:type="dxa"/>
            <w:tcMar>
              <w:top w:w="20" w:type="dxa"/>
              <w:left w:w="20" w:type="dxa"/>
              <w:bottom w:w="20" w:type="dxa"/>
              <w:right w:w="20" w:type="dxa"/>
            </w:tcMar>
            <w:vAlign w:val="center"/>
            <w:hideMark/>
          </w:tcPr>
          <w:p w14:paraId="003BE602" w14:textId="77777777" w:rsidR="00467CBB" w:rsidRPr="0023461E" w:rsidRDefault="00467CBB" w:rsidP="00DF0230">
            <w:pPr>
              <w:pStyle w:val="movimento2"/>
              <w:rPr>
                <w:color w:val="002060"/>
              </w:rPr>
            </w:pPr>
            <w:r w:rsidRPr="0023461E">
              <w:rPr>
                <w:color w:val="002060"/>
              </w:rPr>
              <w:t xml:space="preserve">(BOCASTRUM UNITED) </w:t>
            </w:r>
          </w:p>
        </w:tc>
      </w:tr>
      <w:tr w:rsidR="00467CBB" w:rsidRPr="0023461E" w14:paraId="4D1B2ED1" w14:textId="77777777" w:rsidTr="00DF0230">
        <w:tc>
          <w:tcPr>
            <w:tcW w:w="2200" w:type="dxa"/>
            <w:tcMar>
              <w:top w:w="20" w:type="dxa"/>
              <w:left w:w="20" w:type="dxa"/>
              <w:bottom w:w="20" w:type="dxa"/>
              <w:right w:w="20" w:type="dxa"/>
            </w:tcMar>
            <w:vAlign w:val="center"/>
            <w:hideMark/>
          </w:tcPr>
          <w:p w14:paraId="5F6989A4" w14:textId="77777777" w:rsidR="00467CBB" w:rsidRPr="0023461E" w:rsidRDefault="00467CBB" w:rsidP="00DF0230">
            <w:pPr>
              <w:pStyle w:val="movimento"/>
              <w:rPr>
                <w:color w:val="002060"/>
              </w:rPr>
            </w:pPr>
            <w:r w:rsidRPr="0023461E">
              <w:rPr>
                <w:color w:val="002060"/>
              </w:rPr>
              <w:t>SEGHETTI FRANCESCO</w:t>
            </w:r>
          </w:p>
        </w:tc>
        <w:tc>
          <w:tcPr>
            <w:tcW w:w="2200" w:type="dxa"/>
            <w:tcMar>
              <w:top w:w="20" w:type="dxa"/>
              <w:left w:w="20" w:type="dxa"/>
              <w:bottom w:w="20" w:type="dxa"/>
              <w:right w:w="20" w:type="dxa"/>
            </w:tcMar>
            <w:vAlign w:val="center"/>
            <w:hideMark/>
          </w:tcPr>
          <w:p w14:paraId="6ED23086" w14:textId="77777777" w:rsidR="00467CBB" w:rsidRPr="0023461E" w:rsidRDefault="00467CBB" w:rsidP="00DF0230">
            <w:pPr>
              <w:pStyle w:val="movimento2"/>
              <w:rPr>
                <w:color w:val="002060"/>
              </w:rPr>
            </w:pPr>
            <w:r w:rsidRPr="0023461E">
              <w:rPr>
                <w:color w:val="002060"/>
              </w:rPr>
              <w:t xml:space="preserve">(BOCASTRUM UNITED) </w:t>
            </w:r>
          </w:p>
        </w:tc>
        <w:tc>
          <w:tcPr>
            <w:tcW w:w="800" w:type="dxa"/>
            <w:tcMar>
              <w:top w:w="20" w:type="dxa"/>
              <w:left w:w="20" w:type="dxa"/>
              <w:bottom w:w="20" w:type="dxa"/>
              <w:right w:w="20" w:type="dxa"/>
            </w:tcMar>
            <w:vAlign w:val="center"/>
            <w:hideMark/>
          </w:tcPr>
          <w:p w14:paraId="109C6FD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C7AE843" w14:textId="77777777" w:rsidR="00467CBB" w:rsidRPr="0023461E" w:rsidRDefault="00467CBB" w:rsidP="00DF0230">
            <w:pPr>
              <w:pStyle w:val="movimento"/>
              <w:rPr>
                <w:color w:val="002060"/>
              </w:rPr>
            </w:pPr>
            <w:r w:rsidRPr="0023461E">
              <w:rPr>
                <w:color w:val="002060"/>
              </w:rPr>
              <w:t>DELPUPO DIEGO</w:t>
            </w:r>
          </w:p>
        </w:tc>
        <w:tc>
          <w:tcPr>
            <w:tcW w:w="2200" w:type="dxa"/>
            <w:tcMar>
              <w:top w:w="20" w:type="dxa"/>
              <w:left w:w="20" w:type="dxa"/>
              <w:bottom w:w="20" w:type="dxa"/>
              <w:right w:w="20" w:type="dxa"/>
            </w:tcMar>
            <w:vAlign w:val="center"/>
            <w:hideMark/>
          </w:tcPr>
          <w:p w14:paraId="722D40C8" w14:textId="77777777" w:rsidR="00467CBB" w:rsidRPr="0023461E" w:rsidRDefault="00467CBB" w:rsidP="00DF0230">
            <w:pPr>
              <w:pStyle w:val="movimento2"/>
              <w:rPr>
                <w:color w:val="002060"/>
              </w:rPr>
            </w:pPr>
            <w:r w:rsidRPr="0023461E">
              <w:rPr>
                <w:color w:val="002060"/>
              </w:rPr>
              <w:t xml:space="preserve">(BORGOROSSO TOLENTINO) </w:t>
            </w:r>
          </w:p>
        </w:tc>
      </w:tr>
      <w:tr w:rsidR="00467CBB" w:rsidRPr="0023461E" w14:paraId="75CD4DB3" w14:textId="77777777" w:rsidTr="00DF0230">
        <w:tc>
          <w:tcPr>
            <w:tcW w:w="2200" w:type="dxa"/>
            <w:tcMar>
              <w:top w:w="20" w:type="dxa"/>
              <w:left w:w="20" w:type="dxa"/>
              <w:bottom w:w="20" w:type="dxa"/>
              <w:right w:w="20" w:type="dxa"/>
            </w:tcMar>
            <w:vAlign w:val="center"/>
            <w:hideMark/>
          </w:tcPr>
          <w:p w14:paraId="26DFF300" w14:textId="77777777" w:rsidR="00467CBB" w:rsidRPr="0023461E" w:rsidRDefault="00467CBB" w:rsidP="00DF0230">
            <w:pPr>
              <w:pStyle w:val="movimento"/>
              <w:rPr>
                <w:color w:val="002060"/>
              </w:rPr>
            </w:pPr>
            <w:r w:rsidRPr="0023461E">
              <w:rPr>
                <w:color w:val="002060"/>
              </w:rPr>
              <w:t>PIERONI MICHELE</w:t>
            </w:r>
          </w:p>
        </w:tc>
        <w:tc>
          <w:tcPr>
            <w:tcW w:w="2200" w:type="dxa"/>
            <w:tcMar>
              <w:top w:w="20" w:type="dxa"/>
              <w:left w:w="20" w:type="dxa"/>
              <w:bottom w:w="20" w:type="dxa"/>
              <w:right w:w="20" w:type="dxa"/>
            </w:tcMar>
            <w:vAlign w:val="center"/>
            <w:hideMark/>
          </w:tcPr>
          <w:p w14:paraId="787A1020" w14:textId="77777777" w:rsidR="00467CBB" w:rsidRPr="0023461E" w:rsidRDefault="00467CBB" w:rsidP="00DF0230">
            <w:pPr>
              <w:pStyle w:val="movimento2"/>
              <w:rPr>
                <w:color w:val="002060"/>
              </w:rPr>
            </w:pPr>
            <w:r w:rsidRPr="0023461E">
              <w:rPr>
                <w:color w:val="002060"/>
              </w:rPr>
              <w:t xml:space="preserve">(CANDIA BARACCOLA ASPIO) </w:t>
            </w:r>
          </w:p>
        </w:tc>
        <w:tc>
          <w:tcPr>
            <w:tcW w:w="800" w:type="dxa"/>
            <w:tcMar>
              <w:top w:w="20" w:type="dxa"/>
              <w:left w:w="20" w:type="dxa"/>
              <w:bottom w:w="20" w:type="dxa"/>
              <w:right w:w="20" w:type="dxa"/>
            </w:tcMar>
            <w:vAlign w:val="center"/>
            <w:hideMark/>
          </w:tcPr>
          <w:p w14:paraId="7DC9A69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C09D324" w14:textId="77777777" w:rsidR="00467CBB" w:rsidRPr="0023461E" w:rsidRDefault="00467CBB" w:rsidP="00DF0230">
            <w:pPr>
              <w:pStyle w:val="movimento"/>
              <w:rPr>
                <w:color w:val="002060"/>
              </w:rPr>
            </w:pPr>
            <w:r w:rsidRPr="0023461E">
              <w:rPr>
                <w:color w:val="002060"/>
              </w:rPr>
              <w:t>BADR ABDERRAHMANE</w:t>
            </w:r>
          </w:p>
        </w:tc>
        <w:tc>
          <w:tcPr>
            <w:tcW w:w="2200" w:type="dxa"/>
            <w:tcMar>
              <w:top w:w="20" w:type="dxa"/>
              <w:left w:w="20" w:type="dxa"/>
              <w:bottom w:w="20" w:type="dxa"/>
              <w:right w:w="20" w:type="dxa"/>
            </w:tcMar>
            <w:vAlign w:val="center"/>
            <w:hideMark/>
          </w:tcPr>
          <w:p w14:paraId="5FF5DA87" w14:textId="77777777" w:rsidR="00467CBB" w:rsidRPr="0023461E" w:rsidRDefault="00467CBB" w:rsidP="00DF0230">
            <w:pPr>
              <w:pStyle w:val="movimento2"/>
              <w:rPr>
                <w:color w:val="002060"/>
              </w:rPr>
            </w:pPr>
            <w:r w:rsidRPr="0023461E">
              <w:rPr>
                <w:color w:val="002060"/>
              </w:rPr>
              <w:t xml:space="preserve">(CANTINE RIUNITE CSI) </w:t>
            </w:r>
          </w:p>
        </w:tc>
      </w:tr>
      <w:tr w:rsidR="00467CBB" w:rsidRPr="0023461E" w14:paraId="28E1B9BE" w14:textId="77777777" w:rsidTr="00DF0230">
        <w:tc>
          <w:tcPr>
            <w:tcW w:w="2200" w:type="dxa"/>
            <w:tcMar>
              <w:top w:w="20" w:type="dxa"/>
              <w:left w:w="20" w:type="dxa"/>
              <w:bottom w:w="20" w:type="dxa"/>
              <w:right w:w="20" w:type="dxa"/>
            </w:tcMar>
            <w:vAlign w:val="center"/>
            <w:hideMark/>
          </w:tcPr>
          <w:p w14:paraId="602AB201" w14:textId="77777777" w:rsidR="00467CBB" w:rsidRPr="0023461E" w:rsidRDefault="00467CBB" w:rsidP="00DF0230">
            <w:pPr>
              <w:pStyle w:val="movimento"/>
              <w:rPr>
                <w:color w:val="002060"/>
              </w:rPr>
            </w:pPr>
            <w:r w:rsidRPr="0023461E">
              <w:rPr>
                <w:color w:val="002060"/>
              </w:rPr>
              <w:t>DI SALVO DAVIDE</w:t>
            </w:r>
          </w:p>
        </w:tc>
        <w:tc>
          <w:tcPr>
            <w:tcW w:w="2200" w:type="dxa"/>
            <w:tcMar>
              <w:top w:w="20" w:type="dxa"/>
              <w:left w:w="20" w:type="dxa"/>
              <w:bottom w:w="20" w:type="dxa"/>
              <w:right w:w="20" w:type="dxa"/>
            </w:tcMar>
            <w:vAlign w:val="center"/>
            <w:hideMark/>
          </w:tcPr>
          <w:p w14:paraId="60FBB271" w14:textId="77777777" w:rsidR="00467CBB" w:rsidRPr="0023461E" w:rsidRDefault="00467CBB" w:rsidP="00DF0230">
            <w:pPr>
              <w:pStyle w:val="movimento2"/>
              <w:rPr>
                <w:color w:val="002060"/>
              </w:rPr>
            </w:pPr>
            <w:r w:rsidRPr="0023461E">
              <w:rPr>
                <w:color w:val="002060"/>
              </w:rPr>
              <w:t xml:space="preserve">(CIRCOLO COLLODI CALCIO 5) </w:t>
            </w:r>
          </w:p>
        </w:tc>
        <w:tc>
          <w:tcPr>
            <w:tcW w:w="800" w:type="dxa"/>
            <w:tcMar>
              <w:top w:w="20" w:type="dxa"/>
              <w:left w:w="20" w:type="dxa"/>
              <w:bottom w:w="20" w:type="dxa"/>
              <w:right w:w="20" w:type="dxa"/>
            </w:tcMar>
            <w:vAlign w:val="center"/>
            <w:hideMark/>
          </w:tcPr>
          <w:p w14:paraId="32F9905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B2313AD" w14:textId="77777777" w:rsidR="00467CBB" w:rsidRPr="0023461E" w:rsidRDefault="00467CBB" w:rsidP="00DF0230">
            <w:pPr>
              <w:pStyle w:val="movimento"/>
              <w:rPr>
                <w:color w:val="002060"/>
              </w:rPr>
            </w:pPr>
            <w:r w:rsidRPr="0023461E">
              <w:rPr>
                <w:color w:val="002060"/>
              </w:rPr>
              <w:t>GOBBI LUCA</w:t>
            </w:r>
          </w:p>
        </w:tc>
        <w:tc>
          <w:tcPr>
            <w:tcW w:w="2200" w:type="dxa"/>
            <w:tcMar>
              <w:top w:w="20" w:type="dxa"/>
              <w:left w:w="20" w:type="dxa"/>
              <w:bottom w:w="20" w:type="dxa"/>
              <w:right w:w="20" w:type="dxa"/>
            </w:tcMar>
            <w:vAlign w:val="center"/>
            <w:hideMark/>
          </w:tcPr>
          <w:p w14:paraId="7BB6A4EB" w14:textId="77777777" w:rsidR="00467CBB" w:rsidRPr="0023461E" w:rsidRDefault="00467CBB" w:rsidP="00DF0230">
            <w:pPr>
              <w:pStyle w:val="movimento2"/>
              <w:rPr>
                <w:color w:val="002060"/>
              </w:rPr>
            </w:pPr>
            <w:r w:rsidRPr="0023461E">
              <w:rPr>
                <w:color w:val="002060"/>
              </w:rPr>
              <w:t xml:space="preserve">(CIRCOLO COLLODI CALCIO 5) </w:t>
            </w:r>
          </w:p>
        </w:tc>
      </w:tr>
      <w:tr w:rsidR="00467CBB" w:rsidRPr="0023461E" w14:paraId="61C1F7BF" w14:textId="77777777" w:rsidTr="00DF0230">
        <w:tc>
          <w:tcPr>
            <w:tcW w:w="2200" w:type="dxa"/>
            <w:tcMar>
              <w:top w:w="20" w:type="dxa"/>
              <w:left w:w="20" w:type="dxa"/>
              <w:bottom w:w="20" w:type="dxa"/>
              <w:right w:w="20" w:type="dxa"/>
            </w:tcMar>
            <w:vAlign w:val="center"/>
            <w:hideMark/>
          </w:tcPr>
          <w:p w14:paraId="769F76ED" w14:textId="77777777" w:rsidR="00467CBB" w:rsidRPr="0023461E" w:rsidRDefault="00467CBB" w:rsidP="00DF0230">
            <w:pPr>
              <w:pStyle w:val="movimento"/>
              <w:rPr>
                <w:color w:val="002060"/>
              </w:rPr>
            </w:pPr>
            <w:r w:rsidRPr="0023461E">
              <w:rPr>
                <w:color w:val="002060"/>
              </w:rPr>
              <w:t>GABBANELLI GIACOMO</w:t>
            </w:r>
          </w:p>
        </w:tc>
        <w:tc>
          <w:tcPr>
            <w:tcW w:w="2200" w:type="dxa"/>
            <w:tcMar>
              <w:top w:w="20" w:type="dxa"/>
              <w:left w:w="20" w:type="dxa"/>
              <w:bottom w:w="20" w:type="dxa"/>
              <w:right w:w="20" w:type="dxa"/>
            </w:tcMar>
            <w:vAlign w:val="center"/>
            <w:hideMark/>
          </w:tcPr>
          <w:p w14:paraId="5EA2582F" w14:textId="77777777" w:rsidR="00467CBB" w:rsidRPr="0023461E" w:rsidRDefault="00467CBB" w:rsidP="00DF0230">
            <w:pPr>
              <w:pStyle w:val="movimento2"/>
              <w:rPr>
                <w:color w:val="002060"/>
              </w:rPr>
            </w:pPr>
            <w:r w:rsidRPr="0023461E">
              <w:rPr>
                <w:color w:val="002060"/>
              </w:rPr>
              <w:t xml:space="preserve">(FUTSAL CASTELFIDARDO) </w:t>
            </w:r>
          </w:p>
        </w:tc>
        <w:tc>
          <w:tcPr>
            <w:tcW w:w="800" w:type="dxa"/>
            <w:tcMar>
              <w:top w:w="20" w:type="dxa"/>
              <w:left w:w="20" w:type="dxa"/>
              <w:bottom w:w="20" w:type="dxa"/>
              <w:right w:w="20" w:type="dxa"/>
            </w:tcMar>
            <w:vAlign w:val="center"/>
            <w:hideMark/>
          </w:tcPr>
          <w:p w14:paraId="151DE71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737BD18" w14:textId="77777777" w:rsidR="00467CBB" w:rsidRPr="0023461E" w:rsidRDefault="00467CBB" w:rsidP="00DF0230">
            <w:pPr>
              <w:pStyle w:val="movimento"/>
              <w:rPr>
                <w:color w:val="002060"/>
              </w:rPr>
            </w:pPr>
            <w:r w:rsidRPr="0023461E">
              <w:rPr>
                <w:color w:val="002060"/>
              </w:rPr>
              <w:t>SANTINI MICHELE</w:t>
            </w:r>
          </w:p>
        </w:tc>
        <w:tc>
          <w:tcPr>
            <w:tcW w:w="2200" w:type="dxa"/>
            <w:tcMar>
              <w:top w:w="20" w:type="dxa"/>
              <w:left w:w="20" w:type="dxa"/>
              <w:bottom w:w="20" w:type="dxa"/>
              <w:right w:w="20" w:type="dxa"/>
            </w:tcMar>
            <w:vAlign w:val="center"/>
            <w:hideMark/>
          </w:tcPr>
          <w:p w14:paraId="705E03BA" w14:textId="77777777" w:rsidR="00467CBB" w:rsidRPr="0023461E" w:rsidRDefault="00467CBB" w:rsidP="00DF0230">
            <w:pPr>
              <w:pStyle w:val="movimento2"/>
              <w:rPr>
                <w:color w:val="002060"/>
              </w:rPr>
            </w:pPr>
            <w:r w:rsidRPr="0023461E">
              <w:rPr>
                <w:color w:val="002060"/>
              </w:rPr>
              <w:t xml:space="preserve">(FUTSAL CASTELFIDARDO) </w:t>
            </w:r>
          </w:p>
        </w:tc>
      </w:tr>
      <w:tr w:rsidR="00467CBB" w:rsidRPr="0023461E" w14:paraId="0D30C398" w14:textId="77777777" w:rsidTr="00DF0230">
        <w:tc>
          <w:tcPr>
            <w:tcW w:w="2200" w:type="dxa"/>
            <w:tcMar>
              <w:top w:w="20" w:type="dxa"/>
              <w:left w:w="20" w:type="dxa"/>
              <w:bottom w:w="20" w:type="dxa"/>
              <w:right w:w="20" w:type="dxa"/>
            </w:tcMar>
            <w:vAlign w:val="center"/>
            <w:hideMark/>
          </w:tcPr>
          <w:p w14:paraId="694A39EB" w14:textId="77777777" w:rsidR="00467CBB" w:rsidRPr="0023461E" w:rsidRDefault="00467CBB" w:rsidP="00DF0230">
            <w:pPr>
              <w:pStyle w:val="movimento"/>
              <w:rPr>
                <w:color w:val="002060"/>
              </w:rPr>
            </w:pPr>
            <w:r w:rsidRPr="0023461E">
              <w:rPr>
                <w:color w:val="002060"/>
              </w:rPr>
              <w:t>PORTALEONE FRANCESCO</w:t>
            </w:r>
          </w:p>
        </w:tc>
        <w:tc>
          <w:tcPr>
            <w:tcW w:w="2200" w:type="dxa"/>
            <w:tcMar>
              <w:top w:w="20" w:type="dxa"/>
              <w:left w:w="20" w:type="dxa"/>
              <w:bottom w:w="20" w:type="dxa"/>
              <w:right w:w="20" w:type="dxa"/>
            </w:tcMar>
            <w:vAlign w:val="center"/>
            <w:hideMark/>
          </w:tcPr>
          <w:p w14:paraId="5F9CDCE9" w14:textId="77777777" w:rsidR="00467CBB" w:rsidRPr="0023461E" w:rsidRDefault="00467CBB" w:rsidP="00DF0230">
            <w:pPr>
              <w:pStyle w:val="movimento2"/>
              <w:rPr>
                <w:color w:val="002060"/>
              </w:rPr>
            </w:pPr>
            <w:r w:rsidRPr="0023461E">
              <w:rPr>
                <w:color w:val="002060"/>
              </w:rPr>
              <w:t xml:space="preserve">(GIOVANE ANCONA CALCIO) </w:t>
            </w:r>
          </w:p>
        </w:tc>
        <w:tc>
          <w:tcPr>
            <w:tcW w:w="800" w:type="dxa"/>
            <w:tcMar>
              <w:top w:w="20" w:type="dxa"/>
              <w:left w:w="20" w:type="dxa"/>
              <w:bottom w:w="20" w:type="dxa"/>
              <w:right w:w="20" w:type="dxa"/>
            </w:tcMar>
            <w:vAlign w:val="center"/>
            <w:hideMark/>
          </w:tcPr>
          <w:p w14:paraId="1FD3D01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BE36025" w14:textId="77777777" w:rsidR="00467CBB" w:rsidRPr="0023461E" w:rsidRDefault="00467CBB" w:rsidP="00DF0230">
            <w:pPr>
              <w:pStyle w:val="movimento"/>
              <w:rPr>
                <w:color w:val="002060"/>
              </w:rPr>
            </w:pPr>
            <w:r w:rsidRPr="0023461E">
              <w:rPr>
                <w:color w:val="002060"/>
              </w:rPr>
              <w:t>CIAFFONI MICHELE</w:t>
            </w:r>
          </w:p>
        </w:tc>
        <w:tc>
          <w:tcPr>
            <w:tcW w:w="2200" w:type="dxa"/>
            <w:tcMar>
              <w:top w:w="20" w:type="dxa"/>
              <w:left w:w="20" w:type="dxa"/>
              <w:bottom w:w="20" w:type="dxa"/>
              <w:right w:w="20" w:type="dxa"/>
            </w:tcMar>
            <w:vAlign w:val="center"/>
            <w:hideMark/>
          </w:tcPr>
          <w:p w14:paraId="7CEC3817" w14:textId="77777777" w:rsidR="00467CBB" w:rsidRPr="0023461E" w:rsidRDefault="00467CBB" w:rsidP="00DF0230">
            <w:pPr>
              <w:pStyle w:val="movimento2"/>
              <w:rPr>
                <w:color w:val="002060"/>
              </w:rPr>
            </w:pPr>
            <w:r w:rsidRPr="0023461E">
              <w:rPr>
                <w:color w:val="002060"/>
              </w:rPr>
              <w:t xml:space="preserve">(MMSA GIOVANE AURORA) </w:t>
            </w:r>
          </w:p>
        </w:tc>
      </w:tr>
      <w:tr w:rsidR="00467CBB" w:rsidRPr="0023461E" w14:paraId="24B8B7A9" w14:textId="77777777" w:rsidTr="00DF0230">
        <w:tc>
          <w:tcPr>
            <w:tcW w:w="2200" w:type="dxa"/>
            <w:tcMar>
              <w:top w:w="20" w:type="dxa"/>
              <w:left w:w="20" w:type="dxa"/>
              <w:bottom w:w="20" w:type="dxa"/>
              <w:right w:w="20" w:type="dxa"/>
            </w:tcMar>
            <w:vAlign w:val="center"/>
            <w:hideMark/>
          </w:tcPr>
          <w:p w14:paraId="22CC4DCD" w14:textId="77777777" w:rsidR="00467CBB" w:rsidRPr="0023461E" w:rsidRDefault="00467CBB" w:rsidP="00DF0230">
            <w:pPr>
              <w:pStyle w:val="movimento"/>
              <w:rPr>
                <w:color w:val="002060"/>
              </w:rPr>
            </w:pPr>
            <w:r w:rsidRPr="0023461E">
              <w:rPr>
                <w:color w:val="002060"/>
              </w:rPr>
              <w:t>MANCINI MATTEO</w:t>
            </w:r>
          </w:p>
        </w:tc>
        <w:tc>
          <w:tcPr>
            <w:tcW w:w="2200" w:type="dxa"/>
            <w:tcMar>
              <w:top w:w="20" w:type="dxa"/>
              <w:left w:w="20" w:type="dxa"/>
              <w:bottom w:w="20" w:type="dxa"/>
              <w:right w:w="20" w:type="dxa"/>
            </w:tcMar>
            <w:vAlign w:val="center"/>
            <w:hideMark/>
          </w:tcPr>
          <w:p w14:paraId="12D17210" w14:textId="77777777" w:rsidR="00467CBB" w:rsidRPr="0023461E" w:rsidRDefault="00467CBB" w:rsidP="00DF0230">
            <w:pPr>
              <w:pStyle w:val="movimento2"/>
              <w:rPr>
                <w:color w:val="002060"/>
              </w:rPr>
            </w:pPr>
            <w:r w:rsidRPr="0023461E">
              <w:rPr>
                <w:color w:val="002060"/>
              </w:rPr>
              <w:t xml:space="preserve">(MMSA GIOVANE AURORA) </w:t>
            </w:r>
          </w:p>
        </w:tc>
        <w:tc>
          <w:tcPr>
            <w:tcW w:w="800" w:type="dxa"/>
            <w:tcMar>
              <w:top w:w="20" w:type="dxa"/>
              <w:left w:w="20" w:type="dxa"/>
              <w:bottom w:w="20" w:type="dxa"/>
              <w:right w:w="20" w:type="dxa"/>
            </w:tcMar>
            <w:vAlign w:val="center"/>
            <w:hideMark/>
          </w:tcPr>
          <w:p w14:paraId="0811995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6339989" w14:textId="77777777" w:rsidR="00467CBB" w:rsidRPr="0023461E" w:rsidRDefault="00467CBB" w:rsidP="00DF0230">
            <w:pPr>
              <w:pStyle w:val="movimento"/>
              <w:rPr>
                <w:color w:val="002060"/>
              </w:rPr>
            </w:pPr>
            <w:r w:rsidRPr="0023461E">
              <w:rPr>
                <w:color w:val="002060"/>
              </w:rPr>
              <w:t>MOLINARI FEDERICO</w:t>
            </w:r>
          </w:p>
        </w:tc>
        <w:tc>
          <w:tcPr>
            <w:tcW w:w="2200" w:type="dxa"/>
            <w:tcMar>
              <w:top w:w="20" w:type="dxa"/>
              <w:left w:w="20" w:type="dxa"/>
              <w:bottom w:w="20" w:type="dxa"/>
              <w:right w:w="20" w:type="dxa"/>
            </w:tcMar>
            <w:vAlign w:val="center"/>
            <w:hideMark/>
          </w:tcPr>
          <w:p w14:paraId="2495DFD5" w14:textId="77777777" w:rsidR="00467CBB" w:rsidRPr="0023461E" w:rsidRDefault="00467CBB" w:rsidP="00DF0230">
            <w:pPr>
              <w:pStyle w:val="movimento2"/>
              <w:rPr>
                <w:color w:val="002060"/>
              </w:rPr>
            </w:pPr>
            <w:r w:rsidRPr="0023461E">
              <w:rPr>
                <w:color w:val="002060"/>
              </w:rPr>
              <w:t xml:space="preserve">(MMSA GIOVANE AURORA) </w:t>
            </w:r>
          </w:p>
        </w:tc>
      </w:tr>
      <w:tr w:rsidR="00467CBB" w:rsidRPr="0023461E" w14:paraId="48BA3394" w14:textId="77777777" w:rsidTr="00DF0230">
        <w:tc>
          <w:tcPr>
            <w:tcW w:w="2200" w:type="dxa"/>
            <w:tcMar>
              <w:top w:w="20" w:type="dxa"/>
              <w:left w:w="20" w:type="dxa"/>
              <w:bottom w:w="20" w:type="dxa"/>
              <w:right w:w="20" w:type="dxa"/>
            </w:tcMar>
            <w:vAlign w:val="center"/>
            <w:hideMark/>
          </w:tcPr>
          <w:p w14:paraId="5D6A9A98" w14:textId="77777777" w:rsidR="00467CBB" w:rsidRPr="0023461E" w:rsidRDefault="00467CBB" w:rsidP="00DF0230">
            <w:pPr>
              <w:pStyle w:val="movimento"/>
              <w:rPr>
                <w:color w:val="002060"/>
              </w:rPr>
            </w:pPr>
            <w:r w:rsidRPr="0023461E">
              <w:rPr>
                <w:color w:val="002060"/>
              </w:rPr>
              <w:t>GALANDRINI LUCA</w:t>
            </w:r>
          </w:p>
        </w:tc>
        <w:tc>
          <w:tcPr>
            <w:tcW w:w="2200" w:type="dxa"/>
            <w:tcMar>
              <w:top w:w="20" w:type="dxa"/>
              <w:left w:w="20" w:type="dxa"/>
              <w:bottom w:w="20" w:type="dxa"/>
              <w:right w:w="20" w:type="dxa"/>
            </w:tcMar>
            <w:vAlign w:val="center"/>
            <w:hideMark/>
          </w:tcPr>
          <w:p w14:paraId="5DB9AF01" w14:textId="77777777" w:rsidR="00467CBB" w:rsidRPr="0023461E" w:rsidRDefault="00467CBB" w:rsidP="00DF0230">
            <w:pPr>
              <w:pStyle w:val="movimento2"/>
              <w:rPr>
                <w:color w:val="002060"/>
              </w:rPr>
            </w:pPr>
            <w:r w:rsidRPr="0023461E">
              <w:rPr>
                <w:color w:val="002060"/>
              </w:rPr>
              <w:t xml:space="preserve">(MOGLIANESE) </w:t>
            </w:r>
          </w:p>
        </w:tc>
        <w:tc>
          <w:tcPr>
            <w:tcW w:w="800" w:type="dxa"/>
            <w:tcMar>
              <w:top w:w="20" w:type="dxa"/>
              <w:left w:w="20" w:type="dxa"/>
              <w:bottom w:w="20" w:type="dxa"/>
              <w:right w:w="20" w:type="dxa"/>
            </w:tcMar>
            <w:vAlign w:val="center"/>
            <w:hideMark/>
          </w:tcPr>
          <w:p w14:paraId="377BA7E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DE45FDF" w14:textId="77777777" w:rsidR="00467CBB" w:rsidRPr="0023461E" w:rsidRDefault="00467CBB" w:rsidP="00DF0230">
            <w:pPr>
              <w:pStyle w:val="movimento"/>
              <w:rPr>
                <w:color w:val="002060"/>
              </w:rPr>
            </w:pPr>
            <w:r w:rsidRPr="0023461E">
              <w:rPr>
                <w:color w:val="002060"/>
              </w:rPr>
              <w:t>GUERRA EMANUELE</w:t>
            </w:r>
          </w:p>
        </w:tc>
        <w:tc>
          <w:tcPr>
            <w:tcW w:w="2200" w:type="dxa"/>
            <w:tcMar>
              <w:top w:w="20" w:type="dxa"/>
              <w:left w:w="20" w:type="dxa"/>
              <w:bottom w:w="20" w:type="dxa"/>
              <w:right w:w="20" w:type="dxa"/>
            </w:tcMar>
            <w:vAlign w:val="center"/>
            <w:hideMark/>
          </w:tcPr>
          <w:p w14:paraId="5D3EAE86" w14:textId="77777777" w:rsidR="00467CBB" w:rsidRPr="0023461E" w:rsidRDefault="00467CBB" w:rsidP="00DF0230">
            <w:pPr>
              <w:pStyle w:val="movimento2"/>
              <w:rPr>
                <w:color w:val="002060"/>
              </w:rPr>
            </w:pPr>
            <w:r w:rsidRPr="0023461E">
              <w:rPr>
                <w:color w:val="002060"/>
              </w:rPr>
              <w:t xml:space="preserve">(MONTECCHIO SPORT) </w:t>
            </w:r>
          </w:p>
        </w:tc>
      </w:tr>
      <w:tr w:rsidR="00467CBB" w:rsidRPr="0023461E" w14:paraId="1C108848" w14:textId="77777777" w:rsidTr="00DF0230">
        <w:tc>
          <w:tcPr>
            <w:tcW w:w="2200" w:type="dxa"/>
            <w:tcMar>
              <w:top w:w="20" w:type="dxa"/>
              <w:left w:w="20" w:type="dxa"/>
              <w:bottom w:w="20" w:type="dxa"/>
              <w:right w:w="20" w:type="dxa"/>
            </w:tcMar>
            <w:vAlign w:val="center"/>
            <w:hideMark/>
          </w:tcPr>
          <w:p w14:paraId="2A5999FF" w14:textId="77777777" w:rsidR="00467CBB" w:rsidRPr="0023461E" w:rsidRDefault="00467CBB" w:rsidP="00DF0230">
            <w:pPr>
              <w:pStyle w:val="movimento"/>
              <w:rPr>
                <w:color w:val="002060"/>
              </w:rPr>
            </w:pPr>
            <w:r w:rsidRPr="0023461E">
              <w:rPr>
                <w:color w:val="002060"/>
              </w:rPr>
              <w:t>CAMELA MARIO</w:t>
            </w:r>
          </w:p>
        </w:tc>
        <w:tc>
          <w:tcPr>
            <w:tcW w:w="2200" w:type="dxa"/>
            <w:tcMar>
              <w:top w:w="20" w:type="dxa"/>
              <w:left w:w="20" w:type="dxa"/>
              <w:bottom w:w="20" w:type="dxa"/>
              <w:right w:w="20" w:type="dxa"/>
            </w:tcMar>
            <w:vAlign w:val="center"/>
            <w:hideMark/>
          </w:tcPr>
          <w:p w14:paraId="4A758E53" w14:textId="77777777" w:rsidR="00467CBB" w:rsidRPr="0023461E" w:rsidRDefault="00467CBB" w:rsidP="00DF0230">
            <w:pPr>
              <w:pStyle w:val="movimento2"/>
              <w:rPr>
                <w:color w:val="002060"/>
              </w:rPr>
            </w:pPr>
            <w:r w:rsidRPr="0023461E">
              <w:rPr>
                <w:color w:val="002060"/>
              </w:rPr>
              <w:t xml:space="preserve">(RIPABERARDA) </w:t>
            </w:r>
          </w:p>
        </w:tc>
        <w:tc>
          <w:tcPr>
            <w:tcW w:w="800" w:type="dxa"/>
            <w:tcMar>
              <w:top w:w="20" w:type="dxa"/>
              <w:left w:w="20" w:type="dxa"/>
              <w:bottom w:w="20" w:type="dxa"/>
              <w:right w:w="20" w:type="dxa"/>
            </w:tcMar>
            <w:vAlign w:val="center"/>
            <w:hideMark/>
          </w:tcPr>
          <w:p w14:paraId="1AE1D2F5"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466BB72" w14:textId="77777777" w:rsidR="00467CBB" w:rsidRPr="0023461E" w:rsidRDefault="00467CBB" w:rsidP="00DF0230">
            <w:pPr>
              <w:pStyle w:val="movimento"/>
              <w:rPr>
                <w:color w:val="002060"/>
              </w:rPr>
            </w:pPr>
            <w:r w:rsidRPr="0023461E">
              <w:rPr>
                <w:color w:val="002060"/>
              </w:rPr>
              <w:t>FIRMANI GREGORIO</w:t>
            </w:r>
          </w:p>
        </w:tc>
        <w:tc>
          <w:tcPr>
            <w:tcW w:w="2200" w:type="dxa"/>
            <w:tcMar>
              <w:top w:w="20" w:type="dxa"/>
              <w:left w:w="20" w:type="dxa"/>
              <w:bottom w:w="20" w:type="dxa"/>
              <w:right w:w="20" w:type="dxa"/>
            </w:tcMar>
            <w:vAlign w:val="center"/>
            <w:hideMark/>
          </w:tcPr>
          <w:p w14:paraId="5431F854" w14:textId="77777777" w:rsidR="00467CBB" w:rsidRPr="0023461E" w:rsidRDefault="00467CBB" w:rsidP="00DF0230">
            <w:pPr>
              <w:pStyle w:val="movimento2"/>
              <w:rPr>
                <w:color w:val="002060"/>
              </w:rPr>
            </w:pPr>
            <w:r w:rsidRPr="0023461E">
              <w:rPr>
                <w:color w:val="002060"/>
              </w:rPr>
              <w:t xml:space="preserve">(SAMBENEDETTESE CALCIO A 5) </w:t>
            </w:r>
          </w:p>
        </w:tc>
      </w:tr>
      <w:tr w:rsidR="00467CBB" w:rsidRPr="0023461E" w14:paraId="387248CB" w14:textId="77777777" w:rsidTr="00DF0230">
        <w:tc>
          <w:tcPr>
            <w:tcW w:w="2200" w:type="dxa"/>
            <w:tcMar>
              <w:top w:w="20" w:type="dxa"/>
              <w:left w:w="20" w:type="dxa"/>
              <w:bottom w:w="20" w:type="dxa"/>
              <w:right w:w="20" w:type="dxa"/>
            </w:tcMar>
            <w:vAlign w:val="center"/>
            <w:hideMark/>
          </w:tcPr>
          <w:p w14:paraId="4148FCDC" w14:textId="77777777" w:rsidR="00467CBB" w:rsidRPr="0023461E" w:rsidRDefault="00467CBB" w:rsidP="00DF0230">
            <w:pPr>
              <w:pStyle w:val="movimento"/>
              <w:rPr>
                <w:color w:val="002060"/>
              </w:rPr>
            </w:pPr>
            <w:r w:rsidRPr="0023461E">
              <w:rPr>
                <w:color w:val="002060"/>
              </w:rPr>
              <w:t>SERAFINI ROBERTO</w:t>
            </w:r>
          </w:p>
        </w:tc>
        <w:tc>
          <w:tcPr>
            <w:tcW w:w="2200" w:type="dxa"/>
            <w:tcMar>
              <w:top w:w="20" w:type="dxa"/>
              <w:left w:w="20" w:type="dxa"/>
              <w:bottom w:w="20" w:type="dxa"/>
              <w:right w:w="20" w:type="dxa"/>
            </w:tcMar>
            <w:vAlign w:val="center"/>
            <w:hideMark/>
          </w:tcPr>
          <w:p w14:paraId="2819616F" w14:textId="77777777" w:rsidR="00467CBB" w:rsidRPr="0023461E" w:rsidRDefault="00467CBB" w:rsidP="00DF0230">
            <w:pPr>
              <w:pStyle w:val="movimento2"/>
              <w:rPr>
                <w:color w:val="002060"/>
              </w:rPr>
            </w:pPr>
            <w:r w:rsidRPr="0023461E">
              <w:rPr>
                <w:color w:val="002060"/>
              </w:rPr>
              <w:t xml:space="preserve">(SANTA MARIA NUOVA A.S.D.) </w:t>
            </w:r>
          </w:p>
        </w:tc>
        <w:tc>
          <w:tcPr>
            <w:tcW w:w="800" w:type="dxa"/>
            <w:tcMar>
              <w:top w:w="20" w:type="dxa"/>
              <w:left w:w="20" w:type="dxa"/>
              <w:bottom w:w="20" w:type="dxa"/>
              <w:right w:w="20" w:type="dxa"/>
            </w:tcMar>
            <w:vAlign w:val="center"/>
            <w:hideMark/>
          </w:tcPr>
          <w:p w14:paraId="70BBAD2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AEF669F" w14:textId="77777777" w:rsidR="00467CBB" w:rsidRPr="0023461E" w:rsidRDefault="00467CBB" w:rsidP="00DF0230">
            <w:pPr>
              <w:pStyle w:val="movimento"/>
              <w:rPr>
                <w:color w:val="002060"/>
              </w:rPr>
            </w:pPr>
            <w:r w:rsidRPr="0023461E">
              <w:rPr>
                <w:color w:val="002060"/>
              </w:rPr>
              <w:t>SAVELLI MATTEO</w:t>
            </w:r>
          </w:p>
        </w:tc>
        <w:tc>
          <w:tcPr>
            <w:tcW w:w="2200" w:type="dxa"/>
            <w:tcMar>
              <w:top w:w="20" w:type="dxa"/>
              <w:left w:w="20" w:type="dxa"/>
              <w:bottom w:w="20" w:type="dxa"/>
              <w:right w:w="20" w:type="dxa"/>
            </w:tcMar>
            <w:vAlign w:val="center"/>
            <w:hideMark/>
          </w:tcPr>
          <w:p w14:paraId="7D40C27E" w14:textId="77777777" w:rsidR="00467CBB" w:rsidRPr="0023461E" w:rsidRDefault="00467CBB" w:rsidP="00DF0230">
            <w:pPr>
              <w:pStyle w:val="movimento2"/>
              <w:rPr>
                <w:color w:val="002060"/>
              </w:rPr>
            </w:pPr>
            <w:r w:rsidRPr="0023461E">
              <w:rPr>
                <w:color w:val="002060"/>
              </w:rPr>
              <w:t xml:space="preserve">(SPECIAL ONE SPORTING CLUB) </w:t>
            </w:r>
          </w:p>
        </w:tc>
      </w:tr>
      <w:tr w:rsidR="00467CBB" w:rsidRPr="0023461E" w14:paraId="4E413F06" w14:textId="77777777" w:rsidTr="00DF0230">
        <w:tc>
          <w:tcPr>
            <w:tcW w:w="2200" w:type="dxa"/>
            <w:tcMar>
              <w:top w:w="20" w:type="dxa"/>
              <w:left w:w="20" w:type="dxa"/>
              <w:bottom w:w="20" w:type="dxa"/>
              <w:right w:w="20" w:type="dxa"/>
            </w:tcMar>
            <w:vAlign w:val="center"/>
            <w:hideMark/>
          </w:tcPr>
          <w:p w14:paraId="135F78AD" w14:textId="77777777" w:rsidR="00467CBB" w:rsidRPr="0023461E" w:rsidRDefault="00467CBB" w:rsidP="00DF0230">
            <w:pPr>
              <w:pStyle w:val="movimento"/>
              <w:rPr>
                <w:color w:val="002060"/>
              </w:rPr>
            </w:pPr>
            <w:r w:rsidRPr="0023461E">
              <w:rPr>
                <w:color w:val="002060"/>
              </w:rPr>
              <w:t>PULCINI PAOLO</w:t>
            </w:r>
          </w:p>
        </w:tc>
        <w:tc>
          <w:tcPr>
            <w:tcW w:w="2200" w:type="dxa"/>
            <w:tcMar>
              <w:top w:w="20" w:type="dxa"/>
              <w:left w:w="20" w:type="dxa"/>
              <w:bottom w:w="20" w:type="dxa"/>
              <w:right w:w="20" w:type="dxa"/>
            </w:tcMar>
            <w:vAlign w:val="center"/>
            <w:hideMark/>
          </w:tcPr>
          <w:p w14:paraId="50A55206" w14:textId="77777777" w:rsidR="00467CBB" w:rsidRPr="0023461E" w:rsidRDefault="00467CBB" w:rsidP="00DF0230">
            <w:pPr>
              <w:pStyle w:val="movimento2"/>
              <w:rPr>
                <w:color w:val="002060"/>
              </w:rPr>
            </w:pPr>
            <w:r w:rsidRPr="0023461E">
              <w:rPr>
                <w:color w:val="002060"/>
              </w:rPr>
              <w:t xml:space="preserve">(TRIBALCIO PICENA) </w:t>
            </w:r>
          </w:p>
        </w:tc>
        <w:tc>
          <w:tcPr>
            <w:tcW w:w="800" w:type="dxa"/>
            <w:tcMar>
              <w:top w:w="20" w:type="dxa"/>
              <w:left w:w="20" w:type="dxa"/>
              <w:bottom w:w="20" w:type="dxa"/>
              <w:right w:w="20" w:type="dxa"/>
            </w:tcMar>
            <w:vAlign w:val="center"/>
            <w:hideMark/>
          </w:tcPr>
          <w:p w14:paraId="71488D7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767ED8B" w14:textId="77777777" w:rsidR="00467CBB" w:rsidRPr="0023461E" w:rsidRDefault="00467CBB" w:rsidP="00DF0230">
            <w:pPr>
              <w:pStyle w:val="movimento"/>
              <w:rPr>
                <w:color w:val="002060"/>
              </w:rPr>
            </w:pPr>
            <w:r w:rsidRPr="0023461E">
              <w:rPr>
                <w:color w:val="002060"/>
              </w:rPr>
              <w:t>TANTUCCI FRANCESCO</w:t>
            </w:r>
          </w:p>
        </w:tc>
        <w:tc>
          <w:tcPr>
            <w:tcW w:w="2200" w:type="dxa"/>
            <w:tcMar>
              <w:top w:w="20" w:type="dxa"/>
              <w:left w:w="20" w:type="dxa"/>
              <w:bottom w:w="20" w:type="dxa"/>
              <w:right w:w="20" w:type="dxa"/>
            </w:tcMar>
            <w:vAlign w:val="center"/>
            <w:hideMark/>
          </w:tcPr>
          <w:p w14:paraId="3910A2C5" w14:textId="77777777" w:rsidR="00467CBB" w:rsidRPr="0023461E" w:rsidRDefault="00467CBB" w:rsidP="00DF0230">
            <w:pPr>
              <w:pStyle w:val="movimento2"/>
              <w:rPr>
                <w:color w:val="002060"/>
              </w:rPr>
            </w:pPr>
            <w:r w:rsidRPr="0023461E">
              <w:rPr>
                <w:color w:val="002060"/>
              </w:rPr>
              <w:t xml:space="preserve">(VALLESINA) </w:t>
            </w:r>
          </w:p>
        </w:tc>
      </w:tr>
    </w:tbl>
    <w:p w14:paraId="381BB2C1" w14:textId="77777777" w:rsidR="00467CBB" w:rsidRPr="0023461E" w:rsidRDefault="00467CBB" w:rsidP="00467CBB">
      <w:pPr>
        <w:pStyle w:val="titolo10"/>
        <w:rPr>
          <w:rFonts w:eastAsiaTheme="minorEastAsia"/>
          <w:color w:val="002060"/>
        </w:rPr>
      </w:pPr>
      <w:r w:rsidRPr="0023461E">
        <w:rPr>
          <w:color w:val="002060"/>
        </w:rPr>
        <w:t xml:space="preserve">GARE DEL 3/12/2022 </w:t>
      </w:r>
    </w:p>
    <w:p w14:paraId="19A56D55" w14:textId="77777777" w:rsidR="00467CBB" w:rsidRPr="0023461E" w:rsidRDefault="00467CBB" w:rsidP="00467CBB">
      <w:pPr>
        <w:pStyle w:val="titolo7a"/>
        <w:rPr>
          <w:color w:val="002060"/>
        </w:rPr>
      </w:pPr>
      <w:r w:rsidRPr="0023461E">
        <w:rPr>
          <w:color w:val="002060"/>
        </w:rPr>
        <w:t xml:space="preserve">PROVVEDIMENTI DISCIPLINARI </w:t>
      </w:r>
    </w:p>
    <w:p w14:paraId="7A6019D6"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53CC1D47" w14:textId="77777777" w:rsidR="00467CBB" w:rsidRPr="0023461E" w:rsidRDefault="00467CBB" w:rsidP="00467CBB">
      <w:pPr>
        <w:pStyle w:val="titolo30"/>
        <w:rPr>
          <w:color w:val="002060"/>
        </w:rPr>
      </w:pPr>
      <w:r w:rsidRPr="0023461E">
        <w:rPr>
          <w:color w:val="002060"/>
        </w:rPr>
        <w:t xml:space="preserve">ALLENATORI </w:t>
      </w:r>
    </w:p>
    <w:p w14:paraId="588C146B" w14:textId="77777777" w:rsidR="00467CBB" w:rsidRPr="0023461E" w:rsidRDefault="00467CBB" w:rsidP="00467CBB">
      <w:pPr>
        <w:pStyle w:val="titolo20"/>
        <w:rPr>
          <w:color w:val="002060"/>
        </w:rPr>
      </w:pPr>
      <w:r w:rsidRPr="002346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17F76A7D" w14:textId="77777777" w:rsidTr="00DF0230">
        <w:tc>
          <w:tcPr>
            <w:tcW w:w="2200" w:type="dxa"/>
            <w:tcMar>
              <w:top w:w="20" w:type="dxa"/>
              <w:left w:w="20" w:type="dxa"/>
              <w:bottom w:w="20" w:type="dxa"/>
              <w:right w:w="20" w:type="dxa"/>
            </w:tcMar>
            <w:vAlign w:val="center"/>
            <w:hideMark/>
          </w:tcPr>
          <w:p w14:paraId="10F82EBB" w14:textId="77777777" w:rsidR="00467CBB" w:rsidRPr="0023461E" w:rsidRDefault="00467CBB" w:rsidP="00DF0230">
            <w:pPr>
              <w:pStyle w:val="movimento"/>
              <w:rPr>
                <w:color w:val="002060"/>
              </w:rPr>
            </w:pPr>
            <w:r w:rsidRPr="0023461E">
              <w:rPr>
                <w:color w:val="002060"/>
              </w:rPr>
              <w:t>PIRRO MATTEO</w:t>
            </w:r>
          </w:p>
        </w:tc>
        <w:tc>
          <w:tcPr>
            <w:tcW w:w="2200" w:type="dxa"/>
            <w:tcMar>
              <w:top w:w="20" w:type="dxa"/>
              <w:left w:w="20" w:type="dxa"/>
              <w:bottom w:w="20" w:type="dxa"/>
              <w:right w:w="20" w:type="dxa"/>
            </w:tcMar>
            <w:vAlign w:val="center"/>
            <w:hideMark/>
          </w:tcPr>
          <w:p w14:paraId="1C2577F4" w14:textId="77777777" w:rsidR="00467CBB" w:rsidRPr="0023461E" w:rsidRDefault="00467CBB" w:rsidP="00DF0230">
            <w:pPr>
              <w:pStyle w:val="movimento2"/>
              <w:rPr>
                <w:color w:val="002060"/>
              </w:rPr>
            </w:pPr>
            <w:r w:rsidRPr="0023461E">
              <w:rPr>
                <w:color w:val="002060"/>
              </w:rPr>
              <w:t xml:space="preserve">(CDC 2018) </w:t>
            </w:r>
          </w:p>
        </w:tc>
        <w:tc>
          <w:tcPr>
            <w:tcW w:w="800" w:type="dxa"/>
            <w:tcMar>
              <w:top w:w="20" w:type="dxa"/>
              <w:left w:w="20" w:type="dxa"/>
              <w:bottom w:w="20" w:type="dxa"/>
              <w:right w:w="20" w:type="dxa"/>
            </w:tcMar>
            <w:vAlign w:val="center"/>
            <w:hideMark/>
          </w:tcPr>
          <w:p w14:paraId="6477921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A2BB2D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97927C4" w14:textId="77777777" w:rsidR="00467CBB" w:rsidRPr="0023461E" w:rsidRDefault="00467CBB" w:rsidP="00DF0230">
            <w:pPr>
              <w:pStyle w:val="movimento2"/>
              <w:rPr>
                <w:color w:val="002060"/>
              </w:rPr>
            </w:pPr>
            <w:r w:rsidRPr="0023461E">
              <w:rPr>
                <w:color w:val="002060"/>
              </w:rPr>
              <w:t> </w:t>
            </w:r>
          </w:p>
        </w:tc>
      </w:tr>
    </w:tbl>
    <w:p w14:paraId="09BD008D"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8DEDEB2" w14:textId="77777777" w:rsidTr="00DF0230">
        <w:tc>
          <w:tcPr>
            <w:tcW w:w="2200" w:type="dxa"/>
            <w:tcMar>
              <w:top w:w="20" w:type="dxa"/>
              <w:left w:w="20" w:type="dxa"/>
              <w:bottom w:w="20" w:type="dxa"/>
              <w:right w:w="20" w:type="dxa"/>
            </w:tcMar>
            <w:vAlign w:val="center"/>
            <w:hideMark/>
          </w:tcPr>
          <w:p w14:paraId="32CACB1C" w14:textId="77777777" w:rsidR="00467CBB" w:rsidRPr="0023461E" w:rsidRDefault="00467CBB" w:rsidP="00DF0230">
            <w:pPr>
              <w:pStyle w:val="movimento"/>
              <w:rPr>
                <w:color w:val="002060"/>
              </w:rPr>
            </w:pPr>
            <w:r w:rsidRPr="0023461E">
              <w:rPr>
                <w:color w:val="002060"/>
              </w:rPr>
              <w:t>VITALINO BENIAMINO</w:t>
            </w:r>
          </w:p>
        </w:tc>
        <w:tc>
          <w:tcPr>
            <w:tcW w:w="2200" w:type="dxa"/>
            <w:tcMar>
              <w:top w:w="20" w:type="dxa"/>
              <w:left w:w="20" w:type="dxa"/>
              <w:bottom w:w="20" w:type="dxa"/>
              <w:right w:w="20" w:type="dxa"/>
            </w:tcMar>
            <w:vAlign w:val="center"/>
            <w:hideMark/>
          </w:tcPr>
          <w:p w14:paraId="28DEB941" w14:textId="77777777" w:rsidR="00467CBB" w:rsidRPr="0023461E" w:rsidRDefault="00467CBB" w:rsidP="00DF0230">
            <w:pPr>
              <w:pStyle w:val="movimento2"/>
              <w:rPr>
                <w:color w:val="002060"/>
              </w:rPr>
            </w:pPr>
            <w:r w:rsidRPr="0023461E">
              <w:rPr>
                <w:color w:val="002060"/>
              </w:rPr>
              <w:t xml:space="preserve">(CALCETTO NUMANA) </w:t>
            </w:r>
          </w:p>
        </w:tc>
        <w:tc>
          <w:tcPr>
            <w:tcW w:w="800" w:type="dxa"/>
            <w:tcMar>
              <w:top w:w="20" w:type="dxa"/>
              <w:left w:w="20" w:type="dxa"/>
              <w:bottom w:w="20" w:type="dxa"/>
              <w:right w:w="20" w:type="dxa"/>
            </w:tcMar>
            <w:vAlign w:val="center"/>
            <w:hideMark/>
          </w:tcPr>
          <w:p w14:paraId="0375C26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7B0212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AF44A9B" w14:textId="77777777" w:rsidR="00467CBB" w:rsidRPr="0023461E" w:rsidRDefault="00467CBB" w:rsidP="00DF0230">
            <w:pPr>
              <w:pStyle w:val="movimento2"/>
              <w:rPr>
                <w:color w:val="002060"/>
              </w:rPr>
            </w:pPr>
            <w:r w:rsidRPr="0023461E">
              <w:rPr>
                <w:color w:val="002060"/>
              </w:rPr>
              <w:t> </w:t>
            </w:r>
          </w:p>
        </w:tc>
      </w:tr>
    </w:tbl>
    <w:p w14:paraId="091229F6" w14:textId="77777777" w:rsidR="00467CBB" w:rsidRPr="0023461E" w:rsidRDefault="00467CBB" w:rsidP="00467CBB">
      <w:pPr>
        <w:pStyle w:val="titolo30"/>
        <w:rPr>
          <w:rFonts w:eastAsiaTheme="minorEastAsia"/>
          <w:color w:val="002060"/>
        </w:rPr>
      </w:pPr>
      <w:r w:rsidRPr="0023461E">
        <w:rPr>
          <w:color w:val="002060"/>
        </w:rPr>
        <w:t xml:space="preserve">CALCIATORI ESPULSI </w:t>
      </w:r>
    </w:p>
    <w:p w14:paraId="18E066EF" w14:textId="77777777" w:rsidR="00467CBB" w:rsidRPr="0023461E" w:rsidRDefault="00467CBB" w:rsidP="00467CBB">
      <w:pPr>
        <w:pStyle w:val="titolo20"/>
        <w:rPr>
          <w:color w:val="002060"/>
        </w:rPr>
      </w:pPr>
      <w:r w:rsidRPr="002346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DE5185F" w14:textId="77777777" w:rsidTr="00DF0230">
        <w:tc>
          <w:tcPr>
            <w:tcW w:w="2200" w:type="dxa"/>
            <w:tcMar>
              <w:top w:w="20" w:type="dxa"/>
              <w:left w:w="20" w:type="dxa"/>
              <w:bottom w:w="20" w:type="dxa"/>
              <w:right w:w="20" w:type="dxa"/>
            </w:tcMar>
            <w:vAlign w:val="center"/>
            <w:hideMark/>
          </w:tcPr>
          <w:p w14:paraId="73D9AAE0" w14:textId="77777777" w:rsidR="00467CBB" w:rsidRPr="0023461E" w:rsidRDefault="00467CBB" w:rsidP="00DF0230">
            <w:pPr>
              <w:pStyle w:val="movimento"/>
              <w:rPr>
                <w:color w:val="002060"/>
              </w:rPr>
            </w:pPr>
            <w:r w:rsidRPr="0023461E">
              <w:rPr>
                <w:color w:val="002060"/>
              </w:rPr>
              <w:t>BARRETI IGLI</w:t>
            </w:r>
          </w:p>
        </w:tc>
        <w:tc>
          <w:tcPr>
            <w:tcW w:w="2200" w:type="dxa"/>
            <w:tcMar>
              <w:top w:w="20" w:type="dxa"/>
              <w:left w:w="20" w:type="dxa"/>
              <w:bottom w:w="20" w:type="dxa"/>
              <w:right w:w="20" w:type="dxa"/>
            </w:tcMar>
            <w:vAlign w:val="center"/>
            <w:hideMark/>
          </w:tcPr>
          <w:p w14:paraId="007D3B3B" w14:textId="77777777" w:rsidR="00467CBB" w:rsidRPr="0023461E" w:rsidRDefault="00467CBB" w:rsidP="00DF0230">
            <w:pPr>
              <w:pStyle w:val="movimento2"/>
              <w:rPr>
                <w:color w:val="002060"/>
              </w:rPr>
            </w:pPr>
            <w:r w:rsidRPr="0023461E">
              <w:rPr>
                <w:color w:val="002060"/>
              </w:rPr>
              <w:t xml:space="preserve">(FFJ CALCIO A 5) </w:t>
            </w:r>
          </w:p>
        </w:tc>
        <w:tc>
          <w:tcPr>
            <w:tcW w:w="800" w:type="dxa"/>
            <w:tcMar>
              <w:top w:w="20" w:type="dxa"/>
              <w:left w:w="20" w:type="dxa"/>
              <w:bottom w:w="20" w:type="dxa"/>
              <w:right w:w="20" w:type="dxa"/>
            </w:tcMar>
            <w:vAlign w:val="center"/>
            <w:hideMark/>
          </w:tcPr>
          <w:p w14:paraId="5F55F09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EFCC15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1928AD6" w14:textId="77777777" w:rsidR="00467CBB" w:rsidRPr="0023461E" w:rsidRDefault="00467CBB" w:rsidP="00DF0230">
            <w:pPr>
              <w:pStyle w:val="movimento2"/>
              <w:rPr>
                <w:color w:val="002060"/>
              </w:rPr>
            </w:pPr>
            <w:r w:rsidRPr="0023461E">
              <w:rPr>
                <w:color w:val="002060"/>
              </w:rPr>
              <w:t> </w:t>
            </w:r>
          </w:p>
        </w:tc>
      </w:tr>
    </w:tbl>
    <w:p w14:paraId="48E4CC2D" w14:textId="77777777" w:rsidR="00467CBB" w:rsidRPr="0023461E" w:rsidRDefault="00467CBB" w:rsidP="00467CBB">
      <w:pPr>
        <w:pStyle w:val="titolo30"/>
        <w:rPr>
          <w:rFonts w:eastAsiaTheme="minorEastAsia"/>
          <w:color w:val="002060"/>
        </w:rPr>
      </w:pPr>
      <w:r w:rsidRPr="0023461E">
        <w:rPr>
          <w:color w:val="002060"/>
        </w:rPr>
        <w:lastRenderedPageBreak/>
        <w:t xml:space="preserve">CALCIATORI NON ESPULSI </w:t>
      </w:r>
    </w:p>
    <w:p w14:paraId="0C79C81F" w14:textId="77777777" w:rsidR="00467CBB" w:rsidRPr="0023461E" w:rsidRDefault="00467CBB" w:rsidP="00467CBB">
      <w:pPr>
        <w:pStyle w:val="titolo20"/>
        <w:rPr>
          <w:color w:val="002060"/>
        </w:rPr>
      </w:pPr>
      <w:r w:rsidRPr="002346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3291DCC" w14:textId="77777777" w:rsidTr="00DF0230">
        <w:tc>
          <w:tcPr>
            <w:tcW w:w="2200" w:type="dxa"/>
            <w:tcMar>
              <w:top w:w="20" w:type="dxa"/>
              <w:left w:w="20" w:type="dxa"/>
              <w:bottom w:w="20" w:type="dxa"/>
              <w:right w:w="20" w:type="dxa"/>
            </w:tcMar>
            <w:vAlign w:val="center"/>
            <w:hideMark/>
          </w:tcPr>
          <w:p w14:paraId="36FF04B6" w14:textId="77777777" w:rsidR="00467CBB" w:rsidRPr="0023461E" w:rsidRDefault="00467CBB" w:rsidP="00DF0230">
            <w:pPr>
              <w:pStyle w:val="movimento"/>
              <w:rPr>
                <w:color w:val="002060"/>
              </w:rPr>
            </w:pPr>
            <w:r w:rsidRPr="0023461E">
              <w:rPr>
                <w:color w:val="002060"/>
              </w:rPr>
              <w:t>BARDELLA ANDREA</w:t>
            </w:r>
          </w:p>
        </w:tc>
        <w:tc>
          <w:tcPr>
            <w:tcW w:w="2200" w:type="dxa"/>
            <w:tcMar>
              <w:top w:w="20" w:type="dxa"/>
              <w:left w:w="20" w:type="dxa"/>
              <w:bottom w:w="20" w:type="dxa"/>
              <w:right w:w="20" w:type="dxa"/>
            </w:tcMar>
            <w:vAlign w:val="center"/>
            <w:hideMark/>
          </w:tcPr>
          <w:p w14:paraId="70647D7A" w14:textId="77777777" w:rsidR="00467CBB" w:rsidRPr="0023461E" w:rsidRDefault="00467CBB" w:rsidP="00DF0230">
            <w:pPr>
              <w:pStyle w:val="movimento2"/>
              <w:rPr>
                <w:color w:val="002060"/>
              </w:rPr>
            </w:pPr>
            <w:r w:rsidRPr="0023461E">
              <w:rPr>
                <w:color w:val="002060"/>
              </w:rPr>
              <w:t xml:space="preserve">(FRASASSI C5) </w:t>
            </w:r>
          </w:p>
        </w:tc>
        <w:tc>
          <w:tcPr>
            <w:tcW w:w="800" w:type="dxa"/>
            <w:tcMar>
              <w:top w:w="20" w:type="dxa"/>
              <w:left w:w="20" w:type="dxa"/>
              <w:bottom w:w="20" w:type="dxa"/>
              <w:right w:w="20" w:type="dxa"/>
            </w:tcMar>
            <w:vAlign w:val="center"/>
            <w:hideMark/>
          </w:tcPr>
          <w:p w14:paraId="5A2E967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84F823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D424A4C" w14:textId="77777777" w:rsidR="00467CBB" w:rsidRPr="0023461E" w:rsidRDefault="00467CBB" w:rsidP="00DF0230">
            <w:pPr>
              <w:pStyle w:val="movimento2"/>
              <w:rPr>
                <w:color w:val="002060"/>
              </w:rPr>
            </w:pPr>
            <w:r w:rsidRPr="0023461E">
              <w:rPr>
                <w:color w:val="002060"/>
              </w:rPr>
              <w:t> </w:t>
            </w:r>
          </w:p>
        </w:tc>
      </w:tr>
    </w:tbl>
    <w:p w14:paraId="3B69134C" w14:textId="77777777" w:rsidR="00467CBB" w:rsidRPr="0023461E" w:rsidRDefault="00467CBB" w:rsidP="00467CBB">
      <w:pPr>
        <w:pStyle w:val="titolo20"/>
        <w:rPr>
          <w:rFonts w:eastAsiaTheme="minorEastAsia"/>
          <w:color w:val="002060"/>
        </w:rPr>
      </w:pPr>
      <w:r w:rsidRPr="0023461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C74AC4B" w14:textId="77777777" w:rsidTr="00DF0230">
        <w:tc>
          <w:tcPr>
            <w:tcW w:w="2200" w:type="dxa"/>
            <w:tcMar>
              <w:top w:w="20" w:type="dxa"/>
              <w:left w:w="20" w:type="dxa"/>
              <w:bottom w:w="20" w:type="dxa"/>
              <w:right w:w="20" w:type="dxa"/>
            </w:tcMar>
            <w:vAlign w:val="center"/>
            <w:hideMark/>
          </w:tcPr>
          <w:p w14:paraId="49160B92" w14:textId="77777777" w:rsidR="00467CBB" w:rsidRPr="0023461E" w:rsidRDefault="00467CBB" w:rsidP="00DF0230">
            <w:pPr>
              <w:pStyle w:val="movimento"/>
              <w:rPr>
                <w:color w:val="002060"/>
              </w:rPr>
            </w:pPr>
            <w:r w:rsidRPr="0023461E">
              <w:rPr>
                <w:color w:val="002060"/>
              </w:rPr>
              <w:t>BATTISTELLI GIANMARCO</w:t>
            </w:r>
          </w:p>
        </w:tc>
        <w:tc>
          <w:tcPr>
            <w:tcW w:w="2200" w:type="dxa"/>
            <w:tcMar>
              <w:top w:w="20" w:type="dxa"/>
              <w:left w:w="20" w:type="dxa"/>
              <w:bottom w:w="20" w:type="dxa"/>
              <w:right w:w="20" w:type="dxa"/>
            </w:tcMar>
            <w:vAlign w:val="center"/>
            <w:hideMark/>
          </w:tcPr>
          <w:p w14:paraId="6DC6CC62" w14:textId="77777777" w:rsidR="00467CBB" w:rsidRPr="0023461E" w:rsidRDefault="00467CBB" w:rsidP="00DF0230">
            <w:pPr>
              <w:pStyle w:val="movimento2"/>
              <w:rPr>
                <w:color w:val="002060"/>
              </w:rPr>
            </w:pPr>
            <w:r w:rsidRPr="0023461E">
              <w:rPr>
                <w:color w:val="002060"/>
              </w:rPr>
              <w:t xml:space="preserve">(SMIRRA CITY) </w:t>
            </w:r>
          </w:p>
        </w:tc>
        <w:tc>
          <w:tcPr>
            <w:tcW w:w="800" w:type="dxa"/>
            <w:tcMar>
              <w:top w:w="20" w:type="dxa"/>
              <w:left w:w="20" w:type="dxa"/>
              <w:bottom w:w="20" w:type="dxa"/>
              <w:right w:w="20" w:type="dxa"/>
            </w:tcMar>
            <w:vAlign w:val="center"/>
            <w:hideMark/>
          </w:tcPr>
          <w:p w14:paraId="7E9BBE77"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7E6C69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B5DE706" w14:textId="77777777" w:rsidR="00467CBB" w:rsidRPr="0023461E" w:rsidRDefault="00467CBB" w:rsidP="00DF0230">
            <w:pPr>
              <w:pStyle w:val="movimento2"/>
              <w:rPr>
                <w:color w:val="002060"/>
              </w:rPr>
            </w:pPr>
            <w:r w:rsidRPr="0023461E">
              <w:rPr>
                <w:color w:val="002060"/>
              </w:rPr>
              <w:t> </w:t>
            </w:r>
          </w:p>
        </w:tc>
      </w:tr>
    </w:tbl>
    <w:p w14:paraId="33028E4A"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BD33B82" w14:textId="77777777" w:rsidTr="00DF0230">
        <w:tc>
          <w:tcPr>
            <w:tcW w:w="2200" w:type="dxa"/>
            <w:tcMar>
              <w:top w:w="20" w:type="dxa"/>
              <w:left w:w="20" w:type="dxa"/>
              <w:bottom w:w="20" w:type="dxa"/>
              <w:right w:w="20" w:type="dxa"/>
            </w:tcMar>
            <w:vAlign w:val="center"/>
            <w:hideMark/>
          </w:tcPr>
          <w:p w14:paraId="04198CF2" w14:textId="77777777" w:rsidR="00467CBB" w:rsidRPr="0023461E" w:rsidRDefault="00467CBB" w:rsidP="00DF0230">
            <w:pPr>
              <w:pStyle w:val="movimento"/>
              <w:rPr>
                <w:color w:val="002060"/>
              </w:rPr>
            </w:pPr>
            <w:r w:rsidRPr="0023461E">
              <w:rPr>
                <w:color w:val="002060"/>
              </w:rPr>
              <w:t>CICCONI EMANUELE</w:t>
            </w:r>
          </w:p>
        </w:tc>
        <w:tc>
          <w:tcPr>
            <w:tcW w:w="2200" w:type="dxa"/>
            <w:tcMar>
              <w:top w:w="20" w:type="dxa"/>
              <w:left w:w="20" w:type="dxa"/>
              <w:bottom w:w="20" w:type="dxa"/>
              <w:right w:w="20" w:type="dxa"/>
            </w:tcMar>
            <w:vAlign w:val="center"/>
            <w:hideMark/>
          </w:tcPr>
          <w:p w14:paraId="6340CE25" w14:textId="77777777" w:rsidR="00467CBB" w:rsidRPr="0023461E" w:rsidRDefault="00467CBB" w:rsidP="00DF0230">
            <w:pPr>
              <w:pStyle w:val="movimento2"/>
              <w:rPr>
                <w:color w:val="002060"/>
              </w:rPr>
            </w:pPr>
            <w:r w:rsidRPr="0023461E">
              <w:rPr>
                <w:color w:val="002060"/>
              </w:rPr>
              <w:t xml:space="preserve">(CALCETTO NUMANA) </w:t>
            </w:r>
          </w:p>
        </w:tc>
        <w:tc>
          <w:tcPr>
            <w:tcW w:w="800" w:type="dxa"/>
            <w:tcMar>
              <w:top w:w="20" w:type="dxa"/>
              <w:left w:w="20" w:type="dxa"/>
              <w:bottom w:w="20" w:type="dxa"/>
              <w:right w:w="20" w:type="dxa"/>
            </w:tcMar>
            <w:vAlign w:val="center"/>
            <w:hideMark/>
          </w:tcPr>
          <w:p w14:paraId="48313E0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426660C" w14:textId="77777777" w:rsidR="00467CBB" w:rsidRPr="0023461E" w:rsidRDefault="00467CBB" w:rsidP="00DF0230">
            <w:pPr>
              <w:pStyle w:val="movimento"/>
              <w:rPr>
                <w:color w:val="002060"/>
              </w:rPr>
            </w:pPr>
            <w:r w:rsidRPr="0023461E">
              <w:rPr>
                <w:color w:val="002060"/>
              </w:rPr>
              <w:t>SPADA ALESSANDRO</w:t>
            </w:r>
          </w:p>
        </w:tc>
        <w:tc>
          <w:tcPr>
            <w:tcW w:w="2200" w:type="dxa"/>
            <w:tcMar>
              <w:top w:w="20" w:type="dxa"/>
              <w:left w:w="20" w:type="dxa"/>
              <w:bottom w:w="20" w:type="dxa"/>
              <w:right w:w="20" w:type="dxa"/>
            </w:tcMar>
            <w:vAlign w:val="center"/>
            <w:hideMark/>
          </w:tcPr>
          <w:p w14:paraId="70258E5B" w14:textId="77777777" w:rsidR="00467CBB" w:rsidRPr="0023461E" w:rsidRDefault="00467CBB" w:rsidP="00DF0230">
            <w:pPr>
              <w:pStyle w:val="movimento2"/>
              <w:rPr>
                <w:color w:val="002060"/>
              </w:rPr>
            </w:pPr>
            <w:r w:rsidRPr="0023461E">
              <w:rPr>
                <w:color w:val="002060"/>
              </w:rPr>
              <w:t xml:space="preserve">(FFJ CALCIO A 5) </w:t>
            </w:r>
          </w:p>
        </w:tc>
      </w:tr>
      <w:tr w:rsidR="00467CBB" w:rsidRPr="0023461E" w14:paraId="313EAED9" w14:textId="77777777" w:rsidTr="00DF0230">
        <w:tc>
          <w:tcPr>
            <w:tcW w:w="2200" w:type="dxa"/>
            <w:tcMar>
              <w:top w:w="20" w:type="dxa"/>
              <w:left w:w="20" w:type="dxa"/>
              <w:bottom w:w="20" w:type="dxa"/>
              <w:right w:w="20" w:type="dxa"/>
            </w:tcMar>
            <w:vAlign w:val="center"/>
            <w:hideMark/>
          </w:tcPr>
          <w:p w14:paraId="219ECD36" w14:textId="77777777" w:rsidR="00467CBB" w:rsidRPr="0023461E" w:rsidRDefault="00467CBB" w:rsidP="00DF0230">
            <w:pPr>
              <w:pStyle w:val="movimento"/>
              <w:rPr>
                <w:color w:val="002060"/>
              </w:rPr>
            </w:pPr>
            <w:r w:rsidRPr="0023461E">
              <w:rPr>
                <w:color w:val="002060"/>
              </w:rPr>
              <w:t>SASSAROLI LUCA</w:t>
            </w:r>
          </w:p>
        </w:tc>
        <w:tc>
          <w:tcPr>
            <w:tcW w:w="2200" w:type="dxa"/>
            <w:tcMar>
              <w:top w:w="20" w:type="dxa"/>
              <w:left w:w="20" w:type="dxa"/>
              <w:bottom w:w="20" w:type="dxa"/>
              <w:right w:w="20" w:type="dxa"/>
            </w:tcMar>
            <w:vAlign w:val="center"/>
            <w:hideMark/>
          </w:tcPr>
          <w:p w14:paraId="64334225" w14:textId="77777777" w:rsidR="00467CBB" w:rsidRPr="0023461E" w:rsidRDefault="00467CBB" w:rsidP="00DF0230">
            <w:pPr>
              <w:pStyle w:val="movimento2"/>
              <w:rPr>
                <w:color w:val="002060"/>
              </w:rPr>
            </w:pPr>
            <w:r w:rsidRPr="0023461E">
              <w:rPr>
                <w:color w:val="002060"/>
              </w:rPr>
              <w:t xml:space="preserve">(FRASASSI C5) </w:t>
            </w:r>
          </w:p>
        </w:tc>
        <w:tc>
          <w:tcPr>
            <w:tcW w:w="800" w:type="dxa"/>
            <w:tcMar>
              <w:top w:w="20" w:type="dxa"/>
              <w:left w:w="20" w:type="dxa"/>
              <w:bottom w:w="20" w:type="dxa"/>
              <w:right w:w="20" w:type="dxa"/>
            </w:tcMar>
            <w:vAlign w:val="center"/>
            <w:hideMark/>
          </w:tcPr>
          <w:p w14:paraId="1D7D61C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E1BFA8F" w14:textId="77777777" w:rsidR="00467CBB" w:rsidRPr="0023461E" w:rsidRDefault="00467CBB" w:rsidP="00DF0230">
            <w:pPr>
              <w:pStyle w:val="movimento"/>
              <w:rPr>
                <w:color w:val="002060"/>
              </w:rPr>
            </w:pPr>
            <w:r w:rsidRPr="0023461E">
              <w:rPr>
                <w:color w:val="002060"/>
              </w:rPr>
              <w:t>SCAGLIONI MANUEL</w:t>
            </w:r>
          </w:p>
        </w:tc>
        <w:tc>
          <w:tcPr>
            <w:tcW w:w="2200" w:type="dxa"/>
            <w:tcMar>
              <w:top w:w="20" w:type="dxa"/>
              <w:left w:w="20" w:type="dxa"/>
              <w:bottom w:w="20" w:type="dxa"/>
              <w:right w:w="20" w:type="dxa"/>
            </w:tcMar>
            <w:vAlign w:val="center"/>
            <w:hideMark/>
          </w:tcPr>
          <w:p w14:paraId="42682ACC" w14:textId="77777777" w:rsidR="00467CBB" w:rsidRPr="0023461E" w:rsidRDefault="00467CBB" w:rsidP="00DF0230">
            <w:pPr>
              <w:pStyle w:val="movimento2"/>
              <w:rPr>
                <w:color w:val="002060"/>
              </w:rPr>
            </w:pPr>
            <w:r w:rsidRPr="0023461E">
              <w:rPr>
                <w:color w:val="002060"/>
              </w:rPr>
              <w:t xml:space="preserve">(VADO C5) </w:t>
            </w:r>
          </w:p>
        </w:tc>
      </w:tr>
    </w:tbl>
    <w:p w14:paraId="4CC69366"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4FE8A6B" w14:textId="77777777" w:rsidTr="00DF0230">
        <w:tc>
          <w:tcPr>
            <w:tcW w:w="2200" w:type="dxa"/>
            <w:tcMar>
              <w:top w:w="20" w:type="dxa"/>
              <w:left w:w="20" w:type="dxa"/>
              <w:bottom w:w="20" w:type="dxa"/>
              <w:right w:w="20" w:type="dxa"/>
            </w:tcMar>
            <w:vAlign w:val="center"/>
            <w:hideMark/>
          </w:tcPr>
          <w:p w14:paraId="79117E5A" w14:textId="77777777" w:rsidR="00467CBB" w:rsidRPr="0023461E" w:rsidRDefault="00467CBB" w:rsidP="00DF0230">
            <w:pPr>
              <w:pStyle w:val="movimento"/>
              <w:rPr>
                <w:color w:val="002060"/>
              </w:rPr>
            </w:pPr>
            <w:r w:rsidRPr="0023461E">
              <w:rPr>
                <w:color w:val="002060"/>
              </w:rPr>
              <w:t>DOFFO LEONARDO</w:t>
            </w:r>
          </w:p>
        </w:tc>
        <w:tc>
          <w:tcPr>
            <w:tcW w:w="2200" w:type="dxa"/>
            <w:tcMar>
              <w:top w:w="20" w:type="dxa"/>
              <w:left w:w="20" w:type="dxa"/>
              <w:bottom w:w="20" w:type="dxa"/>
              <w:right w:w="20" w:type="dxa"/>
            </w:tcMar>
            <w:vAlign w:val="center"/>
            <w:hideMark/>
          </w:tcPr>
          <w:p w14:paraId="2F293BC8" w14:textId="77777777" w:rsidR="00467CBB" w:rsidRPr="0023461E" w:rsidRDefault="00467CBB" w:rsidP="00DF0230">
            <w:pPr>
              <w:pStyle w:val="movimento2"/>
              <w:rPr>
                <w:color w:val="002060"/>
              </w:rPr>
            </w:pPr>
            <w:r w:rsidRPr="0023461E">
              <w:rPr>
                <w:color w:val="002060"/>
              </w:rPr>
              <w:t xml:space="preserve">(CALCETTO NUMANA) </w:t>
            </w:r>
          </w:p>
        </w:tc>
        <w:tc>
          <w:tcPr>
            <w:tcW w:w="800" w:type="dxa"/>
            <w:tcMar>
              <w:top w:w="20" w:type="dxa"/>
              <w:left w:w="20" w:type="dxa"/>
              <w:bottom w:w="20" w:type="dxa"/>
              <w:right w:w="20" w:type="dxa"/>
            </w:tcMar>
            <w:vAlign w:val="center"/>
            <w:hideMark/>
          </w:tcPr>
          <w:p w14:paraId="5BE72F8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F1695D9" w14:textId="77777777" w:rsidR="00467CBB" w:rsidRPr="0023461E" w:rsidRDefault="00467CBB" w:rsidP="00DF0230">
            <w:pPr>
              <w:pStyle w:val="movimento"/>
              <w:rPr>
                <w:color w:val="002060"/>
              </w:rPr>
            </w:pPr>
            <w:r w:rsidRPr="0023461E">
              <w:rPr>
                <w:color w:val="002060"/>
              </w:rPr>
              <w:t>FRONTINI MATTEO</w:t>
            </w:r>
          </w:p>
        </w:tc>
        <w:tc>
          <w:tcPr>
            <w:tcW w:w="2200" w:type="dxa"/>
            <w:tcMar>
              <w:top w:w="20" w:type="dxa"/>
              <w:left w:w="20" w:type="dxa"/>
              <w:bottom w:w="20" w:type="dxa"/>
              <w:right w:w="20" w:type="dxa"/>
            </w:tcMar>
            <w:vAlign w:val="center"/>
            <w:hideMark/>
          </w:tcPr>
          <w:p w14:paraId="307F76D5" w14:textId="77777777" w:rsidR="00467CBB" w:rsidRPr="0023461E" w:rsidRDefault="00467CBB" w:rsidP="00DF0230">
            <w:pPr>
              <w:pStyle w:val="movimento2"/>
              <w:rPr>
                <w:color w:val="002060"/>
              </w:rPr>
            </w:pPr>
            <w:r w:rsidRPr="0023461E">
              <w:rPr>
                <w:color w:val="002060"/>
              </w:rPr>
              <w:t xml:space="preserve">(CALCETTO NUMANA) </w:t>
            </w:r>
          </w:p>
        </w:tc>
      </w:tr>
      <w:tr w:rsidR="00467CBB" w:rsidRPr="0023461E" w14:paraId="759205A9" w14:textId="77777777" w:rsidTr="00DF0230">
        <w:tc>
          <w:tcPr>
            <w:tcW w:w="2200" w:type="dxa"/>
            <w:tcMar>
              <w:top w:w="20" w:type="dxa"/>
              <w:left w:w="20" w:type="dxa"/>
              <w:bottom w:w="20" w:type="dxa"/>
              <w:right w:w="20" w:type="dxa"/>
            </w:tcMar>
            <w:vAlign w:val="center"/>
            <w:hideMark/>
          </w:tcPr>
          <w:p w14:paraId="5410F7D2" w14:textId="77777777" w:rsidR="00467CBB" w:rsidRPr="0023461E" w:rsidRDefault="00467CBB" w:rsidP="00DF0230">
            <w:pPr>
              <w:pStyle w:val="movimento"/>
              <w:rPr>
                <w:color w:val="002060"/>
              </w:rPr>
            </w:pPr>
            <w:r w:rsidRPr="0023461E">
              <w:rPr>
                <w:color w:val="002060"/>
              </w:rPr>
              <w:t>SPURI MARCO</w:t>
            </w:r>
          </w:p>
        </w:tc>
        <w:tc>
          <w:tcPr>
            <w:tcW w:w="2200" w:type="dxa"/>
            <w:tcMar>
              <w:top w:w="20" w:type="dxa"/>
              <w:left w:w="20" w:type="dxa"/>
              <w:bottom w:w="20" w:type="dxa"/>
              <w:right w:w="20" w:type="dxa"/>
            </w:tcMar>
            <w:vAlign w:val="center"/>
            <w:hideMark/>
          </w:tcPr>
          <w:p w14:paraId="2A002209" w14:textId="77777777" w:rsidR="00467CBB" w:rsidRPr="0023461E" w:rsidRDefault="00467CBB" w:rsidP="00DF0230">
            <w:pPr>
              <w:pStyle w:val="movimento2"/>
              <w:rPr>
                <w:color w:val="002060"/>
              </w:rPr>
            </w:pPr>
            <w:r w:rsidRPr="0023461E">
              <w:rPr>
                <w:color w:val="002060"/>
              </w:rPr>
              <w:t xml:space="preserve">(CDC 2018) </w:t>
            </w:r>
          </w:p>
        </w:tc>
        <w:tc>
          <w:tcPr>
            <w:tcW w:w="800" w:type="dxa"/>
            <w:tcMar>
              <w:top w:w="20" w:type="dxa"/>
              <w:left w:w="20" w:type="dxa"/>
              <w:bottom w:w="20" w:type="dxa"/>
              <w:right w:w="20" w:type="dxa"/>
            </w:tcMar>
            <w:vAlign w:val="center"/>
            <w:hideMark/>
          </w:tcPr>
          <w:p w14:paraId="6226789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8ECA047" w14:textId="77777777" w:rsidR="00467CBB" w:rsidRPr="0023461E" w:rsidRDefault="00467CBB" w:rsidP="00DF0230">
            <w:pPr>
              <w:pStyle w:val="movimento"/>
              <w:rPr>
                <w:color w:val="002060"/>
              </w:rPr>
            </w:pPr>
            <w:r w:rsidRPr="0023461E">
              <w:rPr>
                <w:color w:val="002060"/>
              </w:rPr>
              <w:t>VIDALE GIACOMO</w:t>
            </w:r>
          </w:p>
        </w:tc>
        <w:tc>
          <w:tcPr>
            <w:tcW w:w="2200" w:type="dxa"/>
            <w:tcMar>
              <w:top w:w="20" w:type="dxa"/>
              <w:left w:w="20" w:type="dxa"/>
              <w:bottom w:w="20" w:type="dxa"/>
              <w:right w:w="20" w:type="dxa"/>
            </w:tcMar>
            <w:vAlign w:val="center"/>
            <w:hideMark/>
          </w:tcPr>
          <w:p w14:paraId="28CDADD1" w14:textId="77777777" w:rsidR="00467CBB" w:rsidRPr="0023461E" w:rsidRDefault="00467CBB" w:rsidP="00DF0230">
            <w:pPr>
              <w:pStyle w:val="movimento2"/>
              <w:rPr>
                <w:color w:val="002060"/>
              </w:rPr>
            </w:pPr>
            <w:r w:rsidRPr="0023461E">
              <w:rPr>
                <w:color w:val="002060"/>
              </w:rPr>
              <w:t xml:space="preserve">(CIARNIN) </w:t>
            </w:r>
          </w:p>
        </w:tc>
      </w:tr>
      <w:tr w:rsidR="00467CBB" w:rsidRPr="0023461E" w14:paraId="4C0A6C44" w14:textId="77777777" w:rsidTr="00DF0230">
        <w:tc>
          <w:tcPr>
            <w:tcW w:w="2200" w:type="dxa"/>
            <w:tcMar>
              <w:top w:w="20" w:type="dxa"/>
              <w:left w:w="20" w:type="dxa"/>
              <w:bottom w:w="20" w:type="dxa"/>
              <w:right w:w="20" w:type="dxa"/>
            </w:tcMar>
            <w:vAlign w:val="center"/>
            <w:hideMark/>
          </w:tcPr>
          <w:p w14:paraId="7DF02352" w14:textId="77777777" w:rsidR="00467CBB" w:rsidRPr="0023461E" w:rsidRDefault="00467CBB" w:rsidP="00DF0230">
            <w:pPr>
              <w:pStyle w:val="movimento"/>
              <w:rPr>
                <w:color w:val="002060"/>
              </w:rPr>
            </w:pPr>
            <w:r w:rsidRPr="0023461E">
              <w:rPr>
                <w:color w:val="002060"/>
              </w:rPr>
              <w:t>DIAKITE YOUSSUF</w:t>
            </w:r>
          </w:p>
        </w:tc>
        <w:tc>
          <w:tcPr>
            <w:tcW w:w="2200" w:type="dxa"/>
            <w:tcMar>
              <w:top w:w="20" w:type="dxa"/>
              <w:left w:w="20" w:type="dxa"/>
              <w:bottom w:w="20" w:type="dxa"/>
              <w:right w:w="20" w:type="dxa"/>
            </w:tcMar>
            <w:vAlign w:val="center"/>
            <w:hideMark/>
          </w:tcPr>
          <w:p w14:paraId="0087F59B" w14:textId="77777777" w:rsidR="00467CBB" w:rsidRPr="0023461E" w:rsidRDefault="00467CBB" w:rsidP="00DF0230">
            <w:pPr>
              <w:pStyle w:val="movimento2"/>
              <w:rPr>
                <w:color w:val="002060"/>
              </w:rPr>
            </w:pPr>
            <w:r w:rsidRPr="0023461E">
              <w:rPr>
                <w:color w:val="002060"/>
              </w:rPr>
              <w:t xml:space="preserve">(VADO C5) </w:t>
            </w:r>
          </w:p>
        </w:tc>
        <w:tc>
          <w:tcPr>
            <w:tcW w:w="800" w:type="dxa"/>
            <w:tcMar>
              <w:top w:w="20" w:type="dxa"/>
              <w:left w:w="20" w:type="dxa"/>
              <w:bottom w:w="20" w:type="dxa"/>
              <w:right w:w="20" w:type="dxa"/>
            </w:tcMar>
            <w:vAlign w:val="center"/>
            <w:hideMark/>
          </w:tcPr>
          <w:p w14:paraId="7AE5F5A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30EDACB" w14:textId="77777777" w:rsidR="00467CBB" w:rsidRPr="0023461E" w:rsidRDefault="00467CBB" w:rsidP="00DF0230">
            <w:pPr>
              <w:pStyle w:val="movimento"/>
              <w:rPr>
                <w:color w:val="002060"/>
              </w:rPr>
            </w:pPr>
            <w:r w:rsidRPr="0023461E">
              <w:rPr>
                <w:color w:val="002060"/>
              </w:rPr>
              <w:t>GUERRA ALEX</w:t>
            </w:r>
          </w:p>
        </w:tc>
        <w:tc>
          <w:tcPr>
            <w:tcW w:w="2200" w:type="dxa"/>
            <w:tcMar>
              <w:top w:w="20" w:type="dxa"/>
              <w:left w:w="20" w:type="dxa"/>
              <w:bottom w:w="20" w:type="dxa"/>
              <w:right w:w="20" w:type="dxa"/>
            </w:tcMar>
            <w:vAlign w:val="center"/>
            <w:hideMark/>
          </w:tcPr>
          <w:p w14:paraId="4BEC872B" w14:textId="77777777" w:rsidR="00467CBB" w:rsidRPr="0023461E" w:rsidRDefault="00467CBB" w:rsidP="00DF0230">
            <w:pPr>
              <w:pStyle w:val="movimento2"/>
              <w:rPr>
                <w:color w:val="002060"/>
              </w:rPr>
            </w:pPr>
            <w:r w:rsidRPr="0023461E">
              <w:rPr>
                <w:color w:val="002060"/>
              </w:rPr>
              <w:t xml:space="preserve">(VADO C5) </w:t>
            </w:r>
          </w:p>
        </w:tc>
      </w:tr>
      <w:tr w:rsidR="00467CBB" w:rsidRPr="0023461E" w14:paraId="5AFF8675" w14:textId="77777777" w:rsidTr="00DF0230">
        <w:tc>
          <w:tcPr>
            <w:tcW w:w="2200" w:type="dxa"/>
            <w:tcMar>
              <w:top w:w="20" w:type="dxa"/>
              <w:left w:w="20" w:type="dxa"/>
              <w:bottom w:w="20" w:type="dxa"/>
              <w:right w:w="20" w:type="dxa"/>
            </w:tcMar>
            <w:vAlign w:val="center"/>
            <w:hideMark/>
          </w:tcPr>
          <w:p w14:paraId="46E838E8" w14:textId="77777777" w:rsidR="00467CBB" w:rsidRPr="0023461E" w:rsidRDefault="00467CBB" w:rsidP="00DF0230">
            <w:pPr>
              <w:pStyle w:val="movimento"/>
              <w:rPr>
                <w:color w:val="002060"/>
              </w:rPr>
            </w:pPr>
            <w:r w:rsidRPr="0023461E">
              <w:rPr>
                <w:color w:val="002060"/>
              </w:rPr>
              <w:t>ROSSI ALESSANDRO</w:t>
            </w:r>
          </w:p>
        </w:tc>
        <w:tc>
          <w:tcPr>
            <w:tcW w:w="2200" w:type="dxa"/>
            <w:tcMar>
              <w:top w:w="20" w:type="dxa"/>
              <w:left w:w="20" w:type="dxa"/>
              <w:bottom w:w="20" w:type="dxa"/>
              <w:right w:w="20" w:type="dxa"/>
            </w:tcMar>
            <w:vAlign w:val="center"/>
            <w:hideMark/>
          </w:tcPr>
          <w:p w14:paraId="55DBEBB4" w14:textId="77777777" w:rsidR="00467CBB" w:rsidRPr="0023461E" w:rsidRDefault="00467CBB" w:rsidP="00DF0230">
            <w:pPr>
              <w:pStyle w:val="movimento2"/>
              <w:rPr>
                <w:color w:val="002060"/>
              </w:rPr>
            </w:pPr>
            <w:r w:rsidRPr="0023461E">
              <w:rPr>
                <w:color w:val="002060"/>
              </w:rPr>
              <w:t xml:space="preserve">(VILLA CECCOLINI CALCIO) </w:t>
            </w:r>
          </w:p>
        </w:tc>
        <w:tc>
          <w:tcPr>
            <w:tcW w:w="800" w:type="dxa"/>
            <w:tcMar>
              <w:top w:w="20" w:type="dxa"/>
              <w:left w:w="20" w:type="dxa"/>
              <w:bottom w:w="20" w:type="dxa"/>
              <w:right w:w="20" w:type="dxa"/>
            </w:tcMar>
            <w:vAlign w:val="center"/>
            <w:hideMark/>
          </w:tcPr>
          <w:p w14:paraId="70EE46E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0232F6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0DEB62B" w14:textId="77777777" w:rsidR="00467CBB" w:rsidRPr="0023461E" w:rsidRDefault="00467CBB" w:rsidP="00DF0230">
            <w:pPr>
              <w:pStyle w:val="movimento2"/>
              <w:rPr>
                <w:color w:val="002060"/>
              </w:rPr>
            </w:pPr>
            <w:r w:rsidRPr="0023461E">
              <w:rPr>
                <w:color w:val="002060"/>
              </w:rPr>
              <w:t> </w:t>
            </w:r>
          </w:p>
        </w:tc>
      </w:tr>
    </w:tbl>
    <w:p w14:paraId="17D621E1" w14:textId="77777777" w:rsidR="00467CBB" w:rsidRPr="0023461E" w:rsidRDefault="00467CBB" w:rsidP="00467CBB">
      <w:pPr>
        <w:pStyle w:val="breakline"/>
        <w:rPr>
          <w:color w:val="002060"/>
        </w:rPr>
      </w:pPr>
    </w:p>
    <w:p w14:paraId="0CDE7362"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4CFD2462"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26699CC5" w14:textId="77777777" w:rsidR="00467CBB" w:rsidRPr="0023461E" w:rsidRDefault="00467CBB" w:rsidP="00467CBB">
      <w:pPr>
        <w:pStyle w:val="breakline"/>
        <w:rPr>
          <w:rFonts w:eastAsiaTheme="minorEastAsia"/>
          <w:color w:val="002060"/>
        </w:rPr>
      </w:pPr>
    </w:p>
    <w:p w14:paraId="3CAFEAE3" w14:textId="77777777" w:rsidR="00467CBB" w:rsidRPr="0023461E" w:rsidRDefault="00467CBB" w:rsidP="00467CBB">
      <w:pPr>
        <w:pStyle w:val="titoloprinc0"/>
        <w:rPr>
          <w:color w:val="002060"/>
        </w:rPr>
      </w:pPr>
      <w:r w:rsidRPr="0023461E">
        <w:rPr>
          <w:color w:val="002060"/>
        </w:rPr>
        <w:t>CLASSIFICA</w:t>
      </w:r>
    </w:p>
    <w:p w14:paraId="43D2DE95" w14:textId="77777777" w:rsidR="00467CBB" w:rsidRPr="0023461E" w:rsidRDefault="00467CBB" w:rsidP="00467CBB">
      <w:pPr>
        <w:pStyle w:val="breakline"/>
        <w:rPr>
          <w:color w:val="002060"/>
        </w:rPr>
      </w:pPr>
    </w:p>
    <w:p w14:paraId="0BB1C4FC" w14:textId="77777777" w:rsidR="00467CBB" w:rsidRPr="0023461E" w:rsidRDefault="00467CBB" w:rsidP="00467CBB">
      <w:pPr>
        <w:pStyle w:val="breakline"/>
        <w:rPr>
          <w:color w:val="002060"/>
        </w:rPr>
      </w:pPr>
    </w:p>
    <w:p w14:paraId="3DDEBCA2"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1A3B02C7"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75876"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976E4"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2E25E"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30C4F"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1C92"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10021"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ECBD5"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E55B0"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A1A53"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0D6BD" w14:textId="77777777" w:rsidR="00467CBB" w:rsidRPr="0023461E" w:rsidRDefault="00467CBB" w:rsidP="00DF0230">
            <w:pPr>
              <w:pStyle w:val="headertabella0"/>
              <w:rPr>
                <w:color w:val="002060"/>
              </w:rPr>
            </w:pPr>
            <w:r w:rsidRPr="0023461E">
              <w:rPr>
                <w:color w:val="002060"/>
              </w:rPr>
              <w:t>PE</w:t>
            </w:r>
          </w:p>
        </w:tc>
      </w:tr>
      <w:tr w:rsidR="00467CBB" w:rsidRPr="0023461E" w14:paraId="7AA0BA09"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65858" w14:textId="77777777" w:rsidR="00467CBB" w:rsidRPr="0023461E" w:rsidRDefault="00467CBB" w:rsidP="00DF0230">
            <w:pPr>
              <w:pStyle w:val="rowtabella0"/>
              <w:rPr>
                <w:color w:val="002060"/>
              </w:rPr>
            </w:pPr>
            <w:r w:rsidRPr="0023461E">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0FD1"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BBB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2508"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726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CD96"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D56C"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79A8"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11C0"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C5EB" w14:textId="77777777" w:rsidR="00467CBB" w:rsidRPr="0023461E" w:rsidRDefault="00467CBB" w:rsidP="00DF0230">
            <w:pPr>
              <w:pStyle w:val="rowtabella0"/>
              <w:jc w:val="center"/>
              <w:rPr>
                <w:color w:val="002060"/>
              </w:rPr>
            </w:pPr>
            <w:r w:rsidRPr="0023461E">
              <w:rPr>
                <w:color w:val="002060"/>
              </w:rPr>
              <w:t>0</w:t>
            </w:r>
          </w:p>
        </w:tc>
      </w:tr>
      <w:tr w:rsidR="00467CBB" w:rsidRPr="0023461E" w14:paraId="50CAB22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DDA3E" w14:textId="77777777" w:rsidR="00467CBB" w:rsidRPr="0023461E" w:rsidRDefault="00467CBB" w:rsidP="00DF0230">
            <w:pPr>
              <w:pStyle w:val="rowtabella0"/>
              <w:rPr>
                <w:color w:val="002060"/>
              </w:rPr>
            </w:pPr>
            <w:r w:rsidRPr="0023461E">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3073"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80E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CF38"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8543"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4729"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D859"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89BF"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6629"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23D0" w14:textId="77777777" w:rsidR="00467CBB" w:rsidRPr="0023461E" w:rsidRDefault="00467CBB" w:rsidP="00DF0230">
            <w:pPr>
              <w:pStyle w:val="rowtabella0"/>
              <w:jc w:val="center"/>
              <w:rPr>
                <w:color w:val="002060"/>
              </w:rPr>
            </w:pPr>
            <w:r w:rsidRPr="0023461E">
              <w:rPr>
                <w:color w:val="002060"/>
              </w:rPr>
              <w:t>0</w:t>
            </w:r>
          </w:p>
        </w:tc>
      </w:tr>
      <w:tr w:rsidR="00467CBB" w:rsidRPr="0023461E" w14:paraId="726F1C70"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BED0" w14:textId="77777777" w:rsidR="00467CBB" w:rsidRPr="0023461E" w:rsidRDefault="00467CBB" w:rsidP="00DF0230">
            <w:pPr>
              <w:pStyle w:val="rowtabella0"/>
              <w:rPr>
                <w:color w:val="002060"/>
              </w:rPr>
            </w:pPr>
            <w:r w:rsidRPr="0023461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D9BA"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75D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4E3E"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4D2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C17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DCD3" w14:textId="77777777" w:rsidR="00467CBB" w:rsidRPr="0023461E" w:rsidRDefault="00467CBB" w:rsidP="00DF0230">
            <w:pPr>
              <w:pStyle w:val="rowtabella0"/>
              <w:jc w:val="center"/>
              <w:rPr>
                <w:color w:val="002060"/>
              </w:rPr>
            </w:pPr>
            <w:r w:rsidRPr="0023461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7427"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CC6B"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ECF5" w14:textId="77777777" w:rsidR="00467CBB" w:rsidRPr="0023461E" w:rsidRDefault="00467CBB" w:rsidP="00DF0230">
            <w:pPr>
              <w:pStyle w:val="rowtabella0"/>
              <w:jc w:val="center"/>
              <w:rPr>
                <w:color w:val="002060"/>
              </w:rPr>
            </w:pPr>
            <w:r w:rsidRPr="0023461E">
              <w:rPr>
                <w:color w:val="002060"/>
              </w:rPr>
              <w:t>0</w:t>
            </w:r>
          </w:p>
        </w:tc>
      </w:tr>
      <w:tr w:rsidR="00467CBB" w:rsidRPr="0023461E" w14:paraId="052B9AF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2DFB0" w14:textId="77777777" w:rsidR="00467CBB" w:rsidRPr="0023461E" w:rsidRDefault="00467CBB" w:rsidP="00DF0230">
            <w:pPr>
              <w:pStyle w:val="rowtabella0"/>
              <w:rPr>
                <w:color w:val="002060"/>
              </w:rPr>
            </w:pPr>
            <w:r w:rsidRPr="0023461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251A"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18D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7AAB"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7E369"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2590"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C6E0"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56BE"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88EC"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8DAB" w14:textId="77777777" w:rsidR="00467CBB" w:rsidRPr="0023461E" w:rsidRDefault="00467CBB" w:rsidP="00DF0230">
            <w:pPr>
              <w:pStyle w:val="rowtabella0"/>
              <w:jc w:val="center"/>
              <w:rPr>
                <w:color w:val="002060"/>
              </w:rPr>
            </w:pPr>
            <w:r w:rsidRPr="0023461E">
              <w:rPr>
                <w:color w:val="002060"/>
              </w:rPr>
              <w:t>0</w:t>
            </w:r>
          </w:p>
        </w:tc>
      </w:tr>
      <w:tr w:rsidR="00467CBB" w:rsidRPr="0023461E" w14:paraId="3857D35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5826C" w14:textId="77777777" w:rsidR="00467CBB" w:rsidRPr="0023461E" w:rsidRDefault="00467CBB" w:rsidP="00DF0230">
            <w:pPr>
              <w:pStyle w:val="rowtabella0"/>
              <w:rPr>
                <w:color w:val="002060"/>
              </w:rPr>
            </w:pPr>
            <w:r w:rsidRPr="0023461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5103"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A997"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0D54"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129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810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758F"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E4BC"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EED0"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9EB1" w14:textId="77777777" w:rsidR="00467CBB" w:rsidRPr="0023461E" w:rsidRDefault="00467CBB" w:rsidP="00DF0230">
            <w:pPr>
              <w:pStyle w:val="rowtabella0"/>
              <w:jc w:val="center"/>
              <w:rPr>
                <w:color w:val="002060"/>
              </w:rPr>
            </w:pPr>
            <w:r w:rsidRPr="0023461E">
              <w:rPr>
                <w:color w:val="002060"/>
              </w:rPr>
              <w:t>0</w:t>
            </w:r>
          </w:p>
        </w:tc>
      </w:tr>
      <w:tr w:rsidR="00467CBB" w:rsidRPr="0023461E" w14:paraId="22E9B29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30DFE" w14:textId="77777777" w:rsidR="00467CBB" w:rsidRPr="0023461E" w:rsidRDefault="00467CBB" w:rsidP="00DF0230">
            <w:pPr>
              <w:pStyle w:val="rowtabella0"/>
              <w:rPr>
                <w:color w:val="002060"/>
              </w:rPr>
            </w:pPr>
            <w:r w:rsidRPr="0023461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7FE6"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5DF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9F0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D3D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BCF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6CD4"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BD7B"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07EE"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FA79" w14:textId="77777777" w:rsidR="00467CBB" w:rsidRPr="0023461E" w:rsidRDefault="00467CBB" w:rsidP="00DF0230">
            <w:pPr>
              <w:pStyle w:val="rowtabella0"/>
              <w:jc w:val="center"/>
              <w:rPr>
                <w:color w:val="002060"/>
              </w:rPr>
            </w:pPr>
            <w:r w:rsidRPr="0023461E">
              <w:rPr>
                <w:color w:val="002060"/>
              </w:rPr>
              <w:t>0</w:t>
            </w:r>
          </w:p>
        </w:tc>
      </w:tr>
      <w:tr w:rsidR="00467CBB" w:rsidRPr="0023461E" w14:paraId="2B16932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56BB9" w14:textId="77777777" w:rsidR="00467CBB" w:rsidRPr="0023461E" w:rsidRDefault="00467CBB" w:rsidP="00DF0230">
            <w:pPr>
              <w:pStyle w:val="rowtabella0"/>
              <w:rPr>
                <w:color w:val="002060"/>
              </w:rPr>
            </w:pPr>
            <w:r w:rsidRPr="0023461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97BD"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E72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C30B"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3F9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098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7ECC"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FEEB"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8105"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7C34" w14:textId="77777777" w:rsidR="00467CBB" w:rsidRPr="0023461E" w:rsidRDefault="00467CBB" w:rsidP="00DF0230">
            <w:pPr>
              <w:pStyle w:val="rowtabella0"/>
              <w:jc w:val="center"/>
              <w:rPr>
                <w:color w:val="002060"/>
              </w:rPr>
            </w:pPr>
            <w:r w:rsidRPr="0023461E">
              <w:rPr>
                <w:color w:val="002060"/>
              </w:rPr>
              <w:t>0</w:t>
            </w:r>
          </w:p>
        </w:tc>
      </w:tr>
      <w:tr w:rsidR="00467CBB" w:rsidRPr="0023461E" w14:paraId="17FB570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75AB1" w14:textId="77777777" w:rsidR="00467CBB" w:rsidRPr="0023461E" w:rsidRDefault="00467CBB" w:rsidP="00DF0230">
            <w:pPr>
              <w:pStyle w:val="rowtabella0"/>
              <w:rPr>
                <w:color w:val="002060"/>
              </w:rPr>
            </w:pPr>
            <w:r w:rsidRPr="0023461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FBE3"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072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859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AA1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BD7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911E"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1FE4"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283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F31C" w14:textId="77777777" w:rsidR="00467CBB" w:rsidRPr="0023461E" w:rsidRDefault="00467CBB" w:rsidP="00DF0230">
            <w:pPr>
              <w:pStyle w:val="rowtabella0"/>
              <w:jc w:val="center"/>
              <w:rPr>
                <w:color w:val="002060"/>
              </w:rPr>
            </w:pPr>
            <w:r w:rsidRPr="0023461E">
              <w:rPr>
                <w:color w:val="002060"/>
              </w:rPr>
              <w:t>0</w:t>
            </w:r>
          </w:p>
        </w:tc>
      </w:tr>
      <w:tr w:rsidR="00467CBB" w:rsidRPr="0023461E" w14:paraId="7FBE9C80"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7A4C8" w14:textId="77777777" w:rsidR="00467CBB" w:rsidRPr="0023461E" w:rsidRDefault="00467CBB" w:rsidP="00DF0230">
            <w:pPr>
              <w:pStyle w:val="rowtabella0"/>
              <w:rPr>
                <w:color w:val="002060"/>
              </w:rPr>
            </w:pPr>
            <w:r w:rsidRPr="0023461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4752"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1D9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B739"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DF7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EFAA"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03E8"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A921"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4CA0"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76DB" w14:textId="77777777" w:rsidR="00467CBB" w:rsidRPr="0023461E" w:rsidRDefault="00467CBB" w:rsidP="00DF0230">
            <w:pPr>
              <w:pStyle w:val="rowtabella0"/>
              <w:jc w:val="center"/>
              <w:rPr>
                <w:color w:val="002060"/>
              </w:rPr>
            </w:pPr>
            <w:r w:rsidRPr="0023461E">
              <w:rPr>
                <w:color w:val="002060"/>
              </w:rPr>
              <w:t>0</w:t>
            </w:r>
          </w:p>
        </w:tc>
      </w:tr>
      <w:tr w:rsidR="00467CBB" w:rsidRPr="0023461E" w14:paraId="51831F7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6DEE6" w14:textId="77777777" w:rsidR="00467CBB" w:rsidRPr="0023461E" w:rsidRDefault="00467CBB" w:rsidP="00DF0230">
            <w:pPr>
              <w:pStyle w:val="rowtabella0"/>
              <w:rPr>
                <w:color w:val="002060"/>
              </w:rPr>
            </w:pPr>
            <w:r w:rsidRPr="0023461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F5E6"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31F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165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B48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17C6"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EF62"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3E04"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213B"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9EFE" w14:textId="77777777" w:rsidR="00467CBB" w:rsidRPr="0023461E" w:rsidRDefault="00467CBB" w:rsidP="00DF0230">
            <w:pPr>
              <w:pStyle w:val="rowtabella0"/>
              <w:jc w:val="center"/>
              <w:rPr>
                <w:color w:val="002060"/>
              </w:rPr>
            </w:pPr>
            <w:r w:rsidRPr="0023461E">
              <w:rPr>
                <w:color w:val="002060"/>
              </w:rPr>
              <w:t>0</w:t>
            </w:r>
          </w:p>
        </w:tc>
      </w:tr>
      <w:tr w:rsidR="00467CBB" w:rsidRPr="0023461E" w14:paraId="5C87046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BAE24" w14:textId="77777777" w:rsidR="00467CBB" w:rsidRPr="0023461E" w:rsidRDefault="00467CBB" w:rsidP="00DF0230">
            <w:pPr>
              <w:pStyle w:val="rowtabella0"/>
              <w:rPr>
                <w:color w:val="002060"/>
              </w:rPr>
            </w:pPr>
            <w:r w:rsidRPr="0023461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699B"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209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62E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CD9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46EA"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2F8F"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75C4" w14:textId="77777777" w:rsidR="00467CBB" w:rsidRPr="0023461E" w:rsidRDefault="00467CBB" w:rsidP="00DF0230">
            <w:pPr>
              <w:pStyle w:val="rowtabella0"/>
              <w:jc w:val="center"/>
              <w:rPr>
                <w:color w:val="002060"/>
              </w:rPr>
            </w:pPr>
            <w:r w:rsidRPr="0023461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9A93"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BFFC" w14:textId="77777777" w:rsidR="00467CBB" w:rsidRPr="0023461E" w:rsidRDefault="00467CBB" w:rsidP="00DF0230">
            <w:pPr>
              <w:pStyle w:val="rowtabella0"/>
              <w:jc w:val="center"/>
              <w:rPr>
                <w:color w:val="002060"/>
              </w:rPr>
            </w:pPr>
            <w:r w:rsidRPr="0023461E">
              <w:rPr>
                <w:color w:val="002060"/>
              </w:rPr>
              <w:t>0</w:t>
            </w:r>
          </w:p>
        </w:tc>
      </w:tr>
      <w:tr w:rsidR="00467CBB" w:rsidRPr="0023461E" w14:paraId="3670BC3D"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1E0A7" w14:textId="77777777" w:rsidR="00467CBB" w:rsidRPr="0023461E" w:rsidRDefault="00467CBB" w:rsidP="00DF0230">
            <w:pPr>
              <w:pStyle w:val="rowtabella0"/>
              <w:rPr>
                <w:color w:val="002060"/>
              </w:rPr>
            </w:pPr>
            <w:r w:rsidRPr="0023461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47B4"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F807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E27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219B"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0A40"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03C5F"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03EB" w14:textId="77777777" w:rsidR="00467CBB" w:rsidRPr="0023461E" w:rsidRDefault="00467CBB" w:rsidP="00DF0230">
            <w:pPr>
              <w:pStyle w:val="rowtabella0"/>
              <w:jc w:val="center"/>
              <w:rPr>
                <w:color w:val="002060"/>
              </w:rPr>
            </w:pPr>
            <w:r w:rsidRPr="002346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2E80"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E66E" w14:textId="77777777" w:rsidR="00467CBB" w:rsidRPr="0023461E" w:rsidRDefault="00467CBB" w:rsidP="00DF0230">
            <w:pPr>
              <w:pStyle w:val="rowtabella0"/>
              <w:jc w:val="center"/>
              <w:rPr>
                <w:color w:val="002060"/>
              </w:rPr>
            </w:pPr>
            <w:r w:rsidRPr="0023461E">
              <w:rPr>
                <w:color w:val="002060"/>
              </w:rPr>
              <w:t>0</w:t>
            </w:r>
          </w:p>
        </w:tc>
      </w:tr>
    </w:tbl>
    <w:p w14:paraId="1DF2456E" w14:textId="77777777" w:rsidR="00467CBB" w:rsidRPr="0023461E" w:rsidRDefault="00467CBB" w:rsidP="00467CBB">
      <w:pPr>
        <w:pStyle w:val="breakline"/>
        <w:rPr>
          <w:rFonts w:eastAsiaTheme="minorEastAsia"/>
          <w:color w:val="002060"/>
        </w:rPr>
      </w:pPr>
    </w:p>
    <w:p w14:paraId="725E5B8F" w14:textId="77777777" w:rsidR="00467CBB" w:rsidRPr="0023461E" w:rsidRDefault="00467CBB" w:rsidP="00467CBB">
      <w:pPr>
        <w:pStyle w:val="breakline"/>
        <w:rPr>
          <w:color w:val="002060"/>
        </w:rPr>
      </w:pPr>
    </w:p>
    <w:p w14:paraId="28EB6B8C"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7BB4F993"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913B"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6731"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485B7"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78D4"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0B19"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88CC2"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BDAD"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56F76"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1E4FE"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AF063" w14:textId="77777777" w:rsidR="00467CBB" w:rsidRPr="0023461E" w:rsidRDefault="00467CBB" w:rsidP="00DF0230">
            <w:pPr>
              <w:pStyle w:val="headertabella0"/>
              <w:rPr>
                <w:color w:val="002060"/>
              </w:rPr>
            </w:pPr>
            <w:r w:rsidRPr="0023461E">
              <w:rPr>
                <w:color w:val="002060"/>
              </w:rPr>
              <w:t>PE</w:t>
            </w:r>
          </w:p>
        </w:tc>
      </w:tr>
      <w:tr w:rsidR="00467CBB" w:rsidRPr="0023461E" w14:paraId="488E4B96"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78704" w14:textId="77777777" w:rsidR="00467CBB" w:rsidRPr="0023461E" w:rsidRDefault="00467CBB" w:rsidP="00DF0230">
            <w:pPr>
              <w:pStyle w:val="rowtabella0"/>
              <w:rPr>
                <w:color w:val="002060"/>
              </w:rPr>
            </w:pPr>
            <w:r w:rsidRPr="0023461E">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A628"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101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2298"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F6E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273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FEBE" w14:textId="77777777" w:rsidR="00467CBB" w:rsidRPr="0023461E" w:rsidRDefault="00467CBB" w:rsidP="00DF0230">
            <w:pPr>
              <w:pStyle w:val="rowtabella0"/>
              <w:jc w:val="center"/>
              <w:rPr>
                <w:color w:val="002060"/>
              </w:rPr>
            </w:pPr>
            <w:r w:rsidRPr="002346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7F9C"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738B"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563D" w14:textId="77777777" w:rsidR="00467CBB" w:rsidRPr="0023461E" w:rsidRDefault="00467CBB" w:rsidP="00DF0230">
            <w:pPr>
              <w:pStyle w:val="rowtabella0"/>
              <w:jc w:val="center"/>
              <w:rPr>
                <w:color w:val="002060"/>
              </w:rPr>
            </w:pPr>
            <w:r w:rsidRPr="0023461E">
              <w:rPr>
                <w:color w:val="002060"/>
              </w:rPr>
              <w:t>0</w:t>
            </w:r>
          </w:p>
        </w:tc>
      </w:tr>
      <w:tr w:rsidR="00467CBB" w:rsidRPr="0023461E" w14:paraId="6DCC108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682C6" w14:textId="77777777" w:rsidR="00467CBB" w:rsidRPr="0023461E" w:rsidRDefault="00467CBB" w:rsidP="00DF0230">
            <w:pPr>
              <w:pStyle w:val="rowtabella0"/>
              <w:rPr>
                <w:color w:val="002060"/>
              </w:rPr>
            </w:pPr>
            <w:r w:rsidRPr="0023461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B222"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91C8"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4772"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DD8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1B7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F195" w14:textId="77777777" w:rsidR="00467CBB" w:rsidRPr="0023461E" w:rsidRDefault="00467CBB" w:rsidP="00DF0230">
            <w:pPr>
              <w:pStyle w:val="rowtabella0"/>
              <w:jc w:val="center"/>
              <w:rPr>
                <w:color w:val="002060"/>
              </w:rPr>
            </w:pPr>
            <w:r w:rsidRPr="002346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9CB2"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4204"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55C5" w14:textId="77777777" w:rsidR="00467CBB" w:rsidRPr="0023461E" w:rsidRDefault="00467CBB" w:rsidP="00DF0230">
            <w:pPr>
              <w:pStyle w:val="rowtabella0"/>
              <w:jc w:val="center"/>
              <w:rPr>
                <w:color w:val="002060"/>
              </w:rPr>
            </w:pPr>
            <w:r w:rsidRPr="0023461E">
              <w:rPr>
                <w:color w:val="002060"/>
              </w:rPr>
              <w:t>0</w:t>
            </w:r>
          </w:p>
        </w:tc>
      </w:tr>
      <w:tr w:rsidR="00467CBB" w:rsidRPr="0023461E" w14:paraId="5BD25470"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2DA18" w14:textId="77777777" w:rsidR="00467CBB" w:rsidRPr="0023461E" w:rsidRDefault="00467CBB" w:rsidP="00DF0230">
            <w:pPr>
              <w:pStyle w:val="rowtabella0"/>
              <w:rPr>
                <w:color w:val="002060"/>
              </w:rPr>
            </w:pPr>
            <w:r w:rsidRPr="0023461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9679"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6BEF"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90B5"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4445"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071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2F0F"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0D1D"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1A5C"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E29D" w14:textId="77777777" w:rsidR="00467CBB" w:rsidRPr="0023461E" w:rsidRDefault="00467CBB" w:rsidP="00DF0230">
            <w:pPr>
              <w:pStyle w:val="rowtabella0"/>
              <w:jc w:val="center"/>
              <w:rPr>
                <w:color w:val="002060"/>
              </w:rPr>
            </w:pPr>
            <w:r w:rsidRPr="0023461E">
              <w:rPr>
                <w:color w:val="002060"/>
              </w:rPr>
              <w:t>0</w:t>
            </w:r>
          </w:p>
        </w:tc>
      </w:tr>
      <w:tr w:rsidR="00467CBB" w:rsidRPr="0023461E" w14:paraId="2BF37AF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E2E63" w14:textId="77777777" w:rsidR="00467CBB" w:rsidRPr="0023461E" w:rsidRDefault="00467CBB" w:rsidP="00DF0230">
            <w:pPr>
              <w:pStyle w:val="rowtabella0"/>
              <w:rPr>
                <w:color w:val="002060"/>
              </w:rPr>
            </w:pPr>
            <w:r w:rsidRPr="0023461E">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511F"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053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67CB"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B0BC"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FBE7"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C46D" w14:textId="77777777" w:rsidR="00467CBB" w:rsidRPr="0023461E" w:rsidRDefault="00467CBB" w:rsidP="00DF0230">
            <w:pPr>
              <w:pStyle w:val="rowtabella0"/>
              <w:jc w:val="center"/>
              <w:rPr>
                <w:color w:val="002060"/>
              </w:rPr>
            </w:pPr>
            <w:r w:rsidRPr="002346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7EEF"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820D"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DD6D" w14:textId="77777777" w:rsidR="00467CBB" w:rsidRPr="0023461E" w:rsidRDefault="00467CBB" w:rsidP="00DF0230">
            <w:pPr>
              <w:pStyle w:val="rowtabella0"/>
              <w:jc w:val="center"/>
              <w:rPr>
                <w:color w:val="002060"/>
              </w:rPr>
            </w:pPr>
            <w:r w:rsidRPr="0023461E">
              <w:rPr>
                <w:color w:val="002060"/>
              </w:rPr>
              <w:t>0</w:t>
            </w:r>
          </w:p>
        </w:tc>
      </w:tr>
      <w:tr w:rsidR="00467CBB" w:rsidRPr="0023461E" w14:paraId="6DFA78B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1EDF7" w14:textId="77777777" w:rsidR="00467CBB" w:rsidRPr="0023461E" w:rsidRDefault="00467CBB" w:rsidP="00DF0230">
            <w:pPr>
              <w:pStyle w:val="rowtabella0"/>
              <w:rPr>
                <w:color w:val="002060"/>
              </w:rPr>
            </w:pPr>
            <w:r w:rsidRPr="0023461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DD18"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BCA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4CA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978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506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95FB"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8824"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8B44"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A6C4" w14:textId="77777777" w:rsidR="00467CBB" w:rsidRPr="0023461E" w:rsidRDefault="00467CBB" w:rsidP="00DF0230">
            <w:pPr>
              <w:pStyle w:val="rowtabella0"/>
              <w:jc w:val="center"/>
              <w:rPr>
                <w:color w:val="002060"/>
              </w:rPr>
            </w:pPr>
            <w:r w:rsidRPr="0023461E">
              <w:rPr>
                <w:color w:val="002060"/>
              </w:rPr>
              <w:t>0</w:t>
            </w:r>
          </w:p>
        </w:tc>
      </w:tr>
      <w:tr w:rsidR="00467CBB" w:rsidRPr="0023461E" w14:paraId="7677D9D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67B5F" w14:textId="77777777" w:rsidR="00467CBB" w:rsidRPr="0023461E" w:rsidRDefault="00467CBB" w:rsidP="00DF0230">
            <w:pPr>
              <w:pStyle w:val="rowtabella0"/>
              <w:rPr>
                <w:color w:val="002060"/>
              </w:rPr>
            </w:pPr>
            <w:r w:rsidRPr="0023461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B278"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7FF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B618"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7343"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A23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E4E7"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471D"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EB2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9CFA" w14:textId="77777777" w:rsidR="00467CBB" w:rsidRPr="0023461E" w:rsidRDefault="00467CBB" w:rsidP="00DF0230">
            <w:pPr>
              <w:pStyle w:val="rowtabella0"/>
              <w:jc w:val="center"/>
              <w:rPr>
                <w:color w:val="002060"/>
              </w:rPr>
            </w:pPr>
            <w:r w:rsidRPr="0023461E">
              <w:rPr>
                <w:color w:val="002060"/>
              </w:rPr>
              <w:t>0</w:t>
            </w:r>
          </w:p>
        </w:tc>
      </w:tr>
      <w:tr w:rsidR="00467CBB" w:rsidRPr="0023461E" w14:paraId="5164275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C0D33" w14:textId="77777777" w:rsidR="00467CBB" w:rsidRPr="0023461E" w:rsidRDefault="00467CBB" w:rsidP="00DF0230">
            <w:pPr>
              <w:pStyle w:val="rowtabella0"/>
              <w:rPr>
                <w:color w:val="002060"/>
              </w:rPr>
            </w:pPr>
            <w:r w:rsidRPr="0023461E">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5B7B"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649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AAEC"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0BE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8E6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5F80"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B527"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5231"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DE0B" w14:textId="77777777" w:rsidR="00467CBB" w:rsidRPr="0023461E" w:rsidRDefault="00467CBB" w:rsidP="00DF0230">
            <w:pPr>
              <w:pStyle w:val="rowtabella0"/>
              <w:jc w:val="center"/>
              <w:rPr>
                <w:color w:val="002060"/>
              </w:rPr>
            </w:pPr>
            <w:r w:rsidRPr="0023461E">
              <w:rPr>
                <w:color w:val="002060"/>
              </w:rPr>
              <w:t>0</w:t>
            </w:r>
          </w:p>
        </w:tc>
      </w:tr>
      <w:tr w:rsidR="00467CBB" w:rsidRPr="0023461E" w14:paraId="4A21FEF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5D1D5" w14:textId="77777777" w:rsidR="00467CBB" w:rsidRPr="0023461E" w:rsidRDefault="00467CBB" w:rsidP="00DF0230">
            <w:pPr>
              <w:pStyle w:val="rowtabella0"/>
              <w:rPr>
                <w:color w:val="002060"/>
              </w:rPr>
            </w:pPr>
            <w:r w:rsidRPr="0023461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85B6"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6CD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1FCB"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5E3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9D3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D47E"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F3D7"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4191"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35EF" w14:textId="77777777" w:rsidR="00467CBB" w:rsidRPr="0023461E" w:rsidRDefault="00467CBB" w:rsidP="00DF0230">
            <w:pPr>
              <w:pStyle w:val="rowtabella0"/>
              <w:jc w:val="center"/>
              <w:rPr>
                <w:color w:val="002060"/>
              </w:rPr>
            </w:pPr>
            <w:r w:rsidRPr="0023461E">
              <w:rPr>
                <w:color w:val="002060"/>
              </w:rPr>
              <w:t>0</w:t>
            </w:r>
          </w:p>
        </w:tc>
      </w:tr>
      <w:tr w:rsidR="00467CBB" w:rsidRPr="0023461E" w14:paraId="523DF52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04911" w14:textId="77777777" w:rsidR="00467CBB" w:rsidRPr="0023461E" w:rsidRDefault="00467CBB" w:rsidP="00DF0230">
            <w:pPr>
              <w:pStyle w:val="rowtabella0"/>
              <w:rPr>
                <w:color w:val="002060"/>
              </w:rPr>
            </w:pPr>
            <w:r w:rsidRPr="0023461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CF24"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7A3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27B0"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6740"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D3B2"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3E84"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0254" w14:textId="77777777" w:rsidR="00467CBB" w:rsidRPr="0023461E" w:rsidRDefault="00467CBB" w:rsidP="00DF0230">
            <w:pPr>
              <w:pStyle w:val="rowtabella0"/>
              <w:jc w:val="center"/>
              <w:rPr>
                <w:color w:val="002060"/>
              </w:rPr>
            </w:pPr>
            <w:r w:rsidRPr="0023461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2914"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D8EE" w14:textId="77777777" w:rsidR="00467CBB" w:rsidRPr="0023461E" w:rsidRDefault="00467CBB" w:rsidP="00DF0230">
            <w:pPr>
              <w:pStyle w:val="rowtabella0"/>
              <w:jc w:val="center"/>
              <w:rPr>
                <w:color w:val="002060"/>
              </w:rPr>
            </w:pPr>
            <w:r w:rsidRPr="0023461E">
              <w:rPr>
                <w:color w:val="002060"/>
              </w:rPr>
              <w:t>0</w:t>
            </w:r>
          </w:p>
        </w:tc>
      </w:tr>
      <w:tr w:rsidR="00467CBB" w:rsidRPr="0023461E" w14:paraId="0CC5F14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3D3EF" w14:textId="77777777" w:rsidR="00467CBB" w:rsidRPr="0023461E" w:rsidRDefault="00467CBB" w:rsidP="00DF0230">
            <w:pPr>
              <w:pStyle w:val="rowtabella0"/>
              <w:rPr>
                <w:color w:val="002060"/>
              </w:rPr>
            </w:pPr>
            <w:r w:rsidRPr="0023461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32B7"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8DD8"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589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200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56FC"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C73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F96C"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A004"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B95FE" w14:textId="77777777" w:rsidR="00467CBB" w:rsidRPr="0023461E" w:rsidRDefault="00467CBB" w:rsidP="00DF0230">
            <w:pPr>
              <w:pStyle w:val="rowtabella0"/>
              <w:jc w:val="center"/>
              <w:rPr>
                <w:color w:val="002060"/>
              </w:rPr>
            </w:pPr>
            <w:r w:rsidRPr="0023461E">
              <w:rPr>
                <w:color w:val="002060"/>
              </w:rPr>
              <w:t>0</w:t>
            </w:r>
          </w:p>
        </w:tc>
      </w:tr>
      <w:tr w:rsidR="00467CBB" w:rsidRPr="0023461E" w14:paraId="1AD4095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575D4" w14:textId="77777777" w:rsidR="00467CBB" w:rsidRPr="0023461E" w:rsidRDefault="00467CBB" w:rsidP="00DF0230">
            <w:pPr>
              <w:pStyle w:val="rowtabella0"/>
              <w:rPr>
                <w:color w:val="002060"/>
              </w:rPr>
            </w:pPr>
            <w:r w:rsidRPr="0023461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FB5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053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CE1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602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B8D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DF43"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D32D" w14:textId="77777777" w:rsidR="00467CBB" w:rsidRPr="0023461E" w:rsidRDefault="00467CBB" w:rsidP="00DF0230">
            <w:pPr>
              <w:pStyle w:val="rowtabella0"/>
              <w:jc w:val="center"/>
              <w:rPr>
                <w:color w:val="002060"/>
              </w:rPr>
            </w:pPr>
            <w:r w:rsidRPr="002346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23E9"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9530" w14:textId="77777777" w:rsidR="00467CBB" w:rsidRPr="0023461E" w:rsidRDefault="00467CBB" w:rsidP="00DF0230">
            <w:pPr>
              <w:pStyle w:val="rowtabella0"/>
              <w:jc w:val="center"/>
              <w:rPr>
                <w:color w:val="002060"/>
              </w:rPr>
            </w:pPr>
            <w:r w:rsidRPr="0023461E">
              <w:rPr>
                <w:color w:val="002060"/>
              </w:rPr>
              <w:t>0</w:t>
            </w:r>
          </w:p>
        </w:tc>
      </w:tr>
      <w:tr w:rsidR="00467CBB" w:rsidRPr="0023461E" w14:paraId="5FCD28DD"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7EDBB" w14:textId="77777777" w:rsidR="00467CBB" w:rsidRPr="0023461E" w:rsidRDefault="00467CBB" w:rsidP="00DF0230">
            <w:pPr>
              <w:pStyle w:val="rowtabella0"/>
              <w:rPr>
                <w:color w:val="002060"/>
                <w:lang w:val="es-ES"/>
              </w:rPr>
            </w:pPr>
            <w:r w:rsidRPr="0023461E">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FA9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927F"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FBB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4C6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2313"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5BF4"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877D" w14:textId="77777777" w:rsidR="00467CBB" w:rsidRPr="0023461E" w:rsidRDefault="00467CBB" w:rsidP="00DF0230">
            <w:pPr>
              <w:pStyle w:val="rowtabella0"/>
              <w:jc w:val="center"/>
              <w:rPr>
                <w:color w:val="002060"/>
              </w:rPr>
            </w:pPr>
            <w:r w:rsidRPr="0023461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BD2B"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1714" w14:textId="77777777" w:rsidR="00467CBB" w:rsidRPr="0023461E" w:rsidRDefault="00467CBB" w:rsidP="00DF0230">
            <w:pPr>
              <w:pStyle w:val="rowtabella0"/>
              <w:jc w:val="center"/>
              <w:rPr>
                <w:color w:val="002060"/>
              </w:rPr>
            </w:pPr>
            <w:r w:rsidRPr="0023461E">
              <w:rPr>
                <w:color w:val="002060"/>
              </w:rPr>
              <w:t>0</w:t>
            </w:r>
          </w:p>
        </w:tc>
      </w:tr>
    </w:tbl>
    <w:p w14:paraId="5CA594E1" w14:textId="77777777" w:rsidR="00467CBB" w:rsidRPr="0023461E" w:rsidRDefault="00467CBB" w:rsidP="00467CBB">
      <w:pPr>
        <w:pStyle w:val="breakline"/>
        <w:rPr>
          <w:rFonts w:eastAsiaTheme="minorEastAsia"/>
          <w:color w:val="002060"/>
        </w:rPr>
      </w:pPr>
    </w:p>
    <w:p w14:paraId="574D5979" w14:textId="77777777" w:rsidR="00467CBB" w:rsidRPr="0023461E" w:rsidRDefault="00467CBB" w:rsidP="00467CBB">
      <w:pPr>
        <w:pStyle w:val="breakline"/>
        <w:rPr>
          <w:color w:val="002060"/>
        </w:rPr>
      </w:pPr>
    </w:p>
    <w:p w14:paraId="4D6E59B6" w14:textId="77777777" w:rsidR="00467CBB" w:rsidRPr="0023461E" w:rsidRDefault="00467CBB" w:rsidP="00467CBB">
      <w:pPr>
        <w:pStyle w:val="sottotitolocampionato10"/>
        <w:rPr>
          <w:color w:val="002060"/>
        </w:rPr>
      </w:pPr>
      <w:r w:rsidRPr="002346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6B3C8BDD"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48465"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D20A"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177B7"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A7627"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3ABBA"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FEA0"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803F0"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D06D"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AEF5"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F99CF" w14:textId="77777777" w:rsidR="00467CBB" w:rsidRPr="0023461E" w:rsidRDefault="00467CBB" w:rsidP="00DF0230">
            <w:pPr>
              <w:pStyle w:val="headertabella0"/>
              <w:rPr>
                <w:color w:val="002060"/>
              </w:rPr>
            </w:pPr>
            <w:r w:rsidRPr="0023461E">
              <w:rPr>
                <w:color w:val="002060"/>
              </w:rPr>
              <w:t>PE</w:t>
            </w:r>
          </w:p>
        </w:tc>
      </w:tr>
      <w:tr w:rsidR="00467CBB" w:rsidRPr="0023461E" w14:paraId="50E19388"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E8C2F" w14:textId="77777777" w:rsidR="00467CBB" w:rsidRPr="0023461E" w:rsidRDefault="00467CBB" w:rsidP="00DF0230">
            <w:pPr>
              <w:pStyle w:val="rowtabella0"/>
              <w:rPr>
                <w:color w:val="002060"/>
              </w:rPr>
            </w:pPr>
            <w:r w:rsidRPr="0023461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93F4"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F04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985B"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9640"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021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362E" w14:textId="77777777" w:rsidR="00467CBB" w:rsidRPr="0023461E" w:rsidRDefault="00467CBB" w:rsidP="00DF0230">
            <w:pPr>
              <w:pStyle w:val="rowtabella0"/>
              <w:jc w:val="center"/>
              <w:rPr>
                <w:color w:val="002060"/>
              </w:rPr>
            </w:pPr>
            <w:r w:rsidRPr="0023461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5129"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728D"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7133" w14:textId="77777777" w:rsidR="00467CBB" w:rsidRPr="0023461E" w:rsidRDefault="00467CBB" w:rsidP="00DF0230">
            <w:pPr>
              <w:pStyle w:val="rowtabella0"/>
              <w:jc w:val="center"/>
              <w:rPr>
                <w:color w:val="002060"/>
              </w:rPr>
            </w:pPr>
            <w:r w:rsidRPr="0023461E">
              <w:rPr>
                <w:color w:val="002060"/>
              </w:rPr>
              <w:t>0</w:t>
            </w:r>
          </w:p>
        </w:tc>
      </w:tr>
      <w:tr w:rsidR="00467CBB" w:rsidRPr="0023461E" w14:paraId="6B22BD1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5B8B8" w14:textId="77777777" w:rsidR="00467CBB" w:rsidRPr="0023461E" w:rsidRDefault="00467CBB" w:rsidP="00DF0230">
            <w:pPr>
              <w:pStyle w:val="rowtabella0"/>
              <w:rPr>
                <w:color w:val="002060"/>
              </w:rPr>
            </w:pPr>
            <w:r w:rsidRPr="0023461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75C3"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8AB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5B67"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539D"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75A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ED79"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1851"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C1B4"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EDE8" w14:textId="77777777" w:rsidR="00467CBB" w:rsidRPr="0023461E" w:rsidRDefault="00467CBB" w:rsidP="00DF0230">
            <w:pPr>
              <w:pStyle w:val="rowtabella0"/>
              <w:jc w:val="center"/>
              <w:rPr>
                <w:color w:val="002060"/>
              </w:rPr>
            </w:pPr>
            <w:r w:rsidRPr="0023461E">
              <w:rPr>
                <w:color w:val="002060"/>
              </w:rPr>
              <w:t>0</w:t>
            </w:r>
          </w:p>
        </w:tc>
      </w:tr>
      <w:tr w:rsidR="00467CBB" w:rsidRPr="0023461E" w14:paraId="593C6A5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DE797" w14:textId="77777777" w:rsidR="00467CBB" w:rsidRPr="0023461E" w:rsidRDefault="00467CBB" w:rsidP="00DF0230">
            <w:pPr>
              <w:pStyle w:val="rowtabella0"/>
              <w:rPr>
                <w:color w:val="002060"/>
              </w:rPr>
            </w:pPr>
            <w:r w:rsidRPr="0023461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4E9E"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D72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694E"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9C9B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B53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BD80"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B743"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3E10"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B28B" w14:textId="77777777" w:rsidR="00467CBB" w:rsidRPr="0023461E" w:rsidRDefault="00467CBB" w:rsidP="00DF0230">
            <w:pPr>
              <w:pStyle w:val="rowtabella0"/>
              <w:jc w:val="center"/>
              <w:rPr>
                <w:color w:val="002060"/>
              </w:rPr>
            </w:pPr>
            <w:r w:rsidRPr="0023461E">
              <w:rPr>
                <w:color w:val="002060"/>
              </w:rPr>
              <w:t>0</w:t>
            </w:r>
          </w:p>
        </w:tc>
      </w:tr>
      <w:tr w:rsidR="00467CBB" w:rsidRPr="0023461E" w14:paraId="43CE400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78DDF" w14:textId="77777777" w:rsidR="00467CBB" w:rsidRPr="0023461E" w:rsidRDefault="00467CBB" w:rsidP="00DF0230">
            <w:pPr>
              <w:pStyle w:val="rowtabella0"/>
              <w:rPr>
                <w:color w:val="002060"/>
              </w:rPr>
            </w:pPr>
            <w:r w:rsidRPr="0023461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AC27"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560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CF6A"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E7E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67C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3BA7"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4C23"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A5B9"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56DE" w14:textId="77777777" w:rsidR="00467CBB" w:rsidRPr="0023461E" w:rsidRDefault="00467CBB" w:rsidP="00DF0230">
            <w:pPr>
              <w:pStyle w:val="rowtabella0"/>
              <w:jc w:val="center"/>
              <w:rPr>
                <w:color w:val="002060"/>
              </w:rPr>
            </w:pPr>
            <w:r w:rsidRPr="0023461E">
              <w:rPr>
                <w:color w:val="002060"/>
              </w:rPr>
              <w:t>0</w:t>
            </w:r>
          </w:p>
        </w:tc>
      </w:tr>
      <w:tr w:rsidR="00467CBB" w:rsidRPr="0023461E" w14:paraId="69B05DB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AA39" w14:textId="77777777" w:rsidR="00467CBB" w:rsidRPr="0023461E" w:rsidRDefault="00467CBB" w:rsidP="00DF0230">
            <w:pPr>
              <w:pStyle w:val="rowtabella0"/>
              <w:rPr>
                <w:color w:val="002060"/>
              </w:rPr>
            </w:pPr>
            <w:r w:rsidRPr="0023461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4591"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A4F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6B88"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104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65C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A7E1"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4BDD"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312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A2A5" w14:textId="77777777" w:rsidR="00467CBB" w:rsidRPr="0023461E" w:rsidRDefault="00467CBB" w:rsidP="00DF0230">
            <w:pPr>
              <w:pStyle w:val="rowtabella0"/>
              <w:jc w:val="center"/>
              <w:rPr>
                <w:color w:val="002060"/>
              </w:rPr>
            </w:pPr>
            <w:r w:rsidRPr="0023461E">
              <w:rPr>
                <w:color w:val="002060"/>
              </w:rPr>
              <w:t>0</w:t>
            </w:r>
          </w:p>
        </w:tc>
      </w:tr>
      <w:tr w:rsidR="00467CBB" w:rsidRPr="0023461E" w14:paraId="3B1C8F5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93F01" w14:textId="77777777" w:rsidR="00467CBB" w:rsidRPr="0023461E" w:rsidRDefault="00467CBB" w:rsidP="00DF0230">
            <w:pPr>
              <w:pStyle w:val="rowtabella0"/>
              <w:rPr>
                <w:color w:val="002060"/>
              </w:rPr>
            </w:pPr>
            <w:r w:rsidRPr="0023461E">
              <w:rPr>
                <w:color w:val="002060"/>
              </w:rPr>
              <w:lastRenderedPageBreak/>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E24E"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951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5E04"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892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9FB9"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5945" w14:textId="77777777" w:rsidR="00467CBB" w:rsidRPr="0023461E" w:rsidRDefault="00467CBB" w:rsidP="00DF0230">
            <w:pPr>
              <w:pStyle w:val="rowtabella0"/>
              <w:jc w:val="center"/>
              <w:rPr>
                <w:color w:val="002060"/>
              </w:rPr>
            </w:pPr>
            <w:r w:rsidRPr="002346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7678"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C199"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C28F" w14:textId="77777777" w:rsidR="00467CBB" w:rsidRPr="0023461E" w:rsidRDefault="00467CBB" w:rsidP="00DF0230">
            <w:pPr>
              <w:pStyle w:val="rowtabella0"/>
              <w:jc w:val="center"/>
              <w:rPr>
                <w:color w:val="002060"/>
              </w:rPr>
            </w:pPr>
            <w:r w:rsidRPr="0023461E">
              <w:rPr>
                <w:color w:val="002060"/>
              </w:rPr>
              <w:t>0</w:t>
            </w:r>
          </w:p>
        </w:tc>
      </w:tr>
      <w:tr w:rsidR="00467CBB" w:rsidRPr="0023461E" w14:paraId="6F0AAD5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4AB17" w14:textId="77777777" w:rsidR="00467CBB" w:rsidRPr="0023461E" w:rsidRDefault="00467CBB" w:rsidP="00DF0230">
            <w:pPr>
              <w:pStyle w:val="rowtabella0"/>
              <w:rPr>
                <w:color w:val="002060"/>
              </w:rPr>
            </w:pPr>
            <w:r w:rsidRPr="0023461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7610"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FC1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9B4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D120"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ACC3"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A382" w14:textId="77777777" w:rsidR="00467CBB" w:rsidRPr="0023461E" w:rsidRDefault="00467CBB" w:rsidP="00DF0230">
            <w:pPr>
              <w:pStyle w:val="rowtabella0"/>
              <w:jc w:val="center"/>
              <w:rPr>
                <w:color w:val="002060"/>
              </w:rPr>
            </w:pPr>
            <w:r w:rsidRPr="002346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96EE"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0719"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0D5E" w14:textId="77777777" w:rsidR="00467CBB" w:rsidRPr="0023461E" w:rsidRDefault="00467CBB" w:rsidP="00DF0230">
            <w:pPr>
              <w:pStyle w:val="rowtabella0"/>
              <w:jc w:val="center"/>
              <w:rPr>
                <w:color w:val="002060"/>
              </w:rPr>
            </w:pPr>
            <w:r w:rsidRPr="0023461E">
              <w:rPr>
                <w:color w:val="002060"/>
              </w:rPr>
              <w:t>0</w:t>
            </w:r>
          </w:p>
        </w:tc>
      </w:tr>
      <w:tr w:rsidR="00467CBB" w:rsidRPr="0023461E" w14:paraId="0E0A4AE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87C16" w14:textId="77777777" w:rsidR="00467CBB" w:rsidRPr="0023461E" w:rsidRDefault="00467CBB" w:rsidP="00DF0230">
            <w:pPr>
              <w:pStyle w:val="rowtabella0"/>
              <w:rPr>
                <w:color w:val="002060"/>
              </w:rPr>
            </w:pPr>
            <w:r w:rsidRPr="0023461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022D"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5C4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DBA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5BC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A1E8"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4AC6"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73C2"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AD8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A60F" w14:textId="77777777" w:rsidR="00467CBB" w:rsidRPr="0023461E" w:rsidRDefault="00467CBB" w:rsidP="00DF0230">
            <w:pPr>
              <w:pStyle w:val="rowtabella0"/>
              <w:jc w:val="center"/>
              <w:rPr>
                <w:color w:val="002060"/>
              </w:rPr>
            </w:pPr>
            <w:r w:rsidRPr="0023461E">
              <w:rPr>
                <w:color w:val="002060"/>
              </w:rPr>
              <w:t>0</w:t>
            </w:r>
          </w:p>
        </w:tc>
      </w:tr>
      <w:tr w:rsidR="00467CBB" w:rsidRPr="0023461E" w14:paraId="4005BEB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7E492" w14:textId="77777777" w:rsidR="00467CBB" w:rsidRPr="0023461E" w:rsidRDefault="00467CBB" w:rsidP="00DF0230">
            <w:pPr>
              <w:pStyle w:val="rowtabella0"/>
              <w:rPr>
                <w:color w:val="002060"/>
              </w:rPr>
            </w:pPr>
            <w:r w:rsidRPr="0023461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836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533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8F42"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DEF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C401"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5A7E"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5E7A"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4BD6"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F83B" w14:textId="77777777" w:rsidR="00467CBB" w:rsidRPr="0023461E" w:rsidRDefault="00467CBB" w:rsidP="00DF0230">
            <w:pPr>
              <w:pStyle w:val="rowtabella0"/>
              <w:jc w:val="center"/>
              <w:rPr>
                <w:color w:val="002060"/>
              </w:rPr>
            </w:pPr>
            <w:r w:rsidRPr="0023461E">
              <w:rPr>
                <w:color w:val="002060"/>
              </w:rPr>
              <w:t>0</w:t>
            </w:r>
          </w:p>
        </w:tc>
      </w:tr>
      <w:tr w:rsidR="00467CBB" w:rsidRPr="0023461E" w14:paraId="40DF75F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20656" w14:textId="77777777" w:rsidR="00467CBB" w:rsidRPr="0023461E" w:rsidRDefault="00467CBB" w:rsidP="00DF0230">
            <w:pPr>
              <w:pStyle w:val="rowtabella0"/>
              <w:rPr>
                <w:color w:val="002060"/>
              </w:rPr>
            </w:pPr>
            <w:r w:rsidRPr="0023461E">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F041"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AD6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2BD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D92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7A1F"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BFA5"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E241"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8BC3"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A1DD" w14:textId="77777777" w:rsidR="00467CBB" w:rsidRPr="0023461E" w:rsidRDefault="00467CBB" w:rsidP="00DF0230">
            <w:pPr>
              <w:pStyle w:val="rowtabella0"/>
              <w:jc w:val="center"/>
              <w:rPr>
                <w:color w:val="002060"/>
              </w:rPr>
            </w:pPr>
            <w:r w:rsidRPr="0023461E">
              <w:rPr>
                <w:color w:val="002060"/>
              </w:rPr>
              <w:t>0</w:t>
            </w:r>
          </w:p>
        </w:tc>
      </w:tr>
      <w:tr w:rsidR="00467CBB" w:rsidRPr="0023461E" w14:paraId="07C7923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CBCE0" w14:textId="77777777" w:rsidR="00467CBB" w:rsidRPr="0023461E" w:rsidRDefault="00467CBB" w:rsidP="00DF0230">
            <w:pPr>
              <w:pStyle w:val="rowtabella0"/>
              <w:rPr>
                <w:color w:val="002060"/>
              </w:rPr>
            </w:pPr>
            <w:r w:rsidRPr="0023461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AFCB"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F77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0EF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A37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241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2722"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F87A"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31D7"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F6EC" w14:textId="77777777" w:rsidR="00467CBB" w:rsidRPr="0023461E" w:rsidRDefault="00467CBB" w:rsidP="00DF0230">
            <w:pPr>
              <w:pStyle w:val="rowtabella0"/>
              <w:jc w:val="center"/>
              <w:rPr>
                <w:color w:val="002060"/>
              </w:rPr>
            </w:pPr>
            <w:r w:rsidRPr="0023461E">
              <w:rPr>
                <w:color w:val="002060"/>
              </w:rPr>
              <w:t>0</w:t>
            </w:r>
          </w:p>
        </w:tc>
      </w:tr>
      <w:tr w:rsidR="00467CBB" w:rsidRPr="0023461E" w14:paraId="07F9DBAD"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09FE6" w14:textId="77777777" w:rsidR="00467CBB" w:rsidRPr="0023461E" w:rsidRDefault="00467CBB" w:rsidP="00DF0230">
            <w:pPr>
              <w:pStyle w:val="rowtabella0"/>
              <w:rPr>
                <w:color w:val="002060"/>
                <w:lang w:val="es-ES"/>
              </w:rPr>
            </w:pPr>
            <w:r w:rsidRPr="0023461E">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E73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E65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B51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9F4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63A7"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E239"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7567"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E24E"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CE22" w14:textId="77777777" w:rsidR="00467CBB" w:rsidRPr="0023461E" w:rsidRDefault="00467CBB" w:rsidP="00DF0230">
            <w:pPr>
              <w:pStyle w:val="rowtabella0"/>
              <w:jc w:val="center"/>
              <w:rPr>
                <w:color w:val="002060"/>
              </w:rPr>
            </w:pPr>
            <w:r w:rsidRPr="0023461E">
              <w:rPr>
                <w:color w:val="002060"/>
              </w:rPr>
              <w:t>0</w:t>
            </w:r>
          </w:p>
        </w:tc>
      </w:tr>
    </w:tbl>
    <w:p w14:paraId="176D2FED" w14:textId="77777777" w:rsidR="00467CBB" w:rsidRPr="0023461E" w:rsidRDefault="00467CBB" w:rsidP="00467CBB">
      <w:pPr>
        <w:pStyle w:val="breakline"/>
        <w:rPr>
          <w:rFonts w:eastAsiaTheme="minorEastAsia"/>
          <w:color w:val="002060"/>
        </w:rPr>
      </w:pPr>
    </w:p>
    <w:p w14:paraId="52D453CA" w14:textId="77777777" w:rsidR="00467CBB" w:rsidRPr="0023461E" w:rsidRDefault="00467CBB" w:rsidP="00467CBB">
      <w:pPr>
        <w:pStyle w:val="breakline"/>
        <w:rPr>
          <w:color w:val="002060"/>
        </w:rPr>
      </w:pPr>
    </w:p>
    <w:p w14:paraId="369F4B2B" w14:textId="77777777" w:rsidR="00467CBB" w:rsidRPr="0023461E" w:rsidRDefault="00467CBB" w:rsidP="00467CBB">
      <w:pPr>
        <w:pStyle w:val="sottotitolocampionato10"/>
        <w:rPr>
          <w:color w:val="002060"/>
        </w:rPr>
      </w:pPr>
      <w:r w:rsidRPr="0023461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3D141B87"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381D9"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91169"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DD019"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1896"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D1399"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5BE02"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71C02"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A44EE"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2DE3"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4259E" w14:textId="77777777" w:rsidR="00467CBB" w:rsidRPr="0023461E" w:rsidRDefault="00467CBB" w:rsidP="00DF0230">
            <w:pPr>
              <w:pStyle w:val="headertabella0"/>
              <w:rPr>
                <w:color w:val="002060"/>
              </w:rPr>
            </w:pPr>
            <w:r w:rsidRPr="0023461E">
              <w:rPr>
                <w:color w:val="002060"/>
              </w:rPr>
              <w:t>PE</w:t>
            </w:r>
          </w:p>
        </w:tc>
      </w:tr>
      <w:tr w:rsidR="00467CBB" w:rsidRPr="0023461E" w14:paraId="135033B6"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0F112" w14:textId="77777777" w:rsidR="00467CBB" w:rsidRPr="0023461E" w:rsidRDefault="00467CBB" w:rsidP="00DF0230">
            <w:pPr>
              <w:pStyle w:val="rowtabella0"/>
              <w:rPr>
                <w:color w:val="002060"/>
              </w:rPr>
            </w:pPr>
            <w:r w:rsidRPr="0023461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1003"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201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62B4"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592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E4C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047F" w14:textId="77777777" w:rsidR="00467CBB" w:rsidRPr="0023461E" w:rsidRDefault="00467CBB" w:rsidP="00DF0230">
            <w:pPr>
              <w:pStyle w:val="rowtabella0"/>
              <w:jc w:val="center"/>
              <w:rPr>
                <w:color w:val="002060"/>
              </w:rPr>
            </w:pPr>
            <w:r w:rsidRPr="002346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7F7C"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A1EB"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A776" w14:textId="77777777" w:rsidR="00467CBB" w:rsidRPr="0023461E" w:rsidRDefault="00467CBB" w:rsidP="00DF0230">
            <w:pPr>
              <w:pStyle w:val="rowtabella0"/>
              <w:jc w:val="center"/>
              <w:rPr>
                <w:color w:val="002060"/>
              </w:rPr>
            </w:pPr>
            <w:r w:rsidRPr="0023461E">
              <w:rPr>
                <w:color w:val="002060"/>
              </w:rPr>
              <w:t>0</w:t>
            </w:r>
          </w:p>
        </w:tc>
      </w:tr>
      <w:tr w:rsidR="00467CBB" w:rsidRPr="0023461E" w14:paraId="7E48D87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C786E" w14:textId="77777777" w:rsidR="00467CBB" w:rsidRPr="0023461E" w:rsidRDefault="00467CBB" w:rsidP="00DF0230">
            <w:pPr>
              <w:pStyle w:val="rowtabella0"/>
              <w:rPr>
                <w:color w:val="002060"/>
              </w:rPr>
            </w:pPr>
            <w:r w:rsidRPr="0023461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C6FC"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A62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5877"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BFA5"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04D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9003" w14:textId="77777777" w:rsidR="00467CBB" w:rsidRPr="0023461E" w:rsidRDefault="00467CBB" w:rsidP="00DF0230">
            <w:pPr>
              <w:pStyle w:val="rowtabella0"/>
              <w:jc w:val="center"/>
              <w:rPr>
                <w:color w:val="002060"/>
              </w:rPr>
            </w:pPr>
            <w:r w:rsidRPr="0023461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BB5A"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33B4"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4938" w14:textId="77777777" w:rsidR="00467CBB" w:rsidRPr="0023461E" w:rsidRDefault="00467CBB" w:rsidP="00DF0230">
            <w:pPr>
              <w:pStyle w:val="rowtabella0"/>
              <w:jc w:val="center"/>
              <w:rPr>
                <w:color w:val="002060"/>
              </w:rPr>
            </w:pPr>
            <w:r w:rsidRPr="0023461E">
              <w:rPr>
                <w:color w:val="002060"/>
              </w:rPr>
              <w:t>0</w:t>
            </w:r>
          </w:p>
        </w:tc>
      </w:tr>
      <w:tr w:rsidR="00467CBB" w:rsidRPr="0023461E" w14:paraId="587B653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50F04" w14:textId="77777777" w:rsidR="00467CBB" w:rsidRPr="0023461E" w:rsidRDefault="00467CBB" w:rsidP="00DF0230">
            <w:pPr>
              <w:pStyle w:val="rowtabella0"/>
              <w:rPr>
                <w:color w:val="002060"/>
              </w:rPr>
            </w:pPr>
            <w:r w:rsidRPr="0023461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F8E1"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7CD8"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1A6"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055A"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227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0D3D" w14:textId="77777777" w:rsidR="00467CBB" w:rsidRPr="0023461E" w:rsidRDefault="00467CBB" w:rsidP="00DF0230">
            <w:pPr>
              <w:pStyle w:val="rowtabella0"/>
              <w:jc w:val="center"/>
              <w:rPr>
                <w:color w:val="002060"/>
              </w:rPr>
            </w:pPr>
            <w:r w:rsidRPr="002346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9BE0"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BB7D"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7F74" w14:textId="77777777" w:rsidR="00467CBB" w:rsidRPr="0023461E" w:rsidRDefault="00467CBB" w:rsidP="00DF0230">
            <w:pPr>
              <w:pStyle w:val="rowtabella0"/>
              <w:jc w:val="center"/>
              <w:rPr>
                <w:color w:val="002060"/>
              </w:rPr>
            </w:pPr>
            <w:r w:rsidRPr="0023461E">
              <w:rPr>
                <w:color w:val="002060"/>
              </w:rPr>
              <w:t>0</w:t>
            </w:r>
          </w:p>
        </w:tc>
      </w:tr>
      <w:tr w:rsidR="00467CBB" w:rsidRPr="0023461E" w14:paraId="63CB7BE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62A20" w14:textId="77777777" w:rsidR="00467CBB" w:rsidRPr="0023461E" w:rsidRDefault="00467CBB" w:rsidP="00DF0230">
            <w:pPr>
              <w:pStyle w:val="rowtabella0"/>
              <w:rPr>
                <w:color w:val="002060"/>
              </w:rPr>
            </w:pPr>
            <w:r w:rsidRPr="0023461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C3DF"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2F5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AA3F"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E89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8B9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7D9D"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C97F"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08B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5C5F" w14:textId="77777777" w:rsidR="00467CBB" w:rsidRPr="0023461E" w:rsidRDefault="00467CBB" w:rsidP="00DF0230">
            <w:pPr>
              <w:pStyle w:val="rowtabella0"/>
              <w:jc w:val="center"/>
              <w:rPr>
                <w:color w:val="002060"/>
              </w:rPr>
            </w:pPr>
            <w:r w:rsidRPr="0023461E">
              <w:rPr>
                <w:color w:val="002060"/>
              </w:rPr>
              <w:t>0</w:t>
            </w:r>
          </w:p>
        </w:tc>
      </w:tr>
      <w:tr w:rsidR="00467CBB" w:rsidRPr="0023461E" w14:paraId="1A90E71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D537E" w14:textId="77777777" w:rsidR="00467CBB" w:rsidRPr="0023461E" w:rsidRDefault="00467CBB" w:rsidP="00DF0230">
            <w:pPr>
              <w:pStyle w:val="rowtabella0"/>
              <w:rPr>
                <w:color w:val="002060"/>
              </w:rPr>
            </w:pPr>
            <w:r w:rsidRPr="0023461E">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C4F0"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25E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9671"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405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55C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8D67"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7C69" w14:textId="77777777" w:rsidR="00467CBB" w:rsidRPr="0023461E" w:rsidRDefault="00467CBB" w:rsidP="00DF0230">
            <w:pPr>
              <w:pStyle w:val="rowtabella0"/>
              <w:jc w:val="center"/>
              <w:rPr>
                <w:color w:val="002060"/>
              </w:rPr>
            </w:pPr>
            <w:r w:rsidRPr="002346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B9B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493A" w14:textId="77777777" w:rsidR="00467CBB" w:rsidRPr="0023461E" w:rsidRDefault="00467CBB" w:rsidP="00DF0230">
            <w:pPr>
              <w:pStyle w:val="rowtabella0"/>
              <w:jc w:val="center"/>
              <w:rPr>
                <w:color w:val="002060"/>
              </w:rPr>
            </w:pPr>
            <w:r w:rsidRPr="0023461E">
              <w:rPr>
                <w:color w:val="002060"/>
              </w:rPr>
              <w:t>0</w:t>
            </w:r>
          </w:p>
        </w:tc>
      </w:tr>
      <w:tr w:rsidR="00467CBB" w:rsidRPr="0023461E" w14:paraId="0706E9C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D95CD" w14:textId="77777777" w:rsidR="00467CBB" w:rsidRPr="0023461E" w:rsidRDefault="00467CBB" w:rsidP="00DF0230">
            <w:pPr>
              <w:pStyle w:val="rowtabella0"/>
              <w:rPr>
                <w:color w:val="002060"/>
              </w:rPr>
            </w:pPr>
            <w:r w:rsidRPr="0023461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A167"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D4A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8AE4"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3B9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3BB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8FA1"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FD82"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6541"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405B" w14:textId="77777777" w:rsidR="00467CBB" w:rsidRPr="0023461E" w:rsidRDefault="00467CBB" w:rsidP="00DF0230">
            <w:pPr>
              <w:pStyle w:val="rowtabella0"/>
              <w:jc w:val="center"/>
              <w:rPr>
                <w:color w:val="002060"/>
              </w:rPr>
            </w:pPr>
            <w:r w:rsidRPr="0023461E">
              <w:rPr>
                <w:color w:val="002060"/>
              </w:rPr>
              <w:t>0</w:t>
            </w:r>
          </w:p>
        </w:tc>
      </w:tr>
      <w:tr w:rsidR="00467CBB" w:rsidRPr="0023461E" w14:paraId="2C6C89A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367E9" w14:textId="77777777" w:rsidR="00467CBB" w:rsidRPr="0023461E" w:rsidRDefault="00467CBB" w:rsidP="00DF0230">
            <w:pPr>
              <w:pStyle w:val="rowtabella0"/>
              <w:rPr>
                <w:color w:val="002060"/>
              </w:rPr>
            </w:pPr>
            <w:r w:rsidRPr="0023461E">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2FB5"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195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9EE8"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F9A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7D0A"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C385"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ABD2"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5D59"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F2CE" w14:textId="77777777" w:rsidR="00467CBB" w:rsidRPr="0023461E" w:rsidRDefault="00467CBB" w:rsidP="00DF0230">
            <w:pPr>
              <w:pStyle w:val="rowtabella0"/>
              <w:jc w:val="center"/>
              <w:rPr>
                <w:color w:val="002060"/>
              </w:rPr>
            </w:pPr>
            <w:r w:rsidRPr="0023461E">
              <w:rPr>
                <w:color w:val="002060"/>
              </w:rPr>
              <w:t>0</w:t>
            </w:r>
          </w:p>
        </w:tc>
      </w:tr>
      <w:tr w:rsidR="00467CBB" w:rsidRPr="0023461E" w14:paraId="0D61858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983B7" w14:textId="77777777" w:rsidR="00467CBB" w:rsidRPr="0023461E" w:rsidRDefault="00467CBB" w:rsidP="00DF0230">
            <w:pPr>
              <w:pStyle w:val="rowtabella0"/>
              <w:rPr>
                <w:color w:val="002060"/>
              </w:rPr>
            </w:pPr>
            <w:r w:rsidRPr="0023461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D839"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ED41"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BBB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507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A76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B62D"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8AF4"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8BB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5DA7" w14:textId="77777777" w:rsidR="00467CBB" w:rsidRPr="0023461E" w:rsidRDefault="00467CBB" w:rsidP="00DF0230">
            <w:pPr>
              <w:pStyle w:val="rowtabella0"/>
              <w:jc w:val="center"/>
              <w:rPr>
                <w:color w:val="002060"/>
              </w:rPr>
            </w:pPr>
            <w:r w:rsidRPr="0023461E">
              <w:rPr>
                <w:color w:val="002060"/>
              </w:rPr>
              <w:t>0</w:t>
            </w:r>
          </w:p>
        </w:tc>
      </w:tr>
      <w:tr w:rsidR="00467CBB" w:rsidRPr="0023461E" w14:paraId="34E546A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CEFF9" w14:textId="77777777" w:rsidR="00467CBB" w:rsidRPr="0023461E" w:rsidRDefault="00467CBB" w:rsidP="00DF0230">
            <w:pPr>
              <w:pStyle w:val="rowtabella0"/>
              <w:rPr>
                <w:color w:val="002060"/>
              </w:rPr>
            </w:pPr>
            <w:r w:rsidRPr="0023461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126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B9E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0E9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512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3C01"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CF59"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7322"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A51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0121" w14:textId="77777777" w:rsidR="00467CBB" w:rsidRPr="0023461E" w:rsidRDefault="00467CBB" w:rsidP="00DF0230">
            <w:pPr>
              <w:pStyle w:val="rowtabella0"/>
              <w:jc w:val="center"/>
              <w:rPr>
                <w:color w:val="002060"/>
              </w:rPr>
            </w:pPr>
            <w:r w:rsidRPr="0023461E">
              <w:rPr>
                <w:color w:val="002060"/>
              </w:rPr>
              <w:t>0</w:t>
            </w:r>
          </w:p>
        </w:tc>
      </w:tr>
      <w:tr w:rsidR="00467CBB" w:rsidRPr="0023461E" w14:paraId="13B44F3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42B4A" w14:textId="77777777" w:rsidR="00467CBB" w:rsidRPr="0023461E" w:rsidRDefault="00467CBB" w:rsidP="00DF0230">
            <w:pPr>
              <w:pStyle w:val="rowtabella0"/>
              <w:rPr>
                <w:color w:val="002060"/>
              </w:rPr>
            </w:pPr>
            <w:r w:rsidRPr="0023461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9FAF"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C25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14D7"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4D6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4554"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8A58"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4237"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EF59"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3273" w14:textId="77777777" w:rsidR="00467CBB" w:rsidRPr="0023461E" w:rsidRDefault="00467CBB" w:rsidP="00DF0230">
            <w:pPr>
              <w:pStyle w:val="rowtabella0"/>
              <w:jc w:val="center"/>
              <w:rPr>
                <w:color w:val="002060"/>
              </w:rPr>
            </w:pPr>
            <w:r w:rsidRPr="0023461E">
              <w:rPr>
                <w:color w:val="002060"/>
              </w:rPr>
              <w:t>0</w:t>
            </w:r>
          </w:p>
        </w:tc>
      </w:tr>
      <w:tr w:rsidR="00467CBB" w:rsidRPr="0023461E" w14:paraId="405C4A2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F4740" w14:textId="77777777" w:rsidR="00467CBB" w:rsidRPr="0023461E" w:rsidRDefault="00467CBB" w:rsidP="00DF0230">
            <w:pPr>
              <w:pStyle w:val="rowtabella0"/>
              <w:rPr>
                <w:color w:val="002060"/>
              </w:rPr>
            </w:pPr>
            <w:r w:rsidRPr="0023461E">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0F1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7DC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1DA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1630"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01B5"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787"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79AA" w14:textId="77777777" w:rsidR="00467CBB" w:rsidRPr="0023461E" w:rsidRDefault="00467CBB" w:rsidP="00DF0230">
            <w:pPr>
              <w:pStyle w:val="rowtabella0"/>
              <w:jc w:val="center"/>
              <w:rPr>
                <w:color w:val="002060"/>
              </w:rPr>
            </w:pPr>
            <w:r w:rsidRPr="002346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3D82"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7A65" w14:textId="77777777" w:rsidR="00467CBB" w:rsidRPr="0023461E" w:rsidRDefault="00467CBB" w:rsidP="00DF0230">
            <w:pPr>
              <w:pStyle w:val="rowtabella0"/>
              <w:jc w:val="center"/>
              <w:rPr>
                <w:color w:val="002060"/>
              </w:rPr>
            </w:pPr>
            <w:r w:rsidRPr="0023461E">
              <w:rPr>
                <w:color w:val="002060"/>
              </w:rPr>
              <w:t>0</w:t>
            </w:r>
          </w:p>
        </w:tc>
      </w:tr>
      <w:tr w:rsidR="00467CBB" w:rsidRPr="0023461E" w14:paraId="221AD89C"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6D095" w14:textId="77777777" w:rsidR="00467CBB" w:rsidRPr="0023461E" w:rsidRDefault="00467CBB" w:rsidP="00DF0230">
            <w:pPr>
              <w:pStyle w:val="rowtabella0"/>
              <w:rPr>
                <w:color w:val="002060"/>
              </w:rPr>
            </w:pPr>
            <w:r w:rsidRPr="0023461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9FF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D88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585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605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AA9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6906"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D7AF" w14:textId="77777777" w:rsidR="00467CBB" w:rsidRPr="0023461E" w:rsidRDefault="00467CBB" w:rsidP="00DF0230">
            <w:pPr>
              <w:pStyle w:val="rowtabella0"/>
              <w:jc w:val="center"/>
              <w:rPr>
                <w:color w:val="002060"/>
              </w:rPr>
            </w:pPr>
            <w:r w:rsidRPr="0023461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1982" w14:textId="77777777" w:rsidR="00467CBB" w:rsidRPr="0023461E" w:rsidRDefault="00467CBB" w:rsidP="00DF0230">
            <w:pPr>
              <w:pStyle w:val="rowtabella0"/>
              <w:jc w:val="center"/>
              <w:rPr>
                <w:color w:val="002060"/>
              </w:rPr>
            </w:pPr>
            <w:r w:rsidRPr="0023461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6E43" w14:textId="77777777" w:rsidR="00467CBB" w:rsidRPr="0023461E" w:rsidRDefault="00467CBB" w:rsidP="00DF0230">
            <w:pPr>
              <w:pStyle w:val="rowtabella0"/>
              <w:jc w:val="center"/>
              <w:rPr>
                <w:color w:val="002060"/>
              </w:rPr>
            </w:pPr>
            <w:r w:rsidRPr="0023461E">
              <w:rPr>
                <w:color w:val="002060"/>
              </w:rPr>
              <w:t>0</w:t>
            </w:r>
          </w:p>
        </w:tc>
      </w:tr>
    </w:tbl>
    <w:p w14:paraId="7AF48B18" w14:textId="77777777" w:rsidR="00467CBB" w:rsidRPr="0023461E" w:rsidRDefault="00467CBB" w:rsidP="00467CBB">
      <w:pPr>
        <w:pStyle w:val="breakline"/>
        <w:rPr>
          <w:rFonts w:eastAsiaTheme="minorEastAsia"/>
          <w:color w:val="002060"/>
        </w:rPr>
      </w:pPr>
    </w:p>
    <w:p w14:paraId="1289214A" w14:textId="77777777" w:rsidR="00467CBB" w:rsidRPr="0023461E" w:rsidRDefault="00467CBB" w:rsidP="00467CBB">
      <w:pPr>
        <w:pStyle w:val="breakline"/>
        <w:rPr>
          <w:color w:val="002060"/>
        </w:rPr>
      </w:pPr>
    </w:p>
    <w:p w14:paraId="31CEDA3E" w14:textId="77777777" w:rsidR="00467CBB" w:rsidRPr="0023461E" w:rsidRDefault="00467CBB" w:rsidP="00467CBB">
      <w:pPr>
        <w:pStyle w:val="sottotitolocampionato10"/>
        <w:rPr>
          <w:color w:val="002060"/>
        </w:rPr>
      </w:pPr>
      <w:r w:rsidRPr="0023461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55679AF8"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74580"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23C8E"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F37F"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F15CB"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3F199"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86728"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A24A7"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CDA35"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FE4B"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75152" w14:textId="77777777" w:rsidR="00467CBB" w:rsidRPr="0023461E" w:rsidRDefault="00467CBB" w:rsidP="00DF0230">
            <w:pPr>
              <w:pStyle w:val="headertabella0"/>
              <w:rPr>
                <w:color w:val="002060"/>
              </w:rPr>
            </w:pPr>
            <w:r w:rsidRPr="0023461E">
              <w:rPr>
                <w:color w:val="002060"/>
              </w:rPr>
              <w:t>PE</w:t>
            </w:r>
          </w:p>
        </w:tc>
      </w:tr>
      <w:tr w:rsidR="00467CBB" w:rsidRPr="0023461E" w14:paraId="575352CB"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0F051" w14:textId="77777777" w:rsidR="00467CBB" w:rsidRPr="0023461E" w:rsidRDefault="00467CBB" w:rsidP="00DF0230">
            <w:pPr>
              <w:pStyle w:val="rowtabella0"/>
              <w:rPr>
                <w:color w:val="002060"/>
              </w:rPr>
            </w:pPr>
            <w:r w:rsidRPr="0023461E">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0D32"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12B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5911"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9F7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89B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1F40" w14:textId="77777777" w:rsidR="00467CBB" w:rsidRPr="0023461E" w:rsidRDefault="00467CBB" w:rsidP="00DF0230">
            <w:pPr>
              <w:pStyle w:val="rowtabella0"/>
              <w:jc w:val="center"/>
              <w:rPr>
                <w:color w:val="002060"/>
              </w:rPr>
            </w:pPr>
            <w:r w:rsidRPr="0023461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B80F"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012D" w14:textId="77777777" w:rsidR="00467CBB" w:rsidRPr="0023461E" w:rsidRDefault="00467CBB" w:rsidP="00DF0230">
            <w:pPr>
              <w:pStyle w:val="rowtabella0"/>
              <w:jc w:val="center"/>
              <w:rPr>
                <w:color w:val="002060"/>
              </w:rPr>
            </w:pPr>
            <w:r w:rsidRPr="0023461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DA23" w14:textId="77777777" w:rsidR="00467CBB" w:rsidRPr="0023461E" w:rsidRDefault="00467CBB" w:rsidP="00DF0230">
            <w:pPr>
              <w:pStyle w:val="rowtabella0"/>
              <w:jc w:val="center"/>
              <w:rPr>
                <w:color w:val="002060"/>
              </w:rPr>
            </w:pPr>
            <w:r w:rsidRPr="0023461E">
              <w:rPr>
                <w:color w:val="002060"/>
              </w:rPr>
              <w:t>0</w:t>
            </w:r>
          </w:p>
        </w:tc>
      </w:tr>
      <w:tr w:rsidR="00467CBB" w:rsidRPr="0023461E" w14:paraId="589B1EA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C2D08" w14:textId="77777777" w:rsidR="00467CBB" w:rsidRPr="0023461E" w:rsidRDefault="00467CBB" w:rsidP="00DF0230">
            <w:pPr>
              <w:pStyle w:val="rowtabella0"/>
              <w:rPr>
                <w:color w:val="002060"/>
              </w:rPr>
            </w:pPr>
            <w:r w:rsidRPr="0023461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6C57"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16A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D938"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022D"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411B"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6A98" w14:textId="77777777" w:rsidR="00467CBB" w:rsidRPr="0023461E" w:rsidRDefault="00467CBB" w:rsidP="00DF0230">
            <w:pPr>
              <w:pStyle w:val="rowtabella0"/>
              <w:jc w:val="center"/>
              <w:rPr>
                <w:color w:val="002060"/>
              </w:rPr>
            </w:pPr>
            <w:r w:rsidRPr="0023461E">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357E"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E861" w14:textId="77777777" w:rsidR="00467CBB" w:rsidRPr="0023461E" w:rsidRDefault="00467CBB" w:rsidP="00DF0230">
            <w:pPr>
              <w:pStyle w:val="rowtabella0"/>
              <w:jc w:val="center"/>
              <w:rPr>
                <w:color w:val="002060"/>
              </w:rPr>
            </w:pPr>
            <w:r w:rsidRPr="0023461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C7A0" w14:textId="77777777" w:rsidR="00467CBB" w:rsidRPr="0023461E" w:rsidRDefault="00467CBB" w:rsidP="00DF0230">
            <w:pPr>
              <w:pStyle w:val="rowtabella0"/>
              <w:jc w:val="center"/>
              <w:rPr>
                <w:color w:val="002060"/>
              </w:rPr>
            </w:pPr>
            <w:r w:rsidRPr="0023461E">
              <w:rPr>
                <w:color w:val="002060"/>
              </w:rPr>
              <w:t>0</w:t>
            </w:r>
          </w:p>
        </w:tc>
      </w:tr>
      <w:tr w:rsidR="00467CBB" w:rsidRPr="0023461E" w14:paraId="242BC44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43BEB" w14:textId="77777777" w:rsidR="00467CBB" w:rsidRPr="0023461E" w:rsidRDefault="00467CBB" w:rsidP="00DF0230">
            <w:pPr>
              <w:pStyle w:val="rowtabella0"/>
              <w:rPr>
                <w:color w:val="002060"/>
              </w:rPr>
            </w:pPr>
            <w:r w:rsidRPr="0023461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903F"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8D9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99E0"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F80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BDB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3D0C" w14:textId="77777777" w:rsidR="00467CBB" w:rsidRPr="0023461E" w:rsidRDefault="00467CBB" w:rsidP="00DF0230">
            <w:pPr>
              <w:pStyle w:val="rowtabella0"/>
              <w:jc w:val="center"/>
              <w:rPr>
                <w:color w:val="002060"/>
              </w:rPr>
            </w:pPr>
            <w:r w:rsidRPr="0023461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EE71"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35344" w14:textId="77777777" w:rsidR="00467CBB" w:rsidRPr="0023461E" w:rsidRDefault="00467CBB" w:rsidP="00DF0230">
            <w:pPr>
              <w:pStyle w:val="rowtabella0"/>
              <w:jc w:val="center"/>
              <w:rPr>
                <w:color w:val="002060"/>
              </w:rPr>
            </w:pPr>
            <w:r w:rsidRPr="002346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5F53" w14:textId="77777777" w:rsidR="00467CBB" w:rsidRPr="0023461E" w:rsidRDefault="00467CBB" w:rsidP="00DF0230">
            <w:pPr>
              <w:pStyle w:val="rowtabella0"/>
              <w:jc w:val="center"/>
              <w:rPr>
                <w:color w:val="002060"/>
              </w:rPr>
            </w:pPr>
            <w:r w:rsidRPr="0023461E">
              <w:rPr>
                <w:color w:val="002060"/>
              </w:rPr>
              <w:t>0</w:t>
            </w:r>
          </w:p>
        </w:tc>
      </w:tr>
      <w:tr w:rsidR="00467CBB" w:rsidRPr="0023461E" w14:paraId="029B54E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68CF3" w14:textId="77777777" w:rsidR="00467CBB" w:rsidRPr="0023461E" w:rsidRDefault="00467CBB" w:rsidP="00DF0230">
            <w:pPr>
              <w:pStyle w:val="rowtabella0"/>
              <w:rPr>
                <w:color w:val="002060"/>
                <w:lang w:val="es-ES"/>
              </w:rPr>
            </w:pPr>
            <w:r w:rsidRPr="0023461E">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0AFE"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550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454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0A0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D36D"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0199"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0DF2" w14:textId="77777777" w:rsidR="00467CBB" w:rsidRPr="0023461E" w:rsidRDefault="00467CBB" w:rsidP="00DF0230">
            <w:pPr>
              <w:pStyle w:val="rowtabella0"/>
              <w:jc w:val="center"/>
              <w:rPr>
                <w:color w:val="002060"/>
              </w:rPr>
            </w:pPr>
            <w:r w:rsidRPr="002346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BBB5"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CA7A" w14:textId="77777777" w:rsidR="00467CBB" w:rsidRPr="0023461E" w:rsidRDefault="00467CBB" w:rsidP="00DF0230">
            <w:pPr>
              <w:pStyle w:val="rowtabella0"/>
              <w:jc w:val="center"/>
              <w:rPr>
                <w:color w:val="002060"/>
              </w:rPr>
            </w:pPr>
            <w:r w:rsidRPr="0023461E">
              <w:rPr>
                <w:color w:val="002060"/>
              </w:rPr>
              <w:t>0</w:t>
            </w:r>
          </w:p>
        </w:tc>
      </w:tr>
      <w:tr w:rsidR="00467CBB" w:rsidRPr="0023461E" w14:paraId="4F1652E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41C2C" w14:textId="77777777" w:rsidR="00467CBB" w:rsidRPr="0023461E" w:rsidRDefault="00467CBB" w:rsidP="00DF0230">
            <w:pPr>
              <w:pStyle w:val="rowtabella0"/>
              <w:rPr>
                <w:color w:val="002060"/>
              </w:rPr>
            </w:pPr>
            <w:r w:rsidRPr="0023461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950F"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3F7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51A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7D6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CD3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7751"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1FD6" w14:textId="77777777" w:rsidR="00467CBB" w:rsidRPr="0023461E" w:rsidRDefault="00467CBB" w:rsidP="00DF0230">
            <w:pPr>
              <w:pStyle w:val="rowtabella0"/>
              <w:jc w:val="center"/>
              <w:rPr>
                <w:color w:val="002060"/>
              </w:rPr>
            </w:pPr>
            <w:r w:rsidRPr="002346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4488"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15E9" w14:textId="77777777" w:rsidR="00467CBB" w:rsidRPr="0023461E" w:rsidRDefault="00467CBB" w:rsidP="00DF0230">
            <w:pPr>
              <w:pStyle w:val="rowtabella0"/>
              <w:jc w:val="center"/>
              <w:rPr>
                <w:color w:val="002060"/>
              </w:rPr>
            </w:pPr>
            <w:r w:rsidRPr="0023461E">
              <w:rPr>
                <w:color w:val="002060"/>
              </w:rPr>
              <w:t>0</w:t>
            </w:r>
          </w:p>
        </w:tc>
      </w:tr>
      <w:tr w:rsidR="00467CBB" w:rsidRPr="0023461E" w14:paraId="327B2BA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737CB" w14:textId="77777777" w:rsidR="00467CBB" w:rsidRPr="0023461E" w:rsidRDefault="00467CBB" w:rsidP="00DF0230">
            <w:pPr>
              <w:pStyle w:val="rowtabella0"/>
              <w:rPr>
                <w:color w:val="002060"/>
              </w:rPr>
            </w:pPr>
            <w:r w:rsidRPr="0023461E">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3259"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64BD"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696C"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280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8B0C"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3FA6" w14:textId="77777777" w:rsidR="00467CBB" w:rsidRPr="0023461E" w:rsidRDefault="00467CBB" w:rsidP="00DF0230">
            <w:pPr>
              <w:pStyle w:val="rowtabella0"/>
              <w:jc w:val="center"/>
              <w:rPr>
                <w:color w:val="002060"/>
              </w:rPr>
            </w:pPr>
            <w:r w:rsidRPr="002346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998C"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6C51"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652B" w14:textId="77777777" w:rsidR="00467CBB" w:rsidRPr="0023461E" w:rsidRDefault="00467CBB" w:rsidP="00DF0230">
            <w:pPr>
              <w:pStyle w:val="rowtabella0"/>
              <w:jc w:val="center"/>
              <w:rPr>
                <w:color w:val="002060"/>
              </w:rPr>
            </w:pPr>
            <w:r w:rsidRPr="0023461E">
              <w:rPr>
                <w:color w:val="002060"/>
              </w:rPr>
              <w:t>0</w:t>
            </w:r>
          </w:p>
        </w:tc>
      </w:tr>
      <w:tr w:rsidR="00467CBB" w:rsidRPr="0023461E" w14:paraId="431FEC3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6FB24" w14:textId="77777777" w:rsidR="00467CBB" w:rsidRPr="0023461E" w:rsidRDefault="00467CBB" w:rsidP="00DF0230">
            <w:pPr>
              <w:pStyle w:val="rowtabella0"/>
              <w:rPr>
                <w:color w:val="002060"/>
              </w:rPr>
            </w:pPr>
            <w:r w:rsidRPr="0023461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5A83"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238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37B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D4A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B40E"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7AAA"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B615" w14:textId="77777777" w:rsidR="00467CBB" w:rsidRPr="0023461E" w:rsidRDefault="00467CBB" w:rsidP="00DF0230">
            <w:pPr>
              <w:pStyle w:val="rowtabella0"/>
              <w:jc w:val="center"/>
              <w:rPr>
                <w:color w:val="002060"/>
              </w:rPr>
            </w:pPr>
            <w:r w:rsidRPr="002346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13C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86F3" w14:textId="77777777" w:rsidR="00467CBB" w:rsidRPr="0023461E" w:rsidRDefault="00467CBB" w:rsidP="00DF0230">
            <w:pPr>
              <w:pStyle w:val="rowtabella0"/>
              <w:jc w:val="center"/>
              <w:rPr>
                <w:color w:val="002060"/>
              </w:rPr>
            </w:pPr>
            <w:r w:rsidRPr="0023461E">
              <w:rPr>
                <w:color w:val="002060"/>
              </w:rPr>
              <w:t>0</w:t>
            </w:r>
          </w:p>
        </w:tc>
      </w:tr>
      <w:tr w:rsidR="00467CBB" w:rsidRPr="0023461E" w14:paraId="376B53A0"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524CA" w14:textId="77777777" w:rsidR="00467CBB" w:rsidRPr="0023461E" w:rsidRDefault="00467CBB" w:rsidP="00DF0230">
            <w:pPr>
              <w:pStyle w:val="rowtabella0"/>
              <w:rPr>
                <w:color w:val="002060"/>
              </w:rPr>
            </w:pPr>
            <w:r w:rsidRPr="0023461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1F11"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A62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950A"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7D2B"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C0F9"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EEF0"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6F43" w14:textId="77777777" w:rsidR="00467CBB" w:rsidRPr="0023461E" w:rsidRDefault="00467CBB" w:rsidP="00DF0230">
            <w:pPr>
              <w:pStyle w:val="rowtabella0"/>
              <w:jc w:val="center"/>
              <w:rPr>
                <w:color w:val="002060"/>
              </w:rPr>
            </w:pPr>
            <w:r w:rsidRPr="0023461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43C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9BA8" w14:textId="77777777" w:rsidR="00467CBB" w:rsidRPr="0023461E" w:rsidRDefault="00467CBB" w:rsidP="00DF0230">
            <w:pPr>
              <w:pStyle w:val="rowtabella0"/>
              <w:jc w:val="center"/>
              <w:rPr>
                <w:color w:val="002060"/>
              </w:rPr>
            </w:pPr>
            <w:r w:rsidRPr="0023461E">
              <w:rPr>
                <w:color w:val="002060"/>
              </w:rPr>
              <w:t>0</w:t>
            </w:r>
          </w:p>
        </w:tc>
      </w:tr>
      <w:tr w:rsidR="00467CBB" w:rsidRPr="0023461E" w14:paraId="77B7A96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3E191" w14:textId="77777777" w:rsidR="00467CBB" w:rsidRPr="0023461E" w:rsidRDefault="00467CBB" w:rsidP="00DF0230">
            <w:pPr>
              <w:pStyle w:val="rowtabella0"/>
              <w:rPr>
                <w:color w:val="002060"/>
                <w:lang w:val="es-ES"/>
              </w:rPr>
            </w:pPr>
            <w:r w:rsidRPr="0023461E">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333F"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BAE0"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E5A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614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1664"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C614"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DF9B"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1E30"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1252" w14:textId="77777777" w:rsidR="00467CBB" w:rsidRPr="0023461E" w:rsidRDefault="00467CBB" w:rsidP="00DF0230">
            <w:pPr>
              <w:pStyle w:val="rowtabella0"/>
              <w:jc w:val="center"/>
              <w:rPr>
                <w:color w:val="002060"/>
              </w:rPr>
            </w:pPr>
            <w:r w:rsidRPr="0023461E">
              <w:rPr>
                <w:color w:val="002060"/>
              </w:rPr>
              <w:t>0</w:t>
            </w:r>
          </w:p>
        </w:tc>
      </w:tr>
      <w:tr w:rsidR="00467CBB" w:rsidRPr="0023461E" w14:paraId="73FFB40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BD267" w14:textId="77777777" w:rsidR="00467CBB" w:rsidRPr="0023461E" w:rsidRDefault="00467CBB" w:rsidP="00DF0230">
            <w:pPr>
              <w:pStyle w:val="rowtabella0"/>
              <w:rPr>
                <w:color w:val="002060"/>
                <w:lang w:val="es-ES"/>
              </w:rPr>
            </w:pPr>
            <w:r w:rsidRPr="0023461E">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9390"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9C2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8D4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F83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AF2B"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DB04"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EC7D"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4E8E"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5A95" w14:textId="77777777" w:rsidR="00467CBB" w:rsidRPr="0023461E" w:rsidRDefault="00467CBB" w:rsidP="00DF0230">
            <w:pPr>
              <w:pStyle w:val="rowtabella0"/>
              <w:jc w:val="center"/>
              <w:rPr>
                <w:color w:val="002060"/>
              </w:rPr>
            </w:pPr>
            <w:r w:rsidRPr="0023461E">
              <w:rPr>
                <w:color w:val="002060"/>
              </w:rPr>
              <w:t>0</w:t>
            </w:r>
          </w:p>
        </w:tc>
      </w:tr>
      <w:tr w:rsidR="00467CBB" w:rsidRPr="0023461E" w14:paraId="51AE9ED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B8A8E" w14:textId="77777777" w:rsidR="00467CBB" w:rsidRPr="0023461E" w:rsidRDefault="00467CBB" w:rsidP="00DF0230">
            <w:pPr>
              <w:pStyle w:val="rowtabella0"/>
              <w:rPr>
                <w:color w:val="002060"/>
              </w:rPr>
            </w:pPr>
            <w:r w:rsidRPr="0023461E">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31B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1CC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584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C4E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AA9C"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D5FF"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81BB" w14:textId="77777777" w:rsidR="00467CBB" w:rsidRPr="0023461E" w:rsidRDefault="00467CBB" w:rsidP="00DF0230">
            <w:pPr>
              <w:pStyle w:val="rowtabella0"/>
              <w:jc w:val="center"/>
              <w:rPr>
                <w:color w:val="002060"/>
              </w:rPr>
            </w:pPr>
            <w:r w:rsidRPr="0023461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EAEF"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7A04" w14:textId="77777777" w:rsidR="00467CBB" w:rsidRPr="0023461E" w:rsidRDefault="00467CBB" w:rsidP="00DF0230">
            <w:pPr>
              <w:pStyle w:val="rowtabella0"/>
              <w:jc w:val="center"/>
              <w:rPr>
                <w:color w:val="002060"/>
              </w:rPr>
            </w:pPr>
            <w:r w:rsidRPr="0023461E">
              <w:rPr>
                <w:color w:val="002060"/>
              </w:rPr>
              <w:t>0</w:t>
            </w:r>
          </w:p>
        </w:tc>
      </w:tr>
      <w:tr w:rsidR="00467CBB" w:rsidRPr="0023461E" w14:paraId="485C84BE"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110243" w14:textId="77777777" w:rsidR="00467CBB" w:rsidRPr="0023461E" w:rsidRDefault="00467CBB" w:rsidP="00DF0230">
            <w:pPr>
              <w:pStyle w:val="rowtabella0"/>
              <w:rPr>
                <w:color w:val="002060"/>
              </w:rPr>
            </w:pPr>
            <w:r w:rsidRPr="0023461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A1D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F60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F9A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9C9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ED1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CFCA"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42B7" w14:textId="77777777" w:rsidR="00467CBB" w:rsidRPr="0023461E" w:rsidRDefault="00467CBB" w:rsidP="00DF0230">
            <w:pPr>
              <w:pStyle w:val="rowtabella0"/>
              <w:jc w:val="center"/>
              <w:rPr>
                <w:color w:val="002060"/>
              </w:rPr>
            </w:pPr>
            <w:r w:rsidRPr="0023461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2127" w14:textId="77777777" w:rsidR="00467CBB" w:rsidRPr="0023461E" w:rsidRDefault="00467CBB" w:rsidP="00DF0230">
            <w:pPr>
              <w:pStyle w:val="rowtabella0"/>
              <w:jc w:val="center"/>
              <w:rPr>
                <w:color w:val="002060"/>
              </w:rPr>
            </w:pPr>
            <w:r w:rsidRPr="0023461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9144" w14:textId="77777777" w:rsidR="00467CBB" w:rsidRPr="0023461E" w:rsidRDefault="00467CBB" w:rsidP="00DF0230">
            <w:pPr>
              <w:pStyle w:val="rowtabella0"/>
              <w:jc w:val="center"/>
              <w:rPr>
                <w:color w:val="002060"/>
              </w:rPr>
            </w:pPr>
            <w:r w:rsidRPr="0023461E">
              <w:rPr>
                <w:color w:val="002060"/>
              </w:rPr>
              <w:t>0</w:t>
            </w:r>
          </w:p>
        </w:tc>
      </w:tr>
    </w:tbl>
    <w:p w14:paraId="205D38DA" w14:textId="77777777" w:rsidR="00467CBB" w:rsidRDefault="00467CBB" w:rsidP="00467CBB">
      <w:pPr>
        <w:pStyle w:val="breakline"/>
        <w:rPr>
          <w:color w:val="002060"/>
        </w:rPr>
      </w:pPr>
    </w:p>
    <w:p w14:paraId="335AD624" w14:textId="77777777" w:rsidR="00467CBB" w:rsidRPr="0023461E" w:rsidRDefault="00467CBB" w:rsidP="00467CBB">
      <w:pPr>
        <w:pStyle w:val="titoloprinc0"/>
        <w:rPr>
          <w:color w:val="002060"/>
        </w:rPr>
      </w:pPr>
      <w:r>
        <w:rPr>
          <w:color w:val="002060"/>
        </w:rPr>
        <w:t>PROGRAMMA GARE</w:t>
      </w:r>
    </w:p>
    <w:p w14:paraId="3ED5FFD7" w14:textId="77777777" w:rsidR="00467CBB" w:rsidRDefault="00467CBB" w:rsidP="00467CBB">
      <w:pPr>
        <w:pStyle w:val="breakline"/>
        <w:rPr>
          <w:color w:val="002060"/>
        </w:rPr>
      </w:pPr>
    </w:p>
    <w:p w14:paraId="32C4B000" w14:textId="77777777" w:rsidR="00467CBB" w:rsidRPr="006B3CE9" w:rsidRDefault="00467CBB" w:rsidP="00467CBB">
      <w:pPr>
        <w:pStyle w:val="sottotitolocampionato10"/>
        <w:rPr>
          <w:color w:val="002060"/>
        </w:rPr>
      </w:pPr>
      <w:r w:rsidRPr="006B3CE9">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385"/>
        <w:gridCol w:w="898"/>
        <w:gridCol w:w="1281"/>
        <w:gridCol w:w="1537"/>
        <w:gridCol w:w="1532"/>
      </w:tblGrid>
      <w:tr w:rsidR="00467CBB" w:rsidRPr="006B3CE9" w14:paraId="429B81F7"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0C21F"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3FC19"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B26F2"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1DFEA"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F139"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DC9B0"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1E56"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53BA9A31"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D5A776" w14:textId="77777777" w:rsidR="00467CBB" w:rsidRPr="006B3CE9" w:rsidRDefault="00467CBB" w:rsidP="00DF0230">
            <w:pPr>
              <w:pStyle w:val="rowtabella0"/>
              <w:rPr>
                <w:color w:val="002060"/>
              </w:rPr>
            </w:pPr>
            <w:r w:rsidRPr="006B3CE9">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645B1" w14:textId="77777777" w:rsidR="00467CBB" w:rsidRPr="006B3CE9" w:rsidRDefault="00467CBB" w:rsidP="00DF0230">
            <w:pPr>
              <w:pStyle w:val="rowtabella0"/>
              <w:rPr>
                <w:color w:val="002060"/>
              </w:rPr>
            </w:pPr>
            <w:r w:rsidRPr="006B3CE9">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C5963"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E0CC0"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BD6DF" w14:textId="77777777" w:rsidR="00467CBB" w:rsidRPr="006B3CE9" w:rsidRDefault="00467CBB" w:rsidP="00DF0230">
            <w:pPr>
              <w:pStyle w:val="rowtabella0"/>
              <w:rPr>
                <w:color w:val="002060"/>
              </w:rPr>
            </w:pPr>
            <w:r w:rsidRPr="006B3CE9">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F20E6" w14:textId="77777777" w:rsidR="00467CBB" w:rsidRPr="006B3CE9" w:rsidRDefault="00467CBB" w:rsidP="00DF0230">
            <w:pPr>
              <w:pStyle w:val="rowtabella0"/>
              <w:rPr>
                <w:color w:val="002060"/>
              </w:rPr>
            </w:pPr>
            <w:r w:rsidRPr="006B3CE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DE303" w14:textId="77777777" w:rsidR="00467CBB" w:rsidRPr="006B3CE9" w:rsidRDefault="00467CBB" w:rsidP="00DF0230">
            <w:pPr>
              <w:pStyle w:val="rowtabella0"/>
              <w:rPr>
                <w:color w:val="002060"/>
              </w:rPr>
            </w:pPr>
            <w:r w:rsidRPr="006B3CE9">
              <w:rPr>
                <w:color w:val="002060"/>
              </w:rPr>
              <w:t>VIA ANTONIO ROSMINI 22/B</w:t>
            </w:r>
          </w:p>
        </w:tc>
      </w:tr>
      <w:tr w:rsidR="00467CBB" w:rsidRPr="006B3CE9" w14:paraId="07B5399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BA3B2B" w14:textId="77777777" w:rsidR="00467CBB" w:rsidRPr="006B3CE9" w:rsidRDefault="00467CBB" w:rsidP="00DF0230">
            <w:pPr>
              <w:pStyle w:val="rowtabella0"/>
              <w:rPr>
                <w:color w:val="002060"/>
              </w:rPr>
            </w:pPr>
            <w:r w:rsidRPr="006B3CE9">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CB3A4" w14:textId="77777777" w:rsidR="00467CBB" w:rsidRPr="006B3CE9" w:rsidRDefault="00467CBB" w:rsidP="00DF0230">
            <w:pPr>
              <w:pStyle w:val="rowtabella0"/>
              <w:rPr>
                <w:color w:val="002060"/>
              </w:rPr>
            </w:pPr>
            <w:r w:rsidRPr="006B3CE9">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47E4E"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6E6D78"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6A8D75" w14:textId="77777777" w:rsidR="00467CBB" w:rsidRPr="006B3CE9" w:rsidRDefault="00467CBB" w:rsidP="00DF0230">
            <w:pPr>
              <w:pStyle w:val="rowtabella0"/>
              <w:rPr>
                <w:color w:val="002060"/>
              </w:rPr>
            </w:pPr>
            <w:r w:rsidRPr="006B3CE9">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17488" w14:textId="77777777" w:rsidR="00467CBB" w:rsidRPr="006B3CE9" w:rsidRDefault="00467CBB" w:rsidP="00DF0230">
            <w:pPr>
              <w:pStyle w:val="rowtabella0"/>
              <w:rPr>
                <w:color w:val="002060"/>
              </w:rPr>
            </w:pPr>
            <w:r w:rsidRPr="006B3CE9">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053A2" w14:textId="77777777" w:rsidR="00467CBB" w:rsidRPr="006B3CE9" w:rsidRDefault="00467CBB" w:rsidP="00DF0230">
            <w:pPr>
              <w:pStyle w:val="rowtabella0"/>
              <w:rPr>
                <w:color w:val="002060"/>
              </w:rPr>
            </w:pPr>
            <w:r w:rsidRPr="006B3CE9">
              <w:rPr>
                <w:color w:val="002060"/>
              </w:rPr>
              <w:t>VIA MAZZINI</w:t>
            </w:r>
          </w:p>
        </w:tc>
      </w:tr>
      <w:tr w:rsidR="00467CBB" w:rsidRPr="006B3CE9" w14:paraId="32DA70C0"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6FBB49" w14:textId="77777777" w:rsidR="00467CBB" w:rsidRPr="006B3CE9" w:rsidRDefault="00467CBB" w:rsidP="00DF0230">
            <w:pPr>
              <w:pStyle w:val="rowtabella0"/>
              <w:rPr>
                <w:color w:val="002060"/>
              </w:rPr>
            </w:pPr>
            <w:r w:rsidRPr="006B3CE9">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70C067" w14:textId="77777777" w:rsidR="00467CBB" w:rsidRPr="006B3CE9" w:rsidRDefault="00467CBB" w:rsidP="00DF0230">
            <w:pPr>
              <w:pStyle w:val="rowtabella0"/>
              <w:rPr>
                <w:color w:val="002060"/>
              </w:rPr>
            </w:pPr>
            <w:r w:rsidRPr="006B3CE9">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203F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ADE3D4"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0A2D76" w14:textId="77777777" w:rsidR="00467CBB" w:rsidRPr="006B3CE9" w:rsidRDefault="00467CBB" w:rsidP="00DF0230">
            <w:pPr>
              <w:pStyle w:val="rowtabella0"/>
              <w:rPr>
                <w:color w:val="002060"/>
              </w:rPr>
            </w:pPr>
            <w:r w:rsidRPr="006B3CE9">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EBB7F" w14:textId="77777777" w:rsidR="00467CBB" w:rsidRPr="006B3CE9" w:rsidRDefault="00467CBB" w:rsidP="00DF0230">
            <w:pPr>
              <w:pStyle w:val="rowtabella0"/>
              <w:rPr>
                <w:color w:val="002060"/>
              </w:rPr>
            </w:pPr>
            <w:r w:rsidRPr="006B3CE9">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BB061" w14:textId="77777777" w:rsidR="00467CBB" w:rsidRPr="006B3CE9" w:rsidRDefault="00467CBB" w:rsidP="00DF0230">
            <w:pPr>
              <w:pStyle w:val="rowtabella0"/>
              <w:rPr>
                <w:color w:val="002060"/>
              </w:rPr>
            </w:pPr>
            <w:r w:rsidRPr="006B3CE9">
              <w:rPr>
                <w:color w:val="002060"/>
              </w:rPr>
              <w:t>VIA ROMA, SNC</w:t>
            </w:r>
          </w:p>
        </w:tc>
      </w:tr>
      <w:tr w:rsidR="00467CBB" w:rsidRPr="006B3CE9" w14:paraId="5E49C05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444CE" w14:textId="77777777" w:rsidR="00467CBB" w:rsidRPr="006B3CE9" w:rsidRDefault="00467CBB" w:rsidP="00DF0230">
            <w:pPr>
              <w:pStyle w:val="rowtabella0"/>
              <w:rPr>
                <w:color w:val="002060"/>
              </w:rPr>
            </w:pPr>
            <w:r w:rsidRPr="006B3CE9">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03826" w14:textId="77777777" w:rsidR="00467CBB" w:rsidRPr="006B3CE9" w:rsidRDefault="00467CBB" w:rsidP="00DF0230">
            <w:pPr>
              <w:pStyle w:val="rowtabella0"/>
              <w:rPr>
                <w:color w:val="002060"/>
              </w:rPr>
            </w:pPr>
            <w:r w:rsidRPr="006B3CE9">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26F52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98AFD2" w14:textId="77777777" w:rsidR="00467CBB" w:rsidRPr="006B3CE9" w:rsidRDefault="00467CBB" w:rsidP="00DF0230">
            <w:pPr>
              <w:pStyle w:val="rowtabella0"/>
              <w:rPr>
                <w:color w:val="002060"/>
              </w:rPr>
            </w:pPr>
            <w:r w:rsidRPr="006B3CE9">
              <w:rPr>
                <w:color w:val="002060"/>
              </w:rPr>
              <w:t>09/12/2022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9DB10D" w14:textId="77777777" w:rsidR="00467CBB" w:rsidRPr="006B3CE9" w:rsidRDefault="00467CBB" w:rsidP="00DF0230">
            <w:pPr>
              <w:pStyle w:val="rowtabella0"/>
              <w:rPr>
                <w:color w:val="002060"/>
              </w:rPr>
            </w:pPr>
            <w:r w:rsidRPr="006B3CE9">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E2E8B" w14:textId="77777777" w:rsidR="00467CBB" w:rsidRPr="006B3CE9" w:rsidRDefault="00467CBB" w:rsidP="00DF0230">
            <w:pPr>
              <w:pStyle w:val="rowtabella0"/>
              <w:rPr>
                <w:color w:val="002060"/>
              </w:rPr>
            </w:pPr>
            <w:r w:rsidRPr="006B3CE9">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C56C6" w14:textId="77777777" w:rsidR="00467CBB" w:rsidRPr="006B3CE9" w:rsidRDefault="00467CBB" w:rsidP="00DF0230">
            <w:pPr>
              <w:pStyle w:val="rowtabella0"/>
              <w:rPr>
                <w:color w:val="002060"/>
              </w:rPr>
            </w:pPr>
            <w:r w:rsidRPr="006B3CE9">
              <w:rPr>
                <w:color w:val="002060"/>
              </w:rPr>
              <w:t>VIA CAMPO SPORTIVO</w:t>
            </w:r>
          </w:p>
        </w:tc>
      </w:tr>
      <w:tr w:rsidR="00467CBB" w:rsidRPr="006B3CE9" w14:paraId="0EAA7F5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63F430" w14:textId="77777777" w:rsidR="00467CBB" w:rsidRPr="006B3CE9" w:rsidRDefault="00467CBB" w:rsidP="00DF0230">
            <w:pPr>
              <w:pStyle w:val="rowtabella0"/>
              <w:rPr>
                <w:color w:val="002060"/>
              </w:rPr>
            </w:pPr>
            <w:r w:rsidRPr="006B3CE9">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BAC94" w14:textId="77777777" w:rsidR="00467CBB" w:rsidRPr="006B3CE9" w:rsidRDefault="00467CBB" w:rsidP="00DF0230">
            <w:pPr>
              <w:pStyle w:val="rowtabella0"/>
              <w:rPr>
                <w:color w:val="002060"/>
              </w:rPr>
            </w:pPr>
            <w:r w:rsidRPr="006B3CE9">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88D1F"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8AB2B4"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F6986D" w14:textId="77777777" w:rsidR="00467CBB" w:rsidRPr="006B3CE9" w:rsidRDefault="00467CBB" w:rsidP="00DF0230">
            <w:pPr>
              <w:pStyle w:val="rowtabella0"/>
              <w:rPr>
                <w:color w:val="002060"/>
              </w:rPr>
            </w:pPr>
            <w:r w:rsidRPr="006B3CE9">
              <w:rPr>
                <w:color w:val="002060"/>
              </w:rPr>
              <w:t>5441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28329" w14:textId="77777777" w:rsidR="00467CBB" w:rsidRPr="006B3CE9" w:rsidRDefault="00467CBB" w:rsidP="00DF0230">
            <w:pPr>
              <w:pStyle w:val="rowtabella0"/>
              <w:rPr>
                <w:color w:val="002060"/>
              </w:rPr>
            </w:pPr>
            <w:r w:rsidRPr="006B3CE9">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E9582" w14:textId="77777777" w:rsidR="00467CBB" w:rsidRPr="006B3CE9" w:rsidRDefault="00467CBB" w:rsidP="00DF0230">
            <w:pPr>
              <w:pStyle w:val="rowtabella0"/>
              <w:rPr>
                <w:color w:val="002060"/>
              </w:rPr>
            </w:pPr>
            <w:r w:rsidRPr="006B3CE9">
              <w:rPr>
                <w:color w:val="002060"/>
              </w:rPr>
              <w:t>VIA MOLINELLO</w:t>
            </w:r>
          </w:p>
        </w:tc>
      </w:tr>
      <w:tr w:rsidR="00467CBB" w:rsidRPr="006B3CE9" w14:paraId="4ADAF551"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4ABD0" w14:textId="77777777" w:rsidR="00467CBB" w:rsidRPr="006B3CE9" w:rsidRDefault="00467CBB" w:rsidP="00DF0230">
            <w:pPr>
              <w:pStyle w:val="rowtabella0"/>
              <w:rPr>
                <w:color w:val="002060"/>
              </w:rPr>
            </w:pPr>
            <w:r w:rsidRPr="006B3CE9">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017AB" w14:textId="77777777" w:rsidR="00467CBB" w:rsidRPr="006B3CE9" w:rsidRDefault="00467CBB" w:rsidP="00DF0230">
            <w:pPr>
              <w:pStyle w:val="rowtabella0"/>
              <w:rPr>
                <w:color w:val="002060"/>
              </w:rPr>
            </w:pPr>
            <w:r w:rsidRPr="006B3CE9">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8AB1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7DB55" w14:textId="77777777" w:rsidR="00467CBB" w:rsidRPr="006B3CE9" w:rsidRDefault="00467CBB" w:rsidP="00DF0230">
            <w:pPr>
              <w:pStyle w:val="rowtabella0"/>
              <w:rPr>
                <w:color w:val="002060"/>
              </w:rPr>
            </w:pPr>
            <w:r w:rsidRPr="006B3CE9">
              <w:rPr>
                <w:color w:val="002060"/>
              </w:rPr>
              <w:t>12/12/2022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62725" w14:textId="77777777" w:rsidR="00467CBB" w:rsidRPr="006B3CE9" w:rsidRDefault="00467CBB" w:rsidP="00DF0230">
            <w:pPr>
              <w:pStyle w:val="rowtabella0"/>
              <w:rPr>
                <w:color w:val="002060"/>
              </w:rPr>
            </w:pPr>
            <w:r w:rsidRPr="006B3CE9">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87E86" w14:textId="77777777" w:rsidR="00467CBB" w:rsidRPr="006B3CE9" w:rsidRDefault="00467CBB" w:rsidP="00DF0230">
            <w:pPr>
              <w:pStyle w:val="rowtabella0"/>
              <w:rPr>
                <w:color w:val="002060"/>
              </w:rPr>
            </w:pPr>
            <w:r w:rsidRPr="006B3CE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AAA7A" w14:textId="77777777" w:rsidR="00467CBB" w:rsidRPr="006B3CE9" w:rsidRDefault="00467CBB" w:rsidP="00DF0230">
            <w:pPr>
              <w:pStyle w:val="rowtabella0"/>
              <w:rPr>
                <w:color w:val="002060"/>
              </w:rPr>
            </w:pPr>
            <w:r w:rsidRPr="006B3CE9">
              <w:rPr>
                <w:color w:val="002060"/>
              </w:rPr>
              <w:t>VIA LAGO DI MISURINA</w:t>
            </w:r>
          </w:p>
        </w:tc>
      </w:tr>
    </w:tbl>
    <w:p w14:paraId="4D020CF3" w14:textId="77777777" w:rsidR="00467CBB" w:rsidRPr="006B3CE9" w:rsidRDefault="00467CBB" w:rsidP="00467CBB">
      <w:pPr>
        <w:pStyle w:val="breakline"/>
        <w:rPr>
          <w:rFonts w:eastAsiaTheme="minorEastAsia"/>
          <w:color w:val="002060"/>
        </w:rPr>
      </w:pPr>
    </w:p>
    <w:p w14:paraId="62B7AF06" w14:textId="77777777" w:rsidR="00467CBB" w:rsidRPr="006B3CE9" w:rsidRDefault="00467CBB" w:rsidP="00467CBB">
      <w:pPr>
        <w:pStyle w:val="breakline"/>
        <w:rPr>
          <w:color w:val="002060"/>
        </w:rPr>
      </w:pPr>
    </w:p>
    <w:p w14:paraId="3BC276D6" w14:textId="77777777" w:rsidR="00467CBB" w:rsidRPr="006B3CE9" w:rsidRDefault="00467CBB" w:rsidP="00467CBB">
      <w:pPr>
        <w:pStyle w:val="breakline"/>
        <w:rPr>
          <w:color w:val="002060"/>
        </w:rPr>
      </w:pPr>
    </w:p>
    <w:p w14:paraId="2E55BAAC" w14:textId="77777777" w:rsidR="00467CBB" w:rsidRPr="006B3CE9" w:rsidRDefault="00467CBB" w:rsidP="00467CBB">
      <w:pPr>
        <w:pStyle w:val="sottotitolocampionato10"/>
        <w:rPr>
          <w:color w:val="002060"/>
        </w:rPr>
      </w:pPr>
      <w:r w:rsidRPr="006B3CE9">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5"/>
        <w:gridCol w:w="385"/>
        <w:gridCol w:w="898"/>
        <w:gridCol w:w="1182"/>
        <w:gridCol w:w="1565"/>
        <w:gridCol w:w="1541"/>
      </w:tblGrid>
      <w:tr w:rsidR="00467CBB" w:rsidRPr="006B3CE9" w14:paraId="23AAA15E"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7248A"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1839F"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33B29"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169EA"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FD90"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46910"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F45EE"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577D274D"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D47D2" w14:textId="77777777" w:rsidR="00467CBB" w:rsidRPr="006B3CE9" w:rsidRDefault="00467CBB" w:rsidP="00DF0230">
            <w:pPr>
              <w:pStyle w:val="rowtabella0"/>
              <w:rPr>
                <w:color w:val="002060"/>
              </w:rPr>
            </w:pPr>
            <w:r w:rsidRPr="006B3CE9">
              <w:rPr>
                <w:color w:val="002060"/>
              </w:rPr>
              <w:t>SANTA MARIA NUOVA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937BB" w14:textId="77777777" w:rsidR="00467CBB" w:rsidRPr="006B3CE9" w:rsidRDefault="00467CBB" w:rsidP="00DF0230">
            <w:pPr>
              <w:pStyle w:val="rowtabella0"/>
              <w:rPr>
                <w:color w:val="002060"/>
              </w:rPr>
            </w:pPr>
            <w:r w:rsidRPr="006B3CE9">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BBEC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19FF9"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2CD3A" w14:textId="77777777" w:rsidR="00467CBB" w:rsidRPr="006B3CE9" w:rsidRDefault="00467CBB" w:rsidP="00DF0230">
            <w:pPr>
              <w:pStyle w:val="rowtabella0"/>
              <w:rPr>
                <w:color w:val="002060"/>
              </w:rPr>
            </w:pPr>
            <w:r w:rsidRPr="006B3CE9">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805A3" w14:textId="77777777" w:rsidR="00467CBB" w:rsidRPr="006B3CE9" w:rsidRDefault="00467CBB" w:rsidP="00DF0230">
            <w:pPr>
              <w:pStyle w:val="rowtabella0"/>
              <w:rPr>
                <w:color w:val="002060"/>
              </w:rPr>
            </w:pPr>
            <w:r w:rsidRPr="006B3CE9">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CF058" w14:textId="77777777" w:rsidR="00467CBB" w:rsidRPr="006B3CE9" w:rsidRDefault="00467CBB" w:rsidP="00DF0230">
            <w:pPr>
              <w:pStyle w:val="rowtabella0"/>
              <w:rPr>
                <w:color w:val="002060"/>
              </w:rPr>
            </w:pPr>
            <w:r w:rsidRPr="006B3CE9">
              <w:rPr>
                <w:color w:val="002060"/>
              </w:rPr>
              <w:t>LOCALITA' LE CALVIE</w:t>
            </w:r>
          </w:p>
        </w:tc>
      </w:tr>
      <w:tr w:rsidR="00467CBB" w:rsidRPr="006B3CE9" w14:paraId="55B4955B"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598BD0" w14:textId="77777777" w:rsidR="00467CBB" w:rsidRPr="006B3CE9" w:rsidRDefault="00467CBB" w:rsidP="00DF0230">
            <w:pPr>
              <w:pStyle w:val="rowtabella0"/>
              <w:rPr>
                <w:color w:val="002060"/>
              </w:rPr>
            </w:pPr>
            <w:r w:rsidRPr="006B3CE9">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59868" w14:textId="77777777" w:rsidR="00467CBB" w:rsidRPr="006B3CE9" w:rsidRDefault="00467CBB" w:rsidP="00DF0230">
            <w:pPr>
              <w:pStyle w:val="rowtabella0"/>
              <w:rPr>
                <w:color w:val="002060"/>
              </w:rPr>
            </w:pPr>
            <w:r w:rsidRPr="006B3CE9">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C4B2B7"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8BD4C"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52C389" w14:textId="77777777" w:rsidR="00467CBB" w:rsidRPr="006B3CE9" w:rsidRDefault="00467CBB" w:rsidP="00DF0230">
            <w:pPr>
              <w:pStyle w:val="rowtabella0"/>
              <w:rPr>
                <w:color w:val="002060"/>
              </w:rPr>
            </w:pPr>
            <w:r w:rsidRPr="006B3CE9">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417B7" w14:textId="77777777" w:rsidR="00467CBB" w:rsidRPr="006B3CE9" w:rsidRDefault="00467CBB" w:rsidP="00DF0230">
            <w:pPr>
              <w:pStyle w:val="rowtabella0"/>
              <w:rPr>
                <w:color w:val="002060"/>
              </w:rPr>
            </w:pPr>
            <w:r w:rsidRPr="006B3CE9">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EA31E" w14:textId="77777777" w:rsidR="00467CBB" w:rsidRPr="006B3CE9" w:rsidRDefault="00467CBB" w:rsidP="00DF0230">
            <w:pPr>
              <w:pStyle w:val="rowtabella0"/>
              <w:rPr>
                <w:color w:val="002060"/>
              </w:rPr>
            </w:pPr>
            <w:r w:rsidRPr="006B3CE9">
              <w:rPr>
                <w:color w:val="002060"/>
              </w:rPr>
              <w:t>LOC. FRONTALE - VIA FIGURETTA</w:t>
            </w:r>
          </w:p>
        </w:tc>
      </w:tr>
      <w:tr w:rsidR="00467CBB" w:rsidRPr="006B3CE9" w14:paraId="2CCCF520"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2ADA3" w14:textId="77777777" w:rsidR="00467CBB" w:rsidRPr="006B3CE9" w:rsidRDefault="00467CBB" w:rsidP="00DF0230">
            <w:pPr>
              <w:pStyle w:val="rowtabella0"/>
              <w:rPr>
                <w:color w:val="002060"/>
              </w:rPr>
            </w:pPr>
            <w:r w:rsidRPr="006B3CE9">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5BF712" w14:textId="77777777" w:rsidR="00467CBB" w:rsidRPr="006B3CE9" w:rsidRDefault="00467CBB" w:rsidP="00DF0230">
            <w:pPr>
              <w:pStyle w:val="rowtabella0"/>
              <w:rPr>
                <w:color w:val="002060"/>
              </w:rPr>
            </w:pPr>
            <w:r w:rsidRPr="006B3CE9">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2317F"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1CBAC" w14:textId="77777777" w:rsidR="00467CBB" w:rsidRPr="006B3CE9" w:rsidRDefault="00467CBB" w:rsidP="00DF0230">
            <w:pPr>
              <w:pStyle w:val="rowtabella0"/>
              <w:rPr>
                <w:color w:val="002060"/>
              </w:rPr>
            </w:pPr>
            <w:r w:rsidRPr="006B3CE9">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7F6CF6" w14:textId="77777777" w:rsidR="00467CBB" w:rsidRPr="006B3CE9" w:rsidRDefault="00467CBB" w:rsidP="00DF0230">
            <w:pPr>
              <w:pStyle w:val="rowtabella0"/>
              <w:rPr>
                <w:color w:val="002060"/>
              </w:rPr>
            </w:pPr>
            <w:r w:rsidRPr="006B3CE9">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3ED4A" w14:textId="77777777" w:rsidR="00467CBB" w:rsidRPr="006B3CE9" w:rsidRDefault="00467CBB" w:rsidP="00DF0230">
            <w:pPr>
              <w:pStyle w:val="rowtabella0"/>
              <w:rPr>
                <w:color w:val="002060"/>
              </w:rPr>
            </w:pPr>
            <w:r w:rsidRPr="006B3CE9">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2F425" w14:textId="77777777" w:rsidR="00467CBB" w:rsidRPr="006B3CE9" w:rsidRDefault="00467CBB" w:rsidP="00DF0230">
            <w:pPr>
              <w:pStyle w:val="rowtabella0"/>
              <w:rPr>
                <w:color w:val="002060"/>
              </w:rPr>
            </w:pPr>
            <w:r w:rsidRPr="006B3CE9">
              <w:rPr>
                <w:color w:val="002060"/>
              </w:rPr>
              <w:t>VIA MONTESSORI LOC. ANGELI</w:t>
            </w:r>
          </w:p>
        </w:tc>
      </w:tr>
      <w:tr w:rsidR="00467CBB" w:rsidRPr="006B3CE9" w14:paraId="79DB433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4A39E" w14:textId="77777777" w:rsidR="00467CBB" w:rsidRPr="006B3CE9" w:rsidRDefault="00467CBB" w:rsidP="00DF0230">
            <w:pPr>
              <w:pStyle w:val="rowtabella0"/>
              <w:rPr>
                <w:color w:val="002060"/>
              </w:rPr>
            </w:pPr>
            <w:r w:rsidRPr="006B3CE9">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65B9D1" w14:textId="77777777" w:rsidR="00467CBB" w:rsidRPr="006B3CE9" w:rsidRDefault="00467CBB" w:rsidP="00DF0230">
            <w:pPr>
              <w:pStyle w:val="rowtabella0"/>
              <w:rPr>
                <w:color w:val="002060"/>
              </w:rPr>
            </w:pPr>
            <w:r w:rsidRPr="006B3CE9">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966376"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28C38" w14:textId="77777777" w:rsidR="00467CBB" w:rsidRPr="006B3CE9" w:rsidRDefault="00467CBB" w:rsidP="00DF0230">
            <w:pPr>
              <w:pStyle w:val="rowtabella0"/>
              <w:rPr>
                <w:color w:val="002060"/>
              </w:rPr>
            </w:pPr>
            <w:r w:rsidRPr="006B3CE9">
              <w:rPr>
                <w:color w:val="002060"/>
              </w:rPr>
              <w:t>10/12/2022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A1EFA" w14:textId="77777777" w:rsidR="00467CBB" w:rsidRPr="006B3CE9" w:rsidRDefault="00467CBB" w:rsidP="00DF0230">
            <w:pPr>
              <w:pStyle w:val="rowtabella0"/>
              <w:rPr>
                <w:color w:val="002060"/>
              </w:rPr>
            </w:pPr>
            <w:r w:rsidRPr="006B3CE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34679" w14:textId="77777777" w:rsidR="00467CBB" w:rsidRPr="006B3CE9" w:rsidRDefault="00467CBB" w:rsidP="00DF0230">
            <w:pPr>
              <w:pStyle w:val="rowtabella0"/>
              <w:rPr>
                <w:color w:val="002060"/>
              </w:rPr>
            </w:pPr>
            <w:r w:rsidRPr="006B3CE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347ED" w14:textId="77777777" w:rsidR="00467CBB" w:rsidRPr="006B3CE9" w:rsidRDefault="00467CBB" w:rsidP="00DF0230">
            <w:pPr>
              <w:pStyle w:val="rowtabella0"/>
              <w:rPr>
                <w:color w:val="002060"/>
              </w:rPr>
            </w:pPr>
            <w:r w:rsidRPr="006B3CE9">
              <w:rPr>
                <w:color w:val="002060"/>
              </w:rPr>
              <w:t>VIA B.BUOZZI</w:t>
            </w:r>
          </w:p>
        </w:tc>
      </w:tr>
      <w:tr w:rsidR="00467CBB" w:rsidRPr="006B3CE9" w14:paraId="19221F9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F4F01" w14:textId="77777777" w:rsidR="00467CBB" w:rsidRPr="006B3CE9" w:rsidRDefault="00467CBB" w:rsidP="00DF0230">
            <w:pPr>
              <w:pStyle w:val="rowtabella0"/>
              <w:rPr>
                <w:color w:val="002060"/>
              </w:rPr>
            </w:pPr>
            <w:r w:rsidRPr="006B3CE9">
              <w:rPr>
                <w:color w:val="002060"/>
              </w:rPr>
              <w:lastRenderedPageBreak/>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76BD18" w14:textId="77777777" w:rsidR="00467CBB" w:rsidRPr="006B3CE9" w:rsidRDefault="00467CBB" w:rsidP="00DF0230">
            <w:pPr>
              <w:pStyle w:val="rowtabella0"/>
              <w:rPr>
                <w:color w:val="002060"/>
              </w:rPr>
            </w:pPr>
            <w:r w:rsidRPr="006B3CE9">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1129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21E23"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FB2046" w14:textId="77777777" w:rsidR="00467CBB" w:rsidRPr="006B3CE9" w:rsidRDefault="00467CBB" w:rsidP="00DF0230">
            <w:pPr>
              <w:pStyle w:val="rowtabella0"/>
              <w:rPr>
                <w:color w:val="002060"/>
              </w:rPr>
            </w:pPr>
            <w:r w:rsidRPr="006B3CE9">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1E511" w14:textId="77777777" w:rsidR="00467CBB" w:rsidRPr="006B3CE9" w:rsidRDefault="00467CBB" w:rsidP="00DF0230">
            <w:pPr>
              <w:pStyle w:val="rowtabella0"/>
              <w:rPr>
                <w:color w:val="002060"/>
              </w:rPr>
            </w:pPr>
            <w:r w:rsidRPr="006B3CE9">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D632B" w14:textId="77777777" w:rsidR="00467CBB" w:rsidRPr="006B3CE9" w:rsidRDefault="00467CBB" w:rsidP="00DF0230">
            <w:pPr>
              <w:pStyle w:val="rowtabella0"/>
              <w:rPr>
                <w:color w:val="002060"/>
              </w:rPr>
            </w:pPr>
            <w:r w:rsidRPr="006B3CE9">
              <w:rPr>
                <w:color w:val="002060"/>
              </w:rPr>
              <w:t>VIA GRAMSCI-VIA FEGGIANI</w:t>
            </w:r>
          </w:p>
        </w:tc>
      </w:tr>
      <w:tr w:rsidR="00467CBB" w:rsidRPr="006B3CE9" w14:paraId="66A5C6E3"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3E22D" w14:textId="77777777" w:rsidR="00467CBB" w:rsidRPr="006B3CE9" w:rsidRDefault="00467CBB" w:rsidP="00DF0230">
            <w:pPr>
              <w:pStyle w:val="rowtabella0"/>
              <w:rPr>
                <w:color w:val="002060"/>
              </w:rPr>
            </w:pPr>
            <w:r w:rsidRPr="006B3CE9">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8BE82" w14:textId="77777777" w:rsidR="00467CBB" w:rsidRPr="006B3CE9" w:rsidRDefault="00467CBB" w:rsidP="00DF0230">
            <w:pPr>
              <w:pStyle w:val="rowtabella0"/>
              <w:rPr>
                <w:color w:val="002060"/>
              </w:rPr>
            </w:pPr>
            <w:r w:rsidRPr="006B3CE9">
              <w:rPr>
                <w:color w:val="002060"/>
              </w:rPr>
              <w:t>MMSA GIOVANE AURORA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187C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37FA4"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48AF3" w14:textId="77777777" w:rsidR="00467CBB" w:rsidRPr="006B3CE9" w:rsidRDefault="00467CBB" w:rsidP="00DF0230">
            <w:pPr>
              <w:pStyle w:val="rowtabella0"/>
              <w:rPr>
                <w:color w:val="002060"/>
              </w:rPr>
            </w:pPr>
            <w:r w:rsidRPr="006B3CE9">
              <w:rPr>
                <w:color w:val="002060"/>
              </w:rPr>
              <w:t>5084 PALESTRA CASTELPLANIO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353FC" w14:textId="77777777" w:rsidR="00467CBB" w:rsidRPr="006B3CE9" w:rsidRDefault="00467CBB" w:rsidP="00DF0230">
            <w:pPr>
              <w:pStyle w:val="rowtabella0"/>
              <w:rPr>
                <w:color w:val="002060"/>
              </w:rPr>
            </w:pPr>
            <w:r w:rsidRPr="006B3CE9">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9BDDF" w14:textId="77777777" w:rsidR="00467CBB" w:rsidRPr="006B3CE9" w:rsidRDefault="00467CBB" w:rsidP="00DF0230">
            <w:pPr>
              <w:pStyle w:val="rowtabella0"/>
              <w:rPr>
                <w:color w:val="002060"/>
              </w:rPr>
            </w:pPr>
            <w:r w:rsidRPr="006B3CE9">
              <w:rPr>
                <w:color w:val="002060"/>
              </w:rPr>
              <w:t>LOC.MACINE VIA DANTE ALIGHIERI</w:t>
            </w:r>
          </w:p>
        </w:tc>
      </w:tr>
    </w:tbl>
    <w:p w14:paraId="00CBD91F" w14:textId="77777777" w:rsidR="00467CBB" w:rsidRPr="006B3CE9" w:rsidRDefault="00467CBB" w:rsidP="00467CBB">
      <w:pPr>
        <w:pStyle w:val="breakline"/>
        <w:rPr>
          <w:rFonts w:eastAsiaTheme="minorEastAsia"/>
          <w:color w:val="002060"/>
        </w:rPr>
      </w:pPr>
    </w:p>
    <w:p w14:paraId="275527E5" w14:textId="77777777" w:rsidR="00467CBB" w:rsidRPr="006B3CE9" w:rsidRDefault="00467CBB" w:rsidP="00467CBB">
      <w:pPr>
        <w:pStyle w:val="breakline"/>
        <w:rPr>
          <w:color w:val="002060"/>
        </w:rPr>
      </w:pPr>
    </w:p>
    <w:p w14:paraId="08E8476D" w14:textId="77777777" w:rsidR="00467CBB" w:rsidRPr="006B3CE9" w:rsidRDefault="00467CBB" w:rsidP="00467CBB">
      <w:pPr>
        <w:pStyle w:val="breakline"/>
        <w:rPr>
          <w:color w:val="002060"/>
        </w:rPr>
      </w:pPr>
    </w:p>
    <w:p w14:paraId="5208C74C" w14:textId="77777777" w:rsidR="00467CBB" w:rsidRPr="006B3CE9" w:rsidRDefault="00467CBB" w:rsidP="00467CBB">
      <w:pPr>
        <w:pStyle w:val="sottotitolocampionato10"/>
        <w:rPr>
          <w:color w:val="002060"/>
        </w:rPr>
      </w:pPr>
      <w:r w:rsidRPr="006B3CE9">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1"/>
        <w:gridCol w:w="1545"/>
        <w:gridCol w:w="1549"/>
      </w:tblGrid>
      <w:tr w:rsidR="00467CBB" w:rsidRPr="006B3CE9" w14:paraId="08B9BFC5"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294A0"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C9065"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5D78"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71D9"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86F2"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BC815"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7A320"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01141CF5"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FEA46F" w14:textId="77777777" w:rsidR="00467CBB" w:rsidRPr="006B3CE9" w:rsidRDefault="00467CBB" w:rsidP="00DF0230">
            <w:pPr>
              <w:pStyle w:val="rowtabella0"/>
              <w:rPr>
                <w:color w:val="002060"/>
              </w:rPr>
            </w:pPr>
            <w:r w:rsidRPr="006B3CE9">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720AF" w14:textId="77777777" w:rsidR="00467CBB" w:rsidRPr="006B3CE9" w:rsidRDefault="00467CBB" w:rsidP="00DF0230">
            <w:pPr>
              <w:pStyle w:val="rowtabella0"/>
              <w:rPr>
                <w:color w:val="002060"/>
              </w:rPr>
            </w:pPr>
            <w:r w:rsidRPr="006B3CE9">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DC06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A04CF"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73C30" w14:textId="77777777" w:rsidR="00467CBB" w:rsidRPr="006B3CE9" w:rsidRDefault="00467CBB" w:rsidP="00DF0230">
            <w:pPr>
              <w:pStyle w:val="rowtabella0"/>
              <w:rPr>
                <w:color w:val="002060"/>
              </w:rPr>
            </w:pPr>
            <w:r w:rsidRPr="006B3CE9">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CBFBF" w14:textId="77777777" w:rsidR="00467CBB" w:rsidRPr="006B3CE9" w:rsidRDefault="00467CBB" w:rsidP="00DF0230">
            <w:pPr>
              <w:pStyle w:val="rowtabella0"/>
              <w:rPr>
                <w:color w:val="002060"/>
              </w:rPr>
            </w:pPr>
            <w:r w:rsidRPr="006B3CE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4F913" w14:textId="77777777" w:rsidR="00467CBB" w:rsidRPr="006B3CE9" w:rsidRDefault="00467CBB" w:rsidP="00DF0230">
            <w:pPr>
              <w:pStyle w:val="rowtabella0"/>
              <w:rPr>
                <w:color w:val="002060"/>
              </w:rPr>
            </w:pPr>
            <w:r w:rsidRPr="006B3CE9">
              <w:rPr>
                <w:color w:val="002060"/>
              </w:rPr>
              <w:t>CONTRADA DEL POZZO</w:t>
            </w:r>
          </w:p>
        </w:tc>
      </w:tr>
      <w:tr w:rsidR="00467CBB" w:rsidRPr="006B3CE9" w14:paraId="11F7529B"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A78851" w14:textId="77777777" w:rsidR="00467CBB" w:rsidRPr="006B3CE9" w:rsidRDefault="00467CBB" w:rsidP="00DF0230">
            <w:pPr>
              <w:pStyle w:val="rowtabella0"/>
              <w:rPr>
                <w:color w:val="002060"/>
              </w:rPr>
            </w:pPr>
            <w:r w:rsidRPr="006B3CE9">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576CC" w14:textId="77777777" w:rsidR="00467CBB" w:rsidRPr="006B3CE9" w:rsidRDefault="00467CBB" w:rsidP="00DF0230">
            <w:pPr>
              <w:pStyle w:val="rowtabella0"/>
              <w:rPr>
                <w:color w:val="002060"/>
              </w:rPr>
            </w:pPr>
            <w:r w:rsidRPr="006B3CE9">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4B60B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CA99A3"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74C26D" w14:textId="77777777" w:rsidR="00467CBB" w:rsidRPr="006B3CE9" w:rsidRDefault="00467CBB" w:rsidP="00DF0230">
            <w:pPr>
              <w:pStyle w:val="rowtabella0"/>
              <w:rPr>
                <w:color w:val="002060"/>
              </w:rPr>
            </w:pPr>
            <w:r w:rsidRPr="006B3CE9">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3C2FC"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C3342" w14:textId="77777777" w:rsidR="00467CBB" w:rsidRPr="006B3CE9" w:rsidRDefault="00467CBB" w:rsidP="00DF0230">
            <w:pPr>
              <w:pStyle w:val="rowtabella0"/>
              <w:rPr>
                <w:color w:val="002060"/>
              </w:rPr>
            </w:pPr>
            <w:r w:rsidRPr="006B3CE9">
              <w:rPr>
                <w:color w:val="002060"/>
              </w:rPr>
              <w:t>VIA CARPEGNA-VIA M.TE S.VICINO</w:t>
            </w:r>
          </w:p>
        </w:tc>
      </w:tr>
      <w:tr w:rsidR="00467CBB" w:rsidRPr="006B3CE9" w14:paraId="1B0E6E8A"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8BFCD" w14:textId="77777777" w:rsidR="00467CBB" w:rsidRPr="006B3CE9" w:rsidRDefault="00467CBB" w:rsidP="00DF0230">
            <w:pPr>
              <w:pStyle w:val="rowtabella0"/>
              <w:rPr>
                <w:color w:val="002060"/>
              </w:rPr>
            </w:pPr>
            <w:r w:rsidRPr="006B3CE9">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2FDDB" w14:textId="77777777" w:rsidR="00467CBB" w:rsidRPr="006B3CE9" w:rsidRDefault="00467CBB" w:rsidP="00DF0230">
            <w:pPr>
              <w:pStyle w:val="rowtabella0"/>
              <w:rPr>
                <w:color w:val="002060"/>
              </w:rPr>
            </w:pPr>
            <w:r w:rsidRPr="006B3CE9">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E180FE"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E603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5E3D46" w14:textId="77777777" w:rsidR="00467CBB" w:rsidRPr="006B3CE9" w:rsidRDefault="00467CBB" w:rsidP="00DF0230">
            <w:pPr>
              <w:pStyle w:val="rowtabella0"/>
              <w:rPr>
                <w:color w:val="002060"/>
              </w:rPr>
            </w:pPr>
            <w:r w:rsidRPr="006B3CE9">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1AD14"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99B79" w14:textId="77777777" w:rsidR="00467CBB" w:rsidRPr="006B3CE9" w:rsidRDefault="00467CBB" w:rsidP="00DF0230">
            <w:pPr>
              <w:pStyle w:val="rowtabella0"/>
              <w:rPr>
                <w:color w:val="002060"/>
              </w:rPr>
            </w:pPr>
            <w:r w:rsidRPr="006B3CE9">
              <w:rPr>
                <w:color w:val="002060"/>
              </w:rPr>
              <w:t>VIA ESINO 122 TORRETTE</w:t>
            </w:r>
          </w:p>
        </w:tc>
      </w:tr>
      <w:tr w:rsidR="00467CBB" w:rsidRPr="006B3CE9" w14:paraId="1B2DDC08"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B36819" w14:textId="77777777" w:rsidR="00467CBB" w:rsidRPr="006B3CE9" w:rsidRDefault="00467CBB" w:rsidP="00DF0230">
            <w:pPr>
              <w:pStyle w:val="rowtabella0"/>
              <w:rPr>
                <w:color w:val="002060"/>
              </w:rPr>
            </w:pPr>
            <w:r w:rsidRPr="006B3CE9">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AD30E4" w14:textId="77777777" w:rsidR="00467CBB" w:rsidRPr="006B3CE9" w:rsidRDefault="00467CBB" w:rsidP="00DF0230">
            <w:pPr>
              <w:pStyle w:val="rowtabella0"/>
              <w:rPr>
                <w:color w:val="002060"/>
              </w:rPr>
            </w:pPr>
            <w:r w:rsidRPr="006B3CE9">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39824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48BE42" w14:textId="77777777" w:rsidR="00467CBB" w:rsidRPr="006B3CE9" w:rsidRDefault="00467CBB" w:rsidP="00DF0230">
            <w:pPr>
              <w:pStyle w:val="rowtabella0"/>
              <w:rPr>
                <w:color w:val="002060"/>
              </w:rPr>
            </w:pPr>
            <w:r w:rsidRPr="006B3CE9">
              <w:rPr>
                <w:color w:val="002060"/>
              </w:rPr>
              <w:t>09/12/2022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7AE3C" w14:textId="77777777" w:rsidR="00467CBB" w:rsidRPr="006B3CE9" w:rsidRDefault="00467CBB" w:rsidP="00DF0230">
            <w:pPr>
              <w:pStyle w:val="rowtabella0"/>
              <w:rPr>
                <w:color w:val="002060"/>
              </w:rPr>
            </w:pPr>
            <w:r w:rsidRPr="006B3CE9">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41FD8" w14:textId="77777777" w:rsidR="00467CBB" w:rsidRPr="006B3CE9" w:rsidRDefault="00467CBB" w:rsidP="00DF0230">
            <w:pPr>
              <w:pStyle w:val="rowtabella0"/>
              <w:rPr>
                <w:color w:val="002060"/>
              </w:rPr>
            </w:pPr>
            <w:r w:rsidRPr="006B3CE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6789C" w14:textId="77777777" w:rsidR="00467CBB" w:rsidRPr="006B3CE9" w:rsidRDefault="00467CBB" w:rsidP="00DF0230">
            <w:pPr>
              <w:pStyle w:val="rowtabella0"/>
              <w:rPr>
                <w:color w:val="002060"/>
              </w:rPr>
            </w:pPr>
            <w:r w:rsidRPr="006B3CE9">
              <w:rPr>
                <w:color w:val="002060"/>
              </w:rPr>
              <w:t>VIA MASSIMO D'AZEGLIO</w:t>
            </w:r>
          </w:p>
        </w:tc>
      </w:tr>
      <w:tr w:rsidR="00467CBB" w:rsidRPr="006B3CE9" w14:paraId="58BA1148"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5ECCD6" w14:textId="77777777" w:rsidR="00467CBB" w:rsidRPr="006B3CE9" w:rsidRDefault="00467CBB" w:rsidP="00DF0230">
            <w:pPr>
              <w:pStyle w:val="rowtabella0"/>
              <w:rPr>
                <w:color w:val="002060"/>
              </w:rPr>
            </w:pPr>
            <w:r w:rsidRPr="006B3CE9">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E514D8" w14:textId="77777777" w:rsidR="00467CBB" w:rsidRPr="006B3CE9" w:rsidRDefault="00467CBB" w:rsidP="00DF0230">
            <w:pPr>
              <w:pStyle w:val="rowtabella0"/>
              <w:rPr>
                <w:color w:val="002060"/>
              </w:rPr>
            </w:pPr>
            <w:r w:rsidRPr="006B3CE9">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D79E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AB882" w14:textId="77777777" w:rsidR="00467CBB" w:rsidRPr="006B3CE9" w:rsidRDefault="00467CBB" w:rsidP="00DF0230">
            <w:pPr>
              <w:pStyle w:val="rowtabella0"/>
              <w:rPr>
                <w:color w:val="002060"/>
              </w:rPr>
            </w:pPr>
            <w:r w:rsidRPr="006B3CE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53D8C" w14:textId="77777777" w:rsidR="00467CBB" w:rsidRPr="006B3CE9" w:rsidRDefault="00467CBB" w:rsidP="00DF0230">
            <w:pPr>
              <w:pStyle w:val="rowtabella0"/>
              <w:rPr>
                <w:color w:val="002060"/>
              </w:rPr>
            </w:pPr>
            <w:r w:rsidRPr="006B3CE9">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71A65"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C7C52" w14:textId="77777777" w:rsidR="00467CBB" w:rsidRPr="006B3CE9" w:rsidRDefault="00467CBB" w:rsidP="00DF0230">
            <w:pPr>
              <w:pStyle w:val="rowtabella0"/>
              <w:rPr>
                <w:color w:val="002060"/>
              </w:rPr>
            </w:pPr>
            <w:r w:rsidRPr="006B3CE9">
              <w:rPr>
                <w:color w:val="002060"/>
              </w:rPr>
              <w:t>LOCALITA' NONTESICURO</w:t>
            </w:r>
          </w:p>
        </w:tc>
      </w:tr>
      <w:tr w:rsidR="00467CBB" w:rsidRPr="006B3CE9" w14:paraId="565404A2"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5D989" w14:textId="77777777" w:rsidR="00467CBB" w:rsidRPr="006B3CE9" w:rsidRDefault="00467CBB" w:rsidP="00DF0230">
            <w:pPr>
              <w:pStyle w:val="rowtabella0"/>
              <w:rPr>
                <w:color w:val="002060"/>
              </w:rPr>
            </w:pPr>
            <w:r w:rsidRPr="006B3CE9">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74991" w14:textId="77777777" w:rsidR="00467CBB" w:rsidRPr="006B3CE9" w:rsidRDefault="00467CBB" w:rsidP="00DF0230">
            <w:pPr>
              <w:pStyle w:val="rowtabella0"/>
              <w:rPr>
                <w:color w:val="002060"/>
              </w:rPr>
            </w:pPr>
            <w:r w:rsidRPr="006B3CE9">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E0FA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A3FB2" w14:textId="77777777" w:rsidR="00467CBB" w:rsidRPr="006B3CE9" w:rsidRDefault="00467CBB" w:rsidP="00DF0230">
            <w:pPr>
              <w:pStyle w:val="rowtabella0"/>
              <w:rPr>
                <w:color w:val="002060"/>
              </w:rPr>
            </w:pPr>
            <w:r w:rsidRPr="006B3CE9">
              <w:rPr>
                <w:color w:val="002060"/>
              </w:rPr>
              <w:t>12/12/2022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A6FF2" w14:textId="77777777" w:rsidR="00467CBB" w:rsidRPr="006B3CE9" w:rsidRDefault="00467CBB" w:rsidP="00DF0230">
            <w:pPr>
              <w:pStyle w:val="rowtabella0"/>
              <w:rPr>
                <w:color w:val="002060"/>
              </w:rPr>
            </w:pPr>
            <w:r w:rsidRPr="006B3CE9">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58069"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C32C1" w14:textId="77777777" w:rsidR="00467CBB" w:rsidRPr="006B3CE9" w:rsidRDefault="00467CBB" w:rsidP="00DF0230">
            <w:pPr>
              <w:pStyle w:val="rowtabella0"/>
              <w:rPr>
                <w:color w:val="002060"/>
              </w:rPr>
            </w:pPr>
            <w:r w:rsidRPr="006B3CE9">
              <w:rPr>
                <w:color w:val="002060"/>
              </w:rPr>
              <w:t>LOCALITA' CANDIA</w:t>
            </w:r>
          </w:p>
        </w:tc>
      </w:tr>
    </w:tbl>
    <w:p w14:paraId="704291B1" w14:textId="77777777" w:rsidR="00467CBB" w:rsidRPr="006B3CE9" w:rsidRDefault="00467CBB" w:rsidP="00467CBB">
      <w:pPr>
        <w:pStyle w:val="breakline"/>
        <w:rPr>
          <w:rFonts w:eastAsiaTheme="minorEastAsia"/>
          <w:color w:val="002060"/>
        </w:rPr>
      </w:pPr>
    </w:p>
    <w:p w14:paraId="44DC2125" w14:textId="77777777" w:rsidR="00467CBB" w:rsidRPr="006B3CE9" w:rsidRDefault="00467CBB" w:rsidP="00467CBB">
      <w:pPr>
        <w:pStyle w:val="breakline"/>
        <w:rPr>
          <w:color w:val="002060"/>
        </w:rPr>
      </w:pPr>
    </w:p>
    <w:p w14:paraId="4BF06D5F" w14:textId="77777777" w:rsidR="00467CBB" w:rsidRPr="006B3CE9" w:rsidRDefault="00467CBB" w:rsidP="00467CBB">
      <w:pPr>
        <w:pStyle w:val="breakline"/>
        <w:rPr>
          <w:color w:val="002060"/>
        </w:rPr>
      </w:pPr>
    </w:p>
    <w:p w14:paraId="61A0A2B0" w14:textId="77777777" w:rsidR="00467CBB" w:rsidRPr="006B3CE9" w:rsidRDefault="00467CBB" w:rsidP="00467CBB">
      <w:pPr>
        <w:pStyle w:val="sottotitolocampionato10"/>
        <w:rPr>
          <w:color w:val="002060"/>
        </w:rPr>
      </w:pPr>
      <w:r w:rsidRPr="006B3CE9">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0"/>
        <w:gridCol w:w="385"/>
        <w:gridCol w:w="898"/>
        <w:gridCol w:w="1198"/>
        <w:gridCol w:w="1559"/>
        <w:gridCol w:w="1553"/>
      </w:tblGrid>
      <w:tr w:rsidR="00467CBB" w:rsidRPr="006B3CE9" w14:paraId="2F034832"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E1739"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C504"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0617"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7FD1"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E3822"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C6DEE"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2DC8"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2D9A5CBC"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5676E" w14:textId="77777777" w:rsidR="00467CBB" w:rsidRPr="006B3CE9" w:rsidRDefault="00467CBB" w:rsidP="00DF0230">
            <w:pPr>
              <w:pStyle w:val="rowtabella0"/>
              <w:rPr>
                <w:color w:val="002060"/>
              </w:rPr>
            </w:pPr>
            <w:r w:rsidRPr="006B3CE9">
              <w:rPr>
                <w:color w:val="002060"/>
              </w:rPr>
              <w:t>VAL TENNA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DA275" w14:textId="77777777" w:rsidR="00467CBB" w:rsidRPr="006B3CE9" w:rsidRDefault="00467CBB" w:rsidP="00DF0230">
            <w:pPr>
              <w:pStyle w:val="rowtabella0"/>
              <w:rPr>
                <w:color w:val="002060"/>
              </w:rPr>
            </w:pPr>
            <w:r w:rsidRPr="006B3CE9">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E1E85"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5C11D" w14:textId="77777777" w:rsidR="00467CBB" w:rsidRPr="006B3CE9" w:rsidRDefault="00467CBB" w:rsidP="00DF0230">
            <w:pPr>
              <w:pStyle w:val="rowtabella0"/>
              <w:rPr>
                <w:color w:val="002060"/>
              </w:rPr>
            </w:pPr>
            <w:r w:rsidRPr="006B3CE9">
              <w:rPr>
                <w:color w:val="002060"/>
              </w:rPr>
              <w:t>07/12/2022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E50F2" w14:textId="77777777" w:rsidR="00467CBB" w:rsidRPr="006B3CE9" w:rsidRDefault="00467CBB" w:rsidP="00DF0230">
            <w:pPr>
              <w:pStyle w:val="rowtabella0"/>
              <w:rPr>
                <w:color w:val="002060"/>
              </w:rPr>
            </w:pPr>
            <w:r w:rsidRPr="006B3CE9">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444D4" w14:textId="77777777" w:rsidR="00467CBB" w:rsidRPr="006B3CE9" w:rsidRDefault="00467CBB" w:rsidP="00DF0230">
            <w:pPr>
              <w:pStyle w:val="rowtabella0"/>
              <w:rPr>
                <w:color w:val="002060"/>
              </w:rPr>
            </w:pPr>
            <w:r w:rsidRPr="006B3CE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16EF3" w14:textId="77777777" w:rsidR="00467CBB" w:rsidRPr="006B3CE9" w:rsidRDefault="00467CBB" w:rsidP="00DF0230">
            <w:pPr>
              <w:pStyle w:val="rowtabella0"/>
              <w:rPr>
                <w:color w:val="002060"/>
              </w:rPr>
            </w:pPr>
            <w:r w:rsidRPr="006B3CE9">
              <w:rPr>
                <w:color w:val="002060"/>
              </w:rPr>
              <w:t>VIA SIBILLA 2C</w:t>
            </w:r>
          </w:p>
        </w:tc>
      </w:tr>
      <w:tr w:rsidR="00467CBB" w:rsidRPr="006B3CE9" w14:paraId="5CD7DC2E"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E466E6" w14:textId="77777777" w:rsidR="00467CBB" w:rsidRPr="006B3CE9" w:rsidRDefault="00467CBB" w:rsidP="00DF0230">
            <w:pPr>
              <w:pStyle w:val="rowtabella0"/>
              <w:rPr>
                <w:color w:val="002060"/>
              </w:rPr>
            </w:pPr>
            <w:r w:rsidRPr="006B3CE9">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4C4DC8" w14:textId="77777777" w:rsidR="00467CBB" w:rsidRPr="006B3CE9" w:rsidRDefault="00467CBB" w:rsidP="00DF0230">
            <w:pPr>
              <w:pStyle w:val="rowtabella0"/>
              <w:rPr>
                <w:color w:val="002060"/>
              </w:rPr>
            </w:pPr>
            <w:r w:rsidRPr="006B3CE9">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50F5C1"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F0CFF3" w14:textId="77777777" w:rsidR="00467CBB" w:rsidRPr="006B3CE9" w:rsidRDefault="00467CBB" w:rsidP="00DF0230">
            <w:pPr>
              <w:pStyle w:val="rowtabella0"/>
              <w:rPr>
                <w:color w:val="002060"/>
              </w:rPr>
            </w:pPr>
            <w:r w:rsidRPr="006B3CE9">
              <w:rPr>
                <w:color w:val="002060"/>
              </w:rPr>
              <w:t>09/12/2022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640CC" w14:textId="77777777" w:rsidR="00467CBB" w:rsidRPr="006B3CE9" w:rsidRDefault="00467CBB" w:rsidP="00DF0230">
            <w:pPr>
              <w:pStyle w:val="rowtabella0"/>
              <w:rPr>
                <w:color w:val="002060"/>
              </w:rPr>
            </w:pPr>
            <w:r w:rsidRPr="006B3CE9">
              <w:rPr>
                <w:color w:val="002060"/>
              </w:rPr>
              <w:t>5626 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08954" w14:textId="77777777" w:rsidR="00467CBB" w:rsidRPr="006B3CE9" w:rsidRDefault="00467CBB" w:rsidP="00DF0230">
            <w:pPr>
              <w:pStyle w:val="rowtabella0"/>
              <w:rPr>
                <w:color w:val="002060"/>
              </w:rPr>
            </w:pPr>
            <w:r w:rsidRPr="006B3CE9">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156B4" w14:textId="77777777" w:rsidR="00467CBB" w:rsidRPr="006B3CE9" w:rsidRDefault="00467CBB" w:rsidP="00DF0230">
            <w:pPr>
              <w:pStyle w:val="rowtabella0"/>
              <w:rPr>
                <w:color w:val="002060"/>
              </w:rPr>
            </w:pPr>
            <w:r w:rsidRPr="006B3CE9">
              <w:rPr>
                <w:color w:val="002060"/>
              </w:rPr>
              <w:t>CONT.S.LIBORIO VIA VEREGRENSE</w:t>
            </w:r>
          </w:p>
        </w:tc>
      </w:tr>
      <w:tr w:rsidR="00467CBB" w:rsidRPr="006B3CE9" w14:paraId="717B710A"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26B1AB" w14:textId="77777777" w:rsidR="00467CBB" w:rsidRPr="006B3CE9" w:rsidRDefault="00467CBB" w:rsidP="00DF0230">
            <w:pPr>
              <w:pStyle w:val="rowtabella0"/>
              <w:rPr>
                <w:color w:val="002060"/>
              </w:rPr>
            </w:pPr>
            <w:r w:rsidRPr="006B3CE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7AD413" w14:textId="77777777" w:rsidR="00467CBB" w:rsidRPr="006B3CE9" w:rsidRDefault="00467CBB" w:rsidP="00DF0230">
            <w:pPr>
              <w:pStyle w:val="rowtabella0"/>
              <w:rPr>
                <w:color w:val="002060"/>
              </w:rPr>
            </w:pPr>
            <w:r w:rsidRPr="006B3CE9">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6A668"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CAC4E4"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F021E3" w14:textId="77777777" w:rsidR="00467CBB" w:rsidRPr="006B3CE9" w:rsidRDefault="00467CBB" w:rsidP="00DF0230">
            <w:pPr>
              <w:pStyle w:val="rowtabella0"/>
              <w:rPr>
                <w:color w:val="002060"/>
              </w:rPr>
            </w:pPr>
            <w:r w:rsidRPr="006B3CE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0F11B" w14:textId="77777777" w:rsidR="00467CBB" w:rsidRPr="006B3CE9" w:rsidRDefault="00467CBB" w:rsidP="00DF0230">
            <w:pPr>
              <w:pStyle w:val="rowtabella0"/>
              <w:rPr>
                <w:color w:val="002060"/>
              </w:rPr>
            </w:pPr>
            <w:r w:rsidRPr="006B3CE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E8B86" w14:textId="77777777" w:rsidR="00467CBB" w:rsidRPr="006B3CE9" w:rsidRDefault="00467CBB" w:rsidP="00DF0230">
            <w:pPr>
              <w:pStyle w:val="rowtabella0"/>
              <w:rPr>
                <w:color w:val="002060"/>
              </w:rPr>
            </w:pPr>
            <w:r w:rsidRPr="006B3CE9">
              <w:rPr>
                <w:color w:val="002060"/>
              </w:rPr>
              <w:t>VIA TAGLIAMENTO</w:t>
            </w:r>
          </w:p>
        </w:tc>
      </w:tr>
      <w:tr w:rsidR="00467CBB" w:rsidRPr="006B3CE9" w14:paraId="157EAE28"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C72E9" w14:textId="77777777" w:rsidR="00467CBB" w:rsidRPr="006B3CE9" w:rsidRDefault="00467CBB" w:rsidP="00DF0230">
            <w:pPr>
              <w:pStyle w:val="rowtabella0"/>
              <w:rPr>
                <w:color w:val="002060"/>
              </w:rPr>
            </w:pPr>
            <w:r w:rsidRPr="006B3CE9">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12C3D" w14:textId="77777777" w:rsidR="00467CBB" w:rsidRPr="006B3CE9" w:rsidRDefault="00467CBB" w:rsidP="00DF0230">
            <w:pPr>
              <w:pStyle w:val="rowtabella0"/>
              <w:rPr>
                <w:color w:val="002060"/>
              </w:rPr>
            </w:pPr>
            <w:r w:rsidRPr="006B3CE9">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AE09A"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172F84"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69DF1" w14:textId="77777777" w:rsidR="00467CBB" w:rsidRPr="006B3CE9" w:rsidRDefault="00467CBB" w:rsidP="00DF0230">
            <w:pPr>
              <w:pStyle w:val="rowtabella0"/>
              <w:rPr>
                <w:color w:val="002060"/>
              </w:rPr>
            </w:pPr>
            <w:r w:rsidRPr="006B3CE9">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5E8DE" w14:textId="77777777" w:rsidR="00467CBB" w:rsidRPr="006B3CE9" w:rsidRDefault="00467CBB" w:rsidP="00DF0230">
            <w:pPr>
              <w:pStyle w:val="rowtabella0"/>
              <w:rPr>
                <w:color w:val="002060"/>
              </w:rPr>
            </w:pPr>
            <w:r w:rsidRPr="006B3CE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34443" w14:textId="77777777" w:rsidR="00467CBB" w:rsidRPr="006B3CE9" w:rsidRDefault="00467CBB" w:rsidP="00DF0230">
            <w:pPr>
              <w:pStyle w:val="rowtabella0"/>
              <w:rPr>
                <w:color w:val="002060"/>
              </w:rPr>
            </w:pPr>
            <w:r w:rsidRPr="006B3CE9">
              <w:rPr>
                <w:color w:val="002060"/>
              </w:rPr>
              <w:t>VIA INDIPENDENZA-CAPODARCO</w:t>
            </w:r>
          </w:p>
        </w:tc>
      </w:tr>
      <w:tr w:rsidR="00467CBB" w:rsidRPr="006B3CE9" w14:paraId="72B39A55"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BE071" w14:textId="77777777" w:rsidR="00467CBB" w:rsidRPr="006B3CE9" w:rsidRDefault="00467CBB" w:rsidP="00DF0230">
            <w:pPr>
              <w:pStyle w:val="rowtabella0"/>
              <w:rPr>
                <w:color w:val="002060"/>
              </w:rPr>
            </w:pPr>
            <w:r w:rsidRPr="006B3CE9">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E1375" w14:textId="77777777" w:rsidR="00467CBB" w:rsidRPr="006B3CE9" w:rsidRDefault="00467CBB" w:rsidP="00DF0230">
            <w:pPr>
              <w:pStyle w:val="rowtabella0"/>
              <w:rPr>
                <w:color w:val="002060"/>
              </w:rPr>
            </w:pPr>
            <w:r w:rsidRPr="006B3CE9">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0D697E"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4AF2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08E10" w14:textId="77777777" w:rsidR="00467CBB" w:rsidRPr="006B3CE9" w:rsidRDefault="00467CBB" w:rsidP="00DF0230">
            <w:pPr>
              <w:pStyle w:val="rowtabella0"/>
              <w:rPr>
                <w:color w:val="002060"/>
              </w:rPr>
            </w:pPr>
            <w:r w:rsidRPr="006B3CE9">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6D14F" w14:textId="77777777" w:rsidR="00467CBB" w:rsidRPr="006B3CE9" w:rsidRDefault="00467CBB" w:rsidP="00DF0230">
            <w:pPr>
              <w:pStyle w:val="rowtabella0"/>
              <w:rPr>
                <w:color w:val="002060"/>
              </w:rPr>
            </w:pPr>
            <w:r w:rsidRPr="006B3CE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880D7" w14:textId="77777777" w:rsidR="00467CBB" w:rsidRPr="006B3CE9" w:rsidRDefault="00467CBB" w:rsidP="00DF0230">
            <w:pPr>
              <w:pStyle w:val="rowtabella0"/>
              <w:rPr>
                <w:color w:val="002060"/>
              </w:rPr>
            </w:pPr>
            <w:r w:rsidRPr="006B3CE9">
              <w:rPr>
                <w:color w:val="002060"/>
              </w:rPr>
              <w:t>VIA E.MATTEI</w:t>
            </w:r>
          </w:p>
        </w:tc>
      </w:tr>
      <w:tr w:rsidR="00467CBB" w:rsidRPr="006B3CE9" w14:paraId="0D0CAA9A"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4B419" w14:textId="77777777" w:rsidR="00467CBB" w:rsidRPr="006B3CE9" w:rsidRDefault="00467CBB" w:rsidP="00DF0230">
            <w:pPr>
              <w:pStyle w:val="rowtabella0"/>
              <w:rPr>
                <w:color w:val="002060"/>
              </w:rPr>
            </w:pPr>
            <w:r w:rsidRPr="006B3CE9">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E21C9" w14:textId="77777777" w:rsidR="00467CBB" w:rsidRPr="006B3CE9" w:rsidRDefault="00467CBB" w:rsidP="00DF0230">
            <w:pPr>
              <w:pStyle w:val="rowtabella0"/>
              <w:rPr>
                <w:color w:val="002060"/>
              </w:rPr>
            </w:pPr>
            <w:r w:rsidRPr="006B3CE9">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2FBDA"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4C040"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01A03" w14:textId="77777777" w:rsidR="00467CBB" w:rsidRPr="006B3CE9" w:rsidRDefault="00467CBB" w:rsidP="00DF0230">
            <w:pPr>
              <w:pStyle w:val="rowtabella0"/>
              <w:rPr>
                <w:color w:val="002060"/>
              </w:rPr>
            </w:pPr>
            <w:r w:rsidRPr="006B3CE9">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2B8DC" w14:textId="77777777" w:rsidR="00467CBB" w:rsidRPr="006B3CE9" w:rsidRDefault="00467CBB" w:rsidP="00DF0230">
            <w:pPr>
              <w:pStyle w:val="rowtabella0"/>
              <w:rPr>
                <w:color w:val="002060"/>
              </w:rPr>
            </w:pPr>
            <w:r w:rsidRPr="006B3CE9">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AAC9C" w14:textId="77777777" w:rsidR="00467CBB" w:rsidRPr="006B3CE9" w:rsidRDefault="00467CBB" w:rsidP="00DF0230">
            <w:pPr>
              <w:pStyle w:val="rowtabella0"/>
              <w:rPr>
                <w:color w:val="002060"/>
              </w:rPr>
            </w:pPr>
            <w:r w:rsidRPr="006B3CE9">
              <w:rPr>
                <w:color w:val="002060"/>
              </w:rPr>
              <w:t>VIA PAOLO BORSELLINO</w:t>
            </w:r>
          </w:p>
        </w:tc>
      </w:tr>
    </w:tbl>
    <w:p w14:paraId="39F985D3" w14:textId="77777777" w:rsidR="00467CBB" w:rsidRPr="006B3CE9" w:rsidRDefault="00467CBB" w:rsidP="00467CBB">
      <w:pPr>
        <w:pStyle w:val="breakline"/>
        <w:rPr>
          <w:rFonts w:eastAsiaTheme="minorEastAsia"/>
          <w:color w:val="002060"/>
        </w:rPr>
      </w:pPr>
    </w:p>
    <w:p w14:paraId="348FCC1D" w14:textId="77777777" w:rsidR="00467CBB" w:rsidRPr="006B3CE9" w:rsidRDefault="00467CBB" w:rsidP="00467CBB">
      <w:pPr>
        <w:pStyle w:val="breakline"/>
        <w:rPr>
          <w:color w:val="002060"/>
        </w:rPr>
      </w:pPr>
    </w:p>
    <w:p w14:paraId="0B9653EC" w14:textId="77777777" w:rsidR="00467CBB" w:rsidRPr="006B3CE9" w:rsidRDefault="00467CBB" w:rsidP="00467CBB">
      <w:pPr>
        <w:pStyle w:val="breakline"/>
        <w:rPr>
          <w:color w:val="002060"/>
        </w:rPr>
      </w:pPr>
    </w:p>
    <w:p w14:paraId="211E40FB" w14:textId="77777777" w:rsidR="00467CBB" w:rsidRPr="006B3CE9" w:rsidRDefault="00467CBB" w:rsidP="00467CBB">
      <w:pPr>
        <w:pStyle w:val="sottotitolocampionato10"/>
        <w:rPr>
          <w:color w:val="002060"/>
        </w:rPr>
      </w:pPr>
      <w:r w:rsidRPr="006B3CE9">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19"/>
        <w:gridCol w:w="385"/>
        <w:gridCol w:w="898"/>
        <w:gridCol w:w="1198"/>
        <w:gridCol w:w="1540"/>
        <w:gridCol w:w="1565"/>
      </w:tblGrid>
      <w:tr w:rsidR="00467CBB" w:rsidRPr="006B3CE9" w14:paraId="78B4B4CE"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F9229"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6F27C"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12C60"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05AF6"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3B0D"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C3796"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D7BD6"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748E223A"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92A9D" w14:textId="77777777" w:rsidR="00467CBB" w:rsidRPr="006B3CE9" w:rsidRDefault="00467CBB" w:rsidP="00DF0230">
            <w:pPr>
              <w:pStyle w:val="rowtabella0"/>
              <w:rPr>
                <w:color w:val="002060"/>
              </w:rPr>
            </w:pPr>
            <w:r w:rsidRPr="006B3CE9">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49289" w14:textId="77777777" w:rsidR="00467CBB" w:rsidRPr="006B3CE9" w:rsidRDefault="00467CBB" w:rsidP="00DF0230">
            <w:pPr>
              <w:pStyle w:val="rowtabella0"/>
              <w:rPr>
                <w:color w:val="002060"/>
              </w:rPr>
            </w:pPr>
            <w:r w:rsidRPr="006B3CE9">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6993E"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1A295" w14:textId="77777777" w:rsidR="00467CBB" w:rsidRPr="006B3CE9" w:rsidRDefault="00467CBB" w:rsidP="00DF0230">
            <w:pPr>
              <w:pStyle w:val="rowtabella0"/>
              <w:rPr>
                <w:color w:val="002060"/>
              </w:rPr>
            </w:pPr>
            <w:r w:rsidRPr="006B3CE9">
              <w:rPr>
                <w:color w:val="002060"/>
              </w:rPr>
              <w:t>09/12/2022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71DC6" w14:textId="77777777" w:rsidR="00467CBB" w:rsidRPr="006B3CE9" w:rsidRDefault="00467CBB" w:rsidP="00DF0230">
            <w:pPr>
              <w:pStyle w:val="rowtabella0"/>
              <w:rPr>
                <w:color w:val="002060"/>
              </w:rPr>
            </w:pPr>
            <w:r w:rsidRPr="006B3CE9">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E0148" w14:textId="77777777" w:rsidR="00467CBB" w:rsidRPr="006B3CE9" w:rsidRDefault="00467CBB" w:rsidP="00DF0230">
            <w:pPr>
              <w:pStyle w:val="rowtabella0"/>
              <w:rPr>
                <w:color w:val="002060"/>
              </w:rPr>
            </w:pPr>
            <w:r w:rsidRPr="006B3CE9">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40485" w14:textId="77777777" w:rsidR="00467CBB" w:rsidRPr="006B3CE9" w:rsidRDefault="00467CBB" w:rsidP="00DF0230">
            <w:pPr>
              <w:pStyle w:val="rowtabella0"/>
              <w:rPr>
                <w:color w:val="002060"/>
              </w:rPr>
            </w:pPr>
            <w:r w:rsidRPr="006B3CE9">
              <w:rPr>
                <w:color w:val="002060"/>
              </w:rPr>
              <w:t>PIAZZA S. D'ACQUISTO</w:t>
            </w:r>
          </w:p>
        </w:tc>
      </w:tr>
      <w:tr w:rsidR="00467CBB" w:rsidRPr="006B3CE9" w14:paraId="1FDB7246"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408F4" w14:textId="77777777" w:rsidR="00467CBB" w:rsidRPr="006B3CE9" w:rsidRDefault="00467CBB" w:rsidP="00DF0230">
            <w:pPr>
              <w:pStyle w:val="rowtabella0"/>
              <w:rPr>
                <w:color w:val="002060"/>
              </w:rPr>
            </w:pPr>
            <w:r w:rsidRPr="006B3CE9">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98321B" w14:textId="77777777" w:rsidR="00467CBB" w:rsidRPr="006B3CE9" w:rsidRDefault="00467CBB" w:rsidP="00DF0230">
            <w:pPr>
              <w:pStyle w:val="rowtabella0"/>
              <w:rPr>
                <w:color w:val="002060"/>
              </w:rPr>
            </w:pPr>
            <w:r w:rsidRPr="006B3CE9">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7423A"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446DD4" w14:textId="77777777" w:rsidR="00467CBB" w:rsidRPr="006B3CE9" w:rsidRDefault="00467CBB" w:rsidP="00DF0230">
            <w:pPr>
              <w:pStyle w:val="rowtabella0"/>
              <w:rPr>
                <w:color w:val="002060"/>
              </w:rPr>
            </w:pPr>
            <w:r w:rsidRPr="006B3CE9">
              <w:rPr>
                <w:color w:val="002060"/>
              </w:rPr>
              <w:t>09/12/2022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65826" w14:textId="77777777" w:rsidR="00467CBB" w:rsidRPr="006B3CE9" w:rsidRDefault="00467CBB" w:rsidP="00DF0230">
            <w:pPr>
              <w:pStyle w:val="rowtabella0"/>
              <w:rPr>
                <w:color w:val="002060"/>
              </w:rPr>
            </w:pPr>
            <w:r w:rsidRPr="006B3CE9">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0867E" w14:textId="77777777" w:rsidR="00467CBB" w:rsidRPr="006B3CE9" w:rsidRDefault="00467CBB" w:rsidP="00DF0230">
            <w:pPr>
              <w:pStyle w:val="rowtabella0"/>
              <w:rPr>
                <w:color w:val="002060"/>
              </w:rPr>
            </w:pPr>
            <w:r w:rsidRPr="006B3CE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45DB3" w14:textId="77777777" w:rsidR="00467CBB" w:rsidRPr="006B3CE9" w:rsidRDefault="00467CBB" w:rsidP="00DF0230">
            <w:pPr>
              <w:pStyle w:val="rowtabella0"/>
              <w:rPr>
                <w:color w:val="002060"/>
              </w:rPr>
            </w:pPr>
            <w:r w:rsidRPr="006B3CE9">
              <w:rPr>
                <w:color w:val="002060"/>
              </w:rPr>
              <w:t>LOC.MONTEROCCO VIA A.MANCINI</w:t>
            </w:r>
          </w:p>
        </w:tc>
      </w:tr>
      <w:tr w:rsidR="00467CBB" w:rsidRPr="006B3CE9" w14:paraId="6D48FE9D"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BB9D87" w14:textId="77777777" w:rsidR="00467CBB" w:rsidRPr="006B3CE9" w:rsidRDefault="00467CBB" w:rsidP="00DF0230">
            <w:pPr>
              <w:pStyle w:val="rowtabella0"/>
              <w:rPr>
                <w:color w:val="002060"/>
              </w:rPr>
            </w:pPr>
            <w:r w:rsidRPr="006B3CE9">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7236C" w14:textId="77777777" w:rsidR="00467CBB" w:rsidRPr="006B3CE9" w:rsidRDefault="00467CBB" w:rsidP="00DF0230">
            <w:pPr>
              <w:pStyle w:val="rowtabella0"/>
              <w:rPr>
                <w:color w:val="002060"/>
              </w:rPr>
            </w:pPr>
            <w:r w:rsidRPr="006B3CE9">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6EF3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83793B"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E9004" w14:textId="77777777" w:rsidR="00467CBB" w:rsidRPr="006B3CE9" w:rsidRDefault="00467CBB" w:rsidP="00DF0230">
            <w:pPr>
              <w:pStyle w:val="rowtabella0"/>
              <w:rPr>
                <w:color w:val="002060"/>
              </w:rPr>
            </w:pPr>
            <w:r w:rsidRPr="006B3CE9">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7E383" w14:textId="77777777" w:rsidR="00467CBB" w:rsidRPr="006B3CE9" w:rsidRDefault="00467CBB" w:rsidP="00DF0230">
            <w:pPr>
              <w:pStyle w:val="rowtabella0"/>
              <w:rPr>
                <w:color w:val="002060"/>
              </w:rPr>
            </w:pPr>
            <w:r w:rsidRPr="006B3CE9">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FEE63" w14:textId="77777777" w:rsidR="00467CBB" w:rsidRPr="006B3CE9" w:rsidRDefault="00467CBB" w:rsidP="00DF0230">
            <w:pPr>
              <w:pStyle w:val="rowtabella0"/>
              <w:rPr>
                <w:color w:val="002060"/>
              </w:rPr>
            </w:pPr>
            <w:r w:rsidRPr="006B3CE9">
              <w:rPr>
                <w:color w:val="002060"/>
              </w:rPr>
              <w:t>LOC. ROCCHETTA</w:t>
            </w:r>
          </w:p>
        </w:tc>
      </w:tr>
      <w:tr w:rsidR="00467CBB" w:rsidRPr="006B3CE9" w14:paraId="2CDAA2D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5CC526" w14:textId="77777777" w:rsidR="00467CBB" w:rsidRPr="006B3CE9" w:rsidRDefault="00467CBB" w:rsidP="00DF0230">
            <w:pPr>
              <w:pStyle w:val="rowtabella0"/>
              <w:rPr>
                <w:color w:val="002060"/>
              </w:rPr>
            </w:pPr>
            <w:r w:rsidRPr="006B3CE9">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03FCE1" w14:textId="77777777" w:rsidR="00467CBB" w:rsidRPr="006B3CE9" w:rsidRDefault="00467CBB" w:rsidP="00DF0230">
            <w:pPr>
              <w:pStyle w:val="rowtabella0"/>
              <w:rPr>
                <w:color w:val="002060"/>
              </w:rPr>
            </w:pPr>
            <w:r w:rsidRPr="006B3CE9">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08EE73"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B079C9"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CDCD9" w14:textId="77777777" w:rsidR="00467CBB" w:rsidRPr="006B3CE9" w:rsidRDefault="00467CBB" w:rsidP="00DF0230">
            <w:pPr>
              <w:pStyle w:val="rowtabella0"/>
              <w:rPr>
                <w:color w:val="002060"/>
              </w:rPr>
            </w:pPr>
            <w:r w:rsidRPr="006B3CE9">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15FF4" w14:textId="77777777" w:rsidR="00467CBB" w:rsidRPr="006B3CE9" w:rsidRDefault="00467CBB" w:rsidP="00DF0230">
            <w:pPr>
              <w:pStyle w:val="rowtabella0"/>
              <w:rPr>
                <w:color w:val="002060"/>
              </w:rPr>
            </w:pPr>
            <w:r w:rsidRPr="006B3CE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AD56E" w14:textId="77777777" w:rsidR="00467CBB" w:rsidRPr="006B3CE9" w:rsidRDefault="00467CBB" w:rsidP="00DF0230">
            <w:pPr>
              <w:pStyle w:val="rowtabella0"/>
              <w:rPr>
                <w:color w:val="002060"/>
              </w:rPr>
            </w:pPr>
            <w:r w:rsidRPr="006B3CE9">
              <w:rPr>
                <w:color w:val="002060"/>
              </w:rPr>
              <w:t>VIA PIRANDELLO</w:t>
            </w:r>
          </w:p>
        </w:tc>
      </w:tr>
      <w:tr w:rsidR="00467CBB" w:rsidRPr="006B3CE9" w14:paraId="40DF3D55"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A70A8B" w14:textId="77777777" w:rsidR="00467CBB" w:rsidRPr="006B3CE9" w:rsidRDefault="00467CBB" w:rsidP="00DF0230">
            <w:pPr>
              <w:pStyle w:val="rowtabella0"/>
              <w:rPr>
                <w:color w:val="002060"/>
              </w:rPr>
            </w:pPr>
            <w:r w:rsidRPr="006B3CE9">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C65EA" w14:textId="77777777" w:rsidR="00467CBB" w:rsidRPr="006B3CE9" w:rsidRDefault="00467CBB" w:rsidP="00DF0230">
            <w:pPr>
              <w:pStyle w:val="rowtabella0"/>
              <w:rPr>
                <w:color w:val="002060"/>
              </w:rPr>
            </w:pPr>
            <w:r w:rsidRPr="006B3CE9">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EE9FAA"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03EE8"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2A37C1" w14:textId="77777777" w:rsidR="00467CBB" w:rsidRPr="006B3CE9" w:rsidRDefault="00467CBB" w:rsidP="00DF0230">
            <w:pPr>
              <w:pStyle w:val="rowtabella0"/>
              <w:rPr>
                <w:color w:val="002060"/>
              </w:rPr>
            </w:pPr>
            <w:r w:rsidRPr="006B3CE9">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9A90D" w14:textId="77777777" w:rsidR="00467CBB" w:rsidRPr="006B3CE9" w:rsidRDefault="00467CBB" w:rsidP="00DF0230">
            <w:pPr>
              <w:pStyle w:val="rowtabella0"/>
              <w:rPr>
                <w:color w:val="002060"/>
              </w:rPr>
            </w:pPr>
            <w:r w:rsidRPr="006B3CE9">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72B92" w14:textId="77777777" w:rsidR="00467CBB" w:rsidRPr="006B3CE9" w:rsidRDefault="00467CBB" w:rsidP="00DF0230">
            <w:pPr>
              <w:pStyle w:val="rowtabella0"/>
              <w:rPr>
                <w:color w:val="002060"/>
              </w:rPr>
            </w:pPr>
            <w:r w:rsidRPr="006B3CE9">
              <w:rPr>
                <w:color w:val="002060"/>
              </w:rPr>
              <w:t>VIA CORRADI</w:t>
            </w:r>
          </w:p>
        </w:tc>
      </w:tr>
      <w:tr w:rsidR="00467CBB" w:rsidRPr="006B3CE9" w14:paraId="70EFF952"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0AFAF" w14:textId="77777777" w:rsidR="00467CBB" w:rsidRPr="006B3CE9" w:rsidRDefault="00467CBB" w:rsidP="00DF0230">
            <w:pPr>
              <w:pStyle w:val="rowtabella0"/>
              <w:rPr>
                <w:color w:val="002060"/>
              </w:rPr>
            </w:pPr>
            <w:r w:rsidRPr="006B3CE9">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0A330" w14:textId="77777777" w:rsidR="00467CBB" w:rsidRPr="006B3CE9" w:rsidRDefault="00467CBB" w:rsidP="00DF0230">
            <w:pPr>
              <w:pStyle w:val="rowtabella0"/>
              <w:rPr>
                <w:color w:val="002060"/>
              </w:rPr>
            </w:pPr>
            <w:r w:rsidRPr="006B3CE9">
              <w:rPr>
                <w:color w:val="002060"/>
              </w:rPr>
              <w:t>FUTSAL VIRE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167B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5AEE0" w14:textId="77777777" w:rsidR="00467CBB" w:rsidRPr="006B3CE9" w:rsidRDefault="00467CBB" w:rsidP="00DF0230">
            <w:pPr>
              <w:pStyle w:val="rowtabella0"/>
              <w:rPr>
                <w:color w:val="002060"/>
              </w:rPr>
            </w:pPr>
            <w:r w:rsidRPr="006B3CE9">
              <w:rPr>
                <w:color w:val="002060"/>
              </w:rPr>
              <w:t>09/12/2022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2B2D2" w14:textId="77777777" w:rsidR="00467CBB" w:rsidRPr="006B3CE9" w:rsidRDefault="00467CBB" w:rsidP="00DF0230">
            <w:pPr>
              <w:pStyle w:val="rowtabella0"/>
              <w:rPr>
                <w:color w:val="002060"/>
              </w:rPr>
            </w:pPr>
            <w:r w:rsidRPr="006B3CE9">
              <w:rPr>
                <w:color w:val="002060"/>
              </w:rPr>
              <w:t>5683 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30E43" w14:textId="77777777" w:rsidR="00467CBB" w:rsidRPr="006B3CE9" w:rsidRDefault="00467CBB" w:rsidP="00DF0230">
            <w:pPr>
              <w:pStyle w:val="rowtabella0"/>
              <w:rPr>
                <w:color w:val="002060"/>
              </w:rPr>
            </w:pPr>
            <w:r w:rsidRPr="006B3CE9">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6F05D" w14:textId="77777777" w:rsidR="00467CBB" w:rsidRPr="006B3CE9" w:rsidRDefault="00467CBB" w:rsidP="00DF0230">
            <w:pPr>
              <w:pStyle w:val="rowtabella0"/>
              <w:rPr>
                <w:color w:val="002060"/>
              </w:rPr>
            </w:pPr>
            <w:r w:rsidRPr="006B3CE9">
              <w:rPr>
                <w:color w:val="002060"/>
              </w:rPr>
              <w:t>VIA DON GIUSEPPE MARUCCI</w:t>
            </w:r>
          </w:p>
        </w:tc>
      </w:tr>
    </w:tbl>
    <w:p w14:paraId="413CC150" w14:textId="77777777" w:rsidR="00467CBB" w:rsidRPr="0023461E" w:rsidRDefault="00467CBB" w:rsidP="00467CBB">
      <w:pPr>
        <w:pStyle w:val="breakline"/>
        <w:rPr>
          <w:rFonts w:eastAsiaTheme="minorEastAsia"/>
          <w:color w:val="002060"/>
        </w:rPr>
      </w:pPr>
    </w:p>
    <w:p w14:paraId="52D10416" w14:textId="77777777" w:rsidR="00467CBB" w:rsidRPr="0023461E" w:rsidRDefault="00467CBB" w:rsidP="00467CBB">
      <w:pPr>
        <w:pStyle w:val="breakline"/>
        <w:rPr>
          <w:color w:val="002060"/>
        </w:rPr>
      </w:pPr>
    </w:p>
    <w:p w14:paraId="37969AA8" w14:textId="77777777" w:rsidR="00467CBB" w:rsidRPr="008B3FDF" w:rsidRDefault="00467CBB" w:rsidP="00467CBB">
      <w:pPr>
        <w:pStyle w:val="titolocampionato0"/>
        <w:shd w:val="clear" w:color="auto" w:fill="CCCCCC"/>
        <w:spacing w:before="80" w:after="40"/>
        <w:rPr>
          <w:color w:val="002060"/>
        </w:rPr>
      </w:pPr>
      <w:r w:rsidRPr="0023461E">
        <w:rPr>
          <w:color w:val="002060"/>
        </w:rPr>
        <w:t>REGIONALE CALCIO A 5 FEMMINILE</w:t>
      </w:r>
    </w:p>
    <w:p w14:paraId="27B7F0A1" w14:textId="77777777" w:rsidR="00467CBB" w:rsidRPr="0023461E" w:rsidRDefault="00467CBB" w:rsidP="00467CBB">
      <w:pPr>
        <w:pStyle w:val="titoloprinc0"/>
        <w:rPr>
          <w:color w:val="002060"/>
        </w:rPr>
      </w:pPr>
      <w:r w:rsidRPr="0023461E">
        <w:rPr>
          <w:color w:val="002060"/>
        </w:rPr>
        <w:t>RISULTATI</w:t>
      </w:r>
    </w:p>
    <w:p w14:paraId="569722E9" w14:textId="77777777" w:rsidR="00467CBB" w:rsidRPr="0023461E" w:rsidRDefault="00467CBB" w:rsidP="00467CBB">
      <w:pPr>
        <w:pStyle w:val="breakline"/>
        <w:rPr>
          <w:color w:val="002060"/>
        </w:rPr>
      </w:pPr>
    </w:p>
    <w:p w14:paraId="7F2316FD" w14:textId="77777777" w:rsidR="00467CBB" w:rsidRPr="0023461E" w:rsidRDefault="00467CBB" w:rsidP="00467CBB">
      <w:pPr>
        <w:pStyle w:val="sottotitolocampionato10"/>
        <w:rPr>
          <w:color w:val="002060"/>
        </w:rPr>
      </w:pPr>
      <w:r w:rsidRPr="0023461E">
        <w:rPr>
          <w:color w:val="002060"/>
        </w:rPr>
        <w:t>RISULTATI UFFICIALI GARE DEL 03/12/2022</w:t>
      </w:r>
    </w:p>
    <w:p w14:paraId="7935573E"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2CEBAB51"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0497D0EB"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007CD734"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1F7C" w14:textId="77777777" w:rsidR="00467CBB" w:rsidRPr="0023461E" w:rsidRDefault="00467CBB" w:rsidP="00DF0230">
                  <w:pPr>
                    <w:pStyle w:val="headertabella0"/>
                    <w:rPr>
                      <w:color w:val="002060"/>
                    </w:rPr>
                  </w:pPr>
                  <w:r w:rsidRPr="0023461E">
                    <w:rPr>
                      <w:color w:val="002060"/>
                    </w:rPr>
                    <w:t>GIRONE A - 3 Giornata - A</w:t>
                  </w:r>
                </w:p>
              </w:tc>
            </w:tr>
            <w:tr w:rsidR="00467CBB" w:rsidRPr="0023461E" w14:paraId="2DBFA8C8"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8A2BB" w14:textId="77777777" w:rsidR="00467CBB" w:rsidRPr="0023461E" w:rsidRDefault="00467CBB" w:rsidP="00DF0230">
                  <w:pPr>
                    <w:pStyle w:val="rowtabella0"/>
                    <w:rPr>
                      <w:color w:val="002060"/>
                    </w:rPr>
                  </w:pPr>
                  <w:r w:rsidRPr="0023461E">
                    <w:rPr>
                      <w:color w:val="002060"/>
                    </w:rPr>
                    <w:lastRenderedPageBreak/>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7CCA7" w14:textId="77777777" w:rsidR="00467CBB" w:rsidRPr="0023461E" w:rsidRDefault="00467CBB" w:rsidP="00DF0230">
                  <w:pPr>
                    <w:pStyle w:val="rowtabella0"/>
                    <w:rPr>
                      <w:color w:val="002060"/>
                    </w:rPr>
                  </w:pPr>
                  <w:r w:rsidRPr="0023461E">
                    <w:rPr>
                      <w:color w:val="002060"/>
                    </w:rPr>
                    <w:t>- GROTTESE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31D79" w14:textId="77777777" w:rsidR="00467CBB" w:rsidRPr="0023461E" w:rsidRDefault="00467CBB" w:rsidP="00DF0230">
                  <w:pPr>
                    <w:pStyle w:val="rowtabella0"/>
                    <w:jc w:val="center"/>
                    <w:rPr>
                      <w:color w:val="002060"/>
                    </w:rPr>
                  </w:pPr>
                  <w:r w:rsidRPr="0023461E">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EA013" w14:textId="77777777" w:rsidR="00467CBB" w:rsidRPr="0023461E" w:rsidRDefault="00467CBB" w:rsidP="00DF0230">
                  <w:pPr>
                    <w:pStyle w:val="rowtabella0"/>
                    <w:jc w:val="center"/>
                    <w:rPr>
                      <w:color w:val="002060"/>
                    </w:rPr>
                  </w:pPr>
                  <w:r w:rsidRPr="0023461E">
                    <w:rPr>
                      <w:color w:val="002060"/>
                    </w:rPr>
                    <w:t> </w:t>
                  </w:r>
                </w:p>
              </w:tc>
            </w:tr>
            <w:tr w:rsidR="00467CBB" w:rsidRPr="0023461E" w14:paraId="32273B5F"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BADD1F" w14:textId="77777777" w:rsidR="00467CBB" w:rsidRPr="0023461E" w:rsidRDefault="00467CBB" w:rsidP="00DF0230">
                  <w:pPr>
                    <w:pStyle w:val="rowtabella0"/>
                    <w:rPr>
                      <w:color w:val="002060"/>
                    </w:rPr>
                  </w:pPr>
                  <w:r w:rsidRPr="0023461E">
                    <w:rPr>
                      <w:color w:val="002060"/>
                    </w:rPr>
                    <w:t>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C1A749" w14:textId="77777777" w:rsidR="00467CBB" w:rsidRPr="0023461E" w:rsidRDefault="00467CBB" w:rsidP="00DF0230">
                  <w:pPr>
                    <w:pStyle w:val="rowtabella0"/>
                    <w:rPr>
                      <w:color w:val="002060"/>
                    </w:rPr>
                  </w:pPr>
                  <w:r w:rsidRPr="0023461E">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3B57C2" w14:textId="77777777" w:rsidR="00467CBB" w:rsidRPr="0023461E" w:rsidRDefault="00467CBB" w:rsidP="00DF0230">
                  <w:pPr>
                    <w:pStyle w:val="rowtabella0"/>
                    <w:jc w:val="center"/>
                    <w:rPr>
                      <w:color w:val="002060"/>
                    </w:rPr>
                  </w:pPr>
                  <w:r w:rsidRPr="0023461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A2AF2E" w14:textId="77777777" w:rsidR="00467CBB" w:rsidRPr="0023461E" w:rsidRDefault="00467CBB" w:rsidP="00DF0230">
                  <w:pPr>
                    <w:pStyle w:val="rowtabella0"/>
                    <w:jc w:val="center"/>
                    <w:rPr>
                      <w:color w:val="002060"/>
                    </w:rPr>
                  </w:pPr>
                  <w:r w:rsidRPr="0023461E">
                    <w:rPr>
                      <w:color w:val="002060"/>
                    </w:rPr>
                    <w:t> </w:t>
                  </w:r>
                </w:p>
              </w:tc>
            </w:tr>
            <w:tr w:rsidR="00467CBB" w:rsidRPr="0023461E" w14:paraId="303EA43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1D862D" w14:textId="77777777" w:rsidR="00467CBB" w:rsidRPr="0023461E" w:rsidRDefault="00467CBB" w:rsidP="00DF0230">
                  <w:pPr>
                    <w:pStyle w:val="rowtabella0"/>
                    <w:rPr>
                      <w:color w:val="002060"/>
                    </w:rPr>
                  </w:pPr>
                  <w:r w:rsidRPr="0023461E">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B13DF2" w14:textId="77777777" w:rsidR="00467CBB" w:rsidRPr="0023461E" w:rsidRDefault="00467CBB" w:rsidP="00DF0230">
                  <w:pPr>
                    <w:pStyle w:val="rowtabella0"/>
                    <w:rPr>
                      <w:color w:val="002060"/>
                    </w:rPr>
                  </w:pPr>
                  <w:r w:rsidRPr="0023461E">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A23F57" w14:textId="77777777" w:rsidR="00467CBB" w:rsidRPr="0023461E" w:rsidRDefault="00467CBB" w:rsidP="00DF0230">
                  <w:pPr>
                    <w:pStyle w:val="rowtabella0"/>
                    <w:jc w:val="center"/>
                    <w:rPr>
                      <w:color w:val="002060"/>
                    </w:rPr>
                  </w:pPr>
                  <w:r w:rsidRPr="0023461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649896" w14:textId="77777777" w:rsidR="00467CBB" w:rsidRPr="0023461E" w:rsidRDefault="00467CBB" w:rsidP="00DF0230">
                  <w:pPr>
                    <w:pStyle w:val="rowtabella0"/>
                    <w:jc w:val="center"/>
                    <w:rPr>
                      <w:color w:val="002060"/>
                    </w:rPr>
                  </w:pPr>
                  <w:r w:rsidRPr="0023461E">
                    <w:rPr>
                      <w:color w:val="002060"/>
                    </w:rPr>
                    <w:t> </w:t>
                  </w:r>
                </w:p>
              </w:tc>
            </w:tr>
            <w:tr w:rsidR="00467CBB" w:rsidRPr="0023461E" w14:paraId="2485AADA"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F614B" w14:textId="77777777" w:rsidR="00467CBB" w:rsidRPr="0023461E" w:rsidRDefault="00467CBB" w:rsidP="00DF0230">
                  <w:pPr>
                    <w:pStyle w:val="rowtabella0"/>
                    <w:rPr>
                      <w:color w:val="002060"/>
                    </w:rPr>
                  </w:pPr>
                  <w:r w:rsidRPr="0023461E">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B46FBC" w14:textId="77777777" w:rsidR="00467CBB" w:rsidRPr="0023461E" w:rsidRDefault="00467CBB" w:rsidP="00DF0230">
                  <w:pPr>
                    <w:pStyle w:val="rowtabella0"/>
                    <w:rPr>
                      <w:color w:val="002060"/>
                    </w:rPr>
                  </w:pPr>
                  <w:r w:rsidRPr="0023461E">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F51F1" w14:textId="77777777" w:rsidR="00467CBB" w:rsidRPr="0023461E" w:rsidRDefault="00467CBB" w:rsidP="00DF0230">
                  <w:pPr>
                    <w:pStyle w:val="rowtabella0"/>
                    <w:jc w:val="center"/>
                    <w:rPr>
                      <w:color w:val="002060"/>
                    </w:rPr>
                  </w:pPr>
                  <w:r w:rsidRPr="0023461E">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771CE" w14:textId="77777777" w:rsidR="00467CBB" w:rsidRPr="0023461E" w:rsidRDefault="00467CBB" w:rsidP="00DF0230">
                  <w:pPr>
                    <w:pStyle w:val="rowtabella0"/>
                    <w:jc w:val="center"/>
                    <w:rPr>
                      <w:color w:val="002060"/>
                    </w:rPr>
                  </w:pPr>
                  <w:r w:rsidRPr="0023461E">
                    <w:rPr>
                      <w:color w:val="002060"/>
                    </w:rPr>
                    <w:t> </w:t>
                  </w:r>
                </w:p>
              </w:tc>
            </w:tr>
            <w:tr w:rsidR="00467CBB" w:rsidRPr="0023461E" w14:paraId="73F93179"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83DD2" w14:textId="77777777" w:rsidR="00467CBB" w:rsidRPr="0023461E" w:rsidRDefault="00467CBB" w:rsidP="00DF0230">
                  <w:pPr>
                    <w:pStyle w:val="rowtabella0"/>
                    <w:rPr>
                      <w:color w:val="002060"/>
                    </w:rPr>
                  </w:pPr>
                  <w:r w:rsidRPr="0023461E">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865D9" w14:textId="77777777" w:rsidR="00467CBB" w:rsidRPr="0023461E" w:rsidRDefault="00467CBB" w:rsidP="00DF0230">
                  <w:pPr>
                    <w:pStyle w:val="rowtabella0"/>
                    <w:rPr>
                      <w:color w:val="002060"/>
                    </w:rPr>
                  </w:pPr>
                  <w:r w:rsidRPr="0023461E">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81763" w14:textId="77777777" w:rsidR="00467CBB" w:rsidRPr="0023461E" w:rsidRDefault="00467CBB" w:rsidP="00DF0230">
                  <w:pPr>
                    <w:pStyle w:val="rowtabella0"/>
                    <w:jc w:val="center"/>
                    <w:rPr>
                      <w:color w:val="002060"/>
                    </w:rPr>
                  </w:pPr>
                  <w:r w:rsidRPr="0023461E">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61DFC" w14:textId="77777777" w:rsidR="00467CBB" w:rsidRPr="0023461E" w:rsidRDefault="00467CBB" w:rsidP="00DF0230">
                  <w:pPr>
                    <w:pStyle w:val="rowtabella0"/>
                    <w:jc w:val="center"/>
                    <w:rPr>
                      <w:color w:val="002060"/>
                    </w:rPr>
                  </w:pPr>
                  <w:r w:rsidRPr="0023461E">
                    <w:rPr>
                      <w:color w:val="002060"/>
                    </w:rPr>
                    <w:t> </w:t>
                  </w:r>
                </w:p>
              </w:tc>
            </w:tr>
            <w:tr w:rsidR="00467CBB" w:rsidRPr="0023461E" w14:paraId="295CFF93"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39EBE27F" w14:textId="77777777" w:rsidR="00467CBB" w:rsidRPr="0023461E" w:rsidRDefault="00467CBB" w:rsidP="00DF0230">
                  <w:pPr>
                    <w:pStyle w:val="rowtabella0"/>
                    <w:rPr>
                      <w:color w:val="002060"/>
                    </w:rPr>
                  </w:pPr>
                  <w:r w:rsidRPr="0023461E">
                    <w:rPr>
                      <w:color w:val="002060"/>
                    </w:rPr>
                    <w:t>(1) - disputata il 02/12/2022</w:t>
                  </w:r>
                </w:p>
              </w:tc>
            </w:tr>
          </w:tbl>
          <w:p w14:paraId="6FC57148" w14:textId="77777777" w:rsidR="00467CBB" w:rsidRPr="0023461E" w:rsidRDefault="00467CBB" w:rsidP="00DF0230">
            <w:pPr>
              <w:rPr>
                <w:color w:val="002060"/>
              </w:rPr>
            </w:pPr>
          </w:p>
        </w:tc>
      </w:tr>
    </w:tbl>
    <w:p w14:paraId="4F36814A" w14:textId="77777777" w:rsidR="00467CBB" w:rsidRPr="0023461E" w:rsidRDefault="00467CBB" w:rsidP="00467CBB">
      <w:pPr>
        <w:pStyle w:val="breakline"/>
        <w:rPr>
          <w:rFonts w:eastAsiaTheme="minorEastAsia"/>
          <w:color w:val="002060"/>
        </w:rPr>
      </w:pPr>
    </w:p>
    <w:p w14:paraId="790ADD61" w14:textId="77777777" w:rsidR="00467CBB" w:rsidRPr="0023461E" w:rsidRDefault="00467CBB" w:rsidP="00467CBB">
      <w:pPr>
        <w:pStyle w:val="breakline"/>
        <w:rPr>
          <w:color w:val="002060"/>
        </w:rPr>
      </w:pPr>
    </w:p>
    <w:p w14:paraId="30DBC8DA" w14:textId="77777777" w:rsidR="00467CBB" w:rsidRPr="0023461E" w:rsidRDefault="00467CBB" w:rsidP="00467CBB">
      <w:pPr>
        <w:pStyle w:val="titoloprinc0"/>
        <w:rPr>
          <w:color w:val="002060"/>
        </w:rPr>
      </w:pPr>
      <w:r w:rsidRPr="0023461E">
        <w:rPr>
          <w:color w:val="002060"/>
        </w:rPr>
        <w:t>GIUDICE SPORTIVO</w:t>
      </w:r>
    </w:p>
    <w:p w14:paraId="7AB51B59"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10E72277" w14:textId="77777777" w:rsidR="00467CBB" w:rsidRPr="0023461E" w:rsidRDefault="00467CBB" w:rsidP="00467CBB">
      <w:pPr>
        <w:pStyle w:val="titolo10"/>
        <w:rPr>
          <w:color w:val="002060"/>
        </w:rPr>
      </w:pPr>
      <w:r w:rsidRPr="0023461E">
        <w:rPr>
          <w:color w:val="002060"/>
        </w:rPr>
        <w:t xml:space="preserve">GARE DEL 3/12/2022 </w:t>
      </w:r>
    </w:p>
    <w:p w14:paraId="0E21EFE6" w14:textId="77777777" w:rsidR="00467CBB" w:rsidRPr="0023461E" w:rsidRDefault="00467CBB" w:rsidP="00467CBB">
      <w:pPr>
        <w:pStyle w:val="titolo7a"/>
        <w:rPr>
          <w:color w:val="002060"/>
        </w:rPr>
      </w:pPr>
      <w:r w:rsidRPr="0023461E">
        <w:rPr>
          <w:color w:val="002060"/>
        </w:rPr>
        <w:t xml:space="preserve">PROVVEDIMENTI DISCIPLINARI </w:t>
      </w:r>
    </w:p>
    <w:p w14:paraId="46FCF4AA"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7142FABE" w14:textId="77777777" w:rsidR="00467CBB" w:rsidRPr="0023461E" w:rsidRDefault="00467CBB" w:rsidP="00467CBB">
      <w:pPr>
        <w:pStyle w:val="titolo30"/>
        <w:rPr>
          <w:color w:val="002060"/>
        </w:rPr>
      </w:pPr>
      <w:r w:rsidRPr="0023461E">
        <w:rPr>
          <w:color w:val="002060"/>
        </w:rPr>
        <w:t xml:space="preserve">CALCIATORI NON ESPULSI </w:t>
      </w:r>
    </w:p>
    <w:p w14:paraId="319A34D3"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6CE912B9" w14:textId="77777777" w:rsidTr="00DF0230">
        <w:tc>
          <w:tcPr>
            <w:tcW w:w="2200" w:type="dxa"/>
            <w:tcMar>
              <w:top w:w="20" w:type="dxa"/>
              <w:left w:w="20" w:type="dxa"/>
              <w:bottom w:w="20" w:type="dxa"/>
              <w:right w:w="20" w:type="dxa"/>
            </w:tcMar>
            <w:vAlign w:val="center"/>
            <w:hideMark/>
          </w:tcPr>
          <w:p w14:paraId="03E9486A" w14:textId="77777777" w:rsidR="00467CBB" w:rsidRPr="0023461E" w:rsidRDefault="00467CBB" w:rsidP="00DF0230">
            <w:pPr>
              <w:pStyle w:val="movimento"/>
              <w:rPr>
                <w:color w:val="002060"/>
              </w:rPr>
            </w:pPr>
            <w:r w:rsidRPr="0023461E">
              <w:rPr>
                <w:color w:val="002060"/>
              </w:rPr>
              <w:t>MONZI CLARISSA</w:t>
            </w:r>
          </w:p>
        </w:tc>
        <w:tc>
          <w:tcPr>
            <w:tcW w:w="2200" w:type="dxa"/>
            <w:tcMar>
              <w:top w:w="20" w:type="dxa"/>
              <w:left w:w="20" w:type="dxa"/>
              <w:bottom w:w="20" w:type="dxa"/>
              <w:right w:w="20" w:type="dxa"/>
            </w:tcMar>
            <w:vAlign w:val="center"/>
            <w:hideMark/>
          </w:tcPr>
          <w:p w14:paraId="278BC21B" w14:textId="77777777" w:rsidR="00467CBB" w:rsidRPr="0023461E" w:rsidRDefault="00467CBB" w:rsidP="00DF0230">
            <w:pPr>
              <w:pStyle w:val="movimento2"/>
              <w:rPr>
                <w:color w:val="002060"/>
              </w:rPr>
            </w:pPr>
            <w:r w:rsidRPr="0023461E">
              <w:rPr>
                <w:color w:val="002060"/>
              </w:rPr>
              <w:t xml:space="preserve">(POLISPORTIVA BOCA S.E.M.) </w:t>
            </w:r>
          </w:p>
        </w:tc>
        <w:tc>
          <w:tcPr>
            <w:tcW w:w="800" w:type="dxa"/>
            <w:tcMar>
              <w:top w:w="20" w:type="dxa"/>
              <w:left w:w="20" w:type="dxa"/>
              <w:bottom w:w="20" w:type="dxa"/>
              <w:right w:w="20" w:type="dxa"/>
            </w:tcMar>
            <w:vAlign w:val="center"/>
            <w:hideMark/>
          </w:tcPr>
          <w:p w14:paraId="37A2571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9F483B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46E0CAC" w14:textId="77777777" w:rsidR="00467CBB" w:rsidRPr="0023461E" w:rsidRDefault="00467CBB" w:rsidP="00DF0230">
            <w:pPr>
              <w:pStyle w:val="movimento2"/>
              <w:rPr>
                <w:color w:val="002060"/>
              </w:rPr>
            </w:pPr>
            <w:r w:rsidRPr="0023461E">
              <w:rPr>
                <w:color w:val="002060"/>
              </w:rPr>
              <w:t> </w:t>
            </w:r>
          </w:p>
        </w:tc>
      </w:tr>
    </w:tbl>
    <w:p w14:paraId="44804728" w14:textId="77777777" w:rsidR="00467CBB" w:rsidRPr="0023461E" w:rsidRDefault="00467CBB" w:rsidP="00467CBB">
      <w:pPr>
        <w:pStyle w:val="breakline"/>
        <w:rPr>
          <w:color w:val="002060"/>
        </w:rPr>
      </w:pPr>
    </w:p>
    <w:p w14:paraId="08369E6E"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32688DB8"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7011A8AD" w14:textId="77777777" w:rsidR="00467CBB" w:rsidRPr="0023461E" w:rsidRDefault="00467CBB" w:rsidP="00467CBB">
      <w:pPr>
        <w:pStyle w:val="breakline"/>
        <w:rPr>
          <w:rFonts w:eastAsiaTheme="minorEastAsia"/>
          <w:color w:val="002060"/>
        </w:rPr>
      </w:pPr>
    </w:p>
    <w:p w14:paraId="7080F712" w14:textId="77777777" w:rsidR="00467CBB" w:rsidRPr="0023461E" w:rsidRDefault="00467CBB" w:rsidP="00467CBB">
      <w:pPr>
        <w:pStyle w:val="titoloprinc0"/>
        <w:rPr>
          <w:color w:val="002060"/>
        </w:rPr>
      </w:pPr>
      <w:r w:rsidRPr="0023461E">
        <w:rPr>
          <w:color w:val="002060"/>
        </w:rPr>
        <w:t>CLASSIFICA</w:t>
      </w:r>
    </w:p>
    <w:p w14:paraId="1E93620E" w14:textId="77777777" w:rsidR="00467CBB" w:rsidRPr="0023461E" w:rsidRDefault="00467CBB" w:rsidP="00467CBB">
      <w:pPr>
        <w:pStyle w:val="breakline"/>
        <w:rPr>
          <w:color w:val="002060"/>
        </w:rPr>
      </w:pPr>
    </w:p>
    <w:p w14:paraId="172577F3" w14:textId="77777777" w:rsidR="00467CBB" w:rsidRPr="0023461E" w:rsidRDefault="00467CBB" w:rsidP="00467CBB">
      <w:pPr>
        <w:pStyle w:val="breakline"/>
        <w:rPr>
          <w:color w:val="002060"/>
        </w:rPr>
      </w:pPr>
    </w:p>
    <w:p w14:paraId="137755FC"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65F0E981"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A5A91"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16B74"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427DE"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A4A9D"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D3024"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BD61"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A0615"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83749"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DB553"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207C6" w14:textId="77777777" w:rsidR="00467CBB" w:rsidRPr="0023461E" w:rsidRDefault="00467CBB" w:rsidP="00DF0230">
            <w:pPr>
              <w:pStyle w:val="headertabella0"/>
              <w:rPr>
                <w:color w:val="002060"/>
              </w:rPr>
            </w:pPr>
            <w:r w:rsidRPr="0023461E">
              <w:rPr>
                <w:color w:val="002060"/>
              </w:rPr>
              <w:t>PE</w:t>
            </w:r>
          </w:p>
        </w:tc>
      </w:tr>
      <w:tr w:rsidR="00467CBB" w:rsidRPr="0023461E" w14:paraId="284F8B78"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AEB01" w14:textId="77777777" w:rsidR="00467CBB" w:rsidRPr="0023461E" w:rsidRDefault="00467CBB" w:rsidP="00DF0230">
            <w:pPr>
              <w:pStyle w:val="rowtabella0"/>
              <w:rPr>
                <w:color w:val="002060"/>
              </w:rPr>
            </w:pPr>
            <w:r w:rsidRPr="0023461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69D7"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4D32"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6D2D"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347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4A6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CEE6"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3A33"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9EE7"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DEBB" w14:textId="77777777" w:rsidR="00467CBB" w:rsidRPr="0023461E" w:rsidRDefault="00467CBB" w:rsidP="00DF0230">
            <w:pPr>
              <w:pStyle w:val="rowtabella0"/>
              <w:jc w:val="center"/>
              <w:rPr>
                <w:color w:val="002060"/>
              </w:rPr>
            </w:pPr>
            <w:r w:rsidRPr="0023461E">
              <w:rPr>
                <w:color w:val="002060"/>
              </w:rPr>
              <w:t>0</w:t>
            </w:r>
          </w:p>
        </w:tc>
      </w:tr>
      <w:tr w:rsidR="00467CBB" w:rsidRPr="0023461E" w14:paraId="3AFD9F1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644C7" w14:textId="77777777" w:rsidR="00467CBB" w:rsidRPr="0023461E" w:rsidRDefault="00467CBB" w:rsidP="00DF0230">
            <w:pPr>
              <w:pStyle w:val="rowtabella0"/>
              <w:rPr>
                <w:color w:val="002060"/>
              </w:rPr>
            </w:pPr>
            <w:r w:rsidRPr="0023461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3307"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57E1"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1F6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123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045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96CF"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2E96"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EA7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8783" w14:textId="77777777" w:rsidR="00467CBB" w:rsidRPr="0023461E" w:rsidRDefault="00467CBB" w:rsidP="00DF0230">
            <w:pPr>
              <w:pStyle w:val="rowtabella0"/>
              <w:jc w:val="center"/>
              <w:rPr>
                <w:color w:val="002060"/>
              </w:rPr>
            </w:pPr>
            <w:r w:rsidRPr="0023461E">
              <w:rPr>
                <w:color w:val="002060"/>
              </w:rPr>
              <w:t>0</w:t>
            </w:r>
          </w:p>
        </w:tc>
      </w:tr>
      <w:tr w:rsidR="00467CBB" w:rsidRPr="0023461E" w14:paraId="606345B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CB116" w14:textId="77777777" w:rsidR="00467CBB" w:rsidRPr="0023461E" w:rsidRDefault="00467CBB" w:rsidP="00DF0230">
            <w:pPr>
              <w:pStyle w:val="rowtabella0"/>
              <w:rPr>
                <w:color w:val="002060"/>
              </w:rPr>
            </w:pPr>
            <w:r w:rsidRPr="0023461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654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DE7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18F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0CE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E5B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B256"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B55F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8FE3"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E948" w14:textId="77777777" w:rsidR="00467CBB" w:rsidRPr="0023461E" w:rsidRDefault="00467CBB" w:rsidP="00DF0230">
            <w:pPr>
              <w:pStyle w:val="rowtabella0"/>
              <w:jc w:val="center"/>
              <w:rPr>
                <w:color w:val="002060"/>
              </w:rPr>
            </w:pPr>
            <w:r w:rsidRPr="0023461E">
              <w:rPr>
                <w:color w:val="002060"/>
              </w:rPr>
              <w:t>0</w:t>
            </w:r>
          </w:p>
        </w:tc>
      </w:tr>
      <w:tr w:rsidR="00467CBB" w:rsidRPr="0023461E" w14:paraId="03893A9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5B5FF" w14:textId="77777777" w:rsidR="00467CBB" w:rsidRPr="0023461E" w:rsidRDefault="00467CBB" w:rsidP="00DF0230">
            <w:pPr>
              <w:pStyle w:val="rowtabella0"/>
              <w:rPr>
                <w:color w:val="002060"/>
              </w:rPr>
            </w:pPr>
            <w:r w:rsidRPr="0023461E">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ECE6"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17A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7BA6"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4D3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525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22C8"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358F"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A62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4C5D" w14:textId="77777777" w:rsidR="00467CBB" w:rsidRPr="0023461E" w:rsidRDefault="00467CBB" w:rsidP="00DF0230">
            <w:pPr>
              <w:pStyle w:val="rowtabella0"/>
              <w:jc w:val="center"/>
              <w:rPr>
                <w:color w:val="002060"/>
              </w:rPr>
            </w:pPr>
            <w:r w:rsidRPr="0023461E">
              <w:rPr>
                <w:color w:val="002060"/>
              </w:rPr>
              <w:t>0</w:t>
            </w:r>
          </w:p>
        </w:tc>
      </w:tr>
      <w:tr w:rsidR="00467CBB" w:rsidRPr="0023461E" w14:paraId="55942FC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A8708" w14:textId="77777777" w:rsidR="00467CBB" w:rsidRPr="0023461E" w:rsidRDefault="00467CBB" w:rsidP="00DF0230">
            <w:pPr>
              <w:pStyle w:val="rowtabella0"/>
              <w:rPr>
                <w:color w:val="002060"/>
              </w:rPr>
            </w:pPr>
            <w:r w:rsidRPr="0023461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0A42"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6357"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C08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85D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1C3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29A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6E3F"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3AA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1BB7" w14:textId="77777777" w:rsidR="00467CBB" w:rsidRPr="0023461E" w:rsidRDefault="00467CBB" w:rsidP="00DF0230">
            <w:pPr>
              <w:pStyle w:val="rowtabella0"/>
              <w:jc w:val="center"/>
              <w:rPr>
                <w:color w:val="002060"/>
              </w:rPr>
            </w:pPr>
            <w:r w:rsidRPr="0023461E">
              <w:rPr>
                <w:color w:val="002060"/>
              </w:rPr>
              <w:t>0</w:t>
            </w:r>
          </w:p>
        </w:tc>
      </w:tr>
      <w:tr w:rsidR="00467CBB" w:rsidRPr="0023461E" w14:paraId="785BC37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96ECF" w14:textId="77777777" w:rsidR="00467CBB" w:rsidRPr="0023461E" w:rsidRDefault="00467CBB" w:rsidP="00DF0230">
            <w:pPr>
              <w:pStyle w:val="rowtabella0"/>
              <w:rPr>
                <w:color w:val="002060"/>
              </w:rPr>
            </w:pPr>
            <w:r w:rsidRPr="0023461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D7A9"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4DC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ADF9"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0BC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1DAA"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FD44"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F2DF"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0E55"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AAFE" w14:textId="77777777" w:rsidR="00467CBB" w:rsidRPr="0023461E" w:rsidRDefault="00467CBB" w:rsidP="00DF0230">
            <w:pPr>
              <w:pStyle w:val="rowtabella0"/>
              <w:jc w:val="center"/>
              <w:rPr>
                <w:color w:val="002060"/>
              </w:rPr>
            </w:pPr>
            <w:r w:rsidRPr="0023461E">
              <w:rPr>
                <w:color w:val="002060"/>
              </w:rPr>
              <w:t>0</w:t>
            </w:r>
          </w:p>
        </w:tc>
      </w:tr>
      <w:tr w:rsidR="00467CBB" w:rsidRPr="0023461E" w14:paraId="20BD746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77DDB" w14:textId="77777777" w:rsidR="00467CBB" w:rsidRPr="0023461E" w:rsidRDefault="00467CBB" w:rsidP="00DF0230">
            <w:pPr>
              <w:pStyle w:val="rowtabella0"/>
              <w:rPr>
                <w:color w:val="002060"/>
              </w:rPr>
            </w:pPr>
            <w:r w:rsidRPr="0023461E">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26AE"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BF40"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AC2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2CF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7963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6A5C"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35F9"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5BA3"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4F4F" w14:textId="77777777" w:rsidR="00467CBB" w:rsidRPr="0023461E" w:rsidRDefault="00467CBB" w:rsidP="00DF0230">
            <w:pPr>
              <w:pStyle w:val="rowtabella0"/>
              <w:jc w:val="center"/>
              <w:rPr>
                <w:color w:val="002060"/>
              </w:rPr>
            </w:pPr>
            <w:r w:rsidRPr="0023461E">
              <w:rPr>
                <w:color w:val="002060"/>
              </w:rPr>
              <w:t>0</w:t>
            </w:r>
          </w:p>
        </w:tc>
      </w:tr>
      <w:tr w:rsidR="00467CBB" w:rsidRPr="0023461E" w14:paraId="43B58CA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739B5" w14:textId="77777777" w:rsidR="00467CBB" w:rsidRPr="0023461E" w:rsidRDefault="00467CBB" w:rsidP="00DF0230">
            <w:pPr>
              <w:pStyle w:val="rowtabella0"/>
              <w:rPr>
                <w:color w:val="002060"/>
              </w:rPr>
            </w:pPr>
            <w:r w:rsidRPr="0023461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A7A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7AEB"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626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41B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C37A"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E96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C6BA"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960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56D2" w14:textId="77777777" w:rsidR="00467CBB" w:rsidRPr="0023461E" w:rsidRDefault="00467CBB" w:rsidP="00DF0230">
            <w:pPr>
              <w:pStyle w:val="rowtabella0"/>
              <w:jc w:val="center"/>
              <w:rPr>
                <w:color w:val="002060"/>
              </w:rPr>
            </w:pPr>
            <w:r w:rsidRPr="0023461E">
              <w:rPr>
                <w:color w:val="002060"/>
              </w:rPr>
              <w:t>0</w:t>
            </w:r>
          </w:p>
        </w:tc>
      </w:tr>
      <w:tr w:rsidR="00467CBB" w:rsidRPr="0023461E" w14:paraId="168AEE8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2D99C" w14:textId="77777777" w:rsidR="00467CBB" w:rsidRPr="0023461E" w:rsidRDefault="00467CBB" w:rsidP="00DF0230">
            <w:pPr>
              <w:pStyle w:val="rowtabella0"/>
              <w:rPr>
                <w:color w:val="002060"/>
              </w:rPr>
            </w:pPr>
            <w:r w:rsidRPr="0023461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0CD0"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6AEB"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8DA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99DC"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645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1CA6"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F67A"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8EE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BD18" w14:textId="77777777" w:rsidR="00467CBB" w:rsidRPr="0023461E" w:rsidRDefault="00467CBB" w:rsidP="00DF0230">
            <w:pPr>
              <w:pStyle w:val="rowtabella0"/>
              <w:jc w:val="center"/>
              <w:rPr>
                <w:color w:val="002060"/>
              </w:rPr>
            </w:pPr>
            <w:r w:rsidRPr="0023461E">
              <w:rPr>
                <w:color w:val="002060"/>
              </w:rPr>
              <w:t>0</w:t>
            </w:r>
          </w:p>
        </w:tc>
      </w:tr>
      <w:tr w:rsidR="00467CBB" w:rsidRPr="0023461E" w14:paraId="022C5458"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D7C58" w14:textId="77777777" w:rsidR="00467CBB" w:rsidRPr="0023461E" w:rsidRDefault="00467CBB" w:rsidP="00DF0230">
            <w:pPr>
              <w:pStyle w:val="rowtabella0"/>
              <w:rPr>
                <w:color w:val="002060"/>
              </w:rPr>
            </w:pPr>
            <w:r w:rsidRPr="0023461E">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2ADD"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338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BAA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0699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CC6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9A5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44DD"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A7C7"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60CC" w14:textId="77777777" w:rsidR="00467CBB" w:rsidRPr="0023461E" w:rsidRDefault="00467CBB" w:rsidP="00DF0230">
            <w:pPr>
              <w:pStyle w:val="rowtabella0"/>
              <w:jc w:val="center"/>
              <w:rPr>
                <w:color w:val="002060"/>
              </w:rPr>
            </w:pPr>
            <w:r w:rsidRPr="0023461E">
              <w:rPr>
                <w:color w:val="002060"/>
              </w:rPr>
              <w:t>0</w:t>
            </w:r>
          </w:p>
        </w:tc>
      </w:tr>
      <w:tr w:rsidR="00467CBB" w:rsidRPr="0023461E" w14:paraId="443C6540"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C6C76" w14:textId="77777777" w:rsidR="00467CBB" w:rsidRPr="0023461E" w:rsidRDefault="00467CBB" w:rsidP="00DF0230">
            <w:pPr>
              <w:pStyle w:val="rowtabella0"/>
              <w:rPr>
                <w:color w:val="002060"/>
              </w:rPr>
            </w:pPr>
            <w:r w:rsidRPr="0023461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E96C"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BD0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C6B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FB1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E244"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26C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F64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45BB"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F066" w14:textId="77777777" w:rsidR="00467CBB" w:rsidRPr="0023461E" w:rsidRDefault="00467CBB" w:rsidP="00DF0230">
            <w:pPr>
              <w:pStyle w:val="rowtabella0"/>
              <w:jc w:val="center"/>
              <w:rPr>
                <w:color w:val="002060"/>
              </w:rPr>
            </w:pPr>
            <w:r w:rsidRPr="0023461E">
              <w:rPr>
                <w:color w:val="002060"/>
              </w:rPr>
              <w:t>0</w:t>
            </w:r>
          </w:p>
        </w:tc>
      </w:tr>
    </w:tbl>
    <w:p w14:paraId="5C052D2D" w14:textId="77777777" w:rsidR="00467CBB" w:rsidRDefault="00467CBB" w:rsidP="00467CBB">
      <w:pPr>
        <w:pStyle w:val="breakline"/>
        <w:rPr>
          <w:color w:val="002060"/>
        </w:rPr>
      </w:pPr>
    </w:p>
    <w:p w14:paraId="4DA30AE3" w14:textId="77777777" w:rsidR="00467CBB" w:rsidRPr="0023461E" w:rsidRDefault="00467CBB" w:rsidP="00467CBB">
      <w:pPr>
        <w:pStyle w:val="titoloprinc0"/>
        <w:rPr>
          <w:color w:val="002060"/>
        </w:rPr>
      </w:pPr>
      <w:r>
        <w:rPr>
          <w:color w:val="002060"/>
        </w:rPr>
        <w:t>PROGRAMMA GARE</w:t>
      </w:r>
    </w:p>
    <w:p w14:paraId="02E583C1" w14:textId="77777777" w:rsidR="00467CBB" w:rsidRDefault="00467CBB" w:rsidP="00467CBB">
      <w:pPr>
        <w:pStyle w:val="breakline"/>
        <w:rPr>
          <w:color w:val="002060"/>
        </w:rPr>
      </w:pPr>
    </w:p>
    <w:p w14:paraId="39FC3C0F" w14:textId="77777777" w:rsidR="00467CBB" w:rsidRPr="006B3CE9" w:rsidRDefault="00467CBB" w:rsidP="00467CBB">
      <w:pPr>
        <w:pStyle w:val="sottotitolocampionato10"/>
        <w:rPr>
          <w:color w:val="002060"/>
        </w:rPr>
      </w:pPr>
      <w:r w:rsidRPr="006B3CE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0"/>
        <w:gridCol w:w="385"/>
        <w:gridCol w:w="898"/>
        <w:gridCol w:w="1176"/>
        <w:gridCol w:w="1550"/>
        <w:gridCol w:w="1547"/>
      </w:tblGrid>
      <w:tr w:rsidR="00467CBB" w:rsidRPr="006B3CE9" w14:paraId="0397780E"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8E717"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2D74"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A9BA7"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20758"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0A537"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F1E8C"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3CC75"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1C546308"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55281" w14:textId="77777777" w:rsidR="00467CBB" w:rsidRPr="006B3CE9" w:rsidRDefault="00467CBB" w:rsidP="00DF0230">
            <w:pPr>
              <w:pStyle w:val="rowtabella0"/>
              <w:rPr>
                <w:color w:val="002060"/>
              </w:rPr>
            </w:pPr>
            <w:r w:rsidRPr="006B3CE9">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AF927" w14:textId="77777777" w:rsidR="00467CBB" w:rsidRPr="006B3CE9" w:rsidRDefault="00467CBB" w:rsidP="00DF0230">
            <w:pPr>
              <w:pStyle w:val="rowtabella0"/>
              <w:rPr>
                <w:color w:val="002060"/>
              </w:rPr>
            </w:pPr>
            <w:r w:rsidRPr="006B3CE9">
              <w:rPr>
                <w:color w:val="002060"/>
              </w:rPr>
              <w:t>BOCCIOFILA MONTEFANESE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5224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1318D" w14:textId="77777777" w:rsidR="00467CBB" w:rsidRPr="006B3CE9" w:rsidRDefault="00467CBB" w:rsidP="00DF0230">
            <w:pPr>
              <w:pStyle w:val="rowtabella0"/>
              <w:rPr>
                <w:color w:val="002060"/>
              </w:rPr>
            </w:pPr>
            <w:r w:rsidRPr="006B3CE9">
              <w:rPr>
                <w:color w:val="002060"/>
              </w:rPr>
              <w:t>09/12/2022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69868" w14:textId="77777777" w:rsidR="00467CBB" w:rsidRPr="006B3CE9" w:rsidRDefault="00467CBB" w:rsidP="00DF0230">
            <w:pPr>
              <w:pStyle w:val="rowtabella0"/>
              <w:rPr>
                <w:color w:val="002060"/>
              </w:rPr>
            </w:pPr>
            <w:r w:rsidRPr="006B3CE9">
              <w:rPr>
                <w:color w:val="002060"/>
              </w:rPr>
              <w:t>5730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1B1BB" w14:textId="77777777" w:rsidR="00467CBB" w:rsidRPr="006B3CE9" w:rsidRDefault="00467CBB" w:rsidP="00DF0230">
            <w:pPr>
              <w:pStyle w:val="rowtabella0"/>
              <w:rPr>
                <w:color w:val="002060"/>
              </w:rPr>
            </w:pPr>
            <w:r w:rsidRPr="006B3CE9">
              <w:rPr>
                <w:color w:val="002060"/>
              </w:rPr>
              <w:t>MONTOTTONE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C5EF9" w14:textId="77777777" w:rsidR="00467CBB" w:rsidRPr="006B3CE9" w:rsidRDefault="00467CBB" w:rsidP="00DF0230">
            <w:pPr>
              <w:pStyle w:val="rowtabella0"/>
              <w:rPr>
                <w:color w:val="002060"/>
              </w:rPr>
            </w:pPr>
            <w:r w:rsidRPr="006B3CE9">
              <w:rPr>
                <w:color w:val="002060"/>
              </w:rPr>
              <w:t>VIA GALILEI SNC</w:t>
            </w:r>
          </w:p>
        </w:tc>
      </w:tr>
      <w:tr w:rsidR="00467CBB" w:rsidRPr="006B3CE9" w14:paraId="054BE47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7E506" w14:textId="77777777" w:rsidR="00467CBB" w:rsidRPr="006B3CE9" w:rsidRDefault="00467CBB" w:rsidP="00DF0230">
            <w:pPr>
              <w:pStyle w:val="rowtabella0"/>
              <w:rPr>
                <w:color w:val="002060"/>
              </w:rPr>
            </w:pPr>
            <w:r w:rsidRPr="006B3CE9">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9FD14" w14:textId="77777777" w:rsidR="00467CBB" w:rsidRPr="006B3CE9" w:rsidRDefault="00467CBB" w:rsidP="00DF0230">
            <w:pPr>
              <w:pStyle w:val="rowtabella0"/>
              <w:rPr>
                <w:color w:val="002060"/>
              </w:rPr>
            </w:pPr>
            <w:r w:rsidRPr="006B3CE9">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EE9AB"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71331" w14:textId="77777777" w:rsidR="00467CBB" w:rsidRPr="006B3CE9" w:rsidRDefault="00467CBB" w:rsidP="00DF0230">
            <w:pPr>
              <w:pStyle w:val="rowtabella0"/>
              <w:rPr>
                <w:color w:val="002060"/>
              </w:rPr>
            </w:pPr>
            <w:r w:rsidRPr="006B3CE9">
              <w:rPr>
                <w:color w:val="002060"/>
              </w:rPr>
              <w:t>09/12/2022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84958" w14:textId="77777777" w:rsidR="00467CBB" w:rsidRPr="006B3CE9" w:rsidRDefault="00467CBB" w:rsidP="00DF0230">
            <w:pPr>
              <w:pStyle w:val="rowtabella0"/>
              <w:rPr>
                <w:color w:val="002060"/>
              </w:rPr>
            </w:pPr>
            <w:r w:rsidRPr="006B3CE9">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28944" w14:textId="77777777" w:rsidR="00467CBB" w:rsidRPr="006B3CE9" w:rsidRDefault="00467CBB" w:rsidP="00DF0230">
            <w:pPr>
              <w:pStyle w:val="rowtabella0"/>
              <w:rPr>
                <w:color w:val="002060"/>
              </w:rPr>
            </w:pPr>
            <w:r w:rsidRPr="006B3CE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8B671" w14:textId="77777777" w:rsidR="00467CBB" w:rsidRPr="006B3CE9" w:rsidRDefault="00467CBB" w:rsidP="00DF0230">
            <w:pPr>
              <w:pStyle w:val="rowtabella0"/>
              <w:rPr>
                <w:color w:val="002060"/>
              </w:rPr>
            </w:pPr>
            <w:r w:rsidRPr="006B3CE9">
              <w:rPr>
                <w:color w:val="002060"/>
              </w:rPr>
              <w:t>VIA DELLO SPORT</w:t>
            </w:r>
          </w:p>
        </w:tc>
      </w:tr>
      <w:tr w:rsidR="00467CBB" w:rsidRPr="006B3CE9" w14:paraId="233EA049"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98EA3" w14:textId="77777777" w:rsidR="00467CBB" w:rsidRPr="006B3CE9" w:rsidRDefault="00467CBB" w:rsidP="00DF0230">
            <w:pPr>
              <w:pStyle w:val="rowtabella0"/>
              <w:rPr>
                <w:color w:val="002060"/>
              </w:rPr>
            </w:pPr>
            <w:r w:rsidRPr="006B3CE9">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31ED63" w14:textId="77777777" w:rsidR="00467CBB" w:rsidRPr="006B3CE9" w:rsidRDefault="00467CBB" w:rsidP="00DF0230">
            <w:pPr>
              <w:pStyle w:val="rowtabella0"/>
              <w:rPr>
                <w:color w:val="002060"/>
              </w:rPr>
            </w:pPr>
            <w:r w:rsidRPr="006B3CE9">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CD79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969F08" w14:textId="77777777" w:rsidR="00467CBB" w:rsidRPr="006B3CE9" w:rsidRDefault="00467CBB" w:rsidP="00DF0230">
            <w:pPr>
              <w:pStyle w:val="rowtabella0"/>
              <w:rPr>
                <w:color w:val="002060"/>
              </w:rPr>
            </w:pPr>
            <w:r w:rsidRPr="006B3CE9">
              <w:rPr>
                <w:color w:val="002060"/>
              </w:rPr>
              <w:t>09/12/2022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FC914" w14:textId="77777777" w:rsidR="00467CBB" w:rsidRPr="006B3CE9" w:rsidRDefault="00467CBB" w:rsidP="00DF0230">
            <w:pPr>
              <w:pStyle w:val="rowtabella0"/>
              <w:rPr>
                <w:color w:val="002060"/>
              </w:rPr>
            </w:pPr>
            <w:r w:rsidRPr="006B3CE9">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1CF92" w14:textId="77777777" w:rsidR="00467CBB" w:rsidRPr="006B3CE9" w:rsidRDefault="00467CBB" w:rsidP="00DF0230">
            <w:pPr>
              <w:pStyle w:val="rowtabella0"/>
              <w:rPr>
                <w:color w:val="002060"/>
              </w:rPr>
            </w:pPr>
            <w:r w:rsidRPr="006B3CE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4DC92" w14:textId="77777777" w:rsidR="00467CBB" w:rsidRPr="006B3CE9" w:rsidRDefault="00467CBB" w:rsidP="00DF0230">
            <w:pPr>
              <w:pStyle w:val="rowtabella0"/>
              <w:rPr>
                <w:color w:val="002060"/>
              </w:rPr>
            </w:pPr>
            <w:r w:rsidRPr="006B3CE9">
              <w:rPr>
                <w:color w:val="002060"/>
              </w:rPr>
              <w:t>VIA DELLO SPORT</w:t>
            </w:r>
          </w:p>
        </w:tc>
      </w:tr>
      <w:tr w:rsidR="00467CBB" w:rsidRPr="006B3CE9" w14:paraId="5BD5E1E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97E2CB" w14:textId="77777777" w:rsidR="00467CBB" w:rsidRPr="006B3CE9" w:rsidRDefault="00467CBB" w:rsidP="00DF0230">
            <w:pPr>
              <w:pStyle w:val="rowtabella0"/>
              <w:rPr>
                <w:color w:val="002060"/>
              </w:rPr>
            </w:pPr>
            <w:r w:rsidRPr="006B3CE9">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E44A28" w14:textId="77777777" w:rsidR="00467CBB" w:rsidRPr="006B3CE9" w:rsidRDefault="00467CBB" w:rsidP="00DF0230">
            <w:pPr>
              <w:pStyle w:val="rowtabella0"/>
              <w:rPr>
                <w:color w:val="002060"/>
              </w:rPr>
            </w:pPr>
            <w:r w:rsidRPr="006B3CE9">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DB426"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50AEB" w14:textId="77777777" w:rsidR="00467CBB" w:rsidRPr="006B3CE9" w:rsidRDefault="00467CBB" w:rsidP="00DF0230">
            <w:pPr>
              <w:pStyle w:val="rowtabella0"/>
              <w:rPr>
                <w:color w:val="002060"/>
              </w:rPr>
            </w:pPr>
            <w:r w:rsidRPr="006B3CE9">
              <w:rPr>
                <w:color w:val="002060"/>
              </w:rPr>
              <w:t>09/12/2022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0AF9D" w14:textId="77777777" w:rsidR="00467CBB" w:rsidRPr="006B3CE9" w:rsidRDefault="00467CBB" w:rsidP="00DF0230">
            <w:pPr>
              <w:pStyle w:val="rowtabella0"/>
              <w:rPr>
                <w:color w:val="002060"/>
              </w:rPr>
            </w:pPr>
            <w:r w:rsidRPr="006B3CE9">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DF67F" w14:textId="77777777" w:rsidR="00467CBB" w:rsidRPr="006B3CE9" w:rsidRDefault="00467CBB" w:rsidP="00DF0230">
            <w:pPr>
              <w:pStyle w:val="rowtabella0"/>
              <w:rPr>
                <w:color w:val="002060"/>
              </w:rPr>
            </w:pPr>
            <w:r w:rsidRPr="006B3CE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64586" w14:textId="77777777" w:rsidR="00467CBB" w:rsidRPr="006B3CE9" w:rsidRDefault="00467CBB" w:rsidP="00DF0230">
            <w:pPr>
              <w:pStyle w:val="rowtabella0"/>
              <w:rPr>
                <w:color w:val="002060"/>
              </w:rPr>
            </w:pPr>
            <w:r w:rsidRPr="006B3CE9">
              <w:rPr>
                <w:color w:val="002060"/>
              </w:rPr>
              <w:t>VIA DEI PINI 49</w:t>
            </w:r>
          </w:p>
        </w:tc>
      </w:tr>
      <w:tr w:rsidR="00467CBB" w:rsidRPr="006B3CE9" w14:paraId="181F1CEE"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8F613" w14:textId="77777777" w:rsidR="00467CBB" w:rsidRPr="006B3CE9" w:rsidRDefault="00467CBB" w:rsidP="00DF0230">
            <w:pPr>
              <w:pStyle w:val="rowtabella0"/>
              <w:rPr>
                <w:color w:val="002060"/>
              </w:rPr>
            </w:pPr>
            <w:r w:rsidRPr="006B3CE9">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4FA7E" w14:textId="77777777" w:rsidR="00467CBB" w:rsidRPr="006B3CE9" w:rsidRDefault="00467CBB" w:rsidP="00DF0230">
            <w:pPr>
              <w:pStyle w:val="rowtabella0"/>
              <w:rPr>
                <w:color w:val="002060"/>
              </w:rPr>
            </w:pPr>
            <w:r w:rsidRPr="006B3CE9">
              <w:rPr>
                <w:color w:val="002060"/>
              </w:rPr>
              <w:t>ALMAJUVENTUS FANO1906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A611C"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C1E87" w14:textId="77777777" w:rsidR="00467CBB" w:rsidRPr="006B3CE9" w:rsidRDefault="00467CBB" w:rsidP="00DF0230">
            <w:pPr>
              <w:pStyle w:val="rowtabella0"/>
              <w:rPr>
                <w:color w:val="002060"/>
              </w:rPr>
            </w:pPr>
            <w:r w:rsidRPr="006B3CE9">
              <w:rPr>
                <w:color w:val="002060"/>
              </w:rPr>
              <w:t>11/12/2022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BF317" w14:textId="77777777" w:rsidR="00467CBB" w:rsidRPr="006B3CE9" w:rsidRDefault="00467CBB" w:rsidP="00DF0230">
            <w:pPr>
              <w:pStyle w:val="rowtabella0"/>
              <w:rPr>
                <w:color w:val="002060"/>
              </w:rPr>
            </w:pPr>
            <w:r w:rsidRPr="006B3CE9">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98F39" w14:textId="77777777" w:rsidR="00467CBB" w:rsidRPr="006B3CE9" w:rsidRDefault="00467CBB" w:rsidP="00DF0230">
            <w:pPr>
              <w:pStyle w:val="rowtabella0"/>
              <w:rPr>
                <w:color w:val="002060"/>
              </w:rPr>
            </w:pPr>
            <w:r w:rsidRPr="006B3CE9">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85DB1" w14:textId="77777777" w:rsidR="00467CBB" w:rsidRPr="006B3CE9" w:rsidRDefault="00467CBB" w:rsidP="00DF0230">
            <w:pPr>
              <w:pStyle w:val="rowtabella0"/>
              <w:rPr>
                <w:color w:val="002060"/>
              </w:rPr>
            </w:pPr>
            <w:r w:rsidRPr="006B3CE9">
              <w:rPr>
                <w:color w:val="002060"/>
              </w:rPr>
              <w:t>VIA ROSSINI</w:t>
            </w:r>
          </w:p>
        </w:tc>
      </w:tr>
    </w:tbl>
    <w:p w14:paraId="7CA590D4" w14:textId="77777777" w:rsidR="00467CBB" w:rsidRPr="0023461E" w:rsidRDefault="00467CBB" w:rsidP="00467CBB">
      <w:pPr>
        <w:pStyle w:val="breakline"/>
        <w:rPr>
          <w:rFonts w:eastAsiaTheme="minorEastAsia"/>
          <w:color w:val="002060"/>
        </w:rPr>
      </w:pPr>
    </w:p>
    <w:p w14:paraId="76B201F5" w14:textId="77777777" w:rsidR="00467CBB" w:rsidRPr="0023461E" w:rsidRDefault="00467CBB" w:rsidP="00467CBB">
      <w:pPr>
        <w:pStyle w:val="breakline"/>
        <w:rPr>
          <w:color w:val="002060"/>
        </w:rPr>
      </w:pPr>
    </w:p>
    <w:p w14:paraId="26021867" w14:textId="77777777" w:rsidR="00467CBB" w:rsidRPr="0023461E" w:rsidRDefault="00467CBB" w:rsidP="00467CBB">
      <w:pPr>
        <w:pStyle w:val="titolocampionato0"/>
        <w:shd w:val="clear" w:color="auto" w:fill="CCCCCC"/>
        <w:spacing w:before="80" w:after="40"/>
        <w:rPr>
          <w:color w:val="002060"/>
        </w:rPr>
      </w:pPr>
      <w:r w:rsidRPr="0023461E">
        <w:rPr>
          <w:color w:val="002060"/>
        </w:rPr>
        <w:t>UNDER 21 CALCIO A 5 REGIONALE</w:t>
      </w:r>
    </w:p>
    <w:p w14:paraId="396EFFC2" w14:textId="77777777" w:rsidR="00467CBB" w:rsidRPr="0023461E" w:rsidRDefault="00467CBB" w:rsidP="00467CBB">
      <w:pPr>
        <w:pStyle w:val="titoloprinc0"/>
        <w:rPr>
          <w:color w:val="002060"/>
        </w:rPr>
      </w:pPr>
      <w:r w:rsidRPr="0023461E">
        <w:rPr>
          <w:color w:val="002060"/>
        </w:rPr>
        <w:t>VARIAZIONI AL PROGRAMMA GARE</w:t>
      </w:r>
    </w:p>
    <w:p w14:paraId="7256953B" w14:textId="77777777" w:rsidR="00467CBB" w:rsidRPr="0023461E" w:rsidRDefault="00467CBB" w:rsidP="00467CBB">
      <w:pPr>
        <w:pStyle w:val="breakline"/>
        <w:rPr>
          <w:color w:val="002060"/>
        </w:rPr>
      </w:pPr>
    </w:p>
    <w:p w14:paraId="7EA7FDE1" w14:textId="77777777" w:rsidR="00467CBB" w:rsidRPr="0023461E" w:rsidRDefault="00467CBB" w:rsidP="00467CBB">
      <w:pPr>
        <w:pStyle w:val="breakline"/>
        <w:rPr>
          <w:color w:val="002060"/>
        </w:rPr>
      </w:pPr>
    </w:p>
    <w:p w14:paraId="0DC38DEA"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22FC4A61"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F026"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4A6BC"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D7EB3"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24B01"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44520"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C9559"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A3E10"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D7A2" w14:textId="77777777" w:rsidR="00467CBB" w:rsidRPr="0023461E" w:rsidRDefault="00467CBB" w:rsidP="00DF0230">
            <w:pPr>
              <w:pStyle w:val="headertabella0"/>
              <w:rPr>
                <w:color w:val="002060"/>
              </w:rPr>
            </w:pPr>
            <w:r w:rsidRPr="0023461E">
              <w:rPr>
                <w:color w:val="002060"/>
              </w:rPr>
              <w:t>Impianto</w:t>
            </w:r>
          </w:p>
        </w:tc>
      </w:tr>
      <w:tr w:rsidR="00467CBB" w:rsidRPr="0023461E" w14:paraId="0865B1E1"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2DB3" w14:textId="77777777" w:rsidR="00467CBB" w:rsidRPr="008B3FDF" w:rsidRDefault="00467CBB" w:rsidP="00DF0230">
            <w:pPr>
              <w:pStyle w:val="rowtabella0"/>
              <w:rPr>
                <w:color w:val="002060"/>
                <w:highlight w:val="yellow"/>
              </w:rPr>
            </w:pPr>
            <w:r w:rsidRPr="008B3FDF">
              <w:rPr>
                <w:color w:val="002060"/>
                <w:highlight w:val="yellow"/>
              </w:rPr>
              <w:t>10/12/2022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0A49" w14:textId="77777777" w:rsidR="00467CBB" w:rsidRPr="008B3FDF" w:rsidRDefault="00467CBB" w:rsidP="00DF0230">
            <w:pPr>
              <w:pStyle w:val="rowtabella0"/>
              <w:jc w:val="center"/>
              <w:rPr>
                <w:color w:val="002060"/>
                <w:highlight w:val="yellow"/>
              </w:rPr>
            </w:pPr>
            <w:r w:rsidRPr="008B3FD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7FB2" w14:textId="77777777" w:rsidR="00467CBB" w:rsidRPr="008B3FDF" w:rsidRDefault="00467CBB" w:rsidP="00DF0230">
            <w:pPr>
              <w:pStyle w:val="rowtabella0"/>
              <w:rPr>
                <w:color w:val="002060"/>
                <w:highlight w:val="yellow"/>
              </w:rPr>
            </w:pPr>
            <w:r w:rsidRPr="008B3FDF">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75CE" w14:textId="77777777" w:rsidR="00467CBB" w:rsidRPr="008B3FDF" w:rsidRDefault="00467CBB" w:rsidP="00DF0230">
            <w:pPr>
              <w:pStyle w:val="rowtabella0"/>
              <w:rPr>
                <w:color w:val="002060"/>
                <w:highlight w:val="yellow"/>
              </w:rPr>
            </w:pPr>
            <w:r w:rsidRPr="008B3FDF">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24C4" w14:textId="77777777" w:rsidR="00467CBB" w:rsidRPr="0023461E" w:rsidRDefault="00467CBB" w:rsidP="00DF0230">
            <w:pPr>
              <w:pStyle w:val="rowtabella0"/>
              <w:rPr>
                <w:color w:val="002060"/>
              </w:rPr>
            </w:pPr>
            <w:r w:rsidRPr="0023461E">
              <w:rPr>
                <w:color w:val="002060"/>
              </w:rPr>
              <w:t>09/12/2022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779B" w14:textId="77777777" w:rsidR="00467CBB" w:rsidRPr="0023461E" w:rsidRDefault="00467CBB" w:rsidP="00DF0230">
            <w:pPr>
              <w:pStyle w:val="rowtabella0"/>
              <w:jc w:val="center"/>
              <w:rPr>
                <w:color w:val="002060"/>
              </w:rPr>
            </w:pPr>
            <w:r w:rsidRPr="008B3FD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2749" w14:textId="77777777" w:rsidR="00467CBB" w:rsidRPr="0023461E" w:rsidRDefault="00467CBB" w:rsidP="00DF0230">
            <w:pPr>
              <w:pStyle w:val="rowtabella0"/>
              <w:jc w:val="center"/>
              <w:rPr>
                <w:color w:val="002060"/>
              </w:rPr>
            </w:pPr>
            <w:r w:rsidRPr="0023461E">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FB47" w14:textId="77777777" w:rsidR="00467CBB" w:rsidRPr="0023461E" w:rsidRDefault="00467CBB" w:rsidP="00DF0230">
            <w:pPr>
              <w:rPr>
                <w:color w:val="002060"/>
              </w:rPr>
            </w:pPr>
          </w:p>
        </w:tc>
      </w:tr>
    </w:tbl>
    <w:p w14:paraId="4065CB79" w14:textId="77777777" w:rsidR="00467CBB" w:rsidRPr="0023461E" w:rsidRDefault="00467CBB" w:rsidP="00467CBB">
      <w:pPr>
        <w:pStyle w:val="breakline"/>
        <w:rPr>
          <w:rFonts w:eastAsiaTheme="minorEastAsia"/>
          <w:color w:val="002060"/>
        </w:rPr>
      </w:pPr>
    </w:p>
    <w:p w14:paraId="1C3BA66B" w14:textId="77777777" w:rsidR="00467CBB" w:rsidRPr="0023461E" w:rsidRDefault="00467CBB" w:rsidP="00467CBB">
      <w:pPr>
        <w:pStyle w:val="breakline"/>
        <w:rPr>
          <w:color w:val="002060"/>
        </w:rPr>
      </w:pPr>
    </w:p>
    <w:p w14:paraId="376C18F5" w14:textId="77777777" w:rsidR="00467CBB" w:rsidRPr="0023461E" w:rsidRDefault="00467CBB" w:rsidP="00467CBB">
      <w:pPr>
        <w:pStyle w:val="titoloprinc0"/>
        <w:rPr>
          <w:color w:val="002060"/>
        </w:rPr>
      </w:pPr>
      <w:r w:rsidRPr="0023461E">
        <w:rPr>
          <w:color w:val="002060"/>
        </w:rPr>
        <w:t>RISULTATI</w:t>
      </w:r>
    </w:p>
    <w:p w14:paraId="490650C9" w14:textId="77777777" w:rsidR="00467CBB" w:rsidRPr="0023461E" w:rsidRDefault="00467CBB" w:rsidP="00467CBB">
      <w:pPr>
        <w:pStyle w:val="breakline"/>
        <w:rPr>
          <w:color w:val="002060"/>
        </w:rPr>
      </w:pPr>
    </w:p>
    <w:p w14:paraId="12560A6F" w14:textId="77777777" w:rsidR="00467CBB" w:rsidRPr="0023461E" w:rsidRDefault="00467CBB" w:rsidP="00467CBB">
      <w:pPr>
        <w:pStyle w:val="sottotitolocampionato10"/>
        <w:rPr>
          <w:color w:val="002060"/>
        </w:rPr>
      </w:pPr>
      <w:r w:rsidRPr="0023461E">
        <w:rPr>
          <w:color w:val="002060"/>
        </w:rPr>
        <w:t>RISULTATI UFFICIALI GARE DEL 03/12/2022</w:t>
      </w:r>
    </w:p>
    <w:p w14:paraId="0E60E61B"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33D69D50"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6B055471"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6AD3B90E"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DDC28" w14:textId="77777777" w:rsidR="00467CBB" w:rsidRPr="0023461E" w:rsidRDefault="00467CBB" w:rsidP="00DF0230">
                  <w:pPr>
                    <w:pStyle w:val="headertabella0"/>
                    <w:rPr>
                      <w:color w:val="002060"/>
                    </w:rPr>
                  </w:pPr>
                  <w:r w:rsidRPr="0023461E">
                    <w:rPr>
                      <w:color w:val="002060"/>
                    </w:rPr>
                    <w:t>GIRONE A - 3 Giornata - A</w:t>
                  </w:r>
                </w:p>
              </w:tc>
            </w:tr>
            <w:tr w:rsidR="00467CBB" w:rsidRPr="0023461E" w14:paraId="2E2B5E49"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6F35B6" w14:textId="77777777" w:rsidR="00467CBB" w:rsidRPr="0023461E" w:rsidRDefault="00467CBB" w:rsidP="00DF0230">
                  <w:pPr>
                    <w:pStyle w:val="rowtabella0"/>
                    <w:rPr>
                      <w:color w:val="002060"/>
                    </w:rPr>
                  </w:pPr>
                  <w:r w:rsidRPr="0023461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C690C" w14:textId="77777777" w:rsidR="00467CBB" w:rsidRPr="0023461E" w:rsidRDefault="00467CBB" w:rsidP="00DF0230">
                  <w:pPr>
                    <w:pStyle w:val="rowtabella0"/>
                    <w:rPr>
                      <w:color w:val="002060"/>
                    </w:rPr>
                  </w:pPr>
                  <w:r w:rsidRPr="0023461E">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6DAB6" w14:textId="77777777" w:rsidR="00467CBB" w:rsidRPr="0023461E" w:rsidRDefault="00467CBB" w:rsidP="00DF0230">
                  <w:pPr>
                    <w:pStyle w:val="rowtabella0"/>
                    <w:jc w:val="center"/>
                    <w:rPr>
                      <w:color w:val="002060"/>
                    </w:rPr>
                  </w:pPr>
                  <w:r w:rsidRPr="0023461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13A6E" w14:textId="77777777" w:rsidR="00467CBB" w:rsidRPr="0023461E" w:rsidRDefault="00467CBB" w:rsidP="00DF0230">
                  <w:pPr>
                    <w:pStyle w:val="rowtabella0"/>
                    <w:jc w:val="center"/>
                    <w:rPr>
                      <w:color w:val="002060"/>
                    </w:rPr>
                  </w:pPr>
                  <w:r w:rsidRPr="0023461E">
                    <w:rPr>
                      <w:color w:val="002060"/>
                    </w:rPr>
                    <w:t> </w:t>
                  </w:r>
                </w:p>
              </w:tc>
            </w:tr>
            <w:tr w:rsidR="00467CBB" w:rsidRPr="0023461E" w14:paraId="2B6068AC"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CCE591" w14:textId="77777777" w:rsidR="00467CBB" w:rsidRPr="0023461E" w:rsidRDefault="00467CBB" w:rsidP="00DF0230">
                  <w:pPr>
                    <w:pStyle w:val="rowtabella0"/>
                    <w:rPr>
                      <w:color w:val="002060"/>
                    </w:rPr>
                  </w:pPr>
                  <w:r w:rsidRPr="0023461E">
                    <w:rPr>
                      <w:color w:val="002060"/>
                    </w:rPr>
                    <w:t>(1) 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8FDDB7" w14:textId="77777777" w:rsidR="00467CBB" w:rsidRPr="0023461E" w:rsidRDefault="00467CBB" w:rsidP="00DF0230">
                  <w:pPr>
                    <w:pStyle w:val="rowtabella0"/>
                    <w:rPr>
                      <w:color w:val="002060"/>
                    </w:rPr>
                  </w:pPr>
                  <w:r w:rsidRPr="0023461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39A0DB" w14:textId="77777777" w:rsidR="00467CBB" w:rsidRPr="0023461E" w:rsidRDefault="00467CBB" w:rsidP="00DF0230">
                  <w:pPr>
                    <w:pStyle w:val="rowtabella0"/>
                    <w:jc w:val="center"/>
                    <w:rPr>
                      <w:color w:val="002060"/>
                    </w:rPr>
                  </w:pPr>
                  <w:r w:rsidRPr="0023461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DCB034" w14:textId="77777777" w:rsidR="00467CBB" w:rsidRPr="0023461E" w:rsidRDefault="00467CBB" w:rsidP="00DF0230">
                  <w:pPr>
                    <w:pStyle w:val="rowtabella0"/>
                    <w:jc w:val="center"/>
                    <w:rPr>
                      <w:color w:val="002060"/>
                    </w:rPr>
                  </w:pPr>
                  <w:r w:rsidRPr="0023461E">
                    <w:rPr>
                      <w:color w:val="002060"/>
                    </w:rPr>
                    <w:t> </w:t>
                  </w:r>
                </w:p>
              </w:tc>
            </w:tr>
            <w:tr w:rsidR="00467CBB" w:rsidRPr="0023461E" w14:paraId="3A374D24"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C67A7" w14:textId="77777777" w:rsidR="00467CBB" w:rsidRPr="0023461E" w:rsidRDefault="00467CBB" w:rsidP="00DF0230">
                  <w:pPr>
                    <w:pStyle w:val="rowtabella0"/>
                    <w:rPr>
                      <w:color w:val="002060"/>
                    </w:rPr>
                  </w:pPr>
                  <w:r w:rsidRPr="0023461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12AFE" w14:textId="77777777" w:rsidR="00467CBB" w:rsidRPr="0023461E" w:rsidRDefault="00467CBB" w:rsidP="00DF0230">
                  <w:pPr>
                    <w:pStyle w:val="rowtabella0"/>
                    <w:rPr>
                      <w:color w:val="002060"/>
                    </w:rPr>
                  </w:pPr>
                  <w:r w:rsidRPr="0023461E">
                    <w:rPr>
                      <w:color w:val="002060"/>
                    </w:rPr>
                    <w:t>- CITTA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B0406" w14:textId="77777777" w:rsidR="00467CBB" w:rsidRPr="0023461E" w:rsidRDefault="00467CBB" w:rsidP="00DF0230">
                  <w:pPr>
                    <w:pStyle w:val="rowtabella0"/>
                    <w:jc w:val="center"/>
                    <w:rPr>
                      <w:color w:val="002060"/>
                    </w:rPr>
                  </w:pPr>
                  <w:r w:rsidRPr="0023461E">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64B66" w14:textId="77777777" w:rsidR="00467CBB" w:rsidRPr="0023461E" w:rsidRDefault="00467CBB" w:rsidP="00DF0230">
                  <w:pPr>
                    <w:pStyle w:val="rowtabella0"/>
                    <w:jc w:val="center"/>
                    <w:rPr>
                      <w:color w:val="002060"/>
                    </w:rPr>
                  </w:pPr>
                  <w:r w:rsidRPr="0023461E">
                    <w:rPr>
                      <w:color w:val="002060"/>
                    </w:rPr>
                    <w:t> </w:t>
                  </w:r>
                </w:p>
              </w:tc>
            </w:tr>
            <w:tr w:rsidR="00467CBB" w:rsidRPr="0023461E" w14:paraId="1F40E6F7"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769723AF" w14:textId="77777777" w:rsidR="00467CBB" w:rsidRPr="0023461E" w:rsidRDefault="00467CBB" w:rsidP="00DF0230">
                  <w:pPr>
                    <w:pStyle w:val="rowtabella0"/>
                    <w:rPr>
                      <w:color w:val="002060"/>
                    </w:rPr>
                  </w:pPr>
                  <w:r w:rsidRPr="0023461E">
                    <w:rPr>
                      <w:color w:val="002060"/>
                    </w:rPr>
                    <w:t>(1) - disputata il 04/12/2022</w:t>
                  </w:r>
                </w:p>
              </w:tc>
            </w:tr>
          </w:tbl>
          <w:p w14:paraId="17E944E9" w14:textId="77777777" w:rsidR="00467CBB" w:rsidRPr="0023461E" w:rsidRDefault="00467CBB" w:rsidP="00DF0230">
            <w:pPr>
              <w:rPr>
                <w:color w:val="002060"/>
              </w:rPr>
            </w:pPr>
          </w:p>
        </w:tc>
      </w:tr>
    </w:tbl>
    <w:p w14:paraId="46855CED" w14:textId="77777777" w:rsidR="00467CBB" w:rsidRPr="0023461E" w:rsidRDefault="00467CBB" w:rsidP="00467CBB">
      <w:pPr>
        <w:pStyle w:val="breakline"/>
        <w:rPr>
          <w:rFonts w:eastAsiaTheme="minorEastAsia"/>
          <w:color w:val="002060"/>
        </w:rPr>
      </w:pPr>
    </w:p>
    <w:p w14:paraId="054ABCE7" w14:textId="77777777" w:rsidR="00467CBB" w:rsidRPr="0023461E" w:rsidRDefault="00467CBB" w:rsidP="00467CBB">
      <w:pPr>
        <w:pStyle w:val="breakline"/>
        <w:rPr>
          <w:color w:val="002060"/>
        </w:rPr>
      </w:pPr>
    </w:p>
    <w:p w14:paraId="1F3DA45D" w14:textId="77777777" w:rsidR="00467CBB" w:rsidRPr="0023461E" w:rsidRDefault="00467CBB" w:rsidP="00467CBB">
      <w:pPr>
        <w:pStyle w:val="titoloprinc0"/>
        <w:rPr>
          <w:color w:val="002060"/>
        </w:rPr>
      </w:pPr>
      <w:r w:rsidRPr="0023461E">
        <w:rPr>
          <w:color w:val="002060"/>
        </w:rPr>
        <w:t>GIUDICE SPORTIVO</w:t>
      </w:r>
    </w:p>
    <w:p w14:paraId="1AD75157"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51582A01" w14:textId="77777777" w:rsidR="00467CBB" w:rsidRPr="0023461E" w:rsidRDefault="00467CBB" w:rsidP="00467CBB">
      <w:pPr>
        <w:pStyle w:val="titolo10"/>
        <w:rPr>
          <w:color w:val="002060"/>
        </w:rPr>
      </w:pPr>
      <w:r w:rsidRPr="0023461E">
        <w:rPr>
          <w:color w:val="002060"/>
        </w:rPr>
        <w:t xml:space="preserve">GARE DEL 3/12/2022 </w:t>
      </w:r>
    </w:p>
    <w:p w14:paraId="3E50596E" w14:textId="77777777" w:rsidR="00467CBB" w:rsidRPr="0023461E" w:rsidRDefault="00467CBB" w:rsidP="00467CBB">
      <w:pPr>
        <w:pStyle w:val="titolo7a"/>
        <w:rPr>
          <w:color w:val="002060"/>
        </w:rPr>
      </w:pPr>
      <w:r w:rsidRPr="0023461E">
        <w:rPr>
          <w:color w:val="002060"/>
        </w:rPr>
        <w:t xml:space="preserve">PROVVEDIMENTI DISCIPLINARI </w:t>
      </w:r>
    </w:p>
    <w:p w14:paraId="2B83AE79"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75C925CE" w14:textId="77777777" w:rsidR="00467CBB" w:rsidRPr="0023461E" w:rsidRDefault="00467CBB" w:rsidP="00467CBB">
      <w:pPr>
        <w:pStyle w:val="titolo30"/>
        <w:rPr>
          <w:color w:val="002060"/>
        </w:rPr>
      </w:pPr>
      <w:r w:rsidRPr="0023461E">
        <w:rPr>
          <w:color w:val="002060"/>
        </w:rPr>
        <w:t xml:space="preserve">CALCIATORI NON ESPULSI </w:t>
      </w:r>
    </w:p>
    <w:p w14:paraId="40BC4579"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52CFA941" w14:textId="77777777" w:rsidTr="00DF0230">
        <w:tc>
          <w:tcPr>
            <w:tcW w:w="2200" w:type="dxa"/>
            <w:tcMar>
              <w:top w:w="20" w:type="dxa"/>
              <w:left w:w="20" w:type="dxa"/>
              <w:bottom w:w="20" w:type="dxa"/>
              <w:right w:w="20" w:type="dxa"/>
            </w:tcMar>
            <w:vAlign w:val="center"/>
            <w:hideMark/>
          </w:tcPr>
          <w:p w14:paraId="11C213B1" w14:textId="77777777" w:rsidR="00467CBB" w:rsidRPr="0023461E" w:rsidRDefault="00467CBB" w:rsidP="00DF0230">
            <w:pPr>
              <w:pStyle w:val="movimento"/>
              <w:rPr>
                <w:color w:val="002060"/>
              </w:rPr>
            </w:pPr>
            <w:r w:rsidRPr="0023461E">
              <w:rPr>
                <w:color w:val="002060"/>
              </w:rPr>
              <w:t>KUSHTAJ KLAJDI</w:t>
            </w:r>
          </w:p>
        </w:tc>
        <w:tc>
          <w:tcPr>
            <w:tcW w:w="2200" w:type="dxa"/>
            <w:tcMar>
              <w:top w:w="20" w:type="dxa"/>
              <w:left w:w="20" w:type="dxa"/>
              <w:bottom w:w="20" w:type="dxa"/>
              <w:right w:w="20" w:type="dxa"/>
            </w:tcMar>
            <w:vAlign w:val="center"/>
            <w:hideMark/>
          </w:tcPr>
          <w:p w14:paraId="5D7A33E2" w14:textId="77777777" w:rsidR="00467CBB" w:rsidRPr="0023461E" w:rsidRDefault="00467CBB" w:rsidP="00DF0230">
            <w:pPr>
              <w:pStyle w:val="movimento2"/>
              <w:rPr>
                <w:color w:val="002060"/>
              </w:rPr>
            </w:pPr>
            <w:r w:rsidRPr="0023461E">
              <w:rPr>
                <w:color w:val="002060"/>
              </w:rPr>
              <w:t xml:space="preserve">(CITTA DI OSTRA) </w:t>
            </w:r>
          </w:p>
        </w:tc>
        <w:tc>
          <w:tcPr>
            <w:tcW w:w="800" w:type="dxa"/>
            <w:tcMar>
              <w:top w:w="20" w:type="dxa"/>
              <w:left w:w="20" w:type="dxa"/>
              <w:bottom w:w="20" w:type="dxa"/>
              <w:right w:w="20" w:type="dxa"/>
            </w:tcMar>
            <w:vAlign w:val="center"/>
            <w:hideMark/>
          </w:tcPr>
          <w:p w14:paraId="342542F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487AE3E" w14:textId="77777777" w:rsidR="00467CBB" w:rsidRPr="0023461E" w:rsidRDefault="00467CBB" w:rsidP="00DF0230">
            <w:pPr>
              <w:pStyle w:val="movimento"/>
              <w:rPr>
                <w:color w:val="002060"/>
              </w:rPr>
            </w:pPr>
            <w:r w:rsidRPr="0023461E">
              <w:rPr>
                <w:color w:val="002060"/>
              </w:rPr>
              <w:t>GIACOMETTI DIEGO</w:t>
            </w:r>
          </w:p>
        </w:tc>
        <w:tc>
          <w:tcPr>
            <w:tcW w:w="2200" w:type="dxa"/>
            <w:tcMar>
              <w:top w:w="20" w:type="dxa"/>
              <w:left w:w="20" w:type="dxa"/>
              <w:bottom w:w="20" w:type="dxa"/>
              <w:right w:w="20" w:type="dxa"/>
            </w:tcMar>
            <w:vAlign w:val="center"/>
            <w:hideMark/>
          </w:tcPr>
          <w:p w14:paraId="34343B31" w14:textId="77777777" w:rsidR="00467CBB" w:rsidRPr="0023461E" w:rsidRDefault="00467CBB" w:rsidP="00DF0230">
            <w:pPr>
              <w:pStyle w:val="movimento2"/>
              <w:rPr>
                <w:color w:val="002060"/>
              </w:rPr>
            </w:pPr>
            <w:r w:rsidRPr="0023461E">
              <w:rPr>
                <w:color w:val="002060"/>
              </w:rPr>
              <w:t xml:space="preserve">(REAL FABRIANO) </w:t>
            </w:r>
          </w:p>
        </w:tc>
      </w:tr>
    </w:tbl>
    <w:p w14:paraId="039D1662" w14:textId="77777777" w:rsidR="00467CBB" w:rsidRPr="0023461E" w:rsidRDefault="00467CBB" w:rsidP="00467CBB">
      <w:pPr>
        <w:pStyle w:val="titolo10"/>
        <w:rPr>
          <w:rFonts w:eastAsiaTheme="minorEastAsia"/>
          <w:color w:val="002060"/>
        </w:rPr>
      </w:pPr>
      <w:r w:rsidRPr="0023461E">
        <w:rPr>
          <w:color w:val="002060"/>
        </w:rPr>
        <w:t xml:space="preserve">GARE DEL 4/12/2022 </w:t>
      </w:r>
    </w:p>
    <w:p w14:paraId="3C705311" w14:textId="77777777" w:rsidR="00467CBB" w:rsidRPr="0023461E" w:rsidRDefault="00467CBB" w:rsidP="00467CBB">
      <w:pPr>
        <w:pStyle w:val="titolo7a"/>
        <w:rPr>
          <w:color w:val="002060"/>
        </w:rPr>
      </w:pPr>
      <w:r w:rsidRPr="0023461E">
        <w:rPr>
          <w:color w:val="002060"/>
        </w:rPr>
        <w:t xml:space="preserve">PROVVEDIMENTI DISCIPLINARI </w:t>
      </w:r>
    </w:p>
    <w:p w14:paraId="3C2F861F"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06393007" w14:textId="77777777" w:rsidR="00467CBB" w:rsidRPr="0023461E" w:rsidRDefault="00467CBB" w:rsidP="00467CBB">
      <w:pPr>
        <w:pStyle w:val="titolo30"/>
        <w:rPr>
          <w:color w:val="002060"/>
        </w:rPr>
      </w:pPr>
      <w:r w:rsidRPr="0023461E">
        <w:rPr>
          <w:color w:val="002060"/>
        </w:rPr>
        <w:t xml:space="preserve">CALCIATORI NON ESPULSI </w:t>
      </w:r>
    </w:p>
    <w:p w14:paraId="5AF42B12"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7EF3E8B" w14:textId="77777777" w:rsidTr="00DF0230">
        <w:tc>
          <w:tcPr>
            <w:tcW w:w="2200" w:type="dxa"/>
            <w:tcMar>
              <w:top w:w="20" w:type="dxa"/>
              <w:left w:w="20" w:type="dxa"/>
              <w:bottom w:w="20" w:type="dxa"/>
              <w:right w:w="20" w:type="dxa"/>
            </w:tcMar>
            <w:vAlign w:val="center"/>
            <w:hideMark/>
          </w:tcPr>
          <w:p w14:paraId="64254A06" w14:textId="77777777" w:rsidR="00467CBB" w:rsidRPr="0023461E" w:rsidRDefault="00467CBB" w:rsidP="00DF0230">
            <w:pPr>
              <w:pStyle w:val="movimento"/>
              <w:rPr>
                <w:color w:val="002060"/>
              </w:rPr>
            </w:pPr>
            <w:r w:rsidRPr="0023461E">
              <w:rPr>
                <w:color w:val="002060"/>
              </w:rPr>
              <w:t>TOPPI SIMONE</w:t>
            </w:r>
          </w:p>
        </w:tc>
        <w:tc>
          <w:tcPr>
            <w:tcW w:w="2200" w:type="dxa"/>
            <w:tcMar>
              <w:top w:w="20" w:type="dxa"/>
              <w:left w:w="20" w:type="dxa"/>
              <w:bottom w:w="20" w:type="dxa"/>
              <w:right w:w="20" w:type="dxa"/>
            </w:tcMar>
            <w:vAlign w:val="center"/>
            <w:hideMark/>
          </w:tcPr>
          <w:p w14:paraId="0595A505" w14:textId="77777777" w:rsidR="00467CBB" w:rsidRPr="0023461E" w:rsidRDefault="00467CBB" w:rsidP="00DF0230">
            <w:pPr>
              <w:pStyle w:val="movimento2"/>
              <w:rPr>
                <w:color w:val="002060"/>
              </w:rPr>
            </w:pPr>
            <w:r w:rsidRPr="0023461E">
              <w:rPr>
                <w:color w:val="002060"/>
              </w:rPr>
              <w:t xml:space="preserve">(AUDAX 1970 S.ANGELO) </w:t>
            </w:r>
          </w:p>
        </w:tc>
        <w:tc>
          <w:tcPr>
            <w:tcW w:w="800" w:type="dxa"/>
            <w:tcMar>
              <w:top w:w="20" w:type="dxa"/>
              <w:left w:w="20" w:type="dxa"/>
              <w:bottom w:w="20" w:type="dxa"/>
              <w:right w:w="20" w:type="dxa"/>
            </w:tcMar>
            <w:vAlign w:val="center"/>
            <w:hideMark/>
          </w:tcPr>
          <w:p w14:paraId="58E8665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6A9FF6D" w14:textId="77777777" w:rsidR="00467CBB" w:rsidRPr="0023461E" w:rsidRDefault="00467CBB" w:rsidP="00DF0230">
            <w:pPr>
              <w:pStyle w:val="movimento"/>
              <w:rPr>
                <w:color w:val="002060"/>
              </w:rPr>
            </w:pPr>
            <w:r w:rsidRPr="0023461E">
              <w:rPr>
                <w:color w:val="002060"/>
              </w:rPr>
              <w:t>IACONI MIRKO</w:t>
            </w:r>
          </w:p>
        </w:tc>
        <w:tc>
          <w:tcPr>
            <w:tcW w:w="2200" w:type="dxa"/>
            <w:tcMar>
              <w:top w:w="20" w:type="dxa"/>
              <w:left w:w="20" w:type="dxa"/>
              <w:bottom w:w="20" w:type="dxa"/>
              <w:right w:w="20" w:type="dxa"/>
            </w:tcMar>
            <w:vAlign w:val="center"/>
            <w:hideMark/>
          </w:tcPr>
          <w:p w14:paraId="22B8D5D0" w14:textId="77777777" w:rsidR="00467CBB" w:rsidRPr="0023461E" w:rsidRDefault="00467CBB" w:rsidP="00DF0230">
            <w:pPr>
              <w:pStyle w:val="movimento2"/>
              <w:rPr>
                <w:color w:val="002060"/>
              </w:rPr>
            </w:pPr>
            <w:r w:rsidRPr="0023461E">
              <w:rPr>
                <w:color w:val="002060"/>
              </w:rPr>
              <w:t xml:space="preserve">(DAMIANI E GATTI ASCOLI) </w:t>
            </w:r>
          </w:p>
        </w:tc>
      </w:tr>
    </w:tbl>
    <w:p w14:paraId="203F13E5" w14:textId="77777777" w:rsidR="00467CBB" w:rsidRPr="0023461E" w:rsidRDefault="00467CBB" w:rsidP="00467CBB">
      <w:pPr>
        <w:pStyle w:val="breakline"/>
        <w:rPr>
          <w:color w:val="002060"/>
        </w:rPr>
      </w:pPr>
    </w:p>
    <w:p w14:paraId="2EEAF0EA"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062907BE"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6F1AC97B" w14:textId="77777777" w:rsidR="00467CBB" w:rsidRPr="0023461E" w:rsidRDefault="00467CBB" w:rsidP="00467CBB">
      <w:pPr>
        <w:pStyle w:val="breakline"/>
        <w:rPr>
          <w:rFonts w:eastAsiaTheme="minorEastAsia"/>
          <w:color w:val="002060"/>
        </w:rPr>
      </w:pPr>
    </w:p>
    <w:p w14:paraId="71B05C22" w14:textId="77777777" w:rsidR="00467CBB" w:rsidRPr="0023461E" w:rsidRDefault="00467CBB" w:rsidP="00467CBB">
      <w:pPr>
        <w:pStyle w:val="titoloprinc0"/>
        <w:rPr>
          <w:color w:val="002060"/>
        </w:rPr>
      </w:pPr>
      <w:r w:rsidRPr="0023461E">
        <w:rPr>
          <w:color w:val="002060"/>
        </w:rPr>
        <w:t>CLASSIFICA</w:t>
      </w:r>
    </w:p>
    <w:p w14:paraId="15CB6649" w14:textId="77777777" w:rsidR="00467CBB" w:rsidRPr="0023461E" w:rsidRDefault="00467CBB" w:rsidP="00467CBB">
      <w:pPr>
        <w:pStyle w:val="breakline"/>
        <w:rPr>
          <w:color w:val="002060"/>
        </w:rPr>
      </w:pPr>
    </w:p>
    <w:p w14:paraId="371FC195" w14:textId="77777777" w:rsidR="00467CBB" w:rsidRPr="0023461E" w:rsidRDefault="00467CBB" w:rsidP="00467CBB">
      <w:pPr>
        <w:pStyle w:val="breakline"/>
        <w:rPr>
          <w:color w:val="002060"/>
        </w:rPr>
      </w:pPr>
    </w:p>
    <w:p w14:paraId="58523A68"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06275D13"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9A58"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917C3"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35A1"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5E9F"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1BA6C"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B811"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767AD"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1294B"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A0D18"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52C75" w14:textId="77777777" w:rsidR="00467CBB" w:rsidRPr="0023461E" w:rsidRDefault="00467CBB" w:rsidP="00DF0230">
            <w:pPr>
              <w:pStyle w:val="headertabella0"/>
              <w:rPr>
                <w:color w:val="002060"/>
              </w:rPr>
            </w:pPr>
            <w:r w:rsidRPr="0023461E">
              <w:rPr>
                <w:color w:val="002060"/>
              </w:rPr>
              <w:t>PE</w:t>
            </w:r>
          </w:p>
        </w:tc>
      </w:tr>
      <w:tr w:rsidR="00467CBB" w:rsidRPr="0023461E" w14:paraId="57BFD7AD"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2A49D7" w14:textId="77777777" w:rsidR="00467CBB" w:rsidRPr="0023461E" w:rsidRDefault="00467CBB" w:rsidP="00DF0230">
            <w:pPr>
              <w:pStyle w:val="rowtabella0"/>
              <w:rPr>
                <w:color w:val="002060"/>
              </w:rPr>
            </w:pPr>
            <w:r w:rsidRPr="0023461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8FD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7FDF"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6F4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7B1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FC3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96EE"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173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1191"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9BD4" w14:textId="77777777" w:rsidR="00467CBB" w:rsidRPr="0023461E" w:rsidRDefault="00467CBB" w:rsidP="00DF0230">
            <w:pPr>
              <w:pStyle w:val="rowtabella0"/>
              <w:jc w:val="center"/>
              <w:rPr>
                <w:color w:val="002060"/>
              </w:rPr>
            </w:pPr>
            <w:r w:rsidRPr="0023461E">
              <w:rPr>
                <w:color w:val="002060"/>
              </w:rPr>
              <w:t>0</w:t>
            </w:r>
          </w:p>
        </w:tc>
      </w:tr>
      <w:tr w:rsidR="00467CBB" w:rsidRPr="0023461E" w14:paraId="4DC0F51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1E282" w14:textId="77777777" w:rsidR="00467CBB" w:rsidRPr="0023461E" w:rsidRDefault="00467CBB" w:rsidP="00DF0230">
            <w:pPr>
              <w:pStyle w:val="rowtabella0"/>
              <w:rPr>
                <w:color w:val="002060"/>
                <w:lang w:val="es-ES"/>
              </w:rPr>
            </w:pPr>
            <w:r w:rsidRPr="0023461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8D30"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3CE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7625"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0A5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551D"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2B81"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B1FA"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B3E9"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E7A8" w14:textId="77777777" w:rsidR="00467CBB" w:rsidRPr="0023461E" w:rsidRDefault="00467CBB" w:rsidP="00DF0230">
            <w:pPr>
              <w:pStyle w:val="rowtabella0"/>
              <w:jc w:val="center"/>
              <w:rPr>
                <w:color w:val="002060"/>
              </w:rPr>
            </w:pPr>
            <w:r w:rsidRPr="0023461E">
              <w:rPr>
                <w:color w:val="002060"/>
              </w:rPr>
              <w:t>0</w:t>
            </w:r>
          </w:p>
        </w:tc>
      </w:tr>
      <w:tr w:rsidR="00467CBB" w:rsidRPr="0023461E" w14:paraId="5E089170"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7641E" w14:textId="77777777" w:rsidR="00467CBB" w:rsidRPr="0023461E" w:rsidRDefault="00467CBB" w:rsidP="00DF0230">
            <w:pPr>
              <w:pStyle w:val="rowtabella0"/>
              <w:rPr>
                <w:color w:val="002060"/>
                <w:lang w:val="es-ES"/>
              </w:rPr>
            </w:pPr>
            <w:r w:rsidRPr="002346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E14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A5A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AB9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E19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DD7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950B"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AD4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F2DF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7CC0" w14:textId="77777777" w:rsidR="00467CBB" w:rsidRPr="0023461E" w:rsidRDefault="00467CBB" w:rsidP="00DF0230">
            <w:pPr>
              <w:pStyle w:val="rowtabella0"/>
              <w:jc w:val="center"/>
              <w:rPr>
                <w:color w:val="002060"/>
              </w:rPr>
            </w:pPr>
            <w:r w:rsidRPr="0023461E">
              <w:rPr>
                <w:color w:val="002060"/>
              </w:rPr>
              <w:t>0</w:t>
            </w:r>
          </w:p>
        </w:tc>
      </w:tr>
      <w:tr w:rsidR="00467CBB" w:rsidRPr="0023461E" w14:paraId="05D6C9C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05EAA" w14:textId="77777777" w:rsidR="00467CBB" w:rsidRPr="0023461E" w:rsidRDefault="00467CBB" w:rsidP="00DF0230">
            <w:pPr>
              <w:pStyle w:val="rowtabella0"/>
              <w:rPr>
                <w:color w:val="002060"/>
              </w:rPr>
            </w:pPr>
            <w:r w:rsidRPr="0023461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6598"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36C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8A3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7D9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43D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EF6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6F5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B23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62F71" w14:textId="77777777" w:rsidR="00467CBB" w:rsidRPr="0023461E" w:rsidRDefault="00467CBB" w:rsidP="00DF0230">
            <w:pPr>
              <w:pStyle w:val="rowtabella0"/>
              <w:jc w:val="center"/>
              <w:rPr>
                <w:color w:val="002060"/>
              </w:rPr>
            </w:pPr>
            <w:r w:rsidRPr="0023461E">
              <w:rPr>
                <w:color w:val="002060"/>
              </w:rPr>
              <w:t>0</w:t>
            </w:r>
          </w:p>
        </w:tc>
      </w:tr>
      <w:tr w:rsidR="00467CBB" w:rsidRPr="0023461E" w14:paraId="55D1BFE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6EACD" w14:textId="77777777" w:rsidR="00467CBB" w:rsidRPr="0023461E" w:rsidRDefault="00467CBB" w:rsidP="00DF0230">
            <w:pPr>
              <w:pStyle w:val="rowtabella0"/>
              <w:rPr>
                <w:color w:val="002060"/>
              </w:rPr>
            </w:pPr>
            <w:r w:rsidRPr="0023461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6D59"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D5F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F88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B7B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1C2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1BC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139C"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31D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1412" w14:textId="77777777" w:rsidR="00467CBB" w:rsidRPr="0023461E" w:rsidRDefault="00467CBB" w:rsidP="00DF0230">
            <w:pPr>
              <w:pStyle w:val="rowtabella0"/>
              <w:jc w:val="center"/>
              <w:rPr>
                <w:color w:val="002060"/>
              </w:rPr>
            </w:pPr>
            <w:r w:rsidRPr="0023461E">
              <w:rPr>
                <w:color w:val="002060"/>
              </w:rPr>
              <w:t>0</w:t>
            </w:r>
          </w:p>
        </w:tc>
      </w:tr>
      <w:tr w:rsidR="00467CBB" w:rsidRPr="0023461E" w14:paraId="1DE909F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B875C" w14:textId="77777777" w:rsidR="00467CBB" w:rsidRPr="0023461E" w:rsidRDefault="00467CBB" w:rsidP="00DF0230">
            <w:pPr>
              <w:pStyle w:val="rowtabella0"/>
              <w:rPr>
                <w:color w:val="002060"/>
              </w:rPr>
            </w:pPr>
            <w:r w:rsidRPr="0023461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C61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28E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5FB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9B6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0FBD"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995B"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0DC7"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5D58"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A87A" w14:textId="77777777" w:rsidR="00467CBB" w:rsidRPr="0023461E" w:rsidRDefault="00467CBB" w:rsidP="00DF0230">
            <w:pPr>
              <w:pStyle w:val="rowtabella0"/>
              <w:jc w:val="center"/>
              <w:rPr>
                <w:color w:val="002060"/>
              </w:rPr>
            </w:pPr>
            <w:r w:rsidRPr="0023461E">
              <w:rPr>
                <w:color w:val="002060"/>
              </w:rPr>
              <w:t>0</w:t>
            </w:r>
          </w:p>
        </w:tc>
      </w:tr>
      <w:tr w:rsidR="00467CBB" w:rsidRPr="0023461E" w14:paraId="5EF02F82"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F302E" w14:textId="77777777" w:rsidR="00467CBB" w:rsidRPr="0023461E" w:rsidRDefault="00467CBB" w:rsidP="00DF0230">
            <w:pPr>
              <w:pStyle w:val="rowtabella0"/>
              <w:rPr>
                <w:color w:val="002060"/>
              </w:rPr>
            </w:pPr>
            <w:r w:rsidRPr="0023461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0F1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5F3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78A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76E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87C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34F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65AA"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F47D" w14:textId="77777777" w:rsidR="00467CBB" w:rsidRPr="0023461E" w:rsidRDefault="00467CBB" w:rsidP="00DF0230">
            <w:pPr>
              <w:pStyle w:val="rowtabella0"/>
              <w:jc w:val="center"/>
              <w:rPr>
                <w:color w:val="002060"/>
              </w:rPr>
            </w:pPr>
            <w:r w:rsidRPr="002346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2F0E" w14:textId="77777777" w:rsidR="00467CBB" w:rsidRPr="0023461E" w:rsidRDefault="00467CBB" w:rsidP="00DF0230">
            <w:pPr>
              <w:pStyle w:val="rowtabella0"/>
              <w:jc w:val="center"/>
              <w:rPr>
                <w:color w:val="002060"/>
              </w:rPr>
            </w:pPr>
            <w:r w:rsidRPr="0023461E">
              <w:rPr>
                <w:color w:val="002060"/>
              </w:rPr>
              <w:t>0</w:t>
            </w:r>
          </w:p>
        </w:tc>
      </w:tr>
    </w:tbl>
    <w:p w14:paraId="3F5B7F25" w14:textId="77777777" w:rsidR="00467CBB" w:rsidRDefault="00467CBB" w:rsidP="00467CBB">
      <w:pPr>
        <w:pStyle w:val="breakline"/>
        <w:rPr>
          <w:color w:val="002060"/>
        </w:rPr>
      </w:pPr>
    </w:p>
    <w:p w14:paraId="34297E04" w14:textId="77777777" w:rsidR="00467CBB" w:rsidRPr="0023461E" w:rsidRDefault="00467CBB" w:rsidP="00467CBB">
      <w:pPr>
        <w:pStyle w:val="titoloprinc0"/>
        <w:rPr>
          <w:color w:val="002060"/>
        </w:rPr>
      </w:pPr>
      <w:r>
        <w:rPr>
          <w:color w:val="002060"/>
        </w:rPr>
        <w:lastRenderedPageBreak/>
        <w:t>PROGRAMMA GARE</w:t>
      </w:r>
    </w:p>
    <w:p w14:paraId="36D4358C" w14:textId="77777777" w:rsidR="00467CBB" w:rsidRDefault="00467CBB" w:rsidP="00467CBB">
      <w:pPr>
        <w:pStyle w:val="breakline"/>
        <w:rPr>
          <w:color w:val="002060"/>
        </w:rPr>
      </w:pPr>
    </w:p>
    <w:p w14:paraId="06170A63" w14:textId="77777777" w:rsidR="00467CBB" w:rsidRPr="006B3CE9" w:rsidRDefault="00467CBB" w:rsidP="00467CBB">
      <w:pPr>
        <w:pStyle w:val="sottotitolocampionato10"/>
        <w:rPr>
          <w:color w:val="002060"/>
        </w:rPr>
      </w:pPr>
      <w:r w:rsidRPr="006B3CE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467CBB" w:rsidRPr="006B3CE9" w14:paraId="1653A645"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393A"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E47ED"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A317A"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9021E"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308D8"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73F67"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832DA"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63076ABD"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1E6D13" w14:textId="77777777" w:rsidR="00467CBB" w:rsidRPr="006B3CE9" w:rsidRDefault="00467CBB" w:rsidP="00DF0230">
            <w:pPr>
              <w:pStyle w:val="rowtabella0"/>
              <w:rPr>
                <w:color w:val="002060"/>
              </w:rPr>
            </w:pPr>
            <w:r w:rsidRPr="006B3CE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B3ABD" w14:textId="77777777" w:rsidR="00467CBB" w:rsidRPr="006B3CE9" w:rsidRDefault="00467CBB" w:rsidP="00DF0230">
            <w:pPr>
              <w:pStyle w:val="rowtabella0"/>
              <w:rPr>
                <w:color w:val="002060"/>
              </w:rPr>
            </w:pPr>
            <w:r w:rsidRPr="006B3CE9">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9070D"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065E0" w14:textId="77777777" w:rsidR="00467CBB" w:rsidRPr="006B3CE9" w:rsidRDefault="00467CBB" w:rsidP="00DF0230">
            <w:pPr>
              <w:pStyle w:val="rowtabella0"/>
              <w:rPr>
                <w:color w:val="002060"/>
              </w:rPr>
            </w:pPr>
            <w:r w:rsidRPr="006B3CE9">
              <w:rPr>
                <w:color w:val="002060"/>
              </w:rPr>
              <w:t>10/12/2022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10849" w14:textId="77777777" w:rsidR="00467CBB" w:rsidRPr="006B3CE9" w:rsidRDefault="00467CBB" w:rsidP="00DF0230">
            <w:pPr>
              <w:pStyle w:val="rowtabella0"/>
              <w:rPr>
                <w:color w:val="002060"/>
              </w:rPr>
            </w:pPr>
            <w:r w:rsidRPr="006B3CE9">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79E0E" w14:textId="77777777" w:rsidR="00467CBB" w:rsidRPr="006B3CE9" w:rsidRDefault="00467CBB" w:rsidP="00DF0230">
            <w:pPr>
              <w:pStyle w:val="rowtabella0"/>
              <w:rPr>
                <w:color w:val="002060"/>
              </w:rPr>
            </w:pPr>
            <w:r w:rsidRPr="006B3CE9">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74825" w14:textId="77777777" w:rsidR="00467CBB" w:rsidRPr="006B3CE9" w:rsidRDefault="00467CBB" w:rsidP="00DF0230">
            <w:pPr>
              <w:pStyle w:val="rowtabella0"/>
              <w:rPr>
                <w:color w:val="002060"/>
              </w:rPr>
            </w:pPr>
            <w:r w:rsidRPr="006B3CE9">
              <w:rPr>
                <w:color w:val="002060"/>
              </w:rPr>
              <w:t>VIA ROSSINI</w:t>
            </w:r>
          </w:p>
        </w:tc>
      </w:tr>
      <w:tr w:rsidR="00467CBB" w:rsidRPr="006B3CE9" w14:paraId="0BBD8DE9"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6B073" w14:textId="77777777" w:rsidR="00467CBB" w:rsidRPr="006B3CE9" w:rsidRDefault="00467CBB" w:rsidP="00DF0230">
            <w:pPr>
              <w:pStyle w:val="rowtabella0"/>
              <w:rPr>
                <w:color w:val="002060"/>
              </w:rPr>
            </w:pPr>
            <w:r w:rsidRPr="006B3CE9">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BF2CF" w14:textId="77777777" w:rsidR="00467CBB" w:rsidRPr="006B3CE9" w:rsidRDefault="00467CBB" w:rsidP="00DF0230">
            <w:pPr>
              <w:pStyle w:val="rowtabella0"/>
              <w:rPr>
                <w:color w:val="002060"/>
              </w:rPr>
            </w:pPr>
            <w:r w:rsidRPr="006B3CE9">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ED08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2C960" w14:textId="77777777" w:rsidR="00467CBB" w:rsidRPr="006B3CE9" w:rsidRDefault="00467CBB" w:rsidP="00DF0230">
            <w:pPr>
              <w:pStyle w:val="rowtabella0"/>
              <w:rPr>
                <w:color w:val="002060"/>
              </w:rPr>
            </w:pPr>
            <w:r w:rsidRPr="006B3CE9">
              <w:rPr>
                <w:color w:val="002060"/>
              </w:rPr>
              <w:t>10/12/2022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424CC" w14:textId="77777777" w:rsidR="00467CBB" w:rsidRPr="006B3CE9" w:rsidRDefault="00467CBB" w:rsidP="00DF0230">
            <w:pPr>
              <w:pStyle w:val="rowtabella0"/>
              <w:rPr>
                <w:color w:val="002060"/>
              </w:rPr>
            </w:pPr>
            <w:r w:rsidRPr="006B3CE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44D13" w14:textId="77777777" w:rsidR="00467CBB" w:rsidRPr="006B3CE9" w:rsidRDefault="00467CBB" w:rsidP="00DF0230">
            <w:pPr>
              <w:pStyle w:val="rowtabella0"/>
              <w:rPr>
                <w:color w:val="002060"/>
              </w:rPr>
            </w:pPr>
            <w:r w:rsidRPr="006B3CE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D96C3" w14:textId="77777777" w:rsidR="00467CBB" w:rsidRPr="006B3CE9" w:rsidRDefault="00467CBB" w:rsidP="00DF0230">
            <w:pPr>
              <w:pStyle w:val="rowtabella0"/>
              <w:rPr>
                <w:color w:val="002060"/>
              </w:rPr>
            </w:pPr>
            <w:r w:rsidRPr="006B3CE9">
              <w:rPr>
                <w:color w:val="002060"/>
              </w:rPr>
              <w:t>VIA MATTEOTTI</w:t>
            </w:r>
          </w:p>
        </w:tc>
      </w:tr>
      <w:tr w:rsidR="00467CBB" w:rsidRPr="006B3CE9" w14:paraId="0E48B89F"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9D9AC" w14:textId="77777777" w:rsidR="00467CBB" w:rsidRPr="006B3CE9" w:rsidRDefault="00467CBB" w:rsidP="00DF0230">
            <w:pPr>
              <w:pStyle w:val="rowtabella0"/>
              <w:rPr>
                <w:color w:val="002060"/>
              </w:rPr>
            </w:pPr>
            <w:r w:rsidRPr="006B3CE9">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04D89" w14:textId="77777777" w:rsidR="00467CBB" w:rsidRPr="006B3CE9" w:rsidRDefault="00467CBB" w:rsidP="00DF0230">
            <w:pPr>
              <w:pStyle w:val="rowtabella0"/>
              <w:rPr>
                <w:color w:val="002060"/>
              </w:rPr>
            </w:pPr>
            <w:r w:rsidRPr="006B3CE9">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B678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E651A" w14:textId="77777777" w:rsidR="00467CBB" w:rsidRPr="006B3CE9" w:rsidRDefault="00467CBB" w:rsidP="00DF0230">
            <w:pPr>
              <w:pStyle w:val="rowtabella0"/>
              <w:rPr>
                <w:color w:val="002060"/>
              </w:rPr>
            </w:pPr>
            <w:r w:rsidRPr="006B3CE9">
              <w:rPr>
                <w:color w:val="002060"/>
              </w:rPr>
              <w:t>11/12/2022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97ADA" w14:textId="77777777" w:rsidR="00467CBB" w:rsidRPr="006B3CE9" w:rsidRDefault="00467CBB" w:rsidP="00DF0230">
            <w:pPr>
              <w:pStyle w:val="rowtabella0"/>
              <w:rPr>
                <w:color w:val="002060"/>
              </w:rPr>
            </w:pPr>
            <w:r w:rsidRPr="006B3CE9">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ABFF5" w14:textId="77777777" w:rsidR="00467CBB" w:rsidRPr="006B3CE9" w:rsidRDefault="00467CBB" w:rsidP="00DF0230">
            <w:pPr>
              <w:pStyle w:val="rowtabella0"/>
              <w:rPr>
                <w:color w:val="002060"/>
              </w:rPr>
            </w:pPr>
            <w:r w:rsidRPr="006B3CE9">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2EDC7" w14:textId="77777777" w:rsidR="00467CBB" w:rsidRPr="006B3CE9" w:rsidRDefault="00467CBB" w:rsidP="00DF0230">
            <w:pPr>
              <w:pStyle w:val="rowtabella0"/>
              <w:rPr>
                <w:color w:val="002060"/>
              </w:rPr>
            </w:pPr>
            <w:r w:rsidRPr="006B3CE9">
              <w:rPr>
                <w:color w:val="002060"/>
              </w:rPr>
              <w:t>VIA ROSARIO VILLA MUSONE</w:t>
            </w:r>
          </w:p>
        </w:tc>
      </w:tr>
    </w:tbl>
    <w:p w14:paraId="16DF70A0" w14:textId="77777777" w:rsidR="00467CBB" w:rsidRPr="0023461E" w:rsidRDefault="00467CBB" w:rsidP="00467CBB">
      <w:pPr>
        <w:pStyle w:val="breakline"/>
        <w:rPr>
          <w:rFonts w:eastAsiaTheme="minorEastAsia"/>
          <w:color w:val="002060"/>
        </w:rPr>
      </w:pPr>
    </w:p>
    <w:p w14:paraId="14F05AD5" w14:textId="77777777" w:rsidR="00467CBB" w:rsidRPr="0023461E" w:rsidRDefault="00467CBB" w:rsidP="00467CBB">
      <w:pPr>
        <w:pStyle w:val="breakline"/>
        <w:rPr>
          <w:color w:val="002060"/>
        </w:rPr>
      </w:pPr>
    </w:p>
    <w:p w14:paraId="63D95366" w14:textId="77777777" w:rsidR="00467CBB" w:rsidRPr="0023461E" w:rsidRDefault="00467CBB" w:rsidP="00467CBB">
      <w:pPr>
        <w:pStyle w:val="titolocampionato0"/>
        <w:shd w:val="clear" w:color="auto" w:fill="CCCCCC"/>
        <w:spacing w:before="80" w:after="40"/>
        <w:rPr>
          <w:color w:val="002060"/>
        </w:rPr>
      </w:pPr>
      <w:r w:rsidRPr="0023461E">
        <w:rPr>
          <w:color w:val="002060"/>
        </w:rPr>
        <w:t>UNDER 19 CALCIO A 5 REGIONALE</w:t>
      </w:r>
    </w:p>
    <w:p w14:paraId="23616ED6" w14:textId="77777777" w:rsidR="00467CBB" w:rsidRPr="0023461E" w:rsidRDefault="00467CBB" w:rsidP="00467CBB">
      <w:pPr>
        <w:pStyle w:val="titoloprinc0"/>
        <w:rPr>
          <w:color w:val="002060"/>
        </w:rPr>
      </w:pPr>
      <w:r w:rsidRPr="0023461E">
        <w:rPr>
          <w:color w:val="002060"/>
        </w:rPr>
        <w:t>VARIAZIONI AL PROGRAMMA GARE</w:t>
      </w:r>
    </w:p>
    <w:p w14:paraId="6BE5C81A" w14:textId="77777777" w:rsidR="00467CBB" w:rsidRPr="0023461E" w:rsidRDefault="00467CBB" w:rsidP="00467CBB">
      <w:pPr>
        <w:pStyle w:val="breakline"/>
        <w:rPr>
          <w:color w:val="002060"/>
        </w:rPr>
      </w:pPr>
    </w:p>
    <w:p w14:paraId="693A8EC5" w14:textId="77777777" w:rsidR="00467CBB" w:rsidRPr="0023461E" w:rsidRDefault="00467CBB" w:rsidP="00467CBB">
      <w:pPr>
        <w:pStyle w:val="breakline"/>
        <w:rPr>
          <w:color w:val="002060"/>
        </w:rPr>
      </w:pPr>
    </w:p>
    <w:p w14:paraId="06840931"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119CD440"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14650"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336AA"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4FC2A"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9A06"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38596"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8A82E"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8C623"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61191" w14:textId="77777777" w:rsidR="00467CBB" w:rsidRPr="0023461E" w:rsidRDefault="00467CBB" w:rsidP="00DF0230">
            <w:pPr>
              <w:pStyle w:val="headertabella0"/>
              <w:rPr>
                <w:color w:val="002060"/>
              </w:rPr>
            </w:pPr>
            <w:r w:rsidRPr="0023461E">
              <w:rPr>
                <w:color w:val="002060"/>
              </w:rPr>
              <w:t>Impianto</w:t>
            </w:r>
          </w:p>
        </w:tc>
      </w:tr>
      <w:tr w:rsidR="00467CBB" w:rsidRPr="0023461E" w14:paraId="36E0E0FC"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564B" w14:textId="77777777" w:rsidR="00467CBB" w:rsidRPr="004363ED" w:rsidRDefault="00467CBB" w:rsidP="00DF0230">
            <w:pPr>
              <w:pStyle w:val="rowtabella0"/>
              <w:rPr>
                <w:color w:val="002060"/>
                <w:highlight w:val="yellow"/>
              </w:rPr>
            </w:pPr>
            <w:r w:rsidRPr="004363ED">
              <w:rPr>
                <w:color w:val="002060"/>
                <w:highlight w:val="yellow"/>
              </w:rPr>
              <w:t>10/12/2022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5A2F" w14:textId="77777777" w:rsidR="00467CBB" w:rsidRPr="004363ED" w:rsidRDefault="00467CBB" w:rsidP="00DF0230">
            <w:pPr>
              <w:pStyle w:val="rowtabella0"/>
              <w:jc w:val="center"/>
              <w:rPr>
                <w:color w:val="002060"/>
                <w:highlight w:val="yellow"/>
              </w:rPr>
            </w:pPr>
            <w:r w:rsidRPr="004363ED">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75E0" w14:textId="77777777" w:rsidR="00467CBB" w:rsidRPr="004363ED" w:rsidRDefault="00467CBB" w:rsidP="00DF0230">
            <w:pPr>
              <w:pStyle w:val="rowtabella0"/>
              <w:rPr>
                <w:color w:val="002060"/>
                <w:highlight w:val="yellow"/>
              </w:rPr>
            </w:pPr>
            <w:r w:rsidRPr="004363ED">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B9B6" w14:textId="77777777" w:rsidR="00467CBB" w:rsidRPr="004363ED" w:rsidRDefault="00467CBB" w:rsidP="00DF0230">
            <w:pPr>
              <w:pStyle w:val="rowtabella0"/>
              <w:rPr>
                <w:color w:val="002060"/>
                <w:highlight w:val="yellow"/>
              </w:rPr>
            </w:pPr>
            <w:r w:rsidRPr="004363ED">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62D2" w14:textId="77777777" w:rsidR="00467CBB" w:rsidRPr="0023461E" w:rsidRDefault="00467CBB" w:rsidP="00DF023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D4C0" w14:textId="77777777" w:rsidR="00467CBB" w:rsidRPr="0023461E" w:rsidRDefault="00467CBB" w:rsidP="00DF0230">
            <w:pPr>
              <w:pStyle w:val="rowtabella0"/>
              <w:jc w:val="center"/>
              <w:rPr>
                <w:color w:val="002060"/>
              </w:rPr>
            </w:pPr>
            <w:r w:rsidRPr="004363E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A802" w14:textId="77777777" w:rsidR="00467CBB" w:rsidRPr="0023461E" w:rsidRDefault="00467CBB" w:rsidP="00DF023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41E5" w14:textId="77777777" w:rsidR="00467CBB" w:rsidRPr="0023461E" w:rsidRDefault="00467CBB" w:rsidP="00DF0230">
            <w:pPr>
              <w:pStyle w:val="rowtabella0"/>
              <w:rPr>
                <w:color w:val="002060"/>
              </w:rPr>
            </w:pPr>
            <w:r w:rsidRPr="004363ED">
              <w:rPr>
                <w:color w:val="002060"/>
                <w:highlight w:val="yellow"/>
              </w:rPr>
              <w:t>PALASCHERMA ANCONA VIA MONTEPELAGO</w:t>
            </w:r>
          </w:p>
        </w:tc>
      </w:tr>
    </w:tbl>
    <w:p w14:paraId="6C23E183" w14:textId="77777777" w:rsidR="00467CBB" w:rsidRPr="0023461E" w:rsidRDefault="00467CBB" w:rsidP="00467CBB">
      <w:pPr>
        <w:pStyle w:val="breakline"/>
        <w:rPr>
          <w:rFonts w:eastAsiaTheme="minorEastAsia"/>
          <w:color w:val="002060"/>
        </w:rPr>
      </w:pPr>
    </w:p>
    <w:p w14:paraId="378F40BF" w14:textId="77777777" w:rsidR="00467CBB" w:rsidRPr="0023461E" w:rsidRDefault="00467CBB" w:rsidP="00467CBB">
      <w:pPr>
        <w:pStyle w:val="breakline"/>
        <w:rPr>
          <w:color w:val="002060"/>
        </w:rPr>
      </w:pPr>
    </w:p>
    <w:p w14:paraId="0DB3B76E" w14:textId="77777777" w:rsidR="00467CBB" w:rsidRPr="0023461E" w:rsidRDefault="00467CBB" w:rsidP="00467CBB">
      <w:pPr>
        <w:pStyle w:val="titoloprinc0"/>
        <w:rPr>
          <w:color w:val="002060"/>
        </w:rPr>
      </w:pPr>
      <w:r w:rsidRPr="0023461E">
        <w:rPr>
          <w:color w:val="002060"/>
        </w:rPr>
        <w:t>RISULTATI</w:t>
      </w:r>
    </w:p>
    <w:p w14:paraId="4290BAD9" w14:textId="77777777" w:rsidR="00467CBB" w:rsidRPr="0023461E" w:rsidRDefault="00467CBB" w:rsidP="00467CBB">
      <w:pPr>
        <w:pStyle w:val="breakline"/>
        <w:rPr>
          <w:color w:val="002060"/>
        </w:rPr>
      </w:pPr>
    </w:p>
    <w:p w14:paraId="455CE009" w14:textId="77777777" w:rsidR="00467CBB" w:rsidRPr="0023461E" w:rsidRDefault="00467CBB" w:rsidP="00467CBB">
      <w:pPr>
        <w:pStyle w:val="sottotitolocampionato10"/>
        <w:rPr>
          <w:color w:val="002060"/>
        </w:rPr>
      </w:pPr>
      <w:r w:rsidRPr="0023461E">
        <w:rPr>
          <w:color w:val="002060"/>
        </w:rPr>
        <w:t>RISULTATI UFFICIALI GARE DEL 03/12/2022</w:t>
      </w:r>
    </w:p>
    <w:p w14:paraId="36684199"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34C0AC32"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256A30E5"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720F3B33"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C1F2" w14:textId="77777777" w:rsidR="00467CBB" w:rsidRPr="0023461E" w:rsidRDefault="00467CBB" w:rsidP="00DF0230">
                  <w:pPr>
                    <w:pStyle w:val="headertabella0"/>
                    <w:rPr>
                      <w:color w:val="002060"/>
                    </w:rPr>
                  </w:pPr>
                  <w:r w:rsidRPr="0023461E">
                    <w:rPr>
                      <w:color w:val="002060"/>
                    </w:rPr>
                    <w:t>GIRONE A - 9 Giornata - A</w:t>
                  </w:r>
                </w:p>
              </w:tc>
            </w:tr>
            <w:tr w:rsidR="00467CBB" w:rsidRPr="0023461E" w14:paraId="472EA71F"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F0F02" w14:textId="77777777" w:rsidR="00467CBB" w:rsidRPr="0023461E" w:rsidRDefault="00467CBB" w:rsidP="00DF0230">
                  <w:pPr>
                    <w:pStyle w:val="rowtabella0"/>
                    <w:rPr>
                      <w:color w:val="002060"/>
                    </w:rPr>
                  </w:pPr>
                  <w:r w:rsidRPr="0023461E">
                    <w:rPr>
                      <w:color w:val="002060"/>
                    </w:rPr>
                    <w:t>(1) 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FA6C1" w14:textId="77777777" w:rsidR="00467CBB" w:rsidRPr="0023461E" w:rsidRDefault="00467CBB" w:rsidP="00DF0230">
                  <w:pPr>
                    <w:pStyle w:val="rowtabella0"/>
                    <w:rPr>
                      <w:color w:val="002060"/>
                    </w:rPr>
                  </w:pPr>
                  <w:r w:rsidRPr="0023461E">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D0A97" w14:textId="77777777" w:rsidR="00467CBB" w:rsidRPr="0023461E" w:rsidRDefault="00467CBB" w:rsidP="00DF0230">
                  <w:pPr>
                    <w:pStyle w:val="rowtabella0"/>
                    <w:jc w:val="center"/>
                    <w:rPr>
                      <w:color w:val="002060"/>
                    </w:rPr>
                  </w:pPr>
                  <w:r w:rsidRPr="0023461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BF97A" w14:textId="77777777" w:rsidR="00467CBB" w:rsidRPr="0023461E" w:rsidRDefault="00467CBB" w:rsidP="00DF0230">
                  <w:pPr>
                    <w:pStyle w:val="rowtabella0"/>
                    <w:jc w:val="center"/>
                    <w:rPr>
                      <w:color w:val="002060"/>
                    </w:rPr>
                  </w:pPr>
                  <w:r w:rsidRPr="0023461E">
                    <w:rPr>
                      <w:color w:val="002060"/>
                    </w:rPr>
                    <w:t> </w:t>
                  </w:r>
                </w:p>
              </w:tc>
            </w:tr>
            <w:tr w:rsidR="00467CBB" w:rsidRPr="0023461E" w14:paraId="5155F351"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E2D05" w14:textId="77777777" w:rsidR="00467CBB" w:rsidRPr="0023461E" w:rsidRDefault="00467CBB" w:rsidP="00DF0230">
                  <w:pPr>
                    <w:pStyle w:val="rowtabella0"/>
                    <w:rPr>
                      <w:color w:val="002060"/>
                    </w:rPr>
                  </w:pPr>
                  <w:r w:rsidRPr="0023461E">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21412" w14:textId="77777777" w:rsidR="00467CBB" w:rsidRPr="0023461E" w:rsidRDefault="00467CBB" w:rsidP="00DF0230">
                  <w:pPr>
                    <w:pStyle w:val="rowtabella0"/>
                    <w:rPr>
                      <w:color w:val="002060"/>
                    </w:rPr>
                  </w:pPr>
                  <w:r w:rsidRPr="0023461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8EF07" w14:textId="77777777" w:rsidR="00467CBB" w:rsidRPr="0023461E" w:rsidRDefault="00467CBB" w:rsidP="00DF0230">
                  <w:pPr>
                    <w:pStyle w:val="rowtabella0"/>
                    <w:jc w:val="center"/>
                    <w:rPr>
                      <w:color w:val="002060"/>
                    </w:rPr>
                  </w:pPr>
                  <w:r w:rsidRPr="0023461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69604" w14:textId="77777777" w:rsidR="00467CBB" w:rsidRPr="0023461E" w:rsidRDefault="00467CBB" w:rsidP="00DF0230">
                  <w:pPr>
                    <w:pStyle w:val="rowtabella0"/>
                    <w:jc w:val="center"/>
                    <w:rPr>
                      <w:color w:val="002060"/>
                    </w:rPr>
                  </w:pPr>
                  <w:r w:rsidRPr="0023461E">
                    <w:rPr>
                      <w:color w:val="002060"/>
                    </w:rPr>
                    <w:t> </w:t>
                  </w:r>
                </w:p>
              </w:tc>
            </w:tr>
            <w:tr w:rsidR="00467CBB" w:rsidRPr="0023461E" w14:paraId="44D58ACF"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6964386D" w14:textId="77777777" w:rsidR="00467CBB" w:rsidRPr="0023461E" w:rsidRDefault="00467CBB" w:rsidP="00DF0230">
                  <w:pPr>
                    <w:pStyle w:val="rowtabella0"/>
                    <w:rPr>
                      <w:color w:val="002060"/>
                    </w:rPr>
                  </w:pPr>
                  <w:r w:rsidRPr="0023461E">
                    <w:rPr>
                      <w:color w:val="002060"/>
                    </w:rPr>
                    <w:t>(1) - disputata il 04/12/2022</w:t>
                  </w:r>
                </w:p>
              </w:tc>
            </w:tr>
          </w:tbl>
          <w:p w14:paraId="4F3AFF8A" w14:textId="77777777" w:rsidR="00467CBB" w:rsidRPr="0023461E" w:rsidRDefault="00467CBB" w:rsidP="00DF0230">
            <w:pPr>
              <w:rPr>
                <w:color w:val="002060"/>
              </w:rPr>
            </w:pPr>
          </w:p>
        </w:tc>
      </w:tr>
    </w:tbl>
    <w:p w14:paraId="75E279E9" w14:textId="77777777" w:rsidR="00467CBB" w:rsidRPr="0023461E" w:rsidRDefault="00467CBB" w:rsidP="00467CBB">
      <w:pPr>
        <w:pStyle w:val="breakline"/>
        <w:rPr>
          <w:rFonts w:eastAsiaTheme="minorEastAsia"/>
          <w:color w:val="002060"/>
        </w:rPr>
      </w:pPr>
    </w:p>
    <w:p w14:paraId="0C6BCCBE" w14:textId="77777777" w:rsidR="00467CBB" w:rsidRPr="0023461E" w:rsidRDefault="00467CBB" w:rsidP="00467CBB">
      <w:pPr>
        <w:pStyle w:val="breakline"/>
        <w:rPr>
          <w:color w:val="002060"/>
        </w:rPr>
      </w:pPr>
    </w:p>
    <w:p w14:paraId="1E9A5A7C" w14:textId="77777777" w:rsidR="00467CBB" w:rsidRPr="0023461E" w:rsidRDefault="00467CBB" w:rsidP="00467CBB">
      <w:pPr>
        <w:pStyle w:val="titoloprinc0"/>
        <w:rPr>
          <w:color w:val="002060"/>
        </w:rPr>
      </w:pPr>
      <w:r w:rsidRPr="0023461E">
        <w:rPr>
          <w:color w:val="002060"/>
        </w:rPr>
        <w:t>GIUDICE SPORTIVO</w:t>
      </w:r>
    </w:p>
    <w:p w14:paraId="228E0923"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3E013F22" w14:textId="77777777" w:rsidR="00467CBB" w:rsidRPr="0023461E" w:rsidRDefault="00467CBB" w:rsidP="00467CBB">
      <w:pPr>
        <w:pStyle w:val="titolo10"/>
        <w:rPr>
          <w:color w:val="002060"/>
        </w:rPr>
      </w:pPr>
      <w:r w:rsidRPr="0023461E">
        <w:rPr>
          <w:color w:val="002060"/>
        </w:rPr>
        <w:t xml:space="preserve">GARE DEL 3/12/2022 </w:t>
      </w:r>
    </w:p>
    <w:p w14:paraId="50DFD6C3" w14:textId="77777777" w:rsidR="00467CBB" w:rsidRPr="0023461E" w:rsidRDefault="00467CBB" w:rsidP="00467CBB">
      <w:pPr>
        <w:pStyle w:val="titolo7a"/>
        <w:rPr>
          <w:color w:val="002060"/>
        </w:rPr>
      </w:pPr>
      <w:r w:rsidRPr="0023461E">
        <w:rPr>
          <w:color w:val="002060"/>
        </w:rPr>
        <w:t xml:space="preserve">PROVVEDIMENTI DISCIPLINARI </w:t>
      </w:r>
    </w:p>
    <w:p w14:paraId="363EE7C2"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264DCD0D" w14:textId="77777777" w:rsidR="00467CBB" w:rsidRPr="0023461E" w:rsidRDefault="00467CBB" w:rsidP="00467CBB">
      <w:pPr>
        <w:pStyle w:val="titolo30"/>
        <w:rPr>
          <w:color w:val="002060"/>
        </w:rPr>
      </w:pPr>
      <w:r w:rsidRPr="0023461E">
        <w:rPr>
          <w:color w:val="002060"/>
        </w:rPr>
        <w:t xml:space="preserve">CALCIATORI NON ESPULSI </w:t>
      </w:r>
    </w:p>
    <w:p w14:paraId="11C041D2" w14:textId="77777777" w:rsidR="00467CBB" w:rsidRPr="0023461E" w:rsidRDefault="00467CBB" w:rsidP="00467CBB">
      <w:pPr>
        <w:pStyle w:val="titolo20"/>
        <w:rPr>
          <w:color w:val="002060"/>
        </w:rPr>
      </w:pPr>
      <w:r w:rsidRPr="0023461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9E14B95" w14:textId="77777777" w:rsidTr="00DF0230">
        <w:tc>
          <w:tcPr>
            <w:tcW w:w="2200" w:type="dxa"/>
            <w:tcMar>
              <w:top w:w="20" w:type="dxa"/>
              <w:left w:w="20" w:type="dxa"/>
              <w:bottom w:w="20" w:type="dxa"/>
              <w:right w:w="20" w:type="dxa"/>
            </w:tcMar>
            <w:vAlign w:val="center"/>
            <w:hideMark/>
          </w:tcPr>
          <w:p w14:paraId="17A9BD74" w14:textId="77777777" w:rsidR="00467CBB" w:rsidRPr="0023461E" w:rsidRDefault="00467CBB" w:rsidP="00DF0230">
            <w:pPr>
              <w:pStyle w:val="movimento"/>
              <w:rPr>
                <w:color w:val="002060"/>
              </w:rPr>
            </w:pPr>
            <w:r w:rsidRPr="0023461E">
              <w:rPr>
                <w:color w:val="002060"/>
              </w:rPr>
              <w:t>BALLERINI SIMONE</w:t>
            </w:r>
          </w:p>
        </w:tc>
        <w:tc>
          <w:tcPr>
            <w:tcW w:w="2200" w:type="dxa"/>
            <w:tcMar>
              <w:top w:w="20" w:type="dxa"/>
              <w:left w:w="20" w:type="dxa"/>
              <w:bottom w:w="20" w:type="dxa"/>
              <w:right w:w="20" w:type="dxa"/>
            </w:tcMar>
            <w:vAlign w:val="center"/>
            <w:hideMark/>
          </w:tcPr>
          <w:p w14:paraId="65D5CC67" w14:textId="77777777" w:rsidR="00467CBB" w:rsidRPr="0023461E" w:rsidRDefault="00467CBB" w:rsidP="00DF0230">
            <w:pPr>
              <w:pStyle w:val="movimento2"/>
              <w:rPr>
                <w:color w:val="002060"/>
              </w:rPr>
            </w:pPr>
            <w:r w:rsidRPr="0023461E">
              <w:rPr>
                <w:color w:val="002060"/>
              </w:rPr>
              <w:t xml:space="preserve">(REAL FABRIANO) </w:t>
            </w:r>
          </w:p>
        </w:tc>
        <w:tc>
          <w:tcPr>
            <w:tcW w:w="800" w:type="dxa"/>
            <w:tcMar>
              <w:top w:w="20" w:type="dxa"/>
              <w:left w:w="20" w:type="dxa"/>
              <w:bottom w:w="20" w:type="dxa"/>
              <w:right w:w="20" w:type="dxa"/>
            </w:tcMar>
            <w:vAlign w:val="center"/>
            <w:hideMark/>
          </w:tcPr>
          <w:p w14:paraId="560F6D4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8DFF8D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35909FF" w14:textId="77777777" w:rsidR="00467CBB" w:rsidRPr="0023461E" w:rsidRDefault="00467CBB" w:rsidP="00DF0230">
            <w:pPr>
              <w:pStyle w:val="movimento2"/>
              <w:rPr>
                <w:color w:val="002060"/>
              </w:rPr>
            </w:pPr>
            <w:r w:rsidRPr="0023461E">
              <w:rPr>
                <w:color w:val="002060"/>
              </w:rPr>
              <w:t> </w:t>
            </w:r>
          </w:p>
        </w:tc>
      </w:tr>
    </w:tbl>
    <w:p w14:paraId="531D8C10" w14:textId="77777777" w:rsidR="00467CBB" w:rsidRPr="0023461E" w:rsidRDefault="00467CBB" w:rsidP="00467CBB">
      <w:pPr>
        <w:pStyle w:val="titolo20"/>
        <w:rPr>
          <w:rFonts w:eastAsiaTheme="minorEastAsia"/>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6843275" w14:textId="77777777" w:rsidTr="00DF0230">
        <w:tc>
          <w:tcPr>
            <w:tcW w:w="2200" w:type="dxa"/>
            <w:tcMar>
              <w:top w:w="20" w:type="dxa"/>
              <w:left w:w="20" w:type="dxa"/>
              <w:bottom w:w="20" w:type="dxa"/>
              <w:right w:w="20" w:type="dxa"/>
            </w:tcMar>
            <w:vAlign w:val="center"/>
            <w:hideMark/>
          </w:tcPr>
          <w:p w14:paraId="2F93223F" w14:textId="77777777" w:rsidR="00467CBB" w:rsidRPr="0023461E" w:rsidRDefault="00467CBB" w:rsidP="00DF0230">
            <w:pPr>
              <w:pStyle w:val="movimento"/>
              <w:rPr>
                <w:color w:val="002060"/>
              </w:rPr>
            </w:pPr>
            <w:r w:rsidRPr="0023461E">
              <w:rPr>
                <w:color w:val="002060"/>
              </w:rPr>
              <w:t>PROCACCINI TOMMASO</w:t>
            </w:r>
          </w:p>
        </w:tc>
        <w:tc>
          <w:tcPr>
            <w:tcW w:w="2200" w:type="dxa"/>
            <w:tcMar>
              <w:top w:w="20" w:type="dxa"/>
              <w:left w:w="20" w:type="dxa"/>
              <w:bottom w:w="20" w:type="dxa"/>
              <w:right w:w="20" w:type="dxa"/>
            </w:tcMar>
            <w:vAlign w:val="center"/>
            <w:hideMark/>
          </w:tcPr>
          <w:p w14:paraId="3A959BF6" w14:textId="77777777" w:rsidR="00467CBB" w:rsidRPr="0023461E" w:rsidRDefault="00467CBB" w:rsidP="00DF0230">
            <w:pPr>
              <w:pStyle w:val="movimento2"/>
              <w:rPr>
                <w:color w:val="002060"/>
              </w:rPr>
            </w:pPr>
            <w:r w:rsidRPr="0023461E">
              <w:rPr>
                <w:color w:val="002060"/>
              </w:rPr>
              <w:t xml:space="preserve">(REAL FABRIANO) </w:t>
            </w:r>
          </w:p>
        </w:tc>
        <w:tc>
          <w:tcPr>
            <w:tcW w:w="800" w:type="dxa"/>
            <w:tcMar>
              <w:top w:w="20" w:type="dxa"/>
              <w:left w:w="20" w:type="dxa"/>
              <w:bottom w:w="20" w:type="dxa"/>
              <w:right w:w="20" w:type="dxa"/>
            </w:tcMar>
            <w:vAlign w:val="center"/>
            <w:hideMark/>
          </w:tcPr>
          <w:p w14:paraId="188CF46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287CFB4"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F381B82" w14:textId="77777777" w:rsidR="00467CBB" w:rsidRPr="0023461E" w:rsidRDefault="00467CBB" w:rsidP="00DF0230">
            <w:pPr>
              <w:pStyle w:val="movimento2"/>
              <w:rPr>
                <w:color w:val="002060"/>
              </w:rPr>
            </w:pPr>
            <w:r w:rsidRPr="0023461E">
              <w:rPr>
                <w:color w:val="002060"/>
              </w:rPr>
              <w:t> </w:t>
            </w:r>
          </w:p>
        </w:tc>
      </w:tr>
    </w:tbl>
    <w:p w14:paraId="18905905" w14:textId="77777777" w:rsidR="00467CBB" w:rsidRPr="0023461E" w:rsidRDefault="00467CBB" w:rsidP="00467CBB">
      <w:pPr>
        <w:pStyle w:val="titolo10"/>
        <w:rPr>
          <w:rFonts w:eastAsiaTheme="minorEastAsia"/>
          <w:color w:val="002060"/>
        </w:rPr>
      </w:pPr>
      <w:r w:rsidRPr="0023461E">
        <w:rPr>
          <w:color w:val="002060"/>
        </w:rPr>
        <w:t xml:space="preserve">GARE DEL 4/12/2022 </w:t>
      </w:r>
    </w:p>
    <w:p w14:paraId="74B3D63A" w14:textId="77777777" w:rsidR="00467CBB" w:rsidRPr="0023461E" w:rsidRDefault="00467CBB" w:rsidP="00467CBB">
      <w:pPr>
        <w:pStyle w:val="titolo7a"/>
        <w:rPr>
          <w:color w:val="002060"/>
        </w:rPr>
      </w:pPr>
      <w:r w:rsidRPr="0023461E">
        <w:rPr>
          <w:color w:val="002060"/>
        </w:rPr>
        <w:t xml:space="preserve">PROVVEDIMENTI DISCIPLINARI </w:t>
      </w:r>
    </w:p>
    <w:p w14:paraId="322E5EDD"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37FA1E6D" w14:textId="77777777" w:rsidR="00467CBB" w:rsidRPr="0023461E" w:rsidRDefault="00467CBB" w:rsidP="00467CBB">
      <w:pPr>
        <w:pStyle w:val="titolo30"/>
        <w:rPr>
          <w:color w:val="002060"/>
        </w:rPr>
      </w:pPr>
      <w:r w:rsidRPr="0023461E">
        <w:rPr>
          <w:color w:val="002060"/>
        </w:rPr>
        <w:t xml:space="preserve">CALCIATORI NON ESPULSI </w:t>
      </w:r>
    </w:p>
    <w:p w14:paraId="116E02C8" w14:textId="77777777" w:rsidR="00467CBB" w:rsidRPr="0023461E" w:rsidRDefault="00467CBB" w:rsidP="00467CBB">
      <w:pPr>
        <w:pStyle w:val="titolo20"/>
        <w:rPr>
          <w:color w:val="002060"/>
        </w:rPr>
      </w:pPr>
      <w:r w:rsidRPr="0023461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CFF39B8" w14:textId="77777777" w:rsidTr="00DF0230">
        <w:tc>
          <w:tcPr>
            <w:tcW w:w="2200" w:type="dxa"/>
            <w:tcMar>
              <w:top w:w="20" w:type="dxa"/>
              <w:left w:w="20" w:type="dxa"/>
              <w:bottom w:w="20" w:type="dxa"/>
              <w:right w:w="20" w:type="dxa"/>
            </w:tcMar>
            <w:vAlign w:val="center"/>
            <w:hideMark/>
          </w:tcPr>
          <w:p w14:paraId="446D7B90" w14:textId="77777777" w:rsidR="00467CBB" w:rsidRPr="0023461E" w:rsidRDefault="00467CBB" w:rsidP="00DF0230">
            <w:pPr>
              <w:pStyle w:val="movimento"/>
              <w:rPr>
                <w:color w:val="002060"/>
              </w:rPr>
            </w:pPr>
            <w:r w:rsidRPr="0023461E">
              <w:rPr>
                <w:color w:val="002060"/>
              </w:rPr>
              <w:t>PIERSANTELLI TOMMASO</w:t>
            </w:r>
          </w:p>
        </w:tc>
        <w:tc>
          <w:tcPr>
            <w:tcW w:w="2200" w:type="dxa"/>
            <w:tcMar>
              <w:top w:w="20" w:type="dxa"/>
              <w:left w:w="20" w:type="dxa"/>
              <w:bottom w:w="20" w:type="dxa"/>
              <w:right w:w="20" w:type="dxa"/>
            </w:tcMar>
            <w:vAlign w:val="center"/>
            <w:hideMark/>
          </w:tcPr>
          <w:p w14:paraId="372A1309" w14:textId="77777777" w:rsidR="00467CBB" w:rsidRPr="0023461E" w:rsidRDefault="00467CBB" w:rsidP="00DF0230">
            <w:pPr>
              <w:pStyle w:val="movimento2"/>
              <w:rPr>
                <w:color w:val="002060"/>
              </w:rPr>
            </w:pPr>
            <w:r w:rsidRPr="0023461E">
              <w:rPr>
                <w:color w:val="002060"/>
              </w:rPr>
              <w:t xml:space="preserve">(AUDAX 1970 S.ANGELO) </w:t>
            </w:r>
          </w:p>
        </w:tc>
        <w:tc>
          <w:tcPr>
            <w:tcW w:w="800" w:type="dxa"/>
            <w:tcMar>
              <w:top w:w="20" w:type="dxa"/>
              <w:left w:w="20" w:type="dxa"/>
              <w:bottom w:w="20" w:type="dxa"/>
              <w:right w:w="20" w:type="dxa"/>
            </w:tcMar>
            <w:vAlign w:val="center"/>
            <w:hideMark/>
          </w:tcPr>
          <w:p w14:paraId="6429244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9626442" w14:textId="77777777" w:rsidR="00467CBB" w:rsidRPr="0023461E" w:rsidRDefault="00467CBB" w:rsidP="00DF0230">
            <w:pPr>
              <w:pStyle w:val="movimento"/>
              <w:rPr>
                <w:color w:val="002060"/>
              </w:rPr>
            </w:pPr>
            <w:r w:rsidRPr="0023461E">
              <w:rPr>
                <w:color w:val="002060"/>
              </w:rPr>
              <w:t>ARIA ANDREA</w:t>
            </w:r>
          </w:p>
        </w:tc>
        <w:tc>
          <w:tcPr>
            <w:tcW w:w="2200" w:type="dxa"/>
            <w:tcMar>
              <w:top w:w="20" w:type="dxa"/>
              <w:left w:w="20" w:type="dxa"/>
              <w:bottom w:w="20" w:type="dxa"/>
              <w:right w:w="20" w:type="dxa"/>
            </w:tcMar>
            <w:vAlign w:val="center"/>
            <w:hideMark/>
          </w:tcPr>
          <w:p w14:paraId="6EACF9FC" w14:textId="77777777" w:rsidR="00467CBB" w:rsidRPr="0023461E" w:rsidRDefault="00467CBB" w:rsidP="00DF0230">
            <w:pPr>
              <w:pStyle w:val="movimento2"/>
              <w:rPr>
                <w:color w:val="002060"/>
              </w:rPr>
            </w:pPr>
            <w:r w:rsidRPr="0023461E">
              <w:rPr>
                <w:color w:val="002060"/>
              </w:rPr>
              <w:t xml:space="preserve">(FERMANA FUTSAL 2022) </w:t>
            </w:r>
          </w:p>
        </w:tc>
      </w:tr>
      <w:tr w:rsidR="00467CBB" w:rsidRPr="0023461E" w14:paraId="014A2C60" w14:textId="77777777" w:rsidTr="00DF0230">
        <w:tc>
          <w:tcPr>
            <w:tcW w:w="2200" w:type="dxa"/>
            <w:tcMar>
              <w:top w:w="20" w:type="dxa"/>
              <w:left w:w="20" w:type="dxa"/>
              <w:bottom w:w="20" w:type="dxa"/>
              <w:right w:w="20" w:type="dxa"/>
            </w:tcMar>
            <w:vAlign w:val="center"/>
            <w:hideMark/>
          </w:tcPr>
          <w:p w14:paraId="66564DBD" w14:textId="77777777" w:rsidR="00467CBB" w:rsidRPr="0023461E" w:rsidRDefault="00467CBB" w:rsidP="00DF0230">
            <w:pPr>
              <w:pStyle w:val="movimento"/>
              <w:rPr>
                <w:color w:val="002060"/>
              </w:rPr>
            </w:pPr>
            <w:r w:rsidRPr="0023461E">
              <w:rPr>
                <w:color w:val="002060"/>
              </w:rPr>
              <w:t>STORTINI ALESSANDRO</w:t>
            </w:r>
          </w:p>
        </w:tc>
        <w:tc>
          <w:tcPr>
            <w:tcW w:w="2200" w:type="dxa"/>
            <w:tcMar>
              <w:top w:w="20" w:type="dxa"/>
              <w:left w:w="20" w:type="dxa"/>
              <w:bottom w:w="20" w:type="dxa"/>
              <w:right w:w="20" w:type="dxa"/>
            </w:tcMar>
            <w:vAlign w:val="center"/>
            <w:hideMark/>
          </w:tcPr>
          <w:p w14:paraId="17F13C48" w14:textId="77777777" w:rsidR="00467CBB" w:rsidRPr="0023461E" w:rsidRDefault="00467CBB" w:rsidP="00DF0230">
            <w:pPr>
              <w:pStyle w:val="movimento2"/>
              <w:rPr>
                <w:color w:val="002060"/>
              </w:rPr>
            </w:pPr>
            <w:r w:rsidRPr="0023461E">
              <w:rPr>
                <w:color w:val="002060"/>
              </w:rPr>
              <w:t xml:space="preserve">(FERMANA FUTSAL 2022) </w:t>
            </w:r>
          </w:p>
        </w:tc>
        <w:tc>
          <w:tcPr>
            <w:tcW w:w="800" w:type="dxa"/>
            <w:tcMar>
              <w:top w:w="20" w:type="dxa"/>
              <w:left w:w="20" w:type="dxa"/>
              <w:bottom w:w="20" w:type="dxa"/>
              <w:right w:w="20" w:type="dxa"/>
            </w:tcMar>
            <w:vAlign w:val="center"/>
            <w:hideMark/>
          </w:tcPr>
          <w:p w14:paraId="1CA249DC"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8F83D2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64E34BF" w14:textId="77777777" w:rsidR="00467CBB" w:rsidRPr="0023461E" w:rsidRDefault="00467CBB" w:rsidP="00DF0230">
            <w:pPr>
              <w:pStyle w:val="movimento2"/>
              <w:rPr>
                <w:color w:val="002060"/>
              </w:rPr>
            </w:pPr>
            <w:r w:rsidRPr="0023461E">
              <w:rPr>
                <w:color w:val="002060"/>
              </w:rPr>
              <w:t> </w:t>
            </w:r>
          </w:p>
        </w:tc>
      </w:tr>
    </w:tbl>
    <w:p w14:paraId="15952011" w14:textId="77777777" w:rsidR="00467CBB" w:rsidRPr="0023461E" w:rsidRDefault="00467CBB" w:rsidP="00467CBB">
      <w:pPr>
        <w:pStyle w:val="breakline"/>
        <w:rPr>
          <w:color w:val="002060"/>
        </w:rPr>
      </w:pPr>
    </w:p>
    <w:p w14:paraId="14FBE0B4"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1DE82508"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6DE1789C" w14:textId="77777777" w:rsidR="00467CBB" w:rsidRPr="0023461E" w:rsidRDefault="00467CBB" w:rsidP="00467CBB">
      <w:pPr>
        <w:pStyle w:val="breakline"/>
        <w:rPr>
          <w:rFonts w:eastAsiaTheme="minorEastAsia"/>
          <w:color w:val="002060"/>
        </w:rPr>
      </w:pPr>
    </w:p>
    <w:p w14:paraId="7DDCF2EA" w14:textId="77777777" w:rsidR="00467CBB" w:rsidRPr="0023461E" w:rsidRDefault="00467CBB" w:rsidP="00467CBB">
      <w:pPr>
        <w:pStyle w:val="titoloprinc0"/>
        <w:rPr>
          <w:color w:val="002060"/>
        </w:rPr>
      </w:pPr>
      <w:r w:rsidRPr="0023461E">
        <w:rPr>
          <w:color w:val="002060"/>
        </w:rPr>
        <w:t>CLASSIFICA</w:t>
      </w:r>
    </w:p>
    <w:p w14:paraId="205FF55E" w14:textId="77777777" w:rsidR="00467CBB" w:rsidRPr="0023461E" w:rsidRDefault="00467CBB" w:rsidP="00467CBB">
      <w:pPr>
        <w:pStyle w:val="breakline"/>
        <w:rPr>
          <w:color w:val="002060"/>
        </w:rPr>
      </w:pPr>
    </w:p>
    <w:p w14:paraId="1C54E274" w14:textId="77777777" w:rsidR="00467CBB" w:rsidRPr="0023461E" w:rsidRDefault="00467CBB" w:rsidP="00467CBB">
      <w:pPr>
        <w:pStyle w:val="breakline"/>
        <w:rPr>
          <w:color w:val="002060"/>
        </w:rPr>
      </w:pPr>
    </w:p>
    <w:p w14:paraId="7F8044AB"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28DCA37C"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74DBA"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DD148"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2829C"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97124"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3D14"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221A7"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1C109"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7470A"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D437F"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31229" w14:textId="77777777" w:rsidR="00467CBB" w:rsidRPr="0023461E" w:rsidRDefault="00467CBB" w:rsidP="00DF0230">
            <w:pPr>
              <w:pStyle w:val="headertabella0"/>
              <w:rPr>
                <w:color w:val="002060"/>
              </w:rPr>
            </w:pPr>
            <w:r w:rsidRPr="0023461E">
              <w:rPr>
                <w:color w:val="002060"/>
              </w:rPr>
              <w:t>PE</w:t>
            </w:r>
          </w:p>
        </w:tc>
      </w:tr>
      <w:tr w:rsidR="00467CBB" w:rsidRPr="0023461E" w14:paraId="78AB50A8"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897CD" w14:textId="77777777" w:rsidR="00467CBB" w:rsidRPr="0023461E" w:rsidRDefault="00467CBB" w:rsidP="00DF0230">
            <w:pPr>
              <w:pStyle w:val="rowtabella0"/>
              <w:rPr>
                <w:color w:val="002060"/>
                <w:lang w:val="es-ES"/>
              </w:rPr>
            </w:pPr>
            <w:r w:rsidRPr="0023461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5F73"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9FAA"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EAEB"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E8A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19B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8E60" w14:textId="77777777" w:rsidR="00467CBB" w:rsidRPr="0023461E" w:rsidRDefault="00467CBB" w:rsidP="00DF0230">
            <w:pPr>
              <w:pStyle w:val="rowtabella0"/>
              <w:jc w:val="center"/>
              <w:rPr>
                <w:color w:val="002060"/>
              </w:rPr>
            </w:pPr>
            <w:r w:rsidRPr="0023461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D87B"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DE31"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F337" w14:textId="77777777" w:rsidR="00467CBB" w:rsidRPr="0023461E" w:rsidRDefault="00467CBB" w:rsidP="00DF0230">
            <w:pPr>
              <w:pStyle w:val="rowtabella0"/>
              <w:jc w:val="center"/>
              <w:rPr>
                <w:color w:val="002060"/>
              </w:rPr>
            </w:pPr>
            <w:r w:rsidRPr="0023461E">
              <w:rPr>
                <w:color w:val="002060"/>
              </w:rPr>
              <w:t>0</w:t>
            </w:r>
          </w:p>
        </w:tc>
      </w:tr>
      <w:tr w:rsidR="00467CBB" w:rsidRPr="0023461E" w14:paraId="20A7813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22867" w14:textId="77777777" w:rsidR="00467CBB" w:rsidRPr="0023461E" w:rsidRDefault="00467CBB" w:rsidP="00DF0230">
            <w:pPr>
              <w:pStyle w:val="rowtabella0"/>
              <w:rPr>
                <w:color w:val="002060"/>
              </w:rPr>
            </w:pPr>
            <w:r w:rsidRPr="0023461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DC80"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CF40"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9F4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E04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E4ED"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5B13"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AEDC"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084A"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B49C" w14:textId="77777777" w:rsidR="00467CBB" w:rsidRPr="0023461E" w:rsidRDefault="00467CBB" w:rsidP="00DF0230">
            <w:pPr>
              <w:pStyle w:val="rowtabella0"/>
              <w:jc w:val="center"/>
              <w:rPr>
                <w:color w:val="002060"/>
              </w:rPr>
            </w:pPr>
            <w:r w:rsidRPr="0023461E">
              <w:rPr>
                <w:color w:val="002060"/>
              </w:rPr>
              <w:t>0</w:t>
            </w:r>
          </w:p>
        </w:tc>
      </w:tr>
      <w:tr w:rsidR="00467CBB" w:rsidRPr="0023461E" w14:paraId="09A3952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4EBD4" w14:textId="77777777" w:rsidR="00467CBB" w:rsidRPr="0023461E" w:rsidRDefault="00467CBB" w:rsidP="00DF0230">
            <w:pPr>
              <w:pStyle w:val="rowtabella0"/>
              <w:rPr>
                <w:color w:val="002060"/>
              </w:rPr>
            </w:pPr>
            <w:r w:rsidRPr="0023461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FD7B"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2CE1"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7B5E"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B7D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76B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5E17"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6BC1"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84F5"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8D89" w14:textId="77777777" w:rsidR="00467CBB" w:rsidRPr="0023461E" w:rsidRDefault="00467CBB" w:rsidP="00DF0230">
            <w:pPr>
              <w:pStyle w:val="rowtabella0"/>
              <w:jc w:val="center"/>
              <w:rPr>
                <w:color w:val="002060"/>
              </w:rPr>
            </w:pPr>
            <w:r w:rsidRPr="0023461E">
              <w:rPr>
                <w:color w:val="002060"/>
              </w:rPr>
              <w:t>0</w:t>
            </w:r>
          </w:p>
        </w:tc>
      </w:tr>
      <w:tr w:rsidR="00467CBB" w:rsidRPr="0023461E" w14:paraId="7C398FB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D4DC8" w14:textId="77777777" w:rsidR="00467CBB" w:rsidRPr="0023461E" w:rsidRDefault="00467CBB" w:rsidP="00DF0230">
            <w:pPr>
              <w:pStyle w:val="rowtabella0"/>
              <w:rPr>
                <w:color w:val="002060"/>
              </w:rPr>
            </w:pPr>
            <w:r w:rsidRPr="0023461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EB57"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41D9"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E21F"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934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163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B0D2" w14:textId="77777777" w:rsidR="00467CBB" w:rsidRPr="0023461E" w:rsidRDefault="00467CBB" w:rsidP="00DF0230">
            <w:pPr>
              <w:pStyle w:val="rowtabella0"/>
              <w:jc w:val="center"/>
              <w:rPr>
                <w:color w:val="002060"/>
              </w:rPr>
            </w:pPr>
            <w:r w:rsidRPr="002346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1194B"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2425"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675F" w14:textId="77777777" w:rsidR="00467CBB" w:rsidRPr="0023461E" w:rsidRDefault="00467CBB" w:rsidP="00DF0230">
            <w:pPr>
              <w:pStyle w:val="rowtabella0"/>
              <w:jc w:val="center"/>
              <w:rPr>
                <w:color w:val="002060"/>
              </w:rPr>
            </w:pPr>
            <w:r w:rsidRPr="0023461E">
              <w:rPr>
                <w:color w:val="002060"/>
              </w:rPr>
              <w:t>0</w:t>
            </w:r>
          </w:p>
        </w:tc>
      </w:tr>
      <w:tr w:rsidR="00467CBB" w:rsidRPr="0023461E" w14:paraId="55DBE96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C1289" w14:textId="77777777" w:rsidR="00467CBB" w:rsidRPr="0023461E" w:rsidRDefault="00467CBB" w:rsidP="00DF0230">
            <w:pPr>
              <w:pStyle w:val="rowtabella0"/>
              <w:rPr>
                <w:color w:val="002060"/>
                <w:lang w:val="es-ES"/>
              </w:rPr>
            </w:pPr>
            <w:r w:rsidRPr="002346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F9B2"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F907"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79C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9BD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764C"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30BB"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37B9"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7A1E"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966E" w14:textId="77777777" w:rsidR="00467CBB" w:rsidRPr="0023461E" w:rsidRDefault="00467CBB" w:rsidP="00DF0230">
            <w:pPr>
              <w:pStyle w:val="rowtabella0"/>
              <w:jc w:val="center"/>
              <w:rPr>
                <w:color w:val="002060"/>
              </w:rPr>
            </w:pPr>
            <w:r w:rsidRPr="0023461E">
              <w:rPr>
                <w:color w:val="002060"/>
              </w:rPr>
              <w:t>0</w:t>
            </w:r>
          </w:p>
        </w:tc>
      </w:tr>
      <w:tr w:rsidR="00467CBB" w:rsidRPr="0023461E" w14:paraId="7FE6382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50BE5" w14:textId="77777777" w:rsidR="00467CBB" w:rsidRPr="0023461E" w:rsidRDefault="00467CBB" w:rsidP="00DF0230">
            <w:pPr>
              <w:pStyle w:val="rowtabella0"/>
              <w:rPr>
                <w:color w:val="002060"/>
              </w:rPr>
            </w:pPr>
            <w:r w:rsidRPr="0023461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5258"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C114"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DE34"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44BD"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C3F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3171"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B909"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040DA"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8F9C" w14:textId="77777777" w:rsidR="00467CBB" w:rsidRPr="0023461E" w:rsidRDefault="00467CBB" w:rsidP="00DF0230">
            <w:pPr>
              <w:pStyle w:val="rowtabella0"/>
              <w:jc w:val="center"/>
              <w:rPr>
                <w:color w:val="002060"/>
              </w:rPr>
            </w:pPr>
            <w:r w:rsidRPr="0023461E">
              <w:rPr>
                <w:color w:val="002060"/>
              </w:rPr>
              <w:t>0</w:t>
            </w:r>
          </w:p>
        </w:tc>
      </w:tr>
      <w:tr w:rsidR="00467CBB" w:rsidRPr="0023461E" w14:paraId="4F67AFF6"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4F9F9" w14:textId="77777777" w:rsidR="00467CBB" w:rsidRPr="0023461E" w:rsidRDefault="00467CBB" w:rsidP="00DF0230">
            <w:pPr>
              <w:pStyle w:val="rowtabella0"/>
              <w:rPr>
                <w:color w:val="002060"/>
              </w:rPr>
            </w:pPr>
            <w:r w:rsidRPr="0023461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9C26"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3DB7"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5C24"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8F9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9A3F"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52AF"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B75A"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BEE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9DA5" w14:textId="77777777" w:rsidR="00467CBB" w:rsidRPr="0023461E" w:rsidRDefault="00467CBB" w:rsidP="00DF0230">
            <w:pPr>
              <w:pStyle w:val="rowtabella0"/>
              <w:jc w:val="center"/>
              <w:rPr>
                <w:color w:val="002060"/>
              </w:rPr>
            </w:pPr>
            <w:r w:rsidRPr="0023461E">
              <w:rPr>
                <w:color w:val="002060"/>
              </w:rPr>
              <w:t>0</w:t>
            </w:r>
          </w:p>
        </w:tc>
      </w:tr>
      <w:tr w:rsidR="00467CBB" w:rsidRPr="0023461E" w14:paraId="681F7E7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6554B" w14:textId="77777777" w:rsidR="00467CBB" w:rsidRPr="0023461E" w:rsidRDefault="00467CBB" w:rsidP="00DF0230">
            <w:pPr>
              <w:pStyle w:val="rowtabella0"/>
              <w:rPr>
                <w:color w:val="002060"/>
              </w:rPr>
            </w:pPr>
            <w:r w:rsidRPr="0023461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11C9"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294F"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74A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B99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4239"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6E48"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A9760"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01D6"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3EEB" w14:textId="77777777" w:rsidR="00467CBB" w:rsidRPr="0023461E" w:rsidRDefault="00467CBB" w:rsidP="00DF0230">
            <w:pPr>
              <w:pStyle w:val="rowtabella0"/>
              <w:jc w:val="center"/>
              <w:rPr>
                <w:color w:val="002060"/>
              </w:rPr>
            </w:pPr>
            <w:r w:rsidRPr="0023461E">
              <w:rPr>
                <w:color w:val="002060"/>
              </w:rPr>
              <w:t>0</w:t>
            </w:r>
          </w:p>
        </w:tc>
      </w:tr>
      <w:tr w:rsidR="00467CBB" w:rsidRPr="0023461E" w14:paraId="5B210DD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42EF8" w14:textId="77777777" w:rsidR="00467CBB" w:rsidRPr="0023461E" w:rsidRDefault="00467CBB" w:rsidP="00DF0230">
            <w:pPr>
              <w:pStyle w:val="rowtabella0"/>
              <w:rPr>
                <w:color w:val="002060"/>
              </w:rPr>
            </w:pPr>
            <w:r w:rsidRPr="0023461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A45B"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FCB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DC03"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5AF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D96B"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C01B"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8461"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5C67"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82C2" w14:textId="77777777" w:rsidR="00467CBB" w:rsidRPr="0023461E" w:rsidRDefault="00467CBB" w:rsidP="00DF0230">
            <w:pPr>
              <w:pStyle w:val="rowtabella0"/>
              <w:jc w:val="center"/>
              <w:rPr>
                <w:color w:val="002060"/>
              </w:rPr>
            </w:pPr>
            <w:r w:rsidRPr="0023461E">
              <w:rPr>
                <w:color w:val="002060"/>
              </w:rPr>
              <w:t>0</w:t>
            </w:r>
          </w:p>
        </w:tc>
      </w:tr>
      <w:tr w:rsidR="00467CBB" w:rsidRPr="0023461E" w14:paraId="57AE2E5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BE464" w14:textId="77777777" w:rsidR="00467CBB" w:rsidRPr="0023461E" w:rsidRDefault="00467CBB" w:rsidP="00DF0230">
            <w:pPr>
              <w:pStyle w:val="rowtabella0"/>
              <w:rPr>
                <w:color w:val="002060"/>
              </w:rPr>
            </w:pPr>
            <w:r w:rsidRPr="0023461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A58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CD4F"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426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B9F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A3FC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4881"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5D12" w14:textId="77777777" w:rsidR="00467CBB" w:rsidRPr="0023461E" w:rsidRDefault="00467CBB" w:rsidP="00DF0230">
            <w:pPr>
              <w:pStyle w:val="rowtabella0"/>
              <w:jc w:val="center"/>
              <w:rPr>
                <w:color w:val="002060"/>
              </w:rPr>
            </w:pPr>
            <w:r w:rsidRPr="0023461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5E12"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ACE9" w14:textId="77777777" w:rsidR="00467CBB" w:rsidRPr="0023461E" w:rsidRDefault="00467CBB" w:rsidP="00DF0230">
            <w:pPr>
              <w:pStyle w:val="rowtabella0"/>
              <w:jc w:val="center"/>
              <w:rPr>
                <w:color w:val="002060"/>
              </w:rPr>
            </w:pPr>
            <w:r w:rsidRPr="0023461E">
              <w:rPr>
                <w:color w:val="002060"/>
              </w:rPr>
              <w:t>0</w:t>
            </w:r>
          </w:p>
        </w:tc>
      </w:tr>
      <w:tr w:rsidR="00467CBB" w:rsidRPr="0023461E" w14:paraId="1976B2C6"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350604" w14:textId="77777777" w:rsidR="00467CBB" w:rsidRPr="0023461E" w:rsidRDefault="00467CBB" w:rsidP="00DF0230">
            <w:pPr>
              <w:pStyle w:val="rowtabella0"/>
              <w:rPr>
                <w:color w:val="002060"/>
              </w:rPr>
            </w:pPr>
            <w:r w:rsidRPr="0023461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A0B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8CF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40A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787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6EF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442F"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B757"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263F"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2E16" w14:textId="77777777" w:rsidR="00467CBB" w:rsidRPr="0023461E" w:rsidRDefault="00467CBB" w:rsidP="00DF0230">
            <w:pPr>
              <w:pStyle w:val="rowtabella0"/>
              <w:jc w:val="center"/>
              <w:rPr>
                <w:color w:val="002060"/>
              </w:rPr>
            </w:pPr>
            <w:r w:rsidRPr="0023461E">
              <w:rPr>
                <w:color w:val="002060"/>
              </w:rPr>
              <w:t>0</w:t>
            </w:r>
          </w:p>
        </w:tc>
      </w:tr>
    </w:tbl>
    <w:p w14:paraId="79B512EB" w14:textId="77777777" w:rsidR="00467CBB" w:rsidRPr="0023461E" w:rsidRDefault="00467CBB" w:rsidP="00467CBB">
      <w:pPr>
        <w:pStyle w:val="breakline"/>
        <w:rPr>
          <w:rFonts w:eastAsiaTheme="minorEastAsia"/>
          <w:color w:val="002060"/>
        </w:rPr>
      </w:pPr>
    </w:p>
    <w:p w14:paraId="32A3BC08" w14:textId="77777777" w:rsidR="00467CBB" w:rsidRPr="0023461E" w:rsidRDefault="00467CBB" w:rsidP="00467CBB">
      <w:pPr>
        <w:pStyle w:val="titoloprinc0"/>
        <w:rPr>
          <w:color w:val="002060"/>
        </w:rPr>
      </w:pPr>
      <w:r>
        <w:rPr>
          <w:color w:val="002060"/>
        </w:rPr>
        <w:t>PROGRAMMA GARE</w:t>
      </w:r>
    </w:p>
    <w:p w14:paraId="4E713FB8" w14:textId="77777777" w:rsidR="00467CBB" w:rsidRDefault="00467CBB" w:rsidP="00467CBB">
      <w:pPr>
        <w:pStyle w:val="breakline"/>
        <w:rPr>
          <w:color w:val="002060"/>
        </w:rPr>
      </w:pPr>
    </w:p>
    <w:p w14:paraId="69A65440" w14:textId="77777777" w:rsidR="00467CBB" w:rsidRPr="006B3CE9" w:rsidRDefault="00467CBB" w:rsidP="00467CBB">
      <w:pPr>
        <w:pStyle w:val="sottotitolocampionato10"/>
        <w:rPr>
          <w:color w:val="002060"/>
        </w:rPr>
      </w:pPr>
      <w:r w:rsidRPr="006B3CE9">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92"/>
        <w:gridCol w:w="1562"/>
        <w:gridCol w:w="1547"/>
      </w:tblGrid>
      <w:tr w:rsidR="00467CBB" w:rsidRPr="006B3CE9" w14:paraId="65D84B26"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165C"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58B9C"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99E62"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E1715"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2F50"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BC9C2"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EC13"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664857F2" w14:textId="77777777" w:rsidTr="00DF023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C7DE20" w14:textId="77777777" w:rsidR="00467CBB" w:rsidRPr="006B3CE9" w:rsidRDefault="00467CBB" w:rsidP="00DF0230">
            <w:pPr>
              <w:pStyle w:val="rowtabella0"/>
              <w:rPr>
                <w:color w:val="002060"/>
              </w:rPr>
            </w:pPr>
            <w:r w:rsidRPr="006B3CE9">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14BFD" w14:textId="77777777" w:rsidR="00467CBB" w:rsidRPr="006B3CE9" w:rsidRDefault="00467CBB" w:rsidP="00DF0230">
            <w:pPr>
              <w:pStyle w:val="rowtabella0"/>
              <w:rPr>
                <w:color w:val="002060"/>
              </w:rPr>
            </w:pPr>
            <w:r w:rsidRPr="006B3CE9">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D04FE"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58D8C" w14:textId="77777777" w:rsidR="00467CBB" w:rsidRPr="006B3CE9" w:rsidRDefault="00467CBB" w:rsidP="00DF0230">
            <w:pPr>
              <w:pStyle w:val="rowtabella0"/>
              <w:rPr>
                <w:color w:val="002060"/>
              </w:rPr>
            </w:pPr>
            <w:r w:rsidRPr="006B3CE9">
              <w:rPr>
                <w:color w:val="002060"/>
              </w:rPr>
              <w:t>07/12/2022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3DE58" w14:textId="77777777" w:rsidR="00467CBB" w:rsidRPr="006B3CE9" w:rsidRDefault="00467CBB" w:rsidP="00DF0230">
            <w:pPr>
              <w:pStyle w:val="rowtabella0"/>
              <w:rPr>
                <w:color w:val="002060"/>
              </w:rPr>
            </w:pPr>
            <w:r w:rsidRPr="006B3CE9">
              <w:rPr>
                <w:color w:val="002060"/>
              </w:rPr>
              <w:t>5481 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5AF70" w14:textId="77777777" w:rsidR="00467CBB" w:rsidRPr="006B3CE9" w:rsidRDefault="00467CBB" w:rsidP="00DF0230">
            <w:pPr>
              <w:pStyle w:val="rowtabella0"/>
              <w:rPr>
                <w:color w:val="002060"/>
              </w:rPr>
            </w:pPr>
            <w:r w:rsidRPr="006B3CE9">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80A86" w14:textId="77777777" w:rsidR="00467CBB" w:rsidRPr="006B3CE9" w:rsidRDefault="00467CBB" w:rsidP="00DF0230">
            <w:pPr>
              <w:pStyle w:val="rowtabella0"/>
              <w:rPr>
                <w:color w:val="002060"/>
              </w:rPr>
            </w:pPr>
            <w:r w:rsidRPr="006B3CE9">
              <w:rPr>
                <w:color w:val="002060"/>
              </w:rPr>
              <w:t>VIA DEI PIOPPI 2</w:t>
            </w:r>
          </w:p>
        </w:tc>
      </w:tr>
    </w:tbl>
    <w:p w14:paraId="0062D1A2" w14:textId="77777777" w:rsidR="00467CBB" w:rsidRPr="006B3CE9" w:rsidRDefault="00467CBB" w:rsidP="00467CBB">
      <w:pPr>
        <w:pStyle w:val="breakline"/>
        <w:rPr>
          <w:rFonts w:eastAsiaTheme="minorEastAsia"/>
          <w:color w:val="002060"/>
        </w:rPr>
      </w:pPr>
    </w:p>
    <w:p w14:paraId="6A10EAD9" w14:textId="77777777" w:rsidR="00467CBB" w:rsidRPr="006B3CE9" w:rsidRDefault="00467CBB" w:rsidP="00467CBB">
      <w:pPr>
        <w:pStyle w:val="breakline"/>
        <w:rPr>
          <w:color w:val="002060"/>
        </w:rPr>
      </w:pPr>
    </w:p>
    <w:p w14:paraId="260E6D1D" w14:textId="77777777" w:rsidR="00467CBB" w:rsidRPr="006B3CE9" w:rsidRDefault="00467CBB" w:rsidP="00467CBB">
      <w:pPr>
        <w:pStyle w:val="breakline"/>
        <w:rPr>
          <w:color w:val="002060"/>
        </w:rPr>
      </w:pPr>
    </w:p>
    <w:p w14:paraId="127CB114" w14:textId="77777777" w:rsidR="00467CBB" w:rsidRPr="006B3CE9" w:rsidRDefault="00467CBB" w:rsidP="00467CBB">
      <w:pPr>
        <w:pStyle w:val="sottotitolocampionato10"/>
        <w:rPr>
          <w:color w:val="002060"/>
        </w:rPr>
      </w:pPr>
      <w:r w:rsidRPr="006B3CE9">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67CBB" w:rsidRPr="006B3CE9" w14:paraId="3569E286"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00F0"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AEBA0"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E3D4E"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2AD8D"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900B7"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D6E7B"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44439"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6983203C" w14:textId="77777777" w:rsidTr="00DF023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2401C7" w14:textId="77777777" w:rsidR="00467CBB" w:rsidRPr="006B3CE9" w:rsidRDefault="00467CBB" w:rsidP="00DF0230">
            <w:pPr>
              <w:pStyle w:val="rowtabella0"/>
              <w:rPr>
                <w:color w:val="002060"/>
              </w:rPr>
            </w:pPr>
            <w:r w:rsidRPr="006B3CE9">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4F3A1" w14:textId="77777777" w:rsidR="00467CBB" w:rsidRPr="006B3CE9" w:rsidRDefault="00467CBB" w:rsidP="00DF0230">
            <w:pPr>
              <w:pStyle w:val="rowtabella0"/>
              <w:rPr>
                <w:color w:val="002060"/>
              </w:rPr>
            </w:pPr>
            <w:r w:rsidRPr="006B3CE9">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3342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41BF3" w14:textId="77777777" w:rsidR="00467CBB" w:rsidRPr="006B3CE9" w:rsidRDefault="00467CBB" w:rsidP="00DF0230">
            <w:pPr>
              <w:pStyle w:val="rowtabella0"/>
              <w:rPr>
                <w:color w:val="002060"/>
              </w:rPr>
            </w:pPr>
            <w:r w:rsidRPr="006B3CE9">
              <w:rPr>
                <w:color w:val="002060"/>
              </w:rPr>
              <w:t>08/12/2022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10F13" w14:textId="77777777" w:rsidR="00467CBB" w:rsidRPr="006B3CE9" w:rsidRDefault="00467CBB" w:rsidP="00DF0230">
            <w:pPr>
              <w:pStyle w:val="rowtabella0"/>
              <w:rPr>
                <w:color w:val="002060"/>
              </w:rPr>
            </w:pPr>
            <w:r w:rsidRPr="006B3CE9">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BFE8E" w14:textId="77777777" w:rsidR="00467CBB" w:rsidRPr="006B3CE9" w:rsidRDefault="00467CBB" w:rsidP="00DF0230">
            <w:pPr>
              <w:pStyle w:val="rowtabella0"/>
              <w:rPr>
                <w:color w:val="002060"/>
              </w:rPr>
            </w:pPr>
            <w:r w:rsidRPr="006B3CE9">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15F55" w14:textId="77777777" w:rsidR="00467CBB" w:rsidRPr="006B3CE9" w:rsidRDefault="00467CBB" w:rsidP="00DF0230">
            <w:pPr>
              <w:pStyle w:val="rowtabella0"/>
              <w:rPr>
                <w:color w:val="002060"/>
              </w:rPr>
            </w:pPr>
            <w:r w:rsidRPr="006B3CE9">
              <w:rPr>
                <w:color w:val="002060"/>
              </w:rPr>
              <w:t>VIA DELLO SPORT</w:t>
            </w:r>
          </w:p>
        </w:tc>
      </w:tr>
    </w:tbl>
    <w:p w14:paraId="66788E43" w14:textId="77777777" w:rsidR="00467CBB" w:rsidRPr="006B3CE9" w:rsidRDefault="00467CBB" w:rsidP="00467CBB">
      <w:pPr>
        <w:pStyle w:val="breakline"/>
        <w:rPr>
          <w:rFonts w:eastAsiaTheme="minorEastAsia"/>
          <w:color w:val="002060"/>
        </w:rPr>
      </w:pPr>
    </w:p>
    <w:p w14:paraId="39F692D5" w14:textId="77777777" w:rsidR="00467CBB" w:rsidRPr="006B3CE9" w:rsidRDefault="00467CBB" w:rsidP="00467CBB">
      <w:pPr>
        <w:pStyle w:val="breakline"/>
        <w:rPr>
          <w:color w:val="002060"/>
        </w:rPr>
      </w:pPr>
    </w:p>
    <w:p w14:paraId="436BBDD6" w14:textId="77777777" w:rsidR="00467CBB" w:rsidRPr="006B3CE9" w:rsidRDefault="00467CBB" w:rsidP="00467CBB">
      <w:pPr>
        <w:pStyle w:val="breakline"/>
        <w:rPr>
          <w:color w:val="002060"/>
        </w:rPr>
      </w:pPr>
    </w:p>
    <w:p w14:paraId="175E8706" w14:textId="77777777" w:rsidR="00467CBB" w:rsidRPr="006B3CE9" w:rsidRDefault="00467CBB" w:rsidP="00467CBB">
      <w:pPr>
        <w:pStyle w:val="sottotitolocampionato10"/>
        <w:rPr>
          <w:color w:val="002060"/>
        </w:rPr>
      </w:pPr>
      <w:r w:rsidRPr="006B3CE9">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81"/>
        <w:gridCol w:w="1560"/>
        <w:gridCol w:w="1552"/>
      </w:tblGrid>
      <w:tr w:rsidR="00467CBB" w:rsidRPr="006B3CE9" w14:paraId="670274B9"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EA136"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58A7"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4D5CF"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B498D"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1A0E2"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5BED7"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7158D"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0D7E6FE7"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44C761" w14:textId="77777777" w:rsidR="00467CBB" w:rsidRPr="006B3CE9" w:rsidRDefault="00467CBB" w:rsidP="00DF0230">
            <w:pPr>
              <w:pStyle w:val="rowtabella0"/>
              <w:rPr>
                <w:color w:val="002060"/>
              </w:rPr>
            </w:pPr>
            <w:r w:rsidRPr="006B3CE9">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1BCD7" w14:textId="77777777" w:rsidR="00467CBB" w:rsidRPr="006B3CE9" w:rsidRDefault="00467CBB" w:rsidP="00DF0230">
            <w:pPr>
              <w:pStyle w:val="rowtabella0"/>
              <w:rPr>
                <w:color w:val="002060"/>
              </w:rPr>
            </w:pPr>
            <w:r w:rsidRPr="006B3CE9">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64D77" w14:textId="77777777" w:rsidR="00467CBB" w:rsidRPr="006B3CE9" w:rsidRDefault="00467CBB" w:rsidP="00DF0230">
            <w:pPr>
              <w:pStyle w:val="rowtabella0"/>
              <w:jc w:val="center"/>
              <w:rPr>
                <w:color w:val="002060"/>
              </w:rPr>
            </w:pPr>
            <w:r w:rsidRPr="006B3CE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67B0A" w14:textId="77777777" w:rsidR="00467CBB" w:rsidRPr="006B3CE9" w:rsidRDefault="00467CBB" w:rsidP="00DF0230">
            <w:pPr>
              <w:pStyle w:val="rowtabella0"/>
              <w:rPr>
                <w:color w:val="002060"/>
              </w:rPr>
            </w:pPr>
            <w:r w:rsidRPr="006B3CE9">
              <w:rPr>
                <w:color w:val="002060"/>
              </w:rPr>
              <w:t>10/12/2022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AF9F0" w14:textId="77777777" w:rsidR="00467CBB" w:rsidRPr="006B3CE9" w:rsidRDefault="00467CBB" w:rsidP="00DF0230">
            <w:pPr>
              <w:pStyle w:val="rowtabella0"/>
              <w:rPr>
                <w:color w:val="002060"/>
              </w:rPr>
            </w:pPr>
            <w:r w:rsidRPr="006B3CE9">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3402F" w14:textId="77777777" w:rsidR="00467CBB" w:rsidRPr="006B3CE9" w:rsidRDefault="00467CBB" w:rsidP="00DF0230">
            <w:pPr>
              <w:pStyle w:val="rowtabella0"/>
              <w:rPr>
                <w:color w:val="002060"/>
              </w:rPr>
            </w:pPr>
            <w:r w:rsidRPr="006B3CE9">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2164D" w14:textId="77777777" w:rsidR="00467CBB" w:rsidRPr="006B3CE9" w:rsidRDefault="00467CBB" w:rsidP="00DF0230">
            <w:pPr>
              <w:pStyle w:val="rowtabella0"/>
              <w:rPr>
                <w:color w:val="002060"/>
              </w:rPr>
            </w:pPr>
            <w:r w:rsidRPr="006B3CE9">
              <w:rPr>
                <w:color w:val="002060"/>
              </w:rPr>
              <w:t>VIA B.ROSSI SNC</w:t>
            </w:r>
          </w:p>
        </w:tc>
      </w:tr>
      <w:tr w:rsidR="00467CBB" w:rsidRPr="006B3CE9" w14:paraId="7F235E0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97A1EC" w14:textId="77777777" w:rsidR="00467CBB" w:rsidRPr="006B3CE9" w:rsidRDefault="00467CBB" w:rsidP="00DF0230">
            <w:pPr>
              <w:pStyle w:val="rowtabella0"/>
              <w:rPr>
                <w:color w:val="002060"/>
              </w:rPr>
            </w:pPr>
            <w:r w:rsidRPr="006B3CE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2BACA2" w14:textId="77777777" w:rsidR="00467CBB" w:rsidRPr="006B3CE9" w:rsidRDefault="00467CBB" w:rsidP="00DF0230">
            <w:pPr>
              <w:pStyle w:val="rowtabella0"/>
              <w:rPr>
                <w:color w:val="002060"/>
              </w:rPr>
            </w:pPr>
            <w:r w:rsidRPr="006B3CE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A8AC9"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FB02E1" w14:textId="77777777" w:rsidR="00467CBB" w:rsidRPr="006B3CE9" w:rsidRDefault="00467CBB" w:rsidP="00DF0230">
            <w:pPr>
              <w:pStyle w:val="rowtabella0"/>
              <w:rPr>
                <w:color w:val="002060"/>
              </w:rPr>
            </w:pPr>
            <w:r w:rsidRPr="006B3CE9">
              <w:rPr>
                <w:color w:val="002060"/>
              </w:rPr>
              <w:t>10/12/2022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A64FB" w14:textId="77777777" w:rsidR="00467CBB" w:rsidRPr="006B3CE9" w:rsidRDefault="00467CBB" w:rsidP="00DF0230">
            <w:pPr>
              <w:pStyle w:val="rowtabella0"/>
              <w:rPr>
                <w:color w:val="002060"/>
              </w:rPr>
            </w:pPr>
            <w:r w:rsidRPr="006B3CE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0B2C0" w14:textId="77777777" w:rsidR="00467CBB" w:rsidRPr="006B3CE9" w:rsidRDefault="00467CBB" w:rsidP="00DF0230">
            <w:pPr>
              <w:pStyle w:val="rowtabella0"/>
              <w:rPr>
                <w:color w:val="002060"/>
              </w:rPr>
            </w:pPr>
            <w:r w:rsidRPr="006B3CE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620C1" w14:textId="77777777" w:rsidR="00467CBB" w:rsidRPr="006B3CE9" w:rsidRDefault="00467CBB" w:rsidP="00DF0230">
            <w:pPr>
              <w:pStyle w:val="rowtabella0"/>
              <w:rPr>
                <w:color w:val="002060"/>
              </w:rPr>
            </w:pPr>
            <w:r w:rsidRPr="006B3CE9">
              <w:rPr>
                <w:color w:val="002060"/>
              </w:rPr>
              <w:t>VIA B.BUOZZI</w:t>
            </w:r>
          </w:p>
        </w:tc>
      </w:tr>
      <w:tr w:rsidR="00467CBB" w:rsidRPr="006B3CE9" w14:paraId="35F24B0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A6106" w14:textId="77777777" w:rsidR="00467CBB" w:rsidRPr="006B3CE9" w:rsidRDefault="00467CBB" w:rsidP="00DF0230">
            <w:pPr>
              <w:pStyle w:val="rowtabella0"/>
              <w:rPr>
                <w:color w:val="002060"/>
              </w:rPr>
            </w:pPr>
            <w:r w:rsidRPr="006B3CE9">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8E50A" w14:textId="77777777" w:rsidR="00467CBB" w:rsidRPr="006B3CE9" w:rsidRDefault="00467CBB" w:rsidP="00DF0230">
            <w:pPr>
              <w:pStyle w:val="rowtabella0"/>
              <w:rPr>
                <w:color w:val="002060"/>
              </w:rPr>
            </w:pPr>
            <w:r w:rsidRPr="006B3CE9">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7A3E0"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689F1" w14:textId="77777777" w:rsidR="00467CBB" w:rsidRPr="006B3CE9" w:rsidRDefault="00467CBB" w:rsidP="00DF0230">
            <w:pPr>
              <w:pStyle w:val="rowtabella0"/>
              <w:rPr>
                <w:color w:val="002060"/>
              </w:rPr>
            </w:pPr>
            <w:r w:rsidRPr="006B3CE9">
              <w:rPr>
                <w:color w:val="002060"/>
              </w:rPr>
              <w:t>10/12/2022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6938E" w14:textId="77777777" w:rsidR="00467CBB" w:rsidRPr="006B3CE9" w:rsidRDefault="00467CBB" w:rsidP="00DF0230">
            <w:pPr>
              <w:pStyle w:val="rowtabella0"/>
              <w:rPr>
                <w:color w:val="002060"/>
              </w:rPr>
            </w:pPr>
            <w:r w:rsidRPr="006B3CE9">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7807C" w14:textId="77777777" w:rsidR="00467CBB" w:rsidRPr="006B3CE9" w:rsidRDefault="00467CBB" w:rsidP="00DF0230">
            <w:pPr>
              <w:pStyle w:val="rowtabella0"/>
              <w:rPr>
                <w:color w:val="002060"/>
              </w:rPr>
            </w:pPr>
            <w:r w:rsidRPr="006B3CE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8DCFB" w14:textId="77777777" w:rsidR="00467CBB" w:rsidRPr="006B3CE9" w:rsidRDefault="00467CBB" w:rsidP="00DF0230">
            <w:pPr>
              <w:pStyle w:val="rowtabella0"/>
              <w:rPr>
                <w:color w:val="002060"/>
              </w:rPr>
            </w:pPr>
            <w:r w:rsidRPr="006B3CE9">
              <w:rPr>
                <w:color w:val="002060"/>
              </w:rPr>
              <w:t>VIA MONTEPELAGO</w:t>
            </w:r>
          </w:p>
        </w:tc>
      </w:tr>
      <w:tr w:rsidR="00467CBB" w:rsidRPr="006B3CE9" w14:paraId="11FEDBE5"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5D83D" w14:textId="77777777" w:rsidR="00467CBB" w:rsidRPr="006B3CE9" w:rsidRDefault="00467CBB" w:rsidP="00DF0230">
            <w:pPr>
              <w:pStyle w:val="rowtabella0"/>
              <w:rPr>
                <w:color w:val="002060"/>
              </w:rPr>
            </w:pPr>
            <w:r w:rsidRPr="006B3CE9">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B55D92" w14:textId="77777777" w:rsidR="00467CBB" w:rsidRPr="006B3CE9" w:rsidRDefault="00467CBB" w:rsidP="00DF0230">
            <w:pPr>
              <w:pStyle w:val="rowtabella0"/>
              <w:rPr>
                <w:color w:val="002060"/>
              </w:rPr>
            </w:pPr>
            <w:r w:rsidRPr="006B3CE9">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D399D6"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C15A84" w14:textId="77777777" w:rsidR="00467CBB" w:rsidRPr="006B3CE9" w:rsidRDefault="00467CBB" w:rsidP="00DF0230">
            <w:pPr>
              <w:pStyle w:val="rowtabella0"/>
              <w:rPr>
                <w:color w:val="002060"/>
              </w:rPr>
            </w:pPr>
            <w:r w:rsidRPr="006B3CE9">
              <w:rPr>
                <w:color w:val="002060"/>
              </w:rPr>
              <w:t>11/12/2022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A6780" w14:textId="77777777" w:rsidR="00467CBB" w:rsidRPr="006B3CE9" w:rsidRDefault="00467CBB" w:rsidP="00DF0230">
            <w:pPr>
              <w:pStyle w:val="rowtabella0"/>
              <w:rPr>
                <w:color w:val="002060"/>
              </w:rPr>
            </w:pPr>
            <w:r w:rsidRPr="006B3CE9">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16268" w14:textId="77777777" w:rsidR="00467CBB" w:rsidRPr="006B3CE9" w:rsidRDefault="00467CBB" w:rsidP="00DF0230">
            <w:pPr>
              <w:pStyle w:val="rowtabella0"/>
              <w:rPr>
                <w:color w:val="002060"/>
              </w:rPr>
            </w:pPr>
            <w:r w:rsidRPr="006B3CE9">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8FF81" w14:textId="77777777" w:rsidR="00467CBB" w:rsidRPr="006B3CE9" w:rsidRDefault="00467CBB" w:rsidP="00DF0230">
            <w:pPr>
              <w:pStyle w:val="rowtabella0"/>
              <w:rPr>
                <w:color w:val="002060"/>
              </w:rPr>
            </w:pPr>
            <w:r w:rsidRPr="006B3CE9">
              <w:rPr>
                <w:color w:val="002060"/>
              </w:rPr>
              <w:t>VIA FONTE ANTICA 6</w:t>
            </w:r>
          </w:p>
        </w:tc>
      </w:tr>
      <w:tr w:rsidR="00467CBB" w:rsidRPr="006B3CE9" w14:paraId="2D90DE0A"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6A679" w14:textId="77777777" w:rsidR="00467CBB" w:rsidRPr="006B3CE9" w:rsidRDefault="00467CBB" w:rsidP="00DF0230">
            <w:pPr>
              <w:pStyle w:val="rowtabella0"/>
              <w:rPr>
                <w:color w:val="002060"/>
              </w:rPr>
            </w:pPr>
            <w:r w:rsidRPr="006B3CE9">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D5856" w14:textId="77777777" w:rsidR="00467CBB" w:rsidRPr="006B3CE9" w:rsidRDefault="00467CBB" w:rsidP="00DF0230">
            <w:pPr>
              <w:pStyle w:val="rowtabella0"/>
              <w:rPr>
                <w:color w:val="002060"/>
              </w:rPr>
            </w:pPr>
            <w:r w:rsidRPr="006B3CE9">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28FC4" w14:textId="77777777" w:rsidR="00467CBB" w:rsidRPr="006B3CE9" w:rsidRDefault="00467CBB" w:rsidP="00DF0230">
            <w:pPr>
              <w:pStyle w:val="rowtabella0"/>
              <w:jc w:val="center"/>
              <w:rPr>
                <w:color w:val="002060"/>
              </w:rPr>
            </w:pPr>
            <w:r w:rsidRPr="006B3CE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238B4" w14:textId="77777777" w:rsidR="00467CBB" w:rsidRPr="006B3CE9" w:rsidRDefault="00467CBB" w:rsidP="00DF0230">
            <w:pPr>
              <w:pStyle w:val="rowtabella0"/>
              <w:rPr>
                <w:color w:val="002060"/>
              </w:rPr>
            </w:pPr>
            <w:r w:rsidRPr="006B3CE9">
              <w:rPr>
                <w:color w:val="002060"/>
              </w:rPr>
              <w:t>11/12/2022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63DD0" w14:textId="77777777" w:rsidR="00467CBB" w:rsidRPr="006B3CE9" w:rsidRDefault="00467CBB" w:rsidP="00DF0230">
            <w:pPr>
              <w:pStyle w:val="rowtabella0"/>
              <w:rPr>
                <w:color w:val="002060"/>
              </w:rPr>
            </w:pPr>
            <w:r w:rsidRPr="006B3CE9">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E2808" w14:textId="77777777" w:rsidR="00467CBB" w:rsidRPr="006B3CE9" w:rsidRDefault="00467CBB" w:rsidP="00DF0230">
            <w:pPr>
              <w:pStyle w:val="rowtabella0"/>
              <w:rPr>
                <w:color w:val="002060"/>
              </w:rPr>
            </w:pPr>
            <w:r w:rsidRPr="006B3CE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2A216" w14:textId="77777777" w:rsidR="00467CBB" w:rsidRPr="006B3CE9" w:rsidRDefault="00467CBB" w:rsidP="00DF0230">
            <w:pPr>
              <w:pStyle w:val="rowtabella0"/>
              <w:rPr>
                <w:color w:val="002060"/>
              </w:rPr>
            </w:pPr>
            <w:r w:rsidRPr="006B3CE9">
              <w:rPr>
                <w:color w:val="002060"/>
              </w:rPr>
              <w:t>VIA SALVO D'ACQUISTO</w:t>
            </w:r>
          </w:p>
        </w:tc>
      </w:tr>
    </w:tbl>
    <w:p w14:paraId="29A2FA61" w14:textId="77777777" w:rsidR="00467CBB" w:rsidRPr="0023461E" w:rsidRDefault="00467CBB" w:rsidP="00467CBB">
      <w:pPr>
        <w:pStyle w:val="breakline"/>
        <w:rPr>
          <w:color w:val="002060"/>
        </w:rPr>
      </w:pPr>
    </w:p>
    <w:p w14:paraId="6C6C1F6C" w14:textId="77777777" w:rsidR="00467CBB" w:rsidRPr="0023461E" w:rsidRDefault="00467CBB" w:rsidP="00467CBB">
      <w:pPr>
        <w:pStyle w:val="titolocampionato0"/>
        <w:shd w:val="clear" w:color="auto" w:fill="CCCCCC"/>
        <w:spacing w:before="80" w:after="40"/>
        <w:rPr>
          <w:color w:val="002060"/>
        </w:rPr>
      </w:pPr>
      <w:r w:rsidRPr="0023461E">
        <w:rPr>
          <w:color w:val="002060"/>
        </w:rPr>
        <w:t>UNDER 17 C5 REGIONALI MASCHILI</w:t>
      </w:r>
    </w:p>
    <w:p w14:paraId="0AFE5751" w14:textId="77777777" w:rsidR="00467CBB" w:rsidRPr="0023461E" w:rsidRDefault="00467CBB" w:rsidP="00467CBB">
      <w:pPr>
        <w:pStyle w:val="titoloprinc0"/>
        <w:rPr>
          <w:color w:val="002060"/>
        </w:rPr>
      </w:pPr>
      <w:r w:rsidRPr="0023461E">
        <w:rPr>
          <w:color w:val="002060"/>
        </w:rPr>
        <w:t>VARIAZIONI AL PROGRAMMA GARE</w:t>
      </w:r>
    </w:p>
    <w:p w14:paraId="5A687340" w14:textId="77777777" w:rsidR="00467CBB" w:rsidRPr="0023461E" w:rsidRDefault="00467CBB" w:rsidP="00467CBB">
      <w:pPr>
        <w:pStyle w:val="breakline"/>
        <w:rPr>
          <w:color w:val="002060"/>
        </w:rPr>
      </w:pPr>
    </w:p>
    <w:p w14:paraId="741A3A42" w14:textId="77777777" w:rsidR="00467CBB" w:rsidRPr="0023461E" w:rsidRDefault="00467CBB" w:rsidP="00467CBB">
      <w:pPr>
        <w:pStyle w:val="breakline"/>
        <w:rPr>
          <w:color w:val="002060"/>
        </w:rPr>
      </w:pPr>
    </w:p>
    <w:p w14:paraId="2D39F847"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267AFC1E"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690D7"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41CD"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C2A11"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6AAC9"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2CE57"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2B9F7"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53B2F"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C36B0" w14:textId="77777777" w:rsidR="00467CBB" w:rsidRPr="0023461E" w:rsidRDefault="00467CBB" w:rsidP="00DF0230">
            <w:pPr>
              <w:pStyle w:val="headertabella0"/>
              <w:rPr>
                <w:color w:val="002060"/>
              </w:rPr>
            </w:pPr>
            <w:r w:rsidRPr="0023461E">
              <w:rPr>
                <w:color w:val="002060"/>
              </w:rPr>
              <w:t>Impianto</w:t>
            </w:r>
          </w:p>
        </w:tc>
      </w:tr>
      <w:tr w:rsidR="00467CBB" w:rsidRPr="0023461E" w14:paraId="416F3B6B"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E03E" w14:textId="77777777" w:rsidR="00467CBB" w:rsidRPr="004363ED" w:rsidRDefault="00467CBB" w:rsidP="00DF0230">
            <w:pPr>
              <w:pStyle w:val="rowtabella0"/>
              <w:rPr>
                <w:color w:val="002060"/>
                <w:highlight w:val="yellow"/>
              </w:rPr>
            </w:pPr>
            <w:r w:rsidRPr="004363ED">
              <w:rPr>
                <w:color w:val="002060"/>
                <w:highlight w:val="yellow"/>
              </w:rPr>
              <w:lastRenderedPageBreak/>
              <w:t>10/12/2022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8018" w14:textId="77777777" w:rsidR="00467CBB" w:rsidRPr="004363ED" w:rsidRDefault="00467CBB" w:rsidP="00DF0230">
            <w:pPr>
              <w:pStyle w:val="rowtabella0"/>
              <w:jc w:val="center"/>
              <w:rPr>
                <w:color w:val="002060"/>
                <w:highlight w:val="yellow"/>
              </w:rPr>
            </w:pPr>
            <w:r w:rsidRPr="004363E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DCD3" w14:textId="77777777" w:rsidR="00467CBB" w:rsidRPr="004363ED" w:rsidRDefault="00467CBB" w:rsidP="00DF0230">
            <w:pPr>
              <w:pStyle w:val="rowtabella0"/>
              <w:rPr>
                <w:color w:val="002060"/>
                <w:highlight w:val="yellow"/>
              </w:rPr>
            </w:pPr>
            <w:r w:rsidRPr="004363ED">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8F21" w14:textId="77777777" w:rsidR="00467CBB" w:rsidRPr="004363ED" w:rsidRDefault="00467CBB" w:rsidP="00DF0230">
            <w:pPr>
              <w:pStyle w:val="rowtabella0"/>
              <w:rPr>
                <w:color w:val="002060"/>
                <w:highlight w:val="yellow"/>
              </w:rPr>
            </w:pPr>
            <w:r w:rsidRPr="004363ED">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9DDD" w14:textId="77777777" w:rsidR="00467CBB" w:rsidRPr="0023461E" w:rsidRDefault="00467CBB" w:rsidP="00DF0230">
            <w:pPr>
              <w:pStyle w:val="rowtabella0"/>
              <w:rPr>
                <w:color w:val="002060"/>
              </w:rPr>
            </w:pPr>
            <w:r>
              <w:rPr>
                <w:color w:val="002060"/>
              </w:rPr>
              <w:t>11</w:t>
            </w:r>
            <w:r w:rsidRPr="0023461E">
              <w:rPr>
                <w:color w:val="002060"/>
              </w:rPr>
              <w:t>/12/2022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D598" w14:textId="77777777" w:rsidR="00467CBB" w:rsidRPr="0023461E" w:rsidRDefault="00467CBB" w:rsidP="00DF0230">
            <w:pPr>
              <w:pStyle w:val="rowtabella0"/>
              <w:jc w:val="center"/>
              <w:rPr>
                <w:color w:val="002060"/>
              </w:rPr>
            </w:pPr>
            <w:r w:rsidRPr="004363E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E56F" w14:textId="77777777" w:rsidR="00467CBB" w:rsidRPr="0023461E" w:rsidRDefault="00467CBB" w:rsidP="00DF0230">
            <w:pPr>
              <w:pStyle w:val="rowtabella0"/>
              <w:jc w:val="center"/>
              <w:rPr>
                <w:color w:val="002060"/>
              </w:rPr>
            </w:pPr>
            <w:r w:rsidRPr="0023461E">
              <w:rPr>
                <w:color w:val="002060"/>
              </w:rPr>
              <w:t>1</w:t>
            </w:r>
            <w:r>
              <w:rPr>
                <w:color w:val="002060"/>
              </w:rPr>
              <w:t>1</w:t>
            </w:r>
            <w:r w:rsidRPr="0023461E">
              <w:rPr>
                <w:color w:val="002060"/>
              </w:rPr>
              <w:t>:</w:t>
            </w:r>
            <w:r>
              <w:rPr>
                <w:color w:val="002060"/>
              </w:rPr>
              <w:t>0</w:t>
            </w:r>
            <w:r w:rsidRPr="0023461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BC87" w14:textId="77777777" w:rsidR="00467CBB" w:rsidRPr="0023461E" w:rsidRDefault="00467CBB" w:rsidP="00DF0230">
            <w:pPr>
              <w:rPr>
                <w:color w:val="002060"/>
              </w:rPr>
            </w:pPr>
          </w:p>
        </w:tc>
      </w:tr>
    </w:tbl>
    <w:p w14:paraId="6347506F" w14:textId="77777777" w:rsidR="00467CBB" w:rsidRPr="0023461E" w:rsidRDefault="00467CBB" w:rsidP="00467CBB">
      <w:pPr>
        <w:pStyle w:val="breakline"/>
        <w:rPr>
          <w:rFonts w:eastAsiaTheme="minorEastAsia"/>
          <w:color w:val="002060"/>
        </w:rPr>
      </w:pPr>
    </w:p>
    <w:p w14:paraId="41E5A6FD" w14:textId="77777777" w:rsidR="00467CBB" w:rsidRPr="0023461E" w:rsidRDefault="00467CBB" w:rsidP="00467CBB">
      <w:pPr>
        <w:pStyle w:val="breakline"/>
        <w:rPr>
          <w:color w:val="002060"/>
        </w:rPr>
      </w:pPr>
    </w:p>
    <w:p w14:paraId="22440AA2"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58941E43"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B0B6"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FF104"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DD117"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B2065"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68FA6"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17552"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B675"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AA761" w14:textId="77777777" w:rsidR="00467CBB" w:rsidRPr="0023461E" w:rsidRDefault="00467CBB" w:rsidP="00DF0230">
            <w:pPr>
              <w:pStyle w:val="headertabella0"/>
              <w:rPr>
                <w:color w:val="002060"/>
              </w:rPr>
            </w:pPr>
            <w:r w:rsidRPr="0023461E">
              <w:rPr>
                <w:color w:val="002060"/>
              </w:rPr>
              <w:t>Impianto</w:t>
            </w:r>
          </w:p>
        </w:tc>
      </w:tr>
      <w:tr w:rsidR="00467CBB" w:rsidRPr="0023461E" w14:paraId="36159B22"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CB01" w14:textId="77777777" w:rsidR="00467CBB" w:rsidRPr="004363ED" w:rsidRDefault="00467CBB" w:rsidP="00DF0230">
            <w:pPr>
              <w:pStyle w:val="rowtabella0"/>
              <w:rPr>
                <w:color w:val="002060"/>
                <w:highlight w:val="yellow"/>
              </w:rPr>
            </w:pPr>
            <w:r w:rsidRPr="004363ED">
              <w:rPr>
                <w:color w:val="002060"/>
                <w:highlight w:val="yellow"/>
              </w:rPr>
              <w:t>10/12/2022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B6F6" w14:textId="77777777" w:rsidR="00467CBB" w:rsidRPr="004363ED" w:rsidRDefault="00467CBB" w:rsidP="00DF0230">
            <w:pPr>
              <w:pStyle w:val="rowtabella0"/>
              <w:jc w:val="center"/>
              <w:rPr>
                <w:color w:val="002060"/>
                <w:highlight w:val="yellow"/>
              </w:rPr>
            </w:pPr>
            <w:r w:rsidRPr="004363E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CDCB" w14:textId="77777777" w:rsidR="00467CBB" w:rsidRPr="004363ED" w:rsidRDefault="00467CBB" w:rsidP="00DF0230">
            <w:pPr>
              <w:pStyle w:val="rowtabella0"/>
              <w:rPr>
                <w:color w:val="002060"/>
                <w:highlight w:val="yellow"/>
              </w:rPr>
            </w:pPr>
            <w:r w:rsidRPr="004363E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90BB" w14:textId="77777777" w:rsidR="00467CBB" w:rsidRPr="004363ED" w:rsidRDefault="00467CBB" w:rsidP="00DF0230">
            <w:pPr>
              <w:pStyle w:val="rowtabella0"/>
              <w:rPr>
                <w:color w:val="002060"/>
                <w:highlight w:val="yellow"/>
              </w:rPr>
            </w:pPr>
            <w:r w:rsidRPr="004363ED">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4214F" w14:textId="77777777" w:rsidR="00467CBB" w:rsidRPr="0023461E" w:rsidRDefault="00467CBB" w:rsidP="00DF023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C990" w14:textId="77777777" w:rsidR="00467CBB" w:rsidRPr="0023461E" w:rsidRDefault="00467CBB" w:rsidP="00DF0230">
            <w:pPr>
              <w:pStyle w:val="rowtabella0"/>
              <w:jc w:val="center"/>
              <w:rPr>
                <w:color w:val="002060"/>
              </w:rPr>
            </w:pPr>
            <w:r w:rsidRPr="004363E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686F" w14:textId="77777777" w:rsidR="00467CBB" w:rsidRPr="0023461E" w:rsidRDefault="00467CBB" w:rsidP="00DF0230">
            <w:pPr>
              <w:pStyle w:val="rowtabella0"/>
              <w:jc w:val="center"/>
              <w:rPr>
                <w:color w:val="002060"/>
              </w:rPr>
            </w:pPr>
            <w:r w:rsidRPr="0023461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6355" w14:textId="77777777" w:rsidR="00467CBB" w:rsidRPr="0023461E" w:rsidRDefault="00467CBB" w:rsidP="00DF0230">
            <w:pPr>
              <w:rPr>
                <w:color w:val="002060"/>
              </w:rPr>
            </w:pPr>
          </w:p>
        </w:tc>
      </w:tr>
      <w:tr w:rsidR="00467CBB" w:rsidRPr="0023461E" w14:paraId="78915CB9"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2683" w14:textId="77777777" w:rsidR="00467CBB" w:rsidRPr="004363ED" w:rsidRDefault="00467CBB" w:rsidP="00DF0230">
            <w:pPr>
              <w:pStyle w:val="rowtabella0"/>
              <w:rPr>
                <w:color w:val="002060"/>
                <w:highlight w:val="yellow"/>
              </w:rPr>
            </w:pPr>
            <w:r w:rsidRPr="004363ED">
              <w:rPr>
                <w:color w:val="002060"/>
                <w:highlight w:val="yellow"/>
              </w:rPr>
              <w:t>11/12/2022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7484" w14:textId="77777777" w:rsidR="00467CBB" w:rsidRPr="004363ED" w:rsidRDefault="00467CBB" w:rsidP="00DF0230">
            <w:pPr>
              <w:pStyle w:val="rowtabella0"/>
              <w:jc w:val="center"/>
              <w:rPr>
                <w:color w:val="002060"/>
                <w:highlight w:val="yellow"/>
              </w:rPr>
            </w:pPr>
            <w:r w:rsidRPr="004363E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A86B" w14:textId="77777777" w:rsidR="00467CBB" w:rsidRPr="004363ED" w:rsidRDefault="00467CBB" w:rsidP="00DF0230">
            <w:pPr>
              <w:pStyle w:val="rowtabella0"/>
              <w:rPr>
                <w:color w:val="002060"/>
                <w:highlight w:val="yellow"/>
              </w:rPr>
            </w:pPr>
            <w:r w:rsidRPr="004363ED">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011C" w14:textId="77777777" w:rsidR="00467CBB" w:rsidRPr="004363ED" w:rsidRDefault="00467CBB" w:rsidP="00DF0230">
            <w:pPr>
              <w:pStyle w:val="rowtabella0"/>
              <w:rPr>
                <w:color w:val="002060"/>
                <w:highlight w:val="yellow"/>
              </w:rPr>
            </w:pPr>
            <w:r w:rsidRPr="004363E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931F" w14:textId="77777777" w:rsidR="00467CBB" w:rsidRPr="0023461E" w:rsidRDefault="00467CBB" w:rsidP="00DF0230">
            <w:pPr>
              <w:pStyle w:val="rowtabella0"/>
              <w:rPr>
                <w:color w:val="002060"/>
              </w:rPr>
            </w:pPr>
            <w:r>
              <w:rPr>
                <w:color w:val="002060"/>
              </w:rPr>
              <w:t>10</w:t>
            </w:r>
            <w:r w:rsidRPr="0023461E">
              <w:rPr>
                <w:color w:val="002060"/>
              </w:rPr>
              <w:t>/12/2022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E127" w14:textId="77777777" w:rsidR="00467CBB" w:rsidRPr="0023461E" w:rsidRDefault="00467CBB" w:rsidP="00DF0230">
            <w:pPr>
              <w:pStyle w:val="rowtabella0"/>
              <w:jc w:val="center"/>
              <w:rPr>
                <w:color w:val="002060"/>
              </w:rPr>
            </w:pPr>
            <w:r w:rsidRPr="004363E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8DA7" w14:textId="77777777" w:rsidR="00467CBB" w:rsidRPr="0023461E" w:rsidRDefault="00467CBB" w:rsidP="00DF0230">
            <w:pPr>
              <w:pStyle w:val="rowtabella0"/>
              <w:jc w:val="center"/>
              <w:rPr>
                <w:color w:val="002060"/>
              </w:rPr>
            </w:pPr>
            <w:r w:rsidRPr="0023461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1C81" w14:textId="77777777" w:rsidR="00467CBB" w:rsidRPr="0023461E" w:rsidRDefault="00467CBB" w:rsidP="00DF0230">
            <w:pPr>
              <w:rPr>
                <w:color w:val="002060"/>
              </w:rPr>
            </w:pPr>
          </w:p>
        </w:tc>
      </w:tr>
    </w:tbl>
    <w:p w14:paraId="7B9F1991" w14:textId="77777777" w:rsidR="00467CBB" w:rsidRPr="0023461E" w:rsidRDefault="00467CBB" w:rsidP="00467CBB">
      <w:pPr>
        <w:pStyle w:val="breakline"/>
        <w:rPr>
          <w:rFonts w:eastAsiaTheme="minorEastAsia"/>
          <w:color w:val="002060"/>
        </w:rPr>
      </w:pPr>
    </w:p>
    <w:p w14:paraId="21A4D354" w14:textId="77777777" w:rsidR="00467CBB" w:rsidRPr="0023461E" w:rsidRDefault="00467CBB" w:rsidP="00467CBB">
      <w:pPr>
        <w:pStyle w:val="breakline"/>
        <w:rPr>
          <w:color w:val="002060"/>
        </w:rPr>
      </w:pPr>
    </w:p>
    <w:p w14:paraId="4B4BF689" w14:textId="77777777" w:rsidR="00467CBB" w:rsidRPr="0023461E" w:rsidRDefault="00467CBB" w:rsidP="00467CBB">
      <w:pPr>
        <w:pStyle w:val="sottotitolocampionato10"/>
        <w:rPr>
          <w:color w:val="002060"/>
        </w:rPr>
      </w:pPr>
      <w:r w:rsidRPr="002346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2D73FA2A"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DC860"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CE637"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8F91"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88160"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7EF3C"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17C7B"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5C0D"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54D50" w14:textId="77777777" w:rsidR="00467CBB" w:rsidRPr="0023461E" w:rsidRDefault="00467CBB" w:rsidP="00DF0230">
            <w:pPr>
              <w:pStyle w:val="headertabella0"/>
              <w:rPr>
                <w:color w:val="002060"/>
              </w:rPr>
            </w:pPr>
            <w:r w:rsidRPr="0023461E">
              <w:rPr>
                <w:color w:val="002060"/>
              </w:rPr>
              <w:t>Impianto</w:t>
            </w:r>
          </w:p>
        </w:tc>
      </w:tr>
      <w:tr w:rsidR="00467CBB" w:rsidRPr="0023461E" w14:paraId="6371362D"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D9B9" w14:textId="77777777" w:rsidR="00467CBB" w:rsidRPr="008A3718" w:rsidRDefault="00467CBB" w:rsidP="00DF0230">
            <w:pPr>
              <w:pStyle w:val="rowtabella0"/>
              <w:rPr>
                <w:color w:val="002060"/>
                <w:highlight w:val="yellow"/>
              </w:rPr>
            </w:pPr>
            <w:r w:rsidRPr="008A3718">
              <w:rPr>
                <w:color w:val="002060"/>
                <w:highlight w:val="yellow"/>
              </w:rPr>
              <w:t>20/12/2022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7E74" w14:textId="77777777" w:rsidR="00467CBB" w:rsidRPr="008A3718" w:rsidRDefault="00467CBB" w:rsidP="00DF0230">
            <w:pPr>
              <w:pStyle w:val="rowtabella0"/>
              <w:jc w:val="center"/>
              <w:rPr>
                <w:color w:val="002060"/>
                <w:highlight w:val="yellow"/>
              </w:rPr>
            </w:pPr>
            <w:r w:rsidRPr="008A3718">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DF5E" w14:textId="77777777" w:rsidR="00467CBB" w:rsidRPr="008A3718" w:rsidRDefault="00467CBB" w:rsidP="00DF0230">
            <w:pPr>
              <w:pStyle w:val="rowtabella0"/>
              <w:rPr>
                <w:color w:val="002060"/>
                <w:highlight w:val="yellow"/>
              </w:rPr>
            </w:pPr>
            <w:r w:rsidRPr="008A3718">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C79C" w14:textId="77777777" w:rsidR="00467CBB" w:rsidRPr="008A3718" w:rsidRDefault="00467CBB" w:rsidP="00DF0230">
            <w:pPr>
              <w:pStyle w:val="rowtabella0"/>
              <w:rPr>
                <w:color w:val="002060"/>
                <w:highlight w:val="yellow"/>
              </w:rPr>
            </w:pPr>
            <w:r w:rsidRPr="008A3718">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5075" w14:textId="77777777" w:rsidR="00467CBB" w:rsidRPr="0023461E" w:rsidRDefault="00467CBB" w:rsidP="00DF0230">
            <w:pPr>
              <w:pStyle w:val="rowtabella0"/>
              <w:rPr>
                <w:color w:val="002060"/>
              </w:rPr>
            </w:pPr>
            <w:r w:rsidRPr="0023461E">
              <w:rPr>
                <w:color w:val="002060"/>
              </w:rPr>
              <w:t>16/12/2022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9FD3" w14:textId="77777777" w:rsidR="00467CBB" w:rsidRPr="0023461E" w:rsidRDefault="00467CBB" w:rsidP="00DF0230">
            <w:pPr>
              <w:pStyle w:val="rowtabella0"/>
              <w:jc w:val="center"/>
              <w:rPr>
                <w:color w:val="002060"/>
              </w:rPr>
            </w:pPr>
            <w:r w:rsidRPr="008A371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3D4B" w14:textId="77777777" w:rsidR="00467CBB" w:rsidRPr="0023461E" w:rsidRDefault="00467CBB" w:rsidP="00DF023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1F57" w14:textId="77777777" w:rsidR="00467CBB" w:rsidRPr="0023461E" w:rsidRDefault="00467CBB" w:rsidP="00DF0230">
            <w:pPr>
              <w:rPr>
                <w:color w:val="002060"/>
              </w:rPr>
            </w:pPr>
          </w:p>
        </w:tc>
      </w:tr>
    </w:tbl>
    <w:p w14:paraId="09385A02" w14:textId="77777777" w:rsidR="00467CBB" w:rsidRPr="0023461E" w:rsidRDefault="00467CBB" w:rsidP="00467CBB">
      <w:pPr>
        <w:pStyle w:val="breakline"/>
        <w:rPr>
          <w:rFonts w:eastAsiaTheme="minorEastAsia"/>
          <w:color w:val="002060"/>
        </w:rPr>
      </w:pPr>
    </w:p>
    <w:p w14:paraId="51E1A34A" w14:textId="77777777" w:rsidR="00467CBB" w:rsidRPr="0023461E" w:rsidRDefault="00467CBB" w:rsidP="00467CBB">
      <w:pPr>
        <w:pStyle w:val="breakline"/>
        <w:rPr>
          <w:color w:val="002060"/>
        </w:rPr>
      </w:pPr>
    </w:p>
    <w:p w14:paraId="5842404C" w14:textId="77777777" w:rsidR="00467CBB" w:rsidRPr="0023461E" w:rsidRDefault="00467CBB" w:rsidP="00467CBB">
      <w:pPr>
        <w:pStyle w:val="titoloprinc0"/>
        <w:rPr>
          <w:color w:val="002060"/>
        </w:rPr>
      </w:pPr>
      <w:r w:rsidRPr="0023461E">
        <w:rPr>
          <w:color w:val="002060"/>
        </w:rPr>
        <w:t>RISULTATI</w:t>
      </w:r>
    </w:p>
    <w:p w14:paraId="00A98B77" w14:textId="77777777" w:rsidR="00467CBB" w:rsidRPr="0023461E" w:rsidRDefault="00467CBB" w:rsidP="00467CBB">
      <w:pPr>
        <w:pStyle w:val="breakline"/>
        <w:rPr>
          <w:color w:val="002060"/>
        </w:rPr>
      </w:pPr>
    </w:p>
    <w:p w14:paraId="0357FE45" w14:textId="77777777" w:rsidR="00467CBB" w:rsidRPr="0023461E" w:rsidRDefault="00467CBB" w:rsidP="00467CBB">
      <w:pPr>
        <w:pStyle w:val="sottotitolocampionato10"/>
        <w:rPr>
          <w:color w:val="002060"/>
        </w:rPr>
      </w:pPr>
      <w:r w:rsidRPr="0023461E">
        <w:rPr>
          <w:color w:val="002060"/>
        </w:rPr>
        <w:t>RISULTATI UFFICIALI GARE DEL 03/12/2022</w:t>
      </w:r>
    </w:p>
    <w:p w14:paraId="58A94F5D"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76062842"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7CBB" w:rsidRPr="0023461E" w14:paraId="24680936"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64976988"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35EC4" w14:textId="77777777" w:rsidR="00467CBB" w:rsidRPr="0023461E" w:rsidRDefault="00467CBB" w:rsidP="00DF0230">
                  <w:pPr>
                    <w:pStyle w:val="headertabella0"/>
                    <w:rPr>
                      <w:color w:val="002060"/>
                    </w:rPr>
                  </w:pPr>
                  <w:r w:rsidRPr="0023461E">
                    <w:rPr>
                      <w:color w:val="002060"/>
                    </w:rPr>
                    <w:t>GIRONE A - 2 Giornata - R</w:t>
                  </w:r>
                </w:p>
              </w:tc>
            </w:tr>
            <w:tr w:rsidR="00467CBB" w:rsidRPr="0023461E" w14:paraId="23B1A88E"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86891" w14:textId="77777777" w:rsidR="00467CBB" w:rsidRPr="0023461E" w:rsidRDefault="00467CBB" w:rsidP="00DF0230">
                  <w:pPr>
                    <w:pStyle w:val="rowtabella0"/>
                    <w:rPr>
                      <w:color w:val="002060"/>
                    </w:rPr>
                  </w:pPr>
                  <w:r w:rsidRPr="0023461E">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03435" w14:textId="77777777" w:rsidR="00467CBB" w:rsidRPr="0023461E" w:rsidRDefault="00467CBB" w:rsidP="00DF0230">
                  <w:pPr>
                    <w:pStyle w:val="rowtabella0"/>
                    <w:rPr>
                      <w:color w:val="002060"/>
                    </w:rPr>
                  </w:pPr>
                  <w:r w:rsidRPr="0023461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F8B34" w14:textId="77777777" w:rsidR="00467CBB" w:rsidRPr="0023461E" w:rsidRDefault="00467CBB" w:rsidP="00DF0230">
                  <w:pPr>
                    <w:pStyle w:val="rowtabella0"/>
                    <w:jc w:val="center"/>
                    <w:rPr>
                      <w:color w:val="002060"/>
                    </w:rPr>
                  </w:pPr>
                  <w:r w:rsidRPr="0023461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C1B57" w14:textId="77777777" w:rsidR="00467CBB" w:rsidRPr="0023461E" w:rsidRDefault="00467CBB" w:rsidP="00DF0230">
                  <w:pPr>
                    <w:pStyle w:val="rowtabella0"/>
                    <w:jc w:val="center"/>
                    <w:rPr>
                      <w:color w:val="002060"/>
                    </w:rPr>
                  </w:pPr>
                  <w:r w:rsidRPr="0023461E">
                    <w:rPr>
                      <w:color w:val="002060"/>
                    </w:rPr>
                    <w:t> </w:t>
                  </w:r>
                </w:p>
              </w:tc>
            </w:tr>
            <w:tr w:rsidR="00467CBB" w:rsidRPr="0023461E" w14:paraId="3CF1CAC9"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C2227" w14:textId="77777777" w:rsidR="00467CBB" w:rsidRPr="0023461E" w:rsidRDefault="00467CBB" w:rsidP="00DF0230">
                  <w:pPr>
                    <w:pStyle w:val="rowtabella0"/>
                    <w:rPr>
                      <w:color w:val="002060"/>
                    </w:rPr>
                  </w:pPr>
                  <w:r w:rsidRPr="0023461E">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D738D1" w14:textId="77777777" w:rsidR="00467CBB" w:rsidRPr="0023461E" w:rsidRDefault="00467CBB" w:rsidP="00DF0230">
                  <w:pPr>
                    <w:pStyle w:val="rowtabella0"/>
                    <w:rPr>
                      <w:color w:val="002060"/>
                    </w:rPr>
                  </w:pPr>
                  <w:r w:rsidRPr="0023461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AB6D24" w14:textId="77777777" w:rsidR="00467CBB" w:rsidRPr="0023461E" w:rsidRDefault="00467CBB" w:rsidP="00DF0230">
                  <w:pPr>
                    <w:pStyle w:val="rowtabella0"/>
                    <w:jc w:val="center"/>
                    <w:rPr>
                      <w:color w:val="002060"/>
                    </w:rPr>
                  </w:pPr>
                  <w:r w:rsidRPr="0023461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86AEEF" w14:textId="77777777" w:rsidR="00467CBB" w:rsidRPr="0023461E" w:rsidRDefault="00467CBB" w:rsidP="00DF0230">
                  <w:pPr>
                    <w:pStyle w:val="rowtabella0"/>
                    <w:jc w:val="center"/>
                    <w:rPr>
                      <w:color w:val="002060"/>
                    </w:rPr>
                  </w:pPr>
                  <w:r w:rsidRPr="0023461E">
                    <w:rPr>
                      <w:color w:val="002060"/>
                    </w:rPr>
                    <w:t> </w:t>
                  </w:r>
                </w:p>
              </w:tc>
            </w:tr>
            <w:tr w:rsidR="00467CBB" w:rsidRPr="0023461E" w14:paraId="332D79B5"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D5132" w14:textId="77777777" w:rsidR="00467CBB" w:rsidRPr="0023461E" w:rsidRDefault="00467CBB" w:rsidP="00DF0230">
                  <w:pPr>
                    <w:pStyle w:val="rowtabella0"/>
                    <w:rPr>
                      <w:color w:val="002060"/>
                    </w:rPr>
                  </w:pPr>
                  <w:r w:rsidRPr="0023461E">
                    <w:rPr>
                      <w:color w:val="002060"/>
                    </w:rPr>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0AC46" w14:textId="77777777" w:rsidR="00467CBB" w:rsidRPr="0023461E" w:rsidRDefault="00467CBB" w:rsidP="00DF0230">
                  <w:pPr>
                    <w:pStyle w:val="rowtabella0"/>
                    <w:rPr>
                      <w:color w:val="002060"/>
                    </w:rPr>
                  </w:pPr>
                  <w:r w:rsidRPr="0023461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DF3B6" w14:textId="77777777" w:rsidR="00467CBB" w:rsidRPr="0023461E" w:rsidRDefault="00467CBB" w:rsidP="00DF0230">
                  <w:pPr>
                    <w:pStyle w:val="rowtabella0"/>
                    <w:jc w:val="center"/>
                    <w:rPr>
                      <w:color w:val="002060"/>
                    </w:rPr>
                  </w:pPr>
                  <w:r w:rsidRPr="0023461E">
                    <w:rPr>
                      <w:color w:val="002060"/>
                    </w:rPr>
                    <w:t>4 - 25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B77BD" w14:textId="77777777" w:rsidR="00467CBB" w:rsidRPr="0023461E" w:rsidRDefault="00467CBB" w:rsidP="00DF0230">
                  <w:pPr>
                    <w:pStyle w:val="rowtabella0"/>
                    <w:jc w:val="center"/>
                    <w:rPr>
                      <w:color w:val="002060"/>
                    </w:rPr>
                  </w:pPr>
                  <w:r w:rsidRPr="0023461E">
                    <w:rPr>
                      <w:color w:val="002060"/>
                    </w:rPr>
                    <w:t> </w:t>
                  </w:r>
                </w:p>
              </w:tc>
            </w:tr>
            <w:tr w:rsidR="00467CBB" w:rsidRPr="0023461E" w14:paraId="6F40938B"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72A2EBE5" w14:textId="77777777" w:rsidR="00467CBB" w:rsidRPr="0023461E" w:rsidRDefault="00467CBB" w:rsidP="00DF0230">
                  <w:pPr>
                    <w:pStyle w:val="rowtabella0"/>
                    <w:rPr>
                      <w:color w:val="002060"/>
                    </w:rPr>
                  </w:pPr>
                  <w:r w:rsidRPr="0023461E">
                    <w:rPr>
                      <w:color w:val="002060"/>
                    </w:rPr>
                    <w:t>(1) - disputata il 04/12/2022</w:t>
                  </w:r>
                </w:p>
              </w:tc>
            </w:tr>
          </w:tbl>
          <w:p w14:paraId="1B69364E" w14:textId="77777777" w:rsidR="00467CBB" w:rsidRPr="0023461E" w:rsidRDefault="00467CBB" w:rsidP="00DF023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1249AB2A"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51D16" w14:textId="77777777" w:rsidR="00467CBB" w:rsidRPr="0023461E" w:rsidRDefault="00467CBB" w:rsidP="00DF0230">
                  <w:pPr>
                    <w:pStyle w:val="headertabella0"/>
                    <w:rPr>
                      <w:color w:val="002060"/>
                    </w:rPr>
                  </w:pPr>
                  <w:r w:rsidRPr="0023461E">
                    <w:rPr>
                      <w:color w:val="002060"/>
                    </w:rPr>
                    <w:t>GIRONE B - 2 Giornata - R</w:t>
                  </w:r>
                </w:p>
              </w:tc>
            </w:tr>
            <w:tr w:rsidR="00467CBB" w:rsidRPr="0023461E" w14:paraId="762A6DC7"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81964" w14:textId="77777777" w:rsidR="00467CBB" w:rsidRPr="0023461E" w:rsidRDefault="00467CBB" w:rsidP="00DF0230">
                  <w:pPr>
                    <w:pStyle w:val="rowtabella0"/>
                    <w:rPr>
                      <w:color w:val="002060"/>
                    </w:rPr>
                  </w:pPr>
                  <w:r w:rsidRPr="0023461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2CE79" w14:textId="77777777" w:rsidR="00467CBB" w:rsidRPr="0023461E" w:rsidRDefault="00467CBB" w:rsidP="00DF0230">
                  <w:pPr>
                    <w:pStyle w:val="rowtabella0"/>
                    <w:rPr>
                      <w:color w:val="002060"/>
                    </w:rPr>
                  </w:pPr>
                  <w:r w:rsidRPr="0023461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7B3D3" w14:textId="77777777" w:rsidR="00467CBB" w:rsidRPr="0023461E" w:rsidRDefault="00467CBB" w:rsidP="00DF0230">
                  <w:pPr>
                    <w:pStyle w:val="rowtabella0"/>
                    <w:jc w:val="center"/>
                    <w:rPr>
                      <w:color w:val="002060"/>
                    </w:rPr>
                  </w:pPr>
                  <w:r w:rsidRPr="0023461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8483" w14:textId="77777777" w:rsidR="00467CBB" w:rsidRPr="0023461E" w:rsidRDefault="00467CBB" w:rsidP="00DF0230">
                  <w:pPr>
                    <w:pStyle w:val="rowtabella0"/>
                    <w:jc w:val="center"/>
                    <w:rPr>
                      <w:color w:val="002060"/>
                    </w:rPr>
                  </w:pPr>
                  <w:r w:rsidRPr="0023461E">
                    <w:rPr>
                      <w:color w:val="002060"/>
                    </w:rPr>
                    <w:t> </w:t>
                  </w:r>
                </w:p>
              </w:tc>
            </w:tr>
            <w:tr w:rsidR="00467CBB" w:rsidRPr="0023461E" w14:paraId="5E7425E6"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C2637A" w14:textId="77777777" w:rsidR="00467CBB" w:rsidRPr="0023461E" w:rsidRDefault="00467CBB" w:rsidP="00DF0230">
                  <w:pPr>
                    <w:pStyle w:val="rowtabella0"/>
                    <w:rPr>
                      <w:color w:val="002060"/>
                    </w:rPr>
                  </w:pPr>
                  <w:r w:rsidRPr="0023461E">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6F26A6" w14:textId="77777777" w:rsidR="00467CBB" w:rsidRPr="0023461E" w:rsidRDefault="00467CBB" w:rsidP="00DF0230">
                  <w:pPr>
                    <w:pStyle w:val="rowtabella0"/>
                    <w:rPr>
                      <w:color w:val="002060"/>
                    </w:rPr>
                  </w:pPr>
                  <w:r w:rsidRPr="0023461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2A744B" w14:textId="77777777" w:rsidR="00467CBB" w:rsidRPr="0023461E" w:rsidRDefault="00467CBB" w:rsidP="00DF0230">
                  <w:pPr>
                    <w:pStyle w:val="rowtabella0"/>
                    <w:jc w:val="center"/>
                    <w:rPr>
                      <w:color w:val="002060"/>
                    </w:rPr>
                  </w:pPr>
                  <w:r w:rsidRPr="0023461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BC0763" w14:textId="77777777" w:rsidR="00467CBB" w:rsidRPr="0023461E" w:rsidRDefault="00467CBB" w:rsidP="00DF0230">
                  <w:pPr>
                    <w:pStyle w:val="rowtabella0"/>
                    <w:jc w:val="center"/>
                    <w:rPr>
                      <w:color w:val="002060"/>
                    </w:rPr>
                  </w:pPr>
                  <w:r w:rsidRPr="0023461E">
                    <w:rPr>
                      <w:color w:val="002060"/>
                    </w:rPr>
                    <w:t> </w:t>
                  </w:r>
                </w:p>
              </w:tc>
            </w:tr>
            <w:tr w:rsidR="00467CBB" w:rsidRPr="0023461E" w14:paraId="7B990919"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DEDD98" w14:textId="77777777" w:rsidR="00467CBB" w:rsidRPr="0023461E" w:rsidRDefault="00467CBB" w:rsidP="00DF0230">
                  <w:pPr>
                    <w:pStyle w:val="rowtabella0"/>
                    <w:rPr>
                      <w:color w:val="002060"/>
                    </w:rPr>
                  </w:pPr>
                  <w:r w:rsidRPr="0023461E">
                    <w:rPr>
                      <w:color w:val="002060"/>
                    </w:rPr>
                    <w:t>(2)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E7DF6C" w14:textId="77777777" w:rsidR="00467CBB" w:rsidRPr="0023461E" w:rsidRDefault="00467CBB" w:rsidP="00DF0230">
                  <w:pPr>
                    <w:pStyle w:val="rowtabella0"/>
                    <w:rPr>
                      <w:color w:val="002060"/>
                    </w:rPr>
                  </w:pPr>
                  <w:r w:rsidRPr="0023461E">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72E57C" w14:textId="77777777" w:rsidR="00467CBB" w:rsidRPr="0023461E" w:rsidRDefault="00467CBB" w:rsidP="00DF0230">
                  <w:pPr>
                    <w:pStyle w:val="rowtabella0"/>
                    <w:jc w:val="center"/>
                    <w:rPr>
                      <w:color w:val="002060"/>
                    </w:rPr>
                  </w:pPr>
                  <w:r w:rsidRPr="0023461E">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DAA92D" w14:textId="77777777" w:rsidR="00467CBB" w:rsidRPr="0023461E" w:rsidRDefault="00467CBB" w:rsidP="00DF0230">
                  <w:pPr>
                    <w:pStyle w:val="rowtabella0"/>
                    <w:jc w:val="center"/>
                    <w:rPr>
                      <w:color w:val="002060"/>
                    </w:rPr>
                  </w:pPr>
                  <w:r w:rsidRPr="0023461E">
                    <w:rPr>
                      <w:color w:val="002060"/>
                    </w:rPr>
                    <w:t> </w:t>
                  </w:r>
                </w:p>
              </w:tc>
            </w:tr>
            <w:tr w:rsidR="00467CBB" w:rsidRPr="0023461E" w14:paraId="655D78C4"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FEF78C" w14:textId="77777777" w:rsidR="00467CBB" w:rsidRPr="0023461E" w:rsidRDefault="00467CBB" w:rsidP="00DF0230">
                  <w:pPr>
                    <w:pStyle w:val="rowtabella0"/>
                    <w:rPr>
                      <w:color w:val="002060"/>
                    </w:rPr>
                  </w:pPr>
                  <w:r w:rsidRPr="0023461E">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B8C41" w14:textId="77777777" w:rsidR="00467CBB" w:rsidRPr="0023461E" w:rsidRDefault="00467CBB" w:rsidP="00DF0230">
                  <w:pPr>
                    <w:pStyle w:val="rowtabella0"/>
                    <w:rPr>
                      <w:color w:val="002060"/>
                    </w:rPr>
                  </w:pPr>
                  <w:r w:rsidRPr="0023461E">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05DA6" w14:textId="77777777" w:rsidR="00467CBB" w:rsidRPr="0023461E" w:rsidRDefault="00467CBB" w:rsidP="00DF0230">
                  <w:pPr>
                    <w:pStyle w:val="rowtabella0"/>
                    <w:jc w:val="center"/>
                    <w:rPr>
                      <w:color w:val="002060"/>
                    </w:rPr>
                  </w:pPr>
                  <w:r w:rsidRPr="0023461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58072" w14:textId="77777777" w:rsidR="00467CBB" w:rsidRPr="0023461E" w:rsidRDefault="00467CBB" w:rsidP="00DF0230">
                  <w:pPr>
                    <w:pStyle w:val="rowtabella0"/>
                    <w:jc w:val="center"/>
                    <w:rPr>
                      <w:color w:val="002060"/>
                    </w:rPr>
                  </w:pPr>
                  <w:r w:rsidRPr="0023461E">
                    <w:rPr>
                      <w:color w:val="002060"/>
                    </w:rPr>
                    <w:t> </w:t>
                  </w:r>
                </w:p>
              </w:tc>
            </w:tr>
            <w:tr w:rsidR="00467CBB" w:rsidRPr="0023461E" w14:paraId="62C16C05"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4DEEF1DC" w14:textId="77777777" w:rsidR="00467CBB" w:rsidRPr="0023461E" w:rsidRDefault="00467CBB" w:rsidP="00DF0230">
                  <w:pPr>
                    <w:pStyle w:val="rowtabella0"/>
                    <w:rPr>
                      <w:color w:val="002060"/>
                    </w:rPr>
                  </w:pPr>
                  <w:r w:rsidRPr="0023461E">
                    <w:rPr>
                      <w:color w:val="002060"/>
                    </w:rPr>
                    <w:t>(1) - disputata il 06/12/2022</w:t>
                  </w:r>
                </w:p>
              </w:tc>
            </w:tr>
            <w:tr w:rsidR="00467CBB" w:rsidRPr="0023461E" w14:paraId="63CA21A0"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3159F99F" w14:textId="77777777" w:rsidR="00467CBB" w:rsidRPr="0023461E" w:rsidRDefault="00467CBB" w:rsidP="00DF0230">
                  <w:pPr>
                    <w:pStyle w:val="rowtabella0"/>
                    <w:rPr>
                      <w:color w:val="002060"/>
                    </w:rPr>
                  </w:pPr>
                  <w:r w:rsidRPr="0023461E">
                    <w:rPr>
                      <w:color w:val="002060"/>
                    </w:rPr>
                    <w:t>(2) - disputata il 04/12/2022</w:t>
                  </w:r>
                </w:p>
              </w:tc>
            </w:tr>
          </w:tbl>
          <w:p w14:paraId="5C78E14C" w14:textId="77777777" w:rsidR="00467CBB" w:rsidRPr="0023461E" w:rsidRDefault="00467CBB" w:rsidP="00DF0230">
            <w:pPr>
              <w:rPr>
                <w:color w:val="002060"/>
              </w:rPr>
            </w:pPr>
          </w:p>
        </w:tc>
      </w:tr>
    </w:tbl>
    <w:p w14:paraId="463625F9" w14:textId="77777777" w:rsidR="00467CBB" w:rsidRPr="0023461E" w:rsidRDefault="00467CBB" w:rsidP="00467C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2D0B4FCB"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2261AFCB"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B94A1" w14:textId="77777777" w:rsidR="00467CBB" w:rsidRPr="0023461E" w:rsidRDefault="00467CBB" w:rsidP="00DF0230">
                  <w:pPr>
                    <w:pStyle w:val="headertabella0"/>
                    <w:rPr>
                      <w:color w:val="002060"/>
                    </w:rPr>
                  </w:pPr>
                  <w:r w:rsidRPr="0023461E">
                    <w:rPr>
                      <w:color w:val="002060"/>
                    </w:rPr>
                    <w:t>GIRONE C - 2 Giornata - R</w:t>
                  </w:r>
                </w:p>
              </w:tc>
            </w:tr>
            <w:tr w:rsidR="00467CBB" w:rsidRPr="0023461E" w14:paraId="4D3824EC"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1C748" w14:textId="77777777" w:rsidR="00467CBB" w:rsidRPr="0023461E" w:rsidRDefault="00467CBB" w:rsidP="00DF0230">
                  <w:pPr>
                    <w:pStyle w:val="rowtabella0"/>
                    <w:rPr>
                      <w:color w:val="002060"/>
                    </w:rPr>
                  </w:pPr>
                  <w:r w:rsidRPr="0023461E">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6C20B" w14:textId="77777777" w:rsidR="00467CBB" w:rsidRPr="0023461E" w:rsidRDefault="00467CBB" w:rsidP="00DF0230">
                  <w:pPr>
                    <w:pStyle w:val="rowtabella0"/>
                    <w:rPr>
                      <w:color w:val="002060"/>
                    </w:rPr>
                  </w:pPr>
                  <w:r w:rsidRPr="0023461E">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ECBE8" w14:textId="77777777" w:rsidR="00467CBB" w:rsidRPr="0023461E" w:rsidRDefault="00467CBB" w:rsidP="00DF0230">
                  <w:pPr>
                    <w:pStyle w:val="rowtabella0"/>
                    <w:jc w:val="center"/>
                    <w:rPr>
                      <w:color w:val="002060"/>
                    </w:rPr>
                  </w:pPr>
                  <w:r w:rsidRPr="0023461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147B1" w14:textId="77777777" w:rsidR="00467CBB" w:rsidRPr="0023461E" w:rsidRDefault="00467CBB" w:rsidP="00DF0230">
                  <w:pPr>
                    <w:pStyle w:val="rowtabella0"/>
                    <w:jc w:val="center"/>
                    <w:rPr>
                      <w:color w:val="002060"/>
                    </w:rPr>
                  </w:pPr>
                  <w:r w:rsidRPr="0023461E">
                    <w:rPr>
                      <w:color w:val="002060"/>
                    </w:rPr>
                    <w:t> </w:t>
                  </w:r>
                </w:p>
              </w:tc>
            </w:tr>
            <w:tr w:rsidR="00467CBB" w:rsidRPr="0023461E" w14:paraId="73E777E0"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D407B" w14:textId="77777777" w:rsidR="00467CBB" w:rsidRPr="0023461E" w:rsidRDefault="00467CBB" w:rsidP="00DF0230">
                  <w:pPr>
                    <w:pStyle w:val="rowtabella0"/>
                    <w:rPr>
                      <w:color w:val="002060"/>
                    </w:rPr>
                  </w:pPr>
                  <w:r w:rsidRPr="0023461E">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FAB38" w14:textId="77777777" w:rsidR="00467CBB" w:rsidRPr="0023461E" w:rsidRDefault="00467CBB" w:rsidP="00DF0230">
                  <w:pPr>
                    <w:pStyle w:val="rowtabella0"/>
                    <w:rPr>
                      <w:color w:val="002060"/>
                    </w:rPr>
                  </w:pPr>
                  <w:r w:rsidRPr="0023461E">
                    <w:rPr>
                      <w:color w:val="002060"/>
                    </w:rP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E8329F" w14:textId="77777777" w:rsidR="00467CBB" w:rsidRPr="0023461E" w:rsidRDefault="00467CBB" w:rsidP="00DF0230">
                  <w:pPr>
                    <w:pStyle w:val="rowtabella0"/>
                    <w:jc w:val="center"/>
                    <w:rPr>
                      <w:color w:val="002060"/>
                    </w:rPr>
                  </w:pPr>
                  <w:r w:rsidRPr="0023461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EAEF33" w14:textId="77777777" w:rsidR="00467CBB" w:rsidRPr="0023461E" w:rsidRDefault="00467CBB" w:rsidP="00DF0230">
                  <w:pPr>
                    <w:pStyle w:val="rowtabella0"/>
                    <w:jc w:val="center"/>
                    <w:rPr>
                      <w:color w:val="002060"/>
                    </w:rPr>
                  </w:pPr>
                  <w:r w:rsidRPr="0023461E">
                    <w:rPr>
                      <w:color w:val="002060"/>
                    </w:rPr>
                    <w:t> </w:t>
                  </w:r>
                </w:p>
              </w:tc>
            </w:tr>
            <w:tr w:rsidR="00467CBB" w:rsidRPr="0023461E" w14:paraId="1D66CE8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ED26D" w14:textId="77777777" w:rsidR="00467CBB" w:rsidRPr="0023461E" w:rsidRDefault="00467CBB" w:rsidP="00DF0230">
                  <w:pPr>
                    <w:pStyle w:val="rowtabella0"/>
                    <w:rPr>
                      <w:color w:val="002060"/>
                    </w:rPr>
                  </w:pPr>
                  <w:r w:rsidRPr="0023461E">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0B516E" w14:textId="77777777" w:rsidR="00467CBB" w:rsidRPr="0023461E" w:rsidRDefault="00467CBB" w:rsidP="00DF0230">
                  <w:pPr>
                    <w:pStyle w:val="rowtabella0"/>
                    <w:rPr>
                      <w:color w:val="002060"/>
                    </w:rPr>
                  </w:pPr>
                  <w:r w:rsidRPr="0023461E">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3F946B" w14:textId="77777777" w:rsidR="00467CBB" w:rsidRPr="0023461E" w:rsidRDefault="00467CBB" w:rsidP="00DF0230">
                  <w:pPr>
                    <w:pStyle w:val="rowtabella0"/>
                    <w:jc w:val="center"/>
                    <w:rPr>
                      <w:color w:val="002060"/>
                    </w:rPr>
                  </w:pPr>
                  <w:r w:rsidRPr="0023461E">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2DB433" w14:textId="77777777" w:rsidR="00467CBB" w:rsidRPr="0023461E" w:rsidRDefault="00467CBB" w:rsidP="00DF0230">
                  <w:pPr>
                    <w:pStyle w:val="rowtabella0"/>
                    <w:jc w:val="center"/>
                    <w:rPr>
                      <w:color w:val="002060"/>
                    </w:rPr>
                  </w:pPr>
                  <w:r w:rsidRPr="0023461E">
                    <w:rPr>
                      <w:color w:val="002060"/>
                    </w:rPr>
                    <w:t> </w:t>
                  </w:r>
                </w:p>
              </w:tc>
            </w:tr>
            <w:tr w:rsidR="00467CBB" w:rsidRPr="0023461E" w14:paraId="6BE42BB1"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D4418" w14:textId="77777777" w:rsidR="00467CBB" w:rsidRPr="0023461E" w:rsidRDefault="00467CBB" w:rsidP="00DF0230">
                  <w:pPr>
                    <w:pStyle w:val="rowtabella0"/>
                    <w:rPr>
                      <w:color w:val="002060"/>
                    </w:rPr>
                  </w:pPr>
                  <w:r w:rsidRPr="0023461E">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A11A6" w14:textId="77777777" w:rsidR="00467CBB" w:rsidRPr="0023461E" w:rsidRDefault="00467CBB" w:rsidP="00DF0230">
                  <w:pPr>
                    <w:pStyle w:val="rowtabella0"/>
                    <w:rPr>
                      <w:color w:val="002060"/>
                    </w:rPr>
                  </w:pPr>
                  <w:r w:rsidRPr="0023461E">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411B4" w14:textId="77777777" w:rsidR="00467CBB" w:rsidRPr="0023461E" w:rsidRDefault="00467CBB" w:rsidP="00DF0230">
                  <w:pPr>
                    <w:pStyle w:val="rowtabella0"/>
                    <w:jc w:val="center"/>
                    <w:rPr>
                      <w:color w:val="002060"/>
                    </w:rPr>
                  </w:pPr>
                  <w:r w:rsidRPr="0023461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7FEBA" w14:textId="77777777" w:rsidR="00467CBB" w:rsidRPr="0023461E" w:rsidRDefault="00467CBB" w:rsidP="00DF0230">
                  <w:pPr>
                    <w:pStyle w:val="rowtabella0"/>
                    <w:jc w:val="center"/>
                    <w:rPr>
                      <w:color w:val="002060"/>
                    </w:rPr>
                  </w:pPr>
                  <w:r w:rsidRPr="0023461E">
                    <w:rPr>
                      <w:color w:val="002060"/>
                    </w:rPr>
                    <w:t> </w:t>
                  </w:r>
                </w:p>
              </w:tc>
            </w:tr>
            <w:tr w:rsidR="00467CBB" w:rsidRPr="0023461E" w14:paraId="1053D084"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2B6D0489" w14:textId="77777777" w:rsidR="00467CBB" w:rsidRPr="0023461E" w:rsidRDefault="00467CBB" w:rsidP="00DF0230">
                  <w:pPr>
                    <w:pStyle w:val="rowtabella0"/>
                    <w:rPr>
                      <w:color w:val="002060"/>
                    </w:rPr>
                  </w:pPr>
                  <w:r w:rsidRPr="0023461E">
                    <w:rPr>
                      <w:color w:val="002060"/>
                    </w:rPr>
                    <w:t>(1) - disputata il 04/12/2022</w:t>
                  </w:r>
                </w:p>
              </w:tc>
            </w:tr>
          </w:tbl>
          <w:p w14:paraId="7A731C22" w14:textId="77777777" w:rsidR="00467CBB" w:rsidRPr="0023461E" w:rsidRDefault="00467CBB" w:rsidP="00DF0230">
            <w:pPr>
              <w:rPr>
                <w:color w:val="002060"/>
              </w:rPr>
            </w:pPr>
          </w:p>
        </w:tc>
      </w:tr>
    </w:tbl>
    <w:p w14:paraId="2600F9F0" w14:textId="77777777" w:rsidR="00467CBB" w:rsidRPr="0023461E" w:rsidRDefault="00467CBB" w:rsidP="00467CBB">
      <w:pPr>
        <w:pStyle w:val="breakline"/>
        <w:rPr>
          <w:rFonts w:eastAsiaTheme="minorEastAsia"/>
          <w:color w:val="002060"/>
        </w:rPr>
      </w:pPr>
    </w:p>
    <w:p w14:paraId="0E8121D7" w14:textId="77777777" w:rsidR="00467CBB" w:rsidRPr="0023461E" w:rsidRDefault="00467CBB" w:rsidP="00467CBB">
      <w:pPr>
        <w:pStyle w:val="breakline"/>
        <w:rPr>
          <w:color w:val="002060"/>
        </w:rPr>
      </w:pPr>
    </w:p>
    <w:p w14:paraId="0AFBEAAF" w14:textId="77777777" w:rsidR="00467CBB" w:rsidRPr="0023461E" w:rsidRDefault="00467CBB" w:rsidP="00467CBB">
      <w:pPr>
        <w:pStyle w:val="titoloprinc0"/>
        <w:rPr>
          <w:color w:val="002060"/>
        </w:rPr>
      </w:pPr>
      <w:r w:rsidRPr="0023461E">
        <w:rPr>
          <w:color w:val="002060"/>
        </w:rPr>
        <w:t>GIUDICE SPORTIVO</w:t>
      </w:r>
    </w:p>
    <w:p w14:paraId="7D66EA2D"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7032BFCC" w14:textId="77777777" w:rsidR="00467CBB" w:rsidRPr="0023461E" w:rsidRDefault="00467CBB" w:rsidP="00467CBB">
      <w:pPr>
        <w:pStyle w:val="titolo10"/>
        <w:rPr>
          <w:color w:val="002060"/>
        </w:rPr>
      </w:pPr>
      <w:r w:rsidRPr="0023461E">
        <w:rPr>
          <w:color w:val="002060"/>
        </w:rPr>
        <w:t xml:space="preserve">GARE DEL 3/12/2022 </w:t>
      </w:r>
    </w:p>
    <w:p w14:paraId="65F4F443" w14:textId="77777777" w:rsidR="00467CBB" w:rsidRPr="0023461E" w:rsidRDefault="00467CBB" w:rsidP="00467CBB">
      <w:pPr>
        <w:pStyle w:val="titolo7a"/>
        <w:rPr>
          <w:color w:val="002060"/>
        </w:rPr>
      </w:pPr>
      <w:r w:rsidRPr="0023461E">
        <w:rPr>
          <w:color w:val="002060"/>
        </w:rPr>
        <w:t xml:space="preserve">PROVVEDIMENTI DISCIPLINARI </w:t>
      </w:r>
    </w:p>
    <w:p w14:paraId="014B91A0"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4B1E4E16" w14:textId="77777777" w:rsidR="00467CBB" w:rsidRPr="0023461E" w:rsidRDefault="00467CBB" w:rsidP="00467CBB">
      <w:pPr>
        <w:pStyle w:val="titolo30"/>
        <w:rPr>
          <w:color w:val="002060"/>
        </w:rPr>
      </w:pPr>
      <w:r w:rsidRPr="0023461E">
        <w:rPr>
          <w:color w:val="002060"/>
        </w:rPr>
        <w:t xml:space="preserve">ALLENATORI </w:t>
      </w:r>
    </w:p>
    <w:p w14:paraId="64A68D37"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26475091" w14:textId="77777777" w:rsidTr="00DF0230">
        <w:tc>
          <w:tcPr>
            <w:tcW w:w="2200" w:type="dxa"/>
            <w:tcMar>
              <w:top w:w="20" w:type="dxa"/>
              <w:left w:w="20" w:type="dxa"/>
              <w:bottom w:w="20" w:type="dxa"/>
              <w:right w:w="20" w:type="dxa"/>
            </w:tcMar>
            <w:vAlign w:val="center"/>
            <w:hideMark/>
          </w:tcPr>
          <w:p w14:paraId="64845982" w14:textId="77777777" w:rsidR="00467CBB" w:rsidRPr="0023461E" w:rsidRDefault="00467CBB" w:rsidP="00DF0230">
            <w:pPr>
              <w:pStyle w:val="movimento"/>
              <w:rPr>
                <w:color w:val="002060"/>
              </w:rPr>
            </w:pPr>
            <w:r w:rsidRPr="0023461E">
              <w:rPr>
                <w:color w:val="002060"/>
              </w:rPr>
              <w:t>SANTINELLI LUIGI</w:t>
            </w:r>
          </w:p>
        </w:tc>
        <w:tc>
          <w:tcPr>
            <w:tcW w:w="2200" w:type="dxa"/>
            <w:tcMar>
              <w:top w:w="20" w:type="dxa"/>
              <w:left w:w="20" w:type="dxa"/>
              <w:bottom w:w="20" w:type="dxa"/>
              <w:right w:w="20" w:type="dxa"/>
            </w:tcMar>
            <w:vAlign w:val="center"/>
            <w:hideMark/>
          </w:tcPr>
          <w:p w14:paraId="446ACAF6" w14:textId="77777777" w:rsidR="00467CBB" w:rsidRPr="0023461E" w:rsidRDefault="00467CBB" w:rsidP="00DF0230">
            <w:pPr>
              <w:pStyle w:val="movimento2"/>
              <w:rPr>
                <w:color w:val="002060"/>
              </w:rPr>
            </w:pPr>
            <w:r w:rsidRPr="0023461E">
              <w:rPr>
                <w:color w:val="002060"/>
              </w:rPr>
              <w:t xml:space="preserve">(BULDOG T.N.T. LUCREZIA) </w:t>
            </w:r>
          </w:p>
        </w:tc>
        <w:tc>
          <w:tcPr>
            <w:tcW w:w="800" w:type="dxa"/>
            <w:tcMar>
              <w:top w:w="20" w:type="dxa"/>
              <w:left w:w="20" w:type="dxa"/>
              <w:bottom w:w="20" w:type="dxa"/>
              <w:right w:w="20" w:type="dxa"/>
            </w:tcMar>
            <w:vAlign w:val="center"/>
            <w:hideMark/>
          </w:tcPr>
          <w:p w14:paraId="4FF90713"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F91373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21005EF3" w14:textId="77777777" w:rsidR="00467CBB" w:rsidRPr="0023461E" w:rsidRDefault="00467CBB" w:rsidP="00DF0230">
            <w:pPr>
              <w:pStyle w:val="movimento2"/>
              <w:rPr>
                <w:color w:val="002060"/>
              </w:rPr>
            </w:pPr>
            <w:r w:rsidRPr="0023461E">
              <w:rPr>
                <w:color w:val="002060"/>
              </w:rPr>
              <w:t> </w:t>
            </w:r>
          </w:p>
        </w:tc>
      </w:tr>
    </w:tbl>
    <w:p w14:paraId="18EA9EAC" w14:textId="77777777" w:rsidR="00467CBB" w:rsidRPr="0023461E" w:rsidRDefault="00467CBB" w:rsidP="00467CBB">
      <w:pPr>
        <w:pStyle w:val="titolo30"/>
        <w:rPr>
          <w:rFonts w:eastAsiaTheme="minorEastAsia"/>
          <w:color w:val="002060"/>
        </w:rPr>
      </w:pPr>
      <w:r w:rsidRPr="0023461E">
        <w:rPr>
          <w:color w:val="002060"/>
        </w:rPr>
        <w:t xml:space="preserve">CALCIATORI ESPULSI </w:t>
      </w:r>
    </w:p>
    <w:p w14:paraId="7BD5F7B6" w14:textId="77777777" w:rsidR="00467CBB" w:rsidRPr="0023461E" w:rsidRDefault="00467CBB" w:rsidP="00467CBB">
      <w:pPr>
        <w:pStyle w:val="titolo20"/>
        <w:rPr>
          <w:color w:val="002060"/>
        </w:rPr>
      </w:pPr>
      <w:r w:rsidRPr="002346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385B6388" w14:textId="77777777" w:rsidTr="00DF0230">
        <w:tc>
          <w:tcPr>
            <w:tcW w:w="2200" w:type="dxa"/>
            <w:tcMar>
              <w:top w:w="20" w:type="dxa"/>
              <w:left w:w="20" w:type="dxa"/>
              <w:bottom w:w="20" w:type="dxa"/>
              <w:right w:w="20" w:type="dxa"/>
            </w:tcMar>
            <w:vAlign w:val="center"/>
            <w:hideMark/>
          </w:tcPr>
          <w:p w14:paraId="5A8CE90B" w14:textId="77777777" w:rsidR="00467CBB" w:rsidRPr="0023461E" w:rsidRDefault="00467CBB" w:rsidP="00DF0230">
            <w:pPr>
              <w:pStyle w:val="movimento"/>
              <w:rPr>
                <w:color w:val="002060"/>
              </w:rPr>
            </w:pPr>
            <w:r w:rsidRPr="0023461E">
              <w:rPr>
                <w:color w:val="002060"/>
              </w:rPr>
              <w:t>BRUALDI ALESSANDRO</w:t>
            </w:r>
          </w:p>
        </w:tc>
        <w:tc>
          <w:tcPr>
            <w:tcW w:w="2200" w:type="dxa"/>
            <w:tcMar>
              <w:top w:w="20" w:type="dxa"/>
              <w:left w:w="20" w:type="dxa"/>
              <w:bottom w:w="20" w:type="dxa"/>
              <w:right w:w="20" w:type="dxa"/>
            </w:tcMar>
            <w:vAlign w:val="center"/>
            <w:hideMark/>
          </w:tcPr>
          <w:p w14:paraId="6AD5226F" w14:textId="77777777" w:rsidR="00467CBB" w:rsidRPr="0023461E" w:rsidRDefault="00467CBB" w:rsidP="00DF0230">
            <w:pPr>
              <w:pStyle w:val="movimento2"/>
              <w:rPr>
                <w:color w:val="002060"/>
              </w:rPr>
            </w:pPr>
            <w:r w:rsidRPr="0023461E">
              <w:rPr>
                <w:color w:val="002060"/>
              </w:rPr>
              <w:t xml:space="preserve">(ITALSERVICE C5) </w:t>
            </w:r>
          </w:p>
        </w:tc>
        <w:tc>
          <w:tcPr>
            <w:tcW w:w="800" w:type="dxa"/>
            <w:tcMar>
              <w:top w:w="20" w:type="dxa"/>
              <w:left w:w="20" w:type="dxa"/>
              <w:bottom w:w="20" w:type="dxa"/>
              <w:right w:w="20" w:type="dxa"/>
            </w:tcMar>
            <w:vAlign w:val="center"/>
            <w:hideMark/>
          </w:tcPr>
          <w:p w14:paraId="0D96FB8E"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43D3A8B"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BFBDD08" w14:textId="77777777" w:rsidR="00467CBB" w:rsidRPr="0023461E" w:rsidRDefault="00467CBB" w:rsidP="00DF0230">
            <w:pPr>
              <w:pStyle w:val="movimento2"/>
              <w:rPr>
                <w:color w:val="002060"/>
              </w:rPr>
            </w:pPr>
            <w:r w:rsidRPr="0023461E">
              <w:rPr>
                <w:color w:val="002060"/>
              </w:rPr>
              <w:t> </w:t>
            </w:r>
          </w:p>
        </w:tc>
      </w:tr>
    </w:tbl>
    <w:p w14:paraId="25063A57" w14:textId="77777777" w:rsidR="00467CBB" w:rsidRPr="0023461E" w:rsidRDefault="00467CBB" w:rsidP="00467CBB">
      <w:pPr>
        <w:pStyle w:val="titolo30"/>
        <w:rPr>
          <w:rFonts w:eastAsiaTheme="minorEastAsia"/>
          <w:color w:val="002060"/>
        </w:rPr>
      </w:pPr>
      <w:r w:rsidRPr="0023461E">
        <w:rPr>
          <w:color w:val="002060"/>
        </w:rPr>
        <w:t xml:space="preserve">CALCIATORI NON ESPULSI </w:t>
      </w:r>
    </w:p>
    <w:p w14:paraId="7AF8DE97" w14:textId="77777777" w:rsidR="00467CBB" w:rsidRPr="0023461E" w:rsidRDefault="00467CBB" w:rsidP="00467CBB">
      <w:pPr>
        <w:pStyle w:val="titolo20"/>
        <w:rPr>
          <w:color w:val="002060"/>
        </w:rPr>
      </w:pPr>
      <w:r w:rsidRPr="0023461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34B46882" w14:textId="77777777" w:rsidTr="00DF0230">
        <w:tc>
          <w:tcPr>
            <w:tcW w:w="2200" w:type="dxa"/>
            <w:tcMar>
              <w:top w:w="20" w:type="dxa"/>
              <w:left w:w="20" w:type="dxa"/>
              <w:bottom w:w="20" w:type="dxa"/>
              <w:right w:w="20" w:type="dxa"/>
            </w:tcMar>
            <w:vAlign w:val="center"/>
            <w:hideMark/>
          </w:tcPr>
          <w:p w14:paraId="38802F88" w14:textId="77777777" w:rsidR="00467CBB" w:rsidRPr="0023461E" w:rsidRDefault="00467CBB" w:rsidP="00DF0230">
            <w:pPr>
              <w:pStyle w:val="movimento"/>
              <w:rPr>
                <w:color w:val="002060"/>
              </w:rPr>
            </w:pPr>
            <w:r w:rsidRPr="0023461E">
              <w:rPr>
                <w:color w:val="002060"/>
              </w:rPr>
              <w:t>CHIACCHIERA ALESSANDRO</w:t>
            </w:r>
          </w:p>
        </w:tc>
        <w:tc>
          <w:tcPr>
            <w:tcW w:w="2200" w:type="dxa"/>
            <w:tcMar>
              <w:top w:w="20" w:type="dxa"/>
              <w:left w:w="20" w:type="dxa"/>
              <w:bottom w:w="20" w:type="dxa"/>
              <w:right w:w="20" w:type="dxa"/>
            </w:tcMar>
            <w:vAlign w:val="center"/>
            <w:hideMark/>
          </w:tcPr>
          <w:p w14:paraId="28AC44CE" w14:textId="77777777" w:rsidR="00467CBB" w:rsidRPr="0023461E" w:rsidRDefault="00467CBB" w:rsidP="00DF0230">
            <w:pPr>
              <w:pStyle w:val="movimento2"/>
              <w:rPr>
                <w:color w:val="002060"/>
              </w:rPr>
            </w:pPr>
            <w:r w:rsidRPr="0023461E">
              <w:rPr>
                <w:color w:val="002060"/>
              </w:rPr>
              <w:t xml:space="preserve">(MONTELUPONE CALCIO A 5) </w:t>
            </w:r>
          </w:p>
        </w:tc>
        <w:tc>
          <w:tcPr>
            <w:tcW w:w="800" w:type="dxa"/>
            <w:tcMar>
              <w:top w:w="20" w:type="dxa"/>
              <w:left w:w="20" w:type="dxa"/>
              <w:bottom w:w="20" w:type="dxa"/>
              <w:right w:w="20" w:type="dxa"/>
            </w:tcMar>
            <w:vAlign w:val="center"/>
            <w:hideMark/>
          </w:tcPr>
          <w:p w14:paraId="73D868DA"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03B611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1109815C" w14:textId="77777777" w:rsidR="00467CBB" w:rsidRPr="0023461E" w:rsidRDefault="00467CBB" w:rsidP="00DF0230">
            <w:pPr>
              <w:pStyle w:val="movimento2"/>
              <w:rPr>
                <w:color w:val="002060"/>
              </w:rPr>
            </w:pPr>
            <w:r w:rsidRPr="0023461E">
              <w:rPr>
                <w:color w:val="002060"/>
              </w:rPr>
              <w:t> </w:t>
            </w:r>
          </w:p>
        </w:tc>
      </w:tr>
    </w:tbl>
    <w:p w14:paraId="081A2503" w14:textId="77777777" w:rsidR="00467CBB" w:rsidRPr="0023461E" w:rsidRDefault="00467CBB" w:rsidP="00467CBB">
      <w:pPr>
        <w:pStyle w:val="titolo20"/>
        <w:rPr>
          <w:rFonts w:eastAsiaTheme="minorEastAsia"/>
          <w:color w:val="002060"/>
        </w:rPr>
      </w:pPr>
      <w:r w:rsidRPr="0023461E">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4DB68F7B" w14:textId="77777777" w:rsidTr="00DF0230">
        <w:tc>
          <w:tcPr>
            <w:tcW w:w="2200" w:type="dxa"/>
            <w:tcMar>
              <w:top w:w="20" w:type="dxa"/>
              <w:left w:w="20" w:type="dxa"/>
              <w:bottom w:w="20" w:type="dxa"/>
              <w:right w:w="20" w:type="dxa"/>
            </w:tcMar>
            <w:vAlign w:val="center"/>
            <w:hideMark/>
          </w:tcPr>
          <w:p w14:paraId="6E0A9923" w14:textId="77777777" w:rsidR="00467CBB" w:rsidRPr="0023461E" w:rsidRDefault="00467CBB" w:rsidP="00DF0230">
            <w:pPr>
              <w:pStyle w:val="movimento"/>
              <w:rPr>
                <w:color w:val="002060"/>
              </w:rPr>
            </w:pPr>
            <w:r w:rsidRPr="0023461E">
              <w:rPr>
                <w:color w:val="002060"/>
              </w:rPr>
              <w:t>PIERANDI TOMMASO</w:t>
            </w:r>
          </w:p>
        </w:tc>
        <w:tc>
          <w:tcPr>
            <w:tcW w:w="2200" w:type="dxa"/>
            <w:tcMar>
              <w:top w:w="20" w:type="dxa"/>
              <w:left w:w="20" w:type="dxa"/>
              <w:bottom w:w="20" w:type="dxa"/>
              <w:right w:w="20" w:type="dxa"/>
            </w:tcMar>
            <w:vAlign w:val="center"/>
            <w:hideMark/>
          </w:tcPr>
          <w:p w14:paraId="27A1C4A2" w14:textId="77777777" w:rsidR="00467CBB" w:rsidRPr="0023461E" w:rsidRDefault="00467CBB" w:rsidP="00DF0230">
            <w:pPr>
              <w:pStyle w:val="movimento2"/>
              <w:rPr>
                <w:color w:val="002060"/>
              </w:rPr>
            </w:pPr>
            <w:r w:rsidRPr="0023461E">
              <w:rPr>
                <w:color w:val="002060"/>
              </w:rPr>
              <w:t xml:space="preserve">(AUDAX 1970 S.ANGELO) </w:t>
            </w:r>
          </w:p>
        </w:tc>
        <w:tc>
          <w:tcPr>
            <w:tcW w:w="800" w:type="dxa"/>
            <w:tcMar>
              <w:top w:w="20" w:type="dxa"/>
              <w:left w:w="20" w:type="dxa"/>
              <w:bottom w:w="20" w:type="dxa"/>
              <w:right w:w="20" w:type="dxa"/>
            </w:tcMar>
            <w:vAlign w:val="center"/>
            <w:hideMark/>
          </w:tcPr>
          <w:p w14:paraId="04014A8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093ED90" w14:textId="77777777" w:rsidR="00467CBB" w:rsidRPr="0023461E" w:rsidRDefault="00467CBB" w:rsidP="00DF0230">
            <w:pPr>
              <w:pStyle w:val="movimento"/>
              <w:rPr>
                <w:color w:val="002060"/>
              </w:rPr>
            </w:pPr>
            <w:r w:rsidRPr="0023461E">
              <w:rPr>
                <w:color w:val="002060"/>
              </w:rPr>
              <w:t>NUZZOLO CRESCENZO</w:t>
            </w:r>
          </w:p>
        </w:tc>
        <w:tc>
          <w:tcPr>
            <w:tcW w:w="2200" w:type="dxa"/>
            <w:tcMar>
              <w:top w:w="20" w:type="dxa"/>
              <w:left w:w="20" w:type="dxa"/>
              <w:bottom w:w="20" w:type="dxa"/>
              <w:right w:w="20" w:type="dxa"/>
            </w:tcMar>
            <w:vAlign w:val="center"/>
            <w:hideMark/>
          </w:tcPr>
          <w:p w14:paraId="060D77B8" w14:textId="77777777" w:rsidR="00467CBB" w:rsidRPr="0023461E" w:rsidRDefault="00467CBB" w:rsidP="00DF0230">
            <w:pPr>
              <w:pStyle w:val="movimento2"/>
              <w:rPr>
                <w:color w:val="002060"/>
              </w:rPr>
            </w:pPr>
            <w:r w:rsidRPr="0023461E">
              <w:rPr>
                <w:color w:val="002060"/>
              </w:rPr>
              <w:t xml:space="preserve">(BULDOG T.N.T. LUCREZIA) </w:t>
            </w:r>
          </w:p>
        </w:tc>
      </w:tr>
      <w:tr w:rsidR="00467CBB" w:rsidRPr="0023461E" w14:paraId="783CC6D9" w14:textId="77777777" w:rsidTr="00DF0230">
        <w:tc>
          <w:tcPr>
            <w:tcW w:w="2200" w:type="dxa"/>
            <w:tcMar>
              <w:top w:w="20" w:type="dxa"/>
              <w:left w:w="20" w:type="dxa"/>
              <w:bottom w:w="20" w:type="dxa"/>
              <w:right w:w="20" w:type="dxa"/>
            </w:tcMar>
            <w:vAlign w:val="center"/>
            <w:hideMark/>
          </w:tcPr>
          <w:p w14:paraId="6FAB4004" w14:textId="77777777" w:rsidR="00467CBB" w:rsidRPr="0023461E" w:rsidRDefault="00467CBB" w:rsidP="00DF0230">
            <w:pPr>
              <w:pStyle w:val="movimento"/>
              <w:rPr>
                <w:color w:val="002060"/>
              </w:rPr>
            </w:pPr>
            <w:r w:rsidRPr="0023461E">
              <w:rPr>
                <w:color w:val="002060"/>
              </w:rPr>
              <w:t>LIPPERA TOMMASO</w:t>
            </w:r>
          </w:p>
        </w:tc>
        <w:tc>
          <w:tcPr>
            <w:tcW w:w="2200" w:type="dxa"/>
            <w:tcMar>
              <w:top w:w="20" w:type="dxa"/>
              <w:left w:w="20" w:type="dxa"/>
              <w:bottom w:w="20" w:type="dxa"/>
              <w:right w:w="20" w:type="dxa"/>
            </w:tcMar>
            <w:vAlign w:val="center"/>
            <w:hideMark/>
          </w:tcPr>
          <w:p w14:paraId="17C3CD98" w14:textId="77777777" w:rsidR="00467CBB" w:rsidRPr="0023461E" w:rsidRDefault="00467CBB" w:rsidP="00DF0230">
            <w:pPr>
              <w:pStyle w:val="movimento2"/>
              <w:rPr>
                <w:color w:val="002060"/>
              </w:rPr>
            </w:pPr>
            <w:r w:rsidRPr="0023461E">
              <w:rPr>
                <w:color w:val="002060"/>
              </w:rPr>
              <w:t xml:space="preserve">(CERRETO D ESI C5 A.S.D.) </w:t>
            </w:r>
          </w:p>
        </w:tc>
        <w:tc>
          <w:tcPr>
            <w:tcW w:w="800" w:type="dxa"/>
            <w:tcMar>
              <w:top w:w="20" w:type="dxa"/>
              <w:left w:w="20" w:type="dxa"/>
              <w:bottom w:w="20" w:type="dxa"/>
              <w:right w:w="20" w:type="dxa"/>
            </w:tcMar>
            <w:vAlign w:val="center"/>
            <w:hideMark/>
          </w:tcPr>
          <w:p w14:paraId="4DB308A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860A11F" w14:textId="77777777" w:rsidR="00467CBB" w:rsidRPr="0023461E" w:rsidRDefault="00467CBB" w:rsidP="00DF0230">
            <w:pPr>
              <w:pStyle w:val="movimento"/>
              <w:rPr>
                <w:color w:val="002060"/>
              </w:rPr>
            </w:pPr>
            <w:r w:rsidRPr="0023461E">
              <w:rPr>
                <w:color w:val="002060"/>
              </w:rPr>
              <w:t>CICOGNA LORENZO</w:t>
            </w:r>
          </w:p>
        </w:tc>
        <w:tc>
          <w:tcPr>
            <w:tcW w:w="2200" w:type="dxa"/>
            <w:tcMar>
              <w:top w:w="20" w:type="dxa"/>
              <w:left w:w="20" w:type="dxa"/>
              <w:bottom w:w="20" w:type="dxa"/>
              <w:right w:w="20" w:type="dxa"/>
            </w:tcMar>
            <w:vAlign w:val="center"/>
            <w:hideMark/>
          </w:tcPr>
          <w:p w14:paraId="5E121F04" w14:textId="77777777" w:rsidR="00467CBB" w:rsidRPr="0023461E" w:rsidRDefault="00467CBB" w:rsidP="00DF0230">
            <w:pPr>
              <w:pStyle w:val="movimento2"/>
              <w:rPr>
                <w:color w:val="002060"/>
              </w:rPr>
            </w:pPr>
            <w:r w:rsidRPr="0023461E">
              <w:rPr>
                <w:color w:val="002060"/>
              </w:rPr>
              <w:t xml:space="preserve">(DAMIANI E GATTI ASCOLI) </w:t>
            </w:r>
          </w:p>
        </w:tc>
      </w:tr>
      <w:tr w:rsidR="00467CBB" w:rsidRPr="0023461E" w14:paraId="7E5F7F12" w14:textId="77777777" w:rsidTr="00DF0230">
        <w:tc>
          <w:tcPr>
            <w:tcW w:w="2200" w:type="dxa"/>
            <w:tcMar>
              <w:top w:w="20" w:type="dxa"/>
              <w:left w:w="20" w:type="dxa"/>
              <w:bottom w:w="20" w:type="dxa"/>
              <w:right w:w="20" w:type="dxa"/>
            </w:tcMar>
            <w:vAlign w:val="center"/>
            <w:hideMark/>
          </w:tcPr>
          <w:p w14:paraId="4EA57056" w14:textId="77777777" w:rsidR="00467CBB" w:rsidRPr="0023461E" w:rsidRDefault="00467CBB" w:rsidP="00DF0230">
            <w:pPr>
              <w:pStyle w:val="movimento"/>
              <w:rPr>
                <w:color w:val="002060"/>
              </w:rPr>
            </w:pPr>
            <w:r w:rsidRPr="0023461E">
              <w:rPr>
                <w:color w:val="002060"/>
              </w:rPr>
              <w:t>RASTELLI LEONARDO</w:t>
            </w:r>
          </w:p>
        </w:tc>
        <w:tc>
          <w:tcPr>
            <w:tcW w:w="2200" w:type="dxa"/>
            <w:tcMar>
              <w:top w:w="20" w:type="dxa"/>
              <w:left w:w="20" w:type="dxa"/>
              <w:bottom w:w="20" w:type="dxa"/>
              <w:right w:w="20" w:type="dxa"/>
            </w:tcMar>
            <w:vAlign w:val="center"/>
            <w:hideMark/>
          </w:tcPr>
          <w:p w14:paraId="3BD376AC" w14:textId="77777777" w:rsidR="00467CBB" w:rsidRPr="0023461E" w:rsidRDefault="00467CBB" w:rsidP="00DF0230">
            <w:pPr>
              <w:pStyle w:val="movimento2"/>
              <w:rPr>
                <w:color w:val="002060"/>
              </w:rPr>
            </w:pPr>
            <w:r w:rsidRPr="0023461E">
              <w:rPr>
                <w:color w:val="002060"/>
              </w:rPr>
              <w:t xml:space="preserve">(FIGHT BULLS CORRIDONIA) </w:t>
            </w:r>
          </w:p>
        </w:tc>
        <w:tc>
          <w:tcPr>
            <w:tcW w:w="800" w:type="dxa"/>
            <w:tcMar>
              <w:top w:w="20" w:type="dxa"/>
              <w:left w:w="20" w:type="dxa"/>
              <w:bottom w:w="20" w:type="dxa"/>
              <w:right w:w="20" w:type="dxa"/>
            </w:tcMar>
            <w:vAlign w:val="center"/>
            <w:hideMark/>
          </w:tcPr>
          <w:p w14:paraId="3A7C7FB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53DA55E" w14:textId="77777777" w:rsidR="00467CBB" w:rsidRPr="0023461E" w:rsidRDefault="00467CBB" w:rsidP="00DF0230">
            <w:pPr>
              <w:pStyle w:val="movimento"/>
              <w:rPr>
                <w:color w:val="002060"/>
              </w:rPr>
            </w:pPr>
            <w:r w:rsidRPr="0023461E">
              <w:rPr>
                <w:color w:val="002060"/>
              </w:rPr>
              <w:t>BALDARELLI EMILIANO</w:t>
            </w:r>
          </w:p>
        </w:tc>
        <w:tc>
          <w:tcPr>
            <w:tcW w:w="2200" w:type="dxa"/>
            <w:tcMar>
              <w:top w:w="20" w:type="dxa"/>
              <w:left w:w="20" w:type="dxa"/>
              <w:bottom w:w="20" w:type="dxa"/>
              <w:right w:w="20" w:type="dxa"/>
            </w:tcMar>
            <w:vAlign w:val="center"/>
            <w:hideMark/>
          </w:tcPr>
          <w:p w14:paraId="38FDDEF7" w14:textId="77777777" w:rsidR="00467CBB" w:rsidRPr="0023461E" w:rsidRDefault="00467CBB" w:rsidP="00DF0230">
            <w:pPr>
              <w:pStyle w:val="movimento2"/>
              <w:rPr>
                <w:color w:val="002060"/>
              </w:rPr>
            </w:pPr>
            <w:r w:rsidRPr="0023461E">
              <w:rPr>
                <w:color w:val="002060"/>
              </w:rPr>
              <w:t xml:space="preserve">(ITALSERVICE C5) </w:t>
            </w:r>
          </w:p>
        </w:tc>
      </w:tr>
      <w:tr w:rsidR="00467CBB" w:rsidRPr="0023461E" w14:paraId="054F06EC" w14:textId="77777777" w:rsidTr="00DF0230">
        <w:tc>
          <w:tcPr>
            <w:tcW w:w="2200" w:type="dxa"/>
            <w:tcMar>
              <w:top w:w="20" w:type="dxa"/>
              <w:left w:w="20" w:type="dxa"/>
              <w:bottom w:w="20" w:type="dxa"/>
              <w:right w:w="20" w:type="dxa"/>
            </w:tcMar>
            <w:vAlign w:val="center"/>
            <w:hideMark/>
          </w:tcPr>
          <w:p w14:paraId="309AD179" w14:textId="77777777" w:rsidR="00467CBB" w:rsidRPr="0023461E" w:rsidRDefault="00467CBB" w:rsidP="00DF0230">
            <w:pPr>
              <w:pStyle w:val="movimento"/>
              <w:rPr>
                <w:color w:val="002060"/>
              </w:rPr>
            </w:pPr>
            <w:r w:rsidRPr="0023461E">
              <w:rPr>
                <w:color w:val="002060"/>
              </w:rPr>
              <w:t>FRONTINO FABIO GAETANO</w:t>
            </w:r>
          </w:p>
        </w:tc>
        <w:tc>
          <w:tcPr>
            <w:tcW w:w="2200" w:type="dxa"/>
            <w:tcMar>
              <w:top w:w="20" w:type="dxa"/>
              <w:left w:w="20" w:type="dxa"/>
              <w:bottom w:w="20" w:type="dxa"/>
              <w:right w:w="20" w:type="dxa"/>
            </w:tcMar>
            <w:vAlign w:val="center"/>
            <w:hideMark/>
          </w:tcPr>
          <w:p w14:paraId="3E62D338" w14:textId="77777777" w:rsidR="00467CBB" w:rsidRPr="0023461E" w:rsidRDefault="00467CBB" w:rsidP="00DF0230">
            <w:pPr>
              <w:pStyle w:val="movimento2"/>
              <w:rPr>
                <w:color w:val="002060"/>
              </w:rPr>
            </w:pPr>
            <w:r w:rsidRPr="0023461E">
              <w:rPr>
                <w:color w:val="002060"/>
              </w:rPr>
              <w:t xml:space="preserve">(ITALSERVICE C5) </w:t>
            </w:r>
          </w:p>
        </w:tc>
        <w:tc>
          <w:tcPr>
            <w:tcW w:w="800" w:type="dxa"/>
            <w:tcMar>
              <w:top w:w="20" w:type="dxa"/>
              <w:left w:w="20" w:type="dxa"/>
              <w:bottom w:w="20" w:type="dxa"/>
              <w:right w:w="20" w:type="dxa"/>
            </w:tcMar>
            <w:vAlign w:val="center"/>
            <w:hideMark/>
          </w:tcPr>
          <w:p w14:paraId="704DD106"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458D08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E44ED44" w14:textId="77777777" w:rsidR="00467CBB" w:rsidRPr="0023461E" w:rsidRDefault="00467CBB" w:rsidP="00DF0230">
            <w:pPr>
              <w:pStyle w:val="movimento2"/>
              <w:rPr>
                <w:color w:val="002060"/>
              </w:rPr>
            </w:pPr>
            <w:r w:rsidRPr="0023461E">
              <w:rPr>
                <w:color w:val="002060"/>
              </w:rPr>
              <w:t> </w:t>
            </w:r>
          </w:p>
        </w:tc>
      </w:tr>
    </w:tbl>
    <w:p w14:paraId="43C94E92"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3C81F42F" w14:textId="77777777" w:rsidTr="00DF0230">
        <w:tc>
          <w:tcPr>
            <w:tcW w:w="2200" w:type="dxa"/>
            <w:tcMar>
              <w:top w:w="20" w:type="dxa"/>
              <w:left w:w="20" w:type="dxa"/>
              <w:bottom w:w="20" w:type="dxa"/>
              <w:right w:w="20" w:type="dxa"/>
            </w:tcMar>
            <w:vAlign w:val="center"/>
            <w:hideMark/>
          </w:tcPr>
          <w:p w14:paraId="1CD811C8" w14:textId="77777777" w:rsidR="00467CBB" w:rsidRPr="0023461E" w:rsidRDefault="00467CBB" w:rsidP="00DF0230">
            <w:pPr>
              <w:pStyle w:val="movimento"/>
              <w:rPr>
                <w:color w:val="002060"/>
              </w:rPr>
            </w:pPr>
            <w:r w:rsidRPr="0023461E">
              <w:rPr>
                <w:color w:val="002060"/>
              </w:rPr>
              <w:t>GILEBBI GIACOMO</w:t>
            </w:r>
          </w:p>
        </w:tc>
        <w:tc>
          <w:tcPr>
            <w:tcW w:w="2200" w:type="dxa"/>
            <w:tcMar>
              <w:top w:w="20" w:type="dxa"/>
              <w:left w:w="20" w:type="dxa"/>
              <w:bottom w:w="20" w:type="dxa"/>
              <w:right w:w="20" w:type="dxa"/>
            </w:tcMar>
            <w:vAlign w:val="center"/>
            <w:hideMark/>
          </w:tcPr>
          <w:p w14:paraId="282ED7DC" w14:textId="77777777" w:rsidR="00467CBB" w:rsidRPr="0023461E" w:rsidRDefault="00467CBB" w:rsidP="00DF0230">
            <w:pPr>
              <w:pStyle w:val="movimento2"/>
              <w:rPr>
                <w:color w:val="002060"/>
              </w:rPr>
            </w:pPr>
            <w:r w:rsidRPr="0023461E">
              <w:rPr>
                <w:color w:val="002060"/>
              </w:rPr>
              <w:t xml:space="preserve">(BULDOG T.N.T. LUCREZIA) </w:t>
            </w:r>
          </w:p>
        </w:tc>
        <w:tc>
          <w:tcPr>
            <w:tcW w:w="800" w:type="dxa"/>
            <w:tcMar>
              <w:top w:w="20" w:type="dxa"/>
              <w:left w:w="20" w:type="dxa"/>
              <w:bottom w:w="20" w:type="dxa"/>
              <w:right w:w="20" w:type="dxa"/>
            </w:tcMar>
            <w:vAlign w:val="center"/>
            <w:hideMark/>
          </w:tcPr>
          <w:p w14:paraId="281BE139"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09C1A6D" w14:textId="77777777" w:rsidR="00467CBB" w:rsidRPr="0023461E" w:rsidRDefault="00467CBB" w:rsidP="00DF0230">
            <w:pPr>
              <w:pStyle w:val="movimento"/>
              <w:rPr>
                <w:color w:val="002060"/>
              </w:rPr>
            </w:pPr>
            <w:r w:rsidRPr="0023461E">
              <w:rPr>
                <w:color w:val="002060"/>
              </w:rPr>
              <w:t>ZACCAGNINI LEONARDO</w:t>
            </w:r>
          </w:p>
        </w:tc>
        <w:tc>
          <w:tcPr>
            <w:tcW w:w="2200" w:type="dxa"/>
            <w:tcMar>
              <w:top w:w="20" w:type="dxa"/>
              <w:left w:w="20" w:type="dxa"/>
              <w:bottom w:w="20" w:type="dxa"/>
              <w:right w:w="20" w:type="dxa"/>
            </w:tcMar>
            <w:vAlign w:val="center"/>
            <w:hideMark/>
          </w:tcPr>
          <w:p w14:paraId="0FAEB5D2" w14:textId="77777777" w:rsidR="00467CBB" w:rsidRPr="0023461E" w:rsidRDefault="00467CBB" w:rsidP="00DF0230">
            <w:pPr>
              <w:pStyle w:val="movimento2"/>
              <w:rPr>
                <w:color w:val="002060"/>
              </w:rPr>
            </w:pPr>
            <w:r w:rsidRPr="0023461E">
              <w:rPr>
                <w:color w:val="002060"/>
              </w:rPr>
              <w:t xml:space="preserve">(CERRETO D ESI C5 A.S.D.) </w:t>
            </w:r>
          </w:p>
        </w:tc>
      </w:tr>
      <w:tr w:rsidR="00467CBB" w:rsidRPr="0023461E" w14:paraId="6FBCB6AD" w14:textId="77777777" w:rsidTr="00DF0230">
        <w:tc>
          <w:tcPr>
            <w:tcW w:w="2200" w:type="dxa"/>
            <w:tcMar>
              <w:top w:w="20" w:type="dxa"/>
              <w:left w:w="20" w:type="dxa"/>
              <w:bottom w:w="20" w:type="dxa"/>
              <w:right w:w="20" w:type="dxa"/>
            </w:tcMar>
            <w:vAlign w:val="center"/>
            <w:hideMark/>
          </w:tcPr>
          <w:p w14:paraId="60818012" w14:textId="77777777" w:rsidR="00467CBB" w:rsidRPr="0023461E" w:rsidRDefault="00467CBB" w:rsidP="00DF0230">
            <w:pPr>
              <w:pStyle w:val="movimento"/>
              <w:rPr>
                <w:color w:val="002060"/>
              </w:rPr>
            </w:pPr>
            <w:r w:rsidRPr="0023461E">
              <w:rPr>
                <w:color w:val="002060"/>
              </w:rPr>
              <w:t>DI GENNARO LORENZO</w:t>
            </w:r>
          </w:p>
        </w:tc>
        <w:tc>
          <w:tcPr>
            <w:tcW w:w="2200" w:type="dxa"/>
            <w:tcMar>
              <w:top w:w="20" w:type="dxa"/>
              <w:left w:w="20" w:type="dxa"/>
              <w:bottom w:w="20" w:type="dxa"/>
              <w:right w:w="20" w:type="dxa"/>
            </w:tcMar>
            <w:vAlign w:val="center"/>
            <w:hideMark/>
          </w:tcPr>
          <w:p w14:paraId="631B19F0" w14:textId="77777777" w:rsidR="00467CBB" w:rsidRPr="0023461E" w:rsidRDefault="00467CBB" w:rsidP="00DF0230">
            <w:pPr>
              <w:pStyle w:val="movimento2"/>
              <w:rPr>
                <w:color w:val="002060"/>
              </w:rPr>
            </w:pPr>
            <w:r w:rsidRPr="0023461E">
              <w:rPr>
                <w:color w:val="002060"/>
              </w:rPr>
              <w:t xml:space="preserve">(ITALSERVICE C5) </w:t>
            </w:r>
          </w:p>
        </w:tc>
        <w:tc>
          <w:tcPr>
            <w:tcW w:w="800" w:type="dxa"/>
            <w:tcMar>
              <w:top w:w="20" w:type="dxa"/>
              <w:left w:w="20" w:type="dxa"/>
              <w:bottom w:w="20" w:type="dxa"/>
              <w:right w:w="20" w:type="dxa"/>
            </w:tcMar>
            <w:vAlign w:val="center"/>
            <w:hideMark/>
          </w:tcPr>
          <w:p w14:paraId="21BEFF81"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375CC03F"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7C47F631" w14:textId="77777777" w:rsidR="00467CBB" w:rsidRPr="0023461E" w:rsidRDefault="00467CBB" w:rsidP="00DF0230">
            <w:pPr>
              <w:pStyle w:val="movimento2"/>
              <w:rPr>
                <w:color w:val="002060"/>
              </w:rPr>
            </w:pPr>
            <w:r w:rsidRPr="0023461E">
              <w:rPr>
                <w:color w:val="002060"/>
              </w:rPr>
              <w:t> </w:t>
            </w:r>
          </w:p>
        </w:tc>
      </w:tr>
    </w:tbl>
    <w:p w14:paraId="35B8F4DF" w14:textId="77777777" w:rsidR="00467CBB" w:rsidRPr="0023461E" w:rsidRDefault="00467CBB" w:rsidP="00467CBB">
      <w:pPr>
        <w:pStyle w:val="breakline"/>
        <w:rPr>
          <w:color w:val="002060"/>
        </w:rPr>
      </w:pPr>
    </w:p>
    <w:p w14:paraId="1396E9C1"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1F924351"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492D48BA" w14:textId="77777777" w:rsidR="00467CBB" w:rsidRPr="0023461E" w:rsidRDefault="00467CBB" w:rsidP="00467CBB">
      <w:pPr>
        <w:pStyle w:val="breakline"/>
        <w:rPr>
          <w:rFonts w:eastAsiaTheme="minorEastAsia"/>
          <w:color w:val="002060"/>
        </w:rPr>
      </w:pPr>
    </w:p>
    <w:p w14:paraId="694BDA4A" w14:textId="77777777" w:rsidR="00467CBB" w:rsidRPr="0023461E" w:rsidRDefault="00467CBB" w:rsidP="00467CBB">
      <w:pPr>
        <w:pStyle w:val="titoloprinc0"/>
        <w:rPr>
          <w:color w:val="002060"/>
        </w:rPr>
      </w:pPr>
      <w:r w:rsidRPr="0023461E">
        <w:rPr>
          <w:color w:val="002060"/>
        </w:rPr>
        <w:t>CLASSIFICA</w:t>
      </w:r>
    </w:p>
    <w:p w14:paraId="1E02371B" w14:textId="77777777" w:rsidR="00467CBB" w:rsidRPr="0023461E" w:rsidRDefault="00467CBB" w:rsidP="00467CBB">
      <w:pPr>
        <w:pStyle w:val="breakline"/>
        <w:rPr>
          <w:color w:val="002060"/>
        </w:rPr>
      </w:pPr>
    </w:p>
    <w:p w14:paraId="5608C1B4" w14:textId="77777777" w:rsidR="00467CBB" w:rsidRPr="0023461E" w:rsidRDefault="00467CBB" w:rsidP="00467CBB">
      <w:pPr>
        <w:pStyle w:val="breakline"/>
        <w:rPr>
          <w:color w:val="002060"/>
        </w:rPr>
      </w:pPr>
    </w:p>
    <w:p w14:paraId="28FBE764"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11794BBD"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8A85D"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FEB1A"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B0CD4"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E654"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BD8AB"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BC7"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36251"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FB589"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42933"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D80F6" w14:textId="77777777" w:rsidR="00467CBB" w:rsidRPr="0023461E" w:rsidRDefault="00467CBB" w:rsidP="00DF0230">
            <w:pPr>
              <w:pStyle w:val="headertabella0"/>
              <w:rPr>
                <w:color w:val="002060"/>
              </w:rPr>
            </w:pPr>
            <w:r w:rsidRPr="0023461E">
              <w:rPr>
                <w:color w:val="002060"/>
              </w:rPr>
              <w:t>PE</w:t>
            </w:r>
          </w:p>
        </w:tc>
      </w:tr>
      <w:tr w:rsidR="00467CBB" w:rsidRPr="0023461E" w14:paraId="7ED84EF2"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B5A90" w14:textId="77777777" w:rsidR="00467CBB" w:rsidRPr="0023461E" w:rsidRDefault="00467CBB" w:rsidP="00DF0230">
            <w:pPr>
              <w:pStyle w:val="rowtabella0"/>
              <w:rPr>
                <w:color w:val="002060"/>
              </w:rPr>
            </w:pPr>
            <w:r w:rsidRPr="0023461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3C66"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F915"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8746"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70C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69A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E4D7" w14:textId="77777777" w:rsidR="00467CBB" w:rsidRPr="0023461E" w:rsidRDefault="00467CBB" w:rsidP="00DF0230">
            <w:pPr>
              <w:pStyle w:val="rowtabella0"/>
              <w:jc w:val="center"/>
              <w:rPr>
                <w:color w:val="002060"/>
              </w:rPr>
            </w:pPr>
            <w:r w:rsidRPr="0023461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D649"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819E" w14:textId="77777777" w:rsidR="00467CBB" w:rsidRPr="0023461E" w:rsidRDefault="00467CBB" w:rsidP="00DF0230">
            <w:pPr>
              <w:pStyle w:val="rowtabella0"/>
              <w:jc w:val="center"/>
              <w:rPr>
                <w:color w:val="002060"/>
              </w:rPr>
            </w:pPr>
            <w:r w:rsidRPr="0023461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4EBB" w14:textId="77777777" w:rsidR="00467CBB" w:rsidRPr="0023461E" w:rsidRDefault="00467CBB" w:rsidP="00DF0230">
            <w:pPr>
              <w:pStyle w:val="rowtabella0"/>
              <w:jc w:val="center"/>
              <w:rPr>
                <w:color w:val="002060"/>
              </w:rPr>
            </w:pPr>
            <w:r w:rsidRPr="0023461E">
              <w:rPr>
                <w:color w:val="002060"/>
              </w:rPr>
              <w:t>0</w:t>
            </w:r>
          </w:p>
        </w:tc>
      </w:tr>
      <w:tr w:rsidR="00467CBB" w:rsidRPr="0023461E" w14:paraId="562F15E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99326" w14:textId="77777777" w:rsidR="00467CBB" w:rsidRPr="0023461E" w:rsidRDefault="00467CBB" w:rsidP="00DF0230">
            <w:pPr>
              <w:pStyle w:val="rowtabella0"/>
              <w:rPr>
                <w:color w:val="002060"/>
              </w:rPr>
            </w:pPr>
            <w:r w:rsidRPr="0023461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EEBF" w14:textId="77777777" w:rsidR="00467CBB" w:rsidRPr="0023461E" w:rsidRDefault="00467CBB" w:rsidP="00DF0230">
            <w:pPr>
              <w:pStyle w:val="rowtabella0"/>
              <w:jc w:val="center"/>
              <w:rPr>
                <w:color w:val="002060"/>
              </w:rPr>
            </w:pPr>
            <w:r w:rsidRPr="002346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FC57"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5F1C"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964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0B3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2CB3" w14:textId="77777777" w:rsidR="00467CBB" w:rsidRPr="0023461E" w:rsidRDefault="00467CBB" w:rsidP="00DF0230">
            <w:pPr>
              <w:pStyle w:val="rowtabella0"/>
              <w:jc w:val="center"/>
              <w:rPr>
                <w:color w:val="002060"/>
              </w:rPr>
            </w:pPr>
            <w:r w:rsidRPr="002346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A233"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49D4"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738E9" w14:textId="77777777" w:rsidR="00467CBB" w:rsidRPr="0023461E" w:rsidRDefault="00467CBB" w:rsidP="00DF0230">
            <w:pPr>
              <w:pStyle w:val="rowtabella0"/>
              <w:jc w:val="center"/>
              <w:rPr>
                <w:color w:val="002060"/>
              </w:rPr>
            </w:pPr>
            <w:r w:rsidRPr="0023461E">
              <w:rPr>
                <w:color w:val="002060"/>
              </w:rPr>
              <w:t>0</w:t>
            </w:r>
          </w:p>
        </w:tc>
      </w:tr>
      <w:tr w:rsidR="00467CBB" w:rsidRPr="0023461E" w14:paraId="46C5116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79E19" w14:textId="77777777" w:rsidR="00467CBB" w:rsidRPr="0023461E" w:rsidRDefault="00467CBB" w:rsidP="00DF0230">
            <w:pPr>
              <w:pStyle w:val="rowtabella0"/>
              <w:rPr>
                <w:color w:val="002060"/>
              </w:rPr>
            </w:pPr>
            <w:r w:rsidRPr="0023461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0FDC"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182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6B77"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641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62A3"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C03D" w14:textId="77777777" w:rsidR="00467CBB" w:rsidRPr="0023461E" w:rsidRDefault="00467CBB" w:rsidP="00DF0230">
            <w:pPr>
              <w:pStyle w:val="rowtabella0"/>
              <w:jc w:val="center"/>
              <w:rPr>
                <w:color w:val="002060"/>
              </w:rPr>
            </w:pPr>
            <w:r w:rsidRPr="0023461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A066"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6AC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5823" w14:textId="77777777" w:rsidR="00467CBB" w:rsidRPr="0023461E" w:rsidRDefault="00467CBB" w:rsidP="00DF0230">
            <w:pPr>
              <w:pStyle w:val="rowtabella0"/>
              <w:jc w:val="center"/>
              <w:rPr>
                <w:color w:val="002060"/>
              </w:rPr>
            </w:pPr>
            <w:r w:rsidRPr="0023461E">
              <w:rPr>
                <w:color w:val="002060"/>
              </w:rPr>
              <w:t>0</w:t>
            </w:r>
          </w:p>
        </w:tc>
      </w:tr>
      <w:tr w:rsidR="00467CBB" w:rsidRPr="0023461E" w14:paraId="1D69205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887D7" w14:textId="77777777" w:rsidR="00467CBB" w:rsidRPr="0023461E" w:rsidRDefault="00467CBB" w:rsidP="00DF0230">
            <w:pPr>
              <w:pStyle w:val="rowtabella0"/>
              <w:rPr>
                <w:color w:val="002060"/>
              </w:rPr>
            </w:pPr>
            <w:r w:rsidRPr="0023461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EF2A"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F09B"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35B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707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47D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C936"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DD82"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833F"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B225" w14:textId="77777777" w:rsidR="00467CBB" w:rsidRPr="0023461E" w:rsidRDefault="00467CBB" w:rsidP="00DF0230">
            <w:pPr>
              <w:pStyle w:val="rowtabella0"/>
              <w:jc w:val="center"/>
              <w:rPr>
                <w:color w:val="002060"/>
              </w:rPr>
            </w:pPr>
            <w:r w:rsidRPr="0023461E">
              <w:rPr>
                <w:color w:val="002060"/>
              </w:rPr>
              <w:t>0</w:t>
            </w:r>
          </w:p>
        </w:tc>
      </w:tr>
      <w:tr w:rsidR="00467CBB" w:rsidRPr="0023461E" w14:paraId="47F3ED0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B716A" w14:textId="77777777" w:rsidR="00467CBB" w:rsidRPr="0023461E" w:rsidRDefault="00467CBB" w:rsidP="00DF0230">
            <w:pPr>
              <w:pStyle w:val="rowtabella0"/>
              <w:rPr>
                <w:color w:val="002060"/>
                <w:lang w:val="es-ES"/>
              </w:rPr>
            </w:pPr>
            <w:r w:rsidRPr="002346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E35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A020"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E0D1"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7FB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E4B3"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6571" w14:textId="77777777" w:rsidR="00467CBB" w:rsidRPr="0023461E" w:rsidRDefault="00467CBB" w:rsidP="00DF0230">
            <w:pPr>
              <w:pStyle w:val="rowtabella0"/>
              <w:jc w:val="center"/>
              <w:rPr>
                <w:color w:val="002060"/>
              </w:rPr>
            </w:pPr>
            <w:r w:rsidRPr="0023461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85A8"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3D31"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85BA" w14:textId="77777777" w:rsidR="00467CBB" w:rsidRPr="0023461E" w:rsidRDefault="00467CBB" w:rsidP="00DF0230">
            <w:pPr>
              <w:pStyle w:val="rowtabella0"/>
              <w:jc w:val="center"/>
              <w:rPr>
                <w:color w:val="002060"/>
              </w:rPr>
            </w:pPr>
            <w:r w:rsidRPr="0023461E">
              <w:rPr>
                <w:color w:val="002060"/>
              </w:rPr>
              <w:t>0</w:t>
            </w:r>
          </w:p>
        </w:tc>
      </w:tr>
      <w:tr w:rsidR="00467CBB" w:rsidRPr="0023461E" w14:paraId="0BAB551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96282" w14:textId="77777777" w:rsidR="00467CBB" w:rsidRPr="0023461E" w:rsidRDefault="00467CBB" w:rsidP="00DF0230">
            <w:pPr>
              <w:pStyle w:val="rowtabella0"/>
              <w:rPr>
                <w:color w:val="002060"/>
                <w:lang w:val="es-ES"/>
              </w:rPr>
            </w:pPr>
            <w:r w:rsidRPr="0023461E">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192C"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A83D"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24B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8AA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DA0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CCD0" w14:textId="77777777" w:rsidR="00467CBB" w:rsidRPr="0023461E" w:rsidRDefault="00467CBB" w:rsidP="00DF0230">
            <w:pPr>
              <w:pStyle w:val="rowtabella0"/>
              <w:jc w:val="center"/>
              <w:rPr>
                <w:color w:val="002060"/>
              </w:rPr>
            </w:pPr>
            <w:r w:rsidRPr="002346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01DB"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148A"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ADDB" w14:textId="77777777" w:rsidR="00467CBB" w:rsidRPr="0023461E" w:rsidRDefault="00467CBB" w:rsidP="00DF0230">
            <w:pPr>
              <w:pStyle w:val="rowtabella0"/>
              <w:jc w:val="center"/>
              <w:rPr>
                <w:color w:val="002060"/>
              </w:rPr>
            </w:pPr>
            <w:r w:rsidRPr="0023461E">
              <w:rPr>
                <w:color w:val="002060"/>
              </w:rPr>
              <w:t>0</w:t>
            </w:r>
          </w:p>
        </w:tc>
      </w:tr>
      <w:tr w:rsidR="00467CBB" w:rsidRPr="0023461E" w14:paraId="7E9CF8E5"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D4055" w14:textId="77777777" w:rsidR="00467CBB" w:rsidRPr="0023461E" w:rsidRDefault="00467CBB" w:rsidP="00DF0230">
            <w:pPr>
              <w:pStyle w:val="rowtabella0"/>
              <w:rPr>
                <w:color w:val="002060"/>
              </w:rPr>
            </w:pPr>
            <w:r w:rsidRPr="0023461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CDF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D1A5"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9623"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857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34BE"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494C"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AE24" w14:textId="77777777" w:rsidR="00467CBB" w:rsidRPr="0023461E" w:rsidRDefault="00467CBB" w:rsidP="00DF0230">
            <w:pPr>
              <w:pStyle w:val="rowtabella0"/>
              <w:jc w:val="center"/>
              <w:rPr>
                <w:color w:val="002060"/>
              </w:rPr>
            </w:pPr>
            <w:r w:rsidRPr="0023461E">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8A80" w14:textId="77777777" w:rsidR="00467CBB" w:rsidRPr="0023461E" w:rsidRDefault="00467CBB" w:rsidP="00DF0230">
            <w:pPr>
              <w:pStyle w:val="rowtabella0"/>
              <w:jc w:val="center"/>
              <w:rPr>
                <w:color w:val="002060"/>
              </w:rPr>
            </w:pPr>
            <w:r w:rsidRPr="0023461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07CC" w14:textId="77777777" w:rsidR="00467CBB" w:rsidRPr="0023461E" w:rsidRDefault="00467CBB" w:rsidP="00DF0230">
            <w:pPr>
              <w:pStyle w:val="rowtabella0"/>
              <w:jc w:val="center"/>
              <w:rPr>
                <w:color w:val="002060"/>
              </w:rPr>
            </w:pPr>
            <w:r w:rsidRPr="0023461E">
              <w:rPr>
                <w:color w:val="002060"/>
              </w:rPr>
              <w:t>0</w:t>
            </w:r>
          </w:p>
        </w:tc>
      </w:tr>
    </w:tbl>
    <w:p w14:paraId="67055696" w14:textId="77777777" w:rsidR="00467CBB" w:rsidRPr="0023461E" w:rsidRDefault="00467CBB" w:rsidP="00467CBB">
      <w:pPr>
        <w:pStyle w:val="breakline"/>
        <w:rPr>
          <w:rFonts w:eastAsiaTheme="minorEastAsia"/>
          <w:color w:val="002060"/>
        </w:rPr>
      </w:pPr>
    </w:p>
    <w:p w14:paraId="52D799D3" w14:textId="77777777" w:rsidR="00467CBB" w:rsidRPr="0023461E" w:rsidRDefault="00467CBB" w:rsidP="00467CBB">
      <w:pPr>
        <w:pStyle w:val="breakline"/>
        <w:rPr>
          <w:color w:val="002060"/>
        </w:rPr>
      </w:pPr>
    </w:p>
    <w:p w14:paraId="34350B9F"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00E94BE9"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B8FAD"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D38A"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719FF"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CFC57"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971FF"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70CB1"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EBFF7"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71C27"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FF190"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02A5" w14:textId="77777777" w:rsidR="00467CBB" w:rsidRPr="0023461E" w:rsidRDefault="00467CBB" w:rsidP="00DF0230">
            <w:pPr>
              <w:pStyle w:val="headertabella0"/>
              <w:rPr>
                <w:color w:val="002060"/>
              </w:rPr>
            </w:pPr>
            <w:r w:rsidRPr="0023461E">
              <w:rPr>
                <w:color w:val="002060"/>
              </w:rPr>
              <w:t>PE</w:t>
            </w:r>
          </w:p>
        </w:tc>
      </w:tr>
      <w:tr w:rsidR="00467CBB" w:rsidRPr="0023461E" w14:paraId="7439ABE4"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1E690" w14:textId="77777777" w:rsidR="00467CBB" w:rsidRPr="0023461E" w:rsidRDefault="00467CBB" w:rsidP="00DF0230">
            <w:pPr>
              <w:pStyle w:val="rowtabella0"/>
              <w:rPr>
                <w:color w:val="002060"/>
              </w:rPr>
            </w:pPr>
            <w:r w:rsidRPr="0023461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EFA3"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36F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7B03"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1C86"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130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BEEC" w14:textId="77777777" w:rsidR="00467CBB" w:rsidRPr="0023461E" w:rsidRDefault="00467CBB" w:rsidP="00DF0230">
            <w:pPr>
              <w:pStyle w:val="rowtabella0"/>
              <w:jc w:val="center"/>
              <w:rPr>
                <w:color w:val="002060"/>
              </w:rPr>
            </w:pPr>
            <w:r w:rsidRPr="0023461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3363"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13AA" w14:textId="77777777" w:rsidR="00467CBB" w:rsidRPr="0023461E" w:rsidRDefault="00467CBB" w:rsidP="00DF0230">
            <w:pPr>
              <w:pStyle w:val="rowtabella0"/>
              <w:jc w:val="center"/>
              <w:rPr>
                <w:color w:val="002060"/>
              </w:rPr>
            </w:pPr>
            <w:r w:rsidRPr="0023461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2B29" w14:textId="77777777" w:rsidR="00467CBB" w:rsidRPr="0023461E" w:rsidRDefault="00467CBB" w:rsidP="00DF0230">
            <w:pPr>
              <w:pStyle w:val="rowtabella0"/>
              <w:jc w:val="center"/>
              <w:rPr>
                <w:color w:val="002060"/>
              </w:rPr>
            </w:pPr>
            <w:r w:rsidRPr="0023461E">
              <w:rPr>
                <w:color w:val="002060"/>
              </w:rPr>
              <w:t>0</w:t>
            </w:r>
          </w:p>
        </w:tc>
      </w:tr>
      <w:tr w:rsidR="00467CBB" w:rsidRPr="0023461E" w14:paraId="4768895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44E86" w14:textId="77777777" w:rsidR="00467CBB" w:rsidRPr="0023461E" w:rsidRDefault="00467CBB" w:rsidP="00DF0230">
            <w:pPr>
              <w:pStyle w:val="rowtabella0"/>
              <w:rPr>
                <w:color w:val="002060"/>
              </w:rPr>
            </w:pPr>
            <w:r w:rsidRPr="0023461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5EE4"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4677"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23D0"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C193"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AE42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0F33" w14:textId="77777777" w:rsidR="00467CBB" w:rsidRPr="0023461E" w:rsidRDefault="00467CBB" w:rsidP="00DF0230">
            <w:pPr>
              <w:pStyle w:val="rowtabella0"/>
              <w:jc w:val="center"/>
              <w:rPr>
                <w:color w:val="002060"/>
              </w:rPr>
            </w:pPr>
            <w:r w:rsidRPr="0023461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FFC1" w14:textId="77777777" w:rsidR="00467CBB" w:rsidRPr="0023461E" w:rsidRDefault="00467CBB" w:rsidP="00DF0230">
            <w:pPr>
              <w:pStyle w:val="rowtabella0"/>
              <w:jc w:val="center"/>
              <w:rPr>
                <w:color w:val="002060"/>
              </w:rPr>
            </w:pPr>
            <w:r w:rsidRPr="002346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5BFD"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E0B0" w14:textId="77777777" w:rsidR="00467CBB" w:rsidRPr="0023461E" w:rsidRDefault="00467CBB" w:rsidP="00DF0230">
            <w:pPr>
              <w:pStyle w:val="rowtabella0"/>
              <w:jc w:val="center"/>
              <w:rPr>
                <w:color w:val="002060"/>
              </w:rPr>
            </w:pPr>
            <w:r w:rsidRPr="0023461E">
              <w:rPr>
                <w:color w:val="002060"/>
              </w:rPr>
              <w:t>0</w:t>
            </w:r>
          </w:p>
        </w:tc>
      </w:tr>
      <w:tr w:rsidR="00467CBB" w:rsidRPr="0023461E" w14:paraId="503911A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AB54A" w14:textId="77777777" w:rsidR="00467CBB" w:rsidRPr="0023461E" w:rsidRDefault="00467CBB" w:rsidP="00DF0230">
            <w:pPr>
              <w:pStyle w:val="rowtabella0"/>
              <w:rPr>
                <w:color w:val="002060"/>
              </w:rPr>
            </w:pPr>
            <w:r w:rsidRPr="0023461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9F10"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181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AD5B"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39B9"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5ADA"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4593" w14:textId="77777777" w:rsidR="00467CBB" w:rsidRPr="0023461E" w:rsidRDefault="00467CBB" w:rsidP="00DF0230">
            <w:pPr>
              <w:pStyle w:val="rowtabella0"/>
              <w:jc w:val="center"/>
              <w:rPr>
                <w:color w:val="002060"/>
              </w:rPr>
            </w:pPr>
            <w:r w:rsidRPr="002346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CCDA" w14:textId="77777777" w:rsidR="00467CBB" w:rsidRPr="0023461E" w:rsidRDefault="00467CBB" w:rsidP="00DF0230">
            <w:pPr>
              <w:pStyle w:val="rowtabella0"/>
              <w:jc w:val="center"/>
              <w:rPr>
                <w:color w:val="002060"/>
              </w:rPr>
            </w:pPr>
            <w:r w:rsidRPr="002346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A6BB"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1E1C" w14:textId="77777777" w:rsidR="00467CBB" w:rsidRPr="0023461E" w:rsidRDefault="00467CBB" w:rsidP="00DF0230">
            <w:pPr>
              <w:pStyle w:val="rowtabella0"/>
              <w:jc w:val="center"/>
              <w:rPr>
                <w:color w:val="002060"/>
              </w:rPr>
            </w:pPr>
            <w:r w:rsidRPr="0023461E">
              <w:rPr>
                <w:color w:val="002060"/>
              </w:rPr>
              <w:t>0</w:t>
            </w:r>
          </w:p>
        </w:tc>
      </w:tr>
      <w:tr w:rsidR="00467CBB" w:rsidRPr="0023461E" w14:paraId="69F501F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63843" w14:textId="77777777" w:rsidR="00467CBB" w:rsidRPr="0023461E" w:rsidRDefault="00467CBB" w:rsidP="00DF0230">
            <w:pPr>
              <w:pStyle w:val="rowtabella0"/>
              <w:rPr>
                <w:color w:val="002060"/>
              </w:rPr>
            </w:pPr>
            <w:r w:rsidRPr="0023461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35F6"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ED1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6E12"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57AC"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1EA2"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D95C" w14:textId="77777777" w:rsidR="00467CBB" w:rsidRPr="0023461E" w:rsidRDefault="00467CBB" w:rsidP="00DF0230">
            <w:pPr>
              <w:pStyle w:val="rowtabella0"/>
              <w:jc w:val="center"/>
              <w:rPr>
                <w:color w:val="002060"/>
              </w:rPr>
            </w:pPr>
            <w:r w:rsidRPr="0023461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7436"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3AFF"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1A62" w14:textId="77777777" w:rsidR="00467CBB" w:rsidRPr="0023461E" w:rsidRDefault="00467CBB" w:rsidP="00DF0230">
            <w:pPr>
              <w:pStyle w:val="rowtabella0"/>
              <w:jc w:val="center"/>
              <w:rPr>
                <w:color w:val="002060"/>
              </w:rPr>
            </w:pPr>
            <w:r w:rsidRPr="0023461E">
              <w:rPr>
                <w:color w:val="002060"/>
              </w:rPr>
              <w:t>0</w:t>
            </w:r>
          </w:p>
        </w:tc>
      </w:tr>
      <w:tr w:rsidR="00467CBB" w:rsidRPr="0023461E" w14:paraId="0EDD609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90478" w14:textId="77777777" w:rsidR="00467CBB" w:rsidRPr="0023461E" w:rsidRDefault="00467CBB" w:rsidP="00DF0230">
            <w:pPr>
              <w:pStyle w:val="rowtabella0"/>
              <w:rPr>
                <w:color w:val="002060"/>
                <w:lang w:val="es-ES"/>
              </w:rPr>
            </w:pPr>
            <w:r w:rsidRPr="0023461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6216"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AE7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3E0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75A2"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7377"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44C4"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F74F"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5EF4"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7488" w14:textId="77777777" w:rsidR="00467CBB" w:rsidRPr="0023461E" w:rsidRDefault="00467CBB" w:rsidP="00DF0230">
            <w:pPr>
              <w:pStyle w:val="rowtabella0"/>
              <w:jc w:val="center"/>
              <w:rPr>
                <w:color w:val="002060"/>
              </w:rPr>
            </w:pPr>
            <w:r w:rsidRPr="0023461E">
              <w:rPr>
                <w:color w:val="002060"/>
              </w:rPr>
              <w:t>0</w:t>
            </w:r>
          </w:p>
        </w:tc>
      </w:tr>
      <w:tr w:rsidR="00467CBB" w:rsidRPr="0023461E" w14:paraId="2F18E60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F833B" w14:textId="77777777" w:rsidR="00467CBB" w:rsidRPr="0023461E" w:rsidRDefault="00467CBB" w:rsidP="00DF0230">
            <w:pPr>
              <w:pStyle w:val="rowtabella0"/>
              <w:rPr>
                <w:color w:val="002060"/>
                <w:lang w:val="es-ES"/>
              </w:rPr>
            </w:pPr>
            <w:r w:rsidRPr="0023461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4A5E"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F37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8EE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DA6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DBF6"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3798"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AA26" w14:textId="77777777" w:rsidR="00467CBB" w:rsidRPr="0023461E" w:rsidRDefault="00467CBB" w:rsidP="00DF0230">
            <w:pPr>
              <w:pStyle w:val="rowtabella0"/>
              <w:jc w:val="center"/>
              <w:rPr>
                <w:color w:val="002060"/>
              </w:rPr>
            </w:pPr>
            <w:r w:rsidRPr="0023461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24D0" w14:textId="77777777" w:rsidR="00467CBB" w:rsidRPr="0023461E" w:rsidRDefault="00467CBB" w:rsidP="00DF0230">
            <w:pPr>
              <w:pStyle w:val="rowtabella0"/>
              <w:jc w:val="center"/>
              <w:rPr>
                <w:color w:val="002060"/>
              </w:rPr>
            </w:pPr>
            <w:r w:rsidRPr="002346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EB18" w14:textId="77777777" w:rsidR="00467CBB" w:rsidRPr="0023461E" w:rsidRDefault="00467CBB" w:rsidP="00DF0230">
            <w:pPr>
              <w:pStyle w:val="rowtabella0"/>
              <w:jc w:val="center"/>
              <w:rPr>
                <w:color w:val="002060"/>
              </w:rPr>
            </w:pPr>
            <w:r w:rsidRPr="0023461E">
              <w:rPr>
                <w:color w:val="002060"/>
              </w:rPr>
              <w:t>0</w:t>
            </w:r>
          </w:p>
        </w:tc>
      </w:tr>
      <w:tr w:rsidR="00467CBB" w:rsidRPr="0023461E" w14:paraId="431E07E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CE950" w14:textId="77777777" w:rsidR="00467CBB" w:rsidRPr="0023461E" w:rsidRDefault="00467CBB" w:rsidP="00DF0230">
            <w:pPr>
              <w:pStyle w:val="rowtabella0"/>
              <w:rPr>
                <w:color w:val="002060"/>
              </w:rPr>
            </w:pPr>
            <w:r w:rsidRPr="0023461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954D"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92C0"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992F"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53D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9962"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FE26"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BE77" w14:textId="77777777" w:rsidR="00467CBB" w:rsidRPr="0023461E" w:rsidRDefault="00467CBB" w:rsidP="00DF0230">
            <w:pPr>
              <w:pStyle w:val="rowtabella0"/>
              <w:jc w:val="center"/>
              <w:rPr>
                <w:color w:val="002060"/>
              </w:rPr>
            </w:pPr>
            <w:r w:rsidRPr="0023461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99B8" w14:textId="77777777" w:rsidR="00467CBB" w:rsidRPr="0023461E" w:rsidRDefault="00467CBB" w:rsidP="00DF0230">
            <w:pPr>
              <w:pStyle w:val="rowtabella0"/>
              <w:jc w:val="center"/>
              <w:rPr>
                <w:color w:val="002060"/>
              </w:rPr>
            </w:pPr>
            <w:r w:rsidRPr="002346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146B" w14:textId="77777777" w:rsidR="00467CBB" w:rsidRPr="0023461E" w:rsidRDefault="00467CBB" w:rsidP="00DF0230">
            <w:pPr>
              <w:pStyle w:val="rowtabella0"/>
              <w:jc w:val="center"/>
              <w:rPr>
                <w:color w:val="002060"/>
              </w:rPr>
            </w:pPr>
            <w:r w:rsidRPr="0023461E">
              <w:rPr>
                <w:color w:val="002060"/>
              </w:rPr>
              <w:t>0</w:t>
            </w:r>
          </w:p>
        </w:tc>
      </w:tr>
      <w:tr w:rsidR="00467CBB" w:rsidRPr="0023461E" w14:paraId="14D80BDB"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227AF0" w14:textId="77777777" w:rsidR="00467CBB" w:rsidRPr="0023461E" w:rsidRDefault="00467CBB" w:rsidP="00DF0230">
            <w:pPr>
              <w:pStyle w:val="rowtabella0"/>
              <w:rPr>
                <w:color w:val="002060"/>
              </w:rPr>
            </w:pPr>
            <w:r w:rsidRPr="0023461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4EB6"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69F7"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1E5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DCBB"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D0F1"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93AE"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43CB" w14:textId="77777777" w:rsidR="00467CBB" w:rsidRPr="0023461E" w:rsidRDefault="00467CBB" w:rsidP="00DF0230">
            <w:pPr>
              <w:pStyle w:val="rowtabella0"/>
              <w:jc w:val="center"/>
              <w:rPr>
                <w:color w:val="002060"/>
              </w:rPr>
            </w:pPr>
            <w:r w:rsidRPr="002346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8475"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61CF" w14:textId="77777777" w:rsidR="00467CBB" w:rsidRPr="0023461E" w:rsidRDefault="00467CBB" w:rsidP="00DF0230">
            <w:pPr>
              <w:pStyle w:val="rowtabella0"/>
              <w:jc w:val="center"/>
              <w:rPr>
                <w:color w:val="002060"/>
              </w:rPr>
            </w:pPr>
            <w:r w:rsidRPr="0023461E">
              <w:rPr>
                <w:color w:val="002060"/>
              </w:rPr>
              <w:t>0</w:t>
            </w:r>
          </w:p>
        </w:tc>
      </w:tr>
    </w:tbl>
    <w:p w14:paraId="3F4B993D" w14:textId="77777777" w:rsidR="00467CBB" w:rsidRPr="0023461E" w:rsidRDefault="00467CBB" w:rsidP="00467CBB">
      <w:pPr>
        <w:pStyle w:val="breakline"/>
        <w:rPr>
          <w:rFonts w:eastAsiaTheme="minorEastAsia"/>
          <w:color w:val="002060"/>
        </w:rPr>
      </w:pPr>
    </w:p>
    <w:p w14:paraId="52429A57" w14:textId="77777777" w:rsidR="00467CBB" w:rsidRPr="0023461E" w:rsidRDefault="00467CBB" w:rsidP="00467CBB">
      <w:pPr>
        <w:pStyle w:val="breakline"/>
        <w:rPr>
          <w:color w:val="002060"/>
        </w:rPr>
      </w:pPr>
    </w:p>
    <w:p w14:paraId="6027EBFF" w14:textId="77777777" w:rsidR="00467CBB" w:rsidRPr="0023461E" w:rsidRDefault="00467CBB" w:rsidP="00467CBB">
      <w:pPr>
        <w:pStyle w:val="sottotitolocampionato10"/>
        <w:rPr>
          <w:color w:val="002060"/>
        </w:rPr>
      </w:pPr>
      <w:r w:rsidRPr="002346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09682B3C"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58128"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CE78"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5C402"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D6895"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1C651"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CF04"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B222"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1887C"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D77D"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931B" w14:textId="77777777" w:rsidR="00467CBB" w:rsidRPr="0023461E" w:rsidRDefault="00467CBB" w:rsidP="00DF0230">
            <w:pPr>
              <w:pStyle w:val="headertabella0"/>
              <w:rPr>
                <w:color w:val="002060"/>
              </w:rPr>
            </w:pPr>
            <w:r w:rsidRPr="0023461E">
              <w:rPr>
                <w:color w:val="002060"/>
              </w:rPr>
              <w:t>PE</w:t>
            </w:r>
          </w:p>
        </w:tc>
      </w:tr>
      <w:tr w:rsidR="00467CBB" w:rsidRPr="0023461E" w14:paraId="2EC9475E"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F47A7" w14:textId="77777777" w:rsidR="00467CBB" w:rsidRPr="0023461E" w:rsidRDefault="00467CBB" w:rsidP="00DF0230">
            <w:pPr>
              <w:pStyle w:val="rowtabella0"/>
              <w:rPr>
                <w:color w:val="002060"/>
                <w:lang w:val="es-ES"/>
              </w:rPr>
            </w:pPr>
            <w:r w:rsidRPr="0023461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CDFA"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B07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5585"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AC4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EFC6"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44AF" w14:textId="77777777" w:rsidR="00467CBB" w:rsidRPr="0023461E" w:rsidRDefault="00467CBB" w:rsidP="00DF0230">
            <w:pPr>
              <w:pStyle w:val="rowtabella0"/>
              <w:jc w:val="center"/>
              <w:rPr>
                <w:color w:val="002060"/>
              </w:rPr>
            </w:pPr>
            <w:r w:rsidRPr="0023461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F1E5"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D600" w14:textId="77777777" w:rsidR="00467CBB" w:rsidRPr="0023461E" w:rsidRDefault="00467CBB" w:rsidP="00DF0230">
            <w:pPr>
              <w:pStyle w:val="rowtabella0"/>
              <w:jc w:val="center"/>
              <w:rPr>
                <w:color w:val="002060"/>
              </w:rPr>
            </w:pPr>
            <w:r w:rsidRPr="0023461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A8EC" w14:textId="77777777" w:rsidR="00467CBB" w:rsidRPr="0023461E" w:rsidRDefault="00467CBB" w:rsidP="00DF0230">
            <w:pPr>
              <w:pStyle w:val="rowtabella0"/>
              <w:jc w:val="center"/>
              <w:rPr>
                <w:color w:val="002060"/>
              </w:rPr>
            </w:pPr>
            <w:r w:rsidRPr="0023461E">
              <w:rPr>
                <w:color w:val="002060"/>
              </w:rPr>
              <w:t>0</w:t>
            </w:r>
          </w:p>
        </w:tc>
      </w:tr>
      <w:tr w:rsidR="00467CBB" w:rsidRPr="0023461E" w14:paraId="339F034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3AE9F" w14:textId="77777777" w:rsidR="00467CBB" w:rsidRPr="0023461E" w:rsidRDefault="00467CBB" w:rsidP="00DF0230">
            <w:pPr>
              <w:pStyle w:val="rowtabella0"/>
              <w:rPr>
                <w:color w:val="002060"/>
              </w:rPr>
            </w:pPr>
            <w:r w:rsidRPr="0023461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02EC"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E6A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B8F6"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5C4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0DD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E44D" w14:textId="77777777" w:rsidR="00467CBB" w:rsidRPr="0023461E" w:rsidRDefault="00467CBB" w:rsidP="00DF0230">
            <w:pPr>
              <w:pStyle w:val="rowtabella0"/>
              <w:jc w:val="center"/>
              <w:rPr>
                <w:color w:val="002060"/>
              </w:rPr>
            </w:pPr>
            <w:r w:rsidRPr="0023461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321E"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8211"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7F7E" w14:textId="77777777" w:rsidR="00467CBB" w:rsidRPr="0023461E" w:rsidRDefault="00467CBB" w:rsidP="00DF0230">
            <w:pPr>
              <w:pStyle w:val="rowtabella0"/>
              <w:jc w:val="center"/>
              <w:rPr>
                <w:color w:val="002060"/>
              </w:rPr>
            </w:pPr>
            <w:r w:rsidRPr="0023461E">
              <w:rPr>
                <w:color w:val="002060"/>
              </w:rPr>
              <w:t>0</w:t>
            </w:r>
          </w:p>
        </w:tc>
      </w:tr>
      <w:tr w:rsidR="00467CBB" w:rsidRPr="0023461E" w14:paraId="09F58FD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C9F77" w14:textId="77777777" w:rsidR="00467CBB" w:rsidRPr="0023461E" w:rsidRDefault="00467CBB" w:rsidP="00DF0230">
            <w:pPr>
              <w:pStyle w:val="rowtabella0"/>
              <w:rPr>
                <w:color w:val="002060"/>
              </w:rPr>
            </w:pPr>
            <w:r w:rsidRPr="0023461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83AD" w14:textId="77777777" w:rsidR="00467CBB" w:rsidRPr="0023461E" w:rsidRDefault="00467CBB" w:rsidP="00DF0230">
            <w:pPr>
              <w:pStyle w:val="rowtabella0"/>
              <w:jc w:val="center"/>
              <w:rPr>
                <w:color w:val="002060"/>
              </w:rPr>
            </w:pPr>
            <w:r w:rsidRPr="002346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6FF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5B21"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D94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6B68"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31A1" w14:textId="77777777" w:rsidR="00467CBB" w:rsidRPr="0023461E" w:rsidRDefault="00467CBB" w:rsidP="00DF0230">
            <w:pPr>
              <w:pStyle w:val="rowtabella0"/>
              <w:jc w:val="center"/>
              <w:rPr>
                <w:color w:val="002060"/>
              </w:rPr>
            </w:pPr>
            <w:r w:rsidRPr="0023461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8D7B" w14:textId="77777777" w:rsidR="00467CBB" w:rsidRPr="0023461E" w:rsidRDefault="00467CBB" w:rsidP="00DF0230">
            <w:pPr>
              <w:pStyle w:val="rowtabella0"/>
              <w:jc w:val="center"/>
              <w:rPr>
                <w:color w:val="002060"/>
              </w:rPr>
            </w:pPr>
            <w:r w:rsidRPr="0023461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9707" w14:textId="77777777" w:rsidR="00467CBB" w:rsidRPr="0023461E" w:rsidRDefault="00467CBB" w:rsidP="00DF0230">
            <w:pPr>
              <w:pStyle w:val="rowtabella0"/>
              <w:jc w:val="center"/>
              <w:rPr>
                <w:color w:val="002060"/>
              </w:rPr>
            </w:pPr>
            <w:r w:rsidRPr="002346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C9C6" w14:textId="77777777" w:rsidR="00467CBB" w:rsidRPr="0023461E" w:rsidRDefault="00467CBB" w:rsidP="00DF0230">
            <w:pPr>
              <w:pStyle w:val="rowtabella0"/>
              <w:jc w:val="center"/>
              <w:rPr>
                <w:color w:val="002060"/>
              </w:rPr>
            </w:pPr>
            <w:r w:rsidRPr="0023461E">
              <w:rPr>
                <w:color w:val="002060"/>
              </w:rPr>
              <w:t>0</w:t>
            </w:r>
          </w:p>
        </w:tc>
      </w:tr>
      <w:tr w:rsidR="00467CBB" w:rsidRPr="0023461E" w14:paraId="6CA1209F"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CF072" w14:textId="77777777" w:rsidR="00467CBB" w:rsidRPr="0023461E" w:rsidRDefault="00467CBB" w:rsidP="00DF0230">
            <w:pPr>
              <w:pStyle w:val="rowtabella0"/>
              <w:rPr>
                <w:color w:val="002060"/>
              </w:rPr>
            </w:pPr>
            <w:r w:rsidRPr="0023461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131E"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273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11A0"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DF0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AFFD"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6057" w14:textId="77777777" w:rsidR="00467CBB" w:rsidRPr="0023461E" w:rsidRDefault="00467CBB" w:rsidP="00DF0230">
            <w:pPr>
              <w:pStyle w:val="rowtabella0"/>
              <w:jc w:val="center"/>
              <w:rPr>
                <w:color w:val="002060"/>
              </w:rPr>
            </w:pPr>
            <w:r w:rsidRPr="0023461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C4F1" w14:textId="77777777" w:rsidR="00467CBB" w:rsidRPr="0023461E" w:rsidRDefault="00467CBB" w:rsidP="00DF0230">
            <w:pPr>
              <w:pStyle w:val="rowtabella0"/>
              <w:jc w:val="center"/>
              <w:rPr>
                <w:color w:val="002060"/>
              </w:rPr>
            </w:pPr>
            <w:r w:rsidRPr="002346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3B81"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7159" w14:textId="77777777" w:rsidR="00467CBB" w:rsidRPr="0023461E" w:rsidRDefault="00467CBB" w:rsidP="00DF0230">
            <w:pPr>
              <w:pStyle w:val="rowtabella0"/>
              <w:jc w:val="center"/>
              <w:rPr>
                <w:color w:val="002060"/>
              </w:rPr>
            </w:pPr>
            <w:r w:rsidRPr="0023461E">
              <w:rPr>
                <w:color w:val="002060"/>
              </w:rPr>
              <w:t>0</w:t>
            </w:r>
          </w:p>
        </w:tc>
      </w:tr>
      <w:tr w:rsidR="00467CBB" w:rsidRPr="0023461E" w14:paraId="00C75FCA"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D6F6D" w14:textId="77777777" w:rsidR="00467CBB" w:rsidRPr="0023461E" w:rsidRDefault="00467CBB" w:rsidP="00DF0230">
            <w:pPr>
              <w:pStyle w:val="rowtabella0"/>
              <w:rPr>
                <w:color w:val="002060"/>
              </w:rPr>
            </w:pPr>
            <w:r w:rsidRPr="0023461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B458"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3E4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01DE"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58B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7816"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DDC0" w14:textId="77777777" w:rsidR="00467CBB" w:rsidRPr="0023461E" w:rsidRDefault="00467CBB" w:rsidP="00DF0230">
            <w:pPr>
              <w:pStyle w:val="rowtabella0"/>
              <w:jc w:val="center"/>
              <w:rPr>
                <w:color w:val="002060"/>
              </w:rPr>
            </w:pPr>
            <w:r w:rsidRPr="002346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EEF5" w14:textId="77777777" w:rsidR="00467CBB" w:rsidRPr="0023461E" w:rsidRDefault="00467CBB" w:rsidP="00DF0230">
            <w:pPr>
              <w:pStyle w:val="rowtabella0"/>
              <w:jc w:val="center"/>
              <w:rPr>
                <w:color w:val="002060"/>
              </w:rPr>
            </w:pPr>
            <w:r w:rsidRPr="0023461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0F89" w14:textId="77777777" w:rsidR="00467CBB" w:rsidRPr="0023461E" w:rsidRDefault="00467CBB" w:rsidP="00DF0230">
            <w:pPr>
              <w:pStyle w:val="rowtabella0"/>
              <w:jc w:val="center"/>
              <w:rPr>
                <w:color w:val="002060"/>
              </w:rPr>
            </w:pPr>
            <w:r w:rsidRPr="002346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CF24" w14:textId="77777777" w:rsidR="00467CBB" w:rsidRPr="0023461E" w:rsidRDefault="00467CBB" w:rsidP="00DF0230">
            <w:pPr>
              <w:pStyle w:val="rowtabella0"/>
              <w:jc w:val="center"/>
              <w:rPr>
                <w:color w:val="002060"/>
              </w:rPr>
            </w:pPr>
            <w:r w:rsidRPr="0023461E">
              <w:rPr>
                <w:color w:val="002060"/>
              </w:rPr>
              <w:t>0</w:t>
            </w:r>
          </w:p>
        </w:tc>
      </w:tr>
      <w:tr w:rsidR="00467CBB" w:rsidRPr="0023461E" w14:paraId="0FDFC95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27556" w14:textId="77777777" w:rsidR="00467CBB" w:rsidRPr="0023461E" w:rsidRDefault="00467CBB" w:rsidP="00DF0230">
            <w:pPr>
              <w:pStyle w:val="rowtabella0"/>
              <w:rPr>
                <w:color w:val="002060"/>
              </w:rPr>
            </w:pPr>
            <w:r w:rsidRPr="0023461E">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63DA"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47BB"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D13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DD41"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0251"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D96F"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4266" w14:textId="77777777" w:rsidR="00467CBB" w:rsidRPr="0023461E" w:rsidRDefault="00467CBB" w:rsidP="00DF0230">
            <w:pPr>
              <w:pStyle w:val="rowtabella0"/>
              <w:jc w:val="center"/>
              <w:rPr>
                <w:color w:val="002060"/>
              </w:rPr>
            </w:pPr>
            <w:r w:rsidRPr="0023461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4368"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CC78" w14:textId="77777777" w:rsidR="00467CBB" w:rsidRPr="0023461E" w:rsidRDefault="00467CBB" w:rsidP="00DF0230">
            <w:pPr>
              <w:pStyle w:val="rowtabella0"/>
              <w:jc w:val="center"/>
              <w:rPr>
                <w:color w:val="002060"/>
              </w:rPr>
            </w:pPr>
            <w:r w:rsidRPr="0023461E">
              <w:rPr>
                <w:color w:val="002060"/>
              </w:rPr>
              <w:t>0</w:t>
            </w:r>
          </w:p>
        </w:tc>
      </w:tr>
      <w:tr w:rsidR="00467CBB" w:rsidRPr="0023461E" w14:paraId="4280D8F3"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C2630" w14:textId="77777777" w:rsidR="00467CBB" w:rsidRPr="0023461E" w:rsidRDefault="00467CBB" w:rsidP="00DF0230">
            <w:pPr>
              <w:pStyle w:val="rowtabella0"/>
              <w:rPr>
                <w:color w:val="002060"/>
              </w:rPr>
            </w:pPr>
            <w:r w:rsidRPr="0023461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C485"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0E4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FCF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09B0"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A357"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2AED" w14:textId="77777777" w:rsidR="00467CBB" w:rsidRPr="0023461E" w:rsidRDefault="00467CBB" w:rsidP="00DF0230">
            <w:pPr>
              <w:pStyle w:val="rowtabella0"/>
              <w:jc w:val="center"/>
              <w:rPr>
                <w:color w:val="002060"/>
              </w:rPr>
            </w:pPr>
            <w:r w:rsidRPr="002346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BCA2" w14:textId="77777777" w:rsidR="00467CBB" w:rsidRPr="0023461E" w:rsidRDefault="00467CBB" w:rsidP="00DF0230">
            <w:pPr>
              <w:pStyle w:val="rowtabella0"/>
              <w:jc w:val="center"/>
              <w:rPr>
                <w:color w:val="002060"/>
              </w:rPr>
            </w:pPr>
            <w:r w:rsidRPr="002346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7A54" w14:textId="77777777" w:rsidR="00467CBB" w:rsidRPr="0023461E" w:rsidRDefault="00467CBB" w:rsidP="00DF0230">
            <w:pPr>
              <w:pStyle w:val="rowtabella0"/>
              <w:jc w:val="center"/>
              <w:rPr>
                <w:color w:val="002060"/>
              </w:rPr>
            </w:pPr>
            <w:r w:rsidRPr="002346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BC70" w14:textId="77777777" w:rsidR="00467CBB" w:rsidRPr="0023461E" w:rsidRDefault="00467CBB" w:rsidP="00DF0230">
            <w:pPr>
              <w:pStyle w:val="rowtabella0"/>
              <w:jc w:val="center"/>
              <w:rPr>
                <w:color w:val="002060"/>
              </w:rPr>
            </w:pPr>
            <w:r w:rsidRPr="0023461E">
              <w:rPr>
                <w:color w:val="002060"/>
              </w:rPr>
              <w:t>0</w:t>
            </w:r>
          </w:p>
        </w:tc>
      </w:tr>
      <w:tr w:rsidR="00467CBB" w:rsidRPr="0023461E" w14:paraId="4983667D"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FA7F5" w14:textId="77777777" w:rsidR="00467CBB" w:rsidRPr="0023461E" w:rsidRDefault="00467CBB" w:rsidP="00DF0230">
            <w:pPr>
              <w:pStyle w:val="rowtabella0"/>
              <w:rPr>
                <w:color w:val="002060"/>
              </w:rPr>
            </w:pPr>
            <w:r w:rsidRPr="0023461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5F5C"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21D8"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11A5"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A6EF"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D6F1" w14:textId="77777777" w:rsidR="00467CBB" w:rsidRPr="0023461E" w:rsidRDefault="00467CBB" w:rsidP="00DF0230">
            <w:pPr>
              <w:pStyle w:val="rowtabella0"/>
              <w:jc w:val="center"/>
              <w:rPr>
                <w:color w:val="002060"/>
              </w:rPr>
            </w:pPr>
            <w:r w:rsidRPr="002346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DDA1" w14:textId="77777777" w:rsidR="00467CBB" w:rsidRPr="0023461E" w:rsidRDefault="00467CBB" w:rsidP="00DF0230">
            <w:pPr>
              <w:pStyle w:val="rowtabella0"/>
              <w:jc w:val="center"/>
              <w:rPr>
                <w:color w:val="002060"/>
              </w:rPr>
            </w:pPr>
            <w:r w:rsidRPr="002346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298D" w14:textId="77777777" w:rsidR="00467CBB" w:rsidRPr="0023461E" w:rsidRDefault="00467CBB" w:rsidP="00DF0230">
            <w:pPr>
              <w:pStyle w:val="rowtabella0"/>
              <w:jc w:val="center"/>
              <w:rPr>
                <w:color w:val="002060"/>
              </w:rPr>
            </w:pPr>
            <w:r w:rsidRPr="0023461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EBAE" w14:textId="77777777" w:rsidR="00467CBB" w:rsidRPr="0023461E" w:rsidRDefault="00467CBB" w:rsidP="00DF0230">
            <w:pPr>
              <w:pStyle w:val="rowtabella0"/>
              <w:jc w:val="center"/>
              <w:rPr>
                <w:color w:val="002060"/>
              </w:rPr>
            </w:pPr>
            <w:r w:rsidRPr="002346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2371" w14:textId="77777777" w:rsidR="00467CBB" w:rsidRPr="0023461E" w:rsidRDefault="00467CBB" w:rsidP="00DF0230">
            <w:pPr>
              <w:pStyle w:val="rowtabella0"/>
              <w:jc w:val="center"/>
              <w:rPr>
                <w:color w:val="002060"/>
              </w:rPr>
            </w:pPr>
            <w:r w:rsidRPr="0023461E">
              <w:rPr>
                <w:color w:val="002060"/>
              </w:rPr>
              <w:t>0</w:t>
            </w:r>
          </w:p>
        </w:tc>
      </w:tr>
    </w:tbl>
    <w:p w14:paraId="50FFAB57" w14:textId="77777777" w:rsidR="00467CBB" w:rsidRDefault="00467CBB" w:rsidP="00467CBB">
      <w:pPr>
        <w:pStyle w:val="breakline"/>
        <w:rPr>
          <w:color w:val="002060"/>
        </w:rPr>
      </w:pPr>
    </w:p>
    <w:p w14:paraId="7B5D11F4" w14:textId="77777777" w:rsidR="00467CBB" w:rsidRPr="0023461E" w:rsidRDefault="00467CBB" w:rsidP="00467CBB">
      <w:pPr>
        <w:pStyle w:val="titoloprinc0"/>
        <w:rPr>
          <w:color w:val="002060"/>
        </w:rPr>
      </w:pPr>
      <w:r>
        <w:rPr>
          <w:color w:val="002060"/>
        </w:rPr>
        <w:t>PROGRAMMA GARE</w:t>
      </w:r>
    </w:p>
    <w:p w14:paraId="3C86A651" w14:textId="77777777" w:rsidR="00467CBB" w:rsidRDefault="00467CBB" w:rsidP="00467CBB">
      <w:pPr>
        <w:pStyle w:val="breakline"/>
        <w:rPr>
          <w:color w:val="002060"/>
        </w:rPr>
      </w:pPr>
    </w:p>
    <w:p w14:paraId="14A741D4" w14:textId="77777777" w:rsidR="00467CBB" w:rsidRPr="006B3CE9" w:rsidRDefault="00467CBB" w:rsidP="00467CBB">
      <w:pPr>
        <w:pStyle w:val="sottotitolocampionato10"/>
        <w:rPr>
          <w:color w:val="002060"/>
        </w:rPr>
      </w:pPr>
      <w:r w:rsidRPr="006B3CE9">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467CBB" w:rsidRPr="006B3CE9" w14:paraId="325A0C76"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11AB"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3BB0A"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B5A75"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9FC96"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C0EA4"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A5EB4"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F0EA"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762165B6"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CE156" w14:textId="77777777" w:rsidR="00467CBB" w:rsidRPr="006B3CE9" w:rsidRDefault="00467CBB" w:rsidP="00DF0230">
            <w:pPr>
              <w:pStyle w:val="rowtabella0"/>
              <w:rPr>
                <w:color w:val="002060"/>
              </w:rPr>
            </w:pPr>
            <w:r w:rsidRPr="006B3CE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D6B3E" w14:textId="77777777" w:rsidR="00467CBB" w:rsidRPr="006B3CE9" w:rsidRDefault="00467CBB" w:rsidP="00DF0230">
            <w:pPr>
              <w:pStyle w:val="rowtabella0"/>
              <w:rPr>
                <w:color w:val="002060"/>
              </w:rPr>
            </w:pPr>
            <w:r w:rsidRPr="006B3CE9">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822E9"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00203" w14:textId="77777777" w:rsidR="00467CBB" w:rsidRPr="006B3CE9" w:rsidRDefault="00467CBB" w:rsidP="00DF0230">
            <w:pPr>
              <w:pStyle w:val="rowtabella0"/>
              <w:rPr>
                <w:color w:val="002060"/>
              </w:rPr>
            </w:pPr>
            <w:r w:rsidRPr="006B3CE9">
              <w:rPr>
                <w:color w:val="002060"/>
              </w:rPr>
              <w:t>10/12/2022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9FDDD" w14:textId="77777777" w:rsidR="00467CBB" w:rsidRPr="006B3CE9" w:rsidRDefault="00467CBB" w:rsidP="00DF0230">
            <w:pPr>
              <w:pStyle w:val="rowtabella0"/>
              <w:rPr>
                <w:color w:val="002060"/>
              </w:rPr>
            </w:pPr>
            <w:r w:rsidRPr="006B3CE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CD9C8" w14:textId="77777777" w:rsidR="00467CBB" w:rsidRPr="006B3CE9" w:rsidRDefault="00467CBB" w:rsidP="00DF0230">
            <w:pPr>
              <w:pStyle w:val="rowtabella0"/>
              <w:rPr>
                <w:color w:val="002060"/>
              </w:rPr>
            </w:pPr>
            <w:r w:rsidRPr="006B3CE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BA6F9" w14:textId="77777777" w:rsidR="00467CBB" w:rsidRPr="006B3CE9" w:rsidRDefault="00467CBB" w:rsidP="00DF0230">
            <w:pPr>
              <w:pStyle w:val="rowtabella0"/>
              <w:rPr>
                <w:color w:val="002060"/>
              </w:rPr>
            </w:pPr>
            <w:r w:rsidRPr="006B3CE9">
              <w:rPr>
                <w:color w:val="002060"/>
              </w:rPr>
              <w:t>VIA RISORGIMENTO 16</w:t>
            </w:r>
          </w:p>
        </w:tc>
      </w:tr>
      <w:tr w:rsidR="00467CBB" w:rsidRPr="006B3CE9" w14:paraId="2194B194"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47ED5A" w14:textId="77777777" w:rsidR="00467CBB" w:rsidRPr="006B3CE9" w:rsidRDefault="00467CBB" w:rsidP="00DF0230">
            <w:pPr>
              <w:pStyle w:val="rowtabella0"/>
              <w:rPr>
                <w:color w:val="002060"/>
              </w:rPr>
            </w:pPr>
            <w:r w:rsidRPr="006B3CE9">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6987D0" w14:textId="77777777" w:rsidR="00467CBB" w:rsidRPr="006B3CE9" w:rsidRDefault="00467CBB" w:rsidP="00DF0230">
            <w:pPr>
              <w:pStyle w:val="rowtabella0"/>
              <w:rPr>
                <w:color w:val="002060"/>
              </w:rPr>
            </w:pPr>
            <w:r w:rsidRPr="006B3CE9">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8C029D"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D28E3" w14:textId="77777777" w:rsidR="00467CBB" w:rsidRPr="006B3CE9" w:rsidRDefault="00467CBB" w:rsidP="00DF0230">
            <w:pPr>
              <w:pStyle w:val="rowtabella0"/>
              <w:rPr>
                <w:color w:val="002060"/>
              </w:rPr>
            </w:pPr>
            <w:r w:rsidRPr="006B3CE9">
              <w:rPr>
                <w:color w:val="002060"/>
              </w:rPr>
              <w:t>10/12/2022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65CDD" w14:textId="77777777" w:rsidR="00467CBB" w:rsidRPr="006B3CE9" w:rsidRDefault="00467CBB" w:rsidP="00DF0230">
            <w:pPr>
              <w:pStyle w:val="rowtabella0"/>
              <w:rPr>
                <w:color w:val="002060"/>
              </w:rPr>
            </w:pPr>
            <w:r w:rsidRPr="006B3CE9">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5604D" w14:textId="77777777" w:rsidR="00467CBB" w:rsidRPr="006B3CE9" w:rsidRDefault="00467CBB" w:rsidP="00DF0230">
            <w:pPr>
              <w:pStyle w:val="rowtabella0"/>
              <w:rPr>
                <w:color w:val="002060"/>
              </w:rPr>
            </w:pPr>
            <w:r w:rsidRPr="006B3CE9">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C57E5" w14:textId="77777777" w:rsidR="00467CBB" w:rsidRPr="006B3CE9" w:rsidRDefault="00467CBB" w:rsidP="00DF0230">
            <w:pPr>
              <w:pStyle w:val="rowtabella0"/>
              <w:rPr>
                <w:color w:val="002060"/>
              </w:rPr>
            </w:pPr>
            <w:r w:rsidRPr="006B3CE9">
              <w:rPr>
                <w:color w:val="002060"/>
              </w:rPr>
              <w:t>VIA ROSSINI</w:t>
            </w:r>
          </w:p>
        </w:tc>
      </w:tr>
      <w:tr w:rsidR="00467CBB" w:rsidRPr="006B3CE9" w14:paraId="696900A5"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6D35E2" w14:textId="77777777" w:rsidR="00467CBB" w:rsidRPr="006B3CE9" w:rsidRDefault="00467CBB" w:rsidP="00DF0230">
            <w:pPr>
              <w:pStyle w:val="rowtabella0"/>
              <w:rPr>
                <w:color w:val="002060"/>
              </w:rPr>
            </w:pPr>
            <w:r w:rsidRPr="006B3CE9">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90501" w14:textId="77777777" w:rsidR="00467CBB" w:rsidRPr="006B3CE9" w:rsidRDefault="00467CBB" w:rsidP="00DF0230">
            <w:pPr>
              <w:pStyle w:val="rowtabella0"/>
              <w:rPr>
                <w:color w:val="002060"/>
              </w:rPr>
            </w:pPr>
            <w:r w:rsidRPr="006B3CE9">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1D267"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1877E" w14:textId="77777777" w:rsidR="00467CBB" w:rsidRPr="006B3CE9" w:rsidRDefault="00467CBB" w:rsidP="00DF0230">
            <w:pPr>
              <w:pStyle w:val="rowtabella0"/>
              <w:rPr>
                <w:color w:val="002060"/>
              </w:rPr>
            </w:pPr>
            <w:r w:rsidRPr="006B3CE9">
              <w:rPr>
                <w:color w:val="002060"/>
              </w:rPr>
              <w:t>11/12/2022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7D0F4" w14:textId="77777777" w:rsidR="00467CBB" w:rsidRPr="006B3CE9" w:rsidRDefault="00467CBB" w:rsidP="00DF0230">
            <w:pPr>
              <w:pStyle w:val="rowtabella0"/>
              <w:rPr>
                <w:color w:val="002060"/>
              </w:rPr>
            </w:pPr>
            <w:r w:rsidRPr="006B3CE9">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7F4DC" w14:textId="77777777" w:rsidR="00467CBB" w:rsidRPr="006B3CE9" w:rsidRDefault="00467CBB" w:rsidP="00DF0230">
            <w:pPr>
              <w:pStyle w:val="rowtabella0"/>
              <w:rPr>
                <w:color w:val="002060"/>
              </w:rPr>
            </w:pPr>
            <w:r w:rsidRPr="006B3CE9">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97C0E" w14:textId="77777777" w:rsidR="00467CBB" w:rsidRPr="006B3CE9" w:rsidRDefault="00467CBB" w:rsidP="00DF0230">
            <w:pPr>
              <w:pStyle w:val="rowtabella0"/>
              <w:rPr>
                <w:color w:val="002060"/>
              </w:rPr>
            </w:pPr>
            <w:r w:rsidRPr="006B3CE9">
              <w:rPr>
                <w:color w:val="002060"/>
              </w:rPr>
              <w:t>VIA VILLA TOMBARI</w:t>
            </w:r>
          </w:p>
        </w:tc>
      </w:tr>
    </w:tbl>
    <w:p w14:paraId="7C4AB8CB" w14:textId="77777777" w:rsidR="00467CBB" w:rsidRPr="006B3CE9" w:rsidRDefault="00467CBB" w:rsidP="00467CBB">
      <w:pPr>
        <w:pStyle w:val="breakline"/>
        <w:rPr>
          <w:rFonts w:eastAsiaTheme="minorEastAsia"/>
          <w:color w:val="002060"/>
        </w:rPr>
      </w:pPr>
    </w:p>
    <w:p w14:paraId="59A03171" w14:textId="77777777" w:rsidR="00467CBB" w:rsidRPr="006B3CE9" w:rsidRDefault="00467CBB" w:rsidP="00467CBB">
      <w:pPr>
        <w:pStyle w:val="breakline"/>
        <w:rPr>
          <w:color w:val="002060"/>
        </w:rPr>
      </w:pPr>
    </w:p>
    <w:p w14:paraId="719592E4" w14:textId="77777777" w:rsidR="00467CBB" w:rsidRPr="006B3CE9" w:rsidRDefault="00467CBB" w:rsidP="00467CBB">
      <w:pPr>
        <w:pStyle w:val="breakline"/>
        <w:rPr>
          <w:color w:val="002060"/>
        </w:rPr>
      </w:pPr>
    </w:p>
    <w:p w14:paraId="123122AD" w14:textId="77777777" w:rsidR="00467CBB" w:rsidRPr="006B3CE9" w:rsidRDefault="00467CBB" w:rsidP="00467CBB">
      <w:pPr>
        <w:pStyle w:val="sottotitolocampionato10"/>
        <w:rPr>
          <w:color w:val="002060"/>
        </w:rPr>
      </w:pPr>
      <w:r w:rsidRPr="006B3CE9">
        <w:rPr>
          <w:color w:val="002060"/>
        </w:rP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67CBB" w:rsidRPr="006B3CE9" w14:paraId="06E9E252"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C056B"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880B0"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D96DC"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16C3B"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20C72"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324D"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A9959"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6AE21473"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9C2859" w14:textId="77777777" w:rsidR="00467CBB" w:rsidRPr="006B3CE9" w:rsidRDefault="00467CBB" w:rsidP="00DF0230">
            <w:pPr>
              <w:pStyle w:val="rowtabella0"/>
              <w:rPr>
                <w:color w:val="002060"/>
              </w:rPr>
            </w:pPr>
            <w:r w:rsidRPr="006B3CE9">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4BFE3" w14:textId="77777777" w:rsidR="00467CBB" w:rsidRPr="006B3CE9" w:rsidRDefault="00467CBB" w:rsidP="00DF0230">
            <w:pPr>
              <w:pStyle w:val="rowtabella0"/>
              <w:rPr>
                <w:color w:val="002060"/>
              </w:rPr>
            </w:pPr>
            <w:r w:rsidRPr="006B3CE9">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25456"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A3E29" w14:textId="77777777" w:rsidR="00467CBB" w:rsidRPr="006B3CE9" w:rsidRDefault="00467CBB" w:rsidP="00DF0230">
            <w:pPr>
              <w:pStyle w:val="rowtabella0"/>
              <w:rPr>
                <w:color w:val="002060"/>
              </w:rPr>
            </w:pPr>
            <w:r w:rsidRPr="006B3CE9">
              <w:rPr>
                <w:color w:val="002060"/>
              </w:rPr>
              <w:t>10/12/2022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F7959" w14:textId="77777777" w:rsidR="00467CBB" w:rsidRPr="006B3CE9" w:rsidRDefault="00467CBB" w:rsidP="00DF0230">
            <w:pPr>
              <w:pStyle w:val="rowtabella0"/>
              <w:rPr>
                <w:color w:val="002060"/>
              </w:rPr>
            </w:pPr>
            <w:r w:rsidRPr="006B3CE9">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F05A0" w14:textId="77777777" w:rsidR="00467CBB" w:rsidRPr="006B3CE9" w:rsidRDefault="00467CBB" w:rsidP="00DF0230">
            <w:pPr>
              <w:pStyle w:val="rowtabella0"/>
              <w:rPr>
                <w:color w:val="002060"/>
              </w:rPr>
            </w:pPr>
            <w:r w:rsidRPr="006B3CE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7B11A" w14:textId="77777777" w:rsidR="00467CBB" w:rsidRPr="006B3CE9" w:rsidRDefault="00467CBB" w:rsidP="00DF0230">
            <w:pPr>
              <w:pStyle w:val="rowtabella0"/>
              <w:rPr>
                <w:color w:val="002060"/>
              </w:rPr>
            </w:pPr>
            <w:r w:rsidRPr="006B3CE9">
              <w:rPr>
                <w:color w:val="002060"/>
              </w:rPr>
              <w:t>VIA GROTTE DI POSATORA 19/A</w:t>
            </w:r>
          </w:p>
        </w:tc>
      </w:tr>
      <w:tr w:rsidR="00467CBB" w:rsidRPr="006B3CE9" w14:paraId="269A518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77017" w14:textId="77777777" w:rsidR="00467CBB" w:rsidRPr="006B3CE9" w:rsidRDefault="00467CBB" w:rsidP="00DF0230">
            <w:pPr>
              <w:pStyle w:val="rowtabella0"/>
              <w:rPr>
                <w:color w:val="002060"/>
              </w:rPr>
            </w:pPr>
            <w:r w:rsidRPr="006B3CE9">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D42D59" w14:textId="77777777" w:rsidR="00467CBB" w:rsidRPr="006B3CE9" w:rsidRDefault="00467CBB" w:rsidP="00DF0230">
            <w:pPr>
              <w:pStyle w:val="rowtabella0"/>
              <w:rPr>
                <w:color w:val="002060"/>
              </w:rPr>
            </w:pPr>
            <w:r w:rsidRPr="006B3CE9">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DC8712"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6B248" w14:textId="77777777" w:rsidR="00467CBB" w:rsidRPr="006B3CE9" w:rsidRDefault="00467CBB" w:rsidP="00DF0230">
            <w:pPr>
              <w:pStyle w:val="rowtabella0"/>
              <w:rPr>
                <w:color w:val="002060"/>
              </w:rPr>
            </w:pPr>
            <w:r w:rsidRPr="006B3CE9">
              <w:rPr>
                <w:color w:val="002060"/>
              </w:rPr>
              <w:t>10/12/2022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6227A1" w14:textId="77777777" w:rsidR="00467CBB" w:rsidRPr="006B3CE9" w:rsidRDefault="00467CBB" w:rsidP="00DF0230">
            <w:pPr>
              <w:pStyle w:val="rowtabella0"/>
              <w:rPr>
                <w:color w:val="002060"/>
              </w:rPr>
            </w:pPr>
            <w:r w:rsidRPr="006B3CE9">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74386" w14:textId="77777777" w:rsidR="00467CBB" w:rsidRPr="006B3CE9" w:rsidRDefault="00467CBB" w:rsidP="00DF0230">
            <w:pPr>
              <w:pStyle w:val="rowtabella0"/>
              <w:rPr>
                <w:color w:val="002060"/>
              </w:rPr>
            </w:pPr>
            <w:r w:rsidRPr="006B3CE9">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64538" w14:textId="77777777" w:rsidR="00467CBB" w:rsidRPr="006B3CE9" w:rsidRDefault="00467CBB" w:rsidP="00DF0230">
            <w:pPr>
              <w:pStyle w:val="rowtabella0"/>
              <w:rPr>
                <w:color w:val="002060"/>
              </w:rPr>
            </w:pPr>
            <w:r w:rsidRPr="006B3CE9">
              <w:rPr>
                <w:color w:val="002060"/>
              </w:rPr>
              <w:t>VIA VERDI</w:t>
            </w:r>
          </w:p>
        </w:tc>
      </w:tr>
      <w:tr w:rsidR="00467CBB" w:rsidRPr="006B3CE9" w14:paraId="46D82A48"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5ABBE" w14:textId="77777777" w:rsidR="00467CBB" w:rsidRPr="006B3CE9" w:rsidRDefault="00467CBB" w:rsidP="00DF0230">
            <w:pPr>
              <w:pStyle w:val="rowtabella0"/>
              <w:rPr>
                <w:color w:val="002060"/>
              </w:rPr>
            </w:pPr>
            <w:r w:rsidRPr="006B3CE9">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A3E62" w14:textId="77777777" w:rsidR="00467CBB" w:rsidRPr="006B3CE9" w:rsidRDefault="00467CBB" w:rsidP="00DF0230">
            <w:pPr>
              <w:pStyle w:val="rowtabella0"/>
              <w:rPr>
                <w:color w:val="002060"/>
              </w:rPr>
            </w:pPr>
            <w:r w:rsidRPr="006B3CE9">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0835CF"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04F195" w14:textId="77777777" w:rsidR="00467CBB" w:rsidRPr="006B3CE9" w:rsidRDefault="00467CBB" w:rsidP="00DF0230">
            <w:pPr>
              <w:pStyle w:val="rowtabella0"/>
              <w:rPr>
                <w:color w:val="002060"/>
              </w:rPr>
            </w:pPr>
            <w:r w:rsidRPr="006B3CE9">
              <w:rPr>
                <w:color w:val="002060"/>
              </w:rPr>
              <w:t>10/12/2022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4C17D" w14:textId="77777777" w:rsidR="00467CBB" w:rsidRPr="006B3CE9" w:rsidRDefault="00467CBB" w:rsidP="00DF0230">
            <w:pPr>
              <w:pStyle w:val="rowtabella0"/>
              <w:rPr>
                <w:color w:val="002060"/>
              </w:rPr>
            </w:pPr>
            <w:r w:rsidRPr="006B3CE9">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FB998" w14:textId="77777777" w:rsidR="00467CBB" w:rsidRPr="006B3CE9" w:rsidRDefault="00467CBB" w:rsidP="00DF0230">
            <w:pPr>
              <w:pStyle w:val="rowtabella0"/>
              <w:rPr>
                <w:color w:val="002060"/>
              </w:rPr>
            </w:pPr>
            <w:r w:rsidRPr="006B3CE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FC652" w14:textId="77777777" w:rsidR="00467CBB" w:rsidRPr="006B3CE9" w:rsidRDefault="00467CBB" w:rsidP="00DF0230">
            <w:pPr>
              <w:pStyle w:val="rowtabella0"/>
              <w:rPr>
                <w:color w:val="002060"/>
              </w:rPr>
            </w:pPr>
            <w:r w:rsidRPr="006B3CE9">
              <w:rPr>
                <w:color w:val="002060"/>
              </w:rPr>
              <w:t>VIA VESCOVARA, 7</w:t>
            </w:r>
          </w:p>
        </w:tc>
      </w:tr>
      <w:tr w:rsidR="00467CBB" w:rsidRPr="006B3CE9" w14:paraId="51976358"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AD49C" w14:textId="77777777" w:rsidR="00467CBB" w:rsidRPr="006B3CE9" w:rsidRDefault="00467CBB" w:rsidP="00DF0230">
            <w:pPr>
              <w:pStyle w:val="rowtabella0"/>
              <w:rPr>
                <w:color w:val="002060"/>
              </w:rPr>
            </w:pPr>
            <w:r w:rsidRPr="006B3CE9">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B574F" w14:textId="77777777" w:rsidR="00467CBB" w:rsidRPr="006B3CE9" w:rsidRDefault="00467CBB" w:rsidP="00DF0230">
            <w:pPr>
              <w:pStyle w:val="rowtabella0"/>
              <w:rPr>
                <w:color w:val="002060"/>
              </w:rPr>
            </w:pPr>
            <w:r w:rsidRPr="006B3CE9">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16E9B"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D025C" w14:textId="77777777" w:rsidR="00467CBB" w:rsidRPr="006B3CE9" w:rsidRDefault="00467CBB" w:rsidP="00DF0230">
            <w:pPr>
              <w:pStyle w:val="rowtabella0"/>
              <w:rPr>
                <w:color w:val="002060"/>
              </w:rPr>
            </w:pPr>
            <w:r w:rsidRPr="006B3CE9">
              <w:rPr>
                <w:color w:val="002060"/>
              </w:rPr>
              <w:t>11/12/2022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032ED" w14:textId="77777777" w:rsidR="00467CBB" w:rsidRPr="006B3CE9" w:rsidRDefault="00467CBB" w:rsidP="00DF0230">
            <w:pPr>
              <w:pStyle w:val="rowtabella0"/>
              <w:rPr>
                <w:color w:val="002060"/>
              </w:rPr>
            </w:pPr>
            <w:r w:rsidRPr="006B3CE9">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E8E15" w14:textId="77777777" w:rsidR="00467CBB" w:rsidRPr="006B3CE9" w:rsidRDefault="00467CBB" w:rsidP="00DF0230">
            <w:pPr>
              <w:pStyle w:val="rowtabella0"/>
              <w:rPr>
                <w:color w:val="002060"/>
              </w:rPr>
            </w:pPr>
            <w:r w:rsidRPr="006B3CE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D8940" w14:textId="77777777" w:rsidR="00467CBB" w:rsidRPr="006B3CE9" w:rsidRDefault="00467CBB" w:rsidP="00DF0230">
            <w:pPr>
              <w:pStyle w:val="rowtabella0"/>
              <w:rPr>
                <w:color w:val="002060"/>
              </w:rPr>
            </w:pPr>
            <w:r w:rsidRPr="006B3CE9">
              <w:rPr>
                <w:color w:val="002060"/>
              </w:rPr>
              <w:t>VIA BRUNO BUOZZI</w:t>
            </w:r>
          </w:p>
        </w:tc>
      </w:tr>
    </w:tbl>
    <w:p w14:paraId="37CB13FE" w14:textId="77777777" w:rsidR="00467CBB" w:rsidRPr="006B3CE9" w:rsidRDefault="00467CBB" w:rsidP="00467CBB">
      <w:pPr>
        <w:pStyle w:val="breakline"/>
        <w:rPr>
          <w:rFonts w:eastAsiaTheme="minorEastAsia"/>
          <w:color w:val="002060"/>
        </w:rPr>
      </w:pPr>
    </w:p>
    <w:p w14:paraId="04CAB5C4" w14:textId="77777777" w:rsidR="00467CBB" w:rsidRPr="006B3CE9" w:rsidRDefault="00467CBB" w:rsidP="00467CBB">
      <w:pPr>
        <w:pStyle w:val="breakline"/>
        <w:rPr>
          <w:color w:val="002060"/>
        </w:rPr>
      </w:pPr>
    </w:p>
    <w:p w14:paraId="6FABE669" w14:textId="77777777" w:rsidR="00467CBB" w:rsidRPr="006B3CE9" w:rsidRDefault="00467CBB" w:rsidP="00467CBB">
      <w:pPr>
        <w:pStyle w:val="breakline"/>
        <w:rPr>
          <w:color w:val="002060"/>
        </w:rPr>
      </w:pPr>
    </w:p>
    <w:p w14:paraId="30B32B8D" w14:textId="77777777" w:rsidR="00467CBB" w:rsidRPr="006B3CE9" w:rsidRDefault="00467CBB" w:rsidP="00467CBB">
      <w:pPr>
        <w:pStyle w:val="sottotitolocampionato10"/>
        <w:rPr>
          <w:color w:val="002060"/>
        </w:rPr>
      </w:pPr>
      <w:r w:rsidRPr="006B3CE9">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5"/>
        <w:gridCol w:w="1565"/>
      </w:tblGrid>
      <w:tr w:rsidR="00467CBB" w:rsidRPr="006B3CE9" w14:paraId="5853C67B"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9F28"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8A0B1"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97401"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0BB4"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1BADB"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1B75"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C1E51"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09BA18DF"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24F10" w14:textId="77777777" w:rsidR="00467CBB" w:rsidRPr="006B3CE9" w:rsidRDefault="00467CBB" w:rsidP="00DF0230">
            <w:pPr>
              <w:pStyle w:val="rowtabella0"/>
              <w:rPr>
                <w:color w:val="002060"/>
              </w:rPr>
            </w:pPr>
            <w:r w:rsidRPr="006B3CE9">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FEA0A" w14:textId="77777777" w:rsidR="00467CBB" w:rsidRPr="006B3CE9" w:rsidRDefault="00467CBB" w:rsidP="00DF0230">
            <w:pPr>
              <w:pStyle w:val="rowtabella0"/>
              <w:rPr>
                <w:color w:val="002060"/>
              </w:rPr>
            </w:pPr>
            <w:r w:rsidRPr="006B3CE9">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23136"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6CB92" w14:textId="77777777" w:rsidR="00467CBB" w:rsidRPr="006B3CE9" w:rsidRDefault="00467CBB" w:rsidP="00DF0230">
            <w:pPr>
              <w:pStyle w:val="rowtabella0"/>
              <w:rPr>
                <w:color w:val="002060"/>
              </w:rPr>
            </w:pPr>
            <w:r w:rsidRPr="006B3CE9">
              <w:rPr>
                <w:color w:val="002060"/>
              </w:rPr>
              <w:t>10/12/2022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C698B" w14:textId="77777777" w:rsidR="00467CBB" w:rsidRPr="006B3CE9" w:rsidRDefault="00467CBB" w:rsidP="00DF0230">
            <w:pPr>
              <w:pStyle w:val="rowtabella0"/>
              <w:rPr>
                <w:color w:val="002060"/>
              </w:rPr>
            </w:pPr>
            <w:r w:rsidRPr="006B3CE9">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9DA9A" w14:textId="77777777" w:rsidR="00467CBB" w:rsidRPr="006B3CE9" w:rsidRDefault="00467CBB" w:rsidP="00DF0230">
            <w:pPr>
              <w:pStyle w:val="rowtabella0"/>
              <w:rPr>
                <w:color w:val="002060"/>
              </w:rPr>
            </w:pPr>
            <w:r w:rsidRPr="006B3CE9">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42F5E" w14:textId="77777777" w:rsidR="00467CBB" w:rsidRPr="006B3CE9" w:rsidRDefault="00467CBB" w:rsidP="00DF0230">
            <w:pPr>
              <w:pStyle w:val="rowtabella0"/>
              <w:rPr>
                <w:color w:val="002060"/>
              </w:rPr>
            </w:pPr>
            <w:r w:rsidRPr="006B3CE9">
              <w:rPr>
                <w:color w:val="002060"/>
              </w:rPr>
              <w:t>LOC.MONTEROCCO VIA A.MANCINI</w:t>
            </w:r>
          </w:p>
        </w:tc>
      </w:tr>
      <w:tr w:rsidR="00467CBB" w:rsidRPr="006B3CE9" w14:paraId="78C38AB4"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58CFD2" w14:textId="77777777" w:rsidR="00467CBB" w:rsidRPr="006B3CE9" w:rsidRDefault="00467CBB" w:rsidP="00DF0230">
            <w:pPr>
              <w:pStyle w:val="rowtabella0"/>
              <w:rPr>
                <w:color w:val="002060"/>
              </w:rPr>
            </w:pPr>
            <w:r w:rsidRPr="006B3CE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297698" w14:textId="77777777" w:rsidR="00467CBB" w:rsidRPr="006B3CE9" w:rsidRDefault="00467CBB" w:rsidP="00DF0230">
            <w:pPr>
              <w:pStyle w:val="rowtabella0"/>
              <w:rPr>
                <w:color w:val="002060"/>
              </w:rPr>
            </w:pPr>
            <w:r w:rsidRPr="006B3CE9">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B76DBF"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A3200" w14:textId="77777777" w:rsidR="00467CBB" w:rsidRPr="006B3CE9" w:rsidRDefault="00467CBB" w:rsidP="00DF0230">
            <w:pPr>
              <w:pStyle w:val="rowtabella0"/>
              <w:rPr>
                <w:color w:val="002060"/>
              </w:rPr>
            </w:pPr>
            <w:r w:rsidRPr="006B3CE9">
              <w:rPr>
                <w:color w:val="002060"/>
              </w:rPr>
              <w:t>10/12/2022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CD5FB" w14:textId="77777777" w:rsidR="00467CBB" w:rsidRPr="006B3CE9" w:rsidRDefault="00467CBB" w:rsidP="00DF0230">
            <w:pPr>
              <w:pStyle w:val="rowtabella0"/>
              <w:rPr>
                <w:color w:val="002060"/>
              </w:rPr>
            </w:pPr>
            <w:r w:rsidRPr="006B3CE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9EFED" w14:textId="77777777" w:rsidR="00467CBB" w:rsidRPr="006B3CE9" w:rsidRDefault="00467CBB" w:rsidP="00DF0230">
            <w:pPr>
              <w:pStyle w:val="rowtabella0"/>
              <w:rPr>
                <w:color w:val="002060"/>
              </w:rPr>
            </w:pPr>
            <w:r w:rsidRPr="006B3CE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62699" w14:textId="77777777" w:rsidR="00467CBB" w:rsidRPr="006B3CE9" w:rsidRDefault="00467CBB" w:rsidP="00DF0230">
            <w:pPr>
              <w:pStyle w:val="rowtabella0"/>
              <w:rPr>
                <w:color w:val="002060"/>
              </w:rPr>
            </w:pPr>
            <w:r w:rsidRPr="006B3CE9">
              <w:rPr>
                <w:color w:val="002060"/>
              </w:rPr>
              <w:t>VIA ALESSANDRO MANZONI</w:t>
            </w:r>
          </w:p>
        </w:tc>
      </w:tr>
      <w:tr w:rsidR="00467CBB" w:rsidRPr="006B3CE9" w14:paraId="07F28BCF"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D1467" w14:textId="77777777" w:rsidR="00467CBB" w:rsidRPr="006B3CE9" w:rsidRDefault="00467CBB" w:rsidP="00DF0230">
            <w:pPr>
              <w:pStyle w:val="rowtabella0"/>
              <w:rPr>
                <w:color w:val="002060"/>
              </w:rPr>
            </w:pPr>
            <w:r w:rsidRPr="006B3CE9">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47462" w14:textId="77777777" w:rsidR="00467CBB" w:rsidRPr="006B3CE9" w:rsidRDefault="00467CBB" w:rsidP="00DF0230">
            <w:pPr>
              <w:pStyle w:val="rowtabella0"/>
              <w:rPr>
                <w:color w:val="002060"/>
              </w:rPr>
            </w:pPr>
            <w:r w:rsidRPr="006B3CE9">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19996"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0DE77F" w14:textId="77777777" w:rsidR="00467CBB" w:rsidRPr="006B3CE9" w:rsidRDefault="00467CBB" w:rsidP="00DF0230">
            <w:pPr>
              <w:pStyle w:val="rowtabella0"/>
              <w:rPr>
                <w:color w:val="002060"/>
              </w:rPr>
            </w:pPr>
            <w:r w:rsidRPr="006B3CE9">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76C6C1" w14:textId="77777777" w:rsidR="00467CBB" w:rsidRPr="006B3CE9" w:rsidRDefault="00467CBB" w:rsidP="00DF0230">
            <w:pPr>
              <w:pStyle w:val="rowtabella0"/>
              <w:rPr>
                <w:color w:val="002060"/>
              </w:rPr>
            </w:pPr>
            <w:r w:rsidRPr="006B3CE9">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3CF39" w14:textId="77777777" w:rsidR="00467CBB" w:rsidRPr="006B3CE9" w:rsidRDefault="00467CBB" w:rsidP="00DF0230">
            <w:pPr>
              <w:pStyle w:val="rowtabella0"/>
              <w:rPr>
                <w:color w:val="002060"/>
              </w:rPr>
            </w:pPr>
            <w:r w:rsidRPr="006B3CE9">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1BA3C" w14:textId="77777777" w:rsidR="00467CBB" w:rsidRPr="006B3CE9" w:rsidRDefault="00467CBB" w:rsidP="00DF0230">
            <w:pPr>
              <w:pStyle w:val="rowtabella0"/>
              <w:rPr>
                <w:color w:val="002060"/>
              </w:rPr>
            </w:pPr>
            <w:r w:rsidRPr="006B3CE9">
              <w:rPr>
                <w:color w:val="002060"/>
              </w:rPr>
              <w:t>LOCALITA' CALCINARI</w:t>
            </w:r>
          </w:p>
        </w:tc>
      </w:tr>
      <w:tr w:rsidR="00467CBB" w:rsidRPr="006B3CE9" w14:paraId="354219DA"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A28FC" w14:textId="77777777" w:rsidR="00467CBB" w:rsidRPr="006B3CE9" w:rsidRDefault="00467CBB" w:rsidP="00DF0230">
            <w:pPr>
              <w:pStyle w:val="rowtabella0"/>
              <w:rPr>
                <w:color w:val="002060"/>
              </w:rPr>
            </w:pPr>
            <w:r w:rsidRPr="006B3CE9">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352DD" w14:textId="77777777" w:rsidR="00467CBB" w:rsidRPr="006B3CE9" w:rsidRDefault="00467CBB" w:rsidP="00DF0230">
            <w:pPr>
              <w:pStyle w:val="rowtabella0"/>
              <w:rPr>
                <w:color w:val="002060"/>
              </w:rPr>
            </w:pPr>
            <w:r w:rsidRPr="006B3CE9">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EEA49"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ED20E" w14:textId="77777777" w:rsidR="00467CBB" w:rsidRPr="006B3CE9" w:rsidRDefault="00467CBB" w:rsidP="00DF0230">
            <w:pPr>
              <w:pStyle w:val="rowtabella0"/>
              <w:rPr>
                <w:color w:val="002060"/>
              </w:rPr>
            </w:pPr>
            <w:r w:rsidRPr="006B3CE9">
              <w:rPr>
                <w:color w:val="002060"/>
              </w:rPr>
              <w:t>11/12/2022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D2D44" w14:textId="77777777" w:rsidR="00467CBB" w:rsidRPr="006B3CE9" w:rsidRDefault="00467CBB" w:rsidP="00DF0230">
            <w:pPr>
              <w:pStyle w:val="rowtabella0"/>
              <w:rPr>
                <w:color w:val="002060"/>
              </w:rPr>
            </w:pPr>
            <w:r w:rsidRPr="006B3CE9">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E5CCD" w14:textId="77777777" w:rsidR="00467CBB" w:rsidRPr="006B3CE9" w:rsidRDefault="00467CBB" w:rsidP="00DF0230">
            <w:pPr>
              <w:pStyle w:val="rowtabella0"/>
              <w:rPr>
                <w:color w:val="002060"/>
              </w:rPr>
            </w:pPr>
            <w:r w:rsidRPr="006B3CE9">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AE8CE" w14:textId="77777777" w:rsidR="00467CBB" w:rsidRPr="006B3CE9" w:rsidRDefault="00467CBB" w:rsidP="00DF0230">
            <w:pPr>
              <w:pStyle w:val="rowtabella0"/>
              <w:rPr>
                <w:color w:val="002060"/>
              </w:rPr>
            </w:pPr>
            <w:r w:rsidRPr="006B3CE9">
              <w:rPr>
                <w:color w:val="002060"/>
              </w:rPr>
              <w:t>FRAZ.PAGLIARE VIA VECCHI</w:t>
            </w:r>
          </w:p>
        </w:tc>
      </w:tr>
    </w:tbl>
    <w:p w14:paraId="43E69324" w14:textId="77777777" w:rsidR="00467CBB" w:rsidRPr="0023461E" w:rsidRDefault="00467CBB" w:rsidP="00467CBB">
      <w:pPr>
        <w:pStyle w:val="breakline"/>
        <w:rPr>
          <w:rFonts w:eastAsiaTheme="minorEastAsia"/>
          <w:color w:val="002060"/>
        </w:rPr>
      </w:pPr>
    </w:p>
    <w:p w14:paraId="7FA7A8D6" w14:textId="77777777" w:rsidR="00467CBB" w:rsidRPr="0023461E" w:rsidRDefault="00467CBB" w:rsidP="00467CBB">
      <w:pPr>
        <w:pStyle w:val="breakline"/>
        <w:rPr>
          <w:color w:val="002060"/>
        </w:rPr>
      </w:pPr>
    </w:p>
    <w:p w14:paraId="5E0514FF" w14:textId="77777777" w:rsidR="00467CBB" w:rsidRPr="0023461E" w:rsidRDefault="00467CBB" w:rsidP="00467CBB">
      <w:pPr>
        <w:pStyle w:val="titolocampionato0"/>
        <w:shd w:val="clear" w:color="auto" w:fill="CCCCCC"/>
        <w:spacing w:before="80" w:after="40"/>
        <w:rPr>
          <w:color w:val="002060"/>
        </w:rPr>
      </w:pPr>
      <w:r w:rsidRPr="0023461E">
        <w:rPr>
          <w:color w:val="002060"/>
        </w:rPr>
        <w:t>UNDER 15 C5 REGIONALI MASCHILI</w:t>
      </w:r>
    </w:p>
    <w:p w14:paraId="04037333" w14:textId="77777777" w:rsidR="00467CBB" w:rsidRPr="0023461E" w:rsidRDefault="00467CBB" w:rsidP="00467CBB">
      <w:pPr>
        <w:pStyle w:val="titoloprinc0"/>
        <w:rPr>
          <w:color w:val="002060"/>
        </w:rPr>
      </w:pPr>
      <w:r w:rsidRPr="0023461E">
        <w:rPr>
          <w:color w:val="002060"/>
        </w:rPr>
        <w:t>VARIAZIONI AL PROGRAMMA GARE</w:t>
      </w:r>
    </w:p>
    <w:p w14:paraId="136728F9" w14:textId="77777777" w:rsidR="00467CBB" w:rsidRPr="0023461E" w:rsidRDefault="00467CBB" w:rsidP="00467CBB">
      <w:pPr>
        <w:pStyle w:val="breakline"/>
        <w:rPr>
          <w:color w:val="002060"/>
        </w:rPr>
      </w:pPr>
    </w:p>
    <w:p w14:paraId="779B89D5" w14:textId="77777777" w:rsidR="00467CBB" w:rsidRPr="0023461E" w:rsidRDefault="00467CBB" w:rsidP="00467CBB">
      <w:pPr>
        <w:pStyle w:val="breakline"/>
        <w:rPr>
          <w:color w:val="002060"/>
        </w:rPr>
      </w:pPr>
    </w:p>
    <w:p w14:paraId="2503A51F"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43D47012"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49BD"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3A955"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FB44"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B544B"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D8CFF"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704FA"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6CBDA"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74CA7" w14:textId="77777777" w:rsidR="00467CBB" w:rsidRPr="0023461E" w:rsidRDefault="00467CBB" w:rsidP="00DF0230">
            <w:pPr>
              <w:pStyle w:val="headertabella0"/>
              <w:rPr>
                <w:color w:val="002060"/>
              </w:rPr>
            </w:pPr>
            <w:r w:rsidRPr="0023461E">
              <w:rPr>
                <w:color w:val="002060"/>
              </w:rPr>
              <w:t>Impianto</w:t>
            </w:r>
          </w:p>
        </w:tc>
      </w:tr>
      <w:tr w:rsidR="00467CBB" w:rsidRPr="0023461E" w14:paraId="635BB93B"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2E5E" w14:textId="77777777" w:rsidR="00467CBB" w:rsidRPr="008A3718" w:rsidRDefault="00467CBB" w:rsidP="00DF0230">
            <w:pPr>
              <w:pStyle w:val="rowtabella0"/>
              <w:rPr>
                <w:color w:val="002060"/>
                <w:highlight w:val="yellow"/>
              </w:rPr>
            </w:pPr>
            <w:r w:rsidRPr="008A3718">
              <w:rPr>
                <w:color w:val="002060"/>
                <w:highlight w:val="yellow"/>
              </w:rPr>
              <w:t>11/12/2022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9F18" w14:textId="77777777" w:rsidR="00467CBB" w:rsidRPr="008A3718" w:rsidRDefault="00467CBB" w:rsidP="00DF0230">
            <w:pPr>
              <w:pStyle w:val="rowtabella0"/>
              <w:jc w:val="center"/>
              <w:rPr>
                <w:color w:val="002060"/>
                <w:highlight w:val="yellow"/>
              </w:rPr>
            </w:pPr>
            <w:r w:rsidRPr="008A371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387B" w14:textId="77777777" w:rsidR="00467CBB" w:rsidRPr="008A3718" w:rsidRDefault="00467CBB" w:rsidP="00DF0230">
            <w:pPr>
              <w:pStyle w:val="rowtabella0"/>
              <w:rPr>
                <w:color w:val="002060"/>
                <w:highlight w:val="yellow"/>
              </w:rPr>
            </w:pPr>
            <w:r w:rsidRPr="008A3718">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9B94" w14:textId="77777777" w:rsidR="00467CBB" w:rsidRPr="008A3718" w:rsidRDefault="00467CBB" w:rsidP="00DF0230">
            <w:pPr>
              <w:pStyle w:val="rowtabella0"/>
              <w:rPr>
                <w:color w:val="002060"/>
                <w:highlight w:val="yellow"/>
              </w:rPr>
            </w:pPr>
            <w:r w:rsidRPr="008A3718">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F4EE3" w14:textId="77777777" w:rsidR="00467CBB" w:rsidRPr="0023461E" w:rsidRDefault="00467CBB" w:rsidP="00DF0230">
            <w:pPr>
              <w:pStyle w:val="rowtabella0"/>
              <w:rPr>
                <w:color w:val="002060"/>
              </w:rPr>
            </w:pPr>
            <w:r>
              <w:rPr>
                <w:color w:val="002060"/>
              </w:rPr>
              <w:t>10</w:t>
            </w:r>
            <w:r w:rsidRPr="0023461E">
              <w:rPr>
                <w:color w:val="002060"/>
              </w:rPr>
              <w:t>/12/2022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374D" w14:textId="77777777" w:rsidR="00467CBB" w:rsidRPr="008A3718" w:rsidRDefault="00467CBB" w:rsidP="00DF0230">
            <w:pPr>
              <w:pStyle w:val="rowtabella0"/>
              <w:jc w:val="center"/>
              <w:rPr>
                <w:color w:val="002060"/>
                <w:highlight w:val="yellow"/>
              </w:rPr>
            </w:pPr>
            <w:r w:rsidRPr="008A371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60D5" w14:textId="77777777" w:rsidR="00467CBB" w:rsidRPr="0023461E" w:rsidRDefault="00467CBB" w:rsidP="00DF0230">
            <w:pPr>
              <w:pStyle w:val="rowtabella0"/>
              <w:jc w:val="center"/>
              <w:rPr>
                <w:color w:val="002060"/>
              </w:rPr>
            </w:pPr>
            <w:r w:rsidRPr="0023461E">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BFBF" w14:textId="77777777" w:rsidR="00467CBB" w:rsidRPr="0023461E" w:rsidRDefault="00467CBB" w:rsidP="00DF0230">
            <w:pPr>
              <w:rPr>
                <w:color w:val="002060"/>
              </w:rPr>
            </w:pPr>
          </w:p>
        </w:tc>
      </w:tr>
      <w:tr w:rsidR="00467CBB" w:rsidRPr="0023461E" w14:paraId="27298DE3"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0B23" w14:textId="77777777" w:rsidR="00467CBB" w:rsidRPr="008A3718" w:rsidRDefault="00467CBB" w:rsidP="00DF0230">
            <w:pPr>
              <w:pStyle w:val="rowtabella0"/>
              <w:rPr>
                <w:color w:val="002060"/>
                <w:highlight w:val="yellow"/>
              </w:rPr>
            </w:pPr>
            <w:r w:rsidRPr="008A3718">
              <w:rPr>
                <w:color w:val="002060"/>
                <w:highlight w:val="yellow"/>
              </w:rPr>
              <w:t>12/12/2022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1D78" w14:textId="77777777" w:rsidR="00467CBB" w:rsidRPr="008A3718" w:rsidRDefault="00467CBB" w:rsidP="00DF0230">
            <w:pPr>
              <w:pStyle w:val="rowtabella0"/>
              <w:jc w:val="center"/>
              <w:rPr>
                <w:color w:val="002060"/>
                <w:highlight w:val="yellow"/>
              </w:rPr>
            </w:pPr>
            <w:r w:rsidRPr="008A371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8A0B" w14:textId="77777777" w:rsidR="00467CBB" w:rsidRPr="008A3718" w:rsidRDefault="00467CBB" w:rsidP="00DF0230">
            <w:pPr>
              <w:pStyle w:val="rowtabella0"/>
              <w:rPr>
                <w:color w:val="002060"/>
                <w:highlight w:val="yellow"/>
              </w:rPr>
            </w:pPr>
            <w:r w:rsidRPr="008A3718">
              <w:rPr>
                <w:color w:val="002060"/>
                <w:highlight w:val="yellow"/>
              </w:rPr>
              <w:t xml:space="preserve">ITALSERVICE C5 </w:t>
            </w:r>
            <w:proofErr w:type="spellStart"/>
            <w:r w:rsidRPr="008A3718">
              <w:rPr>
                <w:color w:val="002060"/>
                <w:highlight w:val="yellow"/>
              </w:rPr>
              <w:t>sq.B</w:t>
            </w:r>
            <w:proofErr w:type="spellEnd"/>
            <w:r w:rsidRPr="008A3718">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8ECE" w14:textId="77777777" w:rsidR="00467CBB" w:rsidRPr="008A3718" w:rsidRDefault="00467CBB" w:rsidP="00DF0230">
            <w:pPr>
              <w:pStyle w:val="rowtabella0"/>
              <w:rPr>
                <w:color w:val="002060"/>
                <w:highlight w:val="yellow"/>
              </w:rPr>
            </w:pPr>
            <w:r w:rsidRPr="008A3718">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4144" w14:textId="77777777" w:rsidR="00467CBB" w:rsidRPr="0023461E" w:rsidRDefault="00467CBB" w:rsidP="00DF0230">
            <w:pPr>
              <w:pStyle w:val="rowtabella0"/>
              <w:rPr>
                <w:color w:val="002060"/>
              </w:rPr>
            </w:pPr>
            <w:r>
              <w:rPr>
                <w:color w:val="002060"/>
              </w:rPr>
              <w:t>10</w:t>
            </w:r>
            <w:r w:rsidRPr="0023461E">
              <w:rPr>
                <w:color w:val="002060"/>
              </w:rPr>
              <w:t>/12/2022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8BAC" w14:textId="77777777" w:rsidR="00467CBB" w:rsidRPr="0023461E" w:rsidRDefault="00467CBB" w:rsidP="00DF0230">
            <w:pPr>
              <w:pStyle w:val="rowtabella0"/>
              <w:jc w:val="center"/>
              <w:rPr>
                <w:color w:val="002060"/>
              </w:rPr>
            </w:pPr>
            <w:r w:rsidRPr="008A371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0147" w14:textId="77777777" w:rsidR="00467CBB" w:rsidRPr="0023461E" w:rsidRDefault="00467CBB" w:rsidP="00DF0230">
            <w:pPr>
              <w:pStyle w:val="rowtabella0"/>
              <w:jc w:val="center"/>
              <w:rPr>
                <w:color w:val="002060"/>
              </w:rPr>
            </w:pPr>
            <w:r w:rsidRPr="0023461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D8B0" w14:textId="77777777" w:rsidR="00467CBB" w:rsidRPr="008A3718" w:rsidRDefault="00467CBB" w:rsidP="00DF0230">
            <w:pPr>
              <w:pStyle w:val="rowtabella0"/>
              <w:rPr>
                <w:color w:val="002060"/>
                <w:highlight w:val="yellow"/>
              </w:rPr>
            </w:pPr>
            <w:r w:rsidRPr="008A3718">
              <w:rPr>
                <w:color w:val="002060"/>
                <w:highlight w:val="yellow"/>
              </w:rPr>
              <w:t>PALESTRA COM.LE SERRAUNGARINA TAVERNELLE DI SERRAUNGARINA VIA DEI PIOPPI 2</w:t>
            </w:r>
          </w:p>
        </w:tc>
      </w:tr>
    </w:tbl>
    <w:p w14:paraId="00350EEB" w14:textId="77777777" w:rsidR="00467CBB" w:rsidRPr="0023461E" w:rsidRDefault="00467CBB" w:rsidP="00467CBB">
      <w:pPr>
        <w:pStyle w:val="breakline"/>
        <w:rPr>
          <w:rFonts w:eastAsiaTheme="minorEastAsia"/>
          <w:color w:val="002060"/>
        </w:rPr>
      </w:pPr>
    </w:p>
    <w:p w14:paraId="0E89EB7F" w14:textId="77777777" w:rsidR="00467CBB" w:rsidRPr="0023461E" w:rsidRDefault="00467CBB" w:rsidP="00467CBB">
      <w:pPr>
        <w:pStyle w:val="breakline"/>
        <w:rPr>
          <w:color w:val="002060"/>
        </w:rPr>
      </w:pPr>
    </w:p>
    <w:p w14:paraId="5C1C1B5D"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7CBB" w:rsidRPr="0023461E" w14:paraId="40157300" w14:textId="77777777" w:rsidTr="00DF02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297C8" w14:textId="77777777" w:rsidR="00467CBB" w:rsidRPr="0023461E" w:rsidRDefault="00467CBB" w:rsidP="00DF0230">
            <w:pPr>
              <w:pStyle w:val="headertabella0"/>
              <w:rPr>
                <w:color w:val="002060"/>
              </w:rPr>
            </w:pPr>
            <w:r w:rsidRPr="002346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5AD46" w14:textId="77777777" w:rsidR="00467CBB" w:rsidRPr="0023461E" w:rsidRDefault="00467CBB" w:rsidP="00DF0230">
            <w:pPr>
              <w:pStyle w:val="headertabella0"/>
              <w:rPr>
                <w:color w:val="002060"/>
              </w:rPr>
            </w:pPr>
            <w:r w:rsidRPr="0023461E">
              <w:rPr>
                <w:color w:val="002060"/>
              </w:rPr>
              <w:t xml:space="preserve">N° </w:t>
            </w:r>
            <w:proofErr w:type="spellStart"/>
            <w:r w:rsidRPr="0023461E">
              <w:rPr>
                <w:color w:val="002060"/>
              </w:rPr>
              <w:t>Gior</w:t>
            </w:r>
            <w:proofErr w:type="spellEnd"/>
            <w:r w:rsidRPr="002346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51333" w14:textId="77777777" w:rsidR="00467CBB" w:rsidRPr="0023461E" w:rsidRDefault="00467CBB" w:rsidP="00DF0230">
            <w:pPr>
              <w:pStyle w:val="headertabella0"/>
              <w:rPr>
                <w:color w:val="002060"/>
              </w:rPr>
            </w:pPr>
            <w:r w:rsidRPr="002346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E4AEB" w14:textId="77777777" w:rsidR="00467CBB" w:rsidRPr="0023461E" w:rsidRDefault="00467CBB" w:rsidP="00DF0230">
            <w:pPr>
              <w:pStyle w:val="headertabella0"/>
              <w:rPr>
                <w:color w:val="002060"/>
              </w:rPr>
            </w:pPr>
            <w:r w:rsidRPr="002346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CE678" w14:textId="77777777" w:rsidR="00467CBB" w:rsidRPr="0023461E" w:rsidRDefault="00467CBB" w:rsidP="00DF0230">
            <w:pPr>
              <w:pStyle w:val="headertabella0"/>
              <w:rPr>
                <w:color w:val="002060"/>
              </w:rPr>
            </w:pPr>
            <w:r w:rsidRPr="0023461E">
              <w:rPr>
                <w:color w:val="002060"/>
              </w:rPr>
              <w:t xml:space="preserve">Data </w:t>
            </w:r>
            <w:proofErr w:type="spellStart"/>
            <w:r w:rsidRPr="0023461E">
              <w:rPr>
                <w:color w:val="002060"/>
              </w:rPr>
              <w:t>Orig</w:t>
            </w:r>
            <w:proofErr w:type="spellEnd"/>
            <w:r w:rsidRPr="002346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28645" w14:textId="77777777" w:rsidR="00467CBB" w:rsidRPr="0023461E" w:rsidRDefault="00467CBB" w:rsidP="00DF0230">
            <w:pPr>
              <w:pStyle w:val="headertabella0"/>
              <w:rPr>
                <w:color w:val="002060"/>
              </w:rPr>
            </w:pPr>
            <w:r w:rsidRPr="002346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60EDB" w14:textId="77777777" w:rsidR="00467CBB" w:rsidRPr="0023461E" w:rsidRDefault="00467CBB" w:rsidP="00DF0230">
            <w:pPr>
              <w:pStyle w:val="headertabella0"/>
              <w:rPr>
                <w:color w:val="002060"/>
              </w:rPr>
            </w:pPr>
            <w:r w:rsidRPr="0023461E">
              <w:rPr>
                <w:color w:val="002060"/>
              </w:rPr>
              <w:t xml:space="preserve">Ora </w:t>
            </w:r>
            <w:proofErr w:type="spellStart"/>
            <w:r w:rsidRPr="0023461E">
              <w:rPr>
                <w:color w:val="002060"/>
              </w:rPr>
              <w:t>Orig</w:t>
            </w:r>
            <w:proofErr w:type="spellEnd"/>
            <w:r w:rsidRPr="002346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4E942" w14:textId="77777777" w:rsidR="00467CBB" w:rsidRPr="0023461E" w:rsidRDefault="00467CBB" w:rsidP="00DF0230">
            <w:pPr>
              <w:pStyle w:val="headertabella0"/>
              <w:rPr>
                <w:color w:val="002060"/>
              </w:rPr>
            </w:pPr>
            <w:r w:rsidRPr="0023461E">
              <w:rPr>
                <w:color w:val="002060"/>
              </w:rPr>
              <w:t>Impianto</w:t>
            </w:r>
          </w:p>
        </w:tc>
      </w:tr>
      <w:tr w:rsidR="00467CBB" w:rsidRPr="0023461E" w14:paraId="5803D3E5"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A1AB" w14:textId="77777777" w:rsidR="00467CBB" w:rsidRPr="00CA6FB3" w:rsidRDefault="00467CBB" w:rsidP="00DF0230">
            <w:pPr>
              <w:pStyle w:val="rowtabella0"/>
              <w:rPr>
                <w:color w:val="002060"/>
                <w:highlight w:val="yellow"/>
              </w:rPr>
            </w:pPr>
            <w:r w:rsidRPr="00CA6FB3">
              <w:rPr>
                <w:color w:val="002060"/>
                <w:highlight w:val="yellow"/>
              </w:rPr>
              <w:t>10/12/2022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C85B" w14:textId="77777777" w:rsidR="00467CBB" w:rsidRPr="00CA6FB3" w:rsidRDefault="00467CBB" w:rsidP="00DF0230">
            <w:pPr>
              <w:pStyle w:val="rowtabella0"/>
              <w:jc w:val="center"/>
              <w:rPr>
                <w:color w:val="002060"/>
                <w:highlight w:val="yellow"/>
              </w:rPr>
            </w:pPr>
            <w:r w:rsidRPr="00CA6FB3">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1D7B" w14:textId="77777777" w:rsidR="00467CBB" w:rsidRPr="00CA6FB3" w:rsidRDefault="00467CBB" w:rsidP="00DF0230">
            <w:pPr>
              <w:pStyle w:val="rowtabella0"/>
              <w:rPr>
                <w:color w:val="002060"/>
                <w:highlight w:val="yellow"/>
              </w:rPr>
            </w:pPr>
            <w:r w:rsidRPr="00CA6FB3">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CA07" w14:textId="77777777" w:rsidR="00467CBB" w:rsidRPr="00CA6FB3" w:rsidRDefault="00467CBB" w:rsidP="00DF0230">
            <w:pPr>
              <w:pStyle w:val="rowtabella0"/>
              <w:rPr>
                <w:color w:val="002060"/>
                <w:highlight w:val="yellow"/>
              </w:rPr>
            </w:pPr>
            <w:r w:rsidRPr="00CA6FB3">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6049" w14:textId="77777777" w:rsidR="00467CBB" w:rsidRPr="0023461E" w:rsidRDefault="00467CBB" w:rsidP="00DF0230">
            <w:pPr>
              <w:pStyle w:val="rowtabella0"/>
              <w:rPr>
                <w:color w:val="002060"/>
              </w:rPr>
            </w:pPr>
            <w:r>
              <w:rPr>
                <w:color w:val="002060"/>
              </w:rPr>
              <w:t>11</w:t>
            </w:r>
            <w:r w:rsidRPr="0023461E">
              <w:rPr>
                <w:color w:val="002060"/>
              </w:rPr>
              <w:t>/12/2022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A02C" w14:textId="77777777" w:rsidR="00467CBB" w:rsidRPr="00CA6FB3" w:rsidRDefault="00467CBB" w:rsidP="00DF0230">
            <w:pPr>
              <w:pStyle w:val="rowtabella0"/>
              <w:jc w:val="center"/>
              <w:rPr>
                <w:color w:val="002060"/>
                <w:highlight w:val="yellow"/>
              </w:rPr>
            </w:pPr>
            <w:r w:rsidRPr="00CA6FB3">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6EAE" w14:textId="77777777" w:rsidR="00467CBB" w:rsidRPr="0023461E" w:rsidRDefault="00467CBB" w:rsidP="00DF0230">
            <w:pPr>
              <w:pStyle w:val="rowtabella0"/>
              <w:jc w:val="center"/>
              <w:rPr>
                <w:color w:val="002060"/>
              </w:rPr>
            </w:pPr>
            <w:r>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F9FA" w14:textId="77777777" w:rsidR="00467CBB" w:rsidRPr="0023461E" w:rsidRDefault="00467CBB" w:rsidP="00DF0230">
            <w:pPr>
              <w:rPr>
                <w:color w:val="002060"/>
              </w:rPr>
            </w:pPr>
          </w:p>
        </w:tc>
      </w:tr>
      <w:tr w:rsidR="00467CBB" w:rsidRPr="0023461E" w14:paraId="6076F286"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DD7F" w14:textId="77777777" w:rsidR="00467CBB" w:rsidRPr="00CA6FB3" w:rsidRDefault="00467CBB" w:rsidP="00DF0230">
            <w:pPr>
              <w:pStyle w:val="rowtabella0"/>
              <w:rPr>
                <w:color w:val="002060"/>
                <w:highlight w:val="yellow"/>
              </w:rPr>
            </w:pPr>
            <w:r w:rsidRPr="00CA6FB3">
              <w:rPr>
                <w:color w:val="002060"/>
                <w:highlight w:val="yellow"/>
              </w:rPr>
              <w:t>11/12/2022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1ACA" w14:textId="77777777" w:rsidR="00467CBB" w:rsidRPr="00CA6FB3" w:rsidRDefault="00467CBB" w:rsidP="00DF0230">
            <w:pPr>
              <w:pStyle w:val="rowtabella0"/>
              <w:jc w:val="center"/>
              <w:rPr>
                <w:color w:val="002060"/>
                <w:highlight w:val="yellow"/>
              </w:rPr>
            </w:pPr>
            <w:r w:rsidRPr="00CA6FB3">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A66D" w14:textId="77777777" w:rsidR="00467CBB" w:rsidRPr="00CA6FB3" w:rsidRDefault="00467CBB" w:rsidP="00DF0230">
            <w:pPr>
              <w:pStyle w:val="rowtabella0"/>
              <w:rPr>
                <w:color w:val="002060"/>
                <w:highlight w:val="yellow"/>
              </w:rPr>
            </w:pPr>
            <w:r w:rsidRPr="00CA6FB3">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84C7" w14:textId="77777777" w:rsidR="00467CBB" w:rsidRPr="00CA6FB3" w:rsidRDefault="00467CBB" w:rsidP="00DF0230">
            <w:pPr>
              <w:pStyle w:val="rowtabella0"/>
              <w:rPr>
                <w:color w:val="002060"/>
                <w:highlight w:val="yellow"/>
              </w:rPr>
            </w:pPr>
            <w:r w:rsidRPr="00CA6FB3">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B6B0" w14:textId="77777777" w:rsidR="00467CBB" w:rsidRPr="0023461E" w:rsidRDefault="00467CBB" w:rsidP="00DF023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431A" w14:textId="77777777" w:rsidR="00467CBB" w:rsidRPr="00CA6FB3" w:rsidRDefault="00467CBB" w:rsidP="00DF0230">
            <w:pPr>
              <w:pStyle w:val="rowtabella0"/>
              <w:jc w:val="center"/>
              <w:rPr>
                <w:color w:val="002060"/>
                <w:highlight w:val="yellow"/>
              </w:rPr>
            </w:pPr>
            <w:r w:rsidRPr="00CA6FB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E2A8" w14:textId="77777777" w:rsidR="00467CBB" w:rsidRPr="0023461E" w:rsidRDefault="00467CBB" w:rsidP="00DF0230">
            <w:pPr>
              <w:pStyle w:val="rowtabella0"/>
              <w:jc w:val="center"/>
              <w:rPr>
                <w:color w:val="002060"/>
              </w:rPr>
            </w:pPr>
            <w:r w:rsidRPr="0023461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394C" w14:textId="77777777" w:rsidR="00467CBB" w:rsidRPr="0023461E" w:rsidRDefault="00467CBB" w:rsidP="00DF0230">
            <w:pPr>
              <w:rPr>
                <w:color w:val="002060"/>
              </w:rPr>
            </w:pPr>
          </w:p>
        </w:tc>
      </w:tr>
      <w:tr w:rsidR="00467CBB" w:rsidRPr="0023461E" w14:paraId="309A0E49" w14:textId="77777777" w:rsidTr="00DF02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D752" w14:textId="77777777" w:rsidR="00467CBB" w:rsidRPr="008A3718" w:rsidRDefault="00467CBB" w:rsidP="00DF0230">
            <w:pPr>
              <w:pStyle w:val="rowtabella0"/>
              <w:rPr>
                <w:color w:val="002060"/>
                <w:highlight w:val="yellow"/>
              </w:rPr>
            </w:pPr>
            <w:r w:rsidRPr="008A3718">
              <w:rPr>
                <w:color w:val="002060"/>
                <w:highlight w:val="yellow"/>
              </w:rPr>
              <w:t>11/12/2022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3A0E" w14:textId="77777777" w:rsidR="00467CBB" w:rsidRPr="008A3718" w:rsidRDefault="00467CBB" w:rsidP="00DF0230">
            <w:pPr>
              <w:pStyle w:val="rowtabella0"/>
              <w:jc w:val="center"/>
              <w:rPr>
                <w:color w:val="002060"/>
                <w:highlight w:val="yellow"/>
              </w:rPr>
            </w:pPr>
            <w:r w:rsidRPr="008A371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200C" w14:textId="77777777" w:rsidR="00467CBB" w:rsidRPr="008A3718" w:rsidRDefault="00467CBB" w:rsidP="00DF0230">
            <w:pPr>
              <w:pStyle w:val="rowtabella0"/>
              <w:rPr>
                <w:color w:val="002060"/>
                <w:highlight w:val="yellow"/>
              </w:rPr>
            </w:pPr>
            <w:r w:rsidRPr="008A3718">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5B08" w14:textId="77777777" w:rsidR="00467CBB" w:rsidRPr="008A3718" w:rsidRDefault="00467CBB" w:rsidP="00DF0230">
            <w:pPr>
              <w:pStyle w:val="rowtabella0"/>
              <w:rPr>
                <w:color w:val="002060"/>
                <w:highlight w:val="yellow"/>
              </w:rPr>
            </w:pPr>
            <w:r w:rsidRPr="008A3718">
              <w:rPr>
                <w:color w:val="002060"/>
                <w:highlight w:val="yellow"/>
              </w:rPr>
              <w:t xml:space="preserve">AMICI DEL </w:t>
            </w:r>
            <w:proofErr w:type="spellStart"/>
            <w:r w:rsidRPr="008A3718">
              <w:rPr>
                <w:color w:val="002060"/>
                <w:highlight w:val="yellow"/>
              </w:rPr>
              <w:t>CENTROSOCIOsq.B</w:t>
            </w:r>
            <w:proofErr w:type="spellEnd"/>
            <w:r w:rsidRPr="008A3718">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003F" w14:textId="77777777" w:rsidR="00467CBB" w:rsidRPr="0023461E" w:rsidRDefault="00467CBB" w:rsidP="00DF023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4F86" w14:textId="77777777" w:rsidR="00467CBB" w:rsidRPr="0023461E" w:rsidRDefault="00467CBB" w:rsidP="00DF0230">
            <w:pPr>
              <w:pStyle w:val="rowtabella0"/>
              <w:jc w:val="center"/>
              <w:rPr>
                <w:color w:val="002060"/>
              </w:rPr>
            </w:pPr>
            <w:r w:rsidRPr="008A371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8AF7" w14:textId="77777777" w:rsidR="00467CBB" w:rsidRPr="0023461E" w:rsidRDefault="00467CBB" w:rsidP="00DF023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03EA" w14:textId="77777777" w:rsidR="00467CBB" w:rsidRPr="0023461E" w:rsidRDefault="00467CBB" w:rsidP="00DF0230">
            <w:pPr>
              <w:pStyle w:val="rowtabella0"/>
              <w:rPr>
                <w:color w:val="002060"/>
              </w:rPr>
            </w:pPr>
            <w:r w:rsidRPr="008A3718">
              <w:rPr>
                <w:color w:val="002060"/>
                <w:highlight w:val="yellow"/>
              </w:rPr>
              <w:t>PALLONE GEODETICO "CIOMMEI" TOLENTINO VIA WEBER - ZONA STICCHI</w:t>
            </w:r>
          </w:p>
        </w:tc>
      </w:tr>
    </w:tbl>
    <w:p w14:paraId="2122DE0A" w14:textId="77777777" w:rsidR="00467CBB" w:rsidRPr="0023461E" w:rsidRDefault="00467CBB" w:rsidP="00467CBB">
      <w:pPr>
        <w:pStyle w:val="breakline"/>
        <w:rPr>
          <w:rFonts w:eastAsiaTheme="minorEastAsia"/>
          <w:color w:val="002060"/>
        </w:rPr>
      </w:pPr>
    </w:p>
    <w:p w14:paraId="51ACDF1A" w14:textId="77777777" w:rsidR="00467CBB" w:rsidRPr="0023461E" w:rsidRDefault="00467CBB" w:rsidP="00467CBB">
      <w:pPr>
        <w:pStyle w:val="breakline"/>
        <w:rPr>
          <w:color w:val="002060"/>
        </w:rPr>
      </w:pPr>
    </w:p>
    <w:p w14:paraId="6FF7CE7F" w14:textId="77777777" w:rsidR="00467CBB" w:rsidRPr="0023461E" w:rsidRDefault="00467CBB" w:rsidP="00467CBB">
      <w:pPr>
        <w:pStyle w:val="titoloprinc0"/>
        <w:rPr>
          <w:color w:val="002060"/>
        </w:rPr>
      </w:pPr>
      <w:r w:rsidRPr="0023461E">
        <w:rPr>
          <w:color w:val="002060"/>
        </w:rPr>
        <w:t>RISULTATI</w:t>
      </w:r>
    </w:p>
    <w:p w14:paraId="10B9C71D" w14:textId="77777777" w:rsidR="00467CBB" w:rsidRPr="0023461E" w:rsidRDefault="00467CBB" w:rsidP="00467CBB">
      <w:pPr>
        <w:pStyle w:val="breakline"/>
        <w:rPr>
          <w:color w:val="002060"/>
        </w:rPr>
      </w:pPr>
    </w:p>
    <w:p w14:paraId="42186972" w14:textId="77777777" w:rsidR="00467CBB" w:rsidRPr="0023461E" w:rsidRDefault="00467CBB" w:rsidP="00467CBB">
      <w:pPr>
        <w:pStyle w:val="sottotitolocampionato10"/>
        <w:rPr>
          <w:color w:val="002060"/>
        </w:rPr>
      </w:pPr>
      <w:r w:rsidRPr="0023461E">
        <w:rPr>
          <w:color w:val="002060"/>
        </w:rPr>
        <w:t>RISULTATI UFFICIALI GARE DEL 03/12/2022</w:t>
      </w:r>
    </w:p>
    <w:p w14:paraId="7256993E" w14:textId="77777777" w:rsidR="00467CBB" w:rsidRPr="00467CBB" w:rsidRDefault="00467CBB" w:rsidP="00467CBB">
      <w:pPr>
        <w:pStyle w:val="sottotitolocampionato20"/>
        <w:spacing w:before="0" w:beforeAutospacing="0" w:after="0" w:afterAutospacing="0"/>
        <w:rPr>
          <w:rFonts w:ascii="Arial" w:hAnsi="Arial" w:cs="Arial"/>
          <w:color w:val="002060"/>
          <w:sz w:val="20"/>
          <w:szCs w:val="20"/>
        </w:rPr>
      </w:pPr>
      <w:r w:rsidRPr="00467CBB">
        <w:rPr>
          <w:rFonts w:ascii="Arial" w:hAnsi="Arial" w:cs="Arial"/>
          <w:color w:val="002060"/>
          <w:sz w:val="20"/>
          <w:szCs w:val="20"/>
        </w:rPr>
        <w:t>Si trascrivono qui di seguito i risultati ufficiali delle gare disputate</w:t>
      </w:r>
    </w:p>
    <w:p w14:paraId="2514D656" w14:textId="77777777" w:rsidR="00467CBB" w:rsidRPr="0023461E" w:rsidRDefault="00467CBB" w:rsidP="00467CB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7CBB" w:rsidRPr="0023461E" w14:paraId="7B92D112"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69A481EB"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F588A" w14:textId="77777777" w:rsidR="00467CBB" w:rsidRPr="0023461E" w:rsidRDefault="00467CBB" w:rsidP="00DF0230">
                  <w:pPr>
                    <w:pStyle w:val="headertabella0"/>
                    <w:rPr>
                      <w:color w:val="002060"/>
                    </w:rPr>
                  </w:pPr>
                  <w:r w:rsidRPr="0023461E">
                    <w:rPr>
                      <w:color w:val="002060"/>
                    </w:rPr>
                    <w:t>GIRONE A - 2 Giornata - R</w:t>
                  </w:r>
                </w:p>
              </w:tc>
            </w:tr>
            <w:tr w:rsidR="00467CBB" w:rsidRPr="0023461E" w14:paraId="07421618"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901C4" w14:textId="77777777" w:rsidR="00467CBB" w:rsidRPr="0023461E" w:rsidRDefault="00467CBB" w:rsidP="00DF0230">
                  <w:pPr>
                    <w:pStyle w:val="rowtabella0"/>
                    <w:rPr>
                      <w:color w:val="002060"/>
                    </w:rPr>
                  </w:pPr>
                  <w:r w:rsidRPr="0023461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59D89" w14:textId="77777777" w:rsidR="00467CBB" w:rsidRPr="0023461E" w:rsidRDefault="00467CBB" w:rsidP="00DF0230">
                  <w:pPr>
                    <w:pStyle w:val="rowtabella0"/>
                    <w:rPr>
                      <w:color w:val="002060"/>
                    </w:rPr>
                  </w:pPr>
                  <w:r w:rsidRPr="0023461E">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968BC" w14:textId="77777777" w:rsidR="00467CBB" w:rsidRPr="0023461E" w:rsidRDefault="00467CBB" w:rsidP="00DF0230">
                  <w:pPr>
                    <w:pStyle w:val="rowtabella0"/>
                    <w:jc w:val="center"/>
                    <w:rPr>
                      <w:color w:val="002060"/>
                    </w:rPr>
                  </w:pPr>
                  <w:r w:rsidRPr="0023461E">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D795" w14:textId="77777777" w:rsidR="00467CBB" w:rsidRPr="0023461E" w:rsidRDefault="00467CBB" w:rsidP="00DF0230">
                  <w:pPr>
                    <w:pStyle w:val="rowtabella0"/>
                    <w:jc w:val="center"/>
                    <w:rPr>
                      <w:color w:val="002060"/>
                    </w:rPr>
                  </w:pPr>
                  <w:r w:rsidRPr="0023461E">
                    <w:rPr>
                      <w:color w:val="002060"/>
                    </w:rPr>
                    <w:t> </w:t>
                  </w:r>
                </w:p>
              </w:tc>
            </w:tr>
            <w:tr w:rsidR="00467CBB" w:rsidRPr="0023461E" w14:paraId="4CA42D20"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565B95" w14:textId="77777777" w:rsidR="00467CBB" w:rsidRPr="0023461E" w:rsidRDefault="00467CBB" w:rsidP="00DF0230">
                  <w:pPr>
                    <w:pStyle w:val="rowtabella0"/>
                    <w:rPr>
                      <w:color w:val="002060"/>
                    </w:rPr>
                  </w:pPr>
                  <w:r w:rsidRPr="0023461E">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413D5" w14:textId="77777777" w:rsidR="00467CBB" w:rsidRPr="0023461E" w:rsidRDefault="00467CBB" w:rsidP="00DF0230">
                  <w:pPr>
                    <w:pStyle w:val="rowtabella0"/>
                    <w:rPr>
                      <w:color w:val="002060"/>
                    </w:rPr>
                  </w:pPr>
                  <w:r w:rsidRPr="0023461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79AEC4" w14:textId="77777777" w:rsidR="00467CBB" w:rsidRPr="0023461E" w:rsidRDefault="00467CBB" w:rsidP="00DF0230">
                  <w:pPr>
                    <w:pStyle w:val="rowtabella0"/>
                    <w:jc w:val="center"/>
                    <w:rPr>
                      <w:color w:val="002060"/>
                    </w:rPr>
                  </w:pPr>
                  <w:r w:rsidRPr="0023461E">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26D9D" w14:textId="77777777" w:rsidR="00467CBB" w:rsidRPr="0023461E" w:rsidRDefault="00467CBB" w:rsidP="00DF0230">
                  <w:pPr>
                    <w:pStyle w:val="rowtabella0"/>
                    <w:jc w:val="center"/>
                    <w:rPr>
                      <w:color w:val="002060"/>
                    </w:rPr>
                  </w:pPr>
                  <w:r w:rsidRPr="0023461E">
                    <w:rPr>
                      <w:color w:val="002060"/>
                    </w:rPr>
                    <w:t> </w:t>
                  </w:r>
                </w:p>
              </w:tc>
            </w:tr>
            <w:tr w:rsidR="00467CBB" w:rsidRPr="0023461E" w14:paraId="6AC664C0"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3FFAA" w14:textId="77777777" w:rsidR="00467CBB" w:rsidRPr="0023461E" w:rsidRDefault="00467CBB" w:rsidP="00DF0230">
                  <w:pPr>
                    <w:pStyle w:val="rowtabella0"/>
                    <w:rPr>
                      <w:color w:val="002060"/>
                    </w:rPr>
                  </w:pPr>
                  <w:r w:rsidRPr="0023461E">
                    <w:rPr>
                      <w:color w:val="002060"/>
                    </w:rPr>
                    <w:t xml:space="preserve">ITALSERVICE C5 </w:t>
                  </w:r>
                  <w:proofErr w:type="spellStart"/>
                  <w:r w:rsidRPr="0023461E">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53EAD6" w14:textId="77777777" w:rsidR="00467CBB" w:rsidRPr="0023461E" w:rsidRDefault="00467CBB" w:rsidP="00DF0230">
                  <w:pPr>
                    <w:pStyle w:val="rowtabella0"/>
                    <w:rPr>
                      <w:color w:val="002060"/>
                    </w:rPr>
                  </w:pPr>
                  <w:r w:rsidRPr="0023461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64D18F" w14:textId="77777777" w:rsidR="00467CBB" w:rsidRPr="0023461E" w:rsidRDefault="00467CBB" w:rsidP="00DF0230">
                  <w:pPr>
                    <w:pStyle w:val="rowtabella0"/>
                    <w:jc w:val="center"/>
                    <w:rPr>
                      <w:color w:val="002060"/>
                    </w:rPr>
                  </w:pPr>
                  <w:r w:rsidRPr="0023461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C82F2C" w14:textId="77777777" w:rsidR="00467CBB" w:rsidRPr="0023461E" w:rsidRDefault="00467CBB" w:rsidP="00DF0230">
                  <w:pPr>
                    <w:pStyle w:val="rowtabella0"/>
                    <w:jc w:val="center"/>
                    <w:rPr>
                      <w:color w:val="002060"/>
                    </w:rPr>
                  </w:pPr>
                  <w:r w:rsidRPr="0023461E">
                    <w:rPr>
                      <w:color w:val="002060"/>
                    </w:rPr>
                    <w:t> </w:t>
                  </w:r>
                </w:p>
              </w:tc>
            </w:tr>
            <w:tr w:rsidR="00467CBB" w:rsidRPr="0023461E" w14:paraId="56BAA4CB"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41BAD" w14:textId="77777777" w:rsidR="00467CBB" w:rsidRPr="0023461E" w:rsidRDefault="00467CBB" w:rsidP="00DF0230">
                  <w:pPr>
                    <w:pStyle w:val="rowtabella0"/>
                    <w:rPr>
                      <w:color w:val="002060"/>
                    </w:rPr>
                  </w:pPr>
                  <w:r w:rsidRPr="0023461E">
                    <w:rPr>
                      <w:color w:val="002060"/>
                    </w:rPr>
                    <w:t>(2)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6947E" w14:textId="77777777" w:rsidR="00467CBB" w:rsidRPr="0023461E" w:rsidRDefault="00467CBB" w:rsidP="00DF0230">
                  <w:pPr>
                    <w:pStyle w:val="rowtabella0"/>
                    <w:rPr>
                      <w:color w:val="002060"/>
                    </w:rPr>
                  </w:pPr>
                  <w:r w:rsidRPr="0023461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B54AD" w14:textId="77777777" w:rsidR="00467CBB" w:rsidRPr="0023461E" w:rsidRDefault="00467CBB" w:rsidP="00DF0230">
                  <w:pPr>
                    <w:pStyle w:val="rowtabella0"/>
                    <w:jc w:val="center"/>
                    <w:rPr>
                      <w:color w:val="002060"/>
                    </w:rPr>
                  </w:pPr>
                  <w:r w:rsidRPr="0023461E">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C65D0" w14:textId="77777777" w:rsidR="00467CBB" w:rsidRPr="0023461E" w:rsidRDefault="00467CBB" w:rsidP="00DF0230">
                  <w:pPr>
                    <w:pStyle w:val="rowtabella0"/>
                    <w:jc w:val="center"/>
                    <w:rPr>
                      <w:color w:val="002060"/>
                    </w:rPr>
                  </w:pPr>
                  <w:r w:rsidRPr="0023461E">
                    <w:rPr>
                      <w:color w:val="002060"/>
                    </w:rPr>
                    <w:t> </w:t>
                  </w:r>
                </w:p>
              </w:tc>
            </w:tr>
            <w:tr w:rsidR="00467CBB" w:rsidRPr="0023461E" w14:paraId="264D9A71"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5150DD7B" w14:textId="77777777" w:rsidR="00467CBB" w:rsidRPr="0023461E" w:rsidRDefault="00467CBB" w:rsidP="00DF0230">
                  <w:pPr>
                    <w:pStyle w:val="rowtabella0"/>
                    <w:rPr>
                      <w:color w:val="002060"/>
                    </w:rPr>
                  </w:pPr>
                  <w:r w:rsidRPr="0023461E">
                    <w:rPr>
                      <w:color w:val="002060"/>
                    </w:rPr>
                    <w:t>(1) - disputata il 04/12/2022</w:t>
                  </w:r>
                </w:p>
              </w:tc>
            </w:tr>
            <w:tr w:rsidR="00467CBB" w:rsidRPr="0023461E" w14:paraId="20E0F613"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0A2AA3F7" w14:textId="77777777" w:rsidR="00467CBB" w:rsidRPr="0023461E" w:rsidRDefault="00467CBB" w:rsidP="00DF0230">
                  <w:pPr>
                    <w:pStyle w:val="rowtabella0"/>
                    <w:rPr>
                      <w:color w:val="002060"/>
                    </w:rPr>
                  </w:pPr>
                  <w:r w:rsidRPr="0023461E">
                    <w:rPr>
                      <w:color w:val="002060"/>
                    </w:rPr>
                    <w:t>(2) - disputata il 05/12/2022</w:t>
                  </w:r>
                </w:p>
              </w:tc>
            </w:tr>
          </w:tbl>
          <w:p w14:paraId="714D0B58" w14:textId="77777777" w:rsidR="00467CBB" w:rsidRPr="0023461E" w:rsidRDefault="00467CBB" w:rsidP="00DF023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60A73013"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92402" w14:textId="77777777" w:rsidR="00467CBB" w:rsidRPr="0023461E" w:rsidRDefault="00467CBB" w:rsidP="00DF0230">
                  <w:pPr>
                    <w:pStyle w:val="headertabella0"/>
                    <w:rPr>
                      <w:color w:val="002060"/>
                    </w:rPr>
                  </w:pPr>
                  <w:r w:rsidRPr="0023461E">
                    <w:rPr>
                      <w:color w:val="002060"/>
                    </w:rPr>
                    <w:t>GIRONE B - 2 Giornata - R</w:t>
                  </w:r>
                </w:p>
              </w:tc>
            </w:tr>
            <w:tr w:rsidR="00467CBB" w:rsidRPr="0023461E" w14:paraId="2ED11258"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C3075" w14:textId="77777777" w:rsidR="00467CBB" w:rsidRPr="0023461E" w:rsidRDefault="00467CBB" w:rsidP="00DF0230">
                  <w:pPr>
                    <w:pStyle w:val="rowtabella0"/>
                    <w:rPr>
                      <w:color w:val="002060"/>
                    </w:rPr>
                  </w:pPr>
                  <w:r w:rsidRPr="0023461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BAD07" w14:textId="77777777" w:rsidR="00467CBB" w:rsidRPr="0023461E" w:rsidRDefault="00467CBB" w:rsidP="00DF0230">
                  <w:pPr>
                    <w:pStyle w:val="rowtabella0"/>
                    <w:rPr>
                      <w:color w:val="002060"/>
                    </w:rPr>
                  </w:pPr>
                  <w:r w:rsidRPr="0023461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9CC0C" w14:textId="77777777" w:rsidR="00467CBB" w:rsidRPr="0023461E" w:rsidRDefault="00467CBB" w:rsidP="00DF0230">
                  <w:pPr>
                    <w:pStyle w:val="rowtabella0"/>
                    <w:jc w:val="center"/>
                    <w:rPr>
                      <w:color w:val="002060"/>
                    </w:rPr>
                  </w:pPr>
                  <w:r w:rsidRPr="0023461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5AE6A" w14:textId="77777777" w:rsidR="00467CBB" w:rsidRPr="0023461E" w:rsidRDefault="00467CBB" w:rsidP="00DF0230">
                  <w:pPr>
                    <w:pStyle w:val="rowtabella0"/>
                    <w:jc w:val="center"/>
                    <w:rPr>
                      <w:color w:val="002060"/>
                    </w:rPr>
                  </w:pPr>
                  <w:r w:rsidRPr="0023461E">
                    <w:rPr>
                      <w:color w:val="002060"/>
                    </w:rPr>
                    <w:t> </w:t>
                  </w:r>
                </w:p>
              </w:tc>
            </w:tr>
            <w:tr w:rsidR="00467CBB" w:rsidRPr="0023461E" w14:paraId="3AD54673"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B97AC9" w14:textId="77777777" w:rsidR="00467CBB" w:rsidRPr="0023461E" w:rsidRDefault="00467CBB" w:rsidP="00DF0230">
                  <w:pPr>
                    <w:pStyle w:val="rowtabella0"/>
                    <w:rPr>
                      <w:color w:val="002060"/>
                    </w:rPr>
                  </w:pPr>
                  <w:r w:rsidRPr="0023461E">
                    <w:rPr>
                      <w:color w:val="002060"/>
                    </w:rPr>
                    <w:t xml:space="preserve">(1) AMICI DEL </w:t>
                  </w:r>
                  <w:proofErr w:type="spellStart"/>
                  <w:r w:rsidRPr="0023461E">
                    <w:rPr>
                      <w:color w:val="002060"/>
                    </w:rPr>
                    <w:t>CENTROSOCIOsq.B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82911" w14:textId="77777777" w:rsidR="00467CBB" w:rsidRPr="0023461E" w:rsidRDefault="00467CBB" w:rsidP="00DF0230">
                  <w:pPr>
                    <w:pStyle w:val="rowtabella0"/>
                    <w:rPr>
                      <w:color w:val="002060"/>
                    </w:rPr>
                  </w:pPr>
                  <w:r w:rsidRPr="0023461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3C45EB" w14:textId="77777777" w:rsidR="00467CBB" w:rsidRPr="0023461E" w:rsidRDefault="00467CBB" w:rsidP="00DF0230">
                  <w:pPr>
                    <w:pStyle w:val="rowtabella0"/>
                    <w:jc w:val="center"/>
                    <w:rPr>
                      <w:color w:val="002060"/>
                    </w:rPr>
                  </w:pPr>
                  <w:r w:rsidRPr="0023461E">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5332EB" w14:textId="77777777" w:rsidR="00467CBB" w:rsidRPr="0023461E" w:rsidRDefault="00467CBB" w:rsidP="00DF0230">
                  <w:pPr>
                    <w:pStyle w:val="rowtabella0"/>
                    <w:jc w:val="center"/>
                    <w:rPr>
                      <w:color w:val="002060"/>
                    </w:rPr>
                  </w:pPr>
                  <w:r w:rsidRPr="0023461E">
                    <w:rPr>
                      <w:color w:val="002060"/>
                    </w:rPr>
                    <w:t> </w:t>
                  </w:r>
                </w:p>
              </w:tc>
            </w:tr>
            <w:tr w:rsidR="00467CBB" w:rsidRPr="0023461E" w14:paraId="4CDEA1F6" w14:textId="77777777" w:rsidTr="00DF023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FC84E4" w14:textId="77777777" w:rsidR="00467CBB" w:rsidRPr="0023461E" w:rsidRDefault="00467CBB" w:rsidP="00DF0230">
                  <w:pPr>
                    <w:pStyle w:val="rowtabella0"/>
                    <w:rPr>
                      <w:color w:val="002060"/>
                    </w:rPr>
                  </w:pPr>
                  <w:r w:rsidRPr="0023461E">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82F3DF" w14:textId="77777777" w:rsidR="00467CBB" w:rsidRPr="0023461E" w:rsidRDefault="00467CBB" w:rsidP="00DF0230">
                  <w:pPr>
                    <w:pStyle w:val="rowtabella0"/>
                    <w:rPr>
                      <w:color w:val="002060"/>
                    </w:rPr>
                  </w:pPr>
                  <w:r w:rsidRPr="0023461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D29212" w14:textId="77777777" w:rsidR="00467CBB" w:rsidRPr="0023461E" w:rsidRDefault="00467CBB" w:rsidP="00DF0230">
                  <w:pPr>
                    <w:pStyle w:val="rowtabella0"/>
                    <w:jc w:val="center"/>
                    <w:rPr>
                      <w:color w:val="002060"/>
                    </w:rPr>
                  </w:pPr>
                  <w:r w:rsidRPr="0023461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3A9122" w14:textId="77777777" w:rsidR="00467CBB" w:rsidRPr="0023461E" w:rsidRDefault="00467CBB" w:rsidP="00DF0230">
                  <w:pPr>
                    <w:pStyle w:val="rowtabella0"/>
                    <w:jc w:val="center"/>
                    <w:rPr>
                      <w:color w:val="002060"/>
                    </w:rPr>
                  </w:pPr>
                  <w:r w:rsidRPr="0023461E">
                    <w:rPr>
                      <w:color w:val="002060"/>
                    </w:rPr>
                    <w:t> </w:t>
                  </w:r>
                </w:p>
              </w:tc>
            </w:tr>
            <w:tr w:rsidR="00467CBB" w:rsidRPr="0023461E" w14:paraId="1F72FCE9"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847B1" w14:textId="77777777" w:rsidR="00467CBB" w:rsidRPr="0023461E" w:rsidRDefault="00467CBB" w:rsidP="00DF0230">
                  <w:pPr>
                    <w:pStyle w:val="rowtabella0"/>
                    <w:rPr>
                      <w:color w:val="002060"/>
                    </w:rPr>
                  </w:pPr>
                  <w:r w:rsidRPr="0023461E">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3054D" w14:textId="77777777" w:rsidR="00467CBB" w:rsidRPr="0023461E" w:rsidRDefault="00467CBB" w:rsidP="00DF0230">
                  <w:pPr>
                    <w:pStyle w:val="rowtabella0"/>
                    <w:rPr>
                      <w:color w:val="002060"/>
                    </w:rPr>
                  </w:pPr>
                  <w:r w:rsidRPr="0023461E">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F370F" w14:textId="77777777" w:rsidR="00467CBB" w:rsidRPr="0023461E" w:rsidRDefault="00467CBB" w:rsidP="00DF0230">
                  <w:pPr>
                    <w:pStyle w:val="rowtabella0"/>
                    <w:jc w:val="center"/>
                    <w:rPr>
                      <w:color w:val="002060"/>
                    </w:rPr>
                  </w:pPr>
                  <w:r w:rsidRPr="0023461E">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01D5C" w14:textId="77777777" w:rsidR="00467CBB" w:rsidRPr="0023461E" w:rsidRDefault="00467CBB" w:rsidP="00DF0230">
                  <w:pPr>
                    <w:pStyle w:val="rowtabella0"/>
                    <w:jc w:val="center"/>
                    <w:rPr>
                      <w:color w:val="002060"/>
                    </w:rPr>
                  </w:pPr>
                  <w:r w:rsidRPr="0023461E">
                    <w:rPr>
                      <w:color w:val="002060"/>
                    </w:rPr>
                    <w:t> </w:t>
                  </w:r>
                </w:p>
              </w:tc>
            </w:tr>
            <w:tr w:rsidR="00467CBB" w:rsidRPr="0023461E" w14:paraId="2617675E"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195D29C0" w14:textId="77777777" w:rsidR="00467CBB" w:rsidRPr="0023461E" w:rsidRDefault="00467CBB" w:rsidP="00DF0230">
                  <w:pPr>
                    <w:pStyle w:val="rowtabella0"/>
                    <w:rPr>
                      <w:color w:val="002060"/>
                    </w:rPr>
                  </w:pPr>
                  <w:r w:rsidRPr="0023461E">
                    <w:rPr>
                      <w:color w:val="002060"/>
                    </w:rPr>
                    <w:t>(1) - disputata il 04/12/2022</w:t>
                  </w:r>
                </w:p>
              </w:tc>
            </w:tr>
          </w:tbl>
          <w:p w14:paraId="6AE558F6" w14:textId="77777777" w:rsidR="00467CBB" w:rsidRPr="0023461E" w:rsidRDefault="00467CBB" w:rsidP="00DF0230">
            <w:pPr>
              <w:rPr>
                <w:color w:val="002060"/>
              </w:rPr>
            </w:pPr>
          </w:p>
        </w:tc>
      </w:tr>
    </w:tbl>
    <w:p w14:paraId="4A6B9B8C" w14:textId="77777777" w:rsidR="00467CBB" w:rsidRPr="0023461E" w:rsidRDefault="00467CBB" w:rsidP="00467CB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7CBB" w:rsidRPr="0023461E" w14:paraId="09528FA1" w14:textId="77777777" w:rsidTr="00DF023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7CBB" w:rsidRPr="0023461E" w14:paraId="7EA1F50B" w14:textId="77777777" w:rsidTr="00DF02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1504" w14:textId="77777777" w:rsidR="00467CBB" w:rsidRPr="0023461E" w:rsidRDefault="00467CBB" w:rsidP="00DF0230">
                  <w:pPr>
                    <w:pStyle w:val="headertabella0"/>
                    <w:rPr>
                      <w:color w:val="002060"/>
                    </w:rPr>
                  </w:pPr>
                  <w:r w:rsidRPr="0023461E">
                    <w:rPr>
                      <w:color w:val="002060"/>
                    </w:rPr>
                    <w:t>GIRONE C - 2 Giornata - R</w:t>
                  </w:r>
                </w:p>
              </w:tc>
            </w:tr>
            <w:tr w:rsidR="00467CBB" w:rsidRPr="0023461E" w14:paraId="0B0326A9" w14:textId="77777777" w:rsidTr="00DF023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2A8D9" w14:textId="77777777" w:rsidR="00467CBB" w:rsidRPr="0023461E" w:rsidRDefault="00467CBB" w:rsidP="00DF0230">
                  <w:pPr>
                    <w:pStyle w:val="rowtabella0"/>
                    <w:rPr>
                      <w:color w:val="002060"/>
                    </w:rPr>
                  </w:pPr>
                  <w:r w:rsidRPr="0023461E">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45E6D" w14:textId="77777777" w:rsidR="00467CBB" w:rsidRPr="0023461E" w:rsidRDefault="00467CBB" w:rsidP="00DF0230">
                  <w:pPr>
                    <w:pStyle w:val="rowtabella0"/>
                    <w:rPr>
                      <w:color w:val="002060"/>
                    </w:rPr>
                  </w:pPr>
                  <w:r w:rsidRPr="0023461E">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77462" w14:textId="77777777" w:rsidR="00467CBB" w:rsidRPr="0023461E" w:rsidRDefault="00467CBB" w:rsidP="00DF0230">
                  <w:pPr>
                    <w:pStyle w:val="rowtabella0"/>
                    <w:jc w:val="center"/>
                    <w:rPr>
                      <w:color w:val="002060"/>
                    </w:rPr>
                  </w:pPr>
                  <w:r w:rsidRPr="0023461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8A5F3" w14:textId="77777777" w:rsidR="00467CBB" w:rsidRPr="0023461E" w:rsidRDefault="00467CBB" w:rsidP="00DF0230">
                  <w:pPr>
                    <w:pStyle w:val="rowtabella0"/>
                    <w:jc w:val="center"/>
                    <w:rPr>
                      <w:color w:val="002060"/>
                    </w:rPr>
                  </w:pPr>
                  <w:r w:rsidRPr="0023461E">
                    <w:rPr>
                      <w:color w:val="002060"/>
                    </w:rPr>
                    <w:t> </w:t>
                  </w:r>
                </w:p>
              </w:tc>
            </w:tr>
            <w:tr w:rsidR="00467CBB" w:rsidRPr="0023461E" w14:paraId="0DA498B6" w14:textId="77777777" w:rsidTr="00DF023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ECA89" w14:textId="77777777" w:rsidR="00467CBB" w:rsidRPr="0023461E" w:rsidRDefault="00467CBB" w:rsidP="00DF0230">
                  <w:pPr>
                    <w:pStyle w:val="rowtabella0"/>
                    <w:rPr>
                      <w:color w:val="002060"/>
                    </w:rPr>
                  </w:pPr>
                  <w:r w:rsidRPr="0023461E">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C9287" w14:textId="77777777" w:rsidR="00467CBB" w:rsidRPr="0023461E" w:rsidRDefault="00467CBB" w:rsidP="00DF0230">
                  <w:pPr>
                    <w:pStyle w:val="rowtabella0"/>
                    <w:rPr>
                      <w:color w:val="002060"/>
                    </w:rPr>
                  </w:pPr>
                  <w:r w:rsidRPr="0023461E">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E3E0D" w14:textId="77777777" w:rsidR="00467CBB" w:rsidRPr="0023461E" w:rsidRDefault="00467CBB" w:rsidP="00DF0230">
                  <w:pPr>
                    <w:pStyle w:val="rowtabella0"/>
                    <w:jc w:val="center"/>
                    <w:rPr>
                      <w:color w:val="002060"/>
                    </w:rPr>
                  </w:pPr>
                  <w:r w:rsidRPr="0023461E">
                    <w:rPr>
                      <w:color w:val="002060"/>
                    </w:rPr>
                    <w:t>11 - 3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F600C" w14:textId="77777777" w:rsidR="00467CBB" w:rsidRPr="0023461E" w:rsidRDefault="00467CBB" w:rsidP="00DF0230">
                  <w:pPr>
                    <w:pStyle w:val="rowtabella0"/>
                    <w:jc w:val="center"/>
                    <w:rPr>
                      <w:color w:val="002060"/>
                    </w:rPr>
                  </w:pPr>
                  <w:r w:rsidRPr="0023461E">
                    <w:rPr>
                      <w:color w:val="002060"/>
                    </w:rPr>
                    <w:t> </w:t>
                  </w:r>
                </w:p>
              </w:tc>
            </w:tr>
            <w:tr w:rsidR="00467CBB" w:rsidRPr="0023461E" w14:paraId="08187CA8" w14:textId="77777777" w:rsidTr="00DF0230">
              <w:tc>
                <w:tcPr>
                  <w:tcW w:w="4700" w:type="dxa"/>
                  <w:gridSpan w:val="4"/>
                  <w:tcBorders>
                    <w:top w:val="nil"/>
                    <w:left w:val="nil"/>
                    <w:bottom w:val="nil"/>
                    <w:right w:val="nil"/>
                  </w:tcBorders>
                  <w:tcMar>
                    <w:top w:w="20" w:type="dxa"/>
                    <w:left w:w="20" w:type="dxa"/>
                    <w:bottom w:w="20" w:type="dxa"/>
                    <w:right w:w="20" w:type="dxa"/>
                  </w:tcMar>
                  <w:vAlign w:val="center"/>
                  <w:hideMark/>
                </w:tcPr>
                <w:p w14:paraId="7E832467" w14:textId="77777777" w:rsidR="00467CBB" w:rsidRPr="0023461E" w:rsidRDefault="00467CBB" w:rsidP="00DF0230">
                  <w:pPr>
                    <w:pStyle w:val="rowtabella0"/>
                    <w:rPr>
                      <w:color w:val="002060"/>
                    </w:rPr>
                  </w:pPr>
                  <w:r w:rsidRPr="0023461E">
                    <w:rPr>
                      <w:color w:val="002060"/>
                    </w:rPr>
                    <w:t>(1) - disputata il 04/12/2022</w:t>
                  </w:r>
                </w:p>
              </w:tc>
            </w:tr>
          </w:tbl>
          <w:p w14:paraId="2E72E89D" w14:textId="77777777" w:rsidR="00467CBB" w:rsidRPr="0023461E" w:rsidRDefault="00467CBB" w:rsidP="00DF0230">
            <w:pPr>
              <w:rPr>
                <w:color w:val="002060"/>
              </w:rPr>
            </w:pPr>
          </w:p>
        </w:tc>
      </w:tr>
    </w:tbl>
    <w:p w14:paraId="3F5CB6A1" w14:textId="77777777" w:rsidR="00467CBB" w:rsidRPr="0023461E" w:rsidRDefault="00467CBB" w:rsidP="00467CBB">
      <w:pPr>
        <w:pStyle w:val="breakline"/>
        <w:rPr>
          <w:rFonts w:eastAsiaTheme="minorEastAsia"/>
          <w:color w:val="002060"/>
        </w:rPr>
      </w:pPr>
    </w:p>
    <w:p w14:paraId="62D71F98" w14:textId="77777777" w:rsidR="00467CBB" w:rsidRPr="0023461E" w:rsidRDefault="00467CBB" w:rsidP="00467CBB">
      <w:pPr>
        <w:pStyle w:val="breakline"/>
        <w:rPr>
          <w:color w:val="002060"/>
        </w:rPr>
      </w:pPr>
    </w:p>
    <w:p w14:paraId="71E3F3A4" w14:textId="77777777" w:rsidR="00467CBB" w:rsidRPr="0023461E" w:rsidRDefault="00467CBB" w:rsidP="00467CBB">
      <w:pPr>
        <w:pStyle w:val="titoloprinc0"/>
        <w:rPr>
          <w:color w:val="002060"/>
        </w:rPr>
      </w:pPr>
      <w:r w:rsidRPr="0023461E">
        <w:rPr>
          <w:color w:val="002060"/>
        </w:rPr>
        <w:t>GIUDICE SPORTIVO</w:t>
      </w:r>
    </w:p>
    <w:p w14:paraId="5106CA38" w14:textId="77777777" w:rsidR="00467CBB" w:rsidRPr="0023461E" w:rsidRDefault="00467CBB" w:rsidP="00467CBB">
      <w:pPr>
        <w:pStyle w:val="diffida"/>
        <w:rPr>
          <w:color w:val="002060"/>
        </w:rPr>
      </w:pPr>
      <w:r w:rsidRPr="0023461E">
        <w:rPr>
          <w:color w:val="002060"/>
        </w:rPr>
        <w:t>Il Giudice Sportivo Avv. Agnese Lazzaretti, con l'assistenza del segretario Angelo Castellana, nella seduta del 07/12/2022, ha adottato le decisioni che di seguito integralmente si riportano:</w:t>
      </w:r>
    </w:p>
    <w:p w14:paraId="0C88B910" w14:textId="77777777" w:rsidR="00467CBB" w:rsidRPr="0023461E" w:rsidRDefault="00467CBB" w:rsidP="00467CBB">
      <w:pPr>
        <w:pStyle w:val="titolo10"/>
        <w:rPr>
          <w:color w:val="002060"/>
        </w:rPr>
      </w:pPr>
      <w:r w:rsidRPr="0023461E">
        <w:rPr>
          <w:color w:val="002060"/>
        </w:rPr>
        <w:t xml:space="preserve">GARE DEL 3/12/2022 </w:t>
      </w:r>
    </w:p>
    <w:p w14:paraId="743051CF" w14:textId="77777777" w:rsidR="00467CBB" w:rsidRPr="0023461E" w:rsidRDefault="00467CBB" w:rsidP="00467CBB">
      <w:pPr>
        <w:pStyle w:val="titolo7a"/>
        <w:rPr>
          <w:color w:val="002060"/>
        </w:rPr>
      </w:pPr>
      <w:r w:rsidRPr="0023461E">
        <w:rPr>
          <w:color w:val="002060"/>
        </w:rPr>
        <w:t xml:space="preserve">PROVVEDIMENTI DISCIPLINARI </w:t>
      </w:r>
    </w:p>
    <w:p w14:paraId="7CBF5879"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53B217E9" w14:textId="77777777" w:rsidR="00467CBB" w:rsidRPr="0023461E" w:rsidRDefault="00467CBB" w:rsidP="00467CBB">
      <w:pPr>
        <w:pStyle w:val="titolo30"/>
        <w:rPr>
          <w:color w:val="002060"/>
        </w:rPr>
      </w:pPr>
      <w:r w:rsidRPr="0023461E">
        <w:rPr>
          <w:color w:val="002060"/>
        </w:rPr>
        <w:t xml:space="preserve">CALCIATORI NON ESPULSI </w:t>
      </w:r>
    </w:p>
    <w:p w14:paraId="724C2C85" w14:textId="77777777" w:rsidR="00467CBB" w:rsidRPr="0023461E" w:rsidRDefault="00467CBB" w:rsidP="00467CBB">
      <w:pPr>
        <w:pStyle w:val="titolo20"/>
        <w:rPr>
          <w:color w:val="002060"/>
        </w:rPr>
      </w:pPr>
      <w:r w:rsidRPr="0023461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5A9C670" w14:textId="77777777" w:rsidTr="00DF0230">
        <w:tc>
          <w:tcPr>
            <w:tcW w:w="2200" w:type="dxa"/>
            <w:tcMar>
              <w:top w:w="20" w:type="dxa"/>
              <w:left w:w="20" w:type="dxa"/>
              <w:bottom w:w="20" w:type="dxa"/>
              <w:right w:w="20" w:type="dxa"/>
            </w:tcMar>
            <w:vAlign w:val="center"/>
            <w:hideMark/>
          </w:tcPr>
          <w:p w14:paraId="6F54D337" w14:textId="77777777" w:rsidR="00467CBB" w:rsidRPr="0023461E" w:rsidRDefault="00467CBB" w:rsidP="00DF0230">
            <w:pPr>
              <w:pStyle w:val="movimento"/>
              <w:rPr>
                <w:color w:val="002060"/>
              </w:rPr>
            </w:pPr>
            <w:r w:rsidRPr="0023461E">
              <w:rPr>
                <w:color w:val="002060"/>
              </w:rPr>
              <w:t>ZANNOTTI DANIELE</w:t>
            </w:r>
          </w:p>
        </w:tc>
        <w:tc>
          <w:tcPr>
            <w:tcW w:w="2200" w:type="dxa"/>
            <w:tcMar>
              <w:top w:w="20" w:type="dxa"/>
              <w:left w:w="20" w:type="dxa"/>
              <w:bottom w:w="20" w:type="dxa"/>
              <w:right w:w="20" w:type="dxa"/>
            </w:tcMar>
            <w:vAlign w:val="center"/>
            <w:hideMark/>
          </w:tcPr>
          <w:p w14:paraId="2437CA36" w14:textId="77777777" w:rsidR="00467CBB" w:rsidRPr="0023461E" w:rsidRDefault="00467CBB" w:rsidP="00DF0230">
            <w:pPr>
              <w:pStyle w:val="movimento2"/>
              <w:rPr>
                <w:color w:val="002060"/>
              </w:rPr>
            </w:pPr>
            <w:r w:rsidRPr="0023461E">
              <w:rPr>
                <w:color w:val="002060"/>
              </w:rPr>
              <w:t xml:space="preserve">(CSI GAUDIO) </w:t>
            </w:r>
          </w:p>
        </w:tc>
        <w:tc>
          <w:tcPr>
            <w:tcW w:w="800" w:type="dxa"/>
            <w:tcMar>
              <w:top w:w="20" w:type="dxa"/>
              <w:left w:w="20" w:type="dxa"/>
              <w:bottom w:w="20" w:type="dxa"/>
              <w:right w:w="20" w:type="dxa"/>
            </w:tcMar>
            <w:vAlign w:val="center"/>
            <w:hideMark/>
          </w:tcPr>
          <w:p w14:paraId="0B553C62"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5FFA2902" w14:textId="77777777" w:rsidR="00467CBB" w:rsidRPr="0023461E" w:rsidRDefault="00467CBB" w:rsidP="00DF0230">
            <w:pPr>
              <w:pStyle w:val="movimento"/>
              <w:rPr>
                <w:color w:val="002060"/>
              </w:rPr>
            </w:pPr>
            <w:r w:rsidRPr="0023461E">
              <w:rPr>
                <w:color w:val="002060"/>
              </w:rPr>
              <w:t>GHOUILA OMAR</w:t>
            </w:r>
          </w:p>
        </w:tc>
        <w:tc>
          <w:tcPr>
            <w:tcW w:w="2200" w:type="dxa"/>
            <w:tcMar>
              <w:top w:w="20" w:type="dxa"/>
              <w:left w:w="20" w:type="dxa"/>
              <w:bottom w:w="20" w:type="dxa"/>
              <w:right w:w="20" w:type="dxa"/>
            </w:tcMar>
            <w:vAlign w:val="center"/>
            <w:hideMark/>
          </w:tcPr>
          <w:p w14:paraId="1B040E6A" w14:textId="77777777" w:rsidR="00467CBB" w:rsidRPr="0023461E" w:rsidRDefault="00467CBB" w:rsidP="00DF0230">
            <w:pPr>
              <w:pStyle w:val="movimento2"/>
              <w:rPr>
                <w:color w:val="002060"/>
              </w:rPr>
            </w:pPr>
            <w:r w:rsidRPr="0023461E">
              <w:rPr>
                <w:color w:val="002060"/>
              </w:rPr>
              <w:t xml:space="preserve">(VIRTUS FORTITUDO 1950 SSD) </w:t>
            </w:r>
          </w:p>
        </w:tc>
      </w:tr>
    </w:tbl>
    <w:p w14:paraId="5D2E6691" w14:textId="77777777" w:rsidR="00467CBB" w:rsidRPr="0023461E" w:rsidRDefault="00467CBB" w:rsidP="00467CBB">
      <w:pPr>
        <w:pStyle w:val="titolo20"/>
        <w:rPr>
          <w:rFonts w:eastAsiaTheme="minorEastAsia"/>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078B7F16" w14:textId="77777777" w:rsidTr="00DF0230">
        <w:tc>
          <w:tcPr>
            <w:tcW w:w="2200" w:type="dxa"/>
            <w:tcMar>
              <w:top w:w="20" w:type="dxa"/>
              <w:left w:w="20" w:type="dxa"/>
              <w:bottom w:w="20" w:type="dxa"/>
              <w:right w:w="20" w:type="dxa"/>
            </w:tcMar>
            <w:vAlign w:val="center"/>
            <w:hideMark/>
          </w:tcPr>
          <w:p w14:paraId="5821A523" w14:textId="77777777" w:rsidR="00467CBB" w:rsidRPr="0023461E" w:rsidRDefault="00467CBB" w:rsidP="00DF0230">
            <w:pPr>
              <w:pStyle w:val="movimento"/>
              <w:rPr>
                <w:color w:val="002060"/>
              </w:rPr>
            </w:pPr>
            <w:r w:rsidRPr="0023461E">
              <w:rPr>
                <w:color w:val="002060"/>
              </w:rPr>
              <w:t>SPRECA ELIA</w:t>
            </w:r>
          </w:p>
        </w:tc>
        <w:tc>
          <w:tcPr>
            <w:tcW w:w="2200" w:type="dxa"/>
            <w:tcMar>
              <w:top w:w="20" w:type="dxa"/>
              <w:left w:w="20" w:type="dxa"/>
              <w:bottom w:w="20" w:type="dxa"/>
              <w:right w:w="20" w:type="dxa"/>
            </w:tcMar>
            <w:vAlign w:val="center"/>
            <w:hideMark/>
          </w:tcPr>
          <w:p w14:paraId="1DC90F1A" w14:textId="77777777" w:rsidR="00467CBB" w:rsidRPr="0023461E" w:rsidRDefault="00467CBB" w:rsidP="00DF0230">
            <w:pPr>
              <w:pStyle w:val="movimento2"/>
              <w:rPr>
                <w:color w:val="002060"/>
              </w:rPr>
            </w:pPr>
            <w:r w:rsidRPr="0023461E">
              <w:rPr>
                <w:color w:val="002060"/>
              </w:rPr>
              <w:t xml:space="preserve">(NUOVA JUVENTINA FFC) </w:t>
            </w:r>
          </w:p>
        </w:tc>
        <w:tc>
          <w:tcPr>
            <w:tcW w:w="800" w:type="dxa"/>
            <w:tcMar>
              <w:top w:w="20" w:type="dxa"/>
              <w:left w:w="20" w:type="dxa"/>
              <w:bottom w:w="20" w:type="dxa"/>
              <w:right w:w="20" w:type="dxa"/>
            </w:tcMar>
            <w:vAlign w:val="center"/>
            <w:hideMark/>
          </w:tcPr>
          <w:p w14:paraId="455514B0"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6C077F46" w14:textId="77777777" w:rsidR="00467CBB" w:rsidRPr="0023461E" w:rsidRDefault="00467CBB" w:rsidP="00DF0230">
            <w:pPr>
              <w:pStyle w:val="movimento"/>
              <w:rPr>
                <w:color w:val="002060"/>
              </w:rPr>
            </w:pPr>
            <w:r w:rsidRPr="0023461E">
              <w:rPr>
                <w:color w:val="002060"/>
              </w:rPr>
              <w:t>STAZIO KEVIN</w:t>
            </w:r>
          </w:p>
        </w:tc>
        <w:tc>
          <w:tcPr>
            <w:tcW w:w="2200" w:type="dxa"/>
            <w:tcMar>
              <w:top w:w="20" w:type="dxa"/>
              <w:left w:w="20" w:type="dxa"/>
              <w:bottom w:w="20" w:type="dxa"/>
              <w:right w:w="20" w:type="dxa"/>
            </w:tcMar>
            <w:vAlign w:val="center"/>
            <w:hideMark/>
          </w:tcPr>
          <w:p w14:paraId="76AA8A60" w14:textId="77777777" w:rsidR="00467CBB" w:rsidRPr="0023461E" w:rsidRDefault="00467CBB" w:rsidP="00DF0230">
            <w:pPr>
              <w:pStyle w:val="movimento2"/>
              <w:rPr>
                <w:color w:val="002060"/>
              </w:rPr>
            </w:pPr>
            <w:r w:rsidRPr="0023461E">
              <w:rPr>
                <w:color w:val="002060"/>
              </w:rPr>
              <w:t xml:space="preserve">(VIRTUS FORTITUDO 1950 SSD) </w:t>
            </w:r>
          </w:p>
        </w:tc>
      </w:tr>
    </w:tbl>
    <w:p w14:paraId="0D972C5D" w14:textId="77777777" w:rsidR="00467CBB" w:rsidRPr="0023461E" w:rsidRDefault="00467CBB" w:rsidP="00467CBB">
      <w:pPr>
        <w:pStyle w:val="titolo10"/>
        <w:rPr>
          <w:rFonts w:eastAsiaTheme="minorEastAsia"/>
          <w:color w:val="002060"/>
        </w:rPr>
      </w:pPr>
      <w:r w:rsidRPr="0023461E">
        <w:rPr>
          <w:color w:val="002060"/>
        </w:rPr>
        <w:t xml:space="preserve">GARE DEL 4/12/2022 </w:t>
      </w:r>
    </w:p>
    <w:p w14:paraId="7B8D9631" w14:textId="77777777" w:rsidR="00467CBB" w:rsidRPr="0023461E" w:rsidRDefault="00467CBB" w:rsidP="00467CBB">
      <w:pPr>
        <w:pStyle w:val="titolo7a"/>
        <w:rPr>
          <w:color w:val="002060"/>
        </w:rPr>
      </w:pPr>
      <w:r w:rsidRPr="0023461E">
        <w:rPr>
          <w:color w:val="002060"/>
        </w:rPr>
        <w:t xml:space="preserve">PROVVEDIMENTI DISCIPLINARI </w:t>
      </w:r>
    </w:p>
    <w:p w14:paraId="01C7CEAA" w14:textId="77777777" w:rsidR="00467CBB" w:rsidRPr="0023461E" w:rsidRDefault="00467CBB" w:rsidP="00467CBB">
      <w:pPr>
        <w:pStyle w:val="titolo7b0"/>
        <w:rPr>
          <w:color w:val="002060"/>
        </w:rPr>
      </w:pPr>
      <w:r w:rsidRPr="0023461E">
        <w:rPr>
          <w:color w:val="002060"/>
        </w:rPr>
        <w:t xml:space="preserve">In base alle risultanze degli atti ufficiali sono state deliberate le seguenti sanzioni disciplinari. </w:t>
      </w:r>
    </w:p>
    <w:p w14:paraId="695002C8" w14:textId="77777777" w:rsidR="00467CBB" w:rsidRPr="0023461E" w:rsidRDefault="00467CBB" w:rsidP="00467CBB">
      <w:pPr>
        <w:pStyle w:val="titolo30"/>
        <w:rPr>
          <w:color w:val="002060"/>
        </w:rPr>
      </w:pPr>
      <w:r w:rsidRPr="0023461E">
        <w:rPr>
          <w:color w:val="002060"/>
        </w:rPr>
        <w:t xml:space="preserve">CALCIATORI NON ESPULSI </w:t>
      </w:r>
    </w:p>
    <w:p w14:paraId="3D87A73F" w14:textId="77777777" w:rsidR="00467CBB" w:rsidRPr="0023461E" w:rsidRDefault="00467CBB" w:rsidP="00467CBB">
      <w:pPr>
        <w:pStyle w:val="titolo20"/>
        <w:rPr>
          <w:color w:val="002060"/>
        </w:rPr>
      </w:pPr>
      <w:r w:rsidRPr="0023461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7CBB" w:rsidRPr="0023461E" w14:paraId="78C42410" w14:textId="77777777" w:rsidTr="00DF0230">
        <w:tc>
          <w:tcPr>
            <w:tcW w:w="2200" w:type="dxa"/>
            <w:tcMar>
              <w:top w:w="20" w:type="dxa"/>
              <w:left w:w="20" w:type="dxa"/>
              <w:bottom w:w="20" w:type="dxa"/>
              <w:right w:w="20" w:type="dxa"/>
            </w:tcMar>
            <w:vAlign w:val="center"/>
            <w:hideMark/>
          </w:tcPr>
          <w:p w14:paraId="1827FEA5" w14:textId="77777777" w:rsidR="00467CBB" w:rsidRPr="0023461E" w:rsidRDefault="00467CBB" w:rsidP="00DF0230">
            <w:pPr>
              <w:pStyle w:val="movimento"/>
              <w:rPr>
                <w:color w:val="002060"/>
              </w:rPr>
            </w:pPr>
            <w:r w:rsidRPr="0023461E">
              <w:rPr>
                <w:color w:val="002060"/>
              </w:rPr>
              <w:t>HAXHIU LORENZO</w:t>
            </w:r>
          </w:p>
        </w:tc>
        <w:tc>
          <w:tcPr>
            <w:tcW w:w="2200" w:type="dxa"/>
            <w:tcMar>
              <w:top w:w="20" w:type="dxa"/>
              <w:left w:w="20" w:type="dxa"/>
              <w:bottom w:w="20" w:type="dxa"/>
              <w:right w:w="20" w:type="dxa"/>
            </w:tcMar>
            <w:vAlign w:val="center"/>
            <w:hideMark/>
          </w:tcPr>
          <w:p w14:paraId="5160C2DA" w14:textId="77777777" w:rsidR="00467CBB" w:rsidRPr="0023461E" w:rsidRDefault="00467CBB" w:rsidP="00DF0230">
            <w:pPr>
              <w:pStyle w:val="movimento2"/>
              <w:rPr>
                <w:color w:val="002060"/>
              </w:rPr>
            </w:pPr>
            <w:r w:rsidRPr="0023461E">
              <w:rPr>
                <w:color w:val="002060"/>
              </w:rPr>
              <w:t xml:space="preserve">(CANTINE RIUNITE CSI) </w:t>
            </w:r>
          </w:p>
        </w:tc>
        <w:tc>
          <w:tcPr>
            <w:tcW w:w="800" w:type="dxa"/>
            <w:tcMar>
              <w:top w:w="20" w:type="dxa"/>
              <w:left w:w="20" w:type="dxa"/>
              <w:bottom w:w="20" w:type="dxa"/>
              <w:right w:w="20" w:type="dxa"/>
            </w:tcMar>
            <w:vAlign w:val="center"/>
            <w:hideMark/>
          </w:tcPr>
          <w:p w14:paraId="082006E8"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4FB5A05D" w14:textId="77777777" w:rsidR="00467CBB" w:rsidRPr="0023461E" w:rsidRDefault="00467CBB" w:rsidP="00DF0230">
            <w:pPr>
              <w:pStyle w:val="movimento"/>
              <w:rPr>
                <w:color w:val="002060"/>
              </w:rPr>
            </w:pPr>
            <w:r w:rsidRPr="0023461E">
              <w:rPr>
                <w:color w:val="002060"/>
              </w:rPr>
              <w:t> </w:t>
            </w:r>
          </w:p>
        </w:tc>
        <w:tc>
          <w:tcPr>
            <w:tcW w:w="2200" w:type="dxa"/>
            <w:tcMar>
              <w:top w:w="20" w:type="dxa"/>
              <w:left w:w="20" w:type="dxa"/>
              <w:bottom w:w="20" w:type="dxa"/>
              <w:right w:w="20" w:type="dxa"/>
            </w:tcMar>
            <w:vAlign w:val="center"/>
            <w:hideMark/>
          </w:tcPr>
          <w:p w14:paraId="05D5DE77" w14:textId="77777777" w:rsidR="00467CBB" w:rsidRPr="0023461E" w:rsidRDefault="00467CBB" w:rsidP="00DF0230">
            <w:pPr>
              <w:pStyle w:val="movimento2"/>
              <w:rPr>
                <w:color w:val="002060"/>
              </w:rPr>
            </w:pPr>
            <w:r w:rsidRPr="0023461E">
              <w:rPr>
                <w:color w:val="002060"/>
              </w:rPr>
              <w:t> </w:t>
            </w:r>
          </w:p>
        </w:tc>
      </w:tr>
    </w:tbl>
    <w:p w14:paraId="17A879CB" w14:textId="77777777" w:rsidR="00467CBB" w:rsidRPr="0023461E" w:rsidRDefault="00467CBB" w:rsidP="00467CBB">
      <w:pPr>
        <w:pStyle w:val="breakline"/>
        <w:rPr>
          <w:color w:val="002060"/>
        </w:rPr>
      </w:pPr>
    </w:p>
    <w:p w14:paraId="35551D84" w14:textId="77777777" w:rsidR="00467CBB" w:rsidRPr="0023461E" w:rsidRDefault="00467CBB" w:rsidP="00467CBB">
      <w:pPr>
        <w:jc w:val="center"/>
        <w:rPr>
          <w:rFonts w:ascii="Arial" w:hAnsi="Arial" w:cs="Arial"/>
          <w:noProof/>
          <w:color w:val="002060"/>
          <w:sz w:val="22"/>
          <w:szCs w:val="22"/>
        </w:rPr>
      </w:pPr>
      <w:r w:rsidRPr="0023461E">
        <w:rPr>
          <w:rFonts w:ascii="Arial" w:hAnsi="Arial" w:cs="Arial"/>
          <w:noProof/>
          <w:color w:val="002060"/>
          <w:sz w:val="22"/>
          <w:szCs w:val="22"/>
        </w:rPr>
        <w:t>F.to IL SEGRETARIO                                   F.to IL GIUDICE SPORTIVO</w:t>
      </w:r>
    </w:p>
    <w:p w14:paraId="1D5A1058" w14:textId="77777777" w:rsidR="00467CBB" w:rsidRPr="0023461E" w:rsidRDefault="00467CBB" w:rsidP="00467CBB">
      <w:pPr>
        <w:pStyle w:val="breakline"/>
        <w:rPr>
          <w:rFonts w:eastAsiaTheme="minorEastAsia"/>
          <w:color w:val="002060"/>
        </w:rPr>
      </w:pPr>
      <w:r w:rsidRPr="0023461E">
        <w:rPr>
          <w:rFonts w:ascii="Arial" w:hAnsi="Arial" w:cs="Arial"/>
          <w:noProof/>
          <w:color w:val="002060"/>
          <w:sz w:val="22"/>
          <w:szCs w:val="22"/>
        </w:rPr>
        <w:t xml:space="preserve">                         Angelo Castellana        </w:t>
      </w:r>
      <w:r w:rsidRPr="0023461E">
        <w:rPr>
          <w:rFonts w:ascii="Arial" w:hAnsi="Arial" w:cs="Arial"/>
          <w:noProof/>
          <w:color w:val="002060"/>
          <w:sz w:val="22"/>
          <w:szCs w:val="22"/>
        </w:rPr>
        <w:tab/>
        <w:t xml:space="preserve">                                Agnese Lazzaretti</w:t>
      </w:r>
    </w:p>
    <w:p w14:paraId="2331CD12" w14:textId="77777777" w:rsidR="00467CBB" w:rsidRPr="0023461E" w:rsidRDefault="00467CBB" w:rsidP="00467CBB">
      <w:pPr>
        <w:pStyle w:val="breakline"/>
        <w:rPr>
          <w:rFonts w:eastAsiaTheme="minorEastAsia"/>
          <w:color w:val="002060"/>
        </w:rPr>
      </w:pPr>
    </w:p>
    <w:p w14:paraId="489501DB" w14:textId="77777777" w:rsidR="00467CBB" w:rsidRPr="0023461E" w:rsidRDefault="00467CBB" w:rsidP="00467CBB">
      <w:pPr>
        <w:pStyle w:val="titoloprinc0"/>
        <w:rPr>
          <w:color w:val="002060"/>
        </w:rPr>
      </w:pPr>
      <w:r w:rsidRPr="0023461E">
        <w:rPr>
          <w:color w:val="002060"/>
        </w:rPr>
        <w:t>CLASSIFICA</w:t>
      </w:r>
    </w:p>
    <w:p w14:paraId="177511FE" w14:textId="77777777" w:rsidR="00467CBB" w:rsidRPr="0023461E" w:rsidRDefault="00467CBB" w:rsidP="00467CBB">
      <w:pPr>
        <w:pStyle w:val="breakline"/>
        <w:rPr>
          <w:color w:val="002060"/>
        </w:rPr>
      </w:pPr>
    </w:p>
    <w:p w14:paraId="013FF22D" w14:textId="77777777" w:rsidR="00467CBB" w:rsidRPr="0023461E" w:rsidRDefault="00467CBB" w:rsidP="00467CBB">
      <w:pPr>
        <w:pStyle w:val="breakline"/>
        <w:rPr>
          <w:color w:val="002060"/>
        </w:rPr>
      </w:pPr>
    </w:p>
    <w:p w14:paraId="0D3A64F8" w14:textId="77777777" w:rsidR="00467CBB" w:rsidRPr="0023461E" w:rsidRDefault="00467CBB" w:rsidP="00467CBB">
      <w:pPr>
        <w:pStyle w:val="sottotitolocampionato10"/>
        <w:rPr>
          <w:color w:val="002060"/>
        </w:rPr>
      </w:pPr>
      <w:r w:rsidRPr="002346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6A1DC3FD"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2F8D"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EEB3"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539B"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A4C3B"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B54FE"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5AC9"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8193"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AB2DA"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C35DB"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AD22D" w14:textId="77777777" w:rsidR="00467CBB" w:rsidRPr="0023461E" w:rsidRDefault="00467CBB" w:rsidP="00DF0230">
            <w:pPr>
              <w:pStyle w:val="headertabella0"/>
              <w:rPr>
                <w:color w:val="002060"/>
              </w:rPr>
            </w:pPr>
            <w:r w:rsidRPr="0023461E">
              <w:rPr>
                <w:color w:val="002060"/>
              </w:rPr>
              <w:t>PE</w:t>
            </w:r>
          </w:p>
        </w:tc>
      </w:tr>
      <w:tr w:rsidR="00467CBB" w:rsidRPr="0023461E" w14:paraId="5CA34073"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4B13B" w14:textId="77777777" w:rsidR="00467CBB" w:rsidRPr="0023461E" w:rsidRDefault="00467CBB" w:rsidP="00DF0230">
            <w:pPr>
              <w:pStyle w:val="rowtabella0"/>
              <w:rPr>
                <w:color w:val="002060"/>
              </w:rPr>
            </w:pPr>
            <w:r w:rsidRPr="0023461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E2A0" w14:textId="77777777" w:rsidR="00467CBB" w:rsidRPr="0023461E" w:rsidRDefault="00467CBB" w:rsidP="00DF0230">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E4D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3E2E" w14:textId="77777777" w:rsidR="00467CBB" w:rsidRPr="0023461E" w:rsidRDefault="00467CBB" w:rsidP="00DF0230">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482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A0B0"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5355" w14:textId="77777777" w:rsidR="00467CBB" w:rsidRPr="0023461E" w:rsidRDefault="00467CBB" w:rsidP="00DF0230">
            <w:pPr>
              <w:pStyle w:val="rowtabella0"/>
              <w:jc w:val="center"/>
              <w:rPr>
                <w:color w:val="002060"/>
              </w:rPr>
            </w:pPr>
            <w:r>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0CF8C" w14:textId="77777777" w:rsidR="00467CBB" w:rsidRPr="0023461E" w:rsidRDefault="00467CBB" w:rsidP="00DF0230">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2EBC" w14:textId="77777777" w:rsidR="00467CBB" w:rsidRPr="0023461E" w:rsidRDefault="00467CBB" w:rsidP="00DF0230">
            <w:pPr>
              <w:pStyle w:val="rowtabella0"/>
              <w:jc w:val="center"/>
              <w:rPr>
                <w:color w:val="002060"/>
              </w:rPr>
            </w:pPr>
            <w:r>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CC53" w14:textId="77777777" w:rsidR="00467CBB" w:rsidRPr="0023461E" w:rsidRDefault="00467CBB" w:rsidP="00DF0230">
            <w:pPr>
              <w:pStyle w:val="rowtabella0"/>
              <w:jc w:val="center"/>
              <w:rPr>
                <w:color w:val="002060"/>
              </w:rPr>
            </w:pPr>
            <w:r w:rsidRPr="0023461E">
              <w:rPr>
                <w:color w:val="002060"/>
              </w:rPr>
              <w:t>0</w:t>
            </w:r>
          </w:p>
        </w:tc>
      </w:tr>
      <w:tr w:rsidR="00467CBB" w:rsidRPr="0023461E" w14:paraId="7958D41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C73BC" w14:textId="77777777" w:rsidR="00467CBB" w:rsidRPr="0023461E" w:rsidRDefault="00467CBB" w:rsidP="00DF0230">
            <w:pPr>
              <w:pStyle w:val="rowtabella0"/>
              <w:rPr>
                <w:color w:val="002060"/>
              </w:rPr>
            </w:pPr>
            <w:r w:rsidRPr="0023461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EC14" w14:textId="77777777" w:rsidR="00467CBB" w:rsidRPr="0023461E" w:rsidRDefault="00467CBB" w:rsidP="00DF0230">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B3F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4947"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D8E6"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BA8E"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D2F9" w14:textId="77777777" w:rsidR="00467CBB" w:rsidRPr="0023461E" w:rsidRDefault="00467CBB" w:rsidP="00DF0230">
            <w:pPr>
              <w:pStyle w:val="rowtabella0"/>
              <w:jc w:val="center"/>
              <w:rPr>
                <w:color w:val="002060"/>
              </w:rPr>
            </w:pPr>
            <w:r>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57D3" w14:textId="77777777" w:rsidR="00467CBB" w:rsidRPr="0023461E" w:rsidRDefault="00467CBB" w:rsidP="00DF0230">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0A6C" w14:textId="77777777" w:rsidR="00467CBB" w:rsidRPr="0023461E" w:rsidRDefault="00467CBB" w:rsidP="00DF0230">
            <w:pPr>
              <w:pStyle w:val="rowtabella0"/>
              <w:jc w:val="center"/>
              <w:rPr>
                <w:color w:val="002060"/>
              </w:rPr>
            </w:pPr>
            <w:r w:rsidRPr="0023461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FCA18" w14:textId="77777777" w:rsidR="00467CBB" w:rsidRPr="0023461E" w:rsidRDefault="00467CBB" w:rsidP="00DF0230">
            <w:pPr>
              <w:pStyle w:val="rowtabella0"/>
              <w:jc w:val="center"/>
              <w:rPr>
                <w:color w:val="002060"/>
              </w:rPr>
            </w:pPr>
            <w:r w:rsidRPr="0023461E">
              <w:rPr>
                <w:color w:val="002060"/>
              </w:rPr>
              <w:t>0</w:t>
            </w:r>
          </w:p>
        </w:tc>
      </w:tr>
      <w:tr w:rsidR="00467CBB" w:rsidRPr="0023461E" w14:paraId="3D3FEB1E"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tcPr>
          <w:p w14:paraId="5FCE0465" w14:textId="77777777" w:rsidR="00467CBB" w:rsidRPr="0023461E" w:rsidRDefault="00467CBB" w:rsidP="00DF0230">
            <w:pPr>
              <w:pStyle w:val="rowtabella0"/>
              <w:rPr>
                <w:color w:val="002060"/>
              </w:rPr>
            </w:pPr>
            <w:r w:rsidRPr="0023461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B88CE" w14:textId="77777777" w:rsidR="00467CBB" w:rsidRPr="0023461E" w:rsidRDefault="00467CBB" w:rsidP="00DF0230">
            <w:pPr>
              <w:pStyle w:val="rowtabella0"/>
              <w:jc w:val="center"/>
              <w:rPr>
                <w:color w:val="002060"/>
              </w:rPr>
            </w:pPr>
            <w:r w:rsidRPr="002346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392D"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A5462"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3EFC6"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22CF0" w14:textId="77777777" w:rsidR="00467CBB" w:rsidRPr="0023461E" w:rsidRDefault="00467CBB" w:rsidP="00DF023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2BAE6" w14:textId="77777777" w:rsidR="00467CBB" w:rsidRPr="0023461E" w:rsidRDefault="00467CBB" w:rsidP="00DF0230">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8B682" w14:textId="77777777" w:rsidR="00467CBB" w:rsidRPr="0023461E" w:rsidRDefault="00467CBB" w:rsidP="00DF0230">
            <w:pPr>
              <w:pStyle w:val="rowtabella0"/>
              <w:jc w:val="center"/>
              <w:rPr>
                <w:color w:val="002060"/>
              </w:rPr>
            </w:pPr>
            <w:r>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E98D4" w14:textId="77777777" w:rsidR="00467CBB" w:rsidRPr="0023461E" w:rsidRDefault="00467CBB" w:rsidP="00DF023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9E3AB" w14:textId="77777777" w:rsidR="00467CBB" w:rsidRPr="0023461E" w:rsidRDefault="00467CBB" w:rsidP="00DF0230">
            <w:pPr>
              <w:pStyle w:val="rowtabella0"/>
              <w:jc w:val="center"/>
              <w:rPr>
                <w:color w:val="002060"/>
              </w:rPr>
            </w:pPr>
            <w:r w:rsidRPr="0023461E">
              <w:rPr>
                <w:color w:val="002060"/>
              </w:rPr>
              <w:t>0</w:t>
            </w:r>
          </w:p>
        </w:tc>
      </w:tr>
      <w:tr w:rsidR="00467CBB" w:rsidRPr="0023461E" w14:paraId="55B6C90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BA920" w14:textId="77777777" w:rsidR="00467CBB" w:rsidRPr="0023461E" w:rsidRDefault="00467CBB" w:rsidP="00DF0230">
            <w:pPr>
              <w:pStyle w:val="rowtabella0"/>
              <w:rPr>
                <w:color w:val="002060"/>
                <w:lang w:val="es-ES"/>
              </w:rPr>
            </w:pPr>
            <w:r w:rsidRPr="0023461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188E" w14:textId="77777777" w:rsidR="00467CBB" w:rsidRPr="0023461E" w:rsidRDefault="00467CBB" w:rsidP="00DF0230">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B097"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62C2" w14:textId="77777777" w:rsidR="00467CBB" w:rsidRPr="0023461E" w:rsidRDefault="00467CBB" w:rsidP="00DF023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4E0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E439" w14:textId="77777777" w:rsidR="00467CBB" w:rsidRPr="0023461E" w:rsidRDefault="00467CBB" w:rsidP="00DF023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39F9" w14:textId="77777777" w:rsidR="00467CBB" w:rsidRPr="0023461E" w:rsidRDefault="00467CBB" w:rsidP="00DF0230">
            <w:pPr>
              <w:pStyle w:val="rowtabella0"/>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C214" w14:textId="77777777" w:rsidR="00467CBB" w:rsidRPr="0023461E" w:rsidRDefault="00467CBB" w:rsidP="00DF0230">
            <w:pPr>
              <w:pStyle w:val="rowtabella0"/>
              <w:jc w:val="center"/>
              <w:rPr>
                <w:color w:val="002060"/>
              </w:rPr>
            </w:pPr>
            <w:r>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2AB8" w14:textId="77777777" w:rsidR="00467CBB" w:rsidRPr="0023461E" w:rsidRDefault="00467CBB" w:rsidP="00DF023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AA30" w14:textId="77777777" w:rsidR="00467CBB" w:rsidRPr="0023461E" w:rsidRDefault="00467CBB" w:rsidP="00DF0230">
            <w:pPr>
              <w:pStyle w:val="rowtabella0"/>
              <w:jc w:val="center"/>
              <w:rPr>
                <w:color w:val="002060"/>
              </w:rPr>
            </w:pPr>
            <w:r w:rsidRPr="0023461E">
              <w:rPr>
                <w:color w:val="002060"/>
              </w:rPr>
              <w:t>0</w:t>
            </w:r>
          </w:p>
        </w:tc>
      </w:tr>
      <w:tr w:rsidR="00467CBB" w:rsidRPr="0023461E" w14:paraId="5F56F88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A15D6" w14:textId="77777777" w:rsidR="00467CBB" w:rsidRPr="0023461E" w:rsidRDefault="00467CBB" w:rsidP="00DF0230">
            <w:pPr>
              <w:pStyle w:val="rowtabella0"/>
              <w:rPr>
                <w:color w:val="002060"/>
              </w:rPr>
            </w:pPr>
            <w:r w:rsidRPr="0023461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90DB" w14:textId="77777777" w:rsidR="00467CBB" w:rsidRPr="0023461E" w:rsidRDefault="00467CBB" w:rsidP="00DF0230">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DA6F"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82A2" w14:textId="77777777" w:rsidR="00467CBB" w:rsidRPr="0023461E" w:rsidRDefault="00467CBB" w:rsidP="00DF023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3E11"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FB60" w14:textId="77777777" w:rsidR="00467CBB" w:rsidRPr="0023461E" w:rsidRDefault="00467CBB" w:rsidP="00DF023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6C9E" w14:textId="77777777" w:rsidR="00467CBB" w:rsidRPr="0023461E" w:rsidRDefault="00467CBB" w:rsidP="00DF0230">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9B9A" w14:textId="77777777" w:rsidR="00467CBB" w:rsidRPr="0023461E" w:rsidRDefault="00467CBB" w:rsidP="00DF0230">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313F" w14:textId="77777777" w:rsidR="00467CBB" w:rsidRPr="0023461E" w:rsidRDefault="00467CBB" w:rsidP="00DF0230">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109B" w14:textId="77777777" w:rsidR="00467CBB" w:rsidRPr="0023461E" w:rsidRDefault="00467CBB" w:rsidP="00DF0230">
            <w:pPr>
              <w:pStyle w:val="rowtabella0"/>
              <w:jc w:val="center"/>
              <w:rPr>
                <w:color w:val="002060"/>
              </w:rPr>
            </w:pPr>
            <w:r w:rsidRPr="0023461E">
              <w:rPr>
                <w:color w:val="002060"/>
              </w:rPr>
              <w:t>0</w:t>
            </w:r>
          </w:p>
        </w:tc>
      </w:tr>
      <w:tr w:rsidR="00467CBB" w:rsidRPr="0023461E" w14:paraId="2FCFAB12"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93460" w14:textId="77777777" w:rsidR="00467CBB" w:rsidRPr="0023461E" w:rsidRDefault="00467CBB" w:rsidP="00DF0230">
            <w:pPr>
              <w:pStyle w:val="rowtabella0"/>
              <w:rPr>
                <w:color w:val="002060"/>
              </w:rPr>
            </w:pPr>
            <w:r w:rsidRPr="0023461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1ED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B0162"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005E" w14:textId="77777777" w:rsidR="00467CBB" w:rsidRPr="0023461E" w:rsidRDefault="00467CBB" w:rsidP="00DF023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E1F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06C4"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69F6" w14:textId="77777777" w:rsidR="00467CBB" w:rsidRPr="0023461E" w:rsidRDefault="00467CBB" w:rsidP="00DF0230">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FDA0" w14:textId="77777777" w:rsidR="00467CBB" w:rsidRPr="0023461E" w:rsidRDefault="00467CBB" w:rsidP="00DF0230">
            <w:pPr>
              <w:pStyle w:val="rowtabella0"/>
              <w:jc w:val="center"/>
              <w:rPr>
                <w:color w:val="002060"/>
              </w:rPr>
            </w:pPr>
            <w:r>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B53F" w14:textId="77777777" w:rsidR="00467CBB" w:rsidRPr="0023461E" w:rsidRDefault="00467CBB" w:rsidP="00DF0230">
            <w:pPr>
              <w:pStyle w:val="rowtabella0"/>
              <w:jc w:val="center"/>
              <w:rPr>
                <w:color w:val="002060"/>
              </w:rPr>
            </w:pPr>
            <w:r>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0EB9" w14:textId="77777777" w:rsidR="00467CBB" w:rsidRPr="0023461E" w:rsidRDefault="00467CBB" w:rsidP="00DF0230">
            <w:pPr>
              <w:pStyle w:val="rowtabella0"/>
              <w:jc w:val="center"/>
              <w:rPr>
                <w:color w:val="002060"/>
              </w:rPr>
            </w:pPr>
            <w:r w:rsidRPr="0023461E">
              <w:rPr>
                <w:color w:val="002060"/>
              </w:rPr>
              <w:t>0</w:t>
            </w:r>
          </w:p>
        </w:tc>
      </w:tr>
      <w:tr w:rsidR="00467CBB" w:rsidRPr="0023461E" w14:paraId="787C1551" w14:textId="77777777" w:rsidTr="00DF0230">
        <w:tc>
          <w:tcPr>
            <w:tcW w:w="5640" w:type="dxa"/>
            <w:tcBorders>
              <w:top w:val="nil"/>
              <w:left w:val="outset" w:sz="6" w:space="0" w:color="auto"/>
              <w:right w:val="nil"/>
            </w:tcBorders>
            <w:tcMar>
              <w:top w:w="20" w:type="dxa"/>
              <w:left w:w="20" w:type="dxa"/>
              <w:bottom w:w="20" w:type="dxa"/>
              <w:right w:w="20" w:type="dxa"/>
            </w:tcMar>
            <w:vAlign w:val="center"/>
          </w:tcPr>
          <w:p w14:paraId="4CE29F8A" w14:textId="77777777" w:rsidR="00467CBB" w:rsidRPr="0023461E" w:rsidRDefault="00467CBB" w:rsidP="00DF0230">
            <w:pPr>
              <w:pStyle w:val="rowtabella0"/>
              <w:rPr>
                <w:color w:val="002060"/>
                <w:lang w:val="es-ES"/>
              </w:rPr>
            </w:pPr>
            <w:r w:rsidRPr="002346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4E5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D5E4F"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7DC7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1539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08E96" w14:textId="77777777" w:rsidR="00467CBB" w:rsidRPr="0023461E" w:rsidRDefault="00467CBB" w:rsidP="00DF0230">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AFC51" w14:textId="77777777" w:rsidR="00467CBB" w:rsidRPr="0023461E" w:rsidRDefault="00467CBB" w:rsidP="00DF0230">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E7197" w14:textId="77777777" w:rsidR="00467CBB" w:rsidRPr="0023461E" w:rsidRDefault="00467CBB" w:rsidP="00DF0230">
            <w:pPr>
              <w:pStyle w:val="rowtabella0"/>
              <w:jc w:val="center"/>
              <w:rPr>
                <w:color w:val="002060"/>
              </w:rPr>
            </w:pPr>
            <w:r>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8703E" w14:textId="77777777" w:rsidR="00467CBB" w:rsidRPr="0023461E" w:rsidRDefault="00467CBB" w:rsidP="00DF0230">
            <w:pPr>
              <w:pStyle w:val="rowtabella0"/>
              <w:jc w:val="center"/>
              <w:rPr>
                <w:color w:val="002060"/>
              </w:rPr>
            </w:pPr>
            <w:r>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6D1D2" w14:textId="77777777" w:rsidR="00467CBB" w:rsidRPr="0023461E" w:rsidRDefault="00467CBB" w:rsidP="00DF0230">
            <w:pPr>
              <w:pStyle w:val="rowtabella0"/>
              <w:jc w:val="center"/>
              <w:rPr>
                <w:color w:val="002060"/>
              </w:rPr>
            </w:pPr>
            <w:r w:rsidRPr="0023461E">
              <w:rPr>
                <w:color w:val="002060"/>
              </w:rPr>
              <w:t>0</w:t>
            </w:r>
          </w:p>
        </w:tc>
      </w:tr>
      <w:tr w:rsidR="00467CBB" w:rsidRPr="0023461E" w14:paraId="7E2C9715" w14:textId="77777777" w:rsidTr="00DF0230">
        <w:tc>
          <w:tcPr>
            <w:tcW w:w="5640" w:type="dxa"/>
            <w:tcBorders>
              <w:left w:val="outset" w:sz="6" w:space="0" w:color="auto"/>
              <w:bottom w:val="outset" w:sz="6" w:space="0" w:color="auto"/>
              <w:right w:val="nil"/>
            </w:tcBorders>
            <w:tcMar>
              <w:top w:w="20" w:type="dxa"/>
              <w:left w:w="20" w:type="dxa"/>
              <w:bottom w:w="20" w:type="dxa"/>
              <w:right w:w="20" w:type="dxa"/>
            </w:tcMar>
            <w:vAlign w:val="center"/>
          </w:tcPr>
          <w:p w14:paraId="4B4AAED3" w14:textId="77777777" w:rsidR="00467CBB" w:rsidRPr="0023461E" w:rsidRDefault="00467CBB" w:rsidP="00DF0230">
            <w:pPr>
              <w:pStyle w:val="rowtabella0"/>
              <w:rPr>
                <w:color w:val="002060"/>
                <w:lang w:val="es-ES"/>
              </w:rPr>
            </w:pPr>
            <w:proofErr w:type="spellStart"/>
            <w:r w:rsidRPr="0023461E">
              <w:rPr>
                <w:color w:val="002060"/>
              </w:rPr>
              <w:t>sq.B</w:t>
            </w:r>
            <w:proofErr w:type="spellEnd"/>
            <w:r w:rsidRPr="0023461E">
              <w:rPr>
                <w:color w:val="002060"/>
              </w:rPr>
              <w:t xml:space="preserve"> ITALSERVICE C5 </w:t>
            </w:r>
            <w:proofErr w:type="spellStart"/>
            <w:r w:rsidRPr="0023461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1ABCC"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86E1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4AFBE"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6CCC4"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A2C48"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19F05"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E6CFD"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80E84"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180F2" w14:textId="77777777" w:rsidR="00467CBB" w:rsidRPr="0023461E" w:rsidRDefault="00467CBB" w:rsidP="00DF0230">
            <w:pPr>
              <w:pStyle w:val="rowtabella0"/>
              <w:jc w:val="center"/>
              <w:rPr>
                <w:color w:val="002060"/>
              </w:rPr>
            </w:pPr>
            <w:r w:rsidRPr="0023461E">
              <w:rPr>
                <w:color w:val="002060"/>
              </w:rPr>
              <w:t>0</w:t>
            </w:r>
          </w:p>
        </w:tc>
      </w:tr>
    </w:tbl>
    <w:p w14:paraId="0FACF24C" w14:textId="77777777" w:rsidR="00467CBB" w:rsidRPr="0023461E" w:rsidRDefault="00467CBB" w:rsidP="00467CBB">
      <w:pPr>
        <w:pStyle w:val="breakline"/>
        <w:rPr>
          <w:rFonts w:eastAsiaTheme="minorEastAsia"/>
          <w:color w:val="002060"/>
        </w:rPr>
      </w:pPr>
    </w:p>
    <w:p w14:paraId="78D81636" w14:textId="77777777" w:rsidR="00467CBB" w:rsidRPr="0023461E" w:rsidRDefault="00467CBB" w:rsidP="00467CBB">
      <w:pPr>
        <w:pStyle w:val="breakline"/>
        <w:rPr>
          <w:color w:val="002060"/>
        </w:rPr>
      </w:pPr>
    </w:p>
    <w:p w14:paraId="14D91632" w14:textId="77777777" w:rsidR="00467CBB" w:rsidRPr="0023461E" w:rsidRDefault="00467CBB" w:rsidP="00467CBB">
      <w:pPr>
        <w:pStyle w:val="sottotitolocampionato10"/>
        <w:rPr>
          <w:color w:val="002060"/>
        </w:rPr>
      </w:pPr>
      <w:r w:rsidRPr="002346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61233C98"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4A50" w14:textId="77777777" w:rsidR="00467CBB" w:rsidRPr="0023461E" w:rsidRDefault="00467CBB" w:rsidP="00DF0230">
            <w:pPr>
              <w:pStyle w:val="headertabella0"/>
              <w:rPr>
                <w:color w:val="002060"/>
              </w:rPr>
            </w:pPr>
            <w:r w:rsidRPr="002346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CA37"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A49B7"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D1FD"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6C5F5"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502F9"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E26C"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E2C85"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9147"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83C04" w14:textId="77777777" w:rsidR="00467CBB" w:rsidRPr="0023461E" w:rsidRDefault="00467CBB" w:rsidP="00DF0230">
            <w:pPr>
              <w:pStyle w:val="headertabella0"/>
              <w:rPr>
                <w:color w:val="002060"/>
              </w:rPr>
            </w:pPr>
            <w:r w:rsidRPr="0023461E">
              <w:rPr>
                <w:color w:val="002060"/>
              </w:rPr>
              <w:t>PE</w:t>
            </w:r>
          </w:p>
        </w:tc>
      </w:tr>
      <w:tr w:rsidR="00467CBB" w:rsidRPr="0023461E" w14:paraId="43660ACB"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D87693" w14:textId="77777777" w:rsidR="00467CBB" w:rsidRPr="0023461E" w:rsidRDefault="00467CBB" w:rsidP="00DF0230">
            <w:pPr>
              <w:pStyle w:val="rowtabella0"/>
              <w:rPr>
                <w:color w:val="002060"/>
              </w:rPr>
            </w:pPr>
            <w:r w:rsidRPr="0023461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9B9B2" w14:textId="77777777" w:rsidR="00467CBB" w:rsidRPr="0023461E" w:rsidRDefault="00467CBB" w:rsidP="00DF0230">
            <w:pPr>
              <w:pStyle w:val="rowtabella0"/>
              <w:jc w:val="center"/>
              <w:rPr>
                <w:color w:val="002060"/>
              </w:rPr>
            </w:pPr>
            <w:r w:rsidRPr="0023461E">
              <w:rPr>
                <w:color w:val="002060"/>
              </w:rPr>
              <w:t>2</w:t>
            </w: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5C8C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3DEA5" w14:textId="77777777" w:rsidR="00467CBB" w:rsidRPr="0023461E" w:rsidRDefault="00467CBB" w:rsidP="00DF0230">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38E2"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000E2"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E9C38" w14:textId="77777777" w:rsidR="00467CBB" w:rsidRPr="0023461E" w:rsidRDefault="00467CBB" w:rsidP="00DF0230">
            <w:pPr>
              <w:pStyle w:val="rowtabella0"/>
              <w:jc w:val="center"/>
              <w:rPr>
                <w:color w:val="002060"/>
              </w:rPr>
            </w:pPr>
            <w:r>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BDA12" w14:textId="77777777" w:rsidR="00467CBB" w:rsidRPr="0023461E" w:rsidRDefault="00467CBB" w:rsidP="00DF0230">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9DA8D" w14:textId="77777777" w:rsidR="00467CBB" w:rsidRPr="0023461E" w:rsidRDefault="00467CBB" w:rsidP="00DF0230">
            <w:pPr>
              <w:pStyle w:val="rowtabella0"/>
              <w:jc w:val="center"/>
              <w:rPr>
                <w:color w:val="002060"/>
              </w:rPr>
            </w:pPr>
            <w:r>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2305C" w14:textId="77777777" w:rsidR="00467CBB" w:rsidRPr="0023461E" w:rsidRDefault="00467CBB" w:rsidP="00DF0230">
            <w:pPr>
              <w:pStyle w:val="rowtabella0"/>
              <w:jc w:val="center"/>
              <w:rPr>
                <w:color w:val="002060"/>
              </w:rPr>
            </w:pPr>
            <w:r w:rsidRPr="0023461E">
              <w:rPr>
                <w:color w:val="002060"/>
              </w:rPr>
              <w:t>0</w:t>
            </w:r>
          </w:p>
        </w:tc>
      </w:tr>
      <w:tr w:rsidR="00467CBB" w:rsidRPr="0023461E" w14:paraId="7E67C07D"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tcPr>
          <w:p w14:paraId="3CB8F1A0" w14:textId="77777777" w:rsidR="00467CBB" w:rsidRPr="0023461E" w:rsidRDefault="00467CBB" w:rsidP="00DF0230">
            <w:pPr>
              <w:pStyle w:val="rowtabella0"/>
              <w:rPr>
                <w:color w:val="002060"/>
              </w:rPr>
            </w:pPr>
            <w:r w:rsidRPr="0023461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A65D6" w14:textId="77777777" w:rsidR="00467CBB" w:rsidRPr="0023461E" w:rsidRDefault="00467CBB" w:rsidP="00DF0230">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18CF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AECB4" w14:textId="77777777" w:rsidR="00467CBB" w:rsidRPr="0023461E" w:rsidRDefault="00467CBB" w:rsidP="00DF023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775C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D4814"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2EE5F" w14:textId="77777777" w:rsidR="00467CBB" w:rsidRPr="0023461E" w:rsidRDefault="00467CBB" w:rsidP="00DF0230">
            <w:pPr>
              <w:pStyle w:val="rowtabella0"/>
              <w:jc w:val="center"/>
              <w:rPr>
                <w:color w:val="002060"/>
              </w:rPr>
            </w:pPr>
            <w:r>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F9AD1" w14:textId="77777777" w:rsidR="00467CBB" w:rsidRPr="0023461E" w:rsidRDefault="00467CBB" w:rsidP="00DF0230">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2F169" w14:textId="77777777" w:rsidR="00467CBB" w:rsidRPr="0023461E" w:rsidRDefault="00467CBB" w:rsidP="00DF0230">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4066F" w14:textId="77777777" w:rsidR="00467CBB" w:rsidRPr="0023461E" w:rsidRDefault="00467CBB" w:rsidP="00DF0230">
            <w:pPr>
              <w:pStyle w:val="rowtabella0"/>
              <w:jc w:val="center"/>
              <w:rPr>
                <w:color w:val="002060"/>
              </w:rPr>
            </w:pPr>
            <w:r w:rsidRPr="0023461E">
              <w:rPr>
                <w:color w:val="002060"/>
              </w:rPr>
              <w:t>0</w:t>
            </w:r>
          </w:p>
        </w:tc>
      </w:tr>
      <w:tr w:rsidR="00467CBB" w:rsidRPr="0023461E" w14:paraId="4E666027"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tcPr>
          <w:p w14:paraId="6D507877" w14:textId="77777777" w:rsidR="00467CBB" w:rsidRPr="0023461E" w:rsidRDefault="00467CBB" w:rsidP="00DF0230">
            <w:pPr>
              <w:pStyle w:val="rowtabella0"/>
              <w:rPr>
                <w:color w:val="002060"/>
              </w:rPr>
            </w:pPr>
            <w:r w:rsidRPr="0023461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A4D37" w14:textId="77777777" w:rsidR="00467CBB" w:rsidRPr="0023461E" w:rsidRDefault="00467CBB" w:rsidP="00DF0230">
            <w:pPr>
              <w:pStyle w:val="rowtabella0"/>
              <w:jc w:val="center"/>
              <w:rPr>
                <w:color w:val="002060"/>
              </w:rPr>
            </w:pPr>
            <w:r w:rsidRPr="0023461E">
              <w:rPr>
                <w:color w:val="002060"/>
              </w:rPr>
              <w:t>1</w:t>
            </w: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104AE"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D6EE9" w14:textId="77777777" w:rsidR="00467CBB" w:rsidRPr="0023461E" w:rsidRDefault="00467CBB" w:rsidP="00DF023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4C979"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1DEEE"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21E3D" w14:textId="77777777" w:rsidR="00467CBB" w:rsidRPr="0023461E" w:rsidRDefault="00467CBB" w:rsidP="00DF0230">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ED276" w14:textId="77777777" w:rsidR="00467CBB" w:rsidRPr="0023461E" w:rsidRDefault="00467CBB" w:rsidP="00DF0230">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D03EF" w14:textId="77777777" w:rsidR="00467CBB" w:rsidRPr="0023461E" w:rsidRDefault="00467CBB" w:rsidP="00DF0230">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CC675" w14:textId="77777777" w:rsidR="00467CBB" w:rsidRPr="0023461E" w:rsidRDefault="00467CBB" w:rsidP="00DF0230">
            <w:pPr>
              <w:pStyle w:val="rowtabella0"/>
              <w:jc w:val="center"/>
              <w:rPr>
                <w:color w:val="002060"/>
              </w:rPr>
            </w:pPr>
            <w:r w:rsidRPr="0023461E">
              <w:rPr>
                <w:color w:val="002060"/>
              </w:rPr>
              <w:t>0</w:t>
            </w:r>
          </w:p>
        </w:tc>
      </w:tr>
      <w:tr w:rsidR="00467CBB" w:rsidRPr="0023461E" w14:paraId="4C3BD21B"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3965A" w14:textId="77777777" w:rsidR="00467CBB" w:rsidRPr="0023461E" w:rsidRDefault="00467CBB" w:rsidP="00DF0230">
            <w:pPr>
              <w:pStyle w:val="rowtabella0"/>
              <w:rPr>
                <w:color w:val="002060"/>
              </w:rPr>
            </w:pPr>
            <w:r w:rsidRPr="0023461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E0E5"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A81A"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D17A"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FB9B"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2B52" w14:textId="77777777" w:rsidR="00467CBB" w:rsidRPr="0023461E" w:rsidRDefault="00467CBB" w:rsidP="00DF023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C39B" w14:textId="77777777" w:rsidR="00467CBB" w:rsidRPr="0023461E" w:rsidRDefault="00467CBB" w:rsidP="00DF0230">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CA7B" w14:textId="77777777" w:rsidR="00467CBB" w:rsidRPr="0023461E" w:rsidRDefault="00467CBB" w:rsidP="00DF0230">
            <w:pPr>
              <w:pStyle w:val="rowtabella0"/>
              <w:jc w:val="center"/>
              <w:rPr>
                <w:color w:val="002060"/>
              </w:rPr>
            </w:pPr>
            <w:r>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9ADD" w14:textId="77777777" w:rsidR="00467CBB" w:rsidRPr="0023461E" w:rsidRDefault="00467CBB" w:rsidP="00DF023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F1C5" w14:textId="77777777" w:rsidR="00467CBB" w:rsidRPr="0023461E" w:rsidRDefault="00467CBB" w:rsidP="00DF0230">
            <w:pPr>
              <w:pStyle w:val="rowtabella0"/>
              <w:jc w:val="center"/>
              <w:rPr>
                <w:color w:val="002060"/>
              </w:rPr>
            </w:pPr>
            <w:r w:rsidRPr="0023461E">
              <w:rPr>
                <w:color w:val="002060"/>
              </w:rPr>
              <w:t>0</w:t>
            </w:r>
          </w:p>
        </w:tc>
      </w:tr>
      <w:tr w:rsidR="00467CBB" w:rsidRPr="0023461E" w14:paraId="346EF82C"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830D9" w14:textId="77777777" w:rsidR="00467CBB" w:rsidRPr="0023461E" w:rsidRDefault="00467CBB" w:rsidP="00DF0230">
            <w:pPr>
              <w:pStyle w:val="rowtabella0"/>
              <w:rPr>
                <w:color w:val="002060"/>
              </w:rPr>
            </w:pPr>
            <w:r w:rsidRPr="0023461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C2E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227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DD16"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7520"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2830" w14:textId="77777777" w:rsidR="00467CBB" w:rsidRPr="0023461E" w:rsidRDefault="00467CBB" w:rsidP="00DF023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91EE"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1ECB" w14:textId="77777777" w:rsidR="00467CBB" w:rsidRPr="0023461E" w:rsidRDefault="00467CBB" w:rsidP="00DF0230">
            <w:pPr>
              <w:pStyle w:val="rowtabella0"/>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2896" w14:textId="77777777" w:rsidR="00467CBB" w:rsidRPr="0023461E" w:rsidRDefault="00467CBB" w:rsidP="00DF0230">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F055" w14:textId="77777777" w:rsidR="00467CBB" w:rsidRPr="0023461E" w:rsidRDefault="00467CBB" w:rsidP="00DF0230">
            <w:pPr>
              <w:pStyle w:val="rowtabella0"/>
              <w:jc w:val="center"/>
              <w:rPr>
                <w:color w:val="002060"/>
              </w:rPr>
            </w:pPr>
            <w:r w:rsidRPr="0023461E">
              <w:rPr>
                <w:color w:val="002060"/>
              </w:rPr>
              <w:t>0</w:t>
            </w:r>
          </w:p>
        </w:tc>
      </w:tr>
      <w:tr w:rsidR="00467CBB" w:rsidRPr="0023461E" w14:paraId="393F5F59"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37D3D" w14:textId="77777777" w:rsidR="00467CBB" w:rsidRPr="0023461E" w:rsidRDefault="00467CBB" w:rsidP="00DF0230">
            <w:pPr>
              <w:pStyle w:val="rowtabella0"/>
              <w:rPr>
                <w:color w:val="002060"/>
              </w:rPr>
            </w:pPr>
            <w:r w:rsidRPr="0023461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4B0C"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0CE9"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22BC"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42D7"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02F4" w14:textId="77777777" w:rsidR="00467CBB" w:rsidRPr="0023461E" w:rsidRDefault="00467CBB" w:rsidP="00DF023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241B" w14:textId="77777777" w:rsidR="00467CBB" w:rsidRPr="0023461E" w:rsidRDefault="00467CBB" w:rsidP="00DF0230">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F500" w14:textId="77777777" w:rsidR="00467CBB" w:rsidRPr="0023461E" w:rsidRDefault="00467CBB" w:rsidP="00DF0230">
            <w:pPr>
              <w:pStyle w:val="rowtabella0"/>
              <w:jc w:val="center"/>
              <w:rPr>
                <w:color w:val="002060"/>
              </w:rPr>
            </w:pPr>
            <w:r>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EEFE" w14:textId="77777777" w:rsidR="00467CBB" w:rsidRPr="0023461E" w:rsidRDefault="00467CBB" w:rsidP="00DF0230">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78FD" w14:textId="77777777" w:rsidR="00467CBB" w:rsidRPr="0023461E" w:rsidRDefault="00467CBB" w:rsidP="00DF0230">
            <w:pPr>
              <w:pStyle w:val="rowtabella0"/>
              <w:jc w:val="center"/>
              <w:rPr>
                <w:color w:val="002060"/>
              </w:rPr>
            </w:pPr>
            <w:r w:rsidRPr="0023461E">
              <w:rPr>
                <w:color w:val="002060"/>
              </w:rPr>
              <w:t>0</w:t>
            </w:r>
          </w:p>
        </w:tc>
      </w:tr>
      <w:tr w:rsidR="00467CBB" w:rsidRPr="0023461E" w14:paraId="502C7B4A" w14:textId="77777777" w:rsidTr="00DF0230">
        <w:tc>
          <w:tcPr>
            <w:tcW w:w="5640" w:type="dxa"/>
            <w:tcBorders>
              <w:top w:val="nil"/>
              <w:left w:val="outset" w:sz="6" w:space="0" w:color="auto"/>
              <w:right w:val="nil"/>
            </w:tcBorders>
            <w:tcMar>
              <w:top w:w="20" w:type="dxa"/>
              <w:left w:w="20" w:type="dxa"/>
              <w:bottom w:w="20" w:type="dxa"/>
              <w:right w:w="20" w:type="dxa"/>
            </w:tcMar>
            <w:vAlign w:val="center"/>
          </w:tcPr>
          <w:p w14:paraId="4F39A037" w14:textId="77777777" w:rsidR="00467CBB" w:rsidRPr="0023461E" w:rsidRDefault="00467CBB" w:rsidP="00DF0230">
            <w:pPr>
              <w:pStyle w:val="rowtabella0"/>
              <w:rPr>
                <w:color w:val="002060"/>
                <w:lang w:val="es-ES"/>
              </w:rPr>
            </w:pPr>
            <w:r w:rsidRPr="0023461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4315F"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71016"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0D828"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17144"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3058E" w14:textId="77777777" w:rsidR="00467CBB" w:rsidRPr="0023461E" w:rsidRDefault="00467CBB" w:rsidP="00DF0230">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92035" w14:textId="77777777" w:rsidR="00467CBB" w:rsidRPr="0023461E" w:rsidRDefault="00467CBB" w:rsidP="00DF0230">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56266" w14:textId="77777777" w:rsidR="00467CBB" w:rsidRPr="0023461E" w:rsidRDefault="00467CBB" w:rsidP="00DF0230">
            <w:pPr>
              <w:pStyle w:val="rowtabella0"/>
              <w:jc w:val="center"/>
              <w:rPr>
                <w:color w:val="002060"/>
              </w:rPr>
            </w:pPr>
            <w:r>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CD866" w14:textId="77777777" w:rsidR="00467CBB" w:rsidRPr="0023461E" w:rsidRDefault="00467CBB" w:rsidP="00DF0230">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65F8C" w14:textId="77777777" w:rsidR="00467CBB" w:rsidRPr="0023461E" w:rsidRDefault="00467CBB" w:rsidP="00DF0230">
            <w:pPr>
              <w:pStyle w:val="rowtabella0"/>
              <w:jc w:val="center"/>
              <w:rPr>
                <w:color w:val="002060"/>
              </w:rPr>
            </w:pPr>
            <w:r w:rsidRPr="0023461E">
              <w:rPr>
                <w:color w:val="002060"/>
              </w:rPr>
              <w:t>0</w:t>
            </w:r>
          </w:p>
        </w:tc>
      </w:tr>
      <w:tr w:rsidR="00467CBB" w:rsidRPr="0023461E" w14:paraId="4B60C5DF"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82ADCF" w14:textId="77777777" w:rsidR="00467CBB" w:rsidRPr="00114D38" w:rsidRDefault="00467CBB" w:rsidP="00DF0230">
            <w:pPr>
              <w:pStyle w:val="rowtabella0"/>
              <w:rPr>
                <w:color w:val="002060"/>
              </w:rPr>
            </w:pPr>
            <w:proofErr w:type="spellStart"/>
            <w:r w:rsidRPr="0023461E">
              <w:rPr>
                <w:color w:val="002060"/>
              </w:rPr>
              <w:t>sq.B</w:t>
            </w:r>
            <w:proofErr w:type="spellEnd"/>
            <w:r w:rsidRPr="0023461E">
              <w:rPr>
                <w:color w:val="002060"/>
              </w:rPr>
              <w:t xml:space="preserve"> AMICI DEL </w:t>
            </w:r>
            <w:proofErr w:type="spellStart"/>
            <w:r w:rsidRPr="0023461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2B592"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C4D93"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8C855"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A4D1C"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CD1B0"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50E59"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45C20"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F11C4" w14:textId="77777777" w:rsidR="00467CBB" w:rsidRPr="0023461E" w:rsidRDefault="00467CBB" w:rsidP="00DF0230">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95363" w14:textId="77777777" w:rsidR="00467CBB" w:rsidRPr="0023461E" w:rsidRDefault="00467CBB" w:rsidP="00DF0230">
            <w:pPr>
              <w:pStyle w:val="rowtabella0"/>
              <w:jc w:val="center"/>
              <w:rPr>
                <w:color w:val="002060"/>
              </w:rPr>
            </w:pPr>
            <w:r w:rsidRPr="0023461E">
              <w:rPr>
                <w:color w:val="002060"/>
              </w:rPr>
              <w:t>0</w:t>
            </w:r>
          </w:p>
        </w:tc>
      </w:tr>
    </w:tbl>
    <w:p w14:paraId="5A93CBBC" w14:textId="77777777" w:rsidR="00467CBB" w:rsidRPr="0023461E" w:rsidRDefault="00467CBB" w:rsidP="00467CBB">
      <w:pPr>
        <w:pStyle w:val="breakline"/>
        <w:rPr>
          <w:rFonts w:eastAsiaTheme="minorEastAsia"/>
          <w:color w:val="002060"/>
        </w:rPr>
      </w:pPr>
    </w:p>
    <w:p w14:paraId="72FBCF53" w14:textId="77777777" w:rsidR="00467CBB" w:rsidRPr="0023461E" w:rsidRDefault="00467CBB" w:rsidP="00467CBB">
      <w:pPr>
        <w:pStyle w:val="breakline"/>
        <w:rPr>
          <w:color w:val="002060"/>
        </w:rPr>
      </w:pPr>
    </w:p>
    <w:p w14:paraId="414D8FCC" w14:textId="77777777" w:rsidR="00467CBB" w:rsidRPr="0023461E" w:rsidRDefault="00467CBB" w:rsidP="00467CBB">
      <w:pPr>
        <w:pStyle w:val="sottotitolocampionato10"/>
        <w:rPr>
          <w:color w:val="002060"/>
        </w:rPr>
      </w:pPr>
      <w:r w:rsidRPr="002346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7CBB" w:rsidRPr="0023461E" w14:paraId="50650AB5" w14:textId="77777777" w:rsidTr="00DF02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26DA2" w14:textId="77777777" w:rsidR="00467CBB" w:rsidRPr="0023461E" w:rsidRDefault="00467CBB" w:rsidP="00DF0230">
            <w:pPr>
              <w:pStyle w:val="headertabella0"/>
              <w:rPr>
                <w:color w:val="002060"/>
              </w:rPr>
            </w:pPr>
            <w:r w:rsidRPr="0023461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4C89A" w14:textId="77777777" w:rsidR="00467CBB" w:rsidRPr="0023461E" w:rsidRDefault="00467CBB" w:rsidP="00DF0230">
            <w:pPr>
              <w:pStyle w:val="headertabella0"/>
              <w:rPr>
                <w:color w:val="002060"/>
              </w:rPr>
            </w:pPr>
            <w:r w:rsidRPr="002346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0933D" w14:textId="77777777" w:rsidR="00467CBB" w:rsidRPr="0023461E" w:rsidRDefault="00467CBB" w:rsidP="00DF0230">
            <w:pPr>
              <w:pStyle w:val="headertabella0"/>
              <w:rPr>
                <w:color w:val="002060"/>
              </w:rPr>
            </w:pPr>
            <w:r w:rsidRPr="002346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D5617" w14:textId="77777777" w:rsidR="00467CBB" w:rsidRPr="0023461E" w:rsidRDefault="00467CBB" w:rsidP="00DF0230">
            <w:pPr>
              <w:pStyle w:val="headertabella0"/>
              <w:rPr>
                <w:color w:val="002060"/>
              </w:rPr>
            </w:pPr>
            <w:r w:rsidRPr="002346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C7C69" w14:textId="77777777" w:rsidR="00467CBB" w:rsidRPr="0023461E" w:rsidRDefault="00467CBB" w:rsidP="00DF0230">
            <w:pPr>
              <w:pStyle w:val="headertabella0"/>
              <w:rPr>
                <w:color w:val="002060"/>
              </w:rPr>
            </w:pPr>
            <w:r w:rsidRPr="002346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D89A2" w14:textId="77777777" w:rsidR="00467CBB" w:rsidRPr="0023461E" w:rsidRDefault="00467CBB" w:rsidP="00DF0230">
            <w:pPr>
              <w:pStyle w:val="headertabella0"/>
              <w:rPr>
                <w:color w:val="002060"/>
              </w:rPr>
            </w:pPr>
            <w:r w:rsidRPr="002346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5DC40" w14:textId="77777777" w:rsidR="00467CBB" w:rsidRPr="0023461E" w:rsidRDefault="00467CBB" w:rsidP="00DF0230">
            <w:pPr>
              <w:pStyle w:val="headertabella0"/>
              <w:rPr>
                <w:color w:val="002060"/>
              </w:rPr>
            </w:pPr>
            <w:r w:rsidRPr="002346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F5945" w14:textId="77777777" w:rsidR="00467CBB" w:rsidRPr="0023461E" w:rsidRDefault="00467CBB" w:rsidP="00DF0230">
            <w:pPr>
              <w:pStyle w:val="headertabella0"/>
              <w:rPr>
                <w:color w:val="002060"/>
              </w:rPr>
            </w:pPr>
            <w:r w:rsidRPr="002346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073A0" w14:textId="77777777" w:rsidR="00467CBB" w:rsidRPr="0023461E" w:rsidRDefault="00467CBB" w:rsidP="00DF0230">
            <w:pPr>
              <w:pStyle w:val="headertabella0"/>
              <w:rPr>
                <w:color w:val="002060"/>
              </w:rPr>
            </w:pPr>
            <w:r w:rsidRPr="002346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8682" w14:textId="77777777" w:rsidR="00467CBB" w:rsidRPr="0023461E" w:rsidRDefault="00467CBB" w:rsidP="00DF0230">
            <w:pPr>
              <w:pStyle w:val="headertabella0"/>
              <w:rPr>
                <w:color w:val="002060"/>
              </w:rPr>
            </w:pPr>
            <w:r w:rsidRPr="0023461E">
              <w:rPr>
                <w:color w:val="002060"/>
              </w:rPr>
              <w:t>PE</w:t>
            </w:r>
          </w:p>
        </w:tc>
      </w:tr>
      <w:tr w:rsidR="00467CBB" w:rsidRPr="0023461E" w14:paraId="304C1E53" w14:textId="77777777" w:rsidTr="00DF023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8A7A8" w14:textId="77777777" w:rsidR="00467CBB" w:rsidRPr="0023461E" w:rsidRDefault="00467CBB" w:rsidP="00DF0230">
            <w:pPr>
              <w:pStyle w:val="rowtabella0"/>
              <w:rPr>
                <w:color w:val="002060"/>
              </w:rPr>
            </w:pPr>
            <w:r w:rsidRPr="0023461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B312" w14:textId="77777777" w:rsidR="00467CBB" w:rsidRPr="0023461E" w:rsidRDefault="00467CBB" w:rsidP="00DF0230">
            <w:pPr>
              <w:pStyle w:val="rowtabella0"/>
              <w:jc w:val="center"/>
              <w:rPr>
                <w:color w:val="002060"/>
              </w:rPr>
            </w:pPr>
            <w:r w:rsidRPr="002346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879D"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7638"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F047"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9488"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FCD9"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E9B3" w14:textId="77777777" w:rsidR="00467CBB" w:rsidRPr="0023461E" w:rsidRDefault="00467CBB" w:rsidP="00DF0230">
            <w:pPr>
              <w:pStyle w:val="rowtabella0"/>
              <w:jc w:val="center"/>
              <w:rPr>
                <w:color w:val="002060"/>
              </w:rPr>
            </w:pPr>
            <w:r w:rsidRPr="002346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3BD6" w14:textId="77777777" w:rsidR="00467CBB" w:rsidRPr="0023461E" w:rsidRDefault="00467CBB" w:rsidP="00DF0230">
            <w:pPr>
              <w:pStyle w:val="rowtabella0"/>
              <w:jc w:val="center"/>
              <w:rPr>
                <w:color w:val="002060"/>
              </w:rPr>
            </w:pPr>
            <w:r w:rsidRPr="0023461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6958" w14:textId="77777777" w:rsidR="00467CBB" w:rsidRPr="0023461E" w:rsidRDefault="00467CBB" w:rsidP="00DF0230">
            <w:pPr>
              <w:pStyle w:val="rowtabella0"/>
              <w:jc w:val="center"/>
              <w:rPr>
                <w:color w:val="002060"/>
              </w:rPr>
            </w:pPr>
            <w:r w:rsidRPr="0023461E">
              <w:rPr>
                <w:color w:val="002060"/>
              </w:rPr>
              <w:t>0</w:t>
            </w:r>
          </w:p>
        </w:tc>
      </w:tr>
      <w:tr w:rsidR="00467CBB" w:rsidRPr="0023461E" w14:paraId="2EEC0845"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42952" w14:textId="77777777" w:rsidR="00467CBB" w:rsidRPr="0023461E" w:rsidRDefault="00467CBB" w:rsidP="00DF0230">
            <w:pPr>
              <w:pStyle w:val="rowtabella0"/>
              <w:rPr>
                <w:color w:val="002060"/>
              </w:rPr>
            </w:pPr>
            <w:r w:rsidRPr="0023461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2075" w14:textId="77777777" w:rsidR="00467CBB" w:rsidRPr="0023461E" w:rsidRDefault="00467CBB" w:rsidP="00DF0230">
            <w:pPr>
              <w:pStyle w:val="rowtabella0"/>
              <w:jc w:val="center"/>
              <w:rPr>
                <w:color w:val="002060"/>
              </w:rPr>
            </w:pPr>
            <w:r w:rsidRPr="002346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F11C"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9963"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391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F8AF"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21AC" w14:textId="77777777" w:rsidR="00467CBB" w:rsidRPr="0023461E" w:rsidRDefault="00467CBB" w:rsidP="00DF0230">
            <w:pPr>
              <w:pStyle w:val="rowtabella0"/>
              <w:jc w:val="center"/>
              <w:rPr>
                <w:color w:val="002060"/>
              </w:rPr>
            </w:pPr>
            <w:r w:rsidRPr="002346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A3FE" w14:textId="77777777" w:rsidR="00467CBB" w:rsidRPr="0023461E" w:rsidRDefault="00467CBB" w:rsidP="00DF0230">
            <w:pPr>
              <w:pStyle w:val="rowtabella0"/>
              <w:jc w:val="center"/>
              <w:rPr>
                <w:color w:val="002060"/>
              </w:rPr>
            </w:pPr>
            <w:r w:rsidRPr="002346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1F50" w14:textId="77777777" w:rsidR="00467CBB" w:rsidRPr="0023461E" w:rsidRDefault="00467CBB" w:rsidP="00DF0230">
            <w:pPr>
              <w:pStyle w:val="rowtabella0"/>
              <w:jc w:val="center"/>
              <w:rPr>
                <w:color w:val="002060"/>
              </w:rPr>
            </w:pPr>
            <w:r w:rsidRPr="002346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2A4F" w14:textId="77777777" w:rsidR="00467CBB" w:rsidRPr="0023461E" w:rsidRDefault="00467CBB" w:rsidP="00DF0230">
            <w:pPr>
              <w:pStyle w:val="rowtabella0"/>
              <w:jc w:val="center"/>
              <w:rPr>
                <w:color w:val="002060"/>
              </w:rPr>
            </w:pPr>
            <w:r w:rsidRPr="0023461E">
              <w:rPr>
                <w:color w:val="002060"/>
              </w:rPr>
              <w:t>0</w:t>
            </w:r>
          </w:p>
        </w:tc>
      </w:tr>
      <w:tr w:rsidR="00467CBB" w:rsidRPr="0023461E" w14:paraId="7B1F4E84"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6044D" w14:textId="77777777" w:rsidR="00467CBB" w:rsidRPr="0023461E" w:rsidRDefault="00467CBB" w:rsidP="00DF0230">
            <w:pPr>
              <w:pStyle w:val="rowtabella0"/>
              <w:rPr>
                <w:color w:val="002060"/>
              </w:rPr>
            </w:pPr>
            <w:r w:rsidRPr="0023461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D18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A319" w14:textId="77777777" w:rsidR="00467CBB" w:rsidRPr="0023461E" w:rsidRDefault="00467CBB" w:rsidP="00DF0230">
            <w:pPr>
              <w:pStyle w:val="rowtabella0"/>
              <w:jc w:val="center"/>
              <w:rPr>
                <w:color w:val="002060"/>
              </w:rPr>
            </w:pPr>
            <w:r w:rsidRPr="002346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D085"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615E"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584C" w14:textId="77777777" w:rsidR="00467CBB" w:rsidRPr="0023461E" w:rsidRDefault="00467CBB" w:rsidP="00DF0230">
            <w:pPr>
              <w:pStyle w:val="rowtabella0"/>
              <w:jc w:val="center"/>
              <w:rPr>
                <w:color w:val="002060"/>
              </w:rPr>
            </w:pPr>
            <w:r w:rsidRPr="002346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2CE7" w14:textId="77777777" w:rsidR="00467CBB" w:rsidRPr="0023461E" w:rsidRDefault="00467CBB" w:rsidP="00DF0230">
            <w:pPr>
              <w:pStyle w:val="rowtabella0"/>
              <w:jc w:val="center"/>
              <w:rPr>
                <w:color w:val="002060"/>
              </w:rPr>
            </w:pPr>
            <w:r w:rsidRPr="002346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9D32" w14:textId="77777777" w:rsidR="00467CBB" w:rsidRPr="0023461E" w:rsidRDefault="00467CBB" w:rsidP="00DF0230">
            <w:pPr>
              <w:pStyle w:val="rowtabella0"/>
              <w:jc w:val="center"/>
              <w:rPr>
                <w:color w:val="002060"/>
              </w:rPr>
            </w:pPr>
            <w:r w:rsidRPr="002346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43A1" w14:textId="77777777" w:rsidR="00467CBB" w:rsidRPr="0023461E" w:rsidRDefault="00467CBB" w:rsidP="00DF0230">
            <w:pPr>
              <w:pStyle w:val="rowtabella0"/>
              <w:jc w:val="center"/>
              <w:rPr>
                <w:color w:val="002060"/>
              </w:rPr>
            </w:pPr>
            <w:r w:rsidRPr="0023461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67BC" w14:textId="77777777" w:rsidR="00467CBB" w:rsidRPr="0023461E" w:rsidRDefault="00467CBB" w:rsidP="00DF0230">
            <w:pPr>
              <w:pStyle w:val="rowtabella0"/>
              <w:jc w:val="center"/>
              <w:rPr>
                <w:color w:val="002060"/>
              </w:rPr>
            </w:pPr>
            <w:r w:rsidRPr="0023461E">
              <w:rPr>
                <w:color w:val="002060"/>
              </w:rPr>
              <w:t>0</w:t>
            </w:r>
          </w:p>
        </w:tc>
      </w:tr>
      <w:tr w:rsidR="00467CBB" w:rsidRPr="0023461E" w14:paraId="46303BA1" w14:textId="77777777" w:rsidTr="00DF023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41922" w14:textId="77777777" w:rsidR="00467CBB" w:rsidRPr="0023461E" w:rsidRDefault="00467CBB" w:rsidP="00DF0230">
            <w:pPr>
              <w:pStyle w:val="rowtabella0"/>
              <w:rPr>
                <w:color w:val="002060"/>
                <w:lang w:val="es-ES"/>
              </w:rPr>
            </w:pPr>
            <w:r w:rsidRPr="0023461E">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1EDE"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0BAE" w14:textId="77777777" w:rsidR="00467CBB" w:rsidRPr="0023461E" w:rsidRDefault="00467CBB" w:rsidP="00DF0230">
            <w:pPr>
              <w:pStyle w:val="rowtabella0"/>
              <w:jc w:val="center"/>
              <w:rPr>
                <w:color w:val="002060"/>
              </w:rPr>
            </w:pPr>
            <w:r w:rsidRPr="002346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F4AA" w14:textId="77777777" w:rsidR="00467CBB" w:rsidRPr="0023461E" w:rsidRDefault="00467CBB" w:rsidP="00DF0230">
            <w:pPr>
              <w:pStyle w:val="rowtabella0"/>
              <w:jc w:val="center"/>
              <w:rPr>
                <w:color w:val="002060"/>
              </w:rPr>
            </w:pPr>
            <w:r w:rsidRPr="002346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1185"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0D82" w14:textId="77777777" w:rsidR="00467CBB" w:rsidRPr="0023461E" w:rsidRDefault="00467CBB" w:rsidP="00DF0230">
            <w:pPr>
              <w:pStyle w:val="rowtabella0"/>
              <w:jc w:val="center"/>
              <w:rPr>
                <w:color w:val="002060"/>
              </w:rPr>
            </w:pPr>
            <w:r w:rsidRPr="002346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072C"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FFBF" w14:textId="77777777" w:rsidR="00467CBB" w:rsidRPr="0023461E" w:rsidRDefault="00467CBB" w:rsidP="00DF0230">
            <w:pPr>
              <w:pStyle w:val="rowtabella0"/>
              <w:jc w:val="center"/>
              <w:rPr>
                <w:color w:val="002060"/>
              </w:rPr>
            </w:pPr>
            <w:r w:rsidRPr="002346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1748" w14:textId="77777777" w:rsidR="00467CBB" w:rsidRPr="0023461E" w:rsidRDefault="00467CBB" w:rsidP="00DF0230">
            <w:pPr>
              <w:pStyle w:val="rowtabella0"/>
              <w:jc w:val="center"/>
              <w:rPr>
                <w:color w:val="002060"/>
              </w:rPr>
            </w:pPr>
            <w:r w:rsidRPr="002346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F746" w14:textId="77777777" w:rsidR="00467CBB" w:rsidRPr="0023461E" w:rsidRDefault="00467CBB" w:rsidP="00DF0230">
            <w:pPr>
              <w:pStyle w:val="rowtabella0"/>
              <w:jc w:val="center"/>
              <w:rPr>
                <w:color w:val="002060"/>
              </w:rPr>
            </w:pPr>
            <w:r w:rsidRPr="0023461E">
              <w:rPr>
                <w:color w:val="002060"/>
              </w:rPr>
              <w:t>0</w:t>
            </w:r>
          </w:p>
        </w:tc>
      </w:tr>
      <w:tr w:rsidR="00467CBB" w:rsidRPr="0023461E" w14:paraId="023FA343" w14:textId="77777777" w:rsidTr="00DF023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6C6B6D" w14:textId="77777777" w:rsidR="00467CBB" w:rsidRPr="0023461E" w:rsidRDefault="00467CBB" w:rsidP="00DF0230">
            <w:pPr>
              <w:pStyle w:val="rowtabella0"/>
              <w:rPr>
                <w:color w:val="002060"/>
              </w:rPr>
            </w:pPr>
            <w:r w:rsidRPr="0023461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20991"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D8C5"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AFEA"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A69C" w14:textId="77777777" w:rsidR="00467CBB" w:rsidRPr="0023461E" w:rsidRDefault="00467CBB" w:rsidP="00DF0230">
            <w:pPr>
              <w:pStyle w:val="rowtabella0"/>
              <w:jc w:val="center"/>
              <w:rPr>
                <w:color w:val="002060"/>
              </w:rPr>
            </w:pPr>
            <w:r w:rsidRPr="002346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793A" w14:textId="77777777" w:rsidR="00467CBB" w:rsidRPr="0023461E" w:rsidRDefault="00467CBB" w:rsidP="00DF0230">
            <w:pPr>
              <w:pStyle w:val="rowtabella0"/>
              <w:jc w:val="center"/>
              <w:rPr>
                <w:color w:val="002060"/>
              </w:rPr>
            </w:pPr>
            <w:r w:rsidRPr="002346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75A4" w14:textId="77777777" w:rsidR="00467CBB" w:rsidRPr="0023461E" w:rsidRDefault="00467CBB" w:rsidP="00DF0230">
            <w:pPr>
              <w:pStyle w:val="rowtabella0"/>
              <w:jc w:val="center"/>
              <w:rPr>
                <w:color w:val="002060"/>
              </w:rPr>
            </w:pPr>
            <w:r w:rsidRPr="002346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1109" w14:textId="77777777" w:rsidR="00467CBB" w:rsidRPr="0023461E" w:rsidRDefault="00467CBB" w:rsidP="00DF0230">
            <w:pPr>
              <w:pStyle w:val="rowtabella0"/>
              <w:jc w:val="center"/>
              <w:rPr>
                <w:color w:val="002060"/>
              </w:rPr>
            </w:pPr>
            <w:r w:rsidRPr="0023461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54DF" w14:textId="77777777" w:rsidR="00467CBB" w:rsidRPr="0023461E" w:rsidRDefault="00467CBB" w:rsidP="00DF0230">
            <w:pPr>
              <w:pStyle w:val="rowtabella0"/>
              <w:jc w:val="center"/>
              <w:rPr>
                <w:color w:val="002060"/>
              </w:rPr>
            </w:pPr>
            <w:r w:rsidRPr="0023461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B73F" w14:textId="77777777" w:rsidR="00467CBB" w:rsidRPr="0023461E" w:rsidRDefault="00467CBB" w:rsidP="00DF0230">
            <w:pPr>
              <w:pStyle w:val="rowtabella0"/>
              <w:jc w:val="center"/>
              <w:rPr>
                <w:color w:val="002060"/>
              </w:rPr>
            </w:pPr>
            <w:r w:rsidRPr="0023461E">
              <w:rPr>
                <w:color w:val="002060"/>
              </w:rPr>
              <w:t>0</w:t>
            </w:r>
          </w:p>
        </w:tc>
      </w:tr>
    </w:tbl>
    <w:p w14:paraId="5E66FDBB" w14:textId="77777777" w:rsidR="00467CBB" w:rsidRDefault="00467CBB" w:rsidP="00467CBB">
      <w:pPr>
        <w:pStyle w:val="breakline"/>
        <w:rPr>
          <w:color w:val="002060"/>
        </w:rPr>
      </w:pPr>
    </w:p>
    <w:p w14:paraId="3020D836" w14:textId="77777777" w:rsidR="00467CBB" w:rsidRDefault="00467CBB" w:rsidP="00467CBB">
      <w:pPr>
        <w:pStyle w:val="breakline"/>
        <w:rPr>
          <w:color w:val="002060"/>
        </w:rPr>
      </w:pPr>
    </w:p>
    <w:p w14:paraId="771361F6" w14:textId="77777777" w:rsidR="00467CBB" w:rsidRPr="0023461E" w:rsidRDefault="00467CBB" w:rsidP="00467CBB">
      <w:pPr>
        <w:pStyle w:val="titoloprinc0"/>
        <w:rPr>
          <w:color w:val="002060"/>
        </w:rPr>
      </w:pPr>
      <w:r>
        <w:rPr>
          <w:color w:val="002060"/>
        </w:rPr>
        <w:t>PROGRAMMA GARE</w:t>
      </w:r>
    </w:p>
    <w:p w14:paraId="3DA20C1C" w14:textId="77777777" w:rsidR="00467CBB" w:rsidRDefault="00467CBB" w:rsidP="00467CBB">
      <w:pPr>
        <w:pStyle w:val="breakline"/>
        <w:rPr>
          <w:color w:val="002060"/>
        </w:rPr>
      </w:pPr>
    </w:p>
    <w:p w14:paraId="0CB75DD3" w14:textId="77777777" w:rsidR="00467CBB" w:rsidRPr="006B3CE9" w:rsidRDefault="00467CBB" w:rsidP="00467CBB">
      <w:pPr>
        <w:pStyle w:val="sottotitolocampionato10"/>
        <w:rPr>
          <w:color w:val="002060"/>
        </w:rPr>
      </w:pPr>
      <w:r w:rsidRPr="006B3CE9">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3"/>
        <w:gridCol w:w="385"/>
        <w:gridCol w:w="898"/>
        <w:gridCol w:w="1191"/>
        <w:gridCol w:w="1560"/>
        <w:gridCol w:w="1552"/>
      </w:tblGrid>
      <w:tr w:rsidR="00467CBB" w:rsidRPr="006B3CE9" w14:paraId="0A3CE4CB"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71E59"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42D19"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30027"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9E3D6"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65266"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3DBBB"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9C7B"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76E47D8A"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1E582" w14:textId="77777777" w:rsidR="00467CBB" w:rsidRPr="006B3CE9" w:rsidRDefault="00467CBB" w:rsidP="00DF0230">
            <w:pPr>
              <w:pStyle w:val="rowtabella0"/>
              <w:rPr>
                <w:color w:val="002060"/>
              </w:rPr>
            </w:pPr>
            <w:r w:rsidRPr="006B3CE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9B0B" w14:textId="77777777" w:rsidR="00467CBB" w:rsidRPr="006B3CE9" w:rsidRDefault="00467CBB" w:rsidP="00DF0230">
            <w:pPr>
              <w:pStyle w:val="rowtabella0"/>
              <w:rPr>
                <w:color w:val="002060"/>
              </w:rPr>
            </w:pPr>
            <w:r w:rsidRPr="006B3CE9">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EE7A3"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92EC1" w14:textId="77777777" w:rsidR="00467CBB" w:rsidRPr="006B3CE9" w:rsidRDefault="00467CBB" w:rsidP="00DF0230">
            <w:pPr>
              <w:pStyle w:val="rowtabella0"/>
              <w:rPr>
                <w:color w:val="002060"/>
              </w:rPr>
            </w:pPr>
            <w:r w:rsidRPr="006B3CE9">
              <w:rPr>
                <w:color w:val="002060"/>
              </w:rPr>
              <w:t>11/12/2022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39A72" w14:textId="77777777" w:rsidR="00467CBB" w:rsidRPr="006B3CE9" w:rsidRDefault="00467CBB" w:rsidP="00DF0230">
            <w:pPr>
              <w:pStyle w:val="rowtabella0"/>
              <w:rPr>
                <w:color w:val="002060"/>
              </w:rPr>
            </w:pPr>
            <w:r w:rsidRPr="006B3CE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8FCD3" w14:textId="77777777" w:rsidR="00467CBB" w:rsidRPr="006B3CE9" w:rsidRDefault="00467CBB" w:rsidP="00DF0230">
            <w:pPr>
              <w:pStyle w:val="rowtabella0"/>
              <w:rPr>
                <w:color w:val="002060"/>
              </w:rPr>
            </w:pPr>
            <w:r w:rsidRPr="006B3CE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81CC5" w14:textId="77777777" w:rsidR="00467CBB" w:rsidRPr="006B3CE9" w:rsidRDefault="00467CBB" w:rsidP="00DF0230">
            <w:pPr>
              <w:pStyle w:val="rowtabella0"/>
              <w:rPr>
                <w:color w:val="002060"/>
              </w:rPr>
            </w:pPr>
            <w:r w:rsidRPr="006B3CE9">
              <w:rPr>
                <w:color w:val="002060"/>
              </w:rPr>
              <w:t>VIA RISORGIMENTO 16</w:t>
            </w:r>
          </w:p>
        </w:tc>
      </w:tr>
      <w:tr w:rsidR="00467CBB" w:rsidRPr="006B3CE9" w14:paraId="7880E062"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B11E61" w14:textId="77777777" w:rsidR="00467CBB" w:rsidRPr="006B3CE9" w:rsidRDefault="00467CBB" w:rsidP="00DF0230">
            <w:pPr>
              <w:pStyle w:val="rowtabella0"/>
              <w:rPr>
                <w:color w:val="002060"/>
              </w:rPr>
            </w:pPr>
            <w:r w:rsidRPr="006B3CE9">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E743D5" w14:textId="77777777" w:rsidR="00467CBB" w:rsidRPr="006B3CE9" w:rsidRDefault="00467CBB" w:rsidP="00DF0230">
            <w:pPr>
              <w:pStyle w:val="rowtabella0"/>
              <w:rPr>
                <w:color w:val="002060"/>
              </w:rPr>
            </w:pPr>
            <w:r w:rsidRPr="006B3CE9">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221EFE"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BBD3B" w14:textId="77777777" w:rsidR="00467CBB" w:rsidRPr="006B3CE9" w:rsidRDefault="00467CBB" w:rsidP="00DF0230">
            <w:pPr>
              <w:pStyle w:val="rowtabella0"/>
              <w:rPr>
                <w:color w:val="002060"/>
              </w:rPr>
            </w:pPr>
            <w:r w:rsidRPr="006B3CE9">
              <w:rPr>
                <w:color w:val="002060"/>
              </w:rPr>
              <w:t>11/12/2022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675ACD" w14:textId="77777777" w:rsidR="00467CBB" w:rsidRPr="006B3CE9" w:rsidRDefault="00467CBB" w:rsidP="00DF0230">
            <w:pPr>
              <w:pStyle w:val="rowtabella0"/>
              <w:rPr>
                <w:color w:val="002060"/>
              </w:rPr>
            </w:pPr>
            <w:r w:rsidRPr="006B3CE9">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32032" w14:textId="77777777" w:rsidR="00467CBB" w:rsidRPr="006B3CE9" w:rsidRDefault="00467CBB" w:rsidP="00DF0230">
            <w:pPr>
              <w:pStyle w:val="rowtabella0"/>
              <w:rPr>
                <w:color w:val="002060"/>
              </w:rPr>
            </w:pPr>
            <w:r w:rsidRPr="006B3CE9">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70113" w14:textId="77777777" w:rsidR="00467CBB" w:rsidRPr="006B3CE9" w:rsidRDefault="00467CBB" w:rsidP="00DF0230">
            <w:pPr>
              <w:pStyle w:val="rowtabella0"/>
              <w:rPr>
                <w:color w:val="002060"/>
              </w:rPr>
            </w:pPr>
            <w:r w:rsidRPr="006B3CE9">
              <w:rPr>
                <w:color w:val="002060"/>
              </w:rPr>
              <w:t>VIA MIA MARTINI</w:t>
            </w:r>
          </w:p>
        </w:tc>
      </w:tr>
      <w:tr w:rsidR="00467CBB" w:rsidRPr="006B3CE9" w14:paraId="61E42884"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D0F6F" w14:textId="77777777" w:rsidR="00467CBB" w:rsidRPr="006B3CE9" w:rsidRDefault="00467CBB" w:rsidP="00DF0230">
            <w:pPr>
              <w:pStyle w:val="rowtabella0"/>
              <w:rPr>
                <w:color w:val="002060"/>
              </w:rPr>
            </w:pPr>
            <w:r w:rsidRPr="006B3CE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5C44D" w14:textId="77777777" w:rsidR="00467CBB" w:rsidRPr="006B3CE9" w:rsidRDefault="00467CBB" w:rsidP="00DF0230">
            <w:pPr>
              <w:pStyle w:val="rowtabella0"/>
              <w:rPr>
                <w:color w:val="002060"/>
              </w:rPr>
            </w:pPr>
            <w:r w:rsidRPr="006B3CE9">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38B9E8"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40D479" w14:textId="77777777" w:rsidR="00467CBB" w:rsidRPr="006B3CE9" w:rsidRDefault="00467CBB" w:rsidP="00DF0230">
            <w:pPr>
              <w:pStyle w:val="rowtabella0"/>
              <w:rPr>
                <w:color w:val="002060"/>
              </w:rPr>
            </w:pPr>
            <w:r w:rsidRPr="006B3CE9">
              <w:rPr>
                <w:color w:val="002060"/>
              </w:rPr>
              <w:t>11/12/2022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23DB9A" w14:textId="77777777" w:rsidR="00467CBB" w:rsidRPr="006B3CE9" w:rsidRDefault="00467CBB" w:rsidP="00DF0230">
            <w:pPr>
              <w:pStyle w:val="rowtabella0"/>
              <w:rPr>
                <w:color w:val="002060"/>
              </w:rPr>
            </w:pPr>
            <w:r w:rsidRPr="006B3CE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CA53F" w14:textId="77777777" w:rsidR="00467CBB" w:rsidRPr="006B3CE9" w:rsidRDefault="00467CBB" w:rsidP="00DF0230">
            <w:pPr>
              <w:pStyle w:val="rowtabella0"/>
              <w:rPr>
                <w:color w:val="002060"/>
              </w:rPr>
            </w:pPr>
            <w:r w:rsidRPr="006B3CE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C36EF" w14:textId="77777777" w:rsidR="00467CBB" w:rsidRPr="006B3CE9" w:rsidRDefault="00467CBB" w:rsidP="00DF0230">
            <w:pPr>
              <w:pStyle w:val="rowtabella0"/>
              <w:rPr>
                <w:color w:val="002060"/>
              </w:rPr>
            </w:pPr>
            <w:r w:rsidRPr="006B3CE9">
              <w:rPr>
                <w:color w:val="002060"/>
              </w:rPr>
              <w:t>STR.DEL BURELLO LOC.VAL NEVOLA</w:t>
            </w:r>
          </w:p>
        </w:tc>
      </w:tr>
      <w:tr w:rsidR="00467CBB" w:rsidRPr="006B3CE9" w14:paraId="2B45F7A5"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F34AEA" w14:textId="77777777" w:rsidR="00467CBB" w:rsidRPr="006B3CE9" w:rsidRDefault="00467CBB" w:rsidP="00DF0230">
            <w:pPr>
              <w:pStyle w:val="rowtabella0"/>
              <w:rPr>
                <w:color w:val="002060"/>
              </w:rPr>
            </w:pPr>
            <w:r w:rsidRPr="006B3CE9">
              <w:rPr>
                <w:color w:val="002060"/>
              </w:rPr>
              <w:t xml:space="preserve">ITALSERVICE C5 </w:t>
            </w:r>
            <w:proofErr w:type="spellStart"/>
            <w:r w:rsidRPr="006B3CE9">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DA941" w14:textId="77777777" w:rsidR="00467CBB" w:rsidRPr="006B3CE9" w:rsidRDefault="00467CBB" w:rsidP="00DF0230">
            <w:pPr>
              <w:pStyle w:val="rowtabella0"/>
              <w:rPr>
                <w:color w:val="002060"/>
              </w:rPr>
            </w:pPr>
            <w:r w:rsidRPr="006B3CE9">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30FEE"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71E44" w14:textId="77777777" w:rsidR="00467CBB" w:rsidRPr="006B3CE9" w:rsidRDefault="00467CBB" w:rsidP="00DF0230">
            <w:pPr>
              <w:pStyle w:val="rowtabella0"/>
              <w:rPr>
                <w:color w:val="002060"/>
              </w:rPr>
            </w:pPr>
            <w:r w:rsidRPr="006B3CE9">
              <w:rPr>
                <w:color w:val="002060"/>
              </w:rPr>
              <w:t>12/12/2022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0D378" w14:textId="77777777" w:rsidR="00467CBB" w:rsidRPr="006B3CE9" w:rsidRDefault="00467CBB" w:rsidP="00DF0230">
            <w:pPr>
              <w:pStyle w:val="rowtabella0"/>
              <w:rPr>
                <w:color w:val="002060"/>
              </w:rPr>
            </w:pPr>
            <w:r w:rsidRPr="006B3CE9">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8859" w14:textId="77777777" w:rsidR="00467CBB" w:rsidRPr="006B3CE9" w:rsidRDefault="00467CBB" w:rsidP="00DF0230">
            <w:pPr>
              <w:pStyle w:val="rowtabella0"/>
              <w:rPr>
                <w:color w:val="002060"/>
              </w:rPr>
            </w:pPr>
            <w:r w:rsidRPr="006B3CE9">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48B70" w14:textId="77777777" w:rsidR="00467CBB" w:rsidRPr="006B3CE9" w:rsidRDefault="00467CBB" w:rsidP="00DF0230">
            <w:pPr>
              <w:pStyle w:val="rowtabella0"/>
              <w:rPr>
                <w:color w:val="002060"/>
              </w:rPr>
            </w:pPr>
            <w:r w:rsidRPr="006B3CE9">
              <w:rPr>
                <w:color w:val="002060"/>
              </w:rPr>
              <w:t>VIA DEI PIOPPI 2</w:t>
            </w:r>
          </w:p>
        </w:tc>
      </w:tr>
    </w:tbl>
    <w:p w14:paraId="363A3202" w14:textId="77777777" w:rsidR="00467CBB" w:rsidRPr="006B3CE9" w:rsidRDefault="00467CBB" w:rsidP="00467CBB">
      <w:pPr>
        <w:pStyle w:val="breakline"/>
        <w:rPr>
          <w:rFonts w:eastAsiaTheme="minorEastAsia"/>
          <w:color w:val="002060"/>
        </w:rPr>
      </w:pPr>
    </w:p>
    <w:p w14:paraId="719D51FD" w14:textId="77777777" w:rsidR="00467CBB" w:rsidRPr="006B3CE9" w:rsidRDefault="00467CBB" w:rsidP="00467CBB">
      <w:pPr>
        <w:pStyle w:val="breakline"/>
        <w:rPr>
          <w:color w:val="002060"/>
        </w:rPr>
      </w:pPr>
    </w:p>
    <w:p w14:paraId="3B5F39E4" w14:textId="77777777" w:rsidR="00467CBB" w:rsidRPr="006B3CE9" w:rsidRDefault="00467CBB" w:rsidP="00467CBB">
      <w:pPr>
        <w:pStyle w:val="breakline"/>
        <w:rPr>
          <w:color w:val="002060"/>
        </w:rPr>
      </w:pPr>
    </w:p>
    <w:p w14:paraId="4F3CB7B8" w14:textId="77777777" w:rsidR="00467CBB" w:rsidRPr="006B3CE9" w:rsidRDefault="00467CBB" w:rsidP="00467CBB">
      <w:pPr>
        <w:pStyle w:val="sottotitolocampionato10"/>
        <w:rPr>
          <w:color w:val="002060"/>
        </w:rPr>
      </w:pPr>
      <w:r w:rsidRPr="006B3CE9">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467CBB" w:rsidRPr="006B3CE9" w14:paraId="47E77A60"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EA27"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D1FB"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4EAC"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D0B6"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4A0C0"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795ED"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F9D6F"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2FA60128" w14:textId="77777777" w:rsidTr="00DF02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E808E" w14:textId="77777777" w:rsidR="00467CBB" w:rsidRPr="006B3CE9" w:rsidRDefault="00467CBB" w:rsidP="00DF0230">
            <w:pPr>
              <w:pStyle w:val="rowtabella0"/>
              <w:rPr>
                <w:color w:val="002060"/>
              </w:rPr>
            </w:pPr>
            <w:r w:rsidRPr="006B3CE9">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68C98" w14:textId="77777777" w:rsidR="00467CBB" w:rsidRPr="006B3CE9" w:rsidRDefault="00467CBB" w:rsidP="00DF0230">
            <w:pPr>
              <w:pStyle w:val="rowtabella0"/>
              <w:rPr>
                <w:color w:val="002060"/>
              </w:rPr>
            </w:pPr>
            <w:r w:rsidRPr="006B3CE9">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8838"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2C6D9" w14:textId="77777777" w:rsidR="00467CBB" w:rsidRPr="006B3CE9" w:rsidRDefault="00467CBB" w:rsidP="00DF0230">
            <w:pPr>
              <w:pStyle w:val="rowtabella0"/>
              <w:rPr>
                <w:color w:val="002060"/>
              </w:rPr>
            </w:pPr>
            <w:r w:rsidRPr="006B3CE9">
              <w:rPr>
                <w:color w:val="002060"/>
              </w:rPr>
              <w:t>10/12/2022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3726F" w14:textId="77777777" w:rsidR="00467CBB" w:rsidRPr="006B3CE9" w:rsidRDefault="00467CBB" w:rsidP="00DF0230">
            <w:pPr>
              <w:pStyle w:val="rowtabella0"/>
              <w:rPr>
                <w:color w:val="002060"/>
              </w:rPr>
            </w:pPr>
            <w:r w:rsidRPr="006B3CE9">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9F2FA" w14:textId="77777777" w:rsidR="00467CBB" w:rsidRPr="006B3CE9" w:rsidRDefault="00467CBB" w:rsidP="00DF0230">
            <w:pPr>
              <w:pStyle w:val="rowtabella0"/>
              <w:rPr>
                <w:color w:val="002060"/>
              </w:rPr>
            </w:pPr>
            <w:r w:rsidRPr="006B3CE9">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B34D1" w14:textId="77777777" w:rsidR="00467CBB" w:rsidRPr="006B3CE9" w:rsidRDefault="00467CBB" w:rsidP="00DF0230">
            <w:pPr>
              <w:pStyle w:val="rowtabella0"/>
              <w:rPr>
                <w:color w:val="002060"/>
              </w:rPr>
            </w:pPr>
            <w:r w:rsidRPr="006B3CE9">
              <w:rPr>
                <w:color w:val="002060"/>
              </w:rPr>
              <w:t>VIA DEI TESSITORI</w:t>
            </w:r>
          </w:p>
        </w:tc>
      </w:tr>
      <w:tr w:rsidR="00467CBB" w:rsidRPr="006B3CE9" w14:paraId="31C9DB7C"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71D19" w14:textId="77777777" w:rsidR="00467CBB" w:rsidRPr="006B3CE9" w:rsidRDefault="00467CBB" w:rsidP="00DF0230">
            <w:pPr>
              <w:pStyle w:val="rowtabella0"/>
              <w:rPr>
                <w:color w:val="002060"/>
              </w:rPr>
            </w:pPr>
            <w:r w:rsidRPr="006B3CE9">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3F915" w14:textId="77777777" w:rsidR="00467CBB" w:rsidRPr="006B3CE9" w:rsidRDefault="00467CBB" w:rsidP="00DF0230">
            <w:pPr>
              <w:pStyle w:val="rowtabella0"/>
              <w:rPr>
                <w:color w:val="002060"/>
              </w:rPr>
            </w:pPr>
            <w:r w:rsidRPr="006B3CE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2792E4"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3AFCD7" w14:textId="77777777" w:rsidR="00467CBB" w:rsidRPr="006B3CE9" w:rsidRDefault="00467CBB" w:rsidP="00DF0230">
            <w:pPr>
              <w:pStyle w:val="rowtabella0"/>
              <w:rPr>
                <w:color w:val="002060"/>
              </w:rPr>
            </w:pPr>
            <w:r w:rsidRPr="006B3CE9">
              <w:rPr>
                <w:color w:val="002060"/>
              </w:rPr>
              <w:t>10/12/2022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26693" w14:textId="77777777" w:rsidR="00467CBB" w:rsidRPr="006B3CE9" w:rsidRDefault="00467CBB" w:rsidP="00DF0230">
            <w:pPr>
              <w:pStyle w:val="rowtabella0"/>
              <w:rPr>
                <w:color w:val="002060"/>
              </w:rPr>
            </w:pPr>
            <w:r w:rsidRPr="006B3CE9">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5DE28" w14:textId="77777777" w:rsidR="00467CBB" w:rsidRPr="006B3CE9" w:rsidRDefault="00467CBB" w:rsidP="00DF0230">
            <w:pPr>
              <w:pStyle w:val="rowtabella0"/>
              <w:rPr>
                <w:color w:val="002060"/>
              </w:rPr>
            </w:pPr>
            <w:r w:rsidRPr="006B3CE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88CAF" w14:textId="77777777" w:rsidR="00467CBB" w:rsidRPr="006B3CE9" w:rsidRDefault="00467CBB" w:rsidP="00DF0230">
            <w:pPr>
              <w:pStyle w:val="rowtabella0"/>
              <w:rPr>
                <w:color w:val="002060"/>
              </w:rPr>
            </w:pPr>
            <w:r w:rsidRPr="006B3CE9">
              <w:rPr>
                <w:color w:val="002060"/>
              </w:rPr>
              <w:t>VIA BRUNO BUOZZI</w:t>
            </w:r>
          </w:p>
        </w:tc>
      </w:tr>
      <w:tr w:rsidR="00467CBB" w:rsidRPr="006B3CE9" w14:paraId="64AB5011" w14:textId="77777777" w:rsidTr="00DF02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5E995" w14:textId="77777777" w:rsidR="00467CBB" w:rsidRPr="006B3CE9" w:rsidRDefault="00467CBB" w:rsidP="00DF0230">
            <w:pPr>
              <w:pStyle w:val="rowtabella0"/>
              <w:rPr>
                <w:color w:val="002060"/>
              </w:rPr>
            </w:pPr>
            <w:r w:rsidRPr="006B3CE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EC230" w14:textId="77777777" w:rsidR="00467CBB" w:rsidRPr="006B3CE9" w:rsidRDefault="00467CBB" w:rsidP="00DF0230">
            <w:pPr>
              <w:pStyle w:val="rowtabella0"/>
              <w:rPr>
                <w:color w:val="002060"/>
              </w:rPr>
            </w:pPr>
            <w:r w:rsidRPr="006B3CE9">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3C62BB"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4A216" w14:textId="77777777" w:rsidR="00467CBB" w:rsidRPr="006B3CE9" w:rsidRDefault="00467CBB" w:rsidP="00DF0230">
            <w:pPr>
              <w:pStyle w:val="rowtabella0"/>
              <w:rPr>
                <w:color w:val="002060"/>
              </w:rPr>
            </w:pPr>
            <w:r w:rsidRPr="006B3CE9">
              <w:rPr>
                <w:color w:val="002060"/>
              </w:rPr>
              <w:t>11/12/2022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EAED1A" w14:textId="77777777" w:rsidR="00467CBB" w:rsidRPr="006B3CE9" w:rsidRDefault="00467CBB" w:rsidP="00DF0230">
            <w:pPr>
              <w:pStyle w:val="rowtabella0"/>
              <w:rPr>
                <w:color w:val="002060"/>
              </w:rPr>
            </w:pPr>
            <w:r w:rsidRPr="006B3CE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6C063" w14:textId="77777777" w:rsidR="00467CBB" w:rsidRPr="006B3CE9" w:rsidRDefault="00467CBB" w:rsidP="00DF0230">
            <w:pPr>
              <w:pStyle w:val="rowtabella0"/>
              <w:rPr>
                <w:color w:val="002060"/>
              </w:rPr>
            </w:pPr>
            <w:r w:rsidRPr="006B3CE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F4372" w14:textId="77777777" w:rsidR="00467CBB" w:rsidRPr="006B3CE9" w:rsidRDefault="00467CBB" w:rsidP="00DF0230">
            <w:pPr>
              <w:pStyle w:val="rowtabella0"/>
              <w:rPr>
                <w:color w:val="002060"/>
              </w:rPr>
            </w:pPr>
            <w:r w:rsidRPr="006B3CE9">
              <w:rPr>
                <w:color w:val="002060"/>
              </w:rPr>
              <w:t>VIA FRATELLI CERVI</w:t>
            </w:r>
          </w:p>
        </w:tc>
      </w:tr>
      <w:tr w:rsidR="00467CBB" w:rsidRPr="006B3CE9" w14:paraId="0ACC3A31" w14:textId="77777777" w:rsidTr="00DF02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B8C59" w14:textId="77777777" w:rsidR="00467CBB" w:rsidRPr="006B3CE9" w:rsidRDefault="00467CBB" w:rsidP="00DF0230">
            <w:pPr>
              <w:pStyle w:val="rowtabella0"/>
              <w:rPr>
                <w:color w:val="002060"/>
              </w:rPr>
            </w:pPr>
            <w:r w:rsidRPr="006B3CE9">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3E295" w14:textId="77777777" w:rsidR="00467CBB" w:rsidRPr="006B3CE9" w:rsidRDefault="00467CBB" w:rsidP="00DF0230">
            <w:pPr>
              <w:pStyle w:val="rowtabella0"/>
              <w:rPr>
                <w:color w:val="002060"/>
              </w:rPr>
            </w:pPr>
            <w:r w:rsidRPr="006B3CE9">
              <w:rPr>
                <w:color w:val="002060"/>
              </w:rPr>
              <w:t xml:space="preserve">AMICI DEL </w:t>
            </w:r>
            <w:proofErr w:type="spellStart"/>
            <w:r w:rsidRPr="006B3CE9">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86D6F" w14:textId="77777777" w:rsidR="00467CBB" w:rsidRPr="006B3CE9" w:rsidRDefault="00467CBB" w:rsidP="00DF0230">
            <w:pPr>
              <w:pStyle w:val="rowtabella0"/>
              <w:jc w:val="center"/>
              <w:rPr>
                <w:color w:val="002060"/>
              </w:rPr>
            </w:pPr>
            <w:r w:rsidRPr="006B3CE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B062E" w14:textId="77777777" w:rsidR="00467CBB" w:rsidRPr="006B3CE9" w:rsidRDefault="00467CBB" w:rsidP="00DF0230">
            <w:pPr>
              <w:pStyle w:val="rowtabella0"/>
              <w:rPr>
                <w:color w:val="002060"/>
              </w:rPr>
            </w:pPr>
            <w:r w:rsidRPr="006B3CE9">
              <w:rPr>
                <w:color w:val="002060"/>
              </w:rPr>
              <w:t>11/12/2022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8D7CC" w14:textId="77777777" w:rsidR="00467CBB" w:rsidRPr="006B3CE9" w:rsidRDefault="00467CBB" w:rsidP="00DF0230">
            <w:pPr>
              <w:pStyle w:val="rowtabella0"/>
              <w:rPr>
                <w:color w:val="002060"/>
              </w:rPr>
            </w:pPr>
            <w:r w:rsidRPr="006B3CE9">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B72B7" w14:textId="77777777" w:rsidR="00467CBB" w:rsidRPr="006B3CE9" w:rsidRDefault="00467CBB" w:rsidP="00DF0230">
            <w:pPr>
              <w:pStyle w:val="rowtabella0"/>
              <w:rPr>
                <w:color w:val="002060"/>
              </w:rPr>
            </w:pPr>
            <w:r w:rsidRPr="006B3CE9">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CCCDD" w14:textId="77777777" w:rsidR="00467CBB" w:rsidRPr="006B3CE9" w:rsidRDefault="00467CBB" w:rsidP="00DF0230">
            <w:pPr>
              <w:pStyle w:val="rowtabella0"/>
              <w:rPr>
                <w:color w:val="002060"/>
              </w:rPr>
            </w:pPr>
            <w:r w:rsidRPr="006B3CE9">
              <w:rPr>
                <w:color w:val="002060"/>
              </w:rPr>
              <w:t>VIA WEBER - ZONA STICCHI</w:t>
            </w:r>
          </w:p>
        </w:tc>
      </w:tr>
    </w:tbl>
    <w:p w14:paraId="57E11FAC" w14:textId="77777777" w:rsidR="00467CBB" w:rsidRPr="006B3CE9" w:rsidRDefault="00467CBB" w:rsidP="00467CBB">
      <w:pPr>
        <w:pStyle w:val="breakline"/>
        <w:rPr>
          <w:rFonts w:eastAsiaTheme="minorEastAsia"/>
          <w:color w:val="002060"/>
        </w:rPr>
      </w:pPr>
    </w:p>
    <w:p w14:paraId="7288FA53" w14:textId="77777777" w:rsidR="00467CBB" w:rsidRPr="006B3CE9" w:rsidRDefault="00467CBB" w:rsidP="00467CBB">
      <w:pPr>
        <w:pStyle w:val="breakline"/>
        <w:rPr>
          <w:color w:val="002060"/>
        </w:rPr>
      </w:pPr>
    </w:p>
    <w:p w14:paraId="0BF83120" w14:textId="77777777" w:rsidR="00467CBB" w:rsidRPr="006B3CE9" w:rsidRDefault="00467CBB" w:rsidP="00467CBB">
      <w:pPr>
        <w:pStyle w:val="breakline"/>
        <w:rPr>
          <w:color w:val="002060"/>
        </w:rPr>
      </w:pPr>
    </w:p>
    <w:p w14:paraId="4B814C8D" w14:textId="77777777" w:rsidR="00467CBB" w:rsidRPr="006B3CE9" w:rsidRDefault="00467CBB" w:rsidP="00467CBB">
      <w:pPr>
        <w:pStyle w:val="sottotitolocampionato10"/>
        <w:rPr>
          <w:color w:val="002060"/>
        </w:rPr>
      </w:pPr>
      <w:r w:rsidRPr="006B3CE9">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467CBB" w:rsidRPr="006B3CE9" w14:paraId="19977616" w14:textId="77777777" w:rsidTr="00DF02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29258" w14:textId="77777777" w:rsidR="00467CBB" w:rsidRPr="006B3CE9" w:rsidRDefault="00467CBB" w:rsidP="00DF0230">
            <w:pPr>
              <w:pStyle w:val="headertabella0"/>
              <w:rPr>
                <w:color w:val="002060"/>
              </w:rPr>
            </w:pPr>
            <w:r w:rsidRPr="006B3CE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4FAA1" w14:textId="77777777" w:rsidR="00467CBB" w:rsidRPr="006B3CE9" w:rsidRDefault="00467CBB" w:rsidP="00DF0230">
            <w:pPr>
              <w:pStyle w:val="headertabella0"/>
              <w:rPr>
                <w:color w:val="002060"/>
              </w:rPr>
            </w:pPr>
            <w:r w:rsidRPr="006B3CE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E953" w14:textId="77777777" w:rsidR="00467CBB" w:rsidRPr="006B3CE9" w:rsidRDefault="00467CBB" w:rsidP="00DF0230">
            <w:pPr>
              <w:pStyle w:val="headertabella0"/>
              <w:rPr>
                <w:color w:val="002060"/>
              </w:rPr>
            </w:pPr>
            <w:r w:rsidRPr="006B3CE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6F249" w14:textId="77777777" w:rsidR="00467CBB" w:rsidRPr="006B3CE9" w:rsidRDefault="00467CBB" w:rsidP="00DF0230">
            <w:pPr>
              <w:pStyle w:val="headertabella0"/>
              <w:rPr>
                <w:color w:val="002060"/>
              </w:rPr>
            </w:pPr>
            <w:r w:rsidRPr="006B3CE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D241" w14:textId="77777777" w:rsidR="00467CBB" w:rsidRPr="006B3CE9" w:rsidRDefault="00467CBB" w:rsidP="00DF0230">
            <w:pPr>
              <w:pStyle w:val="headertabella0"/>
              <w:rPr>
                <w:color w:val="002060"/>
              </w:rPr>
            </w:pPr>
            <w:r w:rsidRPr="006B3CE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3EBA5" w14:textId="77777777" w:rsidR="00467CBB" w:rsidRPr="006B3CE9" w:rsidRDefault="00467CBB" w:rsidP="00DF0230">
            <w:pPr>
              <w:pStyle w:val="headertabella0"/>
              <w:rPr>
                <w:color w:val="002060"/>
              </w:rPr>
            </w:pPr>
            <w:proofErr w:type="spellStart"/>
            <w:r w:rsidRPr="006B3CE9">
              <w:rPr>
                <w:color w:val="002060"/>
              </w:rPr>
              <w:t>Localita'</w:t>
            </w:r>
            <w:proofErr w:type="spellEnd"/>
            <w:r w:rsidRPr="006B3CE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DF39" w14:textId="77777777" w:rsidR="00467CBB" w:rsidRPr="006B3CE9" w:rsidRDefault="00467CBB" w:rsidP="00DF0230">
            <w:pPr>
              <w:pStyle w:val="headertabella0"/>
              <w:rPr>
                <w:color w:val="002060"/>
              </w:rPr>
            </w:pPr>
            <w:r w:rsidRPr="006B3CE9">
              <w:rPr>
                <w:color w:val="002060"/>
              </w:rPr>
              <w:t>Indirizzo Impianto</w:t>
            </w:r>
          </w:p>
        </w:tc>
      </w:tr>
      <w:tr w:rsidR="00467CBB" w:rsidRPr="006B3CE9" w14:paraId="015B7595" w14:textId="77777777" w:rsidTr="00DF023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99DE84" w14:textId="77777777" w:rsidR="00467CBB" w:rsidRPr="006B3CE9" w:rsidRDefault="00467CBB" w:rsidP="00DF0230">
            <w:pPr>
              <w:pStyle w:val="rowtabella0"/>
              <w:rPr>
                <w:color w:val="002060"/>
              </w:rPr>
            </w:pPr>
            <w:r w:rsidRPr="006B3CE9">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A5475" w14:textId="77777777" w:rsidR="00467CBB" w:rsidRPr="006B3CE9" w:rsidRDefault="00467CBB" w:rsidP="00DF0230">
            <w:pPr>
              <w:pStyle w:val="rowtabella0"/>
              <w:rPr>
                <w:color w:val="002060"/>
              </w:rPr>
            </w:pPr>
            <w:r w:rsidRPr="006B3CE9">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6D28F" w14:textId="77777777" w:rsidR="00467CBB" w:rsidRPr="006B3CE9" w:rsidRDefault="00467CBB" w:rsidP="00DF0230">
            <w:pPr>
              <w:pStyle w:val="rowtabella0"/>
              <w:jc w:val="center"/>
              <w:rPr>
                <w:color w:val="002060"/>
              </w:rPr>
            </w:pPr>
            <w:r w:rsidRPr="006B3CE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8B1C8" w14:textId="77777777" w:rsidR="00467CBB" w:rsidRPr="006B3CE9" w:rsidRDefault="00467CBB" w:rsidP="00DF0230">
            <w:pPr>
              <w:pStyle w:val="rowtabella0"/>
              <w:rPr>
                <w:color w:val="002060"/>
              </w:rPr>
            </w:pPr>
            <w:r w:rsidRPr="006B3CE9">
              <w:rPr>
                <w:color w:val="002060"/>
              </w:rPr>
              <w:t>11/12/2022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92CFC" w14:textId="77777777" w:rsidR="00467CBB" w:rsidRPr="006B3CE9" w:rsidRDefault="00467CBB" w:rsidP="00DF0230">
            <w:pPr>
              <w:pStyle w:val="rowtabella0"/>
              <w:rPr>
                <w:color w:val="002060"/>
              </w:rPr>
            </w:pPr>
            <w:r w:rsidRPr="006B3CE9">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F8588" w14:textId="77777777" w:rsidR="00467CBB" w:rsidRPr="006B3CE9" w:rsidRDefault="00467CBB" w:rsidP="00DF0230">
            <w:pPr>
              <w:pStyle w:val="rowtabella0"/>
              <w:rPr>
                <w:color w:val="002060"/>
              </w:rPr>
            </w:pPr>
            <w:r w:rsidRPr="006B3CE9">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27EE9" w14:textId="77777777" w:rsidR="00467CBB" w:rsidRPr="006B3CE9" w:rsidRDefault="00467CBB" w:rsidP="00DF0230">
            <w:pPr>
              <w:pStyle w:val="rowtabella0"/>
              <w:rPr>
                <w:color w:val="002060"/>
              </w:rPr>
            </w:pPr>
            <w:r w:rsidRPr="006B3CE9">
              <w:rPr>
                <w:color w:val="002060"/>
              </w:rPr>
              <w:t>VIA E.MATTEI</w:t>
            </w:r>
          </w:p>
        </w:tc>
      </w:tr>
    </w:tbl>
    <w:p w14:paraId="2CBA8CCD" w14:textId="77777777" w:rsidR="00467CBB" w:rsidRPr="0023461E" w:rsidRDefault="00467CBB" w:rsidP="00467CBB">
      <w:pPr>
        <w:pStyle w:val="breakline"/>
        <w:rPr>
          <w:rFonts w:eastAsiaTheme="minorEastAsia"/>
          <w:color w:val="002060"/>
        </w:rPr>
      </w:pPr>
    </w:p>
    <w:p w14:paraId="0BB86CBE" w14:textId="77777777" w:rsidR="00467CBB" w:rsidRPr="0023461E" w:rsidRDefault="00467CBB" w:rsidP="00467CBB">
      <w:pPr>
        <w:pStyle w:val="breakline"/>
        <w:rPr>
          <w:color w:val="002060"/>
        </w:rPr>
      </w:pPr>
    </w:p>
    <w:p w14:paraId="62377406" w14:textId="77777777" w:rsidR="00BC0A85" w:rsidRPr="009B236A" w:rsidRDefault="00BC0A85" w:rsidP="00502E4C">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46AE8D1" w14:textId="77777777" w:rsidR="00BC0A85" w:rsidRPr="009B236A" w:rsidRDefault="00BC0A85" w:rsidP="00BC0A85">
      <w:pPr>
        <w:pStyle w:val="Corpodeltesto21"/>
        <w:jc w:val="center"/>
        <w:rPr>
          <w:rFonts w:ascii="Arial" w:hAnsi="Arial" w:cs="Arial"/>
          <w:b/>
          <w:color w:val="002060"/>
          <w:sz w:val="30"/>
          <w:szCs w:val="30"/>
        </w:rPr>
      </w:pPr>
    </w:p>
    <w:p w14:paraId="14725D37" w14:textId="52747111" w:rsidR="00BC0A85" w:rsidRPr="009B236A" w:rsidRDefault="00BC0A85" w:rsidP="00BC0A85">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296A50">
        <w:rPr>
          <w:rFonts w:ascii="Arial" w:hAnsi="Arial" w:cs="Arial"/>
          <w:b/>
          <w:bCs/>
          <w:color w:val="002060"/>
        </w:rPr>
        <w:t>1</w:t>
      </w:r>
      <w:r w:rsidR="008D1A68">
        <w:rPr>
          <w:rFonts w:ascii="Arial" w:hAnsi="Arial" w:cs="Arial"/>
          <w:b/>
          <w:bCs/>
          <w:color w:val="002060"/>
        </w:rPr>
        <w:t>9</w:t>
      </w:r>
      <w:r w:rsidR="00CE78D0">
        <w:rPr>
          <w:rFonts w:ascii="Arial" w:hAnsi="Arial" w:cs="Arial"/>
          <w:b/>
          <w:bCs/>
          <w:color w:val="002060"/>
        </w:rPr>
        <w:t xml:space="preserve"> dicembre</w:t>
      </w:r>
      <w:r w:rsidRPr="009B236A">
        <w:rPr>
          <w:rFonts w:ascii="Arial" w:hAnsi="Arial" w:cs="Arial"/>
          <w:b/>
          <w:bCs/>
          <w:color w:val="002060"/>
        </w:rPr>
        <w:t xml:space="preserve"> 2022</w:t>
      </w:r>
      <w:r w:rsidRPr="009B236A">
        <w:rPr>
          <w:rFonts w:ascii="Arial" w:hAnsi="Arial" w:cs="Arial"/>
          <w:color w:val="002060"/>
        </w:rPr>
        <w:t xml:space="preserve"> a favore di questo Comitato Regionale mediante bonifico bancario da versare alle seguenti coordinate: </w:t>
      </w:r>
    </w:p>
    <w:p w14:paraId="026EBECE" w14:textId="77777777" w:rsidR="00BC0A85" w:rsidRPr="009B236A" w:rsidRDefault="00BC0A85" w:rsidP="00BC0A85">
      <w:pPr>
        <w:pStyle w:val="Nessunaspaziatura"/>
        <w:jc w:val="both"/>
        <w:rPr>
          <w:rFonts w:ascii="Arial" w:hAnsi="Arial" w:cs="Arial"/>
          <w:color w:val="002060"/>
        </w:rPr>
      </w:pPr>
    </w:p>
    <w:p w14:paraId="6D9AA4AC"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BNL – ANCONA</w:t>
      </w:r>
    </w:p>
    <w:p w14:paraId="60AC5165"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4DBB8AA6"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2EC2DEEB" w14:textId="77777777" w:rsidR="00BC0A85" w:rsidRPr="009B236A" w:rsidRDefault="00BC0A85" w:rsidP="00BC0A85">
      <w:pPr>
        <w:pStyle w:val="Nessunaspaziatura"/>
        <w:jc w:val="both"/>
        <w:rPr>
          <w:rFonts w:ascii="Arial" w:hAnsi="Arial" w:cs="Arial"/>
          <w:color w:val="002060"/>
        </w:rPr>
      </w:pPr>
    </w:p>
    <w:p w14:paraId="04EEA455" w14:textId="77777777" w:rsidR="00BC0A85" w:rsidRPr="009B236A" w:rsidRDefault="00BC0A85" w:rsidP="00BC0A85">
      <w:pPr>
        <w:pStyle w:val="Corpodeltesto21"/>
        <w:rPr>
          <w:rFonts w:ascii="Arial" w:hAnsi="Arial" w:cs="Arial"/>
          <w:color w:val="002060"/>
          <w:sz w:val="22"/>
          <w:szCs w:val="22"/>
        </w:rPr>
      </w:pPr>
    </w:p>
    <w:p w14:paraId="522304E1"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47F07D4" w14:textId="77777777" w:rsidR="00BC0A85" w:rsidRPr="009B236A" w:rsidRDefault="00BC0A85" w:rsidP="00BC0A85">
      <w:pPr>
        <w:pStyle w:val="Corpodeltesto21"/>
        <w:rPr>
          <w:rFonts w:ascii="Arial" w:hAnsi="Arial" w:cs="Arial"/>
          <w:color w:val="002060"/>
          <w:sz w:val="22"/>
          <w:szCs w:val="22"/>
        </w:rPr>
      </w:pPr>
    </w:p>
    <w:p w14:paraId="385C0C8F"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3E5A9ACC"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34F15D93"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lastRenderedPageBreak/>
        <w:t>PEC: marche@pec.figcmarche.it</w:t>
      </w:r>
    </w:p>
    <w:p w14:paraId="2A9FA599" w14:textId="77777777" w:rsidR="00BC0A85" w:rsidRPr="009B236A" w:rsidRDefault="00BC0A85" w:rsidP="00BC0A85">
      <w:pPr>
        <w:pStyle w:val="Corpodeltesto21"/>
        <w:rPr>
          <w:rFonts w:ascii="Arial" w:hAnsi="Arial" w:cs="Arial"/>
          <w:color w:val="002060"/>
          <w:sz w:val="22"/>
          <w:szCs w:val="22"/>
        </w:rPr>
      </w:pPr>
    </w:p>
    <w:p w14:paraId="49A0A637"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33155855" w14:textId="77777777" w:rsidR="00BC0A85" w:rsidRPr="009B236A" w:rsidRDefault="00BC0A85" w:rsidP="00BC0A85">
      <w:pPr>
        <w:pStyle w:val="Corpodeltesto21"/>
        <w:rPr>
          <w:rFonts w:ascii="Arial" w:hAnsi="Arial" w:cs="Arial"/>
          <w:color w:val="002060"/>
          <w:sz w:val="22"/>
          <w:szCs w:val="22"/>
        </w:rPr>
      </w:pPr>
    </w:p>
    <w:p w14:paraId="54EA923D"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45F91470"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7F91E433"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13E5D000" w14:textId="4C032978" w:rsidR="008B2AE8" w:rsidRDefault="008B2AE8" w:rsidP="00770E76">
      <w:pPr>
        <w:rPr>
          <w:rFonts w:ascii="Arial" w:hAnsi="Arial" w:cs="Arial"/>
          <w:color w:val="002060"/>
          <w:sz w:val="22"/>
          <w:szCs w:val="22"/>
        </w:rPr>
      </w:pPr>
    </w:p>
    <w:p w14:paraId="305AB317" w14:textId="77777777" w:rsidR="00467CBB" w:rsidRDefault="00467CBB" w:rsidP="00770E76">
      <w:pPr>
        <w:rPr>
          <w:rFonts w:ascii="Arial" w:hAnsi="Arial" w:cs="Arial"/>
          <w:color w:val="002060"/>
          <w:sz w:val="22"/>
          <w:szCs w:val="22"/>
        </w:rPr>
      </w:pPr>
    </w:p>
    <w:p w14:paraId="1BF72B4D" w14:textId="77777777" w:rsidR="00467CBB" w:rsidRPr="00937FDE" w:rsidRDefault="00467CBB" w:rsidP="00467CBB">
      <w:pPr>
        <w:pStyle w:val="TITOLOCAMPIONATO"/>
        <w:shd w:val="clear" w:color="auto" w:fill="002060"/>
        <w:spacing w:before="0" w:beforeAutospacing="0" w:after="0" w:afterAutospacing="0"/>
        <w:rPr>
          <w:color w:val="FFFFFF"/>
          <w:szCs w:val="30"/>
        </w:rPr>
      </w:pPr>
      <w:bookmarkStart w:id="11" w:name="_Toc120115998"/>
      <w:bookmarkStart w:id="12" w:name="_Toc121216981"/>
      <w:r w:rsidRPr="00937FDE">
        <w:rPr>
          <w:color w:val="FFFFFF"/>
          <w:szCs w:val="30"/>
        </w:rPr>
        <w:t xml:space="preserve">DELIBERE DEL </w:t>
      </w:r>
      <w:r>
        <w:rPr>
          <w:color w:val="FFFFFF"/>
          <w:szCs w:val="30"/>
        </w:rPr>
        <w:t xml:space="preserve">TRIBUNALE FEDERALE </w:t>
      </w:r>
      <w:r w:rsidRPr="00937FDE">
        <w:rPr>
          <w:color w:val="FFFFFF"/>
          <w:szCs w:val="30"/>
        </w:rPr>
        <w:t>TERRITORIALE</w:t>
      </w:r>
      <w:bookmarkEnd w:id="11"/>
      <w:bookmarkEnd w:id="12"/>
    </w:p>
    <w:p w14:paraId="7444E091" w14:textId="77777777" w:rsidR="00467CBB" w:rsidRPr="008F4DE2" w:rsidRDefault="00467CBB" w:rsidP="00467CBB">
      <w:pPr>
        <w:pStyle w:val="LndNormale1"/>
        <w:rPr>
          <w:color w:val="002060"/>
        </w:rPr>
      </w:pPr>
    </w:p>
    <w:p w14:paraId="11681257" w14:textId="77777777" w:rsidR="00467CBB" w:rsidRPr="008F4DE2" w:rsidRDefault="00467CBB" w:rsidP="00467CBB">
      <w:pPr>
        <w:pStyle w:val="Standard"/>
        <w:jc w:val="center"/>
        <w:rPr>
          <w:rFonts w:ascii="Arial" w:hAnsi="Arial"/>
          <w:b/>
          <w:color w:val="002060"/>
          <w:sz w:val="22"/>
          <w:szCs w:val="22"/>
        </w:rPr>
      </w:pPr>
      <w:r w:rsidRPr="008F4DE2">
        <w:rPr>
          <w:rFonts w:ascii="Arial" w:hAnsi="Arial"/>
          <w:b/>
          <w:color w:val="002060"/>
          <w:sz w:val="22"/>
          <w:szCs w:val="22"/>
        </w:rPr>
        <w:t>TESTO DELLE DECISIONI RELATIVE AL</w:t>
      </w:r>
    </w:p>
    <w:p w14:paraId="60944A3A" w14:textId="77777777" w:rsidR="00467CBB" w:rsidRPr="008F4DE2" w:rsidRDefault="00467CBB" w:rsidP="00467CBB">
      <w:pPr>
        <w:pStyle w:val="Standard"/>
        <w:jc w:val="center"/>
        <w:rPr>
          <w:rFonts w:ascii="Arial" w:hAnsi="Arial"/>
          <w:color w:val="002060"/>
          <w:sz w:val="22"/>
          <w:szCs w:val="22"/>
        </w:rPr>
      </w:pPr>
      <w:r w:rsidRPr="008F4DE2">
        <w:rPr>
          <w:rFonts w:ascii="Arial" w:hAnsi="Arial"/>
          <w:b/>
          <w:color w:val="002060"/>
          <w:sz w:val="22"/>
          <w:szCs w:val="22"/>
        </w:rPr>
        <w:t>COM. UFF. N.  92 – RIUNIONE DEL 28 NOVEMBRE  202</w:t>
      </w:r>
      <w:r w:rsidRPr="008F4DE2">
        <w:rPr>
          <w:rFonts w:ascii="Arial" w:eastAsia="Arial" w:hAnsi="Arial"/>
          <w:b/>
          <w:color w:val="002060"/>
          <w:sz w:val="22"/>
          <w:szCs w:val="22"/>
        </w:rPr>
        <w:t>2</w:t>
      </w:r>
    </w:p>
    <w:p w14:paraId="33F07CDF" w14:textId="77777777" w:rsidR="00467CBB" w:rsidRPr="008F4DE2" w:rsidRDefault="00467CBB" w:rsidP="00467CBB">
      <w:pPr>
        <w:pStyle w:val="Standard"/>
        <w:jc w:val="center"/>
        <w:rPr>
          <w:rFonts w:ascii="Arial" w:hAnsi="Arial"/>
          <w:i/>
          <w:iCs/>
          <w:color w:val="002060"/>
          <w:sz w:val="22"/>
          <w:szCs w:val="22"/>
          <w:u w:val="single"/>
        </w:rPr>
      </w:pPr>
    </w:p>
    <w:p w14:paraId="2BF33CC6" w14:textId="77777777" w:rsidR="00467CBB" w:rsidRPr="008F4DE2" w:rsidRDefault="00467CBB" w:rsidP="00467CBB">
      <w:pPr>
        <w:pStyle w:val="Heading"/>
        <w:jc w:val="both"/>
        <w:rPr>
          <w:color w:val="002060"/>
          <w:szCs w:val="22"/>
        </w:rPr>
      </w:pPr>
      <w:r w:rsidRPr="008F4DE2">
        <w:rPr>
          <w:rFonts w:eastAsia="Times New Roman"/>
          <w:b w:val="0"/>
          <w:color w:val="002060"/>
          <w:szCs w:val="22"/>
        </w:rPr>
        <w:t xml:space="preserve">Il Tribunale Sportivo Territoriale </w:t>
      </w:r>
      <w:r w:rsidRPr="008F4DE2">
        <w:rPr>
          <w:b w:val="0"/>
          <w:color w:val="002060"/>
          <w:szCs w:val="22"/>
        </w:rPr>
        <w:t xml:space="preserve">del Comitato Regionale Marche, nella riunione del giorno </w:t>
      </w:r>
      <w:r w:rsidRPr="008F4DE2">
        <w:rPr>
          <w:rFonts w:eastAsia="Times New Roman"/>
          <w:b w:val="0"/>
          <w:color w:val="002060"/>
          <w:szCs w:val="22"/>
        </w:rPr>
        <w:t>7 novembre</w:t>
      </w:r>
      <w:r w:rsidRPr="008F4DE2">
        <w:rPr>
          <w:b w:val="0"/>
          <w:color w:val="002060"/>
          <w:szCs w:val="22"/>
        </w:rPr>
        <w:t xml:space="preserve"> 2022, ha pronunciato le seguenti decisioni:</w:t>
      </w:r>
    </w:p>
    <w:p w14:paraId="2D6F2F87" w14:textId="77777777" w:rsidR="00467CBB" w:rsidRPr="008F4DE2" w:rsidRDefault="00467CBB" w:rsidP="00467CBB">
      <w:pPr>
        <w:pStyle w:val="Textbody"/>
        <w:rPr>
          <w:color w:val="002060"/>
          <w:szCs w:val="22"/>
        </w:rPr>
      </w:pPr>
    </w:p>
    <w:p w14:paraId="1D7F1F58" w14:textId="77777777" w:rsidR="00467CBB" w:rsidRPr="008F4DE2" w:rsidRDefault="00467CBB" w:rsidP="00467CBB">
      <w:pPr>
        <w:pStyle w:val="Standard"/>
        <w:jc w:val="center"/>
        <w:rPr>
          <w:rFonts w:ascii="Arial" w:hAnsi="Arial"/>
          <w:b/>
          <w:color w:val="002060"/>
          <w:sz w:val="22"/>
          <w:szCs w:val="22"/>
        </w:rPr>
      </w:pPr>
      <w:r w:rsidRPr="008F4DE2">
        <w:rPr>
          <w:rFonts w:ascii="Arial" w:hAnsi="Arial"/>
          <w:b/>
          <w:color w:val="002060"/>
          <w:sz w:val="22"/>
          <w:szCs w:val="22"/>
        </w:rPr>
        <w:t>Decisione n. 1/TFT 2022/2023</w:t>
      </w:r>
    </w:p>
    <w:p w14:paraId="30E22985" w14:textId="77777777" w:rsidR="00467CBB" w:rsidRPr="008F4DE2" w:rsidRDefault="00467CBB" w:rsidP="00467CBB">
      <w:pPr>
        <w:pStyle w:val="LndNormale1"/>
        <w:jc w:val="center"/>
        <w:rPr>
          <w:b/>
          <w:color w:val="002060"/>
          <w:szCs w:val="22"/>
        </w:rPr>
      </w:pPr>
      <w:r w:rsidRPr="008F4DE2">
        <w:rPr>
          <w:rFonts w:eastAsia="Arial" w:cs="Arial"/>
          <w:b/>
          <w:color w:val="002060"/>
          <w:szCs w:val="22"/>
        </w:rPr>
        <w:t>Deferimento n. 10975/30 pfi 22-23 PM/ag del 2 novembre 2022</w:t>
      </w:r>
    </w:p>
    <w:p w14:paraId="6F5F8FC8" w14:textId="77777777" w:rsidR="00467CBB" w:rsidRPr="008F4DE2" w:rsidRDefault="00467CBB" w:rsidP="00467CBB">
      <w:pPr>
        <w:pStyle w:val="Heading"/>
        <w:jc w:val="both"/>
        <w:rPr>
          <w:b w:val="0"/>
          <w:color w:val="002060"/>
          <w:szCs w:val="22"/>
        </w:rPr>
      </w:pPr>
      <w:r w:rsidRPr="008F4DE2">
        <w:rPr>
          <w:b w:val="0"/>
          <w:color w:val="002060"/>
          <w:szCs w:val="22"/>
        </w:rPr>
        <w:t>Il Tribunale federale territoriale del Comitato Regionale Marche, composto da</w:t>
      </w:r>
    </w:p>
    <w:p w14:paraId="401BDBE6" w14:textId="77777777" w:rsidR="00467CBB" w:rsidRPr="008F4DE2" w:rsidRDefault="00467CBB" w:rsidP="00467CBB">
      <w:pPr>
        <w:pStyle w:val="Titolo"/>
        <w:jc w:val="both"/>
        <w:rPr>
          <w:b w:val="0"/>
          <w:color w:val="002060"/>
          <w:szCs w:val="22"/>
        </w:rPr>
      </w:pPr>
      <w:r w:rsidRPr="008F4DE2">
        <w:rPr>
          <w:b w:val="0"/>
          <w:color w:val="002060"/>
          <w:szCs w:val="22"/>
        </w:rPr>
        <w:t xml:space="preserve">Avv. Piero </w:t>
      </w:r>
      <w:proofErr w:type="spellStart"/>
      <w:r w:rsidRPr="008F4DE2">
        <w:rPr>
          <w:b w:val="0"/>
          <w:color w:val="002060"/>
          <w:szCs w:val="22"/>
        </w:rPr>
        <w:t>Paciaroni</w:t>
      </w:r>
      <w:proofErr w:type="spellEnd"/>
      <w:r w:rsidRPr="008F4DE2">
        <w:rPr>
          <w:b w:val="0"/>
          <w:color w:val="002060"/>
          <w:szCs w:val="22"/>
        </w:rPr>
        <w:t xml:space="preserve"> - Presidente</w:t>
      </w:r>
    </w:p>
    <w:p w14:paraId="07CFE44B" w14:textId="77777777" w:rsidR="00467CBB" w:rsidRPr="008F4DE2" w:rsidRDefault="00467CBB" w:rsidP="00467CBB">
      <w:pPr>
        <w:pStyle w:val="Titolo"/>
        <w:jc w:val="both"/>
        <w:rPr>
          <w:b w:val="0"/>
          <w:color w:val="002060"/>
          <w:szCs w:val="22"/>
        </w:rPr>
      </w:pPr>
      <w:r w:rsidRPr="008F4DE2">
        <w:rPr>
          <w:b w:val="0"/>
          <w:color w:val="002060"/>
          <w:szCs w:val="22"/>
        </w:rPr>
        <w:t>Dott. Giovanni Spanti - Vicepresidente</w:t>
      </w:r>
    </w:p>
    <w:p w14:paraId="4D75CDA3" w14:textId="77777777" w:rsidR="00467CBB" w:rsidRPr="008F4DE2" w:rsidRDefault="00467CBB" w:rsidP="00467CBB">
      <w:pPr>
        <w:pStyle w:val="Titolo"/>
        <w:jc w:val="both"/>
        <w:rPr>
          <w:b w:val="0"/>
          <w:color w:val="002060"/>
          <w:szCs w:val="22"/>
        </w:rPr>
      </w:pPr>
      <w:r w:rsidRPr="008F4DE2">
        <w:rPr>
          <w:b w:val="0"/>
          <w:color w:val="002060"/>
          <w:szCs w:val="22"/>
        </w:rPr>
        <w:t>Dott. Lorenzo Casagrande Albano – Componente Segretario f.f.</w:t>
      </w:r>
    </w:p>
    <w:p w14:paraId="3B5ECF7D" w14:textId="77777777" w:rsidR="00467CBB" w:rsidRPr="008F4DE2" w:rsidRDefault="00467CBB" w:rsidP="00467CBB">
      <w:pPr>
        <w:pStyle w:val="Titolo"/>
        <w:jc w:val="both"/>
        <w:rPr>
          <w:b w:val="0"/>
          <w:color w:val="002060"/>
          <w:szCs w:val="22"/>
        </w:rPr>
      </w:pPr>
      <w:r w:rsidRPr="008F4DE2">
        <w:rPr>
          <w:b w:val="0"/>
          <w:color w:val="002060"/>
          <w:szCs w:val="22"/>
        </w:rPr>
        <w:t>Avv. Francesco Scaloni – Componente</w:t>
      </w:r>
    </w:p>
    <w:p w14:paraId="3F4AD01E" w14:textId="77777777" w:rsidR="00467CBB" w:rsidRPr="008F4DE2" w:rsidRDefault="00467CBB" w:rsidP="00467CBB">
      <w:pPr>
        <w:pStyle w:val="Titolo"/>
        <w:jc w:val="both"/>
        <w:rPr>
          <w:b w:val="0"/>
          <w:color w:val="002060"/>
          <w:szCs w:val="22"/>
        </w:rPr>
      </w:pPr>
      <w:r w:rsidRPr="008F4DE2">
        <w:rPr>
          <w:b w:val="0"/>
          <w:color w:val="002060"/>
          <w:szCs w:val="22"/>
        </w:rPr>
        <w:t>Dott.ssa Donatella Bordi – Componente</w:t>
      </w:r>
    </w:p>
    <w:p w14:paraId="341EE358" w14:textId="77777777" w:rsidR="00467CBB" w:rsidRPr="008F4DE2" w:rsidRDefault="00467CBB" w:rsidP="00467CBB">
      <w:pPr>
        <w:pStyle w:val="Standard"/>
        <w:rPr>
          <w:rFonts w:ascii="Arial" w:hAnsi="Arial"/>
          <w:color w:val="002060"/>
          <w:sz w:val="22"/>
          <w:szCs w:val="22"/>
        </w:rPr>
      </w:pPr>
      <w:r w:rsidRPr="008F4DE2">
        <w:rPr>
          <w:rFonts w:ascii="Arial" w:hAnsi="Arial"/>
          <w:color w:val="002060"/>
          <w:sz w:val="22"/>
          <w:szCs w:val="22"/>
        </w:rPr>
        <w:t>nella riunione del 28 novembre 2022, ha pronunciato</w:t>
      </w:r>
      <w:r w:rsidRPr="008F4DE2">
        <w:rPr>
          <w:rFonts w:ascii="Arial" w:eastAsia="Arial" w:hAnsi="Arial"/>
          <w:b/>
          <w:color w:val="002060"/>
          <w:sz w:val="22"/>
          <w:szCs w:val="22"/>
        </w:rPr>
        <w:t xml:space="preserve"> </w:t>
      </w:r>
      <w:bookmarkStart w:id="13" w:name="_Hlk625721771"/>
      <w:bookmarkEnd w:id="13"/>
      <w:r w:rsidRPr="008F4DE2">
        <w:rPr>
          <w:rFonts w:ascii="Arial" w:hAnsi="Arial"/>
          <w:bCs/>
          <w:color w:val="002060"/>
          <w:sz w:val="22"/>
          <w:szCs w:val="22"/>
        </w:rPr>
        <w:t xml:space="preserve">a seguito del </w:t>
      </w:r>
      <w:r w:rsidRPr="008F4DE2">
        <w:rPr>
          <w:rFonts w:ascii="Arial" w:hAnsi="Arial"/>
          <w:color w:val="002060"/>
          <w:sz w:val="22"/>
          <w:szCs w:val="22"/>
        </w:rPr>
        <w:t>d</w:t>
      </w:r>
      <w:r w:rsidRPr="008F4DE2">
        <w:rPr>
          <w:rFonts w:ascii="Arial" w:eastAsia="Arial" w:hAnsi="Arial"/>
          <w:color w:val="002060"/>
          <w:sz w:val="22"/>
          <w:szCs w:val="22"/>
        </w:rPr>
        <w:t xml:space="preserve">eferimento n. 10975/30 </w:t>
      </w:r>
      <w:proofErr w:type="spellStart"/>
      <w:r w:rsidRPr="008F4DE2">
        <w:rPr>
          <w:rFonts w:ascii="Arial" w:eastAsia="Arial" w:hAnsi="Arial"/>
          <w:color w:val="002060"/>
          <w:sz w:val="22"/>
          <w:szCs w:val="22"/>
        </w:rPr>
        <w:t>pfi</w:t>
      </w:r>
      <w:proofErr w:type="spellEnd"/>
      <w:r w:rsidRPr="008F4DE2">
        <w:rPr>
          <w:rFonts w:ascii="Arial" w:eastAsia="Arial" w:hAnsi="Arial"/>
          <w:color w:val="002060"/>
          <w:sz w:val="22"/>
          <w:szCs w:val="22"/>
        </w:rPr>
        <w:t xml:space="preserve"> 22-23 PM/</w:t>
      </w:r>
      <w:proofErr w:type="spellStart"/>
      <w:r w:rsidRPr="008F4DE2">
        <w:rPr>
          <w:rFonts w:ascii="Arial" w:eastAsia="Arial" w:hAnsi="Arial"/>
          <w:color w:val="002060"/>
          <w:sz w:val="22"/>
          <w:szCs w:val="22"/>
        </w:rPr>
        <w:t>ag</w:t>
      </w:r>
      <w:proofErr w:type="spellEnd"/>
      <w:r w:rsidRPr="008F4DE2">
        <w:rPr>
          <w:rFonts w:ascii="Arial" w:eastAsia="Arial" w:hAnsi="Arial"/>
          <w:color w:val="002060"/>
          <w:sz w:val="22"/>
          <w:szCs w:val="22"/>
        </w:rPr>
        <w:t xml:space="preserve"> del 2 novembre 2022 </w:t>
      </w:r>
      <w:r w:rsidRPr="008F4DE2">
        <w:rPr>
          <w:rFonts w:ascii="Arial" w:hAnsi="Arial"/>
          <w:bCs/>
          <w:color w:val="002060"/>
          <w:sz w:val="22"/>
          <w:szCs w:val="22"/>
        </w:rPr>
        <w:t>a carico dei sigg. MASSIMILIANO COMPARI, FABRIZIO FORMICA, LEONARDO PAGNETTI, FILIPPO ASIKOV e della società A.S.D. AUDAX CALCIO PIOBBICO, la seguente</w:t>
      </w:r>
    </w:p>
    <w:p w14:paraId="200475A5" w14:textId="77777777" w:rsidR="00467CBB" w:rsidRPr="008F4DE2" w:rsidRDefault="00467CBB" w:rsidP="00467CBB">
      <w:pPr>
        <w:pStyle w:val="Standard"/>
        <w:widowControl w:val="0"/>
        <w:autoSpaceDE w:val="0"/>
        <w:jc w:val="center"/>
        <w:rPr>
          <w:rFonts w:ascii="Arial" w:hAnsi="Arial"/>
          <w:b/>
          <w:color w:val="002060"/>
          <w:sz w:val="22"/>
          <w:szCs w:val="22"/>
        </w:rPr>
      </w:pPr>
      <w:r w:rsidRPr="008F4DE2">
        <w:rPr>
          <w:rFonts w:ascii="Arial" w:hAnsi="Arial"/>
          <w:b/>
          <w:color w:val="002060"/>
          <w:sz w:val="22"/>
          <w:szCs w:val="22"/>
        </w:rPr>
        <w:t>DECISIONE</w:t>
      </w:r>
    </w:p>
    <w:p w14:paraId="66220A23" w14:textId="77777777" w:rsidR="00467CBB" w:rsidRPr="008F4DE2" w:rsidRDefault="00467CBB" w:rsidP="00467CBB">
      <w:pPr>
        <w:pStyle w:val="Standard"/>
        <w:widowControl w:val="0"/>
        <w:autoSpaceDE w:val="0"/>
        <w:jc w:val="both"/>
        <w:rPr>
          <w:rFonts w:ascii="Arial" w:hAnsi="Arial"/>
          <w:b/>
          <w:color w:val="002060"/>
          <w:sz w:val="22"/>
          <w:szCs w:val="22"/>
        </w:rPr>
      </w:pPr>
      <w:r w:rsidRPr="008F4DE2">
        <w:rPr>
          <w:rFonts w:ascii="Arial" w:hAnsi="Arial"/>
          <w:b/>
          <w:color w:val="002060"/>
          <w:sz w:val="22"/>
          <w:szCs w:val="22"/>
        </w:rPr>
        <w:t>Il deferimento</w:t>
      </w:r>
    </w:p>
    <w:p w14:paraId="42EBE0B1" w14:textId="77777777" w:rsidR="00467CBB" w:rsidRPr="008F4DE2" w:rsidRDefault="00467CBB" w:rsidP="00467CBB">
      <w:pPr>
        <w:pStyle w:val="Standard"/>
        <w:jc w:val="both"/>
        <w:rPr>
          <w:rFonts w:ascii="Arial" w:hAnsi="Arial"/>
          <w:color w:val="002060"/>
          <w:sz w:val="22"/>
          <w:szCs w:val="22"/>
        </w:rPr>
      </w:pPr>
      <w:r w:rsidRPr="008F4DE2">
        <w:rPr>
          <w:rFonts w:ascii="Arial" w:hAnsi="Arial"/>
          <w:color w:val="002060"/>
          <w:sz w:val="22"/>
          <w:szCs w:val="22"/>
        </w:rPr>
        <w:t>Con provvedimento in data 2 novembre 2022 la Procura federale della F.I.G.C. ha deferito i soggetti sotto indicati per rispondere:</w:t>
      </w:r>
    </w:p>
    <w:p w14:paraId="6E17C96E" w14:textId="77777777" w:rsidR="00467CBB" w:rsidRPr="008F4DE2" w:rsidRDefault="00467CBB" w:rsidP="00467CBB">
      <w:pPr>
        <w:pStyle w:val="Default"/>
        <w:jc w:val="both"/>
        <w:rPr>
          <w:rFonts w:ascii="Arial" w:hAnsi="Arial"/>
          <w:color w:val="002060"/>
          <w:sz w:val="22"/>
          <w:szCs w:val="22"/>
        </w:rPr>
      </w:pPr>
      <w:r w:rsidRPr="008F4DE2">
        <w:rPr>
          <w:rFonts w:ascii="Arial" w:hAnsi="Arial"/>
          <w:color w:val="002060"/>
          <w:sz w:val="22"/>
          <w:szCs w:val="22"/>
        </w:rPr>
        <w:t xml:space="preserve">1. il sig. </w:t>
      </w:r>
      <w:r w:rsidRPr="008F4DE2">
        <w:rPr>
          <w:rFonts w:ascii="Arial" w:hAnsi="Arial"/>
          <w:b/>
          <w:color w:val="002060"/>
          <w:sz w:val="22"/>
          <w:szCs w:val="22"/>
        </w:rPr>
        <w:t>Massimiliano Compari</w:t>
      </w:r>
      <w:r w:rsidRPr="008F4DE2">
        <w:rPr>
          <w:rFonts w:ascii="Arial" w:hAnsi="Arial"/>
          <w:color w:val="002060"/>
          <w:sz w:val="22"/>
          <w:szCs w:val="22"/>
        </w:rPr>
        <w:t xml:space="preserve">, all’epoca dei fatti presidente dotato di poteri di </w:t>
      </w:r>
      <w:r w:rsidRPr="008F4DE2">
        <w:rPr>
          <w:rFonts w:ascii="Arial" w:hAnsi="Arial"/>
          <w:color w:val="002060"/>
          <w:sz w:val="22"/>
          <w:szCs w:val="22"/>
        </w:rPr>
        <w:tab/>
        <w:t>rappresentanza della società A.S.D. Audax Calcio Piobbico:</w:t>
      </w:r>
    </w:p>
    <w:p w14:paraId="219766B7" w14:textId="77777777" w:rsidR="00467CBB" w:rsidRPr="008F4DE2" w:rsidRDefault="00467CBB" w:rsidP="00467CBB">
      <w:pPr>
        <w:pStyle w:val="Default"/>
        <w:widowControl w:val="0"/>
        <w:numPr>
          <w:ilvl w:val="0"/>
          <w:numId w:val="49"/>
        </w:numPr>
        <w:suppressAutoHyphens/>
        <w:autoSpaceDE/>
        <w:adjustRightInd/>
        <w:ind w:left="0" w:firstLine="567"/>
        <w:jc w:val="both"/>
        <w:textAlignment w:val="baseline"/>
        <w:rPr>
          <w:rFonts w:ascii="Arial" w:hAnsi="Arial"/>
          <w:color w:val="002060"/>
          <w:sz w:val="22"/>
          <w:szCs w:val="22"/>
        </w:rPr>
      </w:pPr>
      <w:r w:rsidRPr="008F4DE2">
        <w:rPr>
          <w:rFonts w:ascii="Arial" w:hAnsi="Arial"/>
          <w:color w:val="002060"/>
          <w:sz w:val="22"/>
          <w:szCs w:val="22"/>
        </w:rPr>
        <w:t xml:space="preserve">della violazione degli artt. 4, comma 1, e 32, comma 2, del Codice di Giustizia Sportiva in relazione a quanto previsto dagli artt. 39, comma 1, 43, commi 1 e 6, nonché dall’art. 7, comma 1, dello Statuto Federale per avere lo stesso, quale presidente dotato di poteri di rappresentanza della società A.S.D. Audax Calcio Piobbico, omesso di provvedere al regolare tesseramento del calciatore sig. </w:t>
      </w:r>
      <w:proofErr w:type="spellStart"/>
      <w:r w:rsidRPr="008F4DE2">
        <w:rPr>
          <w:rFonts w:ascii="Arial" w:hAnsi="Arial"/>
          <w:color w:val="002060"/>
          <w:sz w:val="22"/>
          <w:szCs w:val="22"/>
        </w:rPr>
        <w:t>Asikov</w:t>
      </w:r>
      <w:proofErr w:type="spellEnd"/>
      <w:r w:rsidRPr="008F4DE2">
        <w:rPr>
          <w:rFonts w:ascii="Arial" w:hAnsi="Arial"/>
          <w:color w:val="002060"/>
          <w:sz w:val="22"/>
          <w:szCs w:val="22"/>
        </w:rPr>
        <w:t xml:space="preserve"> Filippo nonché per averne consentito, e comunque non impedito, la partecipazione nelle fila della squadra schierata dalla società A.S.D. Audax Calcio Piobbico alle seguenti gare, tutte valevoli per il Campionato di Serie D di Calcio a 5: </w:t>
      </w:r>
      <w:proofErr w:type="spellStart"/>
      <w:r w:rsidRPr="008F4DE2">
        <w:rPr>
          <w:rFonts w:ascii="Arial" w:hAnsi="Arial"/>
          <w:color w:val="002060"/>
          <w:sz w:val="22"/>
          <w:szCs w:val="22"/>
        </w:rPr>
        <w:t>Montecchiese</w:t>
      </w:r>
      <w:proofErr w:type="spellEnd"/>
      <w:r w:rsidRPr="008F4DE2">
        <w:rPr>
          <w:rFonts w:ascii="Arial" w:hAnsi="Arial"/>
          <w:color w:val="002060"/>
          <w:sz w:val="22"/>
          <w:szCs w:val="22"/>
        </w:rPr>
        <w:t xml:space="preserve"> - Audax Piobbico del 4.2.2021, Audax Piobbico - </w:t>
      </w:r>
      <w:proofErr w:type="spellStart"/>
      <w:r w:rsidRPr="008F4DE2">
        <w:rPr>
          <w:rFonts w:ascii="Arial" w:hAnsi="Arial"/>
          <w:color w:val="002060"/>
          <w:sz w:val="22"/>
          <w:szCs w:val="22"/>
        </w:rPr>
        <w:t>Belpiandiluna</w:t>
      </w:r>
      <w:proofErr w:type="spellEnd"/>
      <w:r w:rsidRPr="008F4DE2">
        <w:rPr>
          <w:rFonts w:ascii="Arial" w:hAnsi="Arial"/>
          <w:color w:val="002060"/>
          <w:sz w:val="22"/>
          <w:szCs w:val="22"/>
        </w:rPr>
        <w:t xml:space="preserve"> dell’11.2.2022, Pian di Rose - Audax Piobbico del 18.2.2022, Audax Piobbico - Urbania del 25.2.2022, Audax Piobbico - Villa </w:t>
      </w:r>
      <w:proofErr w:type="spellStart"/>
      <w:r w:rsidRPr="008F4DE2">
        <w:rPr>
          <w:rFonts w:ascii="Arial" w:hAnsi="Arial"/>
          <w:color w:val="002060"/>
          <w:sz w:val="22"/>
          <w:szCs w:val="22"/>
        </w:rPr>
        <w:t>Ceccolini</w:t>
      </w:r>
      <w:proofErr w:type="spellEnd"/>
      <w:r w:rsidRPr="008F4DE2">
        <w:rPr>
          <w:rFonts w:ascii="Arial" w:hAnsi="Arial"/>
          <w:color w:val="002060"/>
          <w:sz w:val="22"/>
          <w:szCs w:val="22"/>
        </w:rPr>
        <w:t xml:space="preserve"> del 18.3.2022, Sant'Angelo in Vado - Audax Piobbico dell’1.4.2022, Acqualagna - Audax Piobbico dell’8.4.2022, FFJ calcio a 5 - Audax Piobbico del 30.4.2022, Lucrezia C5 - Audax Piobbico del 13.5.2022 ed Audax Piobbico - FFJ calcio a 5 del 20.5.22; nonché ancora per aver consentito, e comunque non impedito, al calciatore appena citato di svolgere attività sportiva privo della certificazione attestante l’idoneità alla stessa;</w:t>
      </w:r>
    </w:p>
    <w:p w14:paraId="484C47BB" w14:textId="77777777" w:rsidR="00467CBB" w:rsidRPr="008F4DE2" w:rsidRDefault="00467CBB" w:rsidP="00467CBB">
      <w:pPr>
        <w:pStyle w:val="Default"/>
        <w:jc w:val="both"/>
        <w:rPr>
          <w:rFonts w:ascii="Arial" w:hAnsi="Arial"/>
          <w:color w:val="002060"/>
          <w:sz w:val="22"/>
          <w:szCs w:val="22"/>
        </w:rPr>
      </w:pPr>
      <w:r w:rsidRPr="008F4DE2">
        <w:rPr>
          <w:rFonts w:ascii="Arial" w:hAnsi="Arial"/>
          <w:color w:val="002060"/>
          <w:sz w:val="22"/>
          <w:szCs w:val="22"/>
        </w:rPr>
        <w:t xml:space="preserve">2. il sig. </w:t>
      </w:r>
      <w:r w:rsidRPr="008F4DE2">
        <w:rPr>
          <w:rFonts w:ascii="Arial" w:hAnsi="Arial"/>
          <w:b/>
          <w:color w:val="002060"/>
          <w:sz w:val="22"/>
          <w:szCs w:val="22"/>
        </w:rPr>
        <w:t>Fabrizio Formica</w:t>
      </w:r>
      <w:r w:rsidRPr="008F4DE2">
        <w:rPr>
          <w:rFonts w:ascii="Arial" w:hAnsi="Arial"/>
          <w:color w:val="002060"/>
          <w:sz w:val="22"/>
          <w:szCs w:val="22"/>
        </w:rPr>
        <w:t>, all’epoca dei fatti calciatore tesserato per la società A.S.D. Audax Calcio Piobbico:</w:t>
      </w:r>
    </w:p>
    <w:p w14:paraId="3168B530" w14:textId="77777777" w:rsidR="00467CBB" w:rsidRPr="008F4DE2" w:rsidRDefault="00467CBB" w:rsidP="00467CBB">
      <w:pPr>
        <w:pStyle w:val="Default"/>
        <w:widowControl w:val="0"/>
        <w:numPr>
          <w:ilvl w:val="0"/>
          <w:numId w:val="47"/>
        </w:numPr>
        <w:suppressAutoHyphens/>
        <w:autoSpaceDE/>
        <w:adjustRightInd/>
        <w:jc w:val="both"/>
        <w:textAlignment w:val="baseline"/>
        <w:rPr>
          <w:rFonts w:ascii="Arial" w:hAnsi="Arial"/>
          <w:color w:val="002060"/>
          <w:sz w:val="22"/>
          <w:szCs w:val="22"/>
        </w:rPr>
      </w:pPr>
      <w:r w:rsidRPr="008F4DE2">
        <w:rPr>
          <w:rFonts w:ascii="Arial" w:hAnsi="Arial"/>
          <w:color w:val="002060"/>
          <w:sz w:val="22"/>
          <w:szCs w:val="22"/>
        </w:rPr>
        <w:t xml:space="preserve">della violazione dell’art. 4 comma 1, del Codice di Giustizia Sportiva, anche in relazione a quanto disposto dall’art. 61, commi 1 e 5, delle N.O.I.F. per avere lo stesso, in occasione delle seguenti gare, tutte valevoli Campionato di Serie D Calcio a 5, sottoscritto le distinte di gara consegnate all’arbitro delle squadre schierate dalla società A.S.D. Audax calcio Piobbico nelle quali è </w:t>
      </w:r>
      <w:r w:rsidRPr="008F4DE2">
        <w:rPr>
          <w:rFonts w:ascii="Arial" w:hAnsi="Arial"/>
          <w:color w:val="002060"/>
          <w:sz w:val="22"/>
          <w:szCs w:val="22"/>
        </w:rPr>
        <w:lastRenderedPageBreak/>
        <w:t xml:space="preserve">indicato il nominativo del calciatore sig. </w:t>
      </w:r>
      <w:proofErr w:type="spellStart"/>
      <w:r w:rsidRPr="008F4DE2">
        <w:rPr>
          <w:rFonts w:ascii="Arial" w:hAnsi="Arial"/>
          <w:color w:val="002060"/>
          <w:sz w:val="22"/>
          <w:szCs w:val="22"/>
        </w:rPr>
        <w:t>Asikov</w:t>
      </w:r>
      <w:proofErr w:type="spellEnd"/>
      <w:r w:rsidRPr="008F4DE2">
        <w:rPr>
          <w:rFonts w:ascii="Arial" w:hAnsi="Arial"/>
          <w:color w:val="002060"/>
          <w:sz w:val="22"/>
          <w:szCs w:val="22"/>
        </w:rPr>
        <w:t xml:space="preserve"> Filippo, attestando in tal modo in maniera non veridica il regolare tesseramento dello stesso: </w:t>
      </w:r>
      <w:proofErr w:type="spellStart"/>
      <w:r w:rsidRPr="008F4DE2">
        <w:rPr>
          <w:rFonts w:ascii="Arial" w:hAnsi="Arial"/>
          <w:color w:val="002060"/>
          <w:sz w:val="22"/>
          <w:szCs w:val="22"/>
        </w:rPr>
        <w:t>Montecchiese</w:t>
      </w:r>
      <w:proofErr w:type="spellEnd"/>
      <w:r w:rsidRPr="008F4DE2">
        <w:rPr>
          <w:rFonts w:ascii="Arial" w:hAnsi="Arial"/>
          <w:color w:val="002060"/>
          <w:sz w:val="22"/>
          <w:szCs w:val="22"/>
        </w:rPr>
        <w:t xml:space="preserve"> - Audax Piobbico del 4.2.2021, Audax Piobbico - </w:t>
      </w:r>
      <w:proofErr w:type="spellStart"/>
      <w:r w:rsidRPr="008F4DE2">
        <w:rPr>
          <w:rFonts w:ascii="Arial" w:hAnsi="Arial"/>
          <w:color w:val="002060"/>
          <w:sz w:val="22"/>
          <w:szCs w:val="22"/>
        </w:rPr>
        <w:t>Belpiandiluna</w:t>
      </w:r>
      <w:proofErr w:type="spellEnd"/>
      <w:r w:rsidRPr="008F4DE2">
        <w:rPr>
          <w:rFonts w:ascii="Arial" w:hAnsi="Arial"/>
          <w:color w:val="002060"/>
          <w:sz w:val="22"/>
          <w:szCs w:val="22"/>
        </w:rPr>
        <w:t xml:space="preserve"> dell’11.2.2022, Audax Piobbico - Urbania del 25.2.2022, Audax Piobbico - Villa </w:t>
      </w:r>
      <w:proofErr w:type="spellStart"/>
      <w:r w:rsidRPr="008F4DE2">
        <w:rPr>
          <w:rFonts w:ascii="Arial" w:hAnsi="Arial"/>
          <w:color w:val="002060"/>
          <w:sz w:val="22"/>
          <w:szCs w:val="22"/>
        </w:rPr>
        <w:t>Ceccolini</w:t>
      </w:r>
      <w:proofErr w:type="spellEnd"/>
      <w:r w:rsidRPr="008F4DE2">
        <w:rPr>
          <w:rFonts w:ascii="Arial" w:hAnsi="Arial"/>
          <w:color w:val="002060"/>
          <w:sz w:val="22"/>
          <w:szCs w:val="22"/>
        </w:rPr>
        <w:t xml:space="preserve"> del 18.3.2022, Sant'Angelo in Vado - Audax Piobbico dell’1.4.2022, FFJ calcio a 5 - Audax Piobbico del 30.4.2022, Lucrezia C5 - Audax Piobbico del 13.5.2022 ed Audax Piobbico - FFJ calcio a 5 del 20.5.22;</w:t>
      </w:r>
    </w:p>
    <w:p w14:paraId="18FBCDA1" w14:textId="77777777" w:rsidR="00467CBB" w:rsidRPr="008F4DE2" w:rsidRDefault="00467CBB" w:rsidP="00467CBB">
      <w:pPr>
        <w:pStyle w:val="Default"/>
        <w:ind w:firstLine="567"/>
        <w:jc w:val="both"/>
        <w:rPr>
          <w:rFonts w:ascii="Arial" w:hAnsi="Arial"/>
          <w:color w:val="002060"/>
          <w:sz w:val="22"/>
          <w:szCs w:val="22"/>
        </w:rPr>
      </w:pPr>
      <w:r w:rsidRPr="008F4DE2">
        <w:rPr>
          <w:rFonts w:ascii="Arial" w:hAnsi="Arial"/>
          <w:color w:val="002060"/>
          <w:sz w:val="22"/>
          <w:szCs w:val="22"/>
        </w:rPr>
        <w:t xml:space="preserve">3. il sig. </w:t>
      </w:r>
      <w:r w:rsidRPr="008F4DE2">
        <w:rPr>
          <w:rFonts w:ascii="Arial" w:hAnsi="Arial"/>
          <w:b/>
          <w:color w:val="002060"/>
          <w:sz w:val="22"/>
          <w:szCs w:val="22"/>
        </w:rPr>
        <w:t xml:space="preserve">Leonardo </w:t>
      </w:r>
      <w:proofErr w:type="spellStart"/>
      <w:r w:rsidRPr="008F4DE2">
        <w:rPr>
          <w:rFonts w:ascii="Arial" w:hAnsi="Arial"/>
          <w:b/>
          <w:color w:val="002060"/>
          <w:sz w:val="22"/>
          <w:szCs w:val="22"/>
        </w:rPr>
        <w:t>Pagnetti</w:t>
      </w:r>
      <w:proofErr w:type="spellEnd"/>
      <w:r w:rsidRPr="008F4DE2">
        <w:rPr>
          <w:rFonts w:ascii="Arial" w:hAnsi="Arial"/>
          <w:b/>
          <w:color w:val="002060"/>
          <w:sz w:val="22"/>
          <w:szCs w:val="22"/>
        </w:rPr>
        <w:t xml:space="preserve">, </w:t>
      </w:r>
      <w:r w:rsidRPr="008F4DE2">
        <w:rPr>
          <w:rFonts w:ascii="Arial" w:hAnsi="Arial"/>
          <w:color w:val="002060"/>
          <w:sz w:val="22"/>
          <w:szCs w:val="22"/>
        </w:rPr>
        <w:t>all’epoca dei fatti calciatore tesserato per la società A.S.D. Audax Calcio Piobbico:</w:t>
      </w:r>
    </w:p>
    <w:p w14:paraId="0F0C4F24" w14:textId="77777777" w:rsidR="00467CBB" w:rsidRPr="008F4DE2" w:rsidRDefault="00467CBB" w:rsidP="00467CBB">
      <w:pPr>
        <w:pStyle w:val="Default"/>
        <w:widowControl w:val="0"/>
        <w:numPr>
          <w:ilvl w:val="0"/>
          <w:numId w:val="47"/>
        </w:numPr>
        <w:suppressAutoHyphens/>
        <w:autoSpaceDE/>
        <w:adjustRightInd/>
        <w:ind w:left="567" w:firstLine="0"/>
        <w:jc w:val="both"/>
        <w:textAlignment w:val="baseline"/>
        <w:rPr>
          <w:rFonts w:ascii="Arial" w:hAnsi="Arial"/>
          <w:color w:val="002060"/>
          <w:sz w:val="22"/>
          <w:szCs w:val="22"/>
        </w:rPr>
      </w:pPr>
      <w:r w:rsidRPr="008F4DE2">
        <w:rPr>
          <w:rFonts w:ascii="Arial" w:hAnsi="Arial"/>
          <w:color w:val="002060"/>
          <w:sz w:val="22"/>
          <w:szCs w:val="22"/>
        </w:rPr>
        <w:t xml:space="preserve">della violazione dell’art. 4 comma 1, del Codice di Giustizia Sportiva, anche in relazione a quanto disposto dall’art. 61, commi 1 e 5, delle N.O.I.F. per avere lo stesso, in occasione delle gare Pian di Rose- ASD Audax calcio Piobbico del 18.2.2022 ed Acqualagna-ASD Audax calcio Piobbico dell’8.4.2022, entrambe valevoli per il Campionato di Serie D di Calcio a 5, sottoscritto le distinte di gara consegnate all’arbitro delle squadre schierate dalla società A.S.D. Audax Calcio Piobbico nelle quali è indicato il nominativo del calciatore sig. Filippo </w:t>
      </w:r>
      <w:proofErr w:type="spellStart"/>
      <w:r w:rsidRPr="008F4DE2">
        <w:rPr>
          <w:rFonts w:ascii="Arial" w:hAnsi="Arial"/>
          <w:color w:val="002060"/>
          <w:sz w:val="22"/>
          <w:szCs w:val="22"/>
        </w:rPr>
        <w:t>Asikov</w:t>
      </w:r>
      <w:proofErr w:type="spellEnd"/>
      <w:r w:rsidRPr="008F4DE2">
        <w:rPr>
          <w:rFonts w:ascii="Arial" w:hAnsi="Arial"/>
          <w:color w:val="002060"/>
          <w:sz w:val="22"/>
          <w:szCs w:val="22"/>
        </w:rPr>
        <w:t>, attestando in tal modo in maniera non veridica il regolare tesseramento dello stesso;</w:t>
      </w:r>
    </w:p>
    <w:p w14:paraId="6644CDA6" w14:textId="77777777" w:rsidR="00467CBB" w:rsidRPr="008F4DE2" w:rsidRDefault="00467CBB" w:rsidP="00467CBB">
      <w:pPr>
        <w:pStyle w:val="Default"/>
        <w:ind w:firstLine="567"/>
        <w:jc w:val="both"/>
        <w:rPr>
          <w:rFonts w:ascii="Arial" w:hAnsi="Arial"/>
          <w:color w:val="002060"/>
          <w:sz w:val="22"/>
          <w:szCs w:val="22"/>
        </w:rPr>
      </w:pPr>
      <w:r w:rsidRPr="008F4DE2">
        <w:rPr>
          <w:rFonts w:ascii="Arial" w:hAnsi="Arial"/>
          <w:color w:val="002060"/>
          <w:sz w:val="22"/>
          <w:szCs w:val="22"/>
        </w:rPr>
        <w:t xml:space="preserve">4. il sig. </w:t>
      </w:r>
      <w:r w:rsidRPr="008F4DE2">
        <w:rPr>
          <w:rFonts w:ascii="Arial" w:hAnsi="Arial"/>
          <w:b/>
          <w:color w:val="002060"/>
          <w:sz w:val="22"/>
          <w:szCs w:val="22"/>
        </w:rPr>
        <w:t xml:space="preserve">Filippo </w:t>
      </w:r>
      <w:proofErr w:type="spellStart"/>
      <w:r w:rsidRPr="008F4DE2">
        <w:rPr>
          <w:rFonts w:ascii="Arial" w:hAnsi="Arial"/>
          <w:b/>
          <w:color w:val="002060"/>
          <w:sz w:val="22"/>
          <w:szCs w:val="22"/>
        </w:rPr>
        <w:t>Asikov</w:t>
      </w:r>
      <w:proofErr w:type="spellEnd"/>
      <w:r w:rsidRPr="008F4DE2">
        <w:rPr>
          <w:rFonts w:ascii="Arial" w:hAnsi="Arial"/>
          <w:color w:val="002060"/>
          <w:sz w:val="22"/>
          <w:szCs w:val="22"/>
        </w:rPr>
        <w:t>, all’epoca dei fatti calciatore non tesserato ed in ogni caso soggetto che svolgeva attività rilevante per l’ordinamento federale ai sensi dell’art. 2, comma 2, del Codice di Giustizia Sportiva all’interno e nell’interesse della società A.S.D. Audax Calcio Piobbico:</w:t>
      </w:r>
    </w:p>
    <w:p w14:paraId="789254A2" w14:textId="77777777" w:rsidR="00467CBB" w:rsidRPr="008F4DE2" w:rsidRDefault="00467CBB" w:rsidP="00467CBB">
      <w:pPr>
        <w:pStyle w:val="Default"/>
        <w:widowControl w:val="0"/>
        <w:numPr>
          <w:ilvl w:val="0"/>
          <w:numId w:val="47"/>
        </w:numPr>
        <w:suppressAutoHyphens/>
        <w:autoSpaceDE/>
        <w:adjustRightInd/>
        <w:ind w:left="567" w:firstLine="0"/>
        <w:jc w:val="both"/>
        <w:textAlignment w:val="baseline"/>
        <w:rPr>
          <w:rFonts w:ascii="Arial" w:hAnsi="Arial"/>
          <w:color w:val="002060"/>
          <w:sz w:val="22"/>
          <w:szCs w:val="22"/>
        </w:rPr>
      </w:pPr>
      <w:r w:rsidRPr="008F4DE2">
        <w:rPr>
          <w:rFonts w:ascii="Arial" w:hAnsi="Arial"/>
          <w:color w:val="002060"/>
          <w:sz w:val="22"/>
          <w:szCs w:val="22"/>
        </w:rPr>
        <w:t xml:space="preserve">della violazione degli artt. 4, comma 1, e 32, comma 2, del Codice di Giustizia Sportiva, anche in relazione a quanto disposto dall’art. 39, comma 1, e dall’art. 43, comma 1, delle N.O.I.F. per avere lo stesso preso parte, nelle fila delle squadre schierate dalla A.S.D. Audax Calcio Piobbico, alle seguenti gare tutte valevoli per il Campionato di Serie D Calcio a 5, senza averne titolo perché non tesserato per tale società e senza essersi sottoposto agli accertamenti medici ai fini della idoneità allo svolgimento dell’attività sportiva: </w:t>
      </w:r>
      <w:proofErr w:type="spellStart"/>
      <w:r w:rsidRPr="008F4DE2">
        <w:rPr>
          <w:rFonts w:ascii="Arial" w:hAnsi="Arial"/>
          <w:color w:val="002060"/>
          <w:sz w:val="22"/>
          <w:szCs w:val="22"/>
        </w:rPr>
        <w:t>Montecchiese</w:t>
      </w:r>
      <w:proofErr w:type="spellEnd"/>
      <w:r w:rsidRPr="008F4DE2">
        <w:rPr>
          <w:rFonts w:ascii="Arial" w:hAnsi="Arial"/>
          <w:color w:val="002060"/>
          <w:sz w:val="22"/>
          <w:szCs w:val="22"/>
        </w:rPr>
        <w:t xml:space="preserve"> - Audax Piobbico del 4.2.2021, Audax Piobbico - </w:t>
      </w:r>
      <w:proofErr w:type="spellStart"/>
      <w:r w:rsidRPr="008F4DE2">
        <w:rPr>
          <w:rFonts w:ascii="Arial" w:hAnsi="Arial"/>
          <w:color w:val="002060"/>
          <w:sz w:val="22"/>
          <w:szCs w:val="22"/>
        </w:rPr>
        <w:t>Belpiandiluna</w:t>
      </w:r>
      <w:proofErr w:type="spellEnd"/>
      <w:r w:rsidRPr="008F4DE2">
        <w:rPr>
          <w:rFonts w:ascii="Arial" w:hAnsi="Arial"/>
          <w:color w:val="002060"/>
          <w:sz w:val="22"/>
          <w:szCs w:val="22"/>
        </w:rPr>
        <w:t xml:space="preserve"> dell’11.2.2022, Pian di Rose - Audax Piobbico del 18.2.2022, Audax Piobbico - Urbania del 25.2.2022, Audax Piobbico - Villa </w:t>
      </w:r>
      <w:proofErr w:type="spellStart"/>
      <w:r w:rsidRPr="008F4DE2">
        <w:rPr>
          <w:rFonts w:ascii="Arial" w:hAnsi="Arial"/>
          <w:color w:val="002060"/>
          <w:sz w:val="22"/>
          <w:szCs w:val="22"/>
        </w:rPr>
        <w:t>Ceccolini</w:t>
      </w:r>
      <w:proofErr w:type="spellEnd"/>
      <w:r w:rsidRPr="008F4DE2">
        <w:rPr>
          <w:rFonts w:ascii="Arial" w:hAnsi="Arial"/>
          <w:color w:val="002060"/>
          <w:sz w:val="22"/>
          <w:szCs w:val="22"/>
        </w:rPr>
        <w:t xml:space="preserve"> del 18.3.2022, Sant'Angelo in Vado - Audax Piobbico dell’1.4.2022, Acqualagna - Audax Piobbico dell’8.4.2022, FFJ calcio a 5 - Audax Piobbico del 30.4.2022, Lucrezia C5 - Audax Piobbico del 13.5.2022 ed Audax Piobbico - FFJ calcio a 5 del 20.5.2022;</w:t>
      </w:r>
    </w:p>
    <w:p w14:paraId="20C5CA4F" w14:textId="77777777" w:rsidR="00467CBB" w:rsidRPr="008F4DE2" w:rsidRDefault="00467CBB" w:rsidP="00467CBB">
      <w:pPr>
        <w:pStyle w:val="Default"/>
        <w:ind w:firstLine="567"/>
        <w:jc w:val="both"/>
        <w:rPr>
          <w:rFonts w:ascii="Arial" w:hAnsi="Arial"/>
          <w:color w:val="002060"/>
          <w:sz w:val="22"/>
          <w:szCs w:val="22"/>
        </w:rPr>
      </w:pPr>
      <w:r w:rsidRPr="008F4DE2">
        <w:rPr>
          <w:rFonts w:ascii="Arial" w:hAnsi="Arial"/>
          <w:color w:val="002060"/>
          <w:sz w:val="22"/>
          <w:szCs w:val="22"/>
        </w:rPr>
        <w:t xml:space="preserve">5. la società </w:t>
      </w:r>
      <w:r w:rsidRPr="008F4DE2">
        <w:rPr>
          <w:rFonts w:ascii="Arial" w:hAnsi="Arial"/>
          <w:b/>
          <w:color w:val="002060"/>
          <w:sz w:val="22"/>
          <w:szCs w:val="22"/>
        </w:rPr>
        <w:t>A.S.D. Audax Calcio Piobbico</w:t>
      </w:r>
    </w:p>
    <w:p w14:paraId="5EEEEB20" w14:textId="77777777" w:rsidR="00467CBB" w:rsidRPr="008F4DE2" w:rsidRDefault="00467CBB" w:rsidP="00467CBB">
      <w:pPr>
        <w:pStyle w:val="Default"/>
        <w:widowControl w:val="0"/>
        <w:numPr>
          <w:ilvl w:val="0"/>
          <w:numId w:val="47"/>
        </w:numPr>
        <w:suppressAutoHyphens/>
        <w:autoSpaceDE/>
        <w:adjustRightInd/>
        <w:ind w:left="567" w:firstLine="0"/>
        <w:jc w:val="both"/>
        <w:textAlignment w:val="baseline"/>
        <w:rPr>
          <w:rFonts w:ascii="Arial" w:hAnsi="Arial"/>
          <w:color w:val="002060"/>
          <w:sz w:val="22"/>
          <w:szCs w:val="22"/>
        </w:rPr>
      </w:pPr>
      <w:r w:rsidRPr="008F4DE2">
        <w:rPr>
          <w:rFonts w:ascii="Arial" w:hAnsi="Arial"/>
          <w:color w:val="002060"/>
          <w:sz w:val="22"/>
          <w:szCs w:val="22"/>
        </w:rPr>
        <w:t xml:space="preserve">a titolo di responsabilità diretta ed oggettiva ai sensi dell'art. 6, commi 1 e 2, del Codice di Giustizia Sportiva per gli atti ed i comportamenti posti in essere dai </w:t>
      </w:r>
      <w:proofErr w:type="spellStart"/>
      <w:r w:rsidRPr="008F4DE2">
        <w:rPr>
          <w:rFonts w:ascii="Arial" w:hAnsi="Arial"/>
          <w:color w:val="002060"/>
          <w:sz w:val="22"/>
          <w:szCs w:val="22"/>
        </w:rPr>
        <w:t>sigg.ri</w:t>
      </w:r>
      <w:proofErr w:type="spellEnd"/>
      <w:r w:rsidRPr="008F4DE2">
        <w:rPr>
          <w:rFonts w:ascii="Arial" w:hAnsi="Arial"/>
          <w:color w:val="002060"/>
          <w:sz w:val="22"/>
          <w:szCs w:val="22"/>
        </w:rPr>
        <w:t xml:space="preserve"> Massimiliano Compari, Fabrizio Formica, Leonardo </w:t>
      </w:r>
      <w:proofErr w:type="spellStart"/>
      <w:r w:rsidRPr="008F4DE2">
        <w:rPr>
          <w:rFonts w:ascii="Arial" w:hAnsi="Arial"/>
          <w:color w:val="002060"/>
          <w:sz w:val="22"/>
          <w:szCs w:val="22"/>
        </w:rPr>
        <w:t>Pagnetti</w:t>
      </w:r>
      <w:proofErr w:type="spellEnd"/>
      <w:r w:rsidRPr="008F4DE2">
        <w:rPr>
          <w:rFonts w:ascii="Arial" w:hAnsi="Arial"/>
          <w:color w:val="002060"/>
          <w:sz w:val="22"/>
          <w:szCs w:val="22"/>
        </w:rPr>
        <w:t xml:space="preserve"> e Filippo </w:t>
      </w:r>
      <w:proofErr w:type="spellStart"/>
      <w:r w:rsidRPr="008F4DE2">
        <w:rPr>
          <w:rFonts w:ascii="Arial" w:hAnsi="Arial"/>
          <w:color w:val="002060"/>
          <w:sz w:val="22"/>
          <w:szCs w:val="22"/>
        </w:rPr>
        <w:t>Asikov</w:t>
      </w:r>
      <w:proofErr w:type="spellEnd"/>
      <w:r w:rsidRPr="008F4DE2">
        <w:rPr>
          <w:rFonts w:ascii="Arial" w:hAnsi="Arial"/>
          <w:color w:val="002060"/>
          <w:sz w:val="22"/>
          <w:szCs w:val="22"/>
        </w:rPr>
        <w:t>, così come descritti nei precedenti capi di incolpazione.</w:t>
      </w:r>
    </w:p>
    <w:p w14:paraId="0EBF0DD5" w14:textId="77777777" w:rsidR="00467CBB" w:rsidRPr="008F4DE2" w:rsidRDefault="00467CBB" w:rsidP="00467CBB">
      <w:pPr>
        <w:pStyle w:val="Standard"/>
        <w:widowControl w:val="0"/>
        <w:autoSpaceDE w:val="0"/>
        <w:jc w:val="both"/>
        <w:rPr>
          <w:rFonts w:ascii="Arial" w:hAnsi="Arial"/>
          <w:color w:val="002060"/>
          <w:sz w:val="22"/>
          <w:szCs w:val="22"/>
        </w:rPr>
      </w:pPr>
      <w:r w:rsidRPr="008F4DE2">
        <w:rPr>
          <w:rFonts w:ascii="Arial" w:hAnsi="Arial"/>
          <w:color w:val="002060"/>
          <w:sz w:val="22"/>
          <w:szCs w:val="22"/>
        </w:rPr>
        <w:tab/>
        <w:t>Con provvedimento del 3 novembre 2022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52826ABC" w14:textId="77777777" w:rsidR="00467CBB" w:rsidRPr="008F4DE2" w:rsidRDefault="00467CBB" w:rsidP="00467CBB">
      <w:pPr>
        <w:pStyle w:val="Standard"/>
        <w:tabs>
          <w:tab w:val="left" w:pos="720"/>
        </w:tabs>
        <w:jc w:val="both"/>
        <w:rPr>
          <w:rFonts w:ascii="Arial" w:hAnsi="Arial"/>
          <w:b/>
          <w:color w:val="002060"/>
          <w:sz w:val="22"/>
          <w:szCs w:val="22"/>
        </w:rPr>
      </w:pPr>
      <w:r w:rsidRPr="008F4DE2">
        <w:rPr>
          <w:rFonts w:ascii="Arial" w:hAnsi="Arial"/>
          <w:b/>
          <w:color w:val="002060"/>
          <w:sz w:val="22"/>
          <w:szCs w:val="22"/>
        </w:rPr>
        <w:t>Il dibattimento</w:t>
      </w:r>
    </w:p>
    <w:p w14:paraId="70459DA3" w14:textId="77777777" w:rsidR="00467CBB" w:rsidRPr="008F4DE2" w:rsidRDefault="00467CBB" w:rsidP="00467CBB">
      <w:pPr>
        <w:pStyle w:val="Standard"/>
        <w:tabs>
          <w:tab w:val="left" w:pos="720"/>
        </w:tabs>
        <w:ind w:firstLine="567"/>
        <w:jc w:val="both"/>
        <w:rPr>
          <w:rFonts w:ascii="Arial" w:hAnsi="Arial"/>
          <w:color w:val="002060"/>
          <w:sz w:val="22"/>
          <w:szCs w:val="22"/>
        </w:rPr>
      </w:pPr>
      <w:r w:rsidRPr="008F4DE2">
        <w:rPr>
          <w:rFonts w:ascii="Arial" w:hAnsi="Arial"/>
          <w:color w:val="002060"/>
          <w:sz w:val="22"/>
          <w:szCs w:val="22"/>
        </w:rPr>
        <w:t>Alla riunione di trattazione, come sopra fissata, era presente il rappresentante della Procura federale; nessuno per i deferiti.</w:t>
      </w:r>
    </w:p>
    <w:p w14:paraId="39BD7345" w14:textId="77777777" w:rsidR="00467CBB" w:rsidRPr="008F4DE2" w:rsidRDefault="00467CBB" w:rsidP="00467CBB">
      <w:pPr>
        <w:pStyle w:val="Standard"/>
        <w:tabs>
          <w:tab w:val="left" w:pos="720"/>
        </w:tabs>
        <w:ind w:firstLine="567"/>
        <w:jc w:val="both"/>
        <w:rPr>
          <w:rFonts w:ascii="Arial" w:hAnsi="Arial"/>
          <w:color w:val="002060"/>
          <w:sz w:val="22"/>
          <w:szCs w:val="22"/>
        </w:rPr>
      </w:pPr>
      <w:r w:rsidRPr="008F4DE2">
        <w:rPr>
          <w:rFonts w:ascii="Arial" w:hAnsi="Arial"/>
          <w:color w:val="002060"/>
          <w:sz w:val="22"/>
          <w:szCs w:val="22"/>
        </w:rPr>
        <w:t>Si dà atto che in data 22 novembre 2022 Compari Massimiliano, presidente della ASD AUDAX Calcio Piobbico, ha fatto pervenire una memoria difensiva con allegata documentazione.</w:t>
      </w:r>
    </w:p>
    <w:p w14:paraId="33FBFE0D" w14:textId="77777777" w:rsidR="00467CBB" w:rsidRPr="008F4DE2" w:rsidRDefault="00467CBB" w:rsidP="00467CBB">
      <w:pPr>
        <w:pStyle w:val="Standard"/>
        <w:tabs>
          <w:tab w:val="left" w:pos="720"/>
        </w:tabs>
        <w:ind w:firstLine="567"/>
        <w:jc w:val="both"/>
        <w:rPr>
          <w:rFonts w:ascii="Arial" w:hAnsi="Arial"/>
          <w:color w:val="002060"/>
          <w:sz w:val="22"/>
          <w:szCs w:val="22"/>
        </w:rPr>
      </w:pPr>
      <w:r w:rsidRPr="008F4DE2">
        <w:rPr>
          <w:rFonts w:ascii="Arial" w:hAnsi="Arial"/>
          <w:color w:val="002060"/>
          <w:sz w:val="22"/>
          <w:szCs w:val="22"/>
        </w:rPr>
        <w:t>Il rappresentante della Procura federale ha illustrato i motivi del deferimento, ha ribadito la validità, la fondatezza e la prova raggiunta degli addebiti contestati ed ha concluso per l’affermazione di responsabilità dei deferiti con richiesta di irrogazione di sanzioni come precisate a verbale d’udienza: quindi il Tribunale federale ha trattenuto il procedimento in decisione.</w:t>
      </w:r>
    </w:p>
    <w:p w14:paraId="654E0659" w14:textId="77777777" w:rsidR="00467CBB" w:rsidRPr="008F4DE2" w:rsidRDefault="00467CBB" w:rsidP="00467CBB">
      <w:pPr>
        <w:pStyle w:val="Standard"/>
        <w:jc w:val="both"/>
        <w:rPr>
          <w:rFonts w:ascii="Arial" w:hAnsi="Arial"/>
          <w:b/>
          <w:color w:val="002060"/>
          <w:sz w:val="22"/>
          <w:szCs w:val="22"/>
        </w:rPr>
      </w:pPr>
      <w:r w:rsidRPr="008F4DE2">
        <w:rPr>
          <w:rFonts w:ascii="Arial" w:hAnsi="Arial"/>
          <w:b/>
          <w:color w:val="002060"/>
          <w:sz w:val="22"/>
          <w:szCs w:val="22"/>
        </w:rPr>
        <w:t>La decisione</w:t>
      </w:r>
    </w:p>
    <w:p w14:paraId="7D566510" w14:textId="77777777" w:rsidR="00467CBB" w:rsidRPr="008F4DE2" w:rsidRDefault="00467CBB" w:rsidP="00467CBB">
      <w:pPr>
        <w:pStyle w:val="Textbody"/>
        <w:ind w:firstLine="567"/>
        <w:rPr>
          <w:color w:val="002060"/>
          <w:szCs w:val="22"/>
        </w:rPr>
      </w:pPr>
      <w:r w:rsidRPr="008F4DE2">
        <w:rPr>
          <w:color w:val="002060"/>
          <w:szCs w:val="22"/>
        </w:rPr>
        <w:t>Il Tribunale federale territoriale, esaminati gli atti ed ascoltate le conclusioni del rappresentante della Procura federale, osserva che dalle risultanze acquisite agli atti del procedimento, risultano provati i fatti posti a fondamento del deferimento che, pertanto, deve ritenersi fondato per le ragioni ivi addotte ed alle quali, per brevità espositiva, si rinvia integralmente.</w:t>
      </w:r>
    </w:p>
    <w:p w14:paraId="767003C1" w14:textId="77777777" w:rsidR="00467CBB" w:rsidRPr="008F4DE2" w:rsidRDefault="00467CBB" w:rsidP="00467CBB">
      <w:pPr>
        <w:pStyle w:val="Textbody"/>
        <w:ind w:firstLine="567"/>
        <w:rPr>
          <w:color w:val="002060"/>
          <w:szCs w:val="22"/>
        </w:rPr>
      </w:pPr>
      <w:r w:rsidRPr="008F4DE2">
        <w:rPr>
          <w:color w:val="002060"/>
          <w:szCs w:val="22"/>
        </w:rPr>
        <w:t xml:space="preserve">Le condotte indicate integrano le fattispecie previste e punite nelle norme del Codice di giustizia sportiva indicate nell’imputazione del deferimento che, dunque, inducono ad affermare la responsabilità </w:t>
      </w:r>
      <w:r w:rsidRPr="008F4DE2">
        <w:rPr>
          <w:color w:val="002060"/>
          <w:szCs w:val="22"/>
        </w:rPr>
        <w:lastRenderedPageBreak/>
        <w:t xml:space="preserve">dei deferiti in ordine agli addebiti agli stessi contestati, eccezion fatta per i motivi appresso esposti per i calciatori Fabrizio Formica e Leonardo </w:t>
      </w:r>
      <w:proofErr w:type="spellStart"/>
      <w:r w:rsidRPr="008F4DE2">
        <w:rPr>
          <w:color w:val="002060"/>
          <w:szCs w:val="22"/>
        </w:rPr>
        <w:t>Pagnetti</w:t>
      </w:r>
      <w:proofErr w:type="spellEnd"/>
      <w:r w:rsidRPr="008F4DE2">
        <w:rPr>
          <w:color w:val="002060"/>
          <w:szCs w:val="22"/>
        </w:rPr>
        <w:t>.</w:t>
      </w:r>
    </w:p>
    <w:p w14:paraId="424D0783"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Infatti, per quanto riguarda la loro posizione gli stessi vanno prosciolti dagli addebiti loro mossi, non essendo stata provata la loro responsabilità.</w:t>
      </w:r>
    </w:p>
    <w:p w14:paraId="202604EF"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Nel deferimento si afferma che i due avrebbero sottoscritto quali dirigenti responsabili le distinte di gara consegnate all’arbitro, ma l’esame degli atti prodotti non fornisce la prova di quanto indicato dalla procura nel deferimento.</w:t>
      </w:r>
    </w:p>
    <w:p w14:paraId="6D97FE38"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Nelle distinte è indicato che i due calciatori deferiti hanno svolto la funzione di capitano nelle gare in contestazione, ma né nelle distinte stesse né nei referti arbitrali è stato indicato che effettivamente i due capitani abbiano assunto tale responsabilità, come era doveroso dovesse risultare in atti.</w:t>
      </w:r>
    </w:p>
    <w:p w14:paraId="7B00896D"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 xml:space="preserve">Peraltro, l’esame delle sottoscrizioni apposte alle distinte in discussione attesta che le stesse sono state controfirmate da tre mani diverse senza alcuna possibilità di individuare chi ne sia l’autore; dalla mancata prova dell’assunto della procura,  consegue il proscioglimento dagli addebito loro mossi per Formica Fabrizio e di  </w:t>
      </w:r>
      <w:proofErr w:type="spellStart"/>
      <w:r w:rsidRPr="008F4DE2">
        <w:rPr>
          <w:rFonts w:ascii="Arial" w:hAnsi="Arial"/>
          <w:color w:val="002060"/>
          <w:sz w:val="22"/>
          <w:szCs w:val="22"/>
        </w:rPr>
        <w:t>Pagnetti</w:t>
      </w:r>
      <w:proofErr w:type="spellEnd"/>
      <w:r w:rsidRPr="008F4DE2">
        <w:rPr>
          <w:rFonts w:ascii="Arial" w:hAnsi="Arial"/>
          <w:color w:val="002060"/>
          <w:sz w:val="22"/>
          <w:szCs w:val="22"/>
        </w:rPr>
        <w:t xml:space="preserve"> </w:t>
      </w:r>
      <w:proofErr w:type="spellStart"/>
      <w:r w:rsidRPr="008F4DE2">
        <w:rPr>
          <w:rFonts w:ascii="Arial" w:hAnsi="Arial"/>
          <w:color w:val="002060"/>
          <w:sz w:val="22"/>
          <w:szCs w:val="22"/>
        </w:rPr>
        <w:t>Leornardo</w:t>
      </w:r>
      <w:proofErr w:type="spellEnd"/>
      <w:r w:rsidRPr="008F4DE2">
        <w:rPr>
          <w:rFonts w:ascii="Arial" w:hAnsi="Arial"/>
          <w:color w:val="002060"/>
          <w:sz w:val="22"/>
          <w:szCs w:val="22"/>
        </w:rPr>
        <w:t>.</w:t>
      </w:r>
    </w:p>
    <w:p w14:paraId="5EA507C4" w14:textId="77777777" w:rsidR="00467CBB" w:rsidRPr="008F4DE2" w:rsidRDefault="00467CBB" w:rsidP="00467CBB">
      <w:pPr>
        <w:pStyle w:val="Standard"/>
        <w:ind w:firstLine="567"/>
        <w:jc w:val="both"/>
        <w:rPr>
          <w:rFonts w:ascii="Arial" w:hAnsi="Arial"/>
          <w:iCs/>
          <w:color w:val="002060"/>
          <w:sz w:val="22"/>
          <w:szCs w:val="22"/>
        </w:rPr>
      </w:pPr>
      <w:r w:rsidRPr="008F4DE2">
        <w:rPr>
          <w:rFonts w:ascii="Arial" w:hAnsi="Arial"/>
          <w:iCs/>
          <w:color w:val="002060"/>
          <w:sz w:val="22"/>
          <w:szCs w:val="22"/>
        </w:rPr>
        <w:t>Per quanto riguarda gli atri soggetti deferiti, acclarata la loro responsabilità, è l’entità delle sanzioni da applicare che deve formare oggetto di approfondimento e gradazione tenuto conto del contributo causale di ciascuno di loro.</w:t>
      </w:r>
    </w:p>
    <w:p w14:paraId="7C27DD11"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iCs/>
          <w:color w:val="002060"/>
          <w:sz w:val="22"/>
          <w:szCs w:val="22"/>
        </w:rPr>
        <w:t>Alla luce di quanto emerso, può ragionevolmente affermarsi che il contributo causale del</w:t>
      </w:r>
      <w:r w:rsidRPr="008F4DE2">
        <w:rPr>
          <w:rFonts w:ascii="Arial" w:hAnsi="Arial"/>
          <w:color w:val="002060"/>
          <w:sz w:val="22"/>
          <w:szCs w:val="22"/>
        </w:rPr>
        <w:t xml:space="preserve"> calciatore in questione alla vicenda sia stato decisamente limitato, essendo egli stato fatto partecipare alle gare dai dirigenti accompagnatori, dalla società e dal Presidente, ai quali competono il controllo della regolarità del tesseramento di chi viene  fatto scendere in campo.</w:t>
      </w:r>
    </w:p>
    <w:p w14:paraId="2058C07A"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Va infatti ricordato che in tale materia la società svolge un ruolo preminente, fors’anche assorbente, il che limita al minimo la responsabilità del calciatore.</w:t>
      </w:r>
    </w:p>
    <w:p w14:paraId="07DCBFFF"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Inoltre nella determinazione delle altre sanzioni deve tenersi conto sia del numero delle gare disputate dal calciatore sia della considerazione che trattasi di violazioni risalenti alla scorsa stagione sportiva 2021/2022.</w:t>
      </w:r>
    </w:p>
    <w:p w14:paraId="3ABE4B8A" w14:textId="77777777" w:rsidR="00467CBB" w:rsidRPr="008F4DE2" w:rsidRDefault="00467CBB" w:rsidP="00467CBB">
      <w:pPr>
        <w:pStyle w:val="Standard"/>
        <w:ind w:firstLine="567"/>
        <w:jc w:val="both"/>
        <w:rPr>
          <w:rFonts w:ascii="Arial" w:hAnsi="Arial"/>
          <w:color w:val="002060"/>
          <w:sz w:val="22"/>
          <w:szCs w:val="22"/>
        </w:rPr>
      </w:pPr>
      <w:r w:rsidRPr="008F4DE2">
        <w:rPr>
          <w:rFonts w:ascii="Arial" w:hAnsi="Arial"/>
          <w:color w:val="002060"/>
          <w:sz w:val="22"/>
          <w:szCs w:val="22"/>
        </w:rPr>
        <w:t>In relazione ai soggetti rispetto ai quali il deferimento è stato accolto, ovvero il Presidente, la società ed il calciatore schierato in campo, risultano eque e congrue le sanzioni di cui al dispositivo, che sono in linea con la giurisprudenza di questo tribunale.</w:t>
      </w:r>
    </w:p>
    <w:p w14:paraId="3164C5ED" w14:textId="77777777" w:rsidR="00467CBB" w:rsidRPr="008F4DE2" w:rsidRDefault="00467CBB" w:rsidP="00467CBB">
      <w:pPr>
        <w:pStyle w:val="Standard"/>
        <w:jc w:val="both"/>
        <w:rPr>
          <w:rFonts w:ascii="Arial" w:hAnsi="Arial"/>
          <w:b/>
          <w:color w:val="002060"/>
          <w:sz w:val="22"/>
          <w:szCs w:val="22"/>
        </w:rPr>
      </w:pPr>
      <w:r w:rsidRPr="008F4DE2">
        <w:rPr>
          <w:rFonts w:ascii="Arial" w:hAnsi="Arial"/>
          <w:b/>
          <w:color w:val="002060"/>
          <w:sz w:val="22"/>
          <w:szCs w:val="22"/>
        </w:rPr>
        <w:t>Il dispositivo</w:t>
      </w:r>
    </w:p>
    <w:p w14:paraId="0209D1F2" w14:textId="77777777" w:rsidR="00467CBB" w:rsidRPr="008F4DE2" w:rsidRDefault="00467CBB" w:rsidP="00467CBB">
      <w:pPr>
        <w:pStyle w:val="Standard"/>
        <w:rPr>
          <w:rFonts w:ascii="Arial" w:hAnsi="Arial"/>
          <w:color w:val="002060"/>
          <w:sz w:val="22"/>
          <w:szCs w:val="22"/>
        </w:rPr>
      </w:pPr>
      <w:r w:rsidRPr="008F4DE2">
        <w:rPr>
          <w:rFonts w:ascii="Arial" w:hAnsi="Arial"/>
          <w:color w:val="002060"/>
          <w:sz w:val="22"/>
          <w:szCs w:val="22"/>
        </w:rPr>
        <w:t>Il Tribunale federale territoriale dispone, in accoglimento parziale del deferimento in epigrafe, le seguenti sanzioni:</w:t>
      </w:r>
    </w:p>
    <w:p w14:paraId="4DC7D0E8" w14:textId="77777777" w:rsidR="00467CBB" w:rsidRPr="008F4DE2" w:rsidRDefault="00467CBB" w:rsidP="00467CBB">
      <w:pPr>
        <w:pStyle w:val="Paragrafoelenco"/>
        <w:numPr>
          <w:ilvl w:val="0"/>
          <w:numId w:val="48"/>
        </w:numPr>
        <w:suppressAutoHyphens w:val="0"/>
        <w:autoSpaceDE/>
        <w:autoSpaceDN w:val="0"/>
        <w:contextualSpacing w:val="0"/>
        <w:rPr>
          <w:rFonts w:ascii="Arial" w:hAnsi="Arial" w:cs="Arial"/>
          <w:color w:val="002060"/>
          <w:sz w:val="22"/>
          <w:szCs w:val="22"/>
        </w:rPr>
      </w:pPr>
      <w:r w:rsidRPr="008F4DE2">
        <w:rPr>
          <w:rFonts w:ascii="Arial" w:hAnsi="Arial" w:cs="Arial"/>
          <w:color w:val="002060"/>
          <w:sz w:val="22"/>
          <w:szCs w:val="22"/>
        </w:rPr>
        <w:t>al sig. MASSIMILIANO COMPARI inibizione per 4(quattro) mesi;</w:t>
      </w:r>
    </w:p>
    <w:p w14:paraId="05A643A2" w14:textId="77777777" w:rsidR="00467CBB" w:rsidRPr="008F4DE2" w:rsidRDefault="00467CBB" w:rsidP="00467CBB">
      <w:pPr>
        <w:pStyle w:val="Paragrafoelenco"/>
        <w:numPr>
          <w:ilvl w:val="0"/>
          <w:numId w:val="48"/>
        </w:numPr>
        <w:suppressAutoHyphens w:val="0"/>
        <w:autoSpaceDE/>
        <w:autoSpaceDN w:val="0"/>
        <w:contextualSpacing w:val="0"/>
        <w:rPr>
          <w:rFonts w:ascii="Arial" w:hAnsi="Arial" w:cs="Arial"/>
          <w:color w:val="002060"/>
          <w:sz w:val="22"/>
          <w:szCs w:val="22"/>
        </w:rPr>
      </w:pPr>
      <w:r w:rsidRPr="008F4DE2">
        <w:rPr>
          <w:rFonts w:ascii="Arial" w:hAnsi="Arial" w:cs="Arial"/>
          <w:color w:val="002060"/>
          <w:sz w:val="22"/>
          <w:szCs w:val="22"/>
        </w:rPr>
        <w:t>al sig. FILIPPO AKISOV ammonizione;</w:t>
      </w:r>
    </w:p>
    <w:p w14:paraId="567D3ED2" w14:textId="77777777" w:rsidR="00467CBB" w:rsidRPr="008F4DE2" w:rsidRDefault="00467CBB" w:rsidP="00467CBB">
      <w:pPr>
        <w:pStyle w:val="Paragrafoelenco"/>
        <w:numPr>
          <w:ilvl w:val="0"/>
          <w:numId w:val="48"/>
        </w:numPr>
        <w:suppressAutoHyphens w:val="0"/>
        <w:autoSpaceDE/>
        <w:autoSpaceDN w:val="0"/>
        <w:contextualSpacing w:val="0"/>
        <w:rPr>
          <w:rFonts w:ascii="Arial" w:hAnsi="Arial" w:cs="Arial"/>
          <w:color w:val="002060"/>
          <w:sz w:val="22"/>
          <w:szCs w:val="22"/>
        </w:rPr>
      </w:pPr>
      <w:r w:rsidRPr="008F4DE2">
        <w:rPr>
          <w:rFonts w:ascii="Arial" w:hAnsi="Arial" w:cs="Arial"/>
          <w:color w:val="002060"/>
          <w:sz w:val="22"/>
          <w:szCs w:val="22"/>
        </w:rPr>
        <w:t>alla società A.S.D. AUDAX CALCIO PIOBBICO ammenda di € 300,00 (trecento/00).</w:t>
      </w:r>
    </w:p>
    <w:p w14:paraId="1DDFD522" w14:textId="77777777" w:rsidR="00467CBB" w:rsidRPr="008F4DE2" w:rsidRDefault="00467CBB" w:rsidP="00467CBB">
      <w:pPr>
        <w:pStyle w:val="Paragrafoelenco"/>
        <w:ind w:left="0" w:firstLine="340"/>
        <w:rPr>
          <w:rFonts w:ascii="Arial" w:hAnsi="Arial" w:cs="Arial"/>
          <w:color w:val="002060"/>
          <w:sz w:val="22"/>
          <w:szCs w:val="22"/>
        </w:rPr>
      </w:pPr>
      <w:r w:rsidRPr="008F4DE2">
        <w:rPr>
          <w:rFonts w:ascii="Arial" w:hAnsi="Arial" w:cs="Arial"/>
          <w:color w:val="002060"/>
          <w:sz w:val="22"/>
          <w:szCs w:val="22"/>
        </w:rPr>
        <w:t>Respinge nel resto il deferimento e, per l’effetto, proscioglie i calciatori FABRIZIO FORMICA e LEONARDO PAGNETTI dagli addebiti loro ascritti.</w:t>
      </w:r>
    </w:p>
    <w:p w14:paraId="2F0040D6" w14:textId="77777777" w:rsidR="00467CBB" w:rsidRPr="008F4DE2" w:rsidRDefault="00467CBB" w:rsidP="00467CBB">
      <w:pPr>
        <w:pStyle w:val="Standard"/>
        <w:ind w:firstLine="567"/>
        <w:rPr>
          <w:rFonts w:ascii="Arial" w:hAnsi="Arial"/>
          <w:color w:val="002060"/>
          <w:sz w:val="22"/>
          <w:szCs w:val="22"/>
        </w:rPr>
      </w:pPr>
      <w:r w:rsidRPr="008F4DE2">
        <w:rPr>
          <w:rFonts w:ascii="Arial" w:hAnsi="Arial"/>
          <w:color w:val="002060"/>
          <w:sz w:val="22"/>
          <w:szCs w:val="22"/>
        </w:rPr>
        <w:t>Manda alla Segreteria del Comitato Regionale Marche per le comunicazioni e gli adempimenti conseguenti.</w:t>
      </w:r>
    </w:p>
    <w:p w14:paraId="37C41029" w14:textId="77777777" w:rsidR="00467CBB" w:rsidRPr="008F4DE2" w:rsidRDefault="00467CBB" w:rsidP="00467CBB">
      <w:pPr>
        <w:pStyle w:val="Standard"/>
        <w:ind w:firstLine="567"/>
        <w:rPr>
          <w:rFonts w:ascii="Arial" w:hAnsi="Arial"/>
          <w:color w:val="002060"/>
          <w:sz w:val="22"/>
          <w:szCs w:val="22"/>
        </w:rPr>
      </w:pPr>
      <w:r w:rsidRPr="008F4DE2">
        <w:rPr>
          <w:rFonts w:ascii="Arial" w:hAnsi="Arial"/>
          <w:color w:val="002060"/>
          <w:sz w:val="22"/>
          <w:szCs w:val="22"/>
        </w:rPr>
        <w:t>Così deciso in Ancona, nella sede della FIGC – LND - Comitato Regionale Marche, in data 28 novembre 2022.</w:t>
      </w:r>
    </w:p>
    <w:p w14:paraId="77ACB422" w14:textId="77777777" w:rsidR="00467CBB" w:rsidRPr="008F4DE2" w:rsidRDefault="00467CBB" w:rsidP="00467CBB">
      <w:pPr>
        <w:pStyle w:val="Standard"/>
        <w:rPr>
          <w:rFonts w:ascii="Arial" w:hAnsi="Arial"/>
          <w:color w:val="002060"/>
          <w:sz w:val="22"/>
          <w:szCs w:val="22"/>
        </w:rPr>
      </w:pPr>
      <w:r w:rsidRPr="008F4DE2">
        <w:rPr>
          <w:rFonts w:ascii="Arial" w:hAnsi="Arial"/>
          <w:color w:val="002060"/>
          <w:sz w:val="22"/>
          <w:szCs w:val="22"/>
        </w:rPr>
        <w:t xml:space="preserve">                                                                                                               Il Relatore e Presidente        </w:t>
      </w:r>
    </w:p>
    <w:p w14:paraId="378761E1" w14:textId="77777777" w:rsidR="00467CBB" w:rsidRPr="008F4DE2" w:rsidRDefault="00467CBB" w:rsidP="00467CBB">
      <w:pPr>
        <w:pStyle w:val="Standard"/>
        <w:rPr>
          <w:rFonts w:ascii="Arial" w:hAnsi="Arial"/>
          <w:color w:val="002060"/>
          <w:sz w:val="22"/>
          <w:szCs w:val="22"/>
        </w:rPr>
      </w:pP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r>
      <w:r w:rsidRPr="008F4DE2">
        <w:rPr>
          <w:rFonts w:ascii="Arial" w:hAnsi="Arial"/>
          <w:color w:val="002060"/>
          <w:sz w:val="22"/>
          <w:szCs w:val="22"/>
        </w:rPr>
        <w:tab/>
        <w:t xml:space="preserve">  F.to in originale                                           </w:t>
      </w:r>
    </w:p>
    <w:p w14:paraId="5FC2D35F" w14:textId="77777777" w:rsidR="00467CBB" w:rsidRPr="008F4DE2" w:rsidRDefault="00467CBB" w:rsidP="00467CBB">
      <w:pPr>
        <w:pStyle w:val="Standard"/>
        <w:rPr>
          <w:rFonts w:ascii="Arial" w:hAnsi="Arial"/>
          <w:color w:val="002060"/>
          <w:sz w:val="22"/>
          <w:szCs w:val="22"/>
        </w:rPr>
      </w:pPr>
      <w:r w:rsidRPr="008F4DE2">
        <w:rPr>
          <w:rFonts w:ascii="Arial" w:hAnsi="Arial"/>
          <w:color w:val="002060"/>
          <w:sz w:val="22"/>
          <w:szCs w:val="22"/>
        </w:rPr>
        <w:t xml:space="preserve">                                                                                                                      Piero </w:t>
      </w:r>
      <w:proofErr w:type="spellStart"/>
      <w:r w:rsidRPr="008F4DE2">
        <w:rPr>
          <w:rFonts w:ascii="Arial" w:hAnsi="Arial"/>
          <w:color w:val="002060"/>
          <w:sz w:val="22"/>
          <w:szCs w:val="22"/>
        </w:rPr>
        <w:t>Paciaroni</w:t>
      </w:r>
      <w:proofErr w:type="spellEnd"/>
      <w:r w:rsidRPr="008F4DE2">
        <w:rPr>
          <w:rFonts w:ascii="Arial" w:hAnsi="Arial"/>
          <w:color w:val="002060"/>
          <w:sz w:val="22"/>
          <w:szCs w:val="22"/>
        </w:rPr>
        <w:t xml:space="preserve">                                                                    </w:t>
      </w:r>
    </w:p>
    <w:p w14:paraId="5033CD29" w14:textId="77777777" w:rsidR="00467CBB" w:rsidRPr="008F4DE2" w:rsidRDefault="00467CBB" w:rsidP="00467CBB">
      <w:pPr>
        <w:pStyle w:val="LndNormale1"/>
        <w:rPr>
          <w:color w:val="002060"/>
          <w:szCs w:val="22"/>
        </w:rPr>
      </w:pPr>
      <w:r w:rsidRPr="008F4DE2">
        <w:rPr>
          <w:rFonts w:cs="Arial"/>
          <w:color w:val="002060"/>
          <w:szCs w:val="22"/>
        </w:rPr>
        <w:t>Depositato in Ancona in data 3 dicembre 2022</w:t>
      </w:r>
    </w:p>
    <w:p w14:paraId="6E527C14" w14:textId="77777777" w:rsidR="00467CBB" w:rsidRPr="008F4DE2" w:rsidRDefault="00467CBB" w:rsidP="00467CBB">
      <w:pPr>
        <w:pStyle w:val="LndNormale1"/>
        <w:rPr>
          <w:color w:val="002060"/>
          <w:szCs w:val="22"/>
        </w:rPr>
      </w:pPr>
      <w:r w:rsidRPr="008F4DE2">
        <w:rPr>
          <w:rFonts w:cs="Arial"/>
          <w:color w:val="002060"/>
          <w:szCs w:val="22"/>
        </w:rPr>
        <w:t xml:space="preserve">Il Segretario f.f.            </w:t>
      </w:r>
    </w:p>
    <w:p w14:paraId="6D6EF177" w14:textId="77777777" w:rsidR="00467CBB" w:rsidRPr="008F4DE2" w:rsidRDefault="00467CBB" w:rsidP="00467CBB">
      <w:pPr>
        <w:pStyle w:val="LndNormale1"/>
        <w:rPr>
          <w:color w:val="002060"/>
          <w:szCs w:val="22"/>
        </w:rPr>
      </w:pPr>
      <w:r w:rsidRPr="008F4DE2">
        <w:rPr>
          <w:rFonts w:cs="Arial"/>
          <w:color w:val="002060"/>
          <w:szCs w:val="22"/>
        </w:rPr>
        <w:t xml:space="preserve"> F.to in originale                                                                                     </w:t>
      </w:r>
    </w:p>
    <w:p w14:paraId="54325924" w14:textId="77777777" w:rsidR="00467CBB" w:rsidRPr="008F4DE2" w:rsidRDefault="00467CBB" w:rsidP="00467CBB">
      <w:pPr>
        <w:pStyle w:val="LndNormale1"/>
        <w:rPr>
          <w:color w:val="002060"/>
          <w:szCs w:val="22"/>
        </w:rPr>
      </w:pPr>
      <w:r w:rsidRPr="008F4DE2">
        <w:rPr>
          <w:rFonts w:cs="Arial"/>
          <w:color w:val="002060"/>
          <w:szCs w:val="22"/>
        </w:rPr>
        <w:t>Lorenzo Casagrande Albano</w:t>
      </w:r>
    </w:p>
    <w:p w14:paraId="5634EDA6" w14:textId="77777777" w:rsidR="0050229F" w:rsidRPr="0050229F" w:rsidRDefault="0050229F" w:rsidP="0050229F">
      <w:pPr>
        <w:pStyle w:val="LndNormale1"/>
        <w:rPr>
          <w:rFonts w:cs="Arial"/>
          <w:color w:val="002060"/>
          <w:szCs w:val="22"/>
        </w:rPr>
      </w:pPr>
    </w:p>
    <w:p w14:paraId="4380B0A3" w14:textId="77777777" w:rsidR="008F4DE2" w:rsidRPr="009B236A" w:rsidRDefault="008F4DE2" w:rsidP="008F4DE2">
      <w:pPr>
        <w:pStyle w:val="Corpodeltesto21"/>
        <w:jc w:val="center"/>
        <w:divId w:val="527259509"/>
        <w:rPr>
          <w:rFonts w:ascii="Arial" w:hAnsi="Arial" w:cs="Arial"/>
          <w:b/>
          <w:color w:val="002060"/>
          <w:sz w:val="30"/>
          <w:szCs w:val="30"/>
        </w:rPr>
      </w:pPr>
      <w:r w:rsidRPr="009B236A">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3E9480B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03FF0">
        <w:rPr>
          <w:b/>
          <w:color w:val="002060"/>
          <w:u w:val="single"/>
        </w:rPr>
        <w:t>0</w:t>
      </w:r>
      <w:r w:rsidR="00920103">
        <w:rPr>
          <w:b/>
          <w:color w:val="002060"/>
          <w:u w:val="single"/>
        </w:rPr>
        <w:t>7</w:t>
      </w:r>
      <w:r w:rsidR="00830450" w:rsidRPr="000039D0">
        <w:rPr>
          <w:b/>
          <w:color w:val="002060"/>
          <w:u w:val="single"/>
        </w:rPr>
        <w:t>/</w:t>
      </w:r>
      <w:r w:rsidR="00FB4E16">
        <w:rPr>
          <w:b/>
          <w:color w:val="002060"/>
          <w:u w:val="single"/>
        </w:rPr>
        <w:t>1</w:t>
      </w:r>
      <w:r w:rsidR="00003FF0">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C71EB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0EC2" w14:textId="77777777" w:rsidR="004679C9" w:rsidRDefault="004679C9">
      <w:r>
        <w:separator/>
      </w:r>
    </w:p>
  </w:endnote>
  <w:endnote w:type="continuationSeparator" w:id="0">
    <w:p w14:paraId="1423A5D8" w14:textId="77777777" w:rsidR="004679C9" w:rsidRDefault="0046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F006750"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303D4">
      <w:rPr>
        <w:rStyle w:val="Numeropagina"/>
        <w:rFonts w:ascii="Arial" w:hAnsi="Arial" w:cs="Arial"/>
        <w:color w:val="002060"/>
      </w:rPr>
      <w:t>5</w:t>
    </w:r>
    <w:r w:rsidR="00920103">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9316" w14:textId="77777777" w:rsidR="004679C9" w:rsidRDefault="004679C9">
      <w:r>
        <w:separator/>
      </w:r>
    </w:p>
  </w:footnote>
  <w:footnote w:type="continuationSeparator" w:id="0">
    <w:p w14:paraId="7672C6DF" w14:textId="77777777" w:rsidR="004679C9" w:rsidRDefault="00467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TotalTime>
  <Pages>26</Pages>
  <Words>9493</Words>
  <Characters>54114</Characters>
  <Application>Microsoft Office Word</Application>
  <DocSecurity>0</DocSecurity>
  <Lines>450</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63481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2022-10-27T12:10:00Z</cp:lastPrinted>
  <dcterms:created xsi:type="dcterms:W3CDTF">2022-12-07T09:48:00Z</dcterms:created>
  <dcterms:modified xsi:type="dcterms:W3CDTF">2022-12-07T11:04:00Z</dcterms:modified>
</cp:coreProperties>
</file>