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6D376117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0C78C0" w:rsidRPr="00DE1EF7">
              <w:rPr>
                <w:rFonts w:ascii="Arial" w:hAnsi="Arial" w:cs="Arial"/>
                <w:color w:val="002060"/>
                <w:sz w:val="40"/>
                <w:szCs w:val="40"/>
              </w:rPr>
              <w:t>60</w:t>
            </w:r>
            <w:r w:rsidR="004D6CFE"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A316C6" w:rsidRPr="00DE1EF7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3D4731" w:rsidRPr="00DE1EF7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CF4C7D" w:rsidRPr="00DE1EF7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B4E16" w:rsidRPr="00DE1EF7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A316C6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DE1EF7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ab/>
      </w: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47DA7086" w:rsidR="00AC19D9" w:rsidRPr="00DE1EF7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DE1EF7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_Toc66891190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2E4D58" w:rsidRPr="00DE1EF7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112EDB38" w14:textId="195496E4" w:rsidR="00AC19D9" w:rsidRPr="00DE1EF7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DE1EF7">
          <w:rPr>
            <w:rStyle w:val="Collegamentoipertestuale"/>
            <w:noProof/>
            <w:color w:val="002060"/>
          </w:rPr>
          <w:t>COMUNICAZIONI DELLA F.I.G.C.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_Toc66891191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2E4D58" w:rsidRPr="00DE1EF7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4D9CAD43" w14:textId="485AEF77" w:rsidR="00AC19D9" w:rsidRPr="00DE1EF7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DE1EF7">
          <w:rPr>
            <w:rStyle w:val="Collegamentoipertestuale"/>
            <w:noProof/>
            <w:color w:val="002060"/>
          </w:rPr>
          <w:t>COMUNICAZIONI DELLA L.N.D.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_Toc66891192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2E4D58" w:rsidRPr="00DE1EF7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EAFCCD8" w14:textId="378DD932" w:rsidR="00AC19D9" w:rsidRPr="00DE1EF7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_Toc66891193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2E4D58" w:rsidRPr="00DE1EF7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952245B" w14:textId="794E35A6" w:rsidR="00AC19D9" w:rsidRPr="00DE1EF7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_Toc66891194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2E4D58" w:rsidRPr="00DE1EF7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47C3471C" w14:textId="77777777" w:rsidR="00C71EB7" w:rsidRPr="00DE1EF7" w:rsidRDefault="00C71EB7" w:rsidP="00122193">
      <w:pPr>
        <w:pStyle w:val="LndNormale1"/>
        <w:rPr>
          <w:color w:val="002060"/>
        </w:rPr>
      </w:pPr>
    </w:p>
    <w:p w14:paraId="5BDD7B54" w14:textId="61AC755E" w:rsidR="00F169A9" w:rsidRPr="00DE1EF7" w:rsidRDefault="00C967AF" w:rsidP="00CE78D0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0B7BD2E5" w14:textId="77777777" w:rsidR="009817A3" w:rsidRPr="00DE1EF7" w:rsidRDefault="009817A3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DE1EF7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DE1EF7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21F09E0D" w14:textId="255D2A1B" w:rsidR="00ED05C4" w:rsidRPr="00DE1EF7" w:rsidRDefault="00ED05C4" w:rsidP="00ED05C4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770E330E" w14:textId="6F5A3C96" w:rsidR="002C2C17" w:rsidRPr="00DE1EF7" w:rsidRDefault="002C2C17" w:rsidP="009D0C38">
      <w:pPr>
        <w:pStyle w:val="LndNormale1"/>
        <w:rPr>
          <w:b/>
          <w:color w:val="002060"/>
          <w:szCs w:val="22"/>
        </w:rPr>
      </w:pPr>
    </w:p>
    <w:p w14:paraId="06B16170" w14:textId="77777777" w:rsidR="000C78C0" w:rsidRPr="00DE1EF7" w:rsidRDefault="000C78C0" w:rsidP="000C78C0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AUTORIZZAZIONE EX ART. 34/3 N.O.I.F.</w:t>
      </w:r>
    </w:p>
    <w:p w14:paraId="5DF3C167" w14:textId="77777777" w:rsidR="000C78C0" w:rsidRPr="00DE1EF7" w:rsidRDefault="000C78C0" w:rsidP="000C78C0">
      <w:pPr>
        <w:pStyle w:val="LndNormale1"/>
        <w:rPr>
          <w:color w:val="002060"/>
        </w:rPr>
      </w:pPr>
    </w:p>
    <w:p w14:paraId="6B4F83B4" w14:textId="77777777" w:rsidR="000C78C0" w:rsidRPr="00DE1EF7" w:rsidRDefault="000C78C0" w:rsidP="000C78C0">
      <w:pPr>
        <w:pStyle w:val="LndNormale1"/>
        <w:rPr>
          <w:color w:val="002060"/>
        </w:rPr>
      </w:pPr>
      <w:r w:rsidRPr="00DE1EF7">
        <w:rPr>
          <w:color w:val="002060"/>
        </w:rPr>
        <w:t>Vista la certificazione presentata in conformità all’art. 34/3 delle N.O.I.F. si concede l’autorizzazione prevista al compimento del 14° anno di età per le calciatrici e al 15° anno di età per i seguenti calciatori:</w:t>
      </w:r>
    </w:p>
    <w:p w14:paraId="647C70D2" w14:textId="77777777" w:rsidR="000C78C0" w:rsidRPr="00DE1EF7" w:rsidRDefault="000C78C0" w:rsidP="000C78C0">
      <w:pPr>
        <w:pStyle w:val="LndNormale1"/>
        <w:rPr>
          <w:color w:val="002060"/>
        </w:rPr>
      </w:pPr>
      <w:r w:rsidRPr="00DE1EF7">
        <w:rPr>
          <w:b/>
          <w:color w:val="002060"/>
        </w:rPr>
        <w:t xml:space="preserve">CARDINALETTI NICOLO </w:t>
      </w:r>
      <w:r w:rsidRPr="00DE1EF7">
        <w:rPr>
          <w:b/>
          <w:color w:val="002060"/>
        </w:rPr>
        <w:tab/>
        <w:t>nato 25 04 2007</w:t>
      </w:r>
      <w:r w:rsidRPr="00DE1EF7">
        <w:rPr>
          <w:b/>
          <w:color w:val="002060"/>
        </w:rPr>
        <w:tab/>
        <w:t>C.U.S. ANCONA</w:t>
      </w:r>
    </w:p>
    <w:p w14:paraId="15011FCD" w14:textId="77777777" w:rsidR="000C78C0" w:rsidRPr="00DE1EF7" w:rsidRDefault="000C78C0" w:rsidP="000C78C0">
      <w:pPr>
        <w:pStyle w:val="LndNormale1"/>
        <w:rPr>
          <w:b/>
          <w:color w:val="002060"/>
        </w:rPr>
      </w:pPr>
      <w:r w:rsidRPr="00DE1EF7">
        <w:rPr>
          <w:b/>
          <w:color w:val="002060"/>
        </w:rPr>
        <w:t>IELO GIOELE</w:t>
      </w:r>
      <w:r w:rsidRPr="00DE1EF7">
        <w:rPr>
          <w:b/>
          <w:color w:val="002060"/>
        </w:rPr>
        <w:tab/>
      </w:r>
      <w:r w:rsidRPr="00DE1EF7">
        <w:rPr>
          <w:b/>
          <w:color w:val="002060"/>
        </w:rPr>
        <w:tab/>
      </w:r>
      <w:r w:rsidRPr="00DE1EF7">
        <w:rPr>
          <w:b/>
          <w:color w:val="002060"/>
        </w:rPr>
        <w:tab/>
        <w:t xml:space="preserve">nato 13.09.2007 </w:t>
      </w:r>
      <w:r w:rsidRPr="00DE1EF7">
        <w:rPr>
          <w:b/>
          <w:color w:val="002060"/>
        </w:rPr>
        <w:tab/>
        <w:t>A.S.D. REAL EAGLES VIRTUS PAGLIARE</w:t>
      </w:r>
    </w:p>
    <w:p w14:paraId="73D327F9" w14:textId="77777777" w:rsidR="000C78C0" w:rsidRPr="00DE1EF7" w:rsidRDefault="000C78C0" w:rsidP="009D0C38">
      <w:pPr>
        <w:pStyle w:val="LndNormale1"/>
        <w:rPr>
          <w:b/>
          <w:color w:val="002060"/>
          <w:szCs w:val="22"/>
        </w:rPr>
      </w:pPr>
    </w:p>
    <w:p w14:paraId="210F5904" w14:textId="77777777" w:rsidR="00930022" w:rsidRPr="00DE1EF7" w:rsidRDefault="00930022" w:rsidP="009D0C38">
      <w:pPr>
        <w:pStyle w:val="LndNormale1"/>
        <w:rPr>
          <w:b/>
          <w:color w:val="002060"/>
          <w:szCs w:val="22"/>
        </w:rPr>
      </w:pPr>
    </w:p>
    <w:p w14:paraId="649A90ED" w14:textId="18FFB8E6" w:rsidR="000346F7" w:rsidRPr="00DE1EF7" w:rsidRDefault="00546679" w:rsidP="00D9783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 w:rsidRPr="00DE1EF7">
        <w:rPr>
          <w:color w:val="FFFFFF" w:themeColor="background1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7855E087" w14:textId="77777777" w:rsidR="00DE1EF7" w:rsidRPr="00DE1EF7" w:rsidRDefault="00DE1EF7" w:rsidP="00DE1EF7">
      <w:pPr>
        <w:pStyle w:val="breakline"/>
        <w:rPr>
          <w:color w:val="002060"/>
        </w:rPr>
      </w:pPr>
    </w:p>
    <w:p w14:paraId="11938E83" w14:textId="77777777" w:rsidR="00DE1EF7" w:rsidRPr="00DE1EF7" w:rsidRDefault="00DE1EF7" w:rsidP="00DE1EF7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DE1EF7">
        <w:rPr>
          <w:color w:val="002060"/>
        </w:rPr>
        <w:t>CALCIO A CINQUE SERIE C1</w:t>
      </w:r>
    </w:p>
    <w:p w14:paraId="64CEE79E" w14:textId="77777777" w:rsidR="00DE1EF7" w:rsidRPr="00DE1EF7" w:rsidRDefault="00DE1EF7" w:rsidP="00DE1EF7">
      <w:pPr>
        <w:pStyle w:val="titoloprinc0"/>
        <w:rPr>
          <w:color w:val="002060"/>
        </w:rPr>
      </w:pPr>
      <w:r w:rsidRPr="00DE1EF7">
        <w:rPr>
          <w:color w:val="002060"/>
        </w:rPr>
        <w:t>GIUDICE SPORTIVO</w:t>
      </w:r>
    </w:p>
    <w:p w14:paraId="709882CB" w14:textId="77777777" w:rsidR="00DE1EF7" w:rsidRPr="00DE1EF7" w:rsidRDefault="00DE1EF7" w:rsidP="00DE1EF7">
      <w:pPr>
        <w:pStyle w:val="diffida"/>
        <w:rPr>
          <w:color w:val="002060"/>
        </w:rPr>
      </w:pPr>
      <w:r w:rsidRPr="00DE1EF7">
        <w:rPr>
          <w:color w:val="002060"/>
        </w:rPr>
        <w:t>Il Giudice Sportivo Avv. Agnese Lazzaretti, con l'assistenza del segretario Angelo Castellana, nella seduta del 08/12/2022, ha adottato le decisioni che di seguito integralmente si riportano:</w:t>
      </w:r>
    </w:p>
    <w:p w14:paraId="25DEA341" w14:textId="77777777" w:rsidR="00DE1EF7" w:rsidRPr="00DE1EF7" w:rsidRDefault="00DE1EF7" w:rsidP="00DE1EF7">
      <w:pPr>
        <w:pStyle w:val="titolo10"/>
        <w:rPr>
          <w:color w:val="002060"/>
        </w:rPr>
      </w:pPr>
      <w:r w:rsidRPr="00DE1EF7">
        <w:rPr>
          <w:color w:val="002060"/>
        </w:rPr>
        <w:t xml:space="preserve">GARE DEL 2/12/2022 </w:t>
      </w:r>
    </w:p>
    <w:p w14:paraId="6929B1AD" w14:textId="77777777" w:rsidR="00DE1EF7" w:rsidRPr="00DE1EF7" w:rsidRDefault="00DE1EF7" w:rsidP="00DE1EF7">
      <w:pPr>
        <w:pStyle w:val="titolo7a"/>
        <w:rPr>
          <w:color w:val="002060"/>
        </w:rPr>
      </w:pPr>
      <w:r w:rsidRPr="00DE1EF7">
        <w:rPr>
          <w:color w:val="002060"/>
        </w:rPr>
        <w:t xml:space="preserve">PROVVEDIMENTI DISCIPLINARI </w:t>
      </w:r>
    </w:p>
    <w:p w14:paraId="7F923B78" w14:textId="77777777" w:rsidR="00DE1EF7" w:rsidRPr="00DE1EF7" w:rsidRDefault="00DE1EF7" w:rsidP="00DE1EF7">
      <w:pPr>
        <w:pStyle w:val="titolo7b0"/>
        <w:rPr>
          <w:color w:val="002060"/>
        </w:rPr>
      </w:pPr>
      <w:r w:rsidRPr="00DE1EF7">
        <w:rPr>
          <w:color w:val="002060"/>
        </w:rPr>
        <w:t xml:space="preserve">In base alle risultanze degli atti ufficiali sono state deliberate le seguenti sanzioni disciplinari. </w:t>
      </w:r>
    </w:p>
    <w:p w14:paraId="280073F0" w14:textId="77777777" w:rsidR="00DE1EF7" w:rsidRPr="00DE1EF7" w:rsidRDefault="00DE1EF7" w:rsidP="00DE1EF7">
      <w:pPr>
        <w:pStyle w:val="titolo30"/>
        <w:rPr>
          <w:color w:val="002060"/>
        </w:rPr>
      </w:pPr>
      <w:r w:rsidRPr="00DE1EF7">
        <w:rPr>
          <w:color w:val="002060"/>
        </w:rPr>
        <w:t xml:space="preserve">CALCIATORI NON ESPULSI </w:t>
      </w:r>
    </w:p>
    <w:p w14:paraId="346C9614" w14:textId="77777777" w:rsidR="00DE1EF7" w:rsidRPr="00DE1EF7" w:rsidRDefault="00DE1EF7" w:rsidP="00DE1EF7">
      <w:pPr>
        <w:pStyle w:val="titolo20"/>
        <w:rPr>
          <w:color w:val="002060"/>
        </w:rPr>
      </w:pPr>
      <w:r w:rsidRPr="00DE1EF7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E1EF7" w:rsidRPr="00DE1EF7" w14:paraId="157DECC9" w14:textId="77777777" w:rsidTr="0094610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65994" w14:textId="77777777" w:rsidR="00DE1EF7" w:rsidRPr="00DE1EF7" w:rsidRDefault="00DE1EF7" w:rsidP="00946108">
            <w:pPr>
              <w:pStyle w:val="movimento"/>
              <w:rPr>
                <w:color w:val="002060"/>
              </w:rPr>
            </w:pPr>
            <w:r w:rsidRPr="00DE1EF7">
              <w:rPr>
                <w:color w:val="002060"/>
              </w:rPr>
              <w:t>CARBONARI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75437" w14:textId="77777777" w:rsidR="00DE1EF7" w:rsidRPr="00DE1EF7" w:rsidRDefault="00DE1EF7" w:rsidP="00946108">
            <w:pPr>
              <w:pStyle w:val="movimento2"/>
              <w:rPr>
                <w:color w:val="002060"/>
              </w:rPr>
            </w:pPr>
            <w:r w:rsidRPr="00DE1EF7">
              <w:rPr>
                <w:color w:val="002060"/>
              </w:rPr>
              <w:t xml:space="preserve">(NUOVA OTTRANO 98)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68676" w14:textId="77777777" w:rsidR="00DE1EF7" w:rsidRPr="00DE1EF7" w:rsidRDefault="00DE1EF7" w:rsidP="00946108">
            <w:pPr>
              <w:pStyle w:val="movimento"/>
              <w:rPr>
                <w:color w:val="002060"/>
              </w:rPr>
            </w:pPr>
            <w:r w:rsidRPr="00DE1EF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15DD2" w14:textId="77777777" w:rsidR="00DE1EF7" w:rsidRPr="00DE1EF7" w:rsidRDefault="00DE1EF7" w:rsidP="00946108">
            <w:pPr>
              <w:pStyle w:val="movimento"/>
              <w:rPr>
                <w:color w:val="002060"/>
              </w:rPr>
            </w:pPr>
            <w:r w:rsidRPr="00DE1EF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90BFE" w14:textId="77777777" w:rsidR="00DE1EF7" w:rsidRPr="00DE1EF7" w:rsidRDefault="00DE1EF7" w:rsidP="00946108">
            <w:pPr>
              <w:pStyle w:val="movimento2"/>
              <w:rPr>
                <w:color w:val="002060"/>
              </w:rPr>
            </w:pPr>
            <w:r w:rsidRPr="00DE1EF7">
              <w:rPr>
                <w:color w:val="002060"/>
              </w:rPr>
              <w:t> </w:t>
            </w:r>
          </w:p>
        </w:tc>
      </w:tr>
    </w:tbl>
    <w:p w14:paraId="1AF1A8DF" w14:textId="77777777" w:rsidR="00DE1EF7" w:rsidRPr="00DE1EF7" w:rsidRDefault="00DE1EF7" w:rsidP="00DE1EF7">
      <w:pPr>
        <w:pStyle w:val="breakline"/>
        <w:rPr>
          <w:color w:val="002060"/>
        </w:rPr>
      </w:pPr>
    </w:p>
    <w:p w14:paraId="43E84249" w14:textId="77777777" w:rsidR="00DE1EF7" w:rsidRPr="00DE1EF7" w:rsidRDefault="00DE1EF7" w:rsidP="00DE1EF7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DE1EF7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4043CB1A" w14:textId="77777777" w:rsidR="00DE1EF7" w:rsidRPr="00DE1EF7" w:rsidRDefault="00DE1EF7" w:rsidP="00DE1EF7">
      <w:pPr>
        <w:pStyle w:val="breakline"/>
        <w:rPr>
          <w:rFonts w:eastAsiaTheme="minorEastAsia"/>
          <w:color w:val="002060"/>
        </w:rPr>
      </w:pPr>
      <w:r w:rsidRPr="00DE1EF7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DE1EF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03D38375" w14:textId="77777777" w:rsidR="00DE1EF7" w:rsidRPr="00DE1EF7" w:rsidRDefault="00DE1EF7" w:rsidP="00DE1EF7">
      <w:pPr>
        <w:pStyle w:val="breakline"/>
        <w:rPr>
          <w:rFonts w:eastAsiaTheme="minorEastAsia"/>
          <w:color w:val="002060"/>
        </w:rPr>
      </w:pPr>
    </w:p>
    <w:p w14:paraId="6466DF44" w14:textId="77777777" w:rsidR="00DE1EF7" w:rsidRPr="00DE1EF7" w:rsidRDefault="00DE1EF7" w:rsidP="00DE1EF7">
      <w:pPr>
        <w:pStyle w:val="breakline"/>
        <w:rPr>
          <w:color w:val="002060"/>
        </w:rPr>
      </w:pPr>
    </w:p>
    <w:p w14:paraId="599023A5" w14:textId="77777777" w:rsidR="00DE1EF7" w:rsidRPr="00DE1EF7" w:rsidRDefault="00DE1EF7" w:rsidP="00DE1EF7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DE1EF7">
        <w:rPr>
          <w:color w:val="002060"/>
        </w:rPr>
        <w:t>UNDER 19 CALCIO A 5 REGIONALE</w:t>
      </w:r>
    </w:p>
    <w:p w14:paraId="09B45905" w14:textId="77777777" w:rsidR="00DE1EF7" w:rsidRPr="00DE1EF7" w:rsidRDefault="00DE1EF7" w:rsidP="00DE1EF7">
      <w:pPr>
        <w:pStyle w:val="titoloprinc0"/>
        <w:rPr>
          <w:color w:val="002060"/>
        </w:rPr>
      </w:pPr>
      <w:r w:rsidRPr="00DE1EF7">
        <w:rPr>
          <w:color w:val="002060"/>
        </w:rPr>
        <w:t>RISULTATI</w:t>
      </w:r>
    </w:p>
    <w:p w14:paraId="66C7D3C1" w14:textId="77777777" w:rsidR="00DE1EF7" w:rsidRPr="00DE1EF7" w:rsidRDefault="00DE1EF7" w:rsidP="00DE1EF7">
      <w:pPr>
        <w:pStyle w:val="breakline"/>
        <w:rPr>
          <w:color w:val="002060"/>
        </w:rPr>
      </w:pPr>
    </w:p>
    <w:p w14:paraId="1B138322" w14:textId="77777777" w:rsidR="00DE1EF7" w:rsidRPr="00DE1EF7" w:rsidRDefault="00DE1EF7" w:rsidP="00DE1EF7">
      <w:pPr>
        <w:pStyle w:val="sottotitolocampionato10"/>
        <w:rPr>
          <w:color w:val="002060"/>
        </w:rPr>
      </w:pPr>
      <w:r w:rsidRPr="00DE1EF7">
        <w:rPr>
          <w:color w:val="002060"/>
        </w:rPr>
        <w:t>RISULTATI UFFICIALI GARE DEL 07/12/2022</w:t>
      </w:r>
    </w:p>
    <w:p w14:paraId="569A7808" w14:textId="77777777" w:rsidR="00DE1EF7" w:rsidRPr="00DE1EF7" w:rsidRDefault="00DE1EF7" w:rsidP="00DE1EF7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DE1EF7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7EFBAC16" w14:textId="77777777" w:rsidR="00DE1EF7" w:rsidRPr="00DE1EF7" w:rsidRDefault="00DE1EF7" w:rsidP="00DE1EF7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E1EF7" w:rsidRPr="00DE1EF7" w14:paraId="7D6E3444" w14:textId="77777777" w:rsidTr="0094610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E1EF7" w:rsidRPr="00DE1EF7" w14:paraId="2E7F7320" w14:textId="77777777" w:rsidTr="0094610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05B863" w14:textId="77777777" w:rsidR="00DE1EF7" w:rsidRPr="00DE1EF7" w:rsidRDefault="00DE1EF7" w:rsidP="00946108">
                  <w:pPr>
                    <w:pStyle w:val="headertabella0"/>
                    <w:rPr>
                      <w:color w:val="002060"/>
                    </w:rPr>
                  </w:pPr>
                  <w:r w:rsidRPr="00DE1EF7">
                    <w:rPr>
                      <w:color w:val="002060"/>
                    </w:rPr>
                    <w:t>GIRONE A - 7 Giornata - A</w:t>
                  </w:r>
                </w:p>
              </w:tc>
            </w:tr>
            <w:tr w:rsidR="00DE1EF7" w:rsidRPr="00DE1EF7" w14:paraId="1EEBD48A" w14:textId="77777777" w:rsidTr="00946108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705F33" w14:textId="77777777" w:rsidR="00DE1EF7" w:rsidRPr="00DE1EF7" w:rsidRDefault="00DE1EF7" w:rsidP="00946108">
                  <w:pPr>
                    <w:pStyle w:val="rowtabella0"/>
                    <w:rPr>
                      <w:color w:val="002060"/>
                    </w:rPr>
                  </w:pPr>
                  <w:r w:rsidRPr="00DE1EF7">
                    <w:rPr>
                      <w:color w:val="002060"/>
                    </w:rPr>
                    <w:t>SPECIAL ONE SPORTING CLUB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0119CA" w14:textId="77777777" w:rsidR="00DE1EF7" w:rsidRPr="00DE1EF7" w:rsidRDefault="00DE1EF7" w:rsidP="00946108">
                  <w:pPr>
                    <w:pStyle w:val="rowtabella0"/>
                    <w:rPr>
                      <w:color w:val="002060"/>
                    </w:rPr>
                  </w:pPr>
                  <w:r w:rsidRPr="00DE1EF7">
                    <w:rPr>
                      <w:color w:val="002060"/>
                    </w:rPr>
                    <w:t>- CALCETTO NUMANA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475AA8" w14:textId="77777777" w:rsidR="00DE1EF7" w:rsidRPr="00DE1EF7" w:rsidRDefault="00DE1EF7" w:rsidP="00946108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E1EF7">
                    <w:rPr>
                      <w:color w:val="002060"/>
                    </w:rPr>
                    <w:t>5 - 5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6DDE08" w14:textId="77777777" w:rsidR="00DE1EF7" w:rsidRPr="00DE1EF7" w:rsidRDefault="00DE1EF7" w:rsidP="00946108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E1EF7">
                    <w:rPr>
                      <w:color w:val="002060"/>
                    </w:rPr>
                    <w:t> </w:t>
                  </w:r>
                </w:p>
              </w:tc>
            </w:tr>
          </w:tbl>
          <w:p w14:paraId="584580E2" w14:textId="77777777" w:rsidR="00DE1EF7" w:rsidRPr="00DE1EF7" w:rsidRDefault="00DE1EF7" w:rsidP="00946108">
            <w:pPr>
              <w:rPr>
                <w:color w:val="002060"/>
              </w:rPr>
            </w:pPr>
          </w:p>
        </w:tc>
      </w:tr>
    </w:tbl>
    <w:p w14:paraId="07D81090" w14:textId="77777777" w:rsidR="00DE1EF7" w:rsidRPr="00DE1EF7" w:rsidRDefault="00DE1EF7" w:rsidP="00DE1EF7">
      <w:pPr>
        <w:pStyle w:val="breakline"/>
        <w:rPr>
          <w:rFonts w:eastAsiaTheme="minorEastAsia"/>
          <w:color w:val="002060"/>
        </w:rPr>
      </w:pPr>
    </w:p>
    <w:p w14:paraId="07002188" w14:textId="77777777" w:rsidR="00DE1EF7" w:rsidRPr="00DE1EF7" w:rsidRDefault="00DE1EF7" w:rsidP="00DE1EF7">
      <w:pPr>
        <w:pStyle w:val="breakline"/>
        <w:rPr>
          <w:color w:val="002060"/>
        </w:rPr>
      </w:pPr>
    </w:p>
    <w:p w14:paraId="2B13213E" w14:textId="77777777" w:rsidR="00DE1EF7" w:rsidRPr="00DE1EF7" w:rsidRDefault="00DE1EF7" w:rsidP="00DE1EF7">
      <w:pPr>
        <w:pStyle w:val="sottotitolocampionato10"/>
        <w:rPr>
          <w:color w:val="002060"/>
        </w:rPr>
      </w:pPr>
      <w:r w:rsidRPr="00DE1EF7">
        <w:rPr>
          <w:color w:val="002060"/>
        </w:rPr>
        <w:t>RISULTATI UFFICIALI GARE DEL 08/12/2022</w:t>
      </w:r>
    </w:p>
    <w:p w14:paraId="17EF2244" w14:textId="77777777" w:rsidR="00DE1EF7" w:rsidRPr="00DE1EF7" w:rsidRDefault="00DE1EF7" w:rsidP="00DE1EF7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DE1EF7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4C023CE8" w14:textId="77777777" w:rsidR="00DE1EF7" w:rsidRPr="00DE1EF7" w:rsidRDefault="00DE1EF7" w:rsidP="00DE1EF7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E1EF7" w:rsidRPr="00DE1EF7" w14:paraId="4B036D0E" w14:textId="77777777" w:rsidTr="0094610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E1EF7" w:rsidRPr="00DE1EF7" w14:paraId="23244CDA" w14:textId="77777777" w:rsidTr="0094610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E75E96" w14:textId="77777777" w:rsidR="00DE1EF7" w:rsidRPr="00DE1EF7" w:rsidRDefault="00DE1EF7" w:rsidP="00946108">
                  <w:pPr>
                    <w:pStyle w:val="headertabella0"/>
                    <w:rPr>
                      <w:color w:val="002060"/>
                    </w:rPr>
                  </w:pPr>
                  <w:r w:rsidRPr="00DE1EF7">
                    <w:rPr>
                      <w:color w:val="002060"/>
                    </w:rPr>
                    <w:t>GIRONE A - 9 Giornata - A</w:t>
                  </w:r>
                </w:p>
              </w:tc>
            </w:tr>
            <w:tr w:rsidR="00DE1EF7" w:rsidRPr="00DE1EF7" w14:paraId="4044FD7D" w14:textId="77777777" w:rsidTr="00946108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A50F0D" w14:textId="77777777" w:rsidR="00DE1EF7" w:rsidRPr="00DE1EF7" w:rsidRDefault="00DE1EF7" w:rsidP="00946108">
                  <w:pPr>
                    <w:pStyle w:val="rowtabella0"/>
                    <w:rPr>
                      <w:color w:val="002060"/>
                    </w:rPr>
                  </w:pPr>
                  <w:r w:rsidRPr="00DE1EF7">
                    <w:rPr>
                      <w:color w:val="002060"/>
                    </w:rPr>
                    <w:t>ACLI VILLA MUSONE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3F46FB" w14:textId="77777777" w:rsidR="00DE1EF7" w:rsidRPr="00DE1EF7" w:rsidRDefault="00DE1EF7" w:rsidP="00946108">
                  <w:pPr>
                    <w:pStyle w:val="rowtabella0"/>
                    <w:rPr>
                      <w:color w:val="002060"/>
                    </w:rPr>
                  </w:pPr>
                  <w:r w:rsidRPr="00DE1EF7">
                    <w:rPr>
                      <w:color w:val="002060"/>
                    </w:rPr>
                    <w:t>- NUOVA JUVENTINA FFC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92DC2F" w14:textId="77777777" w:rsidR="00DE1EF7" w:rsidRPr="00DE1EF7" w:rsidRDefault="00DE1EF7" w:rsidP="00946108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E1EF7">
                    <w:rPr>
                      <w:color w:val="002060"/>
                    </w:rPr>
                    <w:t>1 - 7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15B81D" w14:textId="77777777" w:rsidR="00DE1EF7" w:rsidRPr="00DE1EF7" w:rsidRDefault="00DE1EF7" w:rsidP="00946108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E1EF7">
                    <w:rPr>
                      <w:color w:val="002060"/>
                    </w:rPr>
                    <w:t> </w:t>
                  </w:r>
                </w:p>
              </w:tc>
            </w:tr>
          </w:tbl>
          <w:p w14:paraId="31BD6CCB" w14:textId="77777777" w:rsidR="00DE1EF7" w:rsidRPr="00DE1EF7" w:rsidRDefault="00DE1EF7" w:rsidP="00946108">
            <w:pPr>
              <w:rPr>
                <w:color w:val="002060"/>
              </w:rPr>
            </w:pPr>
          </w:p>
        </w:tc>
      </w:tr>
    </w:tbl>
    <w:p w14:paraId="5D7B8C99" w14:textId="77777777" w:rsidR="00DE1EF7" w:rsidRPr="00DE1EF7" w:rsidRDefault="00DE1EF7" w:rsidP="00DE1EF7">
      <w:pPr>
        <w:pStyle w:val="breakline"/>
        <w:rPr>
          <w:rFonts w:eastAsiaTheme="minorEastAsia"/>
          <w:color w:val="002060"/>
        </w:rPr>
      </w:pPr>
    </w:p>
    <w:p w14:paraId="67CDB39A" w14:textId="77777777" w:rsidR="00DE1EF7" w:rsidRPr="00DE1EF7" w:rsidRDefault="00DE1EF7" w:rsidP="00DE1EF7">
      <w:pPr>
        <w:pStyle w:val="breakline"/>
        <w:rPr>
          <w:color w:val="002060"/>
        </w:rPr>
      </w:pPr>
    </w:p>
    <w:p w14:paraId="59701BF8" w14:textId="77777777" w:rsidR="00DE1EF7" w:rsidRPr="00DE1EF7" w:rsidRDefault="00DE1EF7" w:rsidP="00DE1EF7">
      <w:pPr>
        <w:pStyle w:val="titoloprinc0"/>
        <w:rPr>
          <w:color w:val="002060"/>
        </w:rPr>
      </w:pPr>
      <w:r w:rsidRPr="00DE1EF7">
        <w:rPr>
          <w:color w:val="002060"/>
        </w:rPr>
        <w:t>GIUDICE SPORTIVO</w:t>
      </w:r>
    </w:p>
    <w:p w14:paraId="3CEDF10E" w14:textId="77777777" w:rsidR="00DE1EF7" w:rsidRPr="00DE1EF7" w:rsidRDefault="00DE1EF7" w:rsidP="00DE1EF7">
      <w:pPr>
        <w:pStyle w:val="diffida"/>
        <w:rPr>
          <w:color w:val="002060"/>
        </w:rPr>
      </w:pPr>
      <w:r w:rsidRPr="00DE1EF7">
        <w:rPr>
          <w:color w:val="002060"/>
        </w:rPr>
        <w:t>Il Giudice Sportivo Avv. Agnese Lazzaretti, con l'assistenza del segretario Angelo Castellana, nella seduta del 08/12/2022, ha adottato le decisioni che di seguito integralmente si riportano:</w:t>
      </w:r>
    </w:p>
    <w:p w14:paraId="0F457883" w14:textId="77777777" w:rsidR="00DE1EF7" w:rsidRPr="00DE1EF7" w:rsidRDefault="00DE1EF7" w:rsidP="00DE1EF7">
      <w:pPr>
        <w:pStyle w:val="titolo10"/>
        <w:rPr>
          <w:color w:val="002060"/>
        </w:rPr>
      </w:pPr>
      <w:r w:rsidRPr="00DE1EF7">
        <w:rPr>
          <w:color w:val="002060"/>
        </w:rPr>
        <w:t xml:space="preserve">GARE DEL 7/12/2022 </w:t>
      </w:r>
    </w:p>
    <w:p w14:paraId="772CE592" w14:textId="77777777" w:rsidR="00DE1EF7" w:rsidRPr="00DE1EF7" w:rsidRDefault="00DE1EF7" w:rsidP="00DE1EF7">
      <w:pPr>
        <w:pStyle w:val="titolo7a"/>
        <w:rPr>
          <w:color w:val="002060"/>
        </w:rPr>
      </w:pPr>
      <w:r w:rsidRPr="00DE1EF7">
        <w:rPr>
          <w:color w:val="002060"/>
        </w:rPr>
        <w:t xml:space="preserve">PROVVEDIMENTI DISCIPLINARI </w:t>
      </w:r>
    </w:p>
    <w:p w14:paraId="107003C9" w14:textId="77777777" w:rsidR="00DE1EF7" w:rsidRPr="00DE1EF7" w:rsidRDefault="00DE1EF7" w:rsidP="00DE1EF7">
      <w:pPr>
        <w:pStyle w:val="titolo7b0"/>
        <w:rPr>
          <w:color w:val="002060"/>
        </w:rPr>
      </w:pPr>
      <w:r w:rsidRPr="00DE1EF7">
        <w:rPr>
          <w:color w:val="002060"/>
        </w:rPr>
        <w:t xml:space="preserve">In base alle risultanze degli atti ufficiali sono state deliberate le seguenti sanzioni disciplinari. </w:t>
      </w:r>
    </w:p>
    <w:p w14:paraId="344DDF4E" w14:textId="77777777" w:rsidR="00DE1EF7" w:rsidRPr="00DE1EF7" w:rsidRDefault="00DE1EF7" w:rsidP="00DE1EF7">
      <w:pPr>
        <w:pStyle w:val="titolo30"/>
        <w:rPr>
          <w:color w:val="002060"/>
        </w:rPr>
      </w:pPr>
      <w:r w:rsidRPr="00DE1EF7">
        <w:rPr>
          <w:color w:val="002060"/>
        </w:rPr>
        <w:t xml:space="preserve">CALCIATORI ESPULSI </w:t>
      </w:r>
    </w:p>
    <w:p w14:paraId="2A7C9066" w14:textId="77777777" w:rsidR="00DE1EF7" w:rsidRPr="00DE1EF7" w:rsidRDefault="00DE1EF7" w:rsidP="00DE1EF7">
      <w:pPr>
        <w:pStyle w:val="titolo20"/>
        <w:rPr>
          <w:color w:val="002060"/>
        </w:rPr>
      </w:pPr>
      <w:r w:rsidRPr="00DE1EF7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E1EF7" w:rsidRPr="00DE1EF7" w14:paraId="65946819" w14:textId="77777777" w:rsidTr="0094610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C6376" w14:textId="77777777" w:rsidR="00DE1EF7" w:rsidRPr="00DE1EF7" w:rsidRDefault="00DE1EF7" w:rsidP="00946108">
            <w:pPr>
              <w:pStyle w:val="movimento"/>
              <w:rPr>
                <w:color w:val="002060"/>
              </w:rPr>
            </w:pPr>
            <w:r w:rsidRPr="00DE1EF7">
              <w:rPr>
                <w:color w:val="002060"/>
              </w:rPr>
              <w:lastRenderedPageBreak/>
              <w:t>LOPEZ VERGARA JULIAN CAMILO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06781" w14:textId="77777777" w:rsidR="00DE1EF7" w:rsidRPr="00DE1EF7" w:rsidRDefault="00DE1EF7" w:rsidP="00946108">
            <w:pPr>
              <w:pStyle w:val="movimento2"/>
              <w:rPr>
                <w:color w:val="002060"/>
              </w:rPr>
            </w:pPr>
            <w:r w:rsidRPr="00DE1EF7">
              <w:rPr>
                <w:color w:val="002060"/>
              </w:rPr>
              <w:t xml:space="preserve">(CALCETTO NUMANA)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F9E32" w14:textId="77777777" w:rsidR="00DE1EF7" w:rsidRPr="00DE1EF7" w:rsidRDefault="00DE1EF7" w:rsidP="00946108">
            <w:pPr>
              <w:pStyle w:val="movimento"/>
              <w:rPr>
                <w:color w:val="002060"/>
              </w:rPr>
            </w:pPr>
            <w:r w:rsidRPr="00DE1EF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4D84D" w14:textId="77777777" w:rsidR="00DE1EF7" w:rsidRPr="00DE1EF7" w:rsidRDefault="00DE1EF7" w:rsidP="00946108">
            <w:pPr>
              <w:pStyle w:val="movimento"/>
              <w:rPr>
                <w:color w:val="002060"/>
              </w:rPr>
            </w:pPr>
            <w:r w:rsidRPr="00DE1EF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AF0CB" w14:textId="77777777" w:rsidR="00DE1EF7" w:rsidRPr="00DE1EF7" w:rsidRDefault="00DE1EF7" w:rsidP="00946108">
            <w:pPr>
              <w:pStyle w:val="movimento2"/>
              <w:rPr>
                <w:color w:val="002060"/>
              </w:rPr>
            </w:pPr>
            <w:r w:rsidRPr="00DE1EF7">
              <w:rPr>
                <w:color w:val="002060"/>
              </w:rPr>
              <w:t> </w:t>
            </w:r>
          </w:p>
        </w:tc>
      </w:tr>
    </w:tbl>
    <w:p w14:paraId="096A6472" w14:textId="77777777" w:rsidR="00DE1EF7" w:rsidRPr="00DE1EF7" w:rsidRDefault="00DE1EF7" w:rsidP="00DE1EF7">
      <w:pPr>
        <w:pStyle w:val="titolo30"/>
        <w:rPr>
          <w:rFonts w:eastAsiaTheme="minorEastAsia"/>
          <w:color w:val="002060"/>
        </w:rPr>
      </w:pPr>
      <w:r w:rsidRPr="00DE1EF7">
        <w:rPr>
          <w:color w:val="002060"/>
        </w:rPr>
        <w:t xml:space="preserve">CALCIATORI NON ESPULSI </w:t>
      </w:r>
    </w:p>
    <w:p w14:paraId="519C2954" w14:textId="77777777" w:rsidR="00DE1EF7" w:rsidRPr="00DE1EF7" w:rsidRDefault="00DE1EF7" w:rsidP="00DE1EF7">
      <w:pPr>
        <w:pStyle w:val="titolo20"/>
        <w:rPr>
          <w:color w:val="002060"/>
        </w:rPr>
      </w:pPr>
      <w:r w:rsidRPr="00DE1EF7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E1EF7" w:rsidRPr="00DE1EF7" w14:paraId="00C0045C" w14:textId="77777777" w:rsidTr="0094610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A5308" w14:textId="77777777" w:rsidR="00DE1EF7" w:rsidRPr="00DE1EF7" w:rsidRDefault="00DE1EF7" w:rsidP="00946108">
            <w:pPr>
              <w:pStyle w:val="movimento"/>
              <w:rPr>
                <w:color w:val="002060"/>
              </w:rPr>
            </w:pPr>
            <w:r w:rsidRPr="00DE1EF7">
              <w:rPr>
                <w:color w:val="002060"/>
              </w:rPr>
              <w:t>LUCARELLI LUDOVICO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039BE" w14:textId="77777777" w:rsidR="00DE1EF7" w:rsidRPr="00DE1EF7" w:rsidRDefault="00DE1EF7" w:rsidP="00946108">
            <w:pPr>
              <w:pStyle w:val="movimento2"/>
              <w:rPr>
                <w:color w:val="002060"/>
              </w:rPr>
            </w:pPr>
            <w:r w:rsidRPr="00DE1EF7">
              <w:rPr>
                <w:color w:val="002060"/>
              </w:rPr>
              <w:t xml:space="preserve">(SPECIAL ONE SPORTING CLUB)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3EDCB" w14:textId="77777777" w:rsidR="00DE1EF7" w:rsidRPr="00DE1EF7" w:rsidRDefault="00DE1EF7" w:rsidP="00946108">
            <w:pPr>
              <w:pStyle w:val="movimento"/>
              <w:rPr>
                <w:color w:val="002060"/>
              </w:rPr>
            </w:pPr>
            <w:r w:rsidRPr="00DE1EF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627F6" w14:textId="77777777" w:rsidR="00DE1EF7" w:rsidRPr="00DE1EF7" w:rsidRDefault="00DE1EF7" w:rsidP="00946108">
            <w:pPr>
              <w:pStyle w:val="movimento"/>
              <w:rPr>
                <w:color w:val="002060"/>
              </w:rPr>
            </w:pPr>
            <w:r w:rsidRPr="00DE1EF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7F071" w14:textId="77777777" w:rsidR="00DE1EF7" w:rsidRPr="00DE1EF7" w:rsidRDefault="00DE1EF7" w:rsidP="00946108">
            <w:pPr>
              <w:pStyle w:val="movimento2"/>
              <w:rPr>
                <w:color w:val="002060"/>
              </w:rPr>
            </w:pPr>
            <w:r w:rsidRPr="00DE1EF7">
              <w:rPr>
                <w:color w:val="002060"/>
              </w:rPr>
              <w:t> </w:t>
            </w:r>
          </w:p>
        </w:tc>
      </w:tr>
    </w:tbl>
    <w:p w14:paraId="6173E0B6" w14:textId="77777777" w:rsidR="00DE1EF7" w:rsidRPr="00DE1EF7" w:rsidRDefault="00DE1EF7" w:rsidP="00DE1EF7">
      <w:pPr>
        <w:pStyle w:val="titolo20"/>
        <w:rPr>
          <w:rFonts w:eastAsiaTheme="minorEastAsia"/>
          <w:color w:val="002060"/>
        </w:rPr>
      </w:pPr>
      <w:r w:rsidRPr="00DE1EF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E1EF7" w:rsidRPr="00DE1EF7" w14:paraId="6FFD04CC" w14:textId="77777777" w:rsidTr="0094610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0952A" w14:textId="77777777" w:rsidR="00DE1EF7" w:rsidRPr="00DE1EF7" w:rsidRDefault="00DE1EF7" w:rsidP="00946108">
            <w:pPr>
              <w:pStyle w:val="movimento"/>
              <w:rPr>
                <w:color w:val="002060"/>
              </w:rPr>
            </w:pPr>
            <w:r w:rsidRPr="00DE1EF7">
              <w:rPr>
                <w:color w:val="002060"/>
              </w:rPr>
              <w:t>ALBERICI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7328B" w14:textId="77777777" w:rsidR="00DE1EF7" w:rsidRPr="00DE1EF7" w:rsidRDefault="00DE1EF7" w:rsidP="00946108">
            <w:pPr>
              <w:pStyle w:val="movimento2"/>
              <w:rPr>
                <w:color w:val="002060"/>
              </w:rPr>
            </w:pPr>
            <w:r w:rsidRPr="00DE1EF7">
              <w:rPr>
                <w:color w:val="002060"/>
              </w:rPr>
              <w:t xml:space="preserve">(SPECIAL ONE SPORTING CLUB)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AC082" w14:textId="77777777" w:rsidR="00DE1EF7" w:rsidRPr="00DE1EF7" w:rsidRDefault="00DE1EF7" w:rsidP="00946108">
            <w:pPr>
              <w:pStyle w:val="movimento"/>
              <w:rPr>
                <w:color w:val="002060"/>
              </w:rPr>
            </w:pPr>
            <w:r w:rsidRPr="00DE1EF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8160A" w14:textId="77777777" w:rsidR="00DE1EF7" w:rsidRPr="00DE1EF7" w:rsidRDefault="00DE1EF7" w:rsidP="00946108">
            <w:pPr>
              <w:pStyle w:val="movimento"/>
              <w:rPr>
                <w:color w:val="002060"/>
              </w:rPr>
            </w:pPr>
            <w:r w:rsidRPr="00DE1EF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25D2B" w14:textId="77777777" w:rsidR="00DE1EF7" w:rsidRPr="00DE1EF7" w:rsidRDefault="00DE1EF7" w:rsidP="00946108">
            <w:pPr>
              <w:pStyle w:val="movimento2"/>
              <w:rPr>
                <w:color w:val="002060"/>
              </w:rPr>
            </w:pPr>
            <w:r w:rsidRPr="00DE1EF7">
              <w:rPr>
                <w:color w:val="002060"/>
              </w:rPr>
              <w:t> </w:t>
            </w:r>
          </w:p>
        </w:tc>
      </w:tr>
    </w:tbl>
    <w:p w14:paraId="58ADFF91" w14:textId="77777777" w:rsidR="00DE1EF7" w:rsidRPr="00DE1EF7" w:rsidRDefault="00DE1EF7" w:rsidP="00DE1EF7">
      <w:pPr>
        <w:pStyle w:val="titolo10"/>
        <w:rPr>
          <w:rFonts w:eastAsiaTheme="minorEastAsia"/>
          <w:color w:val="002060"/>
        </w:rPr>
      </w:pPr>
      <w:r w:rsidRPr="00DE1EF7">
        <w:rPr>
          <w:color w:val="002060"/>
        </w:rPr>
        <w:t xml:space="preserve">GARE DEL 8/12/2022 </w:t>
      </w:r>
    </w:p>
    <w:p w14:paraId="26324873" w14:textId="77777777" w:rsidR="00DE1EF7" w:rsidRPr="00DE1EF7" w:rsidRDefault="00DE1EF7" w:rsidP="00DE1EF7">
      <w:pPr>
        <w:pStyle w:val="titolo7a"/>
        <w:rPr>
          <w:color w:val="002060"/>
        </w:rPr>
      </w:pPr>
      <w:r w:rsidRPr="00DE1EF7">
        <w:rPr>
          <w:color w:val="002060"/>
        </w:rPr>
        <w:t xml:space="preserve">PROVVEDIMENTI DISCIPLINARI </w:t>
      </w:r>
    </w:p>
    <w:p w14:paraId="72123765" w14:textId="77777777" w:rsidR="00DE1EF7" w:rsidRPr="00DE1EF7" w:rsidRDefault="00DE1EF7" w:rsidP="00DE1EF7">
      <w:pPr>
        <w:pStyle w:val="titolo7b0"/>
        <w:rPr>
          <w:color w:val="002060"/>
        </w:rPr>
      </w:pPr>
      <w:r w:rsidRPr="00DE1EF7">
        <w:rPr>
          <w:color w:val="002060"/>
        </w:rPr>
        <w:t xml:space="preserve">In base alle risultanze degli atti ufficiali sono state deliberate le seguenti sanzioni disciplinari. </w:t>
      </w:r>
    </w:p>
    <w:p w14:paraId="3FE412CE" w14:textId="77777777" w:rsidR="00DE1EF7" w:rsidRPr="00DE1EF7" w:rsidRDefault="00DE1EF7" w:rsidP="00DE1EF7">
      <w:pPr>
        <w:pStyle w:val="titolo30"/>
        <w:rPr>
          <w:color w:val="002060"/>
        </w:rPr>
      </w:pPr>
      <w:r w:rsidRPr="00DE1EF7">
        <w:rPr>
          <w:color w:val="002060"/>
        </w:rPr>
        <w:t xml:space="preserve">CALCIATORI NON ESPULSI </w:t>
      </w:r>
    </w:p>
    <w:p w14:paraId="2BB23F14" w14:textId="77777777" w:rsidR="00DE1EF7" w:rsidRPr="00DE1EF7" w:rsidRDefault="00DE1EF7" w:rsidP="00DE1EF7">
      <w:pPr>
        <w:pStyle w:val="titolo20"/>
        <w:rPr>
          <w:color w:val="002060"/>
        </w:rPr>
      </w:pPr>
      <w:r w:rsidRPr="00DE1EF7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E1EF7" w:rsidRPr="00DE1EF7" w14:paraId="35B163EE" w14:textId="77777777" w:rsidTr="0094610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ABEB9" w14:textId="77777777" w:rsidR="00DE1EF7" w:rsidRPr="00DE1EF7" w:rsidRDefault="00DE1EF7" w:rsidP="00946108">
            <w:pPr>
              <w:pStyle w:val="movimento"/>
              <w:rPr>
                <w:color w:val="002060"/>
              </w:rPr>
            </w:pPr>
            <w:r w:rsidRPr="00DE1EF7">
              <w:rPr>
                <w:color w:val="002060"/>
              </w:rPr>
              <w:t>PETRINI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3C4F5" w14:textId="77777777" w:rsidR="00DE1EF7" w:rsidRPr="00DE1EF7" w:rsidRDefault="00DE1EF7" w:rsidP="00946108">
            <w:pPr>
              <w:pStyle w:val="movimento2"/>
              <w:rPr>
                <w:color w:val="002060"/>
              </w:rPr>
            </w:pPr>
            <w:r w:rsidRPr="00DE1EF7">
              <w:rPr>
                <w:color w:val="002060"/>
              </w:rPr>
              <w:t xml:space="preserve">(NUOVA JUVENTINA FFC)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7A752" w14:textId="77777777" w:rsidR="00DE1EF7" w:rsidRPr="00DE1EF7" w:rsidRDefault="00DE1EF7" w:rsidP="00946108">
            <w:pPr>
              <w:pStyle w:val="movimento"/>
              <w:rPr>
                <w:color w:val="002060"/>
              </w:rPr>
            </w:pPr>
            <w:r w:rsidRPr="00DE1EF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AD719" w14:textId="77777777" w:rsidR="00DE1EF7" w:rsidRPr="00DE1EF7" w:rsidRDefault="00DE1EF7" w:rsidP="00946108">
            <w:pPr>
              <w:pStyle w:val="movimento"/>
              <w:rPr>
                <w:color w:val="002060"/>
              </w:rPr>
            </w:pPr>
            <w:r w:rsidRPr="00DE1EF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A998C" w14:textId="77777777" w:rsidR="00DE1EF7" w:rsidRPr="00DE1EF7" w:rsidRDefault="00DE1EF7" w:rsidP="00946108">
            <w:pPr>
              <w:pStyle w:val="movimento2"/>
              <w:rPr>
                <w:color w:val="002060"/>
              </w:rPr>
            </w:pPr>
            <w:r w:rsidRPr="00DE1EF7">
              <w:rPr>
                <w:color w:val="002060"/>
              </w:rPr>
              <w:t> </w:t>
            </w:r>
          </w:p>
        </w:tc>
      </w:tr>
    </w:tbl>
    <w:p w14:paraId="715373A8" w14:textId="77777777" w:rsidR="00DE1EF7" w:rsidRPr="00DE1EF7" w:rsidRDefault="00DE1EF7" w:rsidP="00DE1EF7">
      <w:pPr>
        <w:pStyle w:val="breakline"/>
        <w:rPr>
          <w:color w:val="002060"/>
        </w:rPr>
      </w:pPr>
    </w:p>
    <w:p w14:paraId="2988D7D6" w14:textId="77777777" w:rsidR="00DE1EF7" w:rsidRPr="00DE1EF7" w:rsidRDefault="00DE1EF7" w:rsidP="00DE1EF7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DE1EF7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01CD047D" w14:textId="77777777" w:rsidR="00DE1EF7" w:rsidRPr="00DE1EF7" w:rsidRDefault="00DE1EF7" w:rsidP="00DE1EF7">
      <w:pPr>
        <w:pStyle w:val="breakline"/>
        <w:rPr>
          <w:rFonts w:eastAsiaTheme="minorEastAsia"/>
          <w:color w:val="002060"/>
        </w:rPr>
      </w:pPr>
      <w:r w:rsidRPr="00DE1EF7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DE1EF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3131D76C" w14:textId="77777777" w:rsidR="00DE1EF7" w:rsidRPr="00DE1EF7" w:rsidRDefault="00DE1EF7" w:rsidP="00DE1EF7">
      <w:pPr>
        <w:pStyle w:val="breakline"/>
        <w:rPr>
          <w:rFonts w:eastAsiaTheme="minorEastAsia"/>
          <w:color w:val="002060"/>
        </w:rPr>
      </w:pPr>
    </w:p>
    <w:p w14:paraId="602223ED" w14:textId="77777777" w:rsidR="00DE1EF7" w:rsidRPr="00DE1EF7" w:rsidRDefault="00DE1EF7" w:rsidP="00DE1EF7">
      <w:pPr>
        <w:pStyle w:val="titoloprinc0"/>
        <w:rPr>
          <w:color w:val="002060"/>
        </w:rPr>
      </w:pPr>
      <w:r w:rsidRPr="00DE1EF7">
        <w:rPr>
          <w:color w:val="002060"/>
        </w:rPr>
        <w:t>CLASSIFICA</w:t>
      </w:r>
    </w:p>
    <w:p w14:paraId="18C915D7" w14:textId="77777777" w:rsidR="00DE1EF7" w:rsidRPr="00DE1EF7" w:rsidRDefault="00DE1EF7" w:rsidP="00DE1EF7">
      <w:pPr>
        <w:pStyle w:val="breakline"/>
        <w:rPr>
          <w:color w:val="002060"/>
        </w:rPr>
      </w:pPr>
    </w:p>
    <w:p w14:paraId="75578B4E" w14:textId="77777777" w:rsidR="00DE1EF7" w:rsidRPr="00DE1EF7" w:rsidRDefault="00DE1EF7" w:rsidP="00DE1EF7">
      <w:pPr>
        <w:pStyle w:val="breakline"/>
        <w:rPr>
          <w:color w:val="002060"/>
        </w:rPr>
      </w:pPr>
    </w:p>
    <w:p w14:paraId="3A882400" w14:textId="77777777" w:rsidR="00DE1EF7" w:rsidRPr="00DE1EF7" w:rsidRDefault="00DE1EF7" w:rsidP="00DE1EF7">
      <w:pPr>
        <w:pStyle w:val="sottotitolocampionato10"/>
        <w:rPr>
          <w:color w:val="002060"/>
        </w:rPr>
      </w:pPr>
      <w:r w:rsidRPr="00DE1EF7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E1EF7" w:rsidRPr="00DE1EF7" w14:paraId="5B0C0EF4" w14:textId="77777777" w:rsidTr="0094610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9E6CC" w14:textId="77777777" w:rsidR="00DE1EF7" w:rsidRPr="00DE1EF7" w:rsidRDefault="00DE1EF7" w:rsidP="00946108">
            <w:pPr>
              <w:pStyle w:val="headertabella0"/>
              <w:rPr>
                <w:color w:val="002060"/>
              </w:rPr>
            </w:pPr>
            <w:r w:rsidRPr="00DE1EF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7EEF0" w14:textId="77777777" w:rsidR="00DE1EF7" w:rsidRPr="00DE1EF7" w:rsidRDefault="00DE1EF7" w:rsidP="00946108">
            <w:pPr>
              <w:pStyle w:val="headertabella0"/>
              <w:rPr>
                <w:color w:val="002060"/>
              </w:rPr>
            </w:pPr>
            <w:r w:rsidRPr="00DE1EF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623F5" w14:textId="77777777" w:rsidR="00DE1EF7" w:rsidRPr="00DE1EF7" w:rsidRDefault="00DE1EF7" w:rsidP="00946108">
            <w:pPr>
              <w:pStyle w:val="headertabella0"/>
              <w:rPr>
                <w:color w:val="002060"/>
              </w:rPr>
            </w:pPr>
            <w:r w:rsidRPr="00DE1EF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E65BD" w14:textId="77777777" w:rsidR="00DE1EF7" w:rsidRPr="00DE1EF7" w:rsidRDefault="00DE1EF7" w:rsidP="00946108">
            <w:pPr>
              <w:pStyle w:val="headertabella0"/>
              <w:rPr>
                <w:color w:val="002060"/>
              </w:rPr>
            </w:pPr>
            <w:r w:rsidRPr="00DE1EF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1E7B0" w14:textId="77777777" w:rsidR="00DE1EF7" w:rsidRPr="00DE1EF7" w:rsidRDefault="00DE1EF7" w:rsidP="00946108">
            <w:pPr>
              <w:pStyle w:val="headertabella0"/>
              <w:rPr>
                <w:color w:val="002060"/>
              </w:rPr>
            </w:pPr>
            <w:r w:rsidRPr="00DE1EF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23795" w14:textId="77777777" w:rsidR="00DE1EF7" w:rsidRPr="00DE1EF7" w:rsidRDefault="00DE1EF7" w:rsidP="00946108">
            <w:pPr>
              <w:pStyle w:val="headertabella0"/>
              <w:rPr>
                <w:color w:val="002060"/>
              </w:rPr>
            </w:pPr>
            <w:r w:rsidRPr="00DE1EF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B3781" w14:textId="77777777" w:rsidR="00DE1EF7" w:rsidRPr="00DE1EF7" w:rsidRDefault="00DE1EF7" w:rsidP="00946108">
            <w:pPr>
              <w:pStyle w:val="headertabella0"/>
              <w:rPr>
                <w:color w:val="002060"/>
              </w:rPr>
            </w:pPr>
            <w:r w:rsidRPr="00DE1EF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D2AC1" w14:textId="77777777" w:rsidR="00DE1EF7" w:rsidRPr="00DE1EF7" w:rsidRDefault="00DE1EF7" w:rsidP="00946108">
            <w:pPr>
              <w:pStyle w:val="headertabella0"/>
              <w:rPr>
                <w:color w:val="002060"/>
              </w:rPr>
            </w:pPr>
            <w:r w:rsidRPr="00DE1EF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DEE41" w14:textId="77777777" w:rsidR="00DE1EF7" w:rsidRPr="00DE1EF7" w:rsidRDefault="00DE1EF7" w:rsidP="00946108">
            <w:pPr>
              <w:pStyle w:val="headertabella0"/>
              <w:rPr>
                <w:color w:val="002060"/>
              </w:rPr>
            </w:pPr>
            <w:r w:rsidRPr="00DE1EF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9F9AD" w14:textId="77777777" w:rsidR="00DE1EF7" w:rsidRPr="00DE1EF7" w:rsidRDefault="00DE1EF7" w:rsidP="00946108">
            <w:pPr>
              <w:pStyle w:val="headertabella0"/>
              <w:rPr>
                <w:color w:val="002060"/>
              </w:rPr>
            </w:pPr>
            <w:r w:rsidRPr="00DE1EF7">
              <w:rPr>
                <w:color w:val="002060"/>
              </w:rPr>
              <w:t>PE</w:t>
            </w:r>
          </w:p>
        </w:tc>
      </w:tr>
      <w:tr w:rsidR="00DE1EF7" w:rsidRPr="00DE1EF7" w14:paraId="52C821B0" w14:textId="77777777" w:rsidTr="0094610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68DD0" w14:textId="77777777" w:rsidR="00DE1EF7" w:rsidRPr="00DE1EF7" w:rsidRDefault="00DE1EF7" w:rsidP="00946108">
            <w:pPr>
              <w:pStyle w:val="rowtabella0"/>
              <w:rPr>
                <w:color w:val="002060"/>
                <w:lang w:val="en-US"/>
              </w:rPr>
            </w:pPr>
            <w:r w:rsidRPr="00DE1EF7">
              <w:rPr>
                <w:color w:val="002060"/>
                <w:lang w:val="en-U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B6956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4DCFC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E9A18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A6FF3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57FF7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AF387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D8937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5D088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DCB2C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0</w:t>
            </w:r>
          </w:p>
        </w:tc>
      </w:tr>
      <w:tr w:rsidR="00DE1EF7" w:rsidRPr="00DE1EF7" w14:paraId="0CDDB0C3" w14:textId="77777777" w:rsidTr="0094610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13A72" w14:textId="77777777" w:rsidR="00DE1EF7" w:rsidRPr="00DE1EF7" w:rsidRDefault="00DE1EF7" w:rsidP="00946108">
            <w:pPr>
              <w:pStyle w:val="rowtabella0"/>
              <w:rPr>
                <w:color w:val="002060"/>
              </w:rPr>
            </w:pPr>
            <w:r w:rsidRPr="00DE1EF7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C1BA1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CBEC3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F1F6C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5513F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A9DA6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ED93F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12DF7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D1BAB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B5F24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0</w:t>
            </w:r>
          </w:p>
        </w:tc>
      </w:tr>
      <w:tr w:rsidR="00DE1EF7" w:rsidRPr="00DE1EF7" w14:paraId="5A009DA9" w14:textId="77777777" w:rsidTr="0094610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2E3A9" w14:textId="77777777" w:rsidR="00DE1EF7" w:rsidRPr="00DE1EF7" w:rsidRDefault="00DE1EF7" w:rsidP="00946108">
            <w:pPr>
              <w:pStyle w:val="rowtabella0"/>
              <w:rPr>
                <w:color w:val="002060"/>
              </w:rPr>
            </w:pPr>
            <w:r w:rsidRPr="00DE1EF7">
              <w:rPr>
                <w:color w:val="002060"/>
              </w:rPr>
              <w:t>A.S.D. FERMANA FUTSAL 2022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4946C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EDEC2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4850E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135FD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104D4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2EB4B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97184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4A38E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346D1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0</w:t>
            </w:r>
          </w:p>
        </w:tc>
      </w:tr>
      <w:tr w:rsidR="00DE1EF7" w:rsidRPr="00DE1EF7" w14:paraId="50EE4711" w14:textId="77777777" w:rsidTr="0094610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D3F26" w14:textId="77777777" w:rsidR="00DE1EF7" w:rsidRPr="00DE1EF7" w:rsidRDefault="00DE1EF7" w:rsidP="00946108">
            <w:pPr>
              <w:pStyle w:val="rowtabella0"/>
              <w:rPr>
                <w:color w:val="002060"/>
              </w:rPr>
            </w:pPr>
            <w:r w:rsidRPr="00DE1EF7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C7E14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DA6F9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B72E7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3D698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C546C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F667C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B862E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7522D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85C6B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0</w:t>
            </w:r>
          </w:p>
        </w:tc>
      </w:tr>
      <w:tr w:rsidR="00DE1EF7" w:rsidRPr="00DE1EF7" w14:paraId="3B1C6F4B" w14:textId="77777777" w:rsidTr="0094610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93AFB" w14:textId="77777777" w:rsidR="00DE1EF7" w:rsidRPr="00DE1EF7" w:rsidRDefault="00DE1EF7" w:rsidP="00946108">
            <w:pPr>
              <w:pStyle w:val="rowtabella0"/>
              <w:rPr>
                <w:color w:val="002060"/>
              </w:rPr>
            </w:pPr>
            <w:r w:rsidRPr="00DE1EF7">
              <w:rPr>
                <w:color w:val="002060"/>
              </w:rPr>
              <w:t xml:space="preserve">G.S. AUDAX 1970 </w:t>
            </w:r>
            <w:proofErr w:type="gramStart"/>
            <w:r w:rsidRPr="00DE1EF7">
              <w:rPr>
                <w:color w:val="002060"/>
              </w:rPr>
              <w:t>S.ANGELO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886ED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D0079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7FBA6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DD30B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60844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7E62E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64582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55B0D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2DEDB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0</w:t>
            </w:r>
          </w:p>
        </w:tc>
      </w:tr>
      <w:tr w:rsidR="00DE1EF7" w:rsidRPr="00DE1EF7" w14:paraId="12FDD9B9" w14:textId="77777777" w:rsidTr="0094610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67446" w14:textId="77777777" w:rsidR="00DE1EF7" w:rsidRPr="00DE1EF7" w:rsidRDefault="00DE1EF7" w:rsidP="00946108">
            <w:pPr>
              <w:pStyle w:val="rowtabella0"/>
              <w:rPr>
                <w:color w:val="002060"/>
              </w:rPr>
            </w:pPr>
            <w:r w:rsidRPr="00DE1EF7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78E13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25746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B199C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22ED9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BDEA5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95966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79737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0E7E2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C86D8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0</w:t>
            </w:r>
          </w:p>
        </w:tc>
      </w:tr>
      <w:tr w:rsidR="00DE1EF7" w:rsidRPr="00DE1EF7" w14:paraId="6BBD1B5C" w14:textId="77777777" w:rsidTr="0094610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64C19" w14:textId="77777777" w:rsidR="00DE1EF7" w:rsidRPr="00DE1EF7" w:rsidRDefault="00DE1EF7" w:rsidP="00946108">
            <w:pPr>
              <w:pStyle w:val="rowtabella0"/>
              <w:rPr>
                <w:color w:val="002060"/>
              </w:rPr>
            </w:pPr>
            <w:r w:rsidRPr="00DE1EF7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23645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8D113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9C834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247EE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E7BE2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361D9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D8604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B2C88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83884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0</w:t>
            </w:r>
          </w:p>
        </w:tc>
      </w:tr>
      <w:tr w:rsidR="00DE1EF7" w:rsidRPr="00DE1EF7" w14:paraId="329EA99F" w14:textId="77777777" w:rsidTr="0094610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F788E" w14:textId="77777777" w:rsidR="00DE1EF7" w:rsidRPr="00DE1EF7" w:rsidRDefault="00DE1EF7" w:rsidP="00946108">
            <w:pPr>
              <w:pStyle w:val="rowtabella0"/>
              <w:rPr>
                <w:color w:val="002060"/>
                <w:lang w:val="en-US"/>
              </w:rPr>
            </w:pPr>
            <w:r w:rsidRPr="00DE1EF7">
              <w:rPr>
                <w:color w:val="002060"/>
                <w:lang w:val="en-US"/>
              </w:rPr>
              <w:t>A.S.D. SPECIAL ONE SPORTING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0BB39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B592B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889D5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C8798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ABC8A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FF0BF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3978A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98643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09F5E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0</w:t>
            </w:r>
          </w:p>
        </w:tc>
      </w:tr>
      <w:tr w:rsidR="00DE1EF7" w:rsidRPr="00DE1EF7" w14:paraId="163DB443" w14:textId="77777777" w:rsidTr="0094610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E15C0" w14:textId="77777777" w:rsidR="00DE1EF7" w:rsidRPr="00DE1EF7" w:rsidRDefault="00DE1EF7" w:rsidP="00946108">
            <w:pPr>
              <w:pStyle w:val="rowtabella0"/>
              <w:rPr>
                <w:color w:val="002060"/>
              </w:rPr>
            </w:pPr>
            <w:r w:rsidRPr="00DE1EF7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52A2F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03933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F1120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0C9EC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F3FA6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97FC5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798D0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E1AC8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665D7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0</w:t>
            </w:r>
          </w:p>
        </w:tc>
      </w:tr>
      <w:tr w:rsidR="00DE1EF7" w:rsidRPr="00DE1EF7" w14:paraId="3C9ADDE8" w14:textId="77777777" w:rsidTr="0094610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928EF" w14:textId="77777777" w:rsidR="00DE1EF7" w:rsidRPr="00DE1EF7" w:rsidRDefault="00DE1EF7" w:rsidP="00946108">
            <w:pPr>
              <w:pStyle w:val="rowtabella0"/>
              <w:rPr>
                <w:color w:val="002060"/>
              </w:rPr>
            </w:pPr>
            <w:r w:rsidRPr="00DE1EF7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43450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7B297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AEFF3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3ED61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6939A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97453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09E3E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3A7BC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6B0D6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0</w:t>
            </w:r>
          </w:p>
        </w:tc>
      </w:tr>
      <w:tr w:rsidR="00DE1EF7" w:rsidRPr="00DE1EF7" w14:paraId="2549EA5F" w14:textId="77777777" w:rsidTr="00946108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FD0CB" w14:textId="77777777" w:rsidR="00DE1EF7" w:rsidRPr="00DE1EF7" w:rsidRDefault="00DE1EF7" w:rsidP="00946108">
            <w:pPr>
              <w:pStyle w:val="rowtabella0"/>
              <w:rPr>
                <w:color w:val="002060"/>
              </w:rPr>
            </w:pPr>
            <w:r w:rsidRPr="00DE1EF7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9C879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CA3CB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49AC7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2C40D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7CEA9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FFC1D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7D2C0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D175E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668A8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</w:rPr>
              <w:t>0</w:t>
            </w:r>
          </w:p>
        </w:tc>
      </w:tr>
    </w:tbl>
    <w:p w14:paraId="1FB10339" w14:textId="77777777" w:rsidR="00DE1EF7" w:rsidRPr="00DE1EF7" w:rsidRDefault="00DE1EF7" w:rsidP="00DE1EF7">
      <w:pPr>
        <w:pStyle w:val="breakline"/>
        <w:rPr>
          <w:rFonts w:eastAsiaTheme="minorEastAsia"/>
          <w:color w:val="002060"/>
        </w:rPr>
      </w:pPr>
    </w:p>
    <w:p w14:paraId="64D56AD6" w14:textId="77777777" w:rsidR="00DE1EF7" w:rsidRPr="00DE1EF7" w:rsidRDefault="00DE1EF7" w:rsidP="00DE1EF7">
      <w:pPr>
        <w:pStyle w:val="breakline"/>
        <w:rPr>
          <w:color w:val="002060"/>
        </w:rPr>
      </w:pPr>
    </w:p>
    <w:p w14:paraId="6A70785E" w14:textId="77777777" w:rsidR="00DE1EF7" w:rsidRPr="00DE1EF7" w:rsidRDefault="00DE1EF7" w:rsidP="00DE1EF7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DE1EF7">
        <w:rPr>
          <w:color w:val="002060"/>
        </w:rPr>
        <w:t>UNDER 15 C5 REGIONALI MASCHILI</w:t>
      </w:r>
    </w:p>
    <w:p w14:paraId="77C6AC2D" w14:textId="77777777" w:rsidR="00DE1EF7" w:rsidRPr="00DE1EF7" w:rsidRDefault="00DE1EF7" w:rsidP="00DE1EF7">
      <w:pPr>
        <w:pStyle w:val="titoloprinc0"/>
        <w:rPr>
          <w:color w:val="002060"/>
        </w:rPr>
      </w:pPr>
      <w:r w:rsidRPr="00DE1EF7">
        <w:rPr>
          <w:color w:val="002060"/>
        </w:rPr>
        <w:t>VARIAZIONI AL PROGRAMMA GARE</w:t>
      </w:r>
    </w:p>
    <w:p w14:paraId="1BC8281F" w14:textId="77777777" w:rsidR="00DE1EF7" w:rsidRPr="00DE1EF7" w:rsidRDefault="00DE1EF7" w:rsidP="00DE1EF7">
      <w:pPr>
        <w:pStyle w:val="breakline"/>
        <w:rPr>
          <w:color w:val="002060"/>
        </w:rPr>
      </w:pPr>
    </w:p>
    <w:p w14:paraId="68B7E4C8" w14:textId="77777777" w:rsidR="00DE1EF7" w:rsidRPr="00DE1EF7" w:rsidRDefault="00DE1EF7" w:rsidP="00DE1EF7">
      <w:pPr>
        <w:pStyle w:val="breakline"/>
        <w:rPr>
          <w:color w:val="002060"/>
        </w:rPr>
      </w:pPr>
    </w:p>
    <w:p w14:paraId="71D0BD58" w14:textId="77777777" w:rsidR="00DE1EF7" w:rsidRPr="00DE1EF7" w:rsidRDefault="00DE1EF7" w:rsidP="00DE1EF7">
      <w:pPr>
        <w:pStyle w:val="sottotitolocampionato10"/>
        <w:rPr>
          <w:color w:val="002060"/>
        </w:rPr>
      </w:pPr>
      <w:r w:rsidRPr="00DE1EF7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DE1EF7" w:rsidRPr="00DE1EF7" w14:paraId="709312C3" w14:textId="77777777" w:rsidTr="00946108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CE05D" w14:textId="77777777" w:rsidR="00DE1EF7" w:rsidRPr="00DE1EF7" w:rsidRDefault="00DE1EF7" w:rsidP="00946108">
            <w:pPr>
              <w:pStyle w:val="headertabella0"/>
              <w:rPr>
                <w:color w:val="002060"/>
              </w:rPr>
            </w:pPr>
            <w:r w:rsidRPr="00DE1EF7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83251" w14:textId="77777777" w:rsidR="00DE1EF7" w:rsidRPr="00DE1EF7" w:rsidRDefault="00DE1EF7" w:rsidP="00946108">
            <w:pPr>
              <w:pStyle w:val="headertabella0"/>
              <w:rPr>
                <w:color w:val="002060"/>
              </w:rPr>
            </w:pPr>
            <w:r w:rsidRPr="00DE1EF7">
              <w:rPr>
                <w:color w:val="002060"/>
              </w:rPr>
              <w:t xml:space="preserve">N° </w:t>
            </w:r>
            <w:proofErr w:type="spellStart"/>
            <w:r w:rsidRPr="00DE1EF7">
              <w:rPr>
                <w:color w:val="002060"/>
              </w:rPr>
              <w:t>Gior</w:t>
            </w:r>
            <w:proofErr w:type="spellEnd"/>
            <w:r w:rsidRPr="00DE1EF7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F21DF" w14:textId="77777777" w:rsidR="00DE1EF7" w:rsidRPr="00DE1EF7" w:rsidRDefault="00DE1EF7" w:rsidP="00946108">
            <w:pPr>
              <w:pStyle w:val="headertabella0"/>
              <w:rPr>
                <w:color w:val="002060"/>
              </w:rPr>
            </w:pPr>
            <w:r w:rsidRPr="00DE1EF7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336B0" w14:textId="77777777" w:rsidR="00DE1EF7" w:rsidRPr="00DE1EF7" w:rsidRDefault="00DE1EF7" w:rsidP="00946108">
            <w:pPr>
              <w:pStyle w:val="headertabella0"/>
              <w:rPr>
                <w:color w:val="002060"/>
              </w:rPr>
            </w:pPr>
            <w:r w:rsidRPr="00DE1EF7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5CD24" w14:textId="77777777" w:rsidR="00DE1EF7" w:rsidRPr="00DE1EF7" w:rsidRDefault="00DE1EF7" w:rsidP="00946108">
            <w:pPr>
              <w:pStyle w:val="headertabella0"/>
              <w:rPr>
                <w:color w:val="002060"/>
              </w:rPr>
            </w:pPr>
            <w:r w:rsidRPr="00DE1EF7">
              <w:rPr>
                <w:color w:val="002060"/>
              </w:rPr>
              <w:t xml:space="preserve">Data </w:t>
            </w:r>
            <w:proofErr w:type="spellStart"/>
            <w:r w:rsidRPr="00DE1EF7">
              <w:rPr>
                <w:color w:val="002060"/>
              </w:rPr>
              <w:t>Orig</w:t>
            </w:r>
            <w:proofErr w:type="spellEnd"/>
            <w:r w:rsidRPr="00DE1EF7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B9155" w14:textId="77777777" w:rsidR="00DE1EF7" w:rsidRPr="00DE1EF7" w:rsidRDefault="00DE1EF7" w:rsidP="00946108">
            <w:pPr>
              <w:pStyle w:val="headertabella0"/>
              <w:rPr>
                <w:color w:val="002060"/>
              </w:rPr>
            </w:pPr>
            <w:r w:rsidRPr="00DE1EF7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326A5" w14:textId="77777777" w:rsidR="00DE1EF7" w:rsidRPr="00DE1EF7" w:rsidRDefault="00DE1EF7" w:rsidP="00946108">
            <w:pPr>
              <w:pStyle w:val="headertabella0"/>
              <w:rPr>
                <w:color w:val="002060"/>
              </w:rPr>
            </w:pPr>
            <w:r w:rsidRPr="00DE1EF7">
              <w:rPr>
                <w:color w:val="002060"/>
              </w:rPr>
              <w:t xml:space="preserve">Ora </w:t>
            </w:r>
            <w:proofErr w:type="spellStart"/>
            <w:r w:rsidRPr="00DE1EF7">
              <w:rPr>
                <w:color w:val="002060"/>
              </w:rPr>
              <w:t>Orig</w:t>
            </w:r>
            <w:proofErr w:type="spellEnd"/>
            <w:r w:rsidRPr="00DE1EF7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E6DB2" w14:textId="77777777" w:rsidR="00DE1EF7" w:rsidRPr="00DE1EF7" w:rsidRDefault="00DE1EF7" w:rsidP="00946108">
            <w:pPr>
              <w:pStyle w:val="headertabella0"/>
              <w:rPr>
                <w:color w:val="002060"/>
              </w:rPr>
            </w:pPr>
            <w:r w:rsidRPr="00DE1EF7">
              <w:rPr>
                <w:color w:val="002060"/>
              </w:rPr>
              <w:t>Impianto</w:t>
            </w:r>
          </w:p>
        </w:tc>
      </w:tr>
      <w:tr w:rsidR="00DE1EF7" w:rsidRPr="00DE1EF7" w14:paraId="64FE85D8" w14:textId="77777777" w:rsidTr="00946108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3BF85" w14:textId="77777777" w:rsidR="00DE1EF7" w:rsidRPr="00DE1EF7" w:rsidRDefault="00DE1EF7" w:rsidP="00946108">
            <w:pPr>
              <w:pStyle w:val="rowtabella0"/>
              <w:rPr>
                <w:color w:val="002060"/>
                <w:highlight w:val="yellow"/>
              </w:rPr>
            </w:pPr>
            <w:r w:rsidRPr="00DE1EF7">
              <w:rPr>
                <w:color w:val="002060"/>
                <w:highlight w:val="yellow"/>
              </w:rPr>
              <w:t>11/12/2022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734C0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DE1EF7">
              <w:rPr>
                <w:color w:val="002060"/>
                <w:highlight w:val="yellow"/>
              </w:rPr>
              <w:t>3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F5EA6" w14:textId="77777777" w:rsidR="00DE1EF7" w:rsidRPr="00DE1EF7" w:rsidRDefault="00DE1EF7" w:rsidP="00946108">
            <w:pPr>
              <w:pStyle w:val="rowtabella0"/>
              <w:rPr>
                <w:color w:val="002060"/>
                <w:highlight w:val="yellow"/>
              </w:rPr>
            </w:pPr>
            <w:r w:rsidRPr="00DE1EF7">
              <w:rPr>
                <w:color w:val="002060"/>
                <w:highlight w:val="yellow"/>
              </w:rPr>
              <w:t>BULDOG T.N.T. LUCREZIA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EE94A" w14:textId="77777777" w:rsidR="00DE1EF7" w:rsidRPr="00DE1EF7" w:rsidRDefault="00DE1EF7" w:rsidP="00946108">
            <w:pPr>
              <w:pStyle w:val="rowtabella0"/>
              <w:rPr>
                <w:color w:val="002060"/>
                <w:highlight w:val="yellow"/>
              </w:rPr>
            </w:pPr>
            <w:r w:rsidRPr="00DE1EF7">
              <w:rPr>
                <w:color w:val="002060"/>
                <w:highlight w:val="yellow"/>
              </w:rPr>
              <w:t>ALMA JUVENTUS FANO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86D56" w14:textId="77777777" w:rsidR="00DE1EF7" w:rsidRPr="00DE1EF7" w:rsidRDefault="00DE1EF7" w:rsidP="00946108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75196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  <w:r w:rsidRPr="00DE1EF7">
              <w:rPr>
                <w:color w:val="002060"/>
                <w:highlight w:val="yellow"/>
              </w:rPr>
              <w:t>11:00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1BD10" w14:textId="77777777" w:rsidR="00DE1EF7" w:rsidRPr="00DE1EF7" w:rsidRDefault="00DE1EF7" w:rsidP="00946108">
            <w:pPr>
              <w:pStyle w:val="rowtabella0"/>
              <w:jc w:val="center"/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ED2EC" w14:textId="77777777" w:rsidR="00DE1EF7" w:rsidRPr="00DE1EF7" w:rsidRDefault="00DE1EF7" w:rsidP="00946108">
            <w:pPr>
              <w:pStyle w:val="rowtabella0"/>
              <w:rPr>
                <w:color w:val="002060"/>
              </w:rPr>
            </w:pPr>
            <w:r w:rsidRPr="00DE1EF7">
              <w:rPr>
                <w:color w:val="002060"/>
                <w:highlight w:val="yellow"/>
              </w:rPr>
              <w:t>PALLONE GEODETICO "OMAR SIVORI CARTOCETO VIA NAZARIO SAURO</w:t>
            </w:r>
          </w:p>
        </w:tc>
      </w:tr>
    </w:tbl>
    <w:p w14:paraId="13618EB5" w14:textId="77777777" w:rsidR="00DE1EF7" w:rsidRPr="00DE1EF7" w:rsidRDefault="00DE1EF7" w:rsidP="00DE1EF7">
      <w:pPr>
        <w:pStyle w:val="sottotitolocampionato10"/>
        <w:rPr>
          <w:color w:val="002060"/>
          <w:sz w:val="18"/>
          <w:szCs w:val="18"/>
        </w:rPr>
      </w:pPr>
    </w:p>
    <w:p w14:paraId="0BB86CBE" w14:textId="7DD317BD" w:rsidR="00467CBB" w:rsidRPr="00DE1EF7" w:rsidRDefault="00467CBB" w:rsidP="00467CBB">
      <w:pPr>
        <w:pStyle w:val="breakline"/>
        <w:rPr>
          <w:color w:val="002060"/>
        </w:rPr>
      </w:pPr>
    </w:p>
    <w:p w14:paraId="26429A4F" w14:textId="64268ADC" w:rsidR="003D4731" w:rsidRPr="00DE1EF7" w:rsidRDefault="003D4731" w:rsidP="00467CBB">
      <w:pPr>
        <w:pStyle w:val="breakline"/>
        <w:rPr>
          <w:color w:val="002060"/>
        </w:rPr>
      </w:pPr>
    </w:p>
    <w:p w14:paraId="563557C6" w14:textId="77777777" w:rsidR="003D4731" w:rsidRPr="00DE1EF7" w:rsidRDefault="003D4731" w:rsidP="003D473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1" w:name="_Toc26365480"/>
      <w:r w:rsidRPr="00DE1EF7">
        <w:rPr>
          <w:color w:val="FFFFFF" w:themeColor="background1"/>
        </w:rPr>
        <w:t>ERRATA CORRIGE</w:t>
      </w:r>
      <w:bookmarkEnd w:id="11"/>
    </w:p>
    <w:p w14:paraId="57753838" w14:textId="77777777" w:rsidR="003D4731" w:rsidRPr="00DE1EF7" w:rsidRDefault="003D4731" w:rsidP="003D4731">
      <w:pPr>
        <w:rPr>
          <w:rFonts w:ascii="Arial" w:hAnsi="Arial" w:cs="Arial"/>
          <w:color w:val="002060"/>
          <w:sz w:val="22"/>
          <w:szCs w:val="22"/>
        </w:rPr>
      </w:pPr>
    </w:p>
    <w:p w14:paraId="46FAAEC2" w14:textId="06532311" w:rsidR="003D4731" w:rsidRPr="00DE1EF7" w:rsidRDefault="003D4731" w:rsidP="003D4731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 xml:space="preserve">CAMPIONATO REGIONALE </w:t>
      </w:r>
      <w:r w:rsidRPr="00DE1EF7">
        <w:rPr>
          <w:b/>
          <w:color w:val="002060"/>
          <w:sz w:val="28"/>
          <w:szCs w:val="28"/>
        </w:rPr>
        <w:t>CALCIO A CINQUE SERIE C1</w:t>
      </w:r>
      <w:r w:rsidRPr="00DE1EF7">
        <w:rPr>
          <w:b/>
          <w:color w:val="002060"/>
          <w:sz w:val="28"/>
          <w:szCs w:val="28"/>
        </w:rPr>
        <w:t>, GIRONE “A”</w:t>
      </w:r>
    </w:p>
    <w:p w14:paraId="1A0F3054" w14:textId="77777777" w:rsidR="003D4731" w:rsidRPr="00DE1EF7" w:rsidRDefault="003D4731" w:rsidP="003D4731">
      <w:pPr>
        <w:pStyle w:val="LndNormale1"/>
        <w:rPr>
          <w:rFonts w:cs="Arial"/>
          <w:color w:val="002060"/>
          <w:szCs w:val="22"/>
        </w:rPr>
      </w:pPr>
    </w:p>
    <w:p w14:paraId="4B6C8F0A" w14:textId="5322D040" w:rsidR="003D4731" w:rsidRPr="00DE1EF7" w:rsidRDefault="003D4731" w:rsidP="003D473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lastRenderedPageBreak/>
        <w:t>A seguito della segnalazione della Società interessata, preso atto della rettifica arbitrale,</w:t>
      </w:r>
      <w:r w:rsidRPr="00DE1EF7">
        <w:rPr>
          <w:rFonts w:ascii="Arial" w:hAnsi="Arial" w:cs="Arial"/>
          <w:color w:val="002060"/>
          <w:sz w:val="22"/>
          <w:szCs w:val="22"/>
        </w:rPr>
        <w:t xml:space="preserve"> nel Comunicato Ufficiale n° </w:t>
      </w:r>
      <w:r w:rsidRPr="00DE1EF7">
        <w:rPr>
          <w:rFonts w:ascii="Arial" w:hAnsi="Arial" w:cs="Arial"/>
          <w:color w:val="002060"/>
          <w:sz w:val="22"/>
          <w:szCs w:val="22"/>
        </w:rPr>
        <w:t>59</w:t>
      </w:r>
      <w:r w:rsidRPr="00DE1EF7">
        <w:rPr>
          <w:rFonts w:ascii="Arial" w:hAnsi="Arial" w:cs="Arial"/>
          <w:color w:val="002060"/>
          <w:sz w:val="22"/>
          <w:szCs w:val="22"/>
        </w:rPr>
        <w:t xml:space="preserve"> del </w:t>
      </w:r>
      <w:r w:rsidRPr="00DE1EF7">
        <w:rPr>
          <w:rFonts w:ascii="Arial" w:hAnsi="Arial" w:cs="Arial"/>
          <w:color w:val="002060"/>
          <w:sz w:val="22"/>
          <w:szCs w:val="22"/>
        </w:rPr>
        <w:t>07</w:t>
      </w:r>
      <w:r w:rsidRPr="00DE1EF7">
        <w:rPr>
          <w:rFonts w:ascii="Arial" w:hAnsi="Arial" w:cs="Arial"/>
          <w:color w:val="002060"/>
          <w:sz w:val="22"/>
          <w:szCs w:val="22"/>
        </w:rPr>
        <w:t>/1</w:t>
      </w:r>
      <w:r w:rsidRPr="00DE1EF7">
        <w:rPr>
          <w:rFonts w:ascii="Arial" w:hAnsi="Arial" w:cs="Arial"/>
          <w:color w:val="002060"/>
          <w:sz w:val="22"/>
          <w:szCs w:val="22"/>
        </w:rPr>
        <w:t>2</w:t>
      </w:r>
      <w:r w:rsidRPr="00DE1EF7">
        <w:rPr>
          <w:rFonts w:ascii="Arial" w:hAnsi="Arial" w:cs="Arial"/>
          <w:color w:val="002060"/>
          <w:sz w:val="22"/>
          <w:szCs w:val="22"/>
        </w:rPr>
        <w:t xml:space="preserve">/2022, </w:t>
      </w:r>
      <w:r w:rsidRPr="00DE1EF7">
        <w:rPr>
          <w:rFonts w:ascii="Arial" w:hAnsi="Arial" w:cs="Arial"/>
          <w:color w:val="002060"/>
          <w:sz w:val="22"/>
          <w:szCs w:val="22"/>
        </w:rPr>
        <w:t xml:space="preserve">è stato erroneamente sanzionato con la squalifica per una gara effettiva per recidività in ammonizione (V </w:t>
      </w:r>
      <w:proofErr w:type="spellStart"/>
      <w:r w:rsidRPr="00DE1EF7">
        <w:rPr>
          <w:rFonts w:ascii="Arial" w:hAnsi="Arial" w:cs="Arial"/>
          <w:color w:val="002060"/>
          <w:sz w:val="22"/>
          <w:szCs w:val="22"/>
        </w:rPr>
        <w:t>infr</w:t>
      </w:r>
      <w:proofErr w:type="spellEnd"/>
      <w:r w:rsidRPr="00DE1EF7">
        <w:rPr>
          <w:rFonts w:ascii="Arial" w:hAnsi="Arial" w:cs="Arial"/>
          <w:color w:val="002060"/>
          <w:sz w:val="22"/>
          <w:szCs w:val="22"/>
        </w:rPr>
        <w:t xml:space="preserve">) il calciatore della Società NUOVA OTTRANO 98 Sig. </w:t>
      </w:r>
      <w:r w:rsidRPr="00DE1EF7">
        <w:rPr>
          <w:rFonts w:ascii="Arial" w:hAnsi="Arial" w:cs="Arial"/>
          <w:b/>
          <w:bCs/>
          <w:color w:val="002060"/>
          <w:sz w:val="22"/>
          <w:szCs w:val="22"/>
        </w:rPr>
        <w:t xml:space="preserve">GALEAZZO MICHELE, </w:t>
      </w:r>
      <w:r w:rsidRPr="00DE1EF7">
        <w:rPr>
          <w:rFonts w:ascii="Arial" w:hAnsi="Arial" w:cs="Arial"/>
          <w:color w:val="002060"/>
          <w:sz w:val="22"/>
          <w:szCs w:val="22"/>
        </w:rPr>
        <w:t xml:space="preserve">provvedimento disciplinare che deve ritenersi revocato con effetto immediato; al contempo viene sanzionato con l’ammonizione (II </w:t>
      </w:r>
      <w:proofErr w:type="spellStart"/>
      <w:r w:rsidRPr="00DE1EF7">
        <w:rPr>
          <w:rFonts w:ascii="Arial" w:hAnsi="Arial" w:cs="Arial"/>
          <w:color w:val="002060"/>
          <w:sz w:val="22"/>
          <w:szCs w:val="22"/>
        </w:rPr>
        <w:t>infr</w:t>
      </w:r>
      <w:proofErr w:type="spellEnd"/>
      <w:r w:rsidRPr="00DE1EF7">
        <w:rPr>
          <w:rFonts w:ascii="Arial" w:hAnsi="Arial" w:cs="Arial"/>
          <w:color w:val="002060"/>
          <w:sz w:val="22"/>
          <w:szCs w:val="22"/>
        </w:rPr>
        <w:t xml:space="preserve">) il calciatore della Società NUOVA OTTRANO 98 Sig. </w:t>
      </w:r>
      <w:r w:rsidRPr="00DE1EF7">
        <w:rPr>
          <w:rFonts w:ascii="Arial" w:hAnsi="Arial" w:cs="Arial"/>
          <w:b/>
          <w:bCs/>
          <w:color w:val="002060"/>
          <w:sz w:val="22"/>
          <w:szCs w:val="22"/>
        </w:rPr>
        <w:t>CARBONARI ALESSIO</w:t>
      </w:r>
      <w:r w:rsidRPr="00DE1EF7">
        <w:rPr>
          <w:rFonts w:ascii="Arial" w:hAnsi="Arial" w:cs="Arial"/>
          <w:color w:val="002060"/>
          <w:sz w:val="22"/>
          <w:szCs w:val="22"/>
        </w:rPr>
        <w:t xml:space="preserve"> </w:t>
      </w:r>
      <w:r w:rsidRPr="00DE1EF7">
        <w:rPr>
          <w:rFonts w:ascii="Arial" w:hAnsi="Arial" w:cs="Arial"/>
          <w:color w:val="002060"/>
          <w:sz w:val="22"/>
          <w:szCs w:val="22"/>
        </w:rPr>
        <w:t>come da relativo paragrafo del presente Comunicato Ufficiale.</w:t>
      </w:r>
    </w:p>
    <w:p w14:paraId="7803C0D6" w14:textId="77777777" w:rsidR="003D4731" w:rsidRPr="00DE1EF7" w:rsidRDefault="003D4731" w:rsidP="003D473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35AA02AC" w14:textId="77777777" w:rsidR="003D4731" w:rsidRPr="00DE1EF7" w:rsidRDefault="003D4731" w:rsidP="00467CBB">
      <w:pPr>
        <w:pStyle w:val="breakline"/>
        <w:rPr>
          <w:color w:val="002060"/>
        </w:rPr>
      </w:pPr>
    </w:p>
    <w:p w14:paraId="62377406" w14:textId="77777777" w:rsidR="00BC0A85" w:rsidRPr="00DE1EF7" w:rsidRDefault="00BC0A85" w:rsidP="00502E4C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46AE8D1" w14:textId="77777777" w:rsidR="00BC0A85" w:rsidRPr="00DE1EF7" w:rsidRDefault="00BC0A85" w:rsidP="00BC0A8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14725D37" w14:textId="52747111" w:rsidR="00BC0A85" w:rsidRPr="00DE1EF7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 xml:space="preserve">Il versamento delle somme relative alle ammende comminate con il presente Comunicato Ufficiale deve essere effettuato entro il </w:t>
      </w:r>
      <w:r w:rsidR="00296A50" w:rsidRPr="00DE1EF7">
        <w:rPr>
          <w:rFonts w:ascii="Arial" w:hAnsi="Arial" w:cs="Arial"/>
          <w:b/>
          <w:bCs/>
          <w:color w:val="002060"/>
        </w:rPr>
        <w:t>1</w:t>
      </w:r>
      <w:r w:rsidR="008D1A68" w:rsidRPr="00DE1EF7">
        <w:rPr>
          <w:rFonts w:ascii="Arial" w:hAnsi="Arial" w:cs="Arial"/>
          <w:b/>
          <w:bCs/>
          <w:color w:val="002060"/>
        </w:rPr>
        <w:t>9</w:t>
      </w:r>
      <w:r w:rsidR="00CE78D0" w:rsidRPr="00DE1EF7">
        <w:rPr>
          <w:rFonts w:ascii="Arial" w:hAnsi="Arial" w:cs="Arial"/>
          <w:b/>
          <w:bCs/>
          <w:color w:val="002060"/>
        </w:rPr>
        <w:t xml:space="preserve"> dicembre</w:t>
      </w:r>
      <w:r w:rsidRPr="00DE1EF7">
        <w:rPr>
          <w:rFonts w:ascii="Arial" w:hAnsi="Arial" w:cs="Arial"/>
          <w:b/>
          <w:bCs/>
          <w:color w:val="002060"/>
        </w:rPr>
        <w:t xml:space="preserve"> 2022</w:t>
      </w:r>
      <w:r w:rsidRPr="00DE1EF7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026EBECE" w14:textId="77777777" w:rsidR="00BC0A85" w:rsidRPr="00DE1EF7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</w:p>
    <w:p w14:paraId="6D9AA4AC" w14:textId="77777777" w:rsidR="00BC0A85" w:rsidRPr="00DE1EF7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>BNL – ANCONA</w:t>
      </w:r>
    </w:p>
    <w:p w14:paraId="60AC5165" w14:textId="77777777" w:rsidR="00BC0A85" w:rsidRPr="00DE1EF7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 xml:space="preserve">Beneficiario: </w:t>
      </w:r>
      <w:r w:rsidRPr="00DE1EF7">
        <w:rPr>
          <w:rFonts w:ascii="Arial" w:hAnsi="Arial" w:cs="Arial"/>
          <w:color w:val="002060"/>
        </w:rPr>
        <w:tab/>
        <w:t>Comitato Regionale Marche F.I.G.C. – L.N.D.</w:t>
      </w:r>
    </w:p>
    <w:p w14:paraId="4DBB8AA6" w14:textId="77777777" w:rsidR="00BC0A85" w:rsidRPr="00DE1EF7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 xml:space="preserve">IBAN: </w:t>
      </w:r>
      <w:r w:rsidRPr="00DE1EF7">
        <w:rPr>
          <w:rFonts w:ascii="Arial" w:hAnsi="Arial" w:cs="Arial"/>
          <w:color w:val="002060"/>
        </w:rPr>
        <w:tab/>
      </w:r>
      <w:r w:rsidRPr="00DE1EF7">
        <w:rPr>
          <w:rFonts w:ascii="Arial" w:hAnsi="Arial" w:cs="Arial"/>
          <w:color w:val="002060"/>
        </w:rPr>
        <w:tab/>
        <w:t>IT13E0100502604000000001453</w:t>
      </w:r>
    </w:p>
    <w:p w14:paraId="2EC2DEEB" w14:textId="77777777" w:rsidR="00BC0A85" w:rsidRPr="00DE1EF7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</w:p>
    <w:p w14:paraId="04EEA455" w14:textId="77777777" w:rsidR="00BC0A85" w:rsidRPr="00DE1EF7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22304E1" w14:textId="77777777" w:rsidR="00BC0A85" w:rsidRPr="00DE1EF7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247F07D4" w14:textId="77777777" w:rsidR="00BC0A85" w:rsidRPr="00DE1EF7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85C0C8F" w14:textId="77777777" w:rsidR="00BC0A85" w:rsidRPr="00DE1EF7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3E5A9ACC" w14:textId="77777777" w:rsidR="00BC0A85" w:rsidRPr="00DE1EF7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34F15D93" w14:textId="77777777" w:rsidR="00BC0A85" w:rsidRPr="00DE1EF7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2A9FA599" w14:textId="77777777" w:rsidR="00BC0A85" w:rsidRPr="00DE1EF7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9A0A637" w14:textId="77777777" w:rsidR="00BC0A85" w:rsidRPr="00DE1EF7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33155855" w14:textId="77777777" w:rsidR="00BC0A85" w:rsidRPr="00DE1EF7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4EA923D" w14:textId="77777777" w:rsidR="00BC0A85" w:rsidRPr="00DE1EF7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45F91470" w14:textId="77777777" w:rsidR="00BC0A85" w:rsidRPr="00DE1EF7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7F91E433" w14:textId="77777777" w:rsidR="00BC0A85" w:rsidRPr="00DE1EF7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- Tramite Bonifico Bancario IBAN FIGC: IT13E0100502604000000001453</w:t>
      </w:r>
    </w:p>
    <w:p w14:paraId="13E5D000" w14:textId="4C032978" w:rsidR="008B2AE8" w:rsidRPr="00DE1EF7" w:rsidRDefault="008B2AE8" w:rsidP="00770E76">
      <w:pPr>
        <w:rPr>
          <w:rFonts w:ascii="Arial" w:hAnsi="Arial" w:cs="Arial"/>
          <w:color w:val="002060"/>
          <w:sz w:val="22"/>
          <w:szCs w:val="22"/>
        </w:rPr>
      </w:pPr>
    </w:p>
    <w:p w14:paraId="305AB317" w14:textId="77777777" w:rsidR="00467CBB" w:rsidRPr="00DE1EF7" w:rsidRDefault="00467CBB" w:rsidP="00770E76">
      <w:pPr>
        <w:rPr>
          <w:rFonts w:ascii="Arial" w:hAnsi="Arial" w:cs="Arial"/>
          <w:color w:val="002060"/>
          <w:sz w:val="22"/>
          <w:szCs w:val="22"/>
        </w:rPr>
      </w:pPr>
    </w:p>
    <w:p w14:paraId="5634EDA6" w14:textId="77777777" w:rsidR="0050229F" w:rsidRPr="00DE1EF7" w:rsidRDefault="0050229F" w:rsidP="0050229F">
      <w:pPr>
        <w:pStyle w:val="LndNormale1"/>
        <w:rPr>
          <w:rFonts w:cs="Arial"/>
          <w:color w:val="002060"/>
          <w:szCs w:val="22"/>
        </w:rPr>
      </w:pPr>
    </w:p>
    <w:p w14:paraId="4380B0A3" w14:textId="77777777" w:rsidR="008F4DE2" w:rsidRPr="00DE1EF7" w:rsidRDefault="008F4DE2" w:rsidP="008F4DE2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66FCE6F7" w14:textId="77777777" w:rsidR="009D0C38" w:rsidRPr="00DE1EF7" w:rsidRDefault="009D0C38" w:rsidP="009D0C38">
      <w:pPr>
        <w:pStyle w:val="LndNormale1"/>
        <w:divId w:val="527259509"/>
        <w:rPr>
          <w:b/>
          <w:color w:val="002060"/>
          <w:sz w:val="28"/>
          <w:szCs w:val="28"/>
          <w:u w:val="single"/>
        </w:rPr>
      </w:pPr>
    </w:p>
    <w:p w14:paraId="5CFCD874" w14:textId="77777777" w:rsidR="00465BCD" w:rsidRPr="00DE1EF7" w:rsidRDefault="00465BCD" w:rsidP="00465BCD">
      <w:pPr>
        <w:pStyle w:val="LndNormale1"/>
        <w:divId w:val="527259509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</w:p>
    <w:p w14:paraId="6B08B986" w14:textId="77777777" w:rsidR="00465BCD" w:rsidRPr="00DE1EF7" w:rsidRDefault="00465BCD" w:rsidP="00465BCD">
      <w:pPr>
        <w:pStyle w:val="LndNormale1"/>
        <w:divId w:val="527259509"/>
        <w:rPr>
          <w:color w:val="002060"/>
        </w:rPr>
      </w:pPr>
    </w:p>
    <w:p w14:paraId="48C22C49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5C29C7DB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DE1EF7" w:rsidRPr="00DE1EF7" w14:paraId="4B4F1730" w14:textId="77777777" w:rsidTr="00465BCD">
        <w:trPr>
          <w:divId w:val="527259509"/>
        </w:trPr>
        <w:tc>
          <w:tcPr>
            <w:tcW w:w="3292" w:type="dxa"/>
          </w:tcPr>
          <w:p w14:paraId="49E50682" w14:textId="77777777" w:rsidR="00465BCD" w:rsidRPr="00DE1EF7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2377CEB" w14:textId="77777777" w:rsidR="00465BCD" w:rsidRPr="00DE1EF7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55C03F74" w14:textId="77777777" w:rsidR="00465BCD" w:rsidRPr="00DE1EF7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DE1EF7" w:rsidRPr="00DE1EF7" w14:paraId="24EC183E" w14:textId="77777777" w:rsidTr="00465BCD">
        <w:trPr>
          <w:divId w:val="527259509"/>
        </w:trPr>
        <w:tc>
          <w:tcPr>
            <w:tcW w:w="3292" w:type="dxa"/>
          </w:tcPr>
          <w:p w14:paraId="3439624E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187D2A52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14CD596B" w14:textId="1C205F9F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DE1EF7" w:rsidRPr="00DE1EF7" w14:paraId="5176AD4E" w14:textId="77777777" w:rsidTr="00465BCD">
        <w:trPr>
          <w:divId w:val="527259509"/>
        </w:trPr>
        <w:tc>
          <w:tcPr>
            <w:tcW w:w="3292" w:type="dxa"/>
          </w:tcPr>
          <w:p w14:paraId="106AC91C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BB1EEB1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41EECFF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DE1EF7" w:rsidRPr="00DE1EF7" w14:paraId="65785ACC" w14:textId="77777777" w:rsidTr="00465BCD">
        <w:trPr>
          <w:divId w:val="527259509"/>
        </w:trPr>
        <w:tc>
          <w:tcPr>
            <w:tcW w:w="3292" w:type="dxa"/>
          </w:tcPr>
          <w:p w14:paraId="50E36BCA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3FAB1826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1CA35A2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DE1EF7" w:rsidRPr="00DE1EF7" w14:paraId="2BBCE141" w14:textId="77777777" w:rsidTr="00465BCD">
        <w:trPr>
          <w:divId w:val="527259509"/>
        </w:trPr>
        <w:tc>
          <w:tcPr>
            <w:tcW w:w="3292" w:type="dxa"/>
          </w:tcPr>
          <w:p w14:paraId="554020DF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1839DFE9" w14:textId="4CE94F78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 xml:space="preserve">10,00 – 12.00 </w:t>
            </w:r>
          </w:p>
        </w:tc>
        <w:tc>
          <w:tcPr>
            <w:tcW w:w="3326" w:type="dxa"/>
          </w:tcPr>
          <w:p w14:paraId="7F4F9966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465BCD" w:rsidRPr="00DE1EF7" w14:paraId="78A0479D" w14:textId="77777777" w:rsidTr="00465BCD">
        <w:trPr>
          <w:divId w:val="527259509"/>
        </w:trPr>
        <w:tc>
          <w:tcPr>
            <w:tcW w:w="3292" w:type="dxa"/>
          </w:tcPr>
          <w:p w14:paraId="081A568E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75773430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91A14E3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</w:tbl>
    <w:p w14:paraId="37E85BAE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</w:p>
    <w:p w14:paraId="6811EF9C" w14:textId="77777777" w:rsidR="00465BCD" w:rsidRPr="00DE1EF7" w:rsidRDefault="00465BCD" w:rsidP="00465BCD">
      <w:pPr>
        <w:pStyle w:val="LndNormale1"/>
        <w:divId w:val="527259509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132225DE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Pr="00DE1EF7">
        <w:rPr>
          <w:color w:val="002060"/>
          <w:szCs w:val="22"/>
        </w:rPr>
        <w:tab/>
      </w:r>
      <w:r w:rsidRPr="00DE1EF7">
        <w:rPr>
          <w:color w:val="002060"/>
          <w:szCs w:val="22"/>
        </w:rPr>
        <w:tab/>
        <w:t>071/28560404</w:t>
      </w:r>
    </w:p>
    <w:p w14:paraId="2013623C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  <w:t xml:space="preserve">071/28560322 </w:t>
      </w:r>
    </w:p>
    <w:p w14:paraId="22AC4E32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  <w:t xml:space="preserve">071/28560408 </w:t>
      </w:r>
    </w:p>
    <w:p w14:paraId="4740A90F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lastRenderedPageBreak/>
        <w:t>Ufficio Emissione Tessere</w:t>
      </w:r>
      <w:r w:rsidRPr="00DE1EF7">
        <w:rPr>
          <w:color w:val="002060"/>
          <w:szCs w:val="22"/>
        </w:rPr>
        <w:tab/>
        <w:t>071/28560401</w:t>
      </w:r>
    </w:p>
    <w:p w14:paraId="00D9E09B" w14:textId="77777777" w:rsidR="005A586B" w:rsidRPr="00DE1EF7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DE1EF7" w:rsidRDefault="0022051B" w:rsidP="0022051B">
      <w:pPr>
        <w:pStyle w:val="LndNormale1"/>
        <w:rPr>
          <w:color w:val="002060"/>
        </w:rPr>
      </w:pPr>
    </w:p>
    <w:p w14:paraId="537A9A79" w14:textId="02E35274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 xml:space="preserve">Pubblicato in Ancona ed affisso all’albo del C.R. M. il </w:t>
      </w:r>
      <w:r w:rsidR="00003FF0" w:rsidRPr="00DE1EF7">
        <w:rPr>
          <w:b/>
          <w:color w:val="002060"/>
          <w:u w:val="single"/>
        </w:rPr>
        <w:t>0</w:t>
      </w:r>
      <w:r w:rsidR="00DE1EF7">
        <w:rPr>
          <w:b/>
          <w:color w:val="002060"/>
          <w:u w:val="single"/>
        </w:rPr>
        <w:t>8</w:t>
      </w:r>
      <w:r w:rsidR="00830450" w:rsidRPr="00DE1EF7">
        <w:rPr>
          <w:b/>
          <w:color w:val="002060"/>
          <w:u w:val="single"/>
        </w:rPr>
        <w:t>/</w:t>
      </w:r>
      <w:r w:rsidR="00FB4E16" w:rsidRPr="00DE1EF7">
        <w:rPr>
          <w:b/>
          <w:color w:val="002060"/>
          <w:u w:val="single"/>
        </w:rPr>
        <w:t>1</w:t>
      </w:r>
      <w:r w:rsidR="00003FF0" w:rsidRPr="00DE1EF7">
        <w:rPr>
          <w:b/>
          <w:color w:val="002060"/>
          <w:u w:val="single"/>
        </w:rPr>
        <w:t>2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1728DA" w:rsidRPr="00DE1EF7">
        <w:rPr>
          <w:b/>
          <w:color w:val="002060"/>
          <w:u w:val="single"/>
        </w:rPr>
        <w:t>2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C71EB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BA40F" w14:textId="77777777" w:rsidR="00985F61" w:rsidRDefault="00985F61">
      <w:r>
        <w:separator/>
      </w:r>
    </w:p>
  </w:endnote>
  <w:endnote w:type="continuationSeparator" w:id="0">
    <w:p w14:paraId="1FFFF566" w14:textId="77777777" w:rsidR="00985F61" w:rsidRDefault="00985F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panose1 w:val="020B0604020202020204"/>
    <w:charset w:val="00"/>
    <w:family w:val="auto"/>
    <w:pitch w:val="variable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1EFB2EE4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0B309E">
      <w:rPr>
        <w:rStyle w:val="Numeropagina"/>
        <w:rFonts w:ascii="Arial" w:hAnsi="Arial" w:cs="Arial"/>
        <w:color w:val="002060"/>
      </w:rPr>
      <w:t>60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951D9" w14:textId="77777777" w:rsidR="00985F61" w:rsidRDefault="00985F61">
      <w:r>
        <w:separator/>
      </w:r>
    </w:p>
  </w:footnote>
  <w:footnote w:type="continuationSeparator" w:id="0">
    <w:p w14:paraId="6827F2A1" w14:textId="77777777" w:rsidR="00985F61" w:rsidRDefault="00985F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5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6" w15:restartNumberingAfterBreak="0">
    <w:nsid w:val="15727094"/>
    <w:multiLevelType w:val="hybridMultilevel"/>
    <w:tmpl w:val="69A8C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1BD02D0A"/>
    <w:multiLevelType w:val="hybridMultilevel"/>
    <w:tmpl w:val="1B12C3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4F14DE"/>
    <w:multiLevelType w:val="multilevel"/>
    <w:tmpl w:val="5DEE07A2"/>
    <w:numStyleLink w:val="Stile1"/>
  </w:abstractNum>
  <w:abstractNum w:abstractNumId="12" w15:restartNumberingAfterBreak="0">
    <w:nsid w:val="20AC1349"/>
    <w:multiLevelType w:val="hybridMultilevel"/>
    <w:tmpl w:val="176878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14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850F95"/>
    <w:multiLevelType w:val="hybridMultilevel"/>
    <w:tmpl w:val="5E86B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6AC1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18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BA0454A"/>
    <w:multiLevelType w:val="hybridMultilevel"/>
    <w:tmpl w:val="8BBC54FA"/>
    <w:lvl w:ilvl="0" w:tplc="C1F68D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717DB0"/>
    <w:multiLevelType w:val="hybridMultilevel"/>
    <w:tmpl w:val="1B5CDEF4"/>
    <w:lvl w:ilvl="0" w:tplc="0298F17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28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307EC1"/>
    <w:multiLevelType w:val="hybridMultilevel"/>
    <w:tmpl w:val="7DA0CB34"/>
    <w:lvl w:ilvl="0" w:tplc="A44C9E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34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030A46"/>
    <w:multiLevelType w:val="multilevel"/>
    <w:tmpl w:val="B16C28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0805D4"/>
    <w:multiLevelType w:val="hybridMultilevel"/>
    <w:tmpl w:val="D4FED14E"/>
    <w:lvl w:ilvl="0" w:tplc="DE807F44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42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 w16cid:durableId="1724408676">
    <w:abstractNumId w:val="14"/>
  </w:num>
  <w:num w:numId="2" w16cid:durableId="140779443">
    <w:abstractNumId w:val="8"/>
  </w:num>
  <w:num w:numId="3" w16cid:durableId="1660186896">
    <w:abstractNumId w:val="32"/>
  </w:num>
  <w:num w:numId="4" w16cid:durableId="749156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163703">
    <w:abstractNumId w:val="39"/>
  </w:num>
  <w:num w:numId="6" w16cid:durableId="1409227866">
    <w:abstractNumId w:val="23"/>
  </w:num>
  <w:num w:numId="7" w16cid:durableId="1703477839">
    <w:abstractNumId w:val="34"/>
  </w:num>
  <w:num w:numId="8" w16cid:durableId="1865820661">
    <w:abstractNumId w:val="27"/>
  </w:num>
  <w:num w:numId="9" w16cid:durableId="1770080403">
    <w:abstractNumId w:val="33"/>
  </w:num>
  <w:num w:numId="10" w16cid:durableId="1930651135">
    <w:abstractNumId w:val="17"/>
  </w:num>
  <w:num w:numId="11" w16cid:durableId="560559437">
    <w:abstractNumId w:val="41"/>
  </w:num>
  <w:num w:numId="12" w16cid:durableId="1712725283">
    <w:abstractNumId w:val="11"/>
  </w:num>
  <w:num w:numId="13" w16cid:durableId="2130661461">
    <w:abstractNumId w:val="13"/>
  </w:num>
  <w:num w:numId="14" w16cid:durableId="1600523497">
    <w:abstractNumId w:val="4"/>
  </w:num>
  <w:num w:numId="15" w16cid:durableId="314726150">
    <w:abstractNumId w:val="26"/>
  </w:num>
  <w:num w:numId="16" w16cid:durableId="2094011012">
    <w:abstractNumId w:val="18"/>
  </w:num>
  <w:num w:numId="17" w16cid:durableId="249898235">
    <w:abstractNumId w:val="44"/>
  </w:num>
  <w:num w:numId="18" w16cid:durableId="1803184862">
    <w:abstractNumId w:val="36"/>
  </w:num>
  <w:num w:numId="19" w16cid:durableId="1102998121">
    <w:abstractNumId w:val="21"/>
  </w:num>
  <w:num w:numId="20" w16cid:durableId="2242136">
    <w:abstractNumId w:val="28"/>
  </w:num>
  <w:num w:numId="21" w16cid:durableId="424768929">
    <w:abstractNumId w:val="29"/>
  </w:num>
  <w:num w:numId="22" w16cid:durableId="1772698854">
    <w:abstractNumId w:val="19"/>
  </w:num>
  <w:num w:numId="23" w16cid:durableId="1872261587">
    <w:abstractNumId w:val="37"/>
  </w:num>
  <w:num w:numId="24" w16cid:durableId="798693027">
    <w:abstractNumId w:val="42"/>
  </w:num>
  <w:num w:numId="25" w16cid:durableId="2098550385">
    <w:abstractNumId w:val="0"/>
  </w:num>
  <w:num w:numId="26" w16cid:durableId="715282008">
    <w:abstractNumId w:val="16"/>
  </w:num>
  <w:num w:numId="27" w16cid:durableId="1539466067">
    <w:abstractNumId w:val="24"/>
  </w:num>
  <w:num w:numId="28" w16cid:durableId="377749779">
    <w:abstractNumId w:val="5"/>
  </w:num>
  <w:num w:numId="29" w16cid:durableId="1820151984">
    <w:abstractNumId w:val="45"/>
  </w:num>
  <w:num w:numId="30" w16cid:durableId="1043285624">
    <w:abstractNumId w:val="7"/>
  </w:num>
  <w:num w:numId="31" w16cid:durableId="576600428">
    <w:abstractNumId w:val="2"/>
  </w:num>
  <w:num w:numId="32" w16cid:durableId="1476291970">
    <w:abstractNumId w:val="35"/>
  </w:num>
  <w:num w:numId="33" w16cid:durableId="1092553154">
    <w:abstractNumId w:val="22"/>
  </w:num>
  <w:num w:numId="34" w16cid:durableId="1971473206">
    <w:abstractNumId w:val="3"/>
  </w:num>
  <w:num w:numId="35" w16cid:durableId="542669457">
    <w:abstractNumId w:val="43"/>
  </w:num>
  <w:num w:numId="36" w16cid:durableId="1628706912">
    <w:abstractNumId w:val="15"/>
  </w:num>
  <w:num w:numId="37" w16cid:durableId="1466391385">
    <w:abstractNumId w:val="25"/>
  </w:num>
  <w:num w:numId="38" w16cid:durableId="1407267829">
    <w:abstractNumId w:val="38"/>
  </w:num>
  <w:num w:numId="39" w16cid:durableId="163591222">
    <w:abstractNumId w:val="30"/>
  </w:num>
  <w:num w:numId="40" w16cid:durableId="1344435658">
    <w:abstractNumId w:val="10"/>
  </w:num>
  <w:num w:numId="41" w16cid:durableId="722489900">
    <w:abstractNumId w:val="40"/>
  </w:num>
  <w:num w:numId="42" w16cid:durableId="494877369">
    <w:abstractNumId w:val="6"/>
  </w:num>
  <w:num w:numId="43" w16cid:durableId="2117601001">
    <w:abstractNumId w:val="31"/>
  </w:num>
  <w:num w:numId="44" w16cid:durableId="879825861">
    <w:abstractNumId w:val="12"/>
  </w:num>
  <w:num w:numId="45" w16cid:durableId="1252471219">
    <w:abstractNumId w:val="20"/>
  </w:num>
  <w:num w:numId="46" w16cid:durableId="976032630">
    <w:abstractNumId w:val="1"/>
  </w:num>
  <w:num w:numId="47" w16cid:durableId="1429622785">
    <w:abstractNumId w:val="46"/>
  </w:num>
  <w:num w:numId="48" w16cid:durableId="57946484">
    <w:abstractNumId w:val="9"/>
  </w:num>
  <w:num w:numId="49" w16cid:durableId="954599442">
    <w:abstractNumId w:val="46"/>
    <w:lvlOverride w:ilvl="0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2C32"/>
    <w:rsid w:val="000039D0"/>
    <w:rsid w:val="00003FF0"/>
    <w:rsid w:val="00004B3E"/>
    <w:rsid w:val="00005189"/>
    <w:rsid w:val="00005731"/>
    <w:rsid w:val="0000615B"/>
    <w:rsid w:val="00006FDF"/>
    <w:rsid w:val="00007368"/>
    <w:rsid w:val="00007DAD"/>
    <w:rsid w:val="00013231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27E7A"/>
    <w:rsid w:val="00031779"/>
    <w:rsid w:val="00031B58"/>
    <w:rsid w:val="00031D32"/>
    <w:rsid w:val="00032228"/>
    <w:rsid w:val="0003269E"/>
    <w:rsid w:val="00032DF6"/>
    <w:rsid w:val="000334EC"/>
    <w:rsid w:val="000346F7"/>
    <w:rsid w:val="00036089"/>
    <w:rsid w:val="00037CDF"/>
    <w:rsid w:val="00040500"/>
    <w:rsid w:val="00041918"/>
    <w:rsid w:val="00042204"/>
    <w:rsid w:val="00042E43"/>
    <w:rsid w:val="00044BFA"/>
    <w:rsid w:val="00044DF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17D6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D94"/>
    <w:rsid w:val="00082180"/>
    <w:rsid w:val="000822F3"/>
    <w:rsid w:val="000855DA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AF8"/>
    <w:rsid w:val="000B0CBE"/>
    <w:rsid w:val="000B10F6"/>
    <w:rsid w:val="000B2CA3"/>
    <w:rsid w:val="000B2E0C"/>
    <w:rsid w:val="000B309E"/>
    <w:rsid w:val="000B3325"/>
    <w:rsid w:val="000B3C91"/>
    <w:rsid w:val="000B4152"/>
    <w:rsid w:val="000B42C5"/>
    <w:rsid w:val="000B49BE"/>
    <w:rsid w:val="000B6171"/>
    <w:rsid w:val="000B7AFD"/>
    <w:rsid w:val="000C07F6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8C0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24E3"/>
    <w:rsid w:val="001433D1"/>
    <w:rsid w:val="0014344F"/>
    <w:rsid w:val="00143566"/>
    <w:rsid w:val="0014449F"/>
    <w:rsid w:val="0014462E"/>
    <w:rsid w:val="00146487"/>
    <w:rsid w:val="00146A28"/>
    <w:rsid w:val="001470AF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6034C"/>
    <w:rsid w:val="00161ADE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63EE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0ECF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C6245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1AD2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7C9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364C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741F"/>
    <w:rsid w:val="00267813"/>
    <w:rsid w:val="00271461"/>
    <w:rsid w:val="0027192B"/>
    <w:rsid w:val="00272C6A"/>
    <w:rsid w:val="002735B5"/>
    <w:rsid w:val="00273EB4"/>
    <w:rsid w:val="002743E2"/>
    <w:rsid w:val="00274BAC"/>
    <w:rsid w:val="00275108"/>
    <w:rsid w:val="002765E0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86F50"/>
    <w:rsid w:val="002912BB"/>
    <w:rsid w:val="00291A2B"/>
    <w:rsid w:val="00292B28"/>
    <w:rsid w:val="00292F67"/>
    <w:rsid w:val="0029305A"/>
    <w:rsid w:val="00294D09"/>
    <w:rsid w:val="00294D49"/>
    <w:rsid w:val="00294EBD"/>
    <w:rsid w:val="002950F9"/>
    <w:rsid w:val="002964ED"/>
    <w:rsid w:val="0029656A"/>
    <w:rsid w:val="00296A50"/>
    <w:rsid w:val="00297957"/>
    <w:rsid w:val="00297C62"/>
    <w:rsid w:val="002A0FA1"/>
    <w:rsid w:val="002A14E3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A5B"/>
    <w:rsid w:val="002B6DDC"/>
    <w:rsid w:val="002C05B5"/>
    <w:rsid w:val="002C1588"/>
    <w:rsid w:val="002C1673"/>
    <w:rsid w:val="002C2424"/>
    <w:rsid w:val="002C2C17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4D58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144B"/>
    <w:rsid w:val="00362AD9"/>
    <w:rsid w:val="003632B1"/>
    <w:rsid w:val="00363CE2"/>
    <w:rsid w:val="003645BC"/>
    <w:rsid w:val="0036552C"/>
    <w:rsid w:val="00365C6A"/>
    <w:rsid w:val="00365D44"/>
    <w:rsid w:val="00365E3D"/>
    <w:rsid w:val="003705E0"/>
    <w:rsid w:val="00370F55"/>
    <w:rsid w:val="00371715"/>
    <w:rsid w:val="00372410"/>
    <w:rsid w:val="003733E5"/>
    <w:rsid w:val="0037517C"/>
    <w:rsid w:val="00375585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08C"/>
    <w:rsid w:val="0038522B"/>
    <w:rsid w:val="00386D62"/>
    <w:rsid w:val="00387366"/>
    <w:rsid w:val="003912CF"/>
    <w:rsid w:val="00391691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A6D84"/>
    <w:rsid w:val="003A7C55"/>
    <w:rsid w:val="003B03A2"/>
    <w:rsid w:val="003B17EA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E8A"/>
    <w:rsid w:val="003D05D5"/>
    <w:rsid w:val="003D10E8"/>
    <w:rsid w:val="003D1E6B"/>
    <w:rsid w:val="003D2C6C"/>
    <w:rsid w:val="003D3151"/>
    <w:rsid w:val="003D4540"/>
    <w:rsid w:val="003D4731"/>
    <w:rsid w:val="003D504D"/>
    <w:rsid w:val="003D52F2"/>
    <w:rsid w:val="003D5B3B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434A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9C9"/>
    <w:rsid w:val="00467C26"/>
    <w:rsid w:val="00467CBB"/>
    <w:rsid w:val="004707DF"/>
    <w:rsid w:val="00471162"/>
    <w:rsid w:val="004711CF"/>
    <w:rsid w:val="00471540"/>
    <w:rsid w:val="0047168C"/>
    <w:rsid w:val="00471E8F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EC9"/>
    <w:rsid w:val="004A023E"/>
    <w:rsid w:val="004A051C"/>
    <w:rsid w:val="004A0699"/>
    <w:rsid w:val="004A2770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489E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755"/>
    <w:rsid w:val="004D69E8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500457"/>
    <w:rsid w:val="00500D15"/>
    <w:rsid w:val="00501261"/>
    <w:rsid w:val="0050229F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3D88"/>
    <w:rsid w:val="00515EE0"/>
    <w:rsid w:val="0051626C"/>
    <w:rsid w:val="005173BE"/>
    <w:rsid w:val="0051745B"/>
    <w:rsid w:val="005220E9"/>
    <w:rsid w:val="00526208"/>
    <w:rsid w:val="00532C2D"/>
    <w:rsid w:val="00533790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3ADA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F25"/>
    <w:rsid w:val="005866BF"/>
    <w:rsid w:val="005922CC"/>
    <w:rsid w:val="00593EFF"/>
    <w:rsid w:val="00594020"/>
    <w:rsid w:val="0059439B"/>
    <w:rsid w:val="005947FD"/>
    <w:rsid w:val="00596B9E"/>
    <w:rsid w:val="005A060C"/>
    <w:rsid w:val="005A1AB4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46D"/>
    <w:rsid w:val="005D3C53"/>
    <w:rsid w:val="005D433D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3376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5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4E1"/>
    <w:rsid w:val="0066414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D00"/>
    <w:rsid w:val="006A39BC"/>
    <w:rsid w:val="006A3F47"/>
    <w:rsid w:val="006A4782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A7DC4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C2A"/>
    <w:rsid w:val="006C13B6"/>
    <w:rsid w:val="006C170F"/>
    <w:rsid w:val="006C289A"/>
    <w:rsid w:val="006C3093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03BF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0F29"/>
    <w:rsid w:val="00732815"/>
    <w:rsid w:val="00733806"/>
    <w:rsid w:val="00735134"/>
    <w:rsid w:val="00735D4D"/>
    <w:rsid w:val="00740168"/>
    <w:rsid w:val="007401B7"/>
    <w:rsid w:val="00740A81"/>
    <w:rsid w:val="00741DA8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550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1BC"/>
    <w:rsid w:val="00790EFC"/>
    <w:rsid w:val="007916CE"/>
    <w:rsid w:val="00791876"/>
    <w:rsid w:val="007944A7"/>
    <w:rsid w:val="007954F9"/>
    <w:rsid w:val="00795696"/>
    <w:rsid w:val="00795B2D"/>
    <w:rsid w:val="00797A36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52A2"/>
    <w:rsid w:val="007D5AB5"/>
    <w:rsid w:val="007D69C3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F8C"/>
    <w:rsid w:val="00824900"/>
    <w:rsid w:val="00824992"/>
    <w:rsid w:val="00826078"/>
    <w:rsid w:val="0082629C"/>
    <w:rsid w:val="00826806"/>
    <w:rsid w:val="008268AA"/>
    <w:rsid w:val="00827049"/>
    <w:rsid w:val="00827551"/>
    <w:rsid w:val="00827CB1"/>
    <w:rsid w:val="00830450"/>
    <w:rsid w:val="008304EC"/>
    <w:rsid w:val="00831BED"/>
    <w:rsid w:val="00831D17"/>
    <w:rsid w:val="00833798"/>
    <w:rsid w:val="00835D41"/>
    <w:rsid w:val="00835F1D"/>
    <w:rsid w:val="0083641D"/>
    <w:rsid w:val="00836A3B"/>
    <w:rsid w:val="00840071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209A"/>
    <w:rsid w:val="008732F9"/>
    <w:rsid w:val="00873C0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11E"/>
    <w:rsid w:val="008C48A7"/>
    <w:rsid w:val="008C4963"/>
    <w:rsid w:val="008C582C"/>
    <w:rsid w:val="008C7E6E"/>
    <w:rsid w:val="008C7EB7"/>
    <w:rsid w:val="008D01D5"/>
    <w:rsid w:val="008D0977"/>
    <w:rsid w:val="008D0C91"/>
    <w:rsid w:val="008D1A68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55A9"/>
    <w:rsid w:val="008E6137"/>
    <w:rsid w:val="008E6B80"/>
    <w:rsid w:val="008E7C6C"/>
    <w:rsid w:val="008E7CF1"/>
    <w:rsid w:val="008E7DE6"/>
    <w:rsid w:val="008F035F"/>
    <w:rsid w:val="008F0EAB"/>
    <w:rsid w:val="008F1CDE"/>
    <w:rsid w:val="008F1FBA"/>
    <w:rsid w:val="008F210B"/>
    <w:rsid w:val="008F4149"/>
    <w:rsid w:val="008F4582"/>
    <w:rsid w:val="008F4853"/>
    <w:rsid w:val="008F4C6E"/>
    <w:rsid w:val="008F4DE2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3BD1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70658"/>
    <w:rsid w:val="00971609"/>
    <w:rsid w:val="00971DED"/>
    <w:rsid w:val="00971FA4"/>
    <w:rsid w:val="00972427"/>
    <w:rsid w:val="00972FCE"/>
    <w:rsid w:val="00973727"/>
    <w:rsid w:val="00974974"/>
    <w:rsid w:val="00980260"/>
    <w:rsid w:val="009806F2"/>
    <w:rsid w:val="00980B1E"/>
    <w:rsid w:val="009817A3"/>
    <w:rsid w:val="009817D2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5F6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4272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EC3"/>
    <w:rsid w:val="00A30FA8"/>
    <w:rsid w:val="00A31243"/>
    <w:rsid w:val="00A31289"/>
    <w:rsid w:val="00A316C6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52D7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028B"/>
    <w:rsid w:val="00AA13B6"/>
    <w:rsid w:val="00AA27B3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60CC"/>
    <w:rsid w:val="00AB618E"/>
    <w:rsid w:val="00AB6FEC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3295"/>
    <w:rsid w:val="00AE4269"/>
    <w:rsid w:val="00AE482F"/>
    <w:rsid w:val="00AE4A63"/>
    <w:rsid w:val="00AE5A89"/>
    <w:rsid w:val="00AE5D85"/>
    <w:rsid w:val="00AE5DB7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38C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71CE"/>
    <w:rsid w:val="00B47C25"/>
    <w:rsid w:val="00B5087C"/>
    <w:rsid w:val="00B51BDC"/>
    <w:rsid w:val="00B520DA"/>
    <w:rsid w:val="00B544B6"/>
    <w:rsid w:val="00B547F2"/>
    <w:rsid w:val="00B556E6"/>
    <w:rsid w:val="00B55C26"/>
    <w:rsid w:val="00B60840"/>
    <w:rsid w:val="00B6086E"/>
    <w:rsid w:val="00B61016"/>
    <w:rsid w:val="00B613E7"/>
    <w:rsid w:val="00B623C7"/>
    <w:rsid w:val="00B6408A"/>
    <w:rsid w:val="00B646C3"/>
    <w:rsid w:val="00B651F2"/>
    <w:rsid w:val="00B6533F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7302"/>
    <w:rsid w:val="00BA0269"/>
    <w:rsid w:val="00BA028E"/>
    <w:rsid w:val="00BA09B2"/>
    <w:rsid w:val="00BA0A88"/>
    <w:rsid w:val="00BA11E6"/>
    <w:rsid w:val="00BA1665"/>
    <w:rsid w:val="00BA16B2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745"/>
    <w:rsid w:val="00BE19CC"/>
    <w:rsid w:val="00BE1A4F"/>
    <w:rsid w:val="00BE1FB0"/>
    <w:rsid w:val="00BE20A5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147C"/>
    <w:rsid w:val="00BF1899"/>
    <w:rsid w:val="00BF4F2F"/>
    <w:rsid w:val="00BF62CC"/>
    <w:rsid w:val="00BF6802"/>
    <w:rsid w:val="00BF68E9"/>
    <w:rsid w:val="00BF7B1B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976"/>
    <w:rsid w:val="00C16296"/>
    <w:rsid w:val="00C1648E"/>
    <w:rsid w:val="00C16AD3"/>
    <w:rsid w:val="00C203B9"/>
    <w:rsid w:val="00C20CAC"/>
    <w:rsid w:val="00C23FE2"/>
    <w:rsid w:val="00C24382"/>
    <w:rsid w:val="00C25710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FFC"/>
    <w:rsid w:val="00C545D8"/>
    <w:rsid w:val="00C549C8"/>
    <w:rsid w:val="00C610A8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7A10"/>
    <w:rsid w:val="00C71C0C"/>
    <w:rsid w:val="00C71EB7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D625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D2E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5B60"/>
    <w:rsid w:val="00D16BF6"/>
    <w:rsid w:val="00D16C0F"/>
    <w:rsid w:val="00D17484"/>
    <w:rsid w:val="00D20AFA"/>
    <w:rsid w:val="00D216BA"/>
    <w:rsid w:val="00D21F62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46D5"/>
    <w:rsid w:val="00D55638"/>
    <w:rsid w:val="00D558E4"/>
    <w:rsid w:val="00D55B80"/>
    <w:rsid w:val="00D55BD4"/>
    <w:rsid w:val="00D55D75"/>
    <w:rsid w:val="00D573AC"/>
    <w:rsid w:val="00D61356"/>
    <w:rsid w:val="00D61FC7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CB2"/>
    <w:rsid w:val="00DD52EA"/>
    <w:rsid w:val="00DD5398"/>
    <w:rsid w:val="00DD56DE"/>
    <w:rsid w:val="00DD60D8"/>
    <w:rsid w:val="00DD764A"/>
    <w:rsid w:val="00DE096C"/>
    <w:rsid w:val="00DE17C7"/>
    <w:rsid w:val="00DE1BC4"/>
    <w:rsid w:val="00DE1EF7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008E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29E"/>
    <w:rsid w:val="00E0255E"/>
    <w:rsid w:val="00E032BF"/>
    <w:rsid w:val="00E0342C"/>
    <w:rsid w:val="00E05CDB"/>
    <w:rsid w:val="00E0693C"/>
    <w:rsid w:val="00E10017"/>
    <w:rsid w:val="00E10D47"/>
    <w:rsid w:val="00E10EF8"/>
    <w:rsid w:val="00E11402"/>
    <w:rsid w:val="00E1180C"/>
    <w:rsid w:val="00E12175"/>
    <w:rsid w:val="00E125C5"/>
    <w:rsid w:val="00E127B0"/>
    <w:rsid w:val="00E12908"/>
    <w:rsid w:val="00E12C41"/>
    <w:rsid w:val="00E13D55"/>
    <w:rsid w:val="00E14E17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3C48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4573"/>
    <w:rsid w:val="00E75110"/>
    <w:rsid w:val="00E75888"/>
    <w:rsid w:val="00E76A8F"/>
    <w:rsid w:val="00E76C85"/>
    <w:rsid w:val="00E77241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E10"/>
    <w:rsid w:val="00EC3F5F"/>
    <w:rsid w:val="00EC528D"/>
    <w:rsid w:val="00EC56E8"/>
    <w:rsid w:val="00EC57B8"/>
    <w:rsid w:val="00EC58E6"/>
    <w:rsid w:val="00EC6602"/>
    <w:rsid w:val="00EC67C1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39C3"/>
    <w:rsid w:val="00EE5524"/>
    <w:rsid w:val="00EE687E"/>
    <w:rsid w:val="00EE6C23"/>
    <w:rsid w:val="00EE6D2E"/>
    <w:rsid w:val="00EE7552"/>
    <w:rsid w:val="00EE7CC5"/>
    <w:rsid w:val="00EF05C3"/>
    <w:rsid w:val="00EF0853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A5F"/>
    <w:rsid w:val="00F00E88"/>
    <w:rsid w:val="00F02463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5E4A"/>
    <w:rsid w:val="00F36F29"/>
    <w:rsid w:val="00F37054"/>
    <w:rsid w:val="00F37B66"/>
    <w:rsid w:val="00F37B91"/>
    <w:rsid w:val="00F40A39"/>
    <w:rsid w:val="00F4123B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CA2"/>
    <w:rsid w:val="00F72ECB"/>
    <w:rsid w:val="00F73C88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508E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72E5"/>
    <w:rsid w:val="00FA1BBA"/>
    <w:rsid w:val="00FA1EB5"/>
    <w:rsid w:val="00FA35F0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A5F"/>
    <w:rsid w:val="00FB615D"/>
    <w:rsid w:val="00FB690E"/>
    <w:rsid w:val="00FB6BF2"/>
    <w:rsid w:val="00FB7100"/>
    <w:rsid w:val="00FB71BB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47"/>
      </w:numPr>
    </w:pPr>
  </w:style>
  <w:style w:type="numbering" w:customStyle="1" w:styleId="WWNum22">
    <w:name w:val="WWNum22"/>
    <w:basedOn w:val="Nessunelenco"/>
    <w:rsid w:val="00467CBB"/>
    <w:pPr>
      <w:numPr>
        <w:numId w:val="4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0</TotalTime>
  <Pages>5</Pages>
  <Words>1072</Words>
  <Characters>6117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7175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2</cp:revision>
  <cp:lastPrinted>2022-10-27T12:10:00Z</cp:lastPrinted>
  <dcterms:created xsi:type="dcterms:W3CDTF">2022-12-08T21:38:00Z</dcterms:created>
  <dcterms:modified xsi:type="dcterms:W3CDTF">2022-12-08T21:38:00Z</dcterms:modified>
</cp:coreProperties>
</file>