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182014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AB4347">
              <w:rPr>
                <w:rFonts w:ascii="Arial" w:hAnsi="Arial" w:cs="Arial"/>
                <w:color w:val="002060"/>
                <w:sz w:val="40"/>
                <w:szCs w:val="40"/>
              </w:rPr>
              <w:t>61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B4347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6776B5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A0A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65D9FF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0F604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55E6BE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C71EB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55E0FAF" w14:textId="22CA13F0" w:rsidR="00EC3E10" w:rsidRPr="00AB4347" w:rsidRDefault="00EC3E10" w:rsidP="009D0C38">
      <w:pPr>
        <w:pStyle w:val="LndNormale1"/>
        <w:rPr>
          <w:b/>
          <w:color w:val="002060"/>
          <w:szCs w:val="22"/>
        </w:rPr>
      </w:pPr>
    </w:p>
    <w:p w14:paraId="3D6BB242" w14:textId="67A2602C" w:rsidR="00AB4347" w:rsidRPr="00AB4347" w:rsidRDefault="00AB4347" w:rsidP="009D0C38">
      <w:pPr>
        <w:pStyle w:val="LndNormale1"/>
        <w:rPr>
          <w:b/>
          <w:color w:val="002060"/>
          <w:szCs w:val="22"/>
        </w:rPr>
      </w:pPr>
    </w:p>
    <w:p w14:paraId="34DE2C20" w14:textId="77777777" w:rsidR="00AB4347" w:rsidRPr="00704177" w:rsidRDefault="00AB4347" w:rsidP="00AB4347">
      <w:pPr>
        <w:pStyle w:val="LndNormale1"/>
        <w:rPr>
          <w:b/>
          <w:color w:val="002060"/>
          <w:sz w:val="28"/>
          <w:szCs w:val="28"/>
        </w:rPr>
      </w:pPr>
      <w:r w:rsidRPr="00704177">
        <w:rPr>
          <w:b/>
          <w:color w:val="002060"/>
          <w:sz w:val="28"/>
          <w:szCs w:val="28"/>
        </w:rPr>
        <w:t>AUTORIZZAZIONE EX ART. 34/3 N.O.I.F.</w:t>
      </w:r>
    </w:p>
    <w:p w14:paraId="4A4F9600" w14:textId="77777777" w:rsidR="00AB4347" w:rsidRPr="00AB4347" w:rsidRDefault="00AB4347" w:rsidP="00AB4347">
      <w:pPr>
        <w:pStyle w:val="LndNormale1"/>
        <w:rPr>
          <w:color w:val="002060"/>
        </w:rPr>
      </w:pPr>
    </w:p>
    <w:p w14:paraId="6A3A57B0" w14:textId="77777777" w:rsidR="00AB4347" w:rsidRPr="00AB4347" w:rsidRDefault="00AB4347" w:rsidP="00AB4347">
      <w:pPr>
        <w:pStyle w:val="LndNormale1"/>
        <w:rPr>
          <w:color w:val="002060"/>
        </w:rPr>
      </w:pPr>
      <w:r w:rsidRPr="00AB4347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la seguente calciatrice:</w:t>
      </w:r>
    </w:p>
    <w:p w14:paraId="5B42E509" w14:textId="77777777" w:rsidR="00AB4347" w:rsidRPr="00AB4347" w:rsidRDefault="00AB4347" w:rsidP="00AB4347">
      <w:pPr>
        <w:pStyle w:val="LndNormale1"/>
        <w:rPr>
          <w:color w:val="002060"/>
        </w:rPr>
      </w:pPr>
      <w:r w:rsidRPr="00AB4347">
        <w:rPr>
          <w:b/>
          <w:color w:val="002060"/>
        </w:rPr>
        <w:lastRenderedPageBreak/>
        <w:t xml:space="preserve">SALUZZI SOFIA </w:t>
      </w:r>
      <w:r w:rsidRPr="00AB4347">
        <w:rPr>
          <w:b/>
          <w:color w:val="002060"/>
        </w:rPr>
        <w:tab/>
        <w:t>nata 21 04 2007</w:t>
      </w:r>
      <w:r w:rsidRPr="00AB4347">
        <w:rPr>
          <w:b/>
          <w:color w:val="002060"/>
        </w:rPr>
        <w:tab/>
        <w:t xml:space="preserve">A.S.D. CITTA DI FALCONARA  </w:t>
      </w:r>
    </w:p>
    <w:p w14:paraId="5B505BCA" w14:textId="77777777" w:rsidR="00AB4347" w:rsidRPr="00AB4347" w:rsidRDefault="00AB4347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AB4347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369B9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6DD9C76E" w14:textId="14E28BF6" w:rsidR="00C71EB7" w:rsidRPr="00BF7E0D" w:rsidRDefault="00AB4347" w:rsidP="00C71EB7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21 CALCIO A 5 REGIONALE</w:t>
      </w:r>
    </w:p>
    <w:p w14:paraId="2A7C5F85" w14:textId="1550077F" w:rsidR="00BF1899" w:rsidRPr="00060BE5" w:rsidRDefault="00704177" w:rsidP="00BF1899">
      <w:pPr>
        <w:pStyle w:val="titoloprinc0"/>
        <w:rPr>
          <w:color w:val="002060"/>
        </w:rPr>
      </w:pPr>
      <w:r>
        <w:rPr>
          <w:color w:val="002060"/>
        </w:rPr>
        <w:t>RINVIO GARA</w:t>
      </w:r>
    </w:p>
    <w:p w14:paraId="46255502" w14:textId="77777777" w:rsidR="00BF1899" w:rsidRDefault="00BF1899" w:rsidP="00BF1899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13B05C5" w14:textId="347C5192" w:rsidR="00BF1899" w:rsidRPr="00E4037E" w:rsidRDefault="00BF1899" w:rsidP="00BF1899">
      <w:pPr>
        <w:pStyle w:val="sottotitolocampionato10"/>
        <w:rPr>
          <w:color w:val="002060"/>
        </w:rPr>
      </w:pPr>
      <w:r w:rsidRPr="00E4037E">
        <w:rPr>
          <w:color w:val="002060"/>
        </w:rPr>
        <w:t xml:space="preserve">GIRONE </w:t>
      </w:r>
      <w:r w:rsidR="00704177">
        <w:rPr>
          <w:color w:val="002060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BF1899" w:rsidRPr="00E4037E" w14:paraId="5BE3B338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1A73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D59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 xml:space="preserve">N° </w:t>
            </w:r>
            <w:proofErr w:type="spellStart"/>
            <w:r w:rsidRPr="00E4037E">
              <w:rPr>
                <w:color w:val="002060"/>
              </w:rPr>
              <w:t>Gior</w:t>
            </w:r>
            <w:proofErr w:type="spellEnd"/>
            <w:r w:rsidRPr="00E4037E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24A4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8218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9662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 xml:space="preserve">Data </w:t>
            </w:r>
            <w:proofErr w:type="spellStart"/>
            <w:r w:rsidRPr="00E4037E">
              <w:rPr>
                <w:color w:val="002060"/>
              </w:rPr>
              <w:t>Orig</w:t>
            </w:r>
            <w:proofErr w:type="spellEnd"/>
            <w:r w:rsidRPr="00E4037E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E1E7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2C84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 xml:space="preserve">Ora </w:t>
            </w:r>
            <w:proofErr w:type="spellStart"/>
            <w:r w:rsidRPr="00E4037E">
              <w:rPr>
                <w:color w:val="002060"/>
              </w:rPr>
              <w:t>Orig</w:t>
            </w:r>
            <w:proofErr w:type="spellEnd"/>
            <w:r w:rsidRPr="00E4037E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9660" w14:textId="17C7315E" w:rsidR="00BF1899" w:rsidRPr="00E4037E" w:rsidRDefault="00704177" w:rsidP="001436A8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BF1899" w:rsidRPr="00E4037E" w14:paraId="0F6E487F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5D16" w14:textId="77777777" w:rsidR="00BF1899" w:rsidRPr="00E4037E" w:rsidRDefault="00BF1899" w:rsidP="001436A8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E47D" w14:textId="0AE1F3A3" w:rsidR="00BF1899" w:rsidRPr="00E4037E" w:rsidRDefault="00704177" w:rsidP="001436A8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4</w:t>
            </w:r>
            <w:r w:rsidR="00BF1899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84E6" w14:textId="3943B093" w:rsidR="00BF1899" w:rsidRPr="00E4037E" w:rsidRDefault="00704177" w:rsidP="001436A8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>
              <w:rPr>
                <w:color w:val="002060"/>
                <w:highlight w:val="yellow"/>
              </w:rPr>
              <w:t>CITTA</w:t>
            </w:r>
            <w:proofErr w:type="gramEnd"/>
            <w:r>
              <w:rPr>
                <w:color w:val="002060"/>
                <w:highlight w:val="yellow"/>
              </w:rPr>
              <w:t xml:space="preserve"> DI OSTRA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3E34" w14:textId="5202891A" w:rsidR="00BF1899" w:rsidRPr="00E4037E" w:rsidRDefault="00704177" w:rsidP="001436A8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ACLI AUDAX MONTECOSARO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11C7" w14:textId="5B6B0CDC" w:rsidR="00BF1899" w:rsidRPr="00E4037E" w:rsidRDefault="00704177" w:rsidP="001436A8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10</w:t>
            </w:r>
            <w:r w:rsidR="00BF1899" w:rsidRPr="00E4037E">
              <w:rPr>
                <w:color w:val="002060"/>
              </w:rPr>
              <w:t>/</w:t>
            </w:r>
            <w:r w:rsidR="00BF1899">
              <w:rPr>
                <w:color w:val="002060"/>
              </w:rPr>
              <w:t>1</w:t>
            </w:r>
            <w:r w:rsidR="00BF1899" w:rsidRPr="00E4037E">
              <w:rPr>
                <w:color w:val="002060"/>
              </w:rPr>
              <w:t>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E4AB" w14:textId="425357CC" w:rsidR="00BF1899" w:rsidRPr="00E4037E" w:rsidRDefault="00704177" w:rsidP="001436A8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6B1C" w14:textId="77777777" w:rsidR="00BF1899" w:rsidRPr="00E4037E" w:rsidRDefault="00BF1899" w:rsidP="001436A8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D5BB" w14:textId="4613CD36" w:rsidR="00BF1899" w:rsidRPr="00704177" w:rsidRDefault="00704177" w:rsidP="001436A8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04177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Preso atto dell’Ordinanza di chiusura degli impianti sportivi del Comune di Ostra del 10/12/2022</w:t>
            </w:r>
          </w:p>
        </w:tc>
      </w:tr>
    </w:tbl>
    <w:p w14:paraId="39DA7AF4" w14:textId="77777777" w:rsidR="00BF1899" w:rsidRPr="00BF1899" w:rsidRDefault="00BF1899" w:rsidP="00C71EB7">
      <w:pPr>
        <w:pStyle w:val="titoloprinc0"/>
        <w:rPr>
          <w:color w:val="002060"/>
          <w:sz w:val="22"/>
          <w:szCs w:val="22"/>
        </w:rPr>
      </w:pP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5EC71C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AB4347">
        <w:rPr>
          <w:b/>
          <w:color w:val="002060"/>
          <w:u w:val="single"/>
        </w:rPr>
        <w:t>10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003FF0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5FE43" w14:textId="77777777" w:rsidR="00E00152" w:rsidRDefault="00E00152">
      <w:r>
        <w:separator/>
      </w:r>
    </w:p>
  </w:endnote>
  <w:endnote w:type="continuationSeparator" w:id="0">
    <w:p w14:paraId="1068E3E6" w14:textId="77777777" w:rsidR="00E00152" w:rsidRDefault="00E0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FAF325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B4347">
      <w:rPr>
        <w:rStyle w:val="Numeropagina"/>
        <w:rFonts w:ascii="Arial" w:hAnsi="Arial" w:cs="Arial"/>
        <w:color w:val="002060"/>
      </w:rPr>
      <w:t>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019C" w14:textId="77777777" w:rsidR="00E00152" w:rsidRDefault="00E00152">
      <w:r>
        <w:separator/>
      </w:r>
    </w:p>
  </w:footnote>
  <w:footnote w:type="continuationSeparator" w:id="0">
    <w:p w14:paraId="3BE0695C" w14:textId="77777777" w:rsidR="00E00152" w:rsidRDefault="00E00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77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67F9A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4347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152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2231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2022-10-27T12:10:00Z</cp:lastPrinted>
  <dcterms:created xsi:type="dcterms:W3CDTF">2022-12-10T12:40:00Z</dcterms:created>
  <dcterms:modified xsi:type="dcterms:W3CDTF">2022-12-10T12:45:00Z</dcterms:modified>
</cp:coreProperties>
</file>