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F631B64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FB59AA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702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B59AA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0D2BE81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80D1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09EB7FE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80D1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6E7002D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80D1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E08EC5E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80D1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F6617BC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80D1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B2A7ACB" w14:textId="77777777" w:rsidR="00355E8A" w:rsidRPr="00DE1EF7" w:rsidRDefault="00355E8A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E1EF7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2E72058D" w14:textId="77777777" w:rsidR="00380D1F" w:rsidRPr="00506C07" w:rsidRDefault="00380D1F" w:rsidP="00380D1F">
      <w:pPr>
        <w:pStyle w:val="breakline"/>
        <w:rPr>
          <w:color w:val="002060"/>
        </w:rPr>
      </w:pPr>
    </w:p>
    <w:p w14:paraId="674BC0E5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CALCIO A CINQUE SERIE C1</w:t>
      </w:r>
    </w:p>
    <w:p w14:paraId="603406C1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lastRenderedPageBreak/>
        <w:t>RISULTATI</w:t>
      </w:r>
    </w:p>
    <w:p w14:paraId="46F3F3BA" w14:textId="77777777" w:rsidR="00380D1F" w:rsidRPr="00506C07" w:rsidRDefault="00380D1F" w:rsidP="00380D1F">
      <w:pPr>
        <w:pStyle w:val="breakline"/>
        <w:rPr>
          <w:color w:val="002060"/>
        </w:rPr>
      </w:pPr>
    </w:p>
    <w:p w14:paraId="17DA09B4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09/12/2022</w:t>
      </w:r>
    </w:p>
    <w:p w14:paraId="22B2FDC8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7BEAEC2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51B5055F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1F01352E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31ECA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- 12 Giornata - A</w:t>
                  </w:r>
                </w:p>
              </w:tc>
            </w:tr>
            <w:tr w:rsidR="00380D1F" w:rsidRPr="00506C07" w14:paraId="5D29C244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1DAB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506C0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F558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0C95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A3D9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915DAA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E809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7410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650C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6CF9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FE0EE17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0E3C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FE16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5F8A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174F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DB8BB9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AB15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21DE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3570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E957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370743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2578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PIANACCIO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448D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BD49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7BFA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5E58D4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70FD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764D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5C0F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78FD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4BE8E3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9F84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6453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AE44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4CE6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</w:tbl>
          <w:p w14:paraId="1D61F307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289BDF56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ED3A734" w14:textId="77777777" w:rsidR="00380D1F" w:rsidRPr="00506C07" w:rsidRDefault="00380D1F" w:rsidP="00380D1F">
      <w:pPr>
        <w:pStyle w:val="breakline"/>
        <w:rPr>
          <w:color w:val="002060"/>
        </w:rPr>
      </w:pPr>
    </w:p>
    <w:p w14:paraId="18C2623D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743F8ACF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44BD206F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9/12/2022 </w:t>
      </w:r>
    </w:p>
    <w:p w14:paraId="26921845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4DB9CFA7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6C602989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SOCIETA' </w:t>
      </w:r>
    </w:p>
    <w:p w14:paraId="40264DE0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AMMENDA </w:t>
      </w:r>
    </w:p>
    <w:p w14:paraId="188673CD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Euro 100,00 INVICTA FUTSAL MACERATA </w:t>
      </w:r>
      <w:r w:rsidRPr="00506C07">
        <w:rPr>
          <w:color w:val="002060"/>
        </w:rPr>
        <w:br/>
        <w:t xml:space="preserve">Per non aver provveduto a tenere chiusi i cancelli di sicurezza permettendo così ai tifosi di entrare sul rettangolo di gioco. </w:t>
      </w:r>
    </w:p>
    <w:p w14:paraId="791548C0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DIRIGENTI </w:t>
      </w:r>
    </w:p>
    <w:p w14:paraId="4094E051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INIBIZIONE A SVOLGERE OGNI ATTIVITA' FINO AL 28/12/2022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531E2BD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52E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PANDOLFI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1D3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DE65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F1F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B64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785CE92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506C07">
        <w:rPr>
          <w:color w:val="002060"/>
        </w:rPr>
        <w:t>Espulso per proteste, alla notifica del prov</w:t>
      </w:r>
      <w:r>
        <w:rPr>
          <w:color w:val="002060"/>
        </w:rPr>
        <w:t>v</w:t>
      </w:r>
      <w:r w:rsidRPr="00506C07">
        <w:rPr>
          <w:color w:val="002060"/>
        </w:rPr>
        <w:t xml:space="preserve">edimento disciplinare offendeva gli arbitri. Allontanato. </w:t>
      </w:r>
    </w:p>
    <w:p w14:paraId="73529898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INIBIZIONE A SVOLGERE OGNI ATTIVITA' FINO AL 21/12/2022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179258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EC1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IESARI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055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FCC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2E4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8CE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FA054DA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506C07">
        <w:rPr>
          <w:color w:val="002060"/>
        </w:rPr>
        <w:t xml:space="preserve">Per proteste nei confronti dell'arbitro. Allontanato. </w:t>
      </w:r>
    </w:p>
    <w:p w14:paraId="04E3FAC4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58613E0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D89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PANDOLFI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EDB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F71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325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906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5954E6A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6BEDF100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CC9D572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8B8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GALEAZZO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987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94F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230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504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60E3BB9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949547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02B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PIERANGELI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36D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BD6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578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BANCHETTI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CAB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(GROTTACCIA 2005) </w:t>
            </w:r>
          </w:p>
        </w:tc>
      </w:tr>
      <w:tr w:rsidR="00380D1F" w:rsidRPr="00506C07" w14:paraId="2E4E02C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942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CESCA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63A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E22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BBA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FLORIO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DCD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</w:tr>
      <w:tr w:rsidR="00380D1F" w:rsidRPr="00506C07" w14:paraId="4D5B2B5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B01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9186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19A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196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301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D997C0C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146A858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A5F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954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B1B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7D8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IUGA BOGDAN VASILE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2E4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OTTRANO 98) </w:t>
            </w:r>
          </w:p>
        </w:tc>
      </w:tr>
    </w:tbl>
    <w:p w14:paraId="2EB4EFF1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12DFFE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BE5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GATTARI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64D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B11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BEC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BDD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(POL.CAGLI SPORT ASSOCIATI) </w:t>
            </w:r>
          </w:p>
        </w:tc>
      </w:tr>
      <w:tr w:rsidR="00380D1F" w:rsidRPr="00506C07" w14:paraId="6EB0685A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FEA63" w14:textId="77777777" w:rsidR="00380D1F" w:rsidRPr="00506C07" w:rsidRDefault="00380D1F" w:rsidP="009D679F">
            <w:pPr>
              <w:pStyle w:val="movimento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DE SOUZA VICENTE LUIZ EDUARDO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8FC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F83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734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DI TORO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689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(SANGIORGIO) </w:t>
            </w:r>
          </w:p>
        </w:tc>
      </w:tr>
    </w:tbl>
    <w:p w14:paraId="00A03132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606863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FF3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SMERILLI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AA3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EA4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129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GUERRA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D7B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(JESI CALCIO A 5) </w:t>
            </w:r>
          </w:p>
        </w:tc>
      </w:tr>
      <w:tr w:rsidR="00380D1F" w:rsidRPr="00506C07" w14:paraId="5835659F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8529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PALAZZINI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07F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215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D5B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CAMPOFREDANO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137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(PIETRALACROCE 73) </w:t>
            </w:r>
          </w:p>
        </w:tc>
      </w:tr>
    </w:tbl>
    <w:p w14:paraId="13885BFB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1CB800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702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ABBRUCIATI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0B9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6DA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CE4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SPERANDINI ADANTI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4FC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(ALMA JUVENTUS FANO) </w:t>
            </w:r>
          </w:p>
        </w:tc>
      </w:tr>
      <w:tr w:rsidR="00380D1F" w:rsidRPr="00506C07" w14:paraId="32AAB36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546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BREGA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AE6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E3E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04B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CALVISI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BA6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(GROTTACCIA 2005) </w:t>
            </w:r>
          </w:p>
        </w:tc>
      </w:tr>
      <w:tr w:rsidR="00380D1F" w:rsidRPr="00506C07" w14:paraId="32B29AC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2F8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STAZI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C44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ECE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F92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REININI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6A3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(SANGIORGIO) </w:t>
            </w:r>
          </w:p>
        </w:tc>
      </w:tr>
    </w:tbl>
    <w:p w14:paraId="08E81731" w14:textId="77777777" w:rsidR="00380D1F" w:rsidRDefault="00380D1F" w:rsidP="00380D1F">
      <w:pPr>
        <w:pStyle w:val="breakline"/>
        <w:rPr>
          <w:color w:val="002060"/>
        </w:rPr>
      </w:pPr>
    </w:p>
    <w:p w14:paraId="4ACE58F0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936DA7C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868A514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191EEE5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3686A022" w14:textId="77777777" w:rsidR="00380D1F" w:rsidRPr="00506C07" w:rsidRDefault="00380D1F" w:rsidP="00380D1F">
      <w:pPr>
        <w:pStyle w:val="breakline"/>
        <w:rPr>
          <w:color w:val="002060"/>
        </w:rPr>
      </w:pPr>
    </w:p>
    <w:p w14:paraId="65BA0321" w14:textId="77777777" w:rsidR="00380D1F" w:rsidRPr="00506C07" w:rsidRDefault="00380D1F" w:rsidP="00380D1F">
      <w:pPr>
        <w:pStyle w:val="breakline"/>
        <w:rPr>
          <w:color w:val="002060"/>
        </w:rPr>
      </w:pPr>
    </w:p>
    <w:p w14:paraId="2C16ED78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55C0CA0C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DE5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E5C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C68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402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BFF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04E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1FE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C30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061B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EEA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7AADED1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037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46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94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7F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44D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5C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9B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B7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ED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AB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D13CE9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F49B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DC96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7D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33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DC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28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9C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81A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CB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D7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BC7256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1AC7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11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E5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D2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980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0F4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F4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7E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064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5C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1D5393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FC5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795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538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2BA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57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AF4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C20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87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44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144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073ABE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FE2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D0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93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71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94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C3E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6E4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A9E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1BB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6F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02754F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26A0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80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CB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3F2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E3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F1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0F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7F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A47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405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3E97F8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A89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F5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12D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33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3E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44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C1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97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49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DB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221F10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C43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98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04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AE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965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B2C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FE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AD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E4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D4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CCB094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8C04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83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E2A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7CA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F8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4E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5B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0C4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44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1B7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97277B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F3D4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F7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55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E9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50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31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4F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BD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F5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34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8AD203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2AB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0D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76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A7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5A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C6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96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3C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9A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D43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DFD391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B15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D6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52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25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D39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12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6E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40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FD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4D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92321D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D6C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B6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49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FE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1B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452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3E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39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E6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45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C80483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11B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AC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A5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0B2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AC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39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933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9B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24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FA4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005F3855" w14:textId="77777777" w:rsidR="00380D1F" w:rsidRDefault="00380D1F" w:rsidP="00380D1F">
      <w:pPr>
        <w:pStyle w:val="breakline"/>
        <w:rPr>
          <w:color w:val="002060"/>
        </w:rPr>
      </w:pPr>
    </w:p>
    <w:p w14:paraId="6000B9E4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6E855B2" w14:textId="77777777" w:rsidR="00380D1F" w:rsidRDefault="00380D1F" w:rsidP="00380D1F">
      <w:pPr>
        <w:pStyle w:val="breakline"/>
        <w:rPr>
          <w:color w:val="002060"/>
        </w:rPr>
      </w:pPr>
    </w:p>
    <w:p w14:paraId="6A2C44CF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380D1F" w:rsidRPr="00BF1EDB" w14:paraId="246B61EC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AD6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8AC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5FB3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322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81B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6C6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E9A8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1CC0C6C5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60C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1F3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682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A4F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864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5454 </w:t>
            </w:r>
            <w:proofErr w:type="gramStart"/>
            <w:r w:rsidRPr="00BF1EDB">
              <w:rPr>
                <w:color w:val="002060"/>
              </w:rPr>
              <w:t>C.COPERTO</w:t>
            </w:r>
            <w:proofErr w:type="gramEnd"/>
            <w:r w:rsidRPr="00BF1EDB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D5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B1D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VILLA TOMBARI</w:t>
            </w:r>
          </w:p>
        </w:tc>
      </w:tr>
      <w:tr w:rsidR="00380D1F" w:rsidRPr="00BF1EDB" w14:paraId="32E28B3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224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AAF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DA8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89D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C41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3742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BE7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STADIO</w:t>
            </w:r>
          </w:p>
        </w:tc>
      </w:tr>
      <w:tr w:rsidR="00380D1F" w:rsidRPr="00BF1EDB" w14:paraId="66D4AE73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274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CEA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7EF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44A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ED9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B10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8C8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OLIMPIADI</w:t>
            </w:r>
          </w:p>
        </w:tc>
      </w:tr>
      <w:tr w:rsidR="00380D1F" w:rsidRPr="00BF1EDB" w14:paraId="0980862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589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07B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2104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758C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330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713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23A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CERQUATTI</w:t>
            </w:r>
          </w:p>
        </w:tc>
      </w:tr>
      <w:tr w:rsidR="00380D1F" w:rsidRPr="00BF1EDB" w14:paraId="2F57160D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45E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85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121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203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0E2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300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4CB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GEMME, 13</w:t>
            </w:r>
          </w:p>
        </w:tc>
      </w:tr>
      <w:tr w:rsidR="00380D1F" w:rsidRPr="00BF1EDB" w14:paraId="124539C0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C25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C963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67F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3A1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1F2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5623 PALESTRA </w:t>
            </w:r>
            <w:proofErr w:type="gramStart"/>
            <w:r w:rsidRPr="00BF1EDB">
              <w:rPr>
                <w:color w:val="002060"/>
              </w:rPr>
              <w:t>SC.MEDIA</w:t>
            </w:r>
            <w:proofErr w:type="gramEnd"/>
            <w:r w:rsidRPr="00BF1EDB">
              <w:rPr>
                <w:color w:val="002060"/>
              </w:rPr>
              <w:t xml:space="preserve"> B.ROSSELLI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B8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2D7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PIRANDELLO</w:t>
            </w:r>
          </w:p>
        </w:tc>
      </w:tr>
      <w:tr w:rsidR="00380D1F" w:rsidRPr="00BF1EDB" w14:paraId="3F1D2BB5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367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6A8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AUDAX 1970 </w:t>
            </w:r>
            <w:proofErr w:type="gramStart"/>
            <w:r w:rsidRPr="00BF1EDB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2A6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E90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ECA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7186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3CE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BRAMANTE</w:t>
            </w:r>
          </w:p>
        </w:tc>
      </w:tr>
    </w:tbl>
    <w:p w14:paraId="5D2284CF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104DF309" w14:textId="77777777" w:rsidR="00380D1F" w:rsidRPr="00506C07" w:rsidRDefault="00380D1F" w:rsidP="00380D1F">
      <w:pPr>
        <w:pStyle w:val="breakline"/>
        <w:rPr>
          <w:color w:val="002060"/>
        </w:rPr>
      </w:pPr>
    </w:p>
    <w:p w14:paraId="19716116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CALCIO A CINQUE SERIE C2</w:t>
      </w:r>
    </w:p>
    <w:p w14:paraId="2DA6410A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lastRenderedPageBreak/>
        <w:t>RISULTATI</w:t>
      </w:r>
    </w:p>
    <w:p w14:paraId="5E19F160" w14:textId="77777777" w:rsidR="00380D1F" w:rsidRPr="00506C07" w:rsidRDefault="00380D1F" w:rsidP="00380D1F">
      <w:pPr>
        <w:pStyle w:val="breakline"/>
        <w:rPr>
          <w:color w:val="002060"/>
        </w:rPr>
      </w:pPr>
    </w:p>
    <w:p w14:paraId="244DDA6D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09/12/2022</w:t>
      </w:r>
    </w:p>
    <w:p w14:paraId="59484E96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6B3462C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80D1F" w:rsidRPr="00506C07" w14:paraId="0CB1F96C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107A3964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80165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- 12 Giornata - A</w:t>
                  </w:r>
                </w:p>
              </w:tc>
            </w:tr>
            <w:tr w:rsidR="00380D1F" w:rsidRPr="00506C07" w14:paraId="0772990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85F8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6CD9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8D44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4356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181F3FB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6444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5B58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22BBB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7242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FD07A4E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9D6E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506C07">
                    <w:rPr>
                      <w:color w:val="002060"/>
                    </w:rPr>
                    <w:t>CITTA</w:t>
                  </w:r>
                  <w:proofErr w:type="gramEnd"/>
                  <w:r w:rsidRPr="00506C07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612F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3612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30EE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D8FC13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0E4D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FUTSAL MONTEMARCIANO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8ED0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NEW ACADEMY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9A08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90080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854D63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527D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52AB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43AE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5290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4AC34C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A53B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B8B8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5467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C029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D9DF53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1423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5D78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9BF9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6E4A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D7C3E29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51B1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</w:tbl>
          <w:p w14:paraId="72695C58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17AF9D7E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897AD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B - 12 Giornata - A</w:t>
                  </w:r>
                </w:p>
              </w:tc>
            </w:tr>
            <w:tr w:rsidR="00380D1F" w:rsidRPr="00506C07" w14:paraId="04F3422F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9B5D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2463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B58A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602B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ADDABFB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EC9C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CALCETTO CASTRUM LAURI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FED2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GAGLIOLE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9AF7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C23F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C0A2211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B747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F6FC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076B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73E9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FE5AA77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9CAE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8F85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D3E2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6891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04E479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98E2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EDF0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F1B9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20F9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EA5FA4C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C427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DCEC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381F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CAA8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B396FAC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FEA8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4603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BA91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1ECE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8AAEE54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DDD9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</w:tbl>
          <w:p w14:paraId="6085EBBF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22BA6174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74047C91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2B708E8F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961FA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C - 12 Giornata - A</w:t>
                  </w:r>
                </w:p>
              </w:tc>
            </w:tr>
            <w:tr w:rsidR="00380D1F" w:rsidRPr="00506C07" w14:paraId="5340596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9DC8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D824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ACA5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10D1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E6B3F2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30F7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FUTSAL CAMPIGLIONE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5783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2897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1454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7F6AD4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1D7B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E461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32DA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A547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584ADD7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1323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506C07">
                    <w:rPr>
                      <w:color w:val="002060"/>
                    </w:rPr>
                    <w:t>L ALTRO</w:t>
                  </w:r>
                  <w:proofErr w:type="gramEnd"/>
                  <w:r w:rsidRPr="00506C07">
                    <w:rPr>
                      <w:color w:val="002060"/>
                    </w:rPr>
                    <w:t xml:space="preserve"> SPORT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F2F4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5C0C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2B55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35CA127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DF10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3ED1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- </w:t>
                  </w:r>
                  <w:proofErr w:type="gramStart"/>
                  <w:r w:rsidRPr="00506C07">
                    <w:rPr>
                      <w:color w:val="002060"/>
                    </w:rPr>
                    <w:t>U.MANDOLESI</w:t>
                  </w:r>
                  <w:proofErr w:type="gramEnd"/>
                  <w:r w:rsidRPr="00506C07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C300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B42C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A27BF8C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F5A7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E667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DB7E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4D62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8FBF264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C5EF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3DC0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C0DF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1BE3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8EC411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6B2BAFF3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0609DF10" w14:textId="77777777" w:rsidR="00380D1F" w:rsidRPr="00506C07" w:rsidRDefault="00380D1F" w:rsidP="00380D1F">
      <w:pPr>
        <w:pStyle w:val="breakline"/>
        <w:rPr>
          <w:color w:val="002060"/>
        </w:rPr>
      </w:pPr>
    </w:p>
    <w:p w14:paraId="43BF1DF0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15EC51B6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26077E92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9/12/2022 </w:t>
      </w:r>
    </w:p>
    <w:p w14:paraId="088F7D83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03CEAF3C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2B253D75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DIRIGENTI </w:t>
      </w:r>
    </w:p>
    <w:p w14:paraId="4EB36EDF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E7DE92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31C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MARCHETTI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BE8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A74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C95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450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F6614D9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6FA5F0F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A8B9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PACE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19F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DB9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C4A8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337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E1D7B79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ALLENATORI </w:t>
      </w:r>
    </w:p>
    <w:p w14:paraId="6C168D32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E67D08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B8D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E04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(</w:t>
            </w:r>
            <w:proofErr w:type="gramStart"/>
            <w:r w:rsidRPr="00506C07">
              <w:rPr>
                <w:color w:val="002060"/>
              </w:rPr>
              <w:t>U.MANDOLESI</w:t>
            </w:r>
            <w:proofErr w:type="gramEnd"/>
            <w:r w:rsidRPr="00506C07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115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EE6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F80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FB7966C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9942DC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7CB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FANESI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076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8CE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867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ED8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4AD02CF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ESPULSI </w:t>
      </w:r>
    </w:p>
    <w:p w14:paraId="3C519F08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CD1269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DBF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NICCOLINI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2EF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190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8936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E3C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EC1DB14" w14:textId="77777777" w:rsidR="00380D1F" w:rsidRPr="00506C07" w:rsidRDefault="00380D1F" w:rsidP="00380D1F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506C07">
        <w:rPr>
          <w:color w:val="002060"/>
        </w:rPr>
        <w:t>Per proteste nei confronti dell'arbitro e per aver colpito il direttore di gara con un calcio al polpaccio sinistro senza provoca</w:t>
      </w:r>
      <w:r>
        <w:rPr>
          <w:color w:val="002060"/>
        </w:rPr>
        <w:t>r</w:t>
      </w:r>
      <w:r w:rsidRPr="00506C07">
        <w:rPr>
          <w:color w:val="002060"/>
        </w:rPr>
        <w:t xml:space="preserve">e dolore. </w:t>
      </w:r>
    </w:p>
    <w:p w14:paraId="3DFE438A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8B9D78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E49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CONVERSO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5E6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792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9DA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9FA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C8D6A26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A1E7DB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F81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PIERASCENZI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69D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F3E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2D6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TRAINI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8B2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</w:tr>
      <w:tr w:rsidR="00380D1F" w:rsidRPr="00506C07" w14:paraId="5A8EC5A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410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SACCHI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6CD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DF3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8DB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GIANFELICI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0F7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VICTORIA) </w:t>
            </w:r>
          </w:p>
        </w:tc>
      </w:tr>
      <w:tr w:rsidR="00380D1F" w:rsidRPr="00506C07" w14:paraId="17C27CE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0E40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DI RUSSO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4E1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B46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8846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CF0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B3DEA88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315B239F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7817E9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257C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CIMINARI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AFB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807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5EFE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8A5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</w:tr>
      <w:tr w:rsidR="00380D1F" w:rsidRPr="00506C07" w14:paraId="4D43FDA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A0F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520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E3E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5E8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CIAVATTINI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F31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(OSIMO FIVE) </w:t>
            </w:r>
          </w:p>
        </w:tc>
      </w:tr>
      <w:tr w:rsidR="00380D1F" w:rsidRPr="00506C07" w14:paraId="222DA39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5F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BUSILACCHI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CFC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5BB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0FD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1545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BEA8A3D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956DAFA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159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GATTAFONI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E3A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82E2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2F5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CAPRIOTTI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8C83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(CSI STELLA A.S.D.) </w:t>
            </w:r>
          </w:p>
        </w:tc>
      </w:tr>
      <w:tr w:rsidR="00380D1F" w:rsidRPr="00506C07" w14:paraId="35447CC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646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FILIPPINI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135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CCB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3EF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INNOCENZI 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189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FABRIANO) </w:t>
            </w:r>
          </w:p>
        </w:tc>
      </w:tr>
    </w:tbl>
    <w:p w14:paraId="1F731889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F4BAE8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157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CANCRINI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2E7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145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60A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GIORDANI EMIDIO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758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(CSI STELLA A.S.D.) </w:t>
            </w:r>
          </w:p>
        </w:tc>
      </w:tr>
      <w:tr w:rsidR="00380D1F" w:rsidRPr="00506C07" w14:paraId="70316E5A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602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KANIA DAVID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C6F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46E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B6C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CANTALAMESSA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A02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(L ALTRO SPORT CALCIO A 5) </w:t>
            </w:r>
          </w:p>
        </w:tc>
      </w:tr>
      <w:tr w:rsidR="00380D1F" w:rsidRPr="00506C07" w14:paraId="2B97D72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547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BANCHETTI JOHANNES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A7D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81B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61A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66E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(TRE TORRI A.S.D.) </w:t>
            </w:r>
          </w:p>
        </w:tc>
      </w:tr>
    </w:tbl>
    <w:p w14:paraId="7B260EF1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9489E32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259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BENEDETTO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FD6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(AMICI DEL CENTROSOCIO SP.)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3EE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83C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PACENTI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1FB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(</w:t>
            </w:r>
            <w:proofErr w:type="gramStart"/>
            <w:r w:rsidRPr="00506C07">
              <w:rPr>
                <w:color w:val="002060"/>
              </w:rPr>
              <w:t>CITTA</w:t>
            </w:r>
            <w:proofErr w:type="gramEnd"/>
            <w:r w:rsidRPr="00506C07">
              <w:rPr>
                <w:color w:val="002060"/>
              </w:rPr>
              <w:t xml:space="preserve"> DI OSTRA) </w:t>
            </w:r>
          </w:p>
        </w:tc>
      </w:tr>
      <w:tr w:rsidR="00380D1F" w:rsidRPr="00506C07" w14:paraId="5ED2AC9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B64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STRACCIA ALIRIO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EB5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DDE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74B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EVANDRI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2D8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CAMPIGLIONE) </w:t>
            </w:r>
          </w:p>
        </w:tc>
      </w:tr>
      <w:tr w:rsidR="00380D1F" w:rsidRPr="00506C07" w14:paraId="417017B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168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CROCI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5F4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0FC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BE6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MIGLIETTA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33F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</w:tr>
      <w:tr w:rsidR="00380D1F" w:rsidRPr="00506C07" w14:paraId="38132BD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F17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SILVESTRONI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4E1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574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AB2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BACCHIOCCHI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2D7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(NEW ACADEMY) </w:t>
            </w:r>
          </w:p>
        </w:tc>
      </w:tr>
      <w:tr w:rsidR="00380D1F" w:rsidRPr="00506C07" w14:paraId="7B417BA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8E8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FAVETTI CLEVERSON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7AD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E4A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6E6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PIETRELLI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500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(OLYMPIA FANO C5) </w:t>
            </w:r>
          </w:p>
        </w:tc>
      </w:tr>
      <w:tr w:rsidR="00380D1F" w:rsidRPr="00506C07" w14:paraId="6E18E1F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993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TESTA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356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8D41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F20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VENERE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487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(POLVERIGI C5) </w:t>
            </w:r>
          </w:p>
        </w:tc>
      </w:tr>
      <w:tr w:rsidR="00380D1F" w:rsidRPr="00506C07" w14:paraId="6DF94F2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928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CICCARELLI DENIS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128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713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CAC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PELLEGRINI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396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(SERRALTA) </w:t>
            </w:r>
          </w:p>
        </w:tc>
      </w:tr>
      <w:tr w:rsidR="00380D1F" w:rsidRPr="00506C07" w14:paraId="34CFD23F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6FF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PIERGENTILI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A2C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BDD9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1DAE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TASSOTTI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B37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(</w:t>
            </w:r>
            <w:proofErr w:type="gramStart"/>
            <w:r w:rsidRPr="00506C07">
              <w:rPr>
                <w:color w:val="002060"/>
              </w:rPr>
              <w:t>U.MANDOLESI</w:t>
            </w:r>
            <w:proofErr w:type="gramEnd"/>
            <w:r w:rsidRPr="00506C07">
              <w:rPr>
                <w:color w:val="002060"/>
              </w:rPr>
              <w:t xml:space="preserve"> CALCIO) </w:t>
            </w:r>
          </w:p>
        </w:tc>
      </w:tr>
    </w:tbl>
    <w:p w14:paraId="23C18897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C14F54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CA3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CHIAPPA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A2A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B26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46C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MENOTTI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E66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(</w:t>
            </w:r>
            <w:proofErr w:type="gramStart"/>
            <w:r w:rsidRPr="00506C07">
              <w:rPr>
                <w:color w:val="002060"/>
              </w:rPr>
              <w:t>CITTA</w:t>
            </w:r>
            <w:proofErr w:type="gramEnd"/>
            <w:r w:rsidRPr="00506C07">
              <w:rPr>
                <w:color w:val="002060"/>
              </w:rPr>
              <w:t xml:space="preserve"> DI OSTRA) </w:t>
            </w:r>
          </w:p>
        </w:tc>
      </w:tr>
      <w:tr w:rsidR="00380D1F" w:rsidRPr="00506C07" w14:paraId="0E57BB42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C30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FODALI SOUHAIB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225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9D5D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C90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CARDI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4AF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CASELLE) </w:t>
            </w:r>
          </w:p>
        </w:tc>
      </w:tr>
      <w:tr w:rsidR="00380D1F" w:rsidRPr="00506C07" w14:paraId="6211A45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834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273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628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535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IACHINI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69E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SAMBUCHETO) </w:t>
            </w:r>
          </w:p>
        </w:tc>
      </w:tr>
      <w:tr w:rsidR="00380D1F" w:rsidRPr="00506C07" w14:paraId="26E2C6C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E31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GRASSELLI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A22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7FD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4F5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BELKHAOUA ABDELJALIL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F22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(L ALTRO SPORT CALCIO A 5) </w:t>
            </w:r>
          </w:p>
        </w:tc>
      </w:tr>
      <w:tr w:rsidR="00380D1F" w:rsidRPr="00506C07" w14:paraId="53D5027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20B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BRESCINI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73C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8F3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37A7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NESPOLA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CC52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(OLYMPIA FANO C5) </w:t>
            </w:r>
          </w:p>
        </w:tc>
      </w:tr>
      <w:tr w:rsidR="00380D1F" w:rsidRPr="00506C07" w14:paraId="106967F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CAF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DOLLANI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7A1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90B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4D3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CELANI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017A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(PICENO UNITED MMX A R.L.) </w:t>
            </w:r>
          </w:p>
        </w:tc>
      </w:tr>
      <w:tr w:rsidR="00380D1F" w:rsidRPr="00506C07" w14:paraId="229B101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756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DI BARTOLOMEO GIANDOMENICO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1CD5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AC1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0FC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BARTOLUCCI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426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(PIEVE D ICO CALCIO A 5) </w:t>
            </w:r>
          </w:p>
        </w:tc>
      </w:tr>
      <w:tr w:rsidR="00380D1F" w:rsidRPr="00506C07" w14:paraId="646F5FFA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EB1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PENNACCHIONI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F6C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A64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0D86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PERONI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B3B5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(RIVIERA DELLE PALME) </w:t>
            </w:r>
          </w:p>
        </w:tc>
      </w:tr>
      <w:tr w:rsidR="00380D1F" w:rsidRPr="00506C07" w14:paraId="18B4C18F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D39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AL MOUHAJIR SAMIR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EEC3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17A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15B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CARDORANI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434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(SERRALTA) </w:t>
            </w:r>
          </w:p>
        </w:tc>
      </w:tr>
      <w:tr w:rsidR="00380D1F" w:rsidRPr="00506C07" w14:paraId="009DD47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439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SISALLI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045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93E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39B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2D2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1EC7B8C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10/12/2022 </w:t>
      </w:r>
    </w:p>
    <w:p w14:paraId="284C8B0B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1B7EFA7E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715C70EA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ESPULSI </w:t>
      </w:r>
    </w:p>
    <w:p w14:paraId="0264A33E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BEB360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3A1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EMILI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89E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617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0AB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D0B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9850449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6F023883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B32330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EEB2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PARRUCCI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2BA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E39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9D0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DD8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FDD68D8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512A5D2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E84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LORETI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F1E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1570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640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BERRETTA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4AC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(GNANO 04) </w:t>
            </w:r>
          </w:p>
        </w:tc>
      </w:tr>
      <w:tr w:rsidR="00380D1F" w:rsidRPr="00506C07" w14:paraId="205294E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4E6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MONCERI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C09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790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FEA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FCD4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B281F2B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60752B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6AA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145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CDC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72F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CUCCULELLI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F4C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(GAGLIOLE F.C.) </w:t>
            </w:r>
          </w:p>
        </w:tc>
      </w:tr>
    </w:tbl>
    <w:p w14:paraId="61FCDBB8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70C279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6064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BIAGINI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A880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AED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0AC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PISTELLI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905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(CHIARAVALLE FUTSAL) </w:t>
            </w:r>
          </w:p>
        </w:tc>
      </w:tr>
    </w:tbl>
    <w:p w14:paraId="78584284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311017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C0A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GASPARRONI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CCD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206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4C1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D01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E72AC58" w14:textId="77777777" w:rsidR="00380D1F" w:rsidRDefault="00380D1F" w:rsidP="00380D1F">
      <w:pPr>
        <w:pStyle w:val="breakline"/>
        <w:rPr>
          <w:color w:val="002060"/>
        </w:rPr>
      </w:pPr>
    </w:p>
    <w:p w14:paraId="304A6B96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20E1523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14DA9A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B72E9AC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027B628D" w14:textId="77777777" w:rsidR="00380D1F" w:rsidRPr="00506C07" w:rsidRDefault="00380D1F" w:rsidP="00380D1F">
      <w:pPr>
        <w:pStyle w:val="breakline"/>
        <w:rPr>
          <w:color w:val="002060"/>
        </w:rPr>
      </w:pPr>
    </w:p>
    <w:p w14:paraId="52806076" w14:textId="77777777" w:rsidR="00380D1F" w:rsidRPr="00506C07" w:rsidRDefault="00380D1F" w:rsidP="00380D1F">
      <w:pPr>
        <w:pStyle w:val="breakline"/>
        <w:rPr>
          <w:color w:val="002060"/>
        </w:rPr>
      </w:pPr>
    </w:p>
    <w:p w14:paraId="22017347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45DADE44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1E3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2ED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D82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6AB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F0B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43E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B969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013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479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622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4FD14B09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BDF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1F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D3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3A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3D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BFC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B9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71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2E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C6E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64F266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897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A.S.D. </w:t>
            </w:r>
            <w:proofErr w:type="gramStart"/>
            <w:r w:rsidRPr="00506C07">
              <w:rPr>
                <w:color w:val="002060"/>
              </w:rPr>
              <w:t>CITTA</w:t>
            </w:r>
            <w:proofErr w:type="gramEnd"/>
            <w:r w:rsidRPr="00506C07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45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DEC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15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36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B3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1D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ED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38F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E0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949359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802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35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3C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56E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FA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CE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FF6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01E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86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D4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3EC232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E4E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66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D5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45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BD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99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21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DC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F71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4B8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327F85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245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39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95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9EA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0D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9D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BE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3B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C7E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B1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82D577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519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9B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6D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D9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AD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48D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6F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ED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DF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BE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A81A80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730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BF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41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1CD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34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B5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83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18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FD66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06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5DF5C2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3B2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52B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0B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733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15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D1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25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9A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36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4A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B8B808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103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F6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16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37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24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12C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AA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D9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E5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FEF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F267ED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182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E91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DC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01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C7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51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3B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1E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826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BF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5DC60F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AD9C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D19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0F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B80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A5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CDC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11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53C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7AB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AC4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E316AD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EB2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33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10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16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75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9C0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877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DE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71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E9E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8A7BDF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4965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5D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CE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75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61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98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41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E3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D6C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84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AD9023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3CCB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26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D5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43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3B9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15D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F0F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1AB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2F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269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236E61F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F273410" w14:textId="77777777" w:rsidR="00380D1F" w:rsidRPr="00506C07" w:rsidRDefault="00380D1F" w:rsidP="00380D1F">
      <w:pPr>
        <w:pStyle w:val="breakline"/>
        <w:rPr>
          <w:color w:val="002060"/>
        </w:rPr>
      </w:pPr>
    </w:p>
    <w:p w14:paraId="5E052CF1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39B8B5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FF4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207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3F0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ECC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031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269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CF7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B79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C78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E60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6E5764F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F77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BDF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7BA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5B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DC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DA5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38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F6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4A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C3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DA70F6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8950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2A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55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115F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64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4DF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CB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89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A8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083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BFD4DC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D21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7C2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34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77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FF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72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FD7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0D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2AB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7E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4CCCA6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E32B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A6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F3D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6E4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8E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EA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86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A2A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1D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F3E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DD0A5D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9C4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EE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B03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7B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6B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B3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242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7F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A1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64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DC88CC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922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B2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C1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AC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92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BF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CF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E00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E32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D28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168049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79D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70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5EC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226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1CD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14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65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F0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E1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B2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3878F2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1FD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9F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C4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B6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2C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31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97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B3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C0B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5F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BDA1C6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84E6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0C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86C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39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0E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18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C1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F1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A2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22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F5CB02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0669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D01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24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180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03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98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40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850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EF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1E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97F0DA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A2B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FD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57D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4C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9E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CE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EB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B2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FF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EB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869DB3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A4B3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54B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A140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FE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7F5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46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20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474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B0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46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D42E48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866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16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DB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78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26B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10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7E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91E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1E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830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09E195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F21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87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20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EC0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41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4FC0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70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A8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CDF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4D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C3FC3A6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541A06E" w14:textId="77777777" w:rsidR="00380D1F" w:rsidRPr="00506C07" w:rsidRDefault="00380D1F" w:rsidP="00380D1F">
      <w:pPr>
        <w:pStyle w:val="breakline"/>
        <w:rPr>
          <w:color w:val="002060"/>
        </w:rPr>
      </w:pPr>
    </w:p>
    <w:p w14:paraId="31B46FCF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59ABD8B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157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4C9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A07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886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112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A5D1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E7B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1456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6BE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0F5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4DA27CFC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732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C0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D2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2F4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F4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9C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6ED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DC2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EC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9E3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BBC2C6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B9A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D0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64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BE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46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EA7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0C0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4E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A0F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72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B944A9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A7FB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361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6F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6C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F5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46B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BE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A7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99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D38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E9EA64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976F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84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091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79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FF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04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2DD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CF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82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D6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F6B9C4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F0C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716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8E2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79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F7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B70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8D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4B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D7B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A5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71152C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7C20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B6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2C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D8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A6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0F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273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834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74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A77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B8736E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551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POL.D. </w:t>
            </w:r>
            <w:proofErr w:type="gramStart"/>
            <w:r w:rsidRPr="00506C07">
              <w:rPr>
                <w:color w:val="002060"/>
              </w:rPr>
              <w:t>U.MANDOLESI</w:t>
            </w:r>
            <w:proofErr w:type="gramEnd"/>
            <w:r w:rsidRPr="00506C07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210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FD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F0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6CB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08E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ED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4CE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83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A45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DEDC27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77A9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56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16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2C8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03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1D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024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90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1A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D14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C2B24F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82F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1A7E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0E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87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F3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A7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DE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29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44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B3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6CE79E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67A5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33B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E4F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C5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9D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C9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196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CD0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F164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A8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788C32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677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2F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31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031D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17E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594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9F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C0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10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B4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645A04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ECB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B1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C1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F1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0B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D4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1B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9B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CF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C8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B560ED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A47B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DB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3F3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E72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48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19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7B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87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CC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30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7738EF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946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5F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21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14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C15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C7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C6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4D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170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3B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1740B62F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2899E6BE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335CD4F" w14:textId="77777777" w:rsidR="00380D1F" w:rsidRDefault="00380D1F" w:rsidP="00380D1F">
      <w:pPr>
        <w:pStyle w:val="breakline"/>
        <w:rPr>
          <w:color w:val="002060"/>
        </w:rPr>
      </w:pPr>
    </w:p>
    <w:p w14:paraId="321211B6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9"/>
        <w:gridCol w:w="385"/>
        <w:gridCol w:w="898"/>
        <w:gridCol w:w="1182"/>
        <w:gridCol w:w="1550"/>
        <w:gridCol w:w="1547"/>
      </w:tblGrid>
      <w:tr w:rsidR="00380D1F" w:rsidRPr="00BF1EDB" w14:paraId="58C48D4D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4DE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82F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3AE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616E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0F6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D5E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156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137C1003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9E3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C46C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181C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BF8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008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D8C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A9B7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MADRE TERESA DI CALCUTTA</w:t>
            </w:r>
          </w:p>
        </w:tc>
      </w:tr>
      <w:tr w:rsidR="00380D1F" w:rsidRPr="00BF1EDB" w14:paraId="6983EA1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086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0B9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proofErr w:type="gramStart"/>
            <w:r w:rsidRPr="00BF1EDB">
              <w:rPr>
                <w:color w:val="002060"/>
              </w:rPr>
              <w:t>CITTA</w:t>
            </w:r>
            <w:proofErr w:type="gramEnd"/>
            <w:r w:rsidRPr="00BF1EDB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2A3B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E4B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2BE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E8F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912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GROTTE DI POSATORA 19/A</w:t>
            </w:r>
          </w:p>
        </w:tc>
      </w:tr>
      <w:tr w:rsidR="00380D1F" w:rsidRPr="00BF1EDB" w14:paraId="090748F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B16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548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1EF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1A3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743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0E1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47D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ROSSINI</w:t>
            </w:r>
          </w:p>
        </w:tc>
      </w:tr>
      <w:tr w:rsidR="00380D1F" w:rsidRPr="00BF1EDB" w14:paraId="5A09779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802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79F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3C3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066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C53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903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7C6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NAZARIO SAURO</w:t>
            </w:r>
          </w:p>
        </w:tc>
      </w:tr>
      <w:tr w:rsidR="00380D1F" w:rsidRPr="00BF1EDB" w14:paraId="6A51252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ED53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AF1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BBE1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8F21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45E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5449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92A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E12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DELLA SANTA SELVINO</w:t>
            </w:r>
          </w:p>
        </w:tc>
      </w:tr>
      <w:tr w:rsidR="00380D1F" w:rsidRPr="00BF1EDB" w14:paraId="58267347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570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PIEVE D ICO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BBA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939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E75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8B6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5478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36E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MERCATELLO SUL METAURO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FEA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IV NOVEMBRE</w:t>
            </w:r>
          </w:p>
        </w:tc>
      </w:tr>
      <w:tr w:rsidR="00380D1F" w:rsidRPr="00BF1EDB" w14:paraId="73BD576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503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63F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6F35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1FB7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DA2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6B0F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B0B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PETRARCA</w:t>
            </w:r>
          </w:p>
        </w:tc>
      </w:tr>
    </w:tbl>
    <w:p w14:paraId="41CF1A35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412D2C9C" w14:textId="77777777" w:rsidR="00380D1F" w:rsidRPr="00BF1EDB" w:rsidRDefault="00380D1F" w:rsidP="00380D1F">
      <w:pPr>
        <w:pStyle w:val="breakline"/>
        <w:rPr>
          <w:color w:val="002060"/>
        </w:rPr>
      </w:pPr>
    </w:p>
    <w:p w14:paraId="7D152FD7" w14:textId="77777777" w:rsidR="00380D1F" w:rsidRPr="00BF1EDB" w:rsidRDefault="00380D1F" w:rsidP="00380D1F">
      <w:pPr>
        <w:pStyle w:val="breakline"/>
        <w:rPr>
          <w:color w:val="002060"/>
        </w:rPr>
      </w:pPr>
    </w:p>
    <w:p w14:paraId="30D93CC6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B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8"/>
        <w:gridCol w:w="385"/>
        <w:gridCol w:w="898"/>
        <w:gridCol w:w="1192"/>
        <w:gridCol w:w="1546"/>
        <w:gridCol w:w="1550"/>
      </w:tblGrid>
      <w:tr w:rsidR="00380D1F" w:rsidRPr="00BF1EDB" w14:paraId="125E5141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408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A1F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0EB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ADC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D4A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37E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70F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7AE1ABC0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F3D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848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SERRALTA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DDC3A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64D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D97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5220 PALESTRA POLIVALENTE </w:t>
            </w:r>
            <w:proofErr w:type="gramStart"/>
            <w:r w:rsidRPr="00BF1EDB">
              <w:rPr>
                <w:color w:val="002060"/>
              </w:rPr>
              <w:t>P.TREIA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3F3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F53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NICOLO' V</w:t>
            </w:r>
          </w:p>
        </w:tc>
      </w:tr>
      <w:tr w:rsidR="00380D1F" w:rsidRPr="00BF1EDB" w14:paraId="4C3F9A3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E45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376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053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E3CA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FB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5286 PALESTRA </w:t>
            </w:r>
            <w:proofErr w:type="gramStart"/>
            <w:r w:rsidRPr="00BF1EDB">
              <w:rPr>
                <w:color w:val="002060"/>
              </w:rPr>
              <w:t>C.SPORTIVO</w:t>
            </w:r>
            <w:proofErr w:type="gramEnd"/>
            <w:r w:rsidRPr="00BF1EDB">
              <w:rPr>
                <w:color w:val="002060"/>
              </w:rPr>
              <w:t>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DB0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E5B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ALFIERI SNC</w:t>
            </w:r>
          </w:p>
        </w:tc>
      </w:tr>
      <w:tr w:rsidR="00380D1F" w:rsidRPr="00BF1EDB" w14:paraId="7037AA2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206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GAGLIOLE F.C.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81D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D35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7951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36B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5203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326D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7C9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LOC. "LE CALVIE"</w:t>
            </w:r>
          </w:p>
        </w:tc>
      </w:tr>
      <w:tr w:rsidR="00380D1F" w:rsidRPr="00BF1EDB" w14:paraId="177983E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F54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C3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A1D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7D6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09D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0A87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BC6E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LOCALITA' NONTESICURO</w:t>
            </w:r>
          </w:p>
        </w:tc>
      </w:tr>
      <w:tr w:rsidR="00380D1F" w:rsidRPr="00BF1EDB" w14:paraId="046B0FE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F1F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720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F81AF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FC2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D2FD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82F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EDA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SPORT</w:t>
            </w:r>
          </w:p>
        </w:tc>
      </w:tr>
      <w:tr w:rsidR="00380D1F" w:rsidRPr="00BF1EDB" w14:paraId="6889C4C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3B3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31B4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957C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DB2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8F6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741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BB1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VESCOVARA, 7</w:t>
            </w:r>
          </w:p>
        </w:tc>
      </w:tr>
      <w:tr w:rsidR="00380D1F" w:rsidRPr="00BF1EDB" w14:paraId="5387C179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0B4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45C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DD1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D5B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787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374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F09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CERQUATTI</w:t>
            </w:r>
          </w:p>
        </w:tc>
      </w:tr>
    </w:tbl>
    <w:p w14:paraId="1A161906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5CCABB64" w14:textId="77777777" w:rsidR="00380D1F" w:rsidRPr="00BF1EDB" w:rsidRDefault="00380D1F" w:rsidP="00380D1F">
      <w:pPr>
        <w:pStyle w:val="breakline"/>
        <w:rPr>
          <w:color w:val="002060"/>
        </w:rPr>
      </w:pPr>
    </w:p>
    <w:p w14:paraId="6883DEB7" w14:textId="77777777" w:rsidR="00380D1F" w:rsidRPr="00BF1EDB" w:rsidRDefault="00380D1F" w:rsidP="00380D1F">
      <w:pPr>
        <w:pStyle w:val="breakline"/>
        <w:rPr>
          <w:color w:val="002060"/>
        </w:rPr>
      </w:pPr>
    </w:p>
    <w:p w14:paraId="26040832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C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21"/>
        <w:gridCol w:w="385"/>
        <w:gridCol w:w="898"/>
        <w:gridCol w:w="1175"/>
        <w:gridCol w:w="1560"/>
        <w:gridCol w:w="1553"/>
      </w:tblGrid>
      <w:tr w:rsidR="00380D1F" w:rsidRPr="00BF1EDB" w14:paraId="236780CA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275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829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74A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30E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2E1E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8F5B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258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7F4DED81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899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proofErr w:type="gramStart"/>
            <w:r w:rsidRPr="00BF1EDB">
              <w:rPr>
                <w:color w:val="002060"/>
              </w:rPr>
              <w:t>U.MANDOLESI</w:t>
            </w:r>
            <w:proofErr w:type="gramEnd"/>
            <w:r w:rsidRPr="00BF1EDB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64C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1B3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551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15/12/2022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19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90A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621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S.VITTORIA</w:t>
            </w:r>
            <w:proofErr w:type="gramEnd"/>
            <w:r w:rsidRPr="00BF1EDB">
              <w:rPr>
                <w:color w:val="002060"/>
              </w:rPr>
              <w:t>, 5</w:t>
            </w:r>
          </w:p>
        </w:tc>
      </w:tr>
      <w:tr w:rsidR="00380D1F" w:rsidRPr="00BF1EDB" w14:paraId="0D59720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6B1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591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proofErr w:type="gramStart"/>
            <w:r w:rsidRPr="00BF1EDB">
              <w:rPr>
                <w:color w:val="002060"/>
              </w:rPr>
              <w:t>L ALTRO</w:t>
            </w:r>
            <w:proofErr w:type="gramEnd"/>
            <w:r w:rsidRPr="00BF1EDB">
              <w:rPr>
                <w:color w:val="002060"/>
              </w:rPr>
              <w:t xml:space="preserve"> SPORT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D98A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6B9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514E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0A0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AC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CORRADI</w:t>
            </w:r>
          </w:p>
        </w:tc>
      </w:tr>
      <w:tr w:rsidR="00380D1F" w:rsidRPr="00BF1EDB" w14:paraId="604A24E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BA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349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AD0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36F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95D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545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A32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PIAZZA S. D'ACQUISTO</w:t>
            </w:r>
          </w:p>
        </w:tc>
      </w:tr>
      <w:tr w:rsidR="00380D1F" w:rsidRPr="00BF1EDB" w14:paraId="521043A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35D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lastRenderedPageBreak/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7D9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3760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B2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2DB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5674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154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0CA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MANZONI</w:t>
            </w:r>
          </w:p>
        </w:tc>
      </w:tr>
      <w:tr w:rsidR="00380D1F" w:rsidRPr="00BF1EDB" w14:paraId="66500C2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52B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B8F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424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9AB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50C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AF6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88C0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B.ROSSI</w:t>
            </w:r>
            <w:proofErr w:type="gramEnd"/>
            <w:r w:rsidRPr="00BF1EDB">
              <w:rPr>
                <w:color w:val="002060"/>
              </w:rPr>
              <w:t xml:space="preserve"> SNC</w:t>
            </w:r>
          </w:p>
        </w:tc>
      </w:tr>
      <w:tr w:rsidR="00380D1F" w:rsidRPr="00BF1EDB" w14:paraId="6A629FBC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35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8FB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AA6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6D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454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2C2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987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FONTE DI MONSIGNORE</w:t>
            </w:r>
          </w:p>
        </w:tc>
      </w:tr>
      <w:tr w:rsidR="00380D1F" w:rsidRPr="00BF1EDB" w14:paraId="7E10642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EA6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B5BF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F7D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9B5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211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E8D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5613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FRAZ.PAGLIARE VIA VECCHI</w:t>
            </w:r>
          </w:p>
        </w:tc>
      </w:tr>
    </w:tbl>
    <w:p w14:paraId="55DE59AC" w14:textId="77777777" w:rsidR="00380D1F" w:rsidRDefault="00380D1F" w:rsidP="00380D1F">
      <w:pPr>
        <w:pStyle w:val="breakline"/>
        <w:rPr>
          <w:color w:val="002060"/>
        </w:rPr>
      </w:pPr>
    </w:p>
    <w:p w14:paraId="4E22F5EC" w14:textId="77777777" w:rsidR="00380D1F" w:rsidRPr="00506C07" w:rsidRDefault="00380D1F" w:rsidP="00380D1F">
      <w:pPr>
        <w:pStyle w:val="breakline"/>
        <w:rPr>
          <w:color w:val="002060"/>
        </w:rPr>
      </w:pPr>
    </w:p>
    <w:p w14:paraId="2E4141CA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CALCIO A CINQUE SERIE D</w:t>
      </w:r>
    </w:p>
    <w:p w14:paraId="1885C12B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5E505FD8" w14:textId="77777777" w:rsidR="00380D1F" w:rsidRPr="00506C07" w:rsidRDefault="00380D1F" w:rsidP="00380D1F">
      <w:pPr>
        <w:pStyle w:val="breakline"/>
        <w:rPr>
          <w:color w:val="002060"/>
        </w:rPr>
      </w:pPr>
    </w:p>
    <w:p w14:paraId="4C79B769" w14:textId="77777777" w:rsidR="00380D1F" w:rsidRPr="00506C07" w:rsidRDefault="00380D1F" w:rsidP="00380D1F">
      <w:pPr>
        <w:pStyle w:val="breakline"/>
        <w:rPr>
          <w:color w:val="002060"/>
        </w:rPr>
      </w:pPr>
    </w:p>
    <w:p w14:paraId="747E1E18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4BE6B3D8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6E9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51A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23E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33E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CB2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A34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2CE8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E9B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05F6774F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3411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19/12/2022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05EC6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894D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31BB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95D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16/12/2022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61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CF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21:15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6D7E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5B4BC0FA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04372844" w14:textId="77777777" w:rsidR="00380D1F" w:rsidRPr="00506C07" w:rsidRDefault="00380D1F" w:rsidP="00380D1F">
      <w:pPr>
        <w:pStyle w:val="breakline"/>
        <w:rPr>
          <w:color w:val="002060"/>
        </w:rPr>
      </w:pPr>
    </w:p>
    <w:p w14:paraId="53106C54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4B95CFD4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B22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646C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E8E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D0F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696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790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990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691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6E5F30CE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2D97F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18/01/2023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C309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D31AB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FUTSAL CASTELFIDARDO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61A3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CIRCOLO COLLODI CALCIO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6F1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16/12/2022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02F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C0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22:15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071A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54E05029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C702284" w14:textId="77777777" w:rsidR="00380D1F" w:rsidRPr="00506C07" w:rsidRDefault="00380D1F" w:rsidP="00380D1F">
      <w:pPr>
        <w:pStyle w:val="breakline"/>
        <w:rPr>
          <w:color w:val="002060"/>
        </w:rPr>
      </w:pPr>
    </w:p>
    <w:p w14:paraId="34E8F1D4" w14:textId="77777777" w:rsidR="00380D1F" w:rsidRPr="00506C07" w:rsidRDefault="00380D1F" w:rsidP="00380D1F">
      <w:pPr>
        <w:pStyle w:val="breakline"/>
        <w:rPr>
          <w:color w:val="002060"/>
        </w:rPr>
      </w:pPr>
    </w:p>
    <w:p w14:paraId="67921D9E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6B871ACD" w14:textId="77777777" w:rsidR="00380D1F" w:rsidRPr="00506C07" w:rsidRDefault="00380D1F" w:rsidP="00380D1F">
      <w:pPr>
        <w:pStyle w:val="breakline"/>
        <w:rPr>
          <w:color w:val="002060"/>
        </w:rPr>
      </w:pPr>
    </w:p>
    <w:p w14:paraId="391C1399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09/12/2022</w:t>
      </w:r>
    </w:p>
    <w:p w14:paraId="45FBBD23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3D24142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80D1F" w:rsidRPr="00506C07" w14:paraId="1417C5FD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0367F37E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E246B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- 10 Giornata - A</w:t>
                  </w:r>
                </w:p>
              </w:tc>
            </w:tr>
            <w:tr w:rsidR="00380D1F" w:rsidRPr="00506C07" w14:paraId="1A4FC68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4DB5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FD67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3C46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3C66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39F865E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FB96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MONTECCHIO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788A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1E39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48E9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EBF1BBF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2CA3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5284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611E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92E3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FF63E5B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83C8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URBANIA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73EE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58D7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1152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87E2EF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30F3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VADO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A6E0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B778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55B5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EDC3BF9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D689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(2) 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2558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AUDAX CALCIO PIOBBICO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6F7E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8 - 6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0273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3AE054F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589A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  <w:tr w:rsidR="00380D1F" w:rsidRPr="00506C07" w14:paraId="08131FB6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E926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(2) - disputata il 12/12/2022</w:t>
                  </w:r>
                </w:p>
              </w:tc>
            </w:tr>
          </w:tbl>
          <w:p w14:paraId="60B4359F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71E7E062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A10EA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380D1F" w:rsidRPr="00506C07" w14:paraId="4A068C3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807B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CB18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FIUMINATA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43F4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D0E9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749D2A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E7C3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F259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1D7E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4FF7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A7D0D0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2F04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9136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981F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C127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A8D55C1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9054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B6E4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331B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7776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97F47D1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FC02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A84D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C.U.S. CAMERINO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7C1D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5223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697F93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2E59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F4C7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647C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D6EF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8507E04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07EE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</w:tbl>
          <w:p w14:paraId="02FF3819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6F134982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80D1F" w:rsidRPr="00506C07" w14:paraId="105221D2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33044466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805D3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380D1F" w:rsidRPr="00506C07" w14:paraId="74C6C10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0C13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ANKON NOVA MARMI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2263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1CD4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CCB7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6E2640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78B3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3E7C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FF61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FC12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84FE6C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4B02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747F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0F9F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16E4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E290BC4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4D2A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(2)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24EA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F10A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E261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38F87A9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520E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B97A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4DC4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41D2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64C6B2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4291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9819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D721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DEBD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E89A6E8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7497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  <w:tr w:rsidR="00380D1F" w:rsidRPr="00506C07" w14:paraId="6E036EFF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4DBD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(2) - disputata il 12/12/2022</w:t>
                  </w:r>
                </w:p>
              </w:tc>
            </w:tr>
          </w:tbl>
          <w:p w14:paraId="14C611F1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7732FDEE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B1435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D - 10 Giornata - A</w:t>
                  </w:r>
                </w:p>
              </w:tc>
            </w:tr>
            <w:tr w:rsidR="00380D1F" w:rsidRPr="00506C07" w14:paraId="3F1F6EBE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49B0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AMATORI STESE 2007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B65D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- CALCIO </w:t>
                  </w:r>
                  <w:proofErr w:type="gramStart"/>
                  <w:r w:rsidRPr="00506C07">
                    <w:rPr>
                      <w:color w:val="002060"/>
                    </w:rPr>
                    <w:t>S.ELPIDIO</w:t>
                  </w:r>
                  <w:proofErr w:type="gramEnd"/>
                  <w:r w:rsidRPr="00506C07">
                    <w:rPr>
                      <w:color w:val="002060"/>
                    </w:rPr>
                    <w:t xml:space="preserve"> A MARE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E689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EEB8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8A637FF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845C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A3D4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RECANATI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CF5E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1779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FD8611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EFE7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3EF7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SAN GINESIO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7A8B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F41B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D90648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1B33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5AC4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F3BC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5BB5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07518CB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D4EC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MOGLIANESE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524C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BOCA CIVITANOVA 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0CE5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C9D17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33CC59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512C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VAL TENNA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EB09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874B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208E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6782311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4D76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07/12/2022</w:t>
                  </w:r>
                </w:p>
              </w:tc>
            </w:tr>
          </w:tbl>
          <w:p w14:paraId="79E63A29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39E8308F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1B793E32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3E0C4765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BAB6D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E - 10 Giornata - A</w:t>
                  </w:r>
                </w:p>
              </w:tc>
            </w:tr>
            <w:tr w:rsidR="00380D1F" w:rsidRPr="00506C07" w14:paraId="7134AB6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BBC8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BF11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CD0C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3335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6D8C52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F72D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ATLETICO ASCOLI 2000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6853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07AC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2CCD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DF40B22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F0EF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BOCASTRUM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E690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12EE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2293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2EF268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BDD4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FROG S CLUB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418E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B126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EE39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F547262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6B65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FUTSAL L.C.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D9CD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TRIBALCIO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5D1C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D564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5DD955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4EC3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8142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FUTSAL VIRE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9683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8 - 8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0F11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</w:tbl>
          <w:p w14:paraId="40B5DA01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1553B1E0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6DB8A35" w14:textId="77777777" w:rsidR="00380D1F" w:rsidRPr="00506C07" w:rsidRDefault="00380D1F" w:rsidP="00380D1F">
      <w:pPr>
        <w:pStyle w:val="breakline"/>
        <w:rPr>
          <w:color w:val="002060"/>
        </w:rPr>
      </w:pPr>
    </w:p>
    <w:p w14:paraId="6F51F70E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367FD231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60AF7040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7/12/2022 </w:t>
      </w:r>
    </w:p>
    <w:p w14:paraId="457227E8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lastRenderedPageBreak/>
        <w:t xml:space="preserve">PROVVEDIMENTI DISCIPLINARI </w:t>
      </w:r>
    </w:p>
    <w:p w14:paraId="4771D542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750F26FB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ESPULSI </w:t>
      </w:r>
    </w:p>
    <w:p w14:paraId="61575B80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4DBB77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222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ACHILLI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23A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(VAL TENNA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AB9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853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56A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C1AC4B9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9/12/2022 </w:t>
      </w:r>
    </w:p>
    <w:p w14:paraId="69F9BB48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2C929D56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0FAAC077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SOCIETA' </w:t>
      </w:r>
    </w:p>
    <w:p w14:paraId="24A64F01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AMMENDA </w:t>
      </w:r>
    </w:p>
    <w:p w14:paraId="1B318E91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Euro 50,00 CIARNIN </w:t>
      </w:r>
      <w:r w:rsidRPr="00506C07">
        <w:rPr>
          <w:color w:val="002060"/>
        </w:rPr>
        <w:br/>
        <w:t xml:space="preserve">Per mancanza di acqua calda nello spogliatoio dell'arbitro. </w:t>
      </w:r>
    </w:p>
    <w:p w14:paraId="573702CD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br/>
        <w:t xml:space="preserve">Euro 50,00 RIPABERARDA </w:t>
      </w:r>
      <w:r w:rsidRPr="00506C07">
        <w:rPr>
          <w:color w:val="002060"/>
        </w:rPr>
        <w:br/>
        <w:t xml:space="preserve">Per aver permesso ad alcuni tifosi della squadra locale di entrare in campo. </w:t>
      </w:r>
    </w:p>
    <w:p w14:paraId="7473602A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DIRIGENTI </w:t>
      </w:r>
    </w:p>
    <w:p w14:paraId="093D2877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INIBIZIONE A SVOLGERE OGNI ATTIVITA' FINO AL 28/12/2022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F926392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24C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CHESI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1EC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26B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ED7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3C5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E02C32F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506C07">
        <w:rPr>
          <w:color w:val="002060"/>
        </w:rPr>
        <w:t xml:space="preserve">Per comportamento irriguardoso nei confronti dell'arbitro a fine gara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10820B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D8B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SISTI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A00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EAF9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050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EC6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FDBBD69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506C07">
        <w:rPr>
          <w:color w:val="002060"/>
        </w:rPr>
        <w:t>Per comportamento irriguardoso nei confronti dell'arbitro a fine gara.</w:t>
      </w:r>
    </w:p>
    <w:p w14:paraId="7BFE3012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D3F677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14F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MALAVITA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BC9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DE0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1DE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A21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471F349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ESPULSI </w:t>
      </w:r>
    </w:p>
    <w:p w14:paraId="628F1F4B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BC616F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0700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SERRALLEGRI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09C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B81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F97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TROTTA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33C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(VIRTUS TEAM SOC.COOP.) </w:t>
            </w:r>
          </w:p>
        </w:tc>
      </w:tr>
    </w:tbl>
    <w:p w14:paraId="096BA1BA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0128258E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42E04F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68E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SILVESTRI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B8E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E19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5B7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556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64819E25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46BBD5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DB8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MASULLO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1EC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12A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700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GIORDANO SIMEONE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CB8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(CALCIO </w:t>
            </w:r>
            <w:proofErr w:type="gramStart"/>
            <w:r w:rsidRPr="00506C07">
              <w:rPr>
                <w:color w:val="002060"/>
              </w:rPr>
              <w:t>S.ELPIDIO</w:t>
            </w:r>
            <w:proofErr w:type="gramEnd"/>
            <w:r w:rsidRPr="00506C07">
              <w:rPr>
                <w:color w:val="002060"/>
              </w:rPr>
              <w:t xml:space="preserve"> A MARE) </w:t>
            </w:r>
          </w:p>
        </w:tc>
      </w:tr>
      <w:tr w:rsidR="00380D1F" w:rsidRPr="00506C07" w14:paraId="1BCC7D8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43D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GIGLI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868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90B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FA3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FERRACUTI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4D1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(CAPODARCO CASABIANCA C5) </w:t>
            </w:r>
          </w:p>
        </w:tc>
      </w:tr>
      <w:tr w:rsidR="00380D1F" w:rsidRPr="00506C07" w14:paraId="2B0D0E8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D97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CONTI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748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5B93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E42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NICOLOSI ENEA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3AA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L.C.) </w:t>
            </w:r>
          </w:p>
        </w:tc>
      </w:tr>
      <w:tr w:rsidR="00380D1F" w:rsidRPr="00506C07" w14:paraId="431B40E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207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ROMANELLI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3DA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2F1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90F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GIOVANNINI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A30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(TRUENTIN LAMA) </w:t>
            </w:r>
          </w:p>
        </w:tc>
      </w:tr>
      <w:tr w:rsidR="00380D1F" w:rsidRPr="00506C07" w14:paraId="0993DF8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B31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JALAL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6D6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637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2A7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0DD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8F3F42D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369FF9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0E8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UGOLINI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3DD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572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1D0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CAMPLONE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75A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(BOCASTRUM UNITED) </w:t>
            </w:r>
          </w:p>
        </w:tc>
      </w:tr>
      <w:tr w:rsidR="00380D1F" w:rsidRPr="00506C07" w14:paraId="65E8F3D8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B90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DB3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BEF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546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FEROCE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26F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(BORGOROSSO TOLENTINO) </w:t>
            </w:r>
          </w:p>
        </w:tc>
      </w:tr>
      <w:tr w:rsidR="00380D1F" w:rsidRPr="00506C07" w14:paraId="1324EEC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8ED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DI SALVO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D09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(CIRCOLO COLLODI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744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4A1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CAMACCI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2C9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(FIGHT BULLS CORRIDONIA) </w:t>
            </w:r>
          </w:p>
        </w:tc>
      </w:tr>
      <w:tr w:rsidR="00380D1F" w:rsidRPr="00506C07" w14:paraId="585CA77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06F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TARLI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D2F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4D4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BCA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GUERRA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778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(MONTECCHIO SPORT) </w:t>
            </w:r>
          </w:p>
        </w:tc>
      </w:tr>
      <w:tr w:rsidR="00380D1F" w:rsidRPr="00506C07" w14:paraId="3708FD6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859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BRAVI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24F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7D3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4EA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VERNARECCI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06B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(SMIRRA CITY) </w:t>
            </w:r>
          </w:p>
        </w:tc>
      </w:tr>
      <w:tr w:rsidR="00380D1F" w:rsidRPr="00506C07" w14:paraId="78A5D6C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6CB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063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2BB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4E3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BRACCIONI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715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(URBANIA CALCIO) </w:t>
            </w:r>
          </w:p>
        </w:tc>
      </w:tr>
    </w:tbl>
    <w:p w14:paraId="0D2DDD3A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5C0F35C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A57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TOMORRI LEOS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338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7F9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296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BATTILANA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762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(AMICI 84) </w:t>
            </w:r>
          </w:p>
        </w:tc>
      </w:tr>
      <w:tr w:rsidR="00380D1F" w:rsidRPr="00506C07" w14:paraId="59CBFE7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8A1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SGROI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141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678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C6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BAFFO JONNY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138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(BOCA CIVITANOVA A.) </w:t>
            </w:r>
          </w:p>
        </w:tc>
      </w:tr>
      <w:tr w:rsidR="00380D1F" w:rsidRPr="00506C07" w14:paraId="2C37B37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E542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GIORDANI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F411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294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BD4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AFF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(BOCASTRUM UNITED) </w:t>
            </w:r>
          </w:p>
        </w:tc>
      </w:tr>
      <w:tr w:rsidR="00380D1F" w:rsidRPr="00506C07" w14:paraId="2F5C70D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292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BARDHO KLEVIS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2B57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BEB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6C6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263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(BORGOROSSO TOLENTINO) </w:t>
            </w:r>
          </w:p>
        </w:tc>
      </w:tr>
      <w:tr w:rsidR="00380D1F" w:rsidRPr="00506C07" w14:paraId="13FEEE7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64F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VERDUCCI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192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8FF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ACE8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BARLETTA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A63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(CANTINE RIUNITE CSI) </w:t>
            </w:r>
          </w:p>
        </w:tc>
      </w:tr>
      <w:tr w:rsidR="00380D1F" w:rsidRPr="00506C07" w14:paraId="6AC22D7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E8F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DEL GATTO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9CE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35B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C26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BRUNETTI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FA6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(CIARNIN) </w:t>
            </w:r>
          </w:p>
        </w:tc>
      </w:tr>
      <w:tr w:rsidR="00380D1F" w:rsidRPr="00506C07" w14:paraId="75B63D1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055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PISCITELLI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F0D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(FUTSAL L.C.)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648F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92CA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ROSSI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DA1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(MOGLIANESE) </w:t>
            </w:r>
          </w:p>
        </w:tc>
      </w:tr>
      <w:tr w:rsidR="00380D1F" w:rsidRPr="00506C07" w14:paraId="126BED8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4C5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CAMPANARO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7DB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C70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BF7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RADI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591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(PIANDIROSE) </w:t>
            </w:r>
          </w:p>
        </w:tc>
      </w:tr>
      <w:tr w:rsidR="00380D1F" w:rsidRPr="00506C07" w14:paraId="660173B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C2F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SERRALLEGRI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215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2B5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D9FA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DELGRANDE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2EA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(SAMBENEDETTESE CALCIO A 5) </w:t>
            </w:r>
          </w:p>
        </w:tc>
      </w:tr>
      <w:tr w:rsidR="00380D1F" w:rsidRPr="00506C07" w14:paraId="2032134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06E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C5A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(SAMBENEDETTESE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5E0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219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TOMASSINI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E7EC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(SMIRRA CITY) </w:t>
            </w:r>
          </w:p>
        </w:tc>
      </w:tr>
      <w:tr w:rsidR="00380D1F" w:rsidRPr="00506C07" w14:paraId="04878A0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37C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CORRADETTI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999F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(TRIBALCIO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659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194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TRAVAGLIA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B6E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(TRIBALCIO PICENA) </w:t>
            </w:r>
          </w:p>
        </w:tc>
      </w:tr>
      <w:tr w:rsidR="00380D1F" w:rsidRPr="00506C07" w14:paraId="38AE3FB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DF8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BOCCALI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CFC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0D6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370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BIAGINI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149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(URBANITAS APIRO) </w:t>
            </w:r>
          </w:p>
        </w:tc>
      </w:tr>
      <w:tr w:rsidR="00380D1F" w:rsidRPr="00506C07" w14:paraId="33C9D19B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F65A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MARANZANO ORLANDO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F85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823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4D6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TURCHI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44A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(URBANITAS APIRO) </w:t>
            </w:r>
          </w:p>
        </w:tc>
      </w:tr>
    </w:tbl>
    <w:p w14:paraId="607AED97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10/12/2022 </w:t>
      </w:r>
    </w:p>
    <w:p w14:paraId="66F9A23B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11D18C40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2EFE2C6C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DIRIGENTI </w:t>
      </w:r>
    </w:p>
    <w:p w14:paraId="67FAF569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INIBIZIONE A SVOLGERE OGNI ATTIVITA' FINO AL 21/12/2022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0AA80B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B69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MONTI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1CA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B29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442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DC0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818983E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506C07">
        <w:rPr>
          <w:color w:val="002060"/>
        </w:rPr>
        <w:t xml:space="preserve">Per proteste nei confronti dell'arbitro. Allontanato. </w:t>
      </w:r>
    </w:p>
    <w:p w14:paraId="529538FF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MASSAGGIATORI </w:t>
      </w:r>
    </w:p>
    <w:p w14:paraId="41B87600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SQUALIFICA. FINO AL 28/12/2022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F08B69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BA9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SABATINELLI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DFF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EDA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624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06E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C5171F5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proofErr w:type="spellStart"/>
      <w:r w:rsidRPr="00506C07">
        <w:rPr>
          <w:color w:val="002060"/>
        </w:rPr>
        <w:t>Perchè</w:t>
      </w:r>
      <w:proofErr w:type="spellEnd"/>
      <w:r w:rsidRPr="00506C07">
        <w:rPr>
          <w:color w:val="002060"/>
        </w:rPr>
        <w:t xml:space="preserve"> protestava nei confronti dell'arbitro offendendolo. Allontanato. </w:t>
      </w:r>
    </w:p>
    <w:p w14:paraId="3B8D9933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ALLENATORI </w:t>
      </w:r>
    </w:p>
    <w:p w14:paraId="423B0129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FINO AL 28/12/2022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D10874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4E3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CAMONI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A44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EB5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418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3C8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E23508B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proofErr w:type="spellStart"/>
      <w:r w:rsidRPr="00506C07">
        <w:rPr>
          <w:color w:val="002060"/>
        </w:rPr>
        <w:t>Perchè</w:t>
      </w:r>
      <w:proofErr w:type="spellEnd"/>
      <w:r w:rsidRPr="00506C07">
        <w:rPr>
          <w:color w:val="002060"/>
        </w:rPr>
        <w:t xml:space="preserve"> protestava nei confronti dell'arbitro offendendolo.</w:t>
      </w:r>
      <w:r>
        <w:rPr>
          <w:color w:val="002060"/>
        </w:rPr>
        <w:t xml:space="preserve"> </w:t>
      </w:r>
      <w:r w:rsidRPr="00506C07">
        <w:rPr>
          <w:color w:val="002060"/>
        </w:rPr>
        <w:t>Allontanato.</w:t>
      </w:r>
    </w:p>
    <w:p w14:paraId="7BD5A77B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BEE66E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025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SOLAZZI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53D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754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1F4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EC5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43EE91E5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ESPULSI </w:t>
      </w:r>
    </w:p>
    <w:p w14:paraId="325FE033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8F9DBC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CE7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MERCANTI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293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D9D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988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311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4704EE2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738F10C9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F68BAA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E34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COSTANTINI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23F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B10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9F7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C79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FCD5C41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E69A8D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8FD4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PETRONE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956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2FBE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3C3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KASADIJA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D04B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(CASTELRAIMONDO CALCIO A 5) </w:t>
            </w:r>
          </w:p>
        </w:tc>
      </w:tr>
      <w:tr w:rsidR="00380D1F" w:rsidRPr="00506C07" w14:paraId="51317D0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DE5B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PARTICELLI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7EA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3E3B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EB2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SPADA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CF3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(FFJ CALCIO A 5) </w:t>
            </w:r>
          </w:p>
        </w:tc>
      </w:tr>
      <w:tr w:rsidR="00380D1F" w:rsidRPr="00506C07" w14:paraId="49AF6B7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156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SCAGLIONI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586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137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DB9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7B1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69BA350D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D87D08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33D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LATINO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FCE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E11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170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BATTISTONI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36D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(ATLETICO NO BORDERS) </w:t>
            </w:r>
          </w:p>
        </w:tc>
      </w:tr>
      <w:tr w:rsidR="00380D1F" w:rsidRPr="00506C07" w14:paraId="1A248A4A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EA3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KINANI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E5E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7EA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9AE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MARZIONI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350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(GLS DORICA AN.UR) </w:t>
            </w:r>
          </w:p>
        </w:tc>
      </w:tr>
      <w:tr w:rsidR="00380D1F" w:rsidRPr="00506C07" w14:paraId="00EFF98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01A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CIAFFONI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B25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860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B3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LOTITO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167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(MMSA GIOVANE AURORA) </w:t>
            </w:r>
          </w:p>
        </w:tc>
      </w:tr>
      <w:tr w:rsidR="00380D1F" w:rsidRPr="00506C07" w14:paraId="4C7461D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364C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SAVCHUK VIKTOR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DEA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C57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480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SCARAFONI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9C9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UROBORO) </w:t>
            </w:r>
          </w:p>
        </w:tc>
      </w:tr>
      <w:tr w:rsidR="00380D1F" w:rsidRPr="00506C07" w14:paraId="3EEECFA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464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SPADONI SANTINELLI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CB5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B55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469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E34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6AA0E280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0EEC20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487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DI NARDO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537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(ANKON NOVA MARMI)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488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568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GASPARRI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8F8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(GLS DORICA AN.UR) </w:t>
            </w:r>
          </w:p>
        </w:tc>
      </w:tr>
      <w:tr w:rsidR="00380D1F" w:rsidRPr="00506C07" w14:paraId="5F3BECFC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798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VECCIA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0FB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2AB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6CC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TRILLINI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6CD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(VALLESINA) </w:t>
            </w:r>
          </w:p>
        </w:tc>
      </w:tr>
    </w:tbl>
    <w:p w14:paraId="18FF75F0" w14:textId="77777777" w:rsidR="00380D1F" w:rsidRDefault="00380D1F" w:rsidP="00380D1F">
      <w:pPr>
        <w:pStyle w:val="breakline"/>
        <w:rPr>
          <w:color w:val="002060"/>
        </w:rPr>
      </w:pPr>
    </w:p>
    <w:p w14:paraId="1B5C2B5E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9F86AF3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A2BAFC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903A51C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2BE1FD03" w14:textId="77777777" w:rsidR="00380D1F" w:rsidRPr="00506C07" w:rsidRDefault="00380D1F" w:rsidP="00380D1F">
      <w:pPr>
        <w:pStyle w:val="breakline"/>
        <w:rPr>
          <w:color w:val="002060"/>
        </w:rPr>
      </w:pPr>
    </w:p>
    <w:p w14:paraId="17B42DC4" w14:textId="77777777" w:rsidR="00380D1F" w:rsidRPr="00506C07" w:rsidRDefault="00380D1F" w:rsidP="00380D1F">
      <w:pPr>
        <w:pStyle w:val="breakline"/>
        <w:rPr>
          <w:color w:val="002060"/>
        </w:rPr>
      </w:pPr>
    </w:p>
    <w:p w14:paraId="764C6B3A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1BF0EB65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84A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132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64D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0D6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4458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BB8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27E8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2CF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2DF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361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6CA857B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34FC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F6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E1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15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AB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89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A04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89A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26B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5F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83F915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671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D1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57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EC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F2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49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7C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B2D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EF6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A6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AA481E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E9C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56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33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5A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15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26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6B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EF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6DC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2B0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12623F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983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99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7FD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8EE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63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27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49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0C5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E7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07C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DF3A3C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BFE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120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76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CC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470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D36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D3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D7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E8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CF6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A99EBA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C39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37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D8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55E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3D1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2BD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D5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CC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AD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C2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08AE14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7D2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E5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CF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E0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D6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1505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9B0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6C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28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0E2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A4DB99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931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F1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B0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F0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E9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DD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D8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B8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73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73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0EE0BD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6766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3A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DF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93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73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70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6A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A4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D6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AB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A2E436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394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864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F32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65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DB4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4C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0A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B0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E32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2C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D073CB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0EB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9D7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AD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21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10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DD9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EF5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19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18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CB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01BF32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C09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92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32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D9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6A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FF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89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09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E4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F5F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0B4CD0CE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1CF31EF1" w14:textId="77777777" w:rsidR="00380D1F" w:rsidRPr="00506C07" w:rsidRDefault="00380D1F" w:rsidP="00380D1F">
      <w:pPr>
        <w:pStyle w:val="breakline"/>
        <w:rPr>
          <w:color w:val="002060"/>
        </w:rPr>
      </w:pPr>
    </w:p>
    <w:p w14:paraId="35F6CE8E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2B8B715B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F09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4E0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A66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B64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9B1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486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73E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843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124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7DD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1B04CD77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783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AC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02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AD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E2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D9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3B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CD2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899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5A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5B2A02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028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ED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D11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1E5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C7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55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84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9A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26F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6B4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30E3E5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700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91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E1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1C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29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FF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60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3D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3BE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9F23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194BC5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3E8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1C4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E2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5B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E0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95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AB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2A1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A67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15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8885AE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0F6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6B3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F3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ED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025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F5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F8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B3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3C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DBF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BCF32D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470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FC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45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50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39E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EE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91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C0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37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C89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245E48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964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928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20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4B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344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5D3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BD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67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37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8F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33BE33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E7F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53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E5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10B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98E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580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94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CC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E1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610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82B43E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80E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38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CA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CF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EB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9C8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FE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0F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B00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57A8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32CE5F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804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A67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04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05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2A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FB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D07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38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03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AB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EB331E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BC2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D6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DED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4D9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EE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4AB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884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E5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C41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FD3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3DAF36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2C42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A27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80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B1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65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9E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EC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CD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2A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E7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21B86AA5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AE00692" w14:textId="77777777" w:rsidR="00380D1F" w:rsidRPr="00506C07" w:rsidRDefault="00380D1F" w:rsidP="00380D1F">
      <w:pPr>
        <w:pStyle w:val="breakline"/>
        <w:rPr>
          <w:color w:val="002060"/>
        </w:rPr>
      </w:pPr>
    </w:p>
    <w:p w14:paraId="3F68E595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BD0E510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571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4F5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EC71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F12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498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6F4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682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E30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54F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58C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379E886E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87C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C0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1B3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B5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78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E1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B6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4F5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93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09D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7D5092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A45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DF1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C49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93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94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C5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3D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0F9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93E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387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FB64081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D1E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D3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D3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05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A9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FAF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6B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93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33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7C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166B78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556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92C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8D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20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A0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B5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B3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55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01ED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0A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98DB38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F7E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290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90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0C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DD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09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33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D5B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1A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B1E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0E59AA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F91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01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58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2D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79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410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29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39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D8C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6FD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111FD1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319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A52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B63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79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810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D7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824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0FB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CC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285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67257D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CAA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2E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6F0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5A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37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52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0E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762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97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F9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8AD3FD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BC9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30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0FC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61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DA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FD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4B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9F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91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D7BA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19F8ED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A96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82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391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7C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76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C7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07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82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89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F7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33C5D9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73E1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17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9C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E4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0CF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BD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DE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7E1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0A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AC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F80D25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8706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DAF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394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BF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D5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427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1F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C36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490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B4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5C12FD38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F893977" w14:textId="77777777" w:rsidR="00380D1F" w:rsidRPr="00506C07" w:rsidRDefault="00380D1F" w:rsidP="00380D1F">
      <w:pPr>
        <w:pStyle w:val="breakline"/>
        <w:rPr>
          <w:color w:val="002060"/>
        </w:rPr>
      </w:pPr>
    </w:p>
    <w:p w14:paraId="2E6E6831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FC970C9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F11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28F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7B1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84C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116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206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67D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1A0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128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4BB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633784F1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CFE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6E3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0E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81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47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9C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C7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AC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6E2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F30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4167F0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FD1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8E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D0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E4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42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FE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69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82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2DA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C51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02C7B7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817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96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53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90F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43F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049D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F1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16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4C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C4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C0BE93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469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38E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44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2E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46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A654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C7E2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A5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A21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71C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9F4487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388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3A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3C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1F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8E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46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CAE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52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22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E6D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4C289B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C69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961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18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17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B9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D4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56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E30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FE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743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E6348A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327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BD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49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92E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5D1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206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63A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213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E8A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C0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0A3C19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60E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1C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4BE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A5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463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B2F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33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0F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E7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9970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47CB74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3DE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FA7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83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23E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B9D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35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79F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B9B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599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4D1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52EB49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15C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A.S.D. CALCIO </w:t>
            </w:r>
            <w:proofErr w:type="gramStart"/>
            <w:r w:rsidRPr="00506C07">
              <w:rPr>
                <w:color w:val="002060"/>
              </w:rPr>
              <w:t>S.ELPIDIO</w:t>
            </w:r>
            <w:proofErr w:type="gramEnd"/>
            <w:r w:rsidRPr="00506C07">
              <w:rPr>
                <w:color w:val="002060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5E3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45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85A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BB7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C5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EC2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53C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01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80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5CAF8B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C97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A82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5D5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36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9CE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76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DA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9E5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36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CC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01C5C4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682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D0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54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2DC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82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BBB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32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B50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DD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B4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4B0CC7C4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45877FB" w14:textId="77777777" w:rsidR="00380D1F" w:rsidRPr="00506C07" w:rsidRDefault="00380D1F" w:rsidP="00380D1F">
      <w:pPr>
        <w:pStyle w:val="breakline"/>
        <w:rPr>
          <w:color w:val="002060"/>
        </w:rPr>
      </w:pPr>
    </w:p>
    <w:p w14:paraId="10FFA07E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14CC5FE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C01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F72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1164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0334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048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868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FBC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0DB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C1E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BA88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42C4C0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620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C3F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A6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A68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5F8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B7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7A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6D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1D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AAE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6A4B38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DF99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0D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5D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CA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AA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71E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99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CE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9C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F70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015145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C51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1A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487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C0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7F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49D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8E4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48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23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6BA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3F33A5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9D81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20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2E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4B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92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EA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0F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58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08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213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9840CF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EA8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F4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0E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24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9E6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F6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0FA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6D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C51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31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D6F576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65F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41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CE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68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C3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3D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72B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F5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D4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3E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CB9AB9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6C4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CA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EA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94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649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87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F4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62C5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FA6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956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E747D2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ECF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C9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74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4C3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3CDD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EA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B33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09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340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62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E300DA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3E31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CA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3F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EC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4E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488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EF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41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81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0A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66D80B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0D0C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5A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E15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E3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32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8C1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14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7A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0B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67F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251AF3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FFFF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86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E3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174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E82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2AC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35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471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FC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B2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A7D8AD1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F35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8E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1C1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A5B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73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AF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6E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02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7D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79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3D43679E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DEADD42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637040C" w14:textId="77777777" w:rsidR="00380D1F" w:rsidRDefault="00380D1F" w:rsidP="00380D1F">
      <w:pPr>
        <w:pStyle w:val="breakline"/>
        <w:rPr>
          <w:color w:val="002060"/>
        </w:rPr>
      </w:pPr>
    </w:p>
    <w:p w14:paraId="57A2F662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8"/>
        <w:gridCol w:w="385"/>
        <w:gridCol w:w="898"/>
        <w:gridCol w:w="1192"/>
        <w:gridCol w:w="1562"/>
        <w:gridCol w:w="1546"/>
      </w:tblGrid>
      <w:tr w:rsidR="00380D1F" w:rsidRPr="00BF1EDB" w14:paraId="74FF3322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E60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0E2E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D5A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14F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BCF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3D6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2F5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491091B7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9C6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21C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29E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6AB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F81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8AD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E11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ALDO GAMBA SNC</w:t>
            </w:r>
          </w:p>
        </w:tc>
      </w:tr>
      <w:tr w:rsidR="00380D1F" w:rsidRPr="00BF1EDB" w14:paraId="0E70579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E93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53E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4B0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C0D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5FD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278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166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GIOVANNI XXIII</w:t>
            </w:r>
          </w:p>
        </w:tc>
      </w:tr>
      <w:tr w:rsidR="00380D1F" w:rsidRPr="00BF1EDB" w14:paraId="40A95DB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D247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65D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7C1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1702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1E8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4F31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8F3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ROMA, SNC</w:t>
            </w:r>
          </w:p>
        </w:tc>
      </w:tr>
      <w:tr w:rsidR="00380D1F" w:rsidRPr="00BF1EDB" w14:paraId="661A15F3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1CE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90D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URBANIA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01F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184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4B7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1DB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71D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MARCONI GENGA STAZIONE</w:t>
            </w:r>
          </w:p>
        </w:tc>
      </w:tr>
      <w:tr w:rsidR="00380D1F" w:rsidRPr="00BF1EDB" w14:paraId="532AB2E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90B1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E0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VADO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4E0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FBF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F64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9B5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567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ALDO GAMBA SNC</w:t>
            </w:r>
          </w:p>
        </w:tc>
      </w:tr>
      <w:tr w:rsidR="00380D1F" w:rsidRPr="00BF1EDB" w14:paraId="7605E6F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47C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F95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044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168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19/12/2022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9FB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46A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DCE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DEI PIOPPI 2</w:t>
            </w:r>
          </w:p>
        </w:tc>
      </w:tr>
    </w:tbl>
    <w:p w14:paraId="5B7A18B3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761260D1" w14:textId="77777777" w:rsidR="00380D1F" w:rsidRPr="00BF1EDB" w:rsidRDefault="00380D1F" w:rsidP="00380D1F">
      <w:pPr>
        <w:pStyle w:val="breakline"/>
        <w:rPr>
          <w:color w:val="002060"/>
        </w:rPr>
      </w:pPr>
    </w:p>
    <w:p w14:paraId="3A19314E" w14:textId="77777777" w:rsidR="00380D1F" w:rsidRPr="00BF1EDB" w:rsidRDefault="00380D1F" w:rsidP="00380D1F">
      <w:pPr>
        <w:pStyle w:val="breakline"/>
        <w:rPr>
          <w:color w:val="002060"/>
        </w:rPr>
      </w:pPr>
    </w:p>
    <w:p w14:paraId="73854F14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2"/>
        <w:gridCol w:w="385"/>
        <w:gridCol w:w="898"/>
        <w:gridCol w:w="1176"/>
        <w:gridCol w:w="1547"/>
        <w:gridCol w:w="1547"/>
      </w:tblGrid>
      <w:tr w:rsidR="00380D1F" w:rsidRPr="00BF1EDB" w14:paraId="07121DDF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B8F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8C2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E015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8D5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1C2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B9B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C93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70D6A5A9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B42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C.U.S. CAMERINO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023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3E8A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1B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841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5265 UNIVERS. "DRAGO E GENTILI"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FAE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CD8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LOCALITA' LE CALVIE</w:t>
            </w:r>
          </w:p>
        </w:tc>
      </w:tr>
      <w:tr w:rsidR="00380D1F" w:rsidRPr="00BF1EDB" w14:paraId="6907C38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45D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lastRenderedPageBreak/>
              <w:t>FIUMINATA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510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663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4DE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95C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5302 "FABRIZIO GAGLIARDI"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944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PIORACO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A53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LOC. PIÃˆ DI GUALDO</w:t>
            </w:r>
          </w:p>
        </w:tc>
      </w:tr>
      <w:tr w:rsidR="00380D1F" w:rsidRPr="00BF1EDB" w14:paraId="15CA3F8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035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03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EFC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F7C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FCC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D6C8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ADB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ZANNONI</w:t>
            </w:r>
          </w:p>
        </w:tc>
      </w:tr>
      <w:tr w:rsidR="00380D1F" w:rsidRPr="00BF1EDB" w14:paraId="6A21A40F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66D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8B3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9F64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9F5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8DB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79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821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B.BUOZZI</w:t>
            </w:r>
            <w:proofErr w:type="gramEnd"/>
          </w:p>
        </w:tc>
      </w:tr>
      <w:tr w:rsidR="00380D1F" w:rsidRPr="00BF1EDB" w14:paraId="507C903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C42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7A1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66A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FBE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25B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50D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6D7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DEI TESSITORI</w:t>
            </w:r>
          </w:p>
        </w:tc>
      </w:tr>
      <w:tr w:rsidR="00380D1F" w:rsidRPr="00BF1EDB" w14:paraId="4C72F33D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CF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CC1B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673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8BB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949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86B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2D5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VERDI</w:t>
            </w:r>
          </w:p>
        </w:tc>
      </w:tr>
    </w:tbl>
    <w:p w14:paraId="70EA516F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68430D34" w14:textId="77777777" w:rsidR="00380D1F" w:rsidRPr="00BF1EDB" w:rsidRDefault="00380D1F" w:rsidP="00380D1F">
      <w:pPr>
        <w:pStyle w:val="breakline"/>
        <w:rPr>
          <w:color w:val="002060"/>
        </w:rPr>
      </w:pPr>
    </w:p>
    <w:p w14:paraId="6F5E63B9" w14:textId="77777777" w:rsidR="00380D1F" w:rsidRPr="00BF1EDB" w:rsidRDefault="00380D1F" w:rsidP="00380D1F">
      <w:pPr>
        <w:pStyle w:val="breakline"/>
        <w:rPr>
          <w:color w:val="002060"/>
        </w:rPr>
      </w:pPr>
    </w:p>
    <w:p w14:paraId="13249643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7"/>
        <w:gridCol w:w="385"/>
        <w:gridCol w:w="898"/>
        <w:gridCol w:w="1190"/>
        <w:gridCol w:w="1549"/>
        <w:gridCol w:w="1549"/>
      </w:tblGrid>
      <w:tr w:rsidR="00380D1F" w:rsidRPr="00BF1EDB" w14:paraId="68BDE6C0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4B1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F83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32D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57C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AE6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C2C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7DE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0CA80AED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39E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365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A98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78C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407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EA7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457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FONTE ANTICA 6</w:t>
            </w:r>
          </w:p>
        </w:tc>
      </w:tr>
      <w:tr w:rsidR="00380D1F" w:rsidRPr="00BF1EDB" w14:paraId="0A85995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7E32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9D8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DA4D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6D6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C3F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CA1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CB8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LOCALITA' CANDIA</w:t>
            </w:r>
          </w:p>
        </w:tc>
      </w:tr>
      <w:tr w:rsidR="00380D1F" w:rsidRPr="00BF1EDB" w14:paraId="47E7B68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5BE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767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147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CD7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85E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10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909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FRAZ. CASENUOVE DI OSIMO</w:t>
            </w:r>
          </w:p>
        </w:tc>
      </w:tr>
      <w:tr w:rsidR="00380D1F" w:rsidRPr="00BF1EDB" w14:paraId="146260A6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A3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D80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FA8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19C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05F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5047 PALLONE GEODETICO "</w:t>
            </w:r>
            <w:proofErr w:type="gramStart"/>
            <w:r w:rsidRPr="00BF1EDB">
              <w:rPr>
                <w:color w:val="002060"/>
              </w:rPr>
              <w:t>L.PAPINI</w:t>
            </w:r>
            <w:proofErr w:type="gramEnd"/>
            <w:r w:rsidRPr="00BF1ED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28A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E79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ESINO 122 TORRETTE</w:t>
            </w:r>
          </w:p>
        </w:tc>
      </w:tr>
      <w:tr w:rsidR="00380D1F" w:rsidRPr="00BF1EDB" w14:paraId="76F681B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71E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B49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C5A4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E97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44C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7C8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12E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MANZONI FZ. </w:t>
            </w:r>
            <w:proofErr w:type="gramStart"/>
            <w:r w:rsidRPr="00BF1EDB">
              <w:rPr>
                <w:color w:val="002060"/>
              </w:rPr>
              <w:t>S.BIAGIO</w:t>
            </w:r>
            <w:proofErr w:type="gramEnd"/>
          </w:p>
        </w:tc>
      </w:tr>
    </w:tbl>
    <w:p w14:paraId="69DBE442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33D0A599" w14:textId="77777777" w:rsidR="00380D1F" w:rsidRPr="00BF1EDB" w:rsidRDefault="00380D1F" w:rsidP="00380D1F">
      <w:pPr>
        <w:pStyle w:val="breakline"/>
        <w:rPr>
          <w:color w:val="002060"/>
        </w:rPr>
      </w:pPr>
    </w:p>
    <w:p w14:paraId="666DAE74" w14:textId="77777777" w:rsidR="00380D1F" w:rsidRPr="00BF1EDB" w:rsidRDefault="00380D1F" w:rsidP="00380D1F">
      <w:pPr>
        <w:pStyle w:val="breakline"/>
        <w:rPr>
          <w:color w:val="002060"/>
        </w:rPr>
      </w:pPr>
    </w:p>
    <w:p w14:paraId="18CA8A1C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199"/>
        <w:gridCol w:w="1547"/>
        <w:gridCol w:w="1547"/>
      </w:tblGrid>
      <w:tr w:rsidR="00380D1F" w:rsidRPr="00BF1EDB" w14:paraId="7FA4462D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123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8AB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6EC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63E6E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F640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CB7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7D3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43206718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35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BOCA CIVITANOVA 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1FB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4F8C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A42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FEA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5280 TENSOSTRUTTURA S.</w:t>
            </w:r>
            <w:proofErr w:type="gramStart"/>
            <w:r w:rsidRPr="00BF1EDB">
              <w:rPr>
                <w:color w:val="002060"/>
              </w:rPr>
              <w:t>M.APPARENTE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4DD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810F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LORENZO LOTTO</w:t>
            </w:r>
          </w:p>
        </w:tc>
      </w:tr>
      <w:tr w:rsidR="00380D1F" w:rsidRPr="00BF1EDB" w14:paraId="64378473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CB8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CALCIO </w:t>
            </w:r>
            <w:proofErr w:type="gramStart"/>
            <w:r w:rsidRPr="00BF1EDB">
              <w:rPr>
                <w:color w:val="002060"/>
              </w:rPr>
              <w:t>S.ELPIDIO</w:t>
            </w:r>
            <w:proofErr w:type="gramEnd"/>
            <w:r w:rsidRPr="00BF1EDB">
              <w:rPr>
                <w:color w:val="002060"/>
              </w:rPr>
              <w:t xml:space="preserve"> A 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C7C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MOGLIANESE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658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9C68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F98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1A1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BB5B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CARDUCCI</w:t>
            </w:r>
          </w:p>
        </w:tc>
      </w:tr>
      <w:tr w:rsidR="00380D1F" w:rsidRPr="00BF1EDB" w14:paraId="4A58A15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0E7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9B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A2D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38D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69A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E13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22B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DELLA REPUBBLICA</w:t>
            </w:r>
          </w:p>
        </w:tc>
      </w:tr>
      <w:tr w:rsidR="00380D1F" w:rsidRPr="00BF1EDB" w14:paraId="060A30CD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79A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CD3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29C4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401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430A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89D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13B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SALVO D'ACQUISTO</w:t>
            </w:r>
          </w:p>
        </w:tc>
      </w:tr>
      <w:tr w:rsidR="00380D1F" w:rsidRPr="00BF1EDB" w14:paraId="54F83417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D4C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D75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F02A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4BF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6C18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5BD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345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ALDO MORO</w:t>
            </w:r>
          </w:p>
        </w:tc>
      </w:tr>
      <w:tr w:rsidR="00380D1F" w:rsidRPr="00BF1EDB" w14:paraId="14434A2D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369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GINESIO FUTSAL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14D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AMATORI STESE 2007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76D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DDD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47F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623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942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FAVETO</w:t>
            </w:r>
          </w:p>
        </w:tc>
      </w:tr>
    </w:tbl>
    <w:p w14:paraId="7481680D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2381B469" w14:textId="77777777" w:rsidR="00380D1F" w:rsidRPr="00BF1EDB" w:rsidRDefault="00380D1F" w:rsidP="00380D1F">
      <w:pPr>
        <w:pStyle w:val="breakline"/>
        <w:rPr>
          <w:color w:val="002060"/>
        </w:rPr>
      </w:pPr>
    </w:p>
    <w:p w14:paraId="41F2D305" w14:textId="77777777" w:rsidR="00380D1F" w:rsidRPr="00BF1EDB" w:rsidRDefault="00380D1F" w:rsidP="00380D1F">
      <w:pPr>
        <w:pStyle w:val="breakline"/>
        <w:rPr>
          <w:color w:val="002060"/>
        </w:rPr>
      </w:pPr>
    </w:p>
    <w:p w14:paraId="1B964D79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2"/>
        <w:gridCol w:w="385"/>
        <w:gridCol w:w="898"/>
        <w:gridCol w:w="1173"/>
        <w:gridCol w:w="1550"/>
        <w:gridCol w:w="1567"/>
      </w:tblGrid>
      <w:tr w:rsidR="00380D1F" w:rsidRPr="00BF1EDB" w14:paraId="268CAD83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C89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141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1518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8BF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E18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331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FD50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74CF8EBC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93C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FBBC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34E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AFB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1C1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1D3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44E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 IRIS</w:t>
            </w:r>
          </w:p>
        </w:tc>
      </w:tr>
      <w:tr w:rsidR="00380D1F" w:rsidRPr="00BF1EDB" w14:paraId="2567334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B8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8BD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B621E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D69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3EF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256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D50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LOC.MONTEROCCO VIA </w:t>
            </w:r>
            <w:proofErr w:type="gramStart"/>
            <w:r w:rsidRPr="00BF1EDB">
              <w:rPr>
                <w:color w:val="002060"/>
              </w:rPr>
              <w:t>A.MANCINI</w:t>
            </w:r>
            <w:proofErr w:type="gramEnd"/>
          </w:p>
        </w:tc>
      </w:tr>
      <w:tr w:rsidR="00380D1F" w:rsidRPr="00BF1EDB" w14:paraId="42F617D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353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F27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FUTSAL L.C.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D8B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C88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0FD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C6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9EC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VAL CUVIA LOCALITA'AGRARIA</w:t>
            </w:r>
          </w:p>
        </w:tc>
      </w:tr>
      <w:tr w:rsidR="00380D1F" w:rsidRPr="00BF1EDB" w14:paraId="0E6C6579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EA3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SPORTING GROTTAMMARE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534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FROG S CLUB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3F5BF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9A5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144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5772 PALESTRA ITGEOMETRI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41C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523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SALVO D'ACQUISTO</w:t>
            </w:r>
          </w:p>
        </w:tc>
      </w:tr>
      <w:tr w:rsidR="00380D1F" w:rsidRPr="00BF1EDB" w14:paraId="5C093F50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83B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TRIBALCIO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A6A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ATLETICO ASCOLI 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291E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0C3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442D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310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3E6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SPORT</w:t>
            </w:r>
          </w:p>
        </w:tc>
      </w:tr>
      <w:tr w:rsidR="00380D1F" w:rsidRPr="00BF1EDB" w14:paraId="66257BE9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EB73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TRUENTIN LAMA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992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7EF3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00F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1FFB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5738 PALESTRA COM.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C0B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CASTEL DI LAMA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ECA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ADIGE, 35</w:t>
            </w:r>
          </w:p>
        </w:tc>
      </w:tr>
    </w:tbl>
    <w:p w14:paraId="470F9128" w14:textId="77777777" w:rsidR="00380D1F" w:rsidRDefault="00380D1F" w:rsidP="00380D1F">
      <w:pPr>
        <w:pStyle w:val="breakline"/>
        <w:rPr>
          <w:color w:val="002060"/>
        </w:rPr>
      </w:pPr>
    </w:p>
    <w:p w14:paraId="3B407A82" w14:textId="77777777" w:rsidR="00380D1F" w:rsidRPr="00506C07" w:rsidRDefault="00380D1F" w:rsidP="00380D1F">
      <w:pPr>
        <w:pStyle w:val="breakline"/>
        <w:rPr>
          <w:color w:val="002060"/>
        </w:rPr>
      </w:pPr>
    </w:p>
    <w:p w14:paraId="33A891F0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REGIONALE CALCIO A 5 FEMMINILE</w:t>
      </w:r>
    </w:p>
    <w:p w14:paraId="64F36D51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69B5A10D" w14:textId="77777777" w:rsidR="00380D1F" w:rsidRPr="00506C07" w:rsidRDefault="00380D1F" w:rsidP="00380D1F">
      <w:pPr>
        <w:pStyle w:val="breakline"/>
        <w:rPr>
          <w:color w:val="002060"/>
        </w:rPr>
      </w:pPr>
    </w:p>
    <w:p w14:paraId="77F06DC0" w14:textId="77777777" w:rsidR="00380D1F" w:rsidRPr="00506C07" w:rsidRDefault="00380D1F" w:rsidP="00380D1F">
      <w:pPr>
        <w:pStyle w:val="breakline"/>
        <w:rPr>
          <w:color w:val="002060"/>
        </w:rPr>
      </w:pPr>
    </w:p>
    <w:p w14:paraId="5DAF4C85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42A540F2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683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5D3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60E6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5B5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6B04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A34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D4E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64C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07677C83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5A28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16/12/2022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48CFE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CBA8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CEA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proofErr w:type="gramStart"/>
            <w:r w:rsidRPr="005E3D4A">
              <w:rPr>
                <w:color w:val="002060"/>
                <w:highlight w:val="yellow"/>
              </w:rPr>
              <w:t>U.MANDOLESI</w:t>
            </w:r>
            <w:proofErr w:type="gramEnd"/>
            <w:r w:rsidRPr="005E3D4A">
              <w:rPr>
                <w:color w:val="002060"/>
                <w:highlight w:val="yellow"/>
              </w:rPr>
              <w:t xml:space="preserve">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1E8E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F1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F8AD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00E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 xml:space="preserve">PAL.COM. </w:t>
            </w:r>
            <w:proofErr w:type="gramStart"/>
            <w:r w:rsidRPr="005E3D4A">
              <w:rPr>
                <w:color w:val="002060"/>
                <w:highlight w:val="yellow"/>
              </w:rPr>
              <w:t>S.MICHELE</w:t>
            </w:r>
            <w:proofErr w:type="gramEnd"/>
            <w:r w:rsidRPr="005E3D4A">
              <w:rPr>
                <w:color w:val="002060"/>
                <w:highlight w:val="yellow"/>
              </w:rPr>
              <w:t xml:space="preserve"> AL FIUME MONDAVIO VIA LORETO</w:t>
            </w:r>
          </w:p>
        </w:tc>
      </w:tr>
    </w:tbl>
    <w:p w14:paraId="28205D19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CA041B3" w14:textId="77777777" w:rsidR="00380D1F" w:rsidRPr="00506C07" w:rsidRDefault="00380D1F" w:rsidP="00380D1F">
      <w:pPr>
        <w:pStyle w:val="breakline"/>
        <w:rPr>
          <w:color w:val="002060"/>
        </w:rPr>
      </w:pPr>
    </w:p>
    <w:p w14:paraId="2B056405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08DACE30" w14:textId="77777777" w:rsidR="00380D1F" w:rsidRPr="00506C07" w:rsidRDefault="00380D1F" w:rsidP="00380D1F">
      <w:pPr>
        <w:pStyle w:val="breakline"/>
        <w:rPr>
          <w:color w:val="002060"/>
        </w:rPr>
      </w:pPr>
    </w:p>
    <w:p w14:paraId="4D24CE05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09/12/2022</w:t>
      </w:r>
    </w:p>
    <w:p w14:paraId="6593D017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4638AB8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3715DB50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3EFB94D5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D95E0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- 4 Giornata - A</w:t>
                  </w:r>
                </w:p>
              </w:tc>
            </w:tr>
            <w:tr w:rsidR="00380D1F" w:rsidRPr="00506C07" w14:paraId="3187362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97CC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CENTRO SPORTIVO SUASA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4D07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ALMAJUVENTUS FANO1906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EF7F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CA80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5A0FE1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5BB6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2551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BOCCIOFILA MONTEFANESE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695C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C4E3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B992AEB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103C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B15C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F526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819F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9B847D1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03B7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POTENZA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5D94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DA0F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3BB6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824D35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7CCA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506C07">
                    <w:rPr>
                      <w:color w:val="002060"/>
                    </w:rPr>
                    <w:t>U.MANDOLESI</w:t>
                  </w:r>
                  <w:proofErr w:type="gramEnd"/>
                  <w:r w:rsidRPr="00506C07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3178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B8A3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21B7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9FF8A95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C770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11/12/2022</w:t>
                  </w:r>
                </w:p>
              </w:tc>
            </w:tr>
          </w:tbl>
          <w:p w14:paraId="7B7448B2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5C8B4F46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76D07A5" w14:textId="77777777" w:rsidR="00380D1F" w:rsidRPr="00506C07" w:rsidRDefault="00380D1F" w:rsidP="00380D1F">
      <w:pPr>
        <w:pStyle w:val="breakline"/>
        <w:rPr>
          <w:color w:val="002060"/>
        </w:rPr>
      </w:pPr>
    </w:p>
    <w:p w14:paraId="5CCB2F43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79E113E0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4AC45FDA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9/12/2022 </w:t>
      </w:r>
    </w:p>
    <w:p w14:paraId="6A9E0230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4AC6DD07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4A1A3D78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SOCIETA' </w:t>
      </w:r>
    </w:p>
    <w:p w14:paraId="6BB4FBF5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AMMENDA </w:t>
      </w:r>
    </w:p>
    <w:p w14:paraId="1932DE44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Euro 80,00 LABELSYSTEM POTENZAPICENA </w:t>
      </w:r>
      <w:r w:rsidRPr="00506C07">
        <w:rPr>
          <w:color w:val="002060"/>
        </w:rPr>
        <w:br/>
        <w:t xml:space="preserve">Per aver una propria tifosa afferrato l'arbitro per il braccio e per averlo insultato relativamente al suo operato. A fine gara in campo avverso. </w:t>
      </w:r>
    </w:p>
    <w:p w14:paraId="4F859EB5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br/>
        <w:t xml:space="preserve">Euro 50,00 LABELSYSTEM POTENZAPICENA </w:t>
      </w:r>
      <w:r w:rsidRPr="00506C07">
        <w:rPr>
          <w:color w:val="002060"/>
        </w:rPr>
        <w:br/>
        <w:t xml:space="preserve">Per mancanza di acqua calda negli spogliatoi. </w:t>
      </w:r>
    </w:p>
    <w:p w14:paraId="542674F2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br/>
        <w:t xml:space="preserve">Euro 50,00 LABELSYSTEM POTENZAPICENA </w:t>
      </w:r>
      <w:r w:rsidRPr="00506C07">
        <w:rPr>
          <w:color w:val="002060"/>
        </w:rPr>
        <w:br/>
        <w:t xml:space="preserve">Per aver permesso ad una tifosa della squadra ospite di scendere in campo. </w:t>
      </w:r>
    </w:p>
    <w:p w14:paraId="62615708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DIRIGENTI </w:t>
      </w:r>
    </w:p>
    <w:p w14:paraId="4B54B60E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E18F76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235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CARLOCCHIA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45F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BOCA S.E.M.)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91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CA1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6FF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ED7E564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ALLENATORI </w:t>
      </w:r>
    </w:p>
    <w:p w14:paraId="5B87DF01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BD358A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139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PACIONI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373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0AC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880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C15F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5FCFA27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ESPULSI </w:t>
      </w:r>
    </w:p>
    <w:p w14:paraId="75156AD4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1CAE973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3DD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MONZI CLARISSA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B15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(POLISPORTIVA BOCA S.E.M.)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DB4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0A4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327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006AB6CD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lastRenderedPageBreak/>
        <w:t xml:space="preserve">CALCIATORI NON ESPULSI </w:t>
      </w:r>
    </w:p>
    <w:p w14:paraId="18F377AB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6401688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A08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FATICA MARIA MADDALENA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61D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90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5B3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A5D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3AD33ED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53A848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E0B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PIGNOCCHI LETIZIA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A41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537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A8E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9A9F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0FA3AE8" w14:textId="77777777" w:rsidR="00380D1F" w:rsidRDefault="00380D1F" w:rsidP="00380D1F">
      <w:pPr>
        <w:pStyle w:val="breakline"/>
        <w:rPr>
          <w:color w:val="002060"/>
        </w:rPr>
      </w:pPr>
    </w:p>
    <w:p w14:paraId="6AB29B4A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0FC4AE2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9D1BA9C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0DF0CBD7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69C8B06C" w14:textId="77777777" w:rsidR="00380D1F" w:rsidRPr="00506C07" w:rsidRDefault="00380D1F" w:rsidP="00380D1F">
      <w:pPr>
        <w:pStyle w:val="breakline"/>
        <w:rPr>
          <w:color w:val="002060"/>
        </w:rPr>
      </w:pPr>
    </w:p>
    <w:p w14:paraId="53251DB6" w14:textId="77777777" w:rsidR="00380D1F" w:rsidRPr="00506C07" w:rsidRDefault="00380D1F" w:rsidP="00380D1F">
      <w:pPr>
        <w:pStyle w:val="breakline"/>
        <w:rPr>
          <w:color w:val="002060"/>
        </w:rPr>
      </w:pPr>
    </w:p>
    <w:p w14:paraId="51F1C055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B1F8782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685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242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AFA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4CD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D6B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A83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CE8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BDF5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2BC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D83A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DD55A67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862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7C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87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F4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030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B0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D59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31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92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EBF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08B9E7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179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73C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E8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20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0A9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7F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AA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F8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255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15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489772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E32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BB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E6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0DE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74A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9E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D0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97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5F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59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8C759F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07A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63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FA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54F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B8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915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5C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B1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92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944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EB37D7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3EB7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1D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E5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03C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74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A3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C4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FD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A7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955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AF71F3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646B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58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FB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B6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82B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C6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D3C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C8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E5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266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DEF80B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E908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C6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FA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B28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B4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4D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2B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7E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AEB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A5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CDF295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F57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POL.D. </w:t>
            </w:r>
            <w:proofErr w:type="gramStart"/>
            <w:r w:rsidRPr="00506C07">
              <w:rPr>
                <w:color w:val="002060"/>
              </w:rPr>
              <w:t>U.MANDOLESI</w:t>
            </w:r>
            <w:proofErr w:type="gramEnd"/>
            <w:r w:rsidRPr="00506C07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18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FA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3A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60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2B1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27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A0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4C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41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CA5B3F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7FC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4C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DE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512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C5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D2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9D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91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7A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65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8CE420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D35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8A8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0F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18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1EA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71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4E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D7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84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9C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A6ADFD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665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53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A440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B31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E2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F39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AD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BA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0D8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9F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31198229" w14:textId="77777777" w:rsidR="00380D1F" w:rsidRDefault="00380D1F" w:rsidP="00380D1F">
      <w:pPr>
        <w:pStyle w:val="breakline"/>
        <w:rPr>
          <w:color w:val="002060"/>
        </w:rPr>
      </w:pPr>
    </w:p>
    <w:p w14:paraId="3AA336F0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27F5913" w14:textId="77777777" w:rsidR="00380D1F" w:rsidRDefault="00380D1F" w:rsidP="00380D1F">
      <w:pPr>
        <w:pStyle w:val="breakline"/>
        <w:rPr>
          <w:color w:val="002060"/>
        </w:rPr>
      </w:pPr>
    </w:p>
    <w:p w14:paraId="0A88F71C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8"/>
        <w:gridCol w:w="385"/>
        <w:gridCol w:w="898"/>
        <w:gridCol w:w="1199"/>
        <w:gridCol w:w="1543"/>
        <w:gridCol w:w="1543"/>
      </w:tblGrid>
      <w:tr w:rsidR="00380D1F" w:rsidRPr="00BF1EDB" w14:paraId="3F428BAB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B26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135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3454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4EE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A2A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6878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97D2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69893D6F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04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F29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proofErr w:type="gramStart"/>
            <w:r w:rsidRPr="00BF1EDB">
              <w:rPr>
                <w:color w:val="002060"/>
              </w:rPr>
              <w:t>U.MANDOLESI</w:t>
            </w:r>
            <w:proofErr w:type="gramEnd"/>
            <w:r w:rsidRPr="00BF1EDB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FEBF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C87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75D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5429 PAL.COM. </w:t>
            </w:r>
            <w:proofErr w:type="gramStart"/>
            <w:r w:rsidRPr="00BF1EDB">
              <w:rPr>
                <w:color w:val="002060"/>
              </w:rPr>
              <w:t>S.MICHELE</w:t>
            </w:r>
            <w:proofErr w:type="gramEnd"/>
            <w:r w:rsidRPr="00BF1EDB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C63F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D0A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LORETO</w:t>
            </w:r>
          </w:p>
        </w:tc>
      </w:tr>
      <w:tr w:rsidR="00380D1F" w:rsidRPr="00BF1EDB" w14:paraId="7DBAB12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BB3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27E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GROTTESE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D8B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610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627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8B7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D6A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DON GIUSEPPE MARUCCI</w:t>
            </w:r>
          </w:p>
        </w:tc>
      </w:tr>
      <w:tr w:rsidR="00380D1F" w:rsidRPr="00BF1EDB" w14:paraId="68ED27E0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4C9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ALMAJUVENTUS FANO1906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957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219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878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3E0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5454 </w:t>
            </w:r>
            <w:proofErr w:type="gramStart"/>
            <w:r w:rsidRPr="00BF1EDB">
              <w:rPr>
                <w:color w:val="002060"/>
              </w:rPr>
              <w:t>C.COPERTO</w:t>
            </w:r>
            <w:proofErr w:type="gramEnd"/>
            <w:r w:rsidRPr="00BF1EDB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389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FBCD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VILLA TOMBARI</w:t>
            </w:r>
          </w:p>
        </w:tc>
      </w:tr>
      <w:tr w:rsidR="00380D1F" w:rsidRPr="00BF1EDB" w14:paraId="51B00A23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A20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BOCCIOFILA MONTEFANESE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B93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73C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A2C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DEC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5249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1F0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4C3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IMBRECCIATA</w:t>
            </w:r>
          </w:p>
        </w:tc>
      </w:tr>
      <w:tr w:rsidR="00380D1F" w:rsidRPr="00BF1EDB" w14:paraId="2150229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BBF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BOCA S.E.M.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48C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B84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C43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BAA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E9B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E30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CARDUCCI</w:t>
            </w:r>
          </w:p>
        </w:tc>
      </w:tr>
    </w:tbl>
    <w:p w14:paraId="1A4BF5E4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6F24E90B" w14:textId="77777777" w:rsidR="00380D1F" w:rsidRPr="00BF1EDB" w:rsidRDefault="00380D1F" w:rsidP="00380D1F">
      <w:pPr>
        <w:pStyle w:val="breakline"/>
        <w:rPr>
          <w:color w:val="002060"/>
        </w:rPr>
      </w:pPr>
    </w:p>
    <w:p w14:paraId="760D3431" w14:textId="77777777" w:rsidR="00380D1F" w:rsidRPr="00BF1EDB" w:rsidRDefault="00380D1F" w:rsidP="00380D1F">
      <w:pPr>
        <w:pStyle w:val="breakline"/>
        <w:rPr>
          <w:color w:val="002060"/>
        </w:rPr>
      </w:pPr>
    </w:p>
    <w:p w14:paraId="73983CE6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9"/>
        <w:gridCol w:w="385"/>
        <w:gridCol w:w="898"/>
        <w:gridCol w:w="1182"/>
        <w:gridCol w:w="1548"/>
        <w:gridCol w:w="1546"/>
      </w:tblGrid>
      <w:tr w:rsidR="00380D1F" w:rsidRPr="00BF1EDB" w14:paraId="06833A72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428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3D4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3BD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8530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481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A44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270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63BDF910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E76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GROTTESE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38E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D1B4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D3C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20/12/2022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0A75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5730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FFB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MONTOTTONE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B98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GALILEI SNC</w:t>
            </w:r>
          </w:p>
        </w:tc>
      </w:tr>
      <w:tr w:rsidR="00380D1F" w:rsidRPr="00BF1EDB" w14:paraId="37794BC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C67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proofErr w:type="gramStart"/>
            <w:r w:rsidRPr="00BF1EDB">
              <w:rPr>
                <w:color w:val="002060"/>
              </w:rPr>
              <w:t>U.MANDOLESI</w:t>
            </w:r>
            <w:proofErr w:type="gramEnd"/>
            <w:r w:rsidRPr="00BF1EDB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5D9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BOCA S.E.M.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20F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CB1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20/12/2022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35D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5723 PALESTRA "NARDI"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0B5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015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DEI PINI 49</w:t>
            </w:r>
          </w:p>
        </w:tc>
      </w:tr>
      <w:tr w:rsidR="00380D1F" w:rsidRPr="00BF1EDB" w14:paraId="7520AA4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ED5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CB5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A7C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FE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050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33B1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32D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MADRE TERESA DI CALCUTTA</w:t>
            </w:r>
          </w:p>
        </w:tc>
      </w:tr>
      <w:tr w:rsidR="00380D1F" w:rsidRPr="00BF1EDB" w14:paraId="3280D868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80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2C9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2CE4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E072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868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4E9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189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SPORT</w:t>
            </w:r>
          </w:p>
        </w:tc>
      </w:tr>
      <w:tr w:rsidR="00380D1F" w:rsidRPr="00BF1EDB" w14:paraId="4AD345A6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E45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16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988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30C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5C4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A75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D0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SPORT</w:t>
            </w:r>
          </w:p>
        </w:tc>
      </w:tr>
    </w:tbl>
    <w:p w14:paraId="2623CBF8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654BAB1" w14:textId="77777777" w:rsidR="00380D1F" w:rsidRPr="00506C07" w:rsidRDefault="00380D1F" w:rsidP="00380D1F">
      <w:pPr>
        <w:pStyle w:val="breakline"/>
        <w:rPr>
          <w:color w:val="002060"/>
        </w:rPr>
      </w:pPr>
    </w:p>
    <w:p w14:paraId="3B8AEAB9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UNDER 21 CALCIO A 5 REGIONALE</w:t>
      </w:r>
    </w:p>
    <w:p w14:paraId="5B5B8D8D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62524BF6" w14:textId="77777777" w:rsidR="00380D1F" w:rsidRPr="00506C07" w:rsidRDefault="00380D1F" w:rsidP="00380D1F">
      <w:pPr>
        <w:pStyle w:val="breakline"/>
        <w:rPr>
          <w:color w:val="002060"/>
        </w:rPr>
      </w:pPr>
    </w:p>
    <w:p w14:paraId="0A39123C" w14:textId="77777777" w:rsidR="00380D1F" w:rsidRPr="00506C07" w:rsidRDefault="00380D1F" w:rsidP="00380D1F">
      <w:pPr>
        <w:pStyle w:val="breakline"/>
        <w:rPr>
          <w:color w:val="002060"/>
        </w:rPr>
      </w:pPr>
    </w:p>
    <w:p w14:paraId="4A7D308F" w14:textId="77777777" w:rsidR="00380D1F" w:rsidRPr="00506C07" w:rsidRDefault="00380D1F" w:rsidP="00380D1F">
      <w:pPr>
        <w:pStyle w:val="breakline"/>
        <w:rPr>
          <w:color w:val="002060"/>
        </w:rPr>
      </w:pPr>
    </w:p>
    <w:p w14:paraId="3FBCB098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1F2554AC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9E7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F46F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8F1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DD3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5C0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0C2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BE5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9DD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5CFE83D8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E0A3F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20/12/2022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02D4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673F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ACLI AUDAX MONTECOSARO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8267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5E3D4A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6AD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  <w:r>
              <w:rPr>
                <w:color w:val="002060"/>
              </w:rPr>
              <w:t>7</w:t>
            </w:r>
            <w:r w:rsidRPr="00506C07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4D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99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7FFA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2B14D035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88459D1" w14:textId="77777777" w:rsidR="00380D1F" w:rsidRPr="00506C07" w:rsidRDefault="00380D1F" w:rsidP="00380D1F">
      <w:pPr>
        <w:pStyle w:val="breakline"/>
        <w:rPr>
          <w:color w:val="002060"/>
        </w:rPr>
      </w:pPr>
    </w:p>
    <w:p w14:paraId="68769B96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293BC294" w14:textId="77777777" w:rsidR="00380D1F" w:rsidRPr="00506C07" w:rsidRDefault="00380D1F" w:rsidP="00380D1F">
      <w:pPr>
        <w:pStyle w:val="breakline"/>
        <w:rPr>
          <w:color w:val="002060"/>
        </w:rPr>
      </w:pPr>
    </w:p>
    <w:p w14:paraId="74A46F9E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11/12/2022</w:t>
      </w:r>
    </w:p>
    <w:p w14:paraId="69766020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64F78F7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131491E9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396A6677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06AB5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- 4 Giornata - A</w:t>
                  </w:r>
                </w:p>
              </w:tc>
            </w:tr>
            <w:tr w:rsidR="00380D1F" w:rsidRPr="00506C07" w14:paraId="105E4D1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9AC5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62A0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80C6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01FB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ACA5DC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1058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(1) AUDAX 1970 </w:t>
                  </w:r>
                  <w:proofErr w:type="gramStart"/>
                  <w:r w:rsidRPr="00506C0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DD8E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6273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B215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6326EF0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C28B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</w:tbl>
          <w:p w14:paraId="47D6B618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172E4D4C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658122E" w14:textId="77777777" w:rsidR="00380D1F" w:rsidRPr="00506C07" w:rsidRDefault="00380D1F" w:rsidP="00380D1F">
      <w:pPr>
        <w:pStyle w:val="breakline"/>
        <w:rPr>
          <w:color w:val="002060"/>
        </w:rPr>
      </w:pPr>
    </w:p>
    <w:p w14:paraId="5BBE6A0B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32F70116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48F181B5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10/12/2022 </w:t>
      </w:r>
    </w:p>
    <w:p w14:paraId="7409D8FD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38D652C1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11317EDF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32DCF2CD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277460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6861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TOPPI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3D2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(AUDAX 1970 </w:t>
            </w:r>
            <w:proofErr w:type="gramStart"/>
            <w:r w:rsidRPr="00506C07">
              <w:rPr>
                <w:color w:val="002060"/>
              </w:rPr>
              <w:t>S.ANGELO</w:t>
            </w:r>
            <w:proofErr w:type="gramEnd"/>
            <w:r w:rsidRPr="00506C0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30C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D33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33DC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74C662D7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11/12/2022 </w:t>
      </w:r>
    </w:p>
    <w:p w14:paraId="79CACC4F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740CFCCA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314AC898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1CFE48C3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87F39F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16A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ZANATTA CAIO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3551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2014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9F7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905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63DF82D5" w14:textId="77777777" w:rsidR="00380D1F" w:rsidRDefault="00380D1F" w:rsidP="00380D1F">
      <w:pPr>
        <w:pStyle w:val="breakline"/>
        <w:rPr>
          <w:color w:val="002060"/>
        </w:rPr>
      </w:pPr>
    </w:p>
    <w:p w14:paraId="10AB17DF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EBF8E79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5C95DDE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9230A67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5052FBD1" w14:textId="77777777" w:rsidR="00380D1F" w:rsidRPr="00506C07" w:rsidRDefault="00380D1F" w:rsidP="00380D1F">
      <w:pPr>
        <w:pStyle w:val="breakline"/>
        <w:rPr>
          <w:color w:val="002060"/>
        </w:rPr>
      </w:pPr>
    </w:p>
    <w:p w14:paraId="1A935812" w14:textId="77777777" w:rsidR="00380D1F" w:rsidRPr="00506C07" w:rsidRDefault="00380D1F" w:rsidP="00380D1F">
      <w:pPr>
        <w:pStyle w:val="breakline"/>
        <w:rPr>
          <w:color w:val="002060"/>
        </w:rPr>
      </w:pPr>
    </w:p>
    <w:p w14:paraId="21A66788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235FCA3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A0B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DA2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FB6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83D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36D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428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0E56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738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534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0A8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6CF529E8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F560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16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EA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31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DE5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2B7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19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2A9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42A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4C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21D154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90A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CF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E3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323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F8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46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AA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7D4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F7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83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F9A4B3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A521" w14:textId="77777777" w:rsidR="00380D1F" w:rsidRPr="006F4D66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6F4D6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B6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6C4D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39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96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98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41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67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6E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92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64F817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494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658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27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37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64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20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59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B6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C4E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D5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EF2438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97E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8B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2BB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87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D3D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E4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C22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8932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8E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226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B5CBB1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451E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D5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98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FC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8E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5F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784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389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63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48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1C4338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DBC4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A.S.D. </w:t>
            </w:r>
            <w:proofErr w:type="gramStart"/>
            <w:r w:rsidRPr="00506C07">
              <w:rPr>
                <w:color w:val="002060"/>
              </w:rPr>
              <w:t>CITTA</w:t>
            </w:r>
            <w:proofErr w:type="gramEnd"/>
            <w:r w:rsidRPr="00506C07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C9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75C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D6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2A04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8E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FB2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04B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D7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9A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EF8E6C7" w14:textId="77777777" w:rsidR="00380D1F" w:rsidRDefault="00380D1F" w:rsidP="00380D1F">
      <w:pPr>
        <w:pStyle w:val="breakline"/>
        <w:rPr>
          <w:color w:val="002060"/>
        </w:rPr>
      </w:pPr>
    </w:p>
    <w:p w14:paraId="2DBA575B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lastRenderedPageBreak/>
        <w:t>PROGRAMMA GARE</w:t>
      </w:r>
    </w:p>
    <w:p w14:paraId="60B609A9" w14:textId="77777777" w:rsidR="00380D1F" w:rsidRDefault="00380D1F" w:rsidP="00380D1F">
      <w:pPr>
        <w:pStyle w:val="breakline"/>
        <w:rPr>
          <w:color w:val="002060"/>
        </w:rPr>
      </w:pPr>
    </w:p>
    <w:p w14:paraId="429D7CCC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4"/>
        <w:gridCol w:w="385"/>
        <w:gridCol w:w="898"/>
        <w:gridCol w:w="1198"/>
        <w:gridCol w:w="1554"/>
        <w:gridCol w:w="1545"/>
      </w:tblGrid>
      <w:tr w:rsidR="00380D1F" w:rsidRPr="00BF1EDB" w14:paraId="1178CDA8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9873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DC92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835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54B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A05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C5E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4E7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6D6B4D1A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5B0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1F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13C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CF4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632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CE3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23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B.BUOZZI</w:t>
            </w:r>
            <w:proofErr w:type="gramEnd"/>
          </w:p>
        </w:tc>
      </w:tr>
      <w:tr w:rsidR="00380D1F" w:rsidRPr="00BF1EDB" w14:paraId="5EF05F2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CD6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35C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A83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A01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2AFA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977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6AFB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 IRIS</w:t>
            </w:r>
          </w:p>
        </w:tc>
      </w:tr>
      <w:tr w:rsidR="00380D1F" w:rsidRPr="00BF1EDB" w14:paraId="75DCD3E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C97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78F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AUDAX 1970 </w:t>
            </w:r>
            <w:proofErr w:type="gramStart"/>
            <w:r w:rsidRPr="00BF1EDB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145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41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20/12/2022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B24D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751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B7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ROSSINI</w:t>
            </w:r>
          </w:p>
        </w:tc>
      </w:tr>
    </w:tbl>
    <w:p w14:paraId="33BAAACD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1B373871" w14:textId="77777777" w:rsidR="00380D1F" w:rsidRPr="00506C07" w:rsidRDefault="00380D1F" w:rsidP="00380D1F">
      <w:pPr>
        <w:pStyle w:val="breakline"/>
        <w:rPr>
          <w:color w:val="002060"/>
        </w:rPr>
      </w:pPr>
    </w:p>
    <w:p w14:paraId="307D02D8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UNDER 19 CALCIO A 5 REGIONALE</w:t>
      </w:r>
    </w:p>
    <w:p w14:paraId="46E2F05C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0B2BD5BD" w14:textId="77777777" w:rsidR="00380D1F" w:rsidRPr="00506C07" w:rsidRDefault="00380D1F" w:rsidP="00380D1F">
      <w:pPr>
        <w:pStyle w:val="breakline"/>
        <w:rPr>
          <w:color w:val="002060"/>
        </w:rPr>
      </w:pPr>
    </w:p>
    <w:p w14:paraId="2BB35EBF" w14:textId="77777777" w:rsidR="00380D1F" w:rsidRPr="00506C07" w:rsidRDefault="00380D1F" w:rsidP="00380D1F">
      <w:pPr>
        <w:pStyle w:val="breakline"/>
        <w:rPr>
          <w:color w:val="002060"/>
        </w:rPr>
      </w:pPr>
    </w:p>
    <w:p w14:paraId="1B4689E0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2F6FE081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0A9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809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5DF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DEE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795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C8E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A01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038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3ECA3170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90F3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16/12/2022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9D2F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E4ED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5E3D4A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0B3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78B8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18D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BC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FB1F1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6DD759B8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999E558" w14:textId="77777777" w:rsidR="00380D1F" w:rsidRPr="00506C07" w:rsidRDefault="00380D1F" w:rsidP="00380D1F">
      <w:pPr>
        <w:pStyle w:val="breakline"/>
        <w:rPr>
          <w:color w:val="002060"/>
        </w:rPr>
      </w:pPr>
    </w:p>
    <w:p w14:paraId="20006AC4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4B0C962D" w14:textId="77777777" w:rsidR="00380D1F" w:rsidRPr="00506C07" w:rsidRDefault="00380D1F" w:rsidP="00380D1F">
      <w:pPr>
        <w:pStyle w:val="breakline"/>
        <w:rPr>
          <w:color w:val="002060"/>
        </w:rPr>
      </w:pPr>
    </w:p>
    <w:p w14:paraId="3CEA264C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10/12/2022</w:t>
      </w:r>
    </w:p>
    <w:p w14:paraId="7D529DF6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6F4570F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3723D5C0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79729C37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C8622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- 10 Giornata - A</w:t>
                  </w:r>
                </w:p>
              </w:tc>
            </w:tr>
            <w:tr w:rsidR="00380D1F" w:rsidRPr="00506C07" w14:paraId="528CB487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FF05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3943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506C0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9E9AE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6A10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988FA69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68C3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DE66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D081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CFC54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60F79DAE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B4418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01E2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21C1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D126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52E230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9191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565D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1EAE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DD0C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096FF8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19B4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DE7CD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27F7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193F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FA032B5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5440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11/12/2022</w:t>
                  </w:r>
                </w:p>
              </w:tc>
            </w:tr>
          </w:tbl>
          <w:p w14:paraId="3FC657D1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74CC0502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1E90AE5" w14:textId="77777777" w:rsidR="00380D1F" w:rsidRPr="00506C07" w:rsidRDefault="00380D1F" w:rsidP="00380D1F">
      <w:pPr>
        <w:pStyle w:val="breakline"/>
        <w:rPr>
          <w:color w:val="002060"/>
        </w:rPr>
      </w:pPr>
    </w:p>
    <w:p w14:paraId="7453E60E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51AD9262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0AD597A4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10/12/2022 </w:t>
      </w:r>
    </w:p>
    <w:p w14:paraId="3F27207B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5B15E779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725DF029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18D3419E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D8362D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137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PETRINI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26C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626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2B1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D0A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7473AE57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FF6DA3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307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PUTIGNANO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748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6D8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CD0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AGOUZAL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9947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(SPECIAL ONE SPORTING CLUB) </w:t>
            </w:r>
          </w:p>
        </w:tc>
      </w:tr>
    </w:tbl>
    <w:p w14:paraId="3C1E23E9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6B13EC4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4676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FORTUNATO GIACINTO KAROL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B86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32B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4E6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CENTANNI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5FD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(NUOVA JUVENTINA FFC) </w:t>
            </w:r>
          </w:p>
        </w:tc>
      </w:tr>
      <w:tr w:rsidR="00380D1F" w:rsidRPr="00506C07" w14:paraId="5E0BBFC4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5CB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lastRenderedPageBreak/>
              <w:t>ALLEGRINI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111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DBD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D46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GIACOMETTI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FCB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FABRIANO) </w:t>
            </w:r>
          </w:p>
        </w:tc>
      </w:tr>
      <w:tr w:rsidR="00380D1F" w:rsidRPr="00506C07" w14:paraId="5E3CDBC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ABA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MEHNI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08C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39C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09FD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1D6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FC93551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11/12/2022 </w:t>
      </w:r>
    </w:p>
    <w:p w14:paraId="450F4934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7678357E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7CA9084C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ESPULSI </w:t>
      </w:r>
    </w:p>
    <w:p w14:paraId="7BB0509B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4ED739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340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ROSSINI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5FC2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8D66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753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C63A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4783D80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63DC2294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01EC153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61C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VERBENESI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08B8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725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DC1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E9D9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8F650F8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A52455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153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MORONCINI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7E4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(AUDAX 1970 </w:t>
            </w:r>
            <w:proofErr w:type="gramStart"/>
            <w:r w:rsidRPr="00506C07">
              <w:rPr>
                <w:color w:val="002060"/>
              </w:rPr>
              <w:t>S.ANGELO</w:t>
            </w:r>
            <w:proofErr w:type="gramEnd"/>
            <w:r w:rsidRPr="00506C0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271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66E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CORESI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0D20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(DINAMIS 1990) </w:t>
            </w:r>
          </w:p>
        </w:tc>
      </w:tr>
    </w:tbl>
    <w:p w14:paraId="513BD83A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7221AD21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01E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OSSO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17F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7A4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1F62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E80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10FBB65D" w14:textId="77777777" w:rsidR="00380D1F" w:rsidRDefault="00380D1F" w:rsidP="00380D1F">
      <w:pPr>
        <w:pStyle w:val="breakline"/>
        <w:rPr>
          <w:color w:val="002060"/>
        </w:rPr>
      </w:pPr>
    </w:p>
    <w:p w14:paraId="238FCC81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EA5259C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0A0CD15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3E85853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73913CBF" w14:textId="77777777" w:rsidR="00380D1F" w:rsidRPr="00506C07" w:rsidRDefault="00380D1F" w:rsidP="00380D1F">
      <w:pPr>
        <w:pStyle w:val="breakline"/>
        <w:rPr>
          <w:color w:val="002060"/>
        </w:rPr>
      </w:pPr>
    </w:p>
    <w:p w14:paraId="25D45380" w14:textId="77777777" w:rsidR="00380D1F" w:rsidRPr="00506C07" w:rsidRDefault="00380D1F" w:rsidP="00380D1F">
      <w:pPr>
        <w:pStyle w:val="breakline"/>
        <w:rPr>
          <w:color w:val="002060"/>
        </w:rPr>
      </w:pPr>
    </w:p>
    <w:p w14:paraId="5D942B24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058CD5DE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F58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C94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94F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D90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09C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4F3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D49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813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000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60C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72869044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46C5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B1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0CF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37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FD46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EF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96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B2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85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D7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1BAD49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828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53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04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4E7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B6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43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E5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F4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02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7E3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20BC99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02D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E0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17C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6A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62E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FE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F7F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F764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65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AF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ACF299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4CE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B9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C7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60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C8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B2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17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050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F8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AB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C39F68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412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36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E56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57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CE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A2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C19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5C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6C5B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C46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F8830C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FC00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6D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8E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A5D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94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8F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7AF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A79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66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4B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44AA8B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DE9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203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25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21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E42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A664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8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68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2D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7E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ADC8A4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40C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4E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41B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363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D77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0C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F0D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491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97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FA7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8922645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194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E36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D7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2E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635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1A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6A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20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5D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565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03D62B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01E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D6C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84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FE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68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C6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353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FD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56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107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13CBEB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0F20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DC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D59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5C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CE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E70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17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DC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5F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C3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026DDF08" w14:textId="77777777" w:rsidR="00380D1F" w:rsidRDefault="00380D1F" w:rsidP="00380D1F">
      <w:pPr>
        <w:pStyle w:val="breakline"/>
        <w:rPr>
          <w:color w:val="002060"/>
        </w:rPr>
      </w:pPr>
    </w:p>
    <w:p w14:paraId="4C11FA3E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8B9E92D" w14:textId="77777777" w:rsidR="00380D1F" w:rsidRDefault="00380D1F" w:rsidP="00380D1F">
      <w:pPr>
        <w:pStyle w:val="breakline"/>
        <w:rPr>
          <w:color w:val="002060"/>
        </w:rPr>
      </w:pPr>
    </w:p>
    <w:p w14:paraId="3F334D39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82"/>
        <w:gridCol w:w="1550"/>
        <w:gridCol w:w="1554"/>
      </w:tblGrid>
      <w:tr w:rsidR="00380D1F" w:rsidRPr="00BF1EDB" w14:paraId="5C3CD859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506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8C2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F8EF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9BD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C86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3A2F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8FE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691E9779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A2D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AUDAX 1970 </w:t>
            </w:r>
            <w:proofErr w:type="gramStart"/>
            <w:r w:rsidRPr="00BF1EDB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5AD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B53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A60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F936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676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E99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ROSSINI</w:t>
            </w:r>
          </w:p>
        </w:tc>
      </w:tr>
      <w:tr w:rsidR="00380D1F" w:rsidRPr="00BF1EDB" w14:paraId="5C85F71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EC7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CDC6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597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582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E0E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B27D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3AEC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DELLA REPUBBLICA</w:t>
            </w:r>
          </w:p>
        </w:tc>
      </w:tr>
      <w:tr w:rsidR="00380D1F" w:rsidRPr="00BF1EDB" w14:paraId="35716095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260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FF7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23B1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FE4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3CB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F87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CBF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STADIO</w:t>
            </w:r>
          </w:p>
        </w:tc>
      </w:tr>
      <w:tr w:rsidR="00380D1F" w:rsidRPr="00BF1EDB" w14:paraId="2352FB9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0C6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577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ECE3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AD2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D37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666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8C1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MONTEPELAGO</w:t>
            </w:r>
          </w:p>
        </w:tc>
      </w:tr>
      <w:tr w:rsidR="00380D1F" w:rsidRPr="00BF1EDB" w14:paraId="75B27F8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CB0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E3B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E09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817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2A5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08D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6F9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ROSARIO VILLA MUSONE</w:t>
            </w:r>
          </w:p>
        </w:tc>
      </w:tr>
    </w:tbl>
    <w:p w14:paraId="5BD3DE39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A010BBE" w14:textId="77777777" w:rsidR="00380D1F" w:rsidRPr="00506C07" w:rsidRDefault="00380D1F" w:rsidP="00380D1F">
      <w:pPr>
        <w:pStyle w:val="breakline"/>
        <w:rPr>
          <w:color w:val="002060"/>
        </w:rPr>
      </w:pPr>
    </w:p>
    <w:p w14:paraId="452C6C76" w14:textId="77777777" w:rsidR="00380D1F" w:rsidRPr="00506C07" w:rsidRDefault="00380D1F" w:rsidP="00380D1F">
      <w:pPr>
        <w:pStyle w:val="breakline"/>
        <w:rPr>
          <w:color w:val="002060"/>
        </w:rPr>
      </w:pPr>
    </w:p>
    <w:p w14:paraId="5449CF0C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lastRenderedPageBreak/>
        <w:t>UNDER 17 C5 REGIONALI MASCHILI</w:t>
      </w:r>
    </w:p>
    <w:p w14:paraId="2E98D395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37F9B4E6" w14:textId="77777777" w:rsidR="00380D1F" w:rsidRPr="00506C07" w:rsidRDefault="00380D1F" w:rsidP="00380D1F">
      <w:pPr>
        <w:pStyle w:val="breakline"/>
        <w:rPr>
          <w:color w:val="002060"/>
        </w:rPr>
      </w:pPr>
    </w:p>
    <w:p w14:paraId="019DB71F" w14:textId="77777777" w:rsidR="00380D1F" w:rsidRPr="00506C07" w:rsidRDefault="00380D1F" w:rsidP="00380D1F">
      <w:pPr>
        <w:pStyle w:val="breakline"/>
        <w:rPr>
          <w:color w:val="002060"/>
        </w:rPr>
      </w:pPr>
    </w:p>
    <w:p w14:paraId="1A86D264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258CDEFF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0DA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EEB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D9ED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008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5EB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0E2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E401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973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730FE6F2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9C5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21/12/2022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0521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E88D1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3C538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C29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  <w:r>
              <w:rPr>
                <w:color w:val="002060"/>
              </w:rPr>
              <w:t>7</w:t>
            </w:r>
            <w:r w:rsidRPr="00506C07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25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6E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5D87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441BC920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8FFAA29" w14:textId="77777777" w:rsidR="00380D1F" w:rsidRPr="00506C07" w:rsidRDefault="00380D1F" w:rsidP="00380D1F">
      <w:pPr>
        <w:pStyle w:val="breakline"/>
        <w:rPr>
          <w:color w:val="002060"/>
        </w:rPr>
      </w:pPr>
    </w:p>
    <w:p w14:paraId="032FE96C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100C6B87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97E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06D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E82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364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086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E28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90B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7CE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58A9985E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DED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17/12/2022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3B1C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A80B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LABELSYSTEM POTENZAPICENA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8609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F18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544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8DE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1D8D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  <w:tr w:rsidR="00380D1F" w:rsidRPr="00506C07" w14:paraId="5DAAC579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286F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18/12/2022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25CF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36DD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C.U.S. MACERATA CALCIO A5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8CC2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7CB7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57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100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95B2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7B669DCD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2AC0C26D" w14:textId="77777777" w:rsidR="00380D1F" w:rsidRPr="00506C07" w:rsidRDefault="00380D1F" w:rsidP="00380D1F">
      <w:pPr>
        <w:pStyle w:val="breakline"/>
        <w:rPr>
          <w:color w:val="002060"/>
        </w:rPr>
      </w:pPr>
    </w:p>
    <w:p w14:paraId="3FEF9A4D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65FF597B" w14:textId="77777777" w:rsidR="00380D1F" w:rsidRPr="00506C07" w:rsidRDefault="00380D1F" w:rsidP="00380D1F">
      <w:pPr>
        <w:pStyle w:val="breakline"/>
        <w:rPr>
          <w:color w:val="002060"/>
        </w:rPr>
      </w:pPr>
    </w:p>
    <w:p w14:paraId="1018B7E7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10/12/2022</w:t>
      </w:r>
    </w:p>
    <w:p w14:paraId="6582ED9C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B3FC299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80D1F" w:rsidRPr="00506C07" w14:paraId="2EB4C317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4CB5F4FB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94698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- 3 Giornata - R</w:t>
                  </w:r>
                </w:p>
              </w:tc>
            </w:tr>
            <w:tr w:rsidR="00380D1F" w:rsidRPr="00506C07" w14:paraId="236C605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4312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D80B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F3868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3BE6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4EC563C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8CB2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AUDAX 1970 </w:t>
                  </w:r>
                  <w:proofErr w:type="gramStart"/>
                  <w:r w:rsidRPr="00506C0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6D0C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3C62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8 - 5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461B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0576FC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1946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ETA BETA FOOTBALL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5DA8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C401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0 - 15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4435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D49B824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776E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11/12/2022</w:t>
                  </w:r>
                </w:p>
              </w:tc>
            </w:tr>
          </w:tbl>
          <w:p w14:paraId="0029FB59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34E8D2A0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C36A2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B - 3 Giornata - R</w:t>
                  </w:r>
                </w:p>
              </w:tc>
            </w:tr>
            <w:tr w:rsidR="00380D1F" w:rsidRPr="00506C07" w14:paraId="050F86D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509F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BE0F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0FE0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D234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D67726C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44EA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A3C2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CSI GAUDIO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18132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658B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3168E35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D8DA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0E3A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AC4F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38AF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EA1562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A396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82BF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A5DA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84DE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1EE7803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3220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11/12/2022</w:t>
                  </w:r>
                </w:p>
              </w:tc>
            </w:tr>
          </w:tbl>
          <w:p w14:paraId="247EC769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67AD08D1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77D50093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2B3D7F9F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8345B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380D1F" w:rsidRPr="00506C07" w14:paraId="351670E4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5B44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1E68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4AD1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2320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DEDB739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5AAB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286F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1A2A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AAFF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A112926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B08C2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BC87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36CD8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7B2B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1812CF50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44F8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BB4C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2FBC1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0DD33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59C5204D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7F09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11/12/2022</w:t>
                  </w:r>
                </w:p>
              </w:tc>
            </w:tr>
          </w:tbl>
          <w:p w14:paraId="7A750F33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4183FAB8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F362D4C" w14:textId="77777777" w:rsidR="00380D1F" w:rsidRPr="00506C07" w:rsidRDefault="00380D1F" w:rsidP="00380D1F">
      <w:pPr>
        <w:pStyle w:val="breakline"/>
        <w:rPr>
          <w:color w:val="002060"/>
        </w:rPr>
      </w:pPr>
    </w:p>
    <w:p w14:paraId="5C74AF40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037400CC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144F3DB8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10/12/2022 </w:t>
      </w:r>
    </w:p>
    <w:p w14:paraId="3EFF8ABE" w14:textId="77777777" w:rsidR="00380D1F" w:rsidRPr="00506C07" w:rsidRDefault="00380D1F" w:rsidP="00380D1F">
      <w:pPr>
        <w:pStyle w:val="titolo60"/>
        <w:rPr>
          <w:color w:val="002060"/>
        </w:rPr>
      </w:pPr>
      <w:r w:rsidRPr="00506C07">
        <w:rPr>
          <w:color w:val="002060"/>
        </w:rPr>
        <w:t xml:space="preserve">DECISIONI DEL GIUDICE SPORTIVO </w:t>
      </w:r>
    </w:p>
    <w:p w14:paraId="6C7A7F20" w14:textId="77777777" w:rsidR="00380D1F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gara del 10/12/2022 MONTELUPONE CALCIO A 5 - BORGOROSSO TOLENTINO </w:t>
      </w:r>
      <w:r w:rsidRPr="00506C07">
        <w:rPr>
          <w:color w:val="002060"/>
        </w:rPr>
        <w:br/>
        <w:t xml:space="preserve">Rilevato dal referto arbitrale che la partita in oggetto non si è disputata per non aver la società </w:t>
      </w:r>
      <w:proofErr w:type="spellStart"/>
      <w:r w:rsidRPr="00506C07">
        <w:rPr>
          <w:color w:val="002060"/>
        </w:rPr>
        <w:t>Asd</w:t>
      </w:r>
      <w:proofErr w:type="spellEnd"/>
      <w:r w:rsidRPr="00506C07">
        <w:rPr>
          <w:color w:val="002060"/>
        </w:rPr>
        <w:t xml:space="preserve"> Montelupone C5 raggiunto il numero minimo dei giocatori per disputare la partita, </w:t>
      </w:r>
    </w:p>
    <w:p w14:paraId="326BE23E" w14:textId="77777777" w:rsidR="00380D1F" w:rsidRDefault="00380D1F" w:rsidP="00380D1F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506C07">
        <w:rPr>
          <w:color w:val="002060"/>
        </w:rPr>
        <w:t>si decide:</w:t>
      </w:r>
    </w:p>
    <w:p w14:paraId="6FD3227D" w14:textId="77777777" w:rsidR="00380D1F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- di comminare alla società </w:t>
      </w:r>
      <w:proofErr w:type="spellStart"/>
      <w:r w:rsidRPr="00506C07">
        <w:rPr>
          <w:color w:val="002060"/>
        </w:rPr>
        <w:t>Asd</w:t>
      </w:r>
      <w:proofErr w:type="spellEnd"/>
      <w:r w:rsidRPr="00506C07">
        <w:rPr>
          <w:color w:val="002060"/>
        </w:rPr>
        <w:t xml:space="preserve"> Montelupone la sanzione sportiva della</w:t>
      </w:r>
      <w:r>
        <w:rPr>
          <w:color w:val="002060"/>
        </w:rPr>
        <w:t xml:space="preserve"> </w:t>
      </w:r>
      <w:r w:rsidRPr="00506C07">
        <w:rPr>
          <w:color w:val="002060"/>
        </w:rPr>
        <w:t>perdita della gara per 0-6</w:t>
      </w:r>
      <w:r>
        <w:rPr>
          <w:color w:val="002060"/>
        </w:rPr>
        <w:t>;</w:t>
      </w:r>
      <w:r w:rsidRPr="00506C07">
        <w:rPr>
          <w:color w:val="002060"/>
        </w:rPr>
        <w:t xml:space="preserve"> </w:t>
      </w:r>
    </w:p>
    <w:p w14:paraId="11DEF792" w14:textId="77777777" w:rsidR="00380D1F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- di comminare alla società A.S.D. Montelupone Calcio la sanzione dell'ammenda di euro 100,00 (1 rinuncia) </w:t>
      </w:r>
    </w:p>
    <w:p w14:paraId="31CC4DB8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- penalizzazione di un punto in classifica </w:t>
      </w:r>
    </w:p>
    <w:p w14:paraId="05CE4FBC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56D58223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57EE6450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SOCIETA' </w:t>
      </w:r>
    </w:p>
    <w:p w14:paraId="6F8B249B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PERDITA DELLA GARA: </w:t>
      </w:r>
    </w:p>
    <w:p w14:paraId="48083C74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lastRenderedPageBreak/>
        <w:t xml:space="preserve">MONTELUPONE CALCIO A 5 </w:t>
      </w:r>
      <w:r w:rsidRPr="00506C07">
        <w:rPr>
          <w:color w:val="002060"/>
        </w:rPr>
        <w:br/>
        <w:t xml:space="preserve">V. delibera </w:t>
      </w:r>
    </w:p>
    <w:p w14:paraId="7F040893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PENALIZZAZIONE PUNTI IN CLASSIFICA: </w:t>
      </w:r>
    </w:p>
    <w:p w14:paraId="58C9F8D2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MONTELUPONE CALCIO A 5 1 </w:t>
      </w:r>
      <w:r w:rsidRPr="00506C07">
        <w:rPr>
          <w:color w:val="002060"/>
        </w:rPr>
        <w:br/>
        <w:t xml:space="preserve">V. delibera </w:t>
      </w:r>
    </w:p>
    <w:p w14:paraId="575B6F39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AMMENDA </w:t>
      </w:r>
    </w:p>
    <w:p w14:paraId="69C6BCDD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Euro 100,00 MONTELUPONE CALCIO A 5 </w:t>
      </w:r>
      <w:r w:rsidRPr="00506C07">
        <w:rPr>
          <w:color w:val="002060"/>
        </w:rPr>
        <w:br/>
        <w:t xml:space="preserve">V. Delibera </w:t>
      </w:r>
    </w:p>
    <w:p w14:paraId="08485E5A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ALLENATORI </w:t>
      </w:r>
    </w:p>
    <w:p w14:paraId="5B586408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4520F1E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26FB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PURGATORI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3732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(AUDAX 1970 </w:t>
            </w:r>
            <w:proofErr w:type="gramStart"/>
            <w:r w:rsidRPr="00506C07">
              <w:rPr>
                <w:color w:val="002060"/>
              </w:rPr>
              <w:t>S.ANGELO</w:t>
            </w:r>
            <w:proofErr w:type="gramEnd"/>
            <w:r w:rsidRPr="00506C0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3FF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FFE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656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7B1AC9C9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ESPULSI </w:t>
      </w:r>
    </w:p>
    <w:p w14:paraId="4DBC26B2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3BEAA6E9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4C1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BRACONI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B90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(AUDAX 1970 </w:t>
            </w:r>
            <w:proofErr w:type="gramStart"/>
            <w:r w:rsidRPr="00506C07">
              <w:rPr>
                <w:color w:val="002060"/>
              </w:rPr>
              <w:t>S.ANGELO</w:t>
            </w:r>
            <w:proofErr w:type="gramEnd"/>
            <w:r w:rsidRPr="00506C0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CF68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C936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F9A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341207B2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32BE0358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44EB0A7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0BF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MONTALI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F5AD3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24C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7F4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801E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29DBC186" w14:textId="77777777" w:rsidR="00380D1F" w:rsidRPr="00506C07" w:rsidRDefault="00380D1F" w:rsidP="00380D1F">
      <w:pPr>
        <w:pStyle w:val="titolo20"/>
        <w:rPr>
          <w:rFonts w:eastAsiaTheme="minorEastAsia"/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109AA025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F6C3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NEZHA EMANUEL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682C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35A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74FB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MARINO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79D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(AUDAX 1970 </w:t>
            </w:r>
            <w:proofErr w:type="gramStart"/>
            <w:r w:rsidRPr="00506C07">
              <w:rPr>
                <w:color w:val="002060"/>
              </w:rPr>
              <w:t>S.ANGELO</w:t>
            </w:r>
            <w:proofErr w:type="gramEnd"/>
            <w:r w:rsidRPr="00506C07">
              <w:rPr>
                <w:color w:val="002060"/>
              </w:rPr>
              <w:t xml:space="preserve">) </w:t>
            </w:r>
          </w:p>
        </w:tc>
      </w:tr>
    </w:tbl>
    <w:p w14:paraId="16FE7506" w14:textId="77777777" w:rsidR="00380D1F" w:rsidRPr="00506C07" w:rsidRDefault="00380D1F" w:rsidP="00380D1F">
      <w:pPr>
        <w:pStyle w:val="titolo10"/>
        <w:rPr>
          <w:rFonts w:eastAsiaTheme="minorEastAsia"/>
          <w:color w:val="002060"/>
        </w:rPr>
      </w:pPr>
      <w:r w:rsidRPr="00506C07">
        <w:rPr>
          <w:color w:val="002060"/>
        </w:rPr>
        <w:t xml:space="preserve">GARE DEL 11/12/2022 </w:t>
      </w:r>
    </w:p>
    <w:p w14:paraId="3ADC28E4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2B199822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0FEE1A02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ESPULSI </w:t>
      </w:r>
    </w:p>
    <w:p w14:paraId="3C688768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57CA740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81F7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SCOGNAMIGLIO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AAC4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(ETA BETA FOOTBALL)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BFFF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A8C95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E121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5A290A2E" w14:textId="77777777" w:rsidR="00380D1F" w:rsidRPr="00506C07" w:rsidRDefault="00380D1F" w:rsidP="00380D1F">
      <w:pPr>
        <w:pStyle w:val="titolo30"/>
        <w:rPr>
          <w:rFonts w:eastAsiaTheme="minorEastAsia"/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73786EEF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2666229D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BA1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CARLINI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DFBD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2D1A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1750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TUMOLO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1BDF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(REAL EAGLES VIRTUS PAGLIA) </w:t>
            </w:r>
          </w:p>
        </w:tc>
      </w:tr>
    </w:tbl>
    <w:p w14:paraId="374AAA64" w14:textId="77777777" w:rsidR="00380D1F" w:rsidRDefault="00380D1F" w:rsidP="00380D1F">
      <w:pPr>
        <w:pStyle w:val="breakline"/>
        <w:rPr>
          <w:color w:val="002060"/>
        </w:rPr>
      </w:pPr>
    </w:p>
    <w:p w14:paraId="46779180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415A6CD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DACF55D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F4DEA64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1B25F70A" w14:textId="77777777" w:rsidR="00380D1F" w:rsidRPr="00506C07" w:rsidRDefault="00380D1F" w:rsidP="00380D1F">
      <w:pPr>
        <w:pStyle w:val="breakline"/>
        <w:rPr>
          <w:color w:val="002060"/>
        </w:rPr>
      </w:pPr>
    </w:p>
    <w:p w14:paraId="1A830617" w14:textId="77777777" w:rsidR="00380D1F" w:rsidRPr="00506C07" w:rsidRDefault="00380D1F" w:rsidP="00380D1F">
      <w:pPr>
        <w:pStyle w:val="breakline"/>
        <w:rPr>
          <w:color w:val="002060"/>
        </w:rPr>
      </w:pPr>
    </w:p>
    <w:p w14:paraId="2F8D5076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65E4CEA4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489D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030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2DA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96F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3A6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0811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7A5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1AC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D62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6C4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1EF523B5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4F6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1C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A9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452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01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C4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A6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CDE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12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93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5EBBEB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A5A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DB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08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B0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CF1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A9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045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93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B44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B74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37443C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5A9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04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FE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D4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21F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68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F34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83F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9C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92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B3676D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092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FF6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13B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556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29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935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45D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B7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E9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D8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9A439E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4F86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lastRenderedPageBreak/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9D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03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39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2603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41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CC0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09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08E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D6A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3042E8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66AE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DC2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A8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D82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3375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E34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3E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DD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3BE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9EA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F9E89B8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0A6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EA5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701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A2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1C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294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0A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D00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9E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60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001653D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39B9D58" w14:textId="77777777" w:rsidR="00380D1F" w:rsidRPr="00506C07" w:rsidRDefault="00380D1F" w:rsidP="00380D1F">
      <w:pPr>
        <w:pStyle w:val="breakline"/>
        <w:rPr>
          <w:color w:val="002060"/>
        </w:rPr>
      </w:pPr>
    </w:p>
    <w:p w14:paraId="33F0404B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3D9A60D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402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203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989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40F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D2C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C30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BA2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69B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6B2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810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4DD26F1A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625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360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A1E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F5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20C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B1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106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256C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E6A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F8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E26F5C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D299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43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712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0E1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3F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A6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FB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57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92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4F6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685473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E6A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5F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42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C8F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70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ED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07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63E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8F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1B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6D54498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B8BD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12B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9B9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2C9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D8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5534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C7B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16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63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26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7C3973A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B281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D4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9CA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C4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4AF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429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6D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CEE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77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2F6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4627F5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5BDF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3EA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28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45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85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643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B7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EC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2B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27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4C8273E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CD8E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89C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AD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8C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139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C52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E9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960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BC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3D3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DCC716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62FF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0AA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35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2B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05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38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D7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5C4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08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A1E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7278AD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306EFDD" w14:textId="77777777" w:rsidR="00380D1F" w:rsidRPr="00506C07" w:rsidRDefault="00380D1F" w:rsidP="00380D1F">
      <w:pPr>
        <w:pStyle w:val="breakline"/>
        <w:rPr>
          <w:color w:val="002060"/>
        </w:rPr>
      </w:pPr>
    </w:p>
    <w:p w14:paraId="7C2CD84F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0FB5CFEC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458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75E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16A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E88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21A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5882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8934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507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483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3A8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9D2B3C5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5A04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17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57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EBA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892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D0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FE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007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71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21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069406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807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C87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AE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993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9FE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F3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362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BD8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9C85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0CF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47F4FC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FBF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2E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CD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05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1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6CE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AF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990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7D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F07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E22827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348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FC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7612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7E8B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A2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55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8A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1A81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193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B0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218EBC3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5D6F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40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363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63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587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D4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1AE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DF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94C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40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32983A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46AB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FC1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D74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8F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39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F6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A9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578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D2E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ADC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7659BD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776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EE4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EC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E58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974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4F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CA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F7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217D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F7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77DEC07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D3E3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6F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D9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C7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5A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174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609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9FC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79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8BD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</w:tr>
    </w:tbl>
    <w:p w14:paraId="24D4A23C" w14:textId="77777777" w:rsidR="00380D1F" w:rsidRDefault="00380D1F" w:rsidP="00380D1F">
      <w:pPr>
        <w:pStyle w:val="breakline"/>
        <w:rPr>
          <w:color w:val="002060"/>
        </w:rPr>
      </w:pPr>
    </w:p>
    <w:p w14:paraId="0C609B89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13B9209" w14:textId="77777777" w:rsidR="00380D1F" w:rsidRDefault="00380D1F" w:rsidP="00380D1F">
      <w:pPr>
        <w:pStyle w:val="breakline"/>
        <w:rPr>
          <w:color w:val="002060"/>
        </w:rPr>
      </w:pPr>
    </w:p>
    <w:p w14:paraId="155E571D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89"/>
        <w:gridCol w:w="385"/>
        <w:gridCol w:w="898"/>
        <w:gridCol w:w="1281"/>
        <w:gridCol w:w="1537"/>
        <w:gridCol w:w="1531"/>
      </w:tblGrid>
      <w:tr w:rsidR="00380D1F" w:rsidRPr="00BF1EDB" w14:paraId="20A5A8BB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A01E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7BA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D74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040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773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BB6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B95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71FD3951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BFE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2D6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AUDAX 1970 </w:t>
            </w:r>
            <w:proofErr w:type="gramStart"/>
            <w:r w:rsidRPr="00BF1EDB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A78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C69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A10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E52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185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NAZARIO SAURO</w:t>
            </w:r>
          </w:p>
        </w:tc>
      </w:tr>
      <w:tr w:rsidR="00380D1F" w:rsidRPr="00BF1EDB" w14:paraId="18CF5F13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D11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874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3E1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613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DCD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BD0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FF4C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MAZZINI</w:t>
            </w:r>
          </w:p>
        </w:tc>
      </w:tr>
      <w:tr w:rsidR="00380D1F" w:rsidRPr="00BF1EDB" w14:paraId="3567BEC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266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463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397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7EB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2A2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AA1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C82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ROMA, SNC</w:t>
            </w:r>
          </w:p>
        </w:tc>
      </w:tr>
    </w:tbl>
    <w:p w14:paraId="680DDC5C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76CBA4FD" w14:textId="77777777" w:rsidR="00380D1F" w:rsidRPr="00BF1EDB" w:rsidRDefault="00380D1F" w:rsidP="00380D1F">
      <w:pPr>
        <w:pStyle w:val="breakline"/>
        <w:rPr>
          <w:color w:val="002060"/>
        </w:rPr>
      </w:pPr>
    </w:p>
    <w:p w14:paraId="7D856981" w14:textId="77777777" w:rsidR="00380D1F" w:rsidRPr="00BF1EDB" w:rsidRDefault="00380D1F" w:rsidP="00380D1F">
      <w:pPr>
        <w:pStyle w:val="breakline"/>
        <w:rPr>
          <w:color w:val="002060"/>
        </w:rPr>
      </w:pPr>
    </w:p>
    <w:p w14:paraId="022D73C7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380D1F" w:rsidRPr="00BF1EDB" w14:paraId="264F3715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3AC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124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15C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EB1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526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283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787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33CA80D5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E4A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24E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6EE8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8B4F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425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C83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FAE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MADRE TERESA DI CALCUTTA</w:t>
            </w:r>
          </w:p>
        </w:tc>
      </w:tr>
      <w:tr w:rsidR="00380D1F" w:rsidRPr="00BF1EDB" w14:paraId="43A89CD6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2A1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B5D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0816C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EC4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CDD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8DB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92C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DEI TESSITORI</w:t>
            </w:r>
          </w:p>
        </w:tc>
      </w:tr>
      <w:tr w:rsidR="00380D1F" w:rsidRPr="00BF1EDB" w14:paraId="0772352C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99F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FCA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CE5C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A0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CEE2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12F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EAB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DEI TESSITORI</w:t>
            </w:r>
          </w:p>
        </w:tc>
      </w:tr>
      <w:tr w:rsidR="00380D1F" w:rsidRPr="00BF1EDB" w14:paraId="0ED88D7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8AA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A5FA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062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A50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5B2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D8C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AF8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B.BUOZZI</w:t>
            </w:r>
            <w:proofErr w:type="gramEnd"/>
          </w:p>
        </w:tc>
      </w:tr>
    </w:tbl>
    <w:p w14:paraId="24B86234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509C3969" w14:textId="77777777" w:rsidR="00380D1F" w:rsidRPr="00BF1EDB" w:rsidRDefault="00380D1F" w:rsidP="00380D1F">
      <w:pPr>
        <w:pStyle w:val="breakline"/>
        <w:rPr>
          <w:color w:val="002060"/>
        </w:rPr>
      </w:pPr>
    </w:p>
    <w:p w14:paraId="145346CA" w14:textId="77777777" w:rsidR="00380D1F" w:rsidRPr="00BF1EDB" w:rsidRDefault="00380D1F" w:rsidP="00380D1F">
      <w:pPr>
        <w:pStyle w:val="breakline"/>
        <w:rPr>
          <w:color w:val="002060"/>
        </w:rPr>
      </w:pPr>
    </w:p>
    <w:p w14:paraId="59CF7E76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2"/>
        <w:gridCol w:w="385"/>
        <w:gridCol w:w="898"/>
        <w:gridCol w:w="1198"/>
        <w:gridCol w:w="1543"/>
        <w:gridCol w:w="1545"/>
      </w:tblGrid>
      <w:tr w:rsidR="00380D1F" w:rsidRPr="00BF1EDB" w14:paraId="375540FE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4ED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072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CDC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CD8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123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447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281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4FBAAA30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180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AB6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SPES VALDASO 1993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56FF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354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9B7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5295 TENSOSTRUTTURA VIA </w:t>
            </w:r>
            <w:proofErr w:type="gramStart"/>
            <w:r w:rsidRPr="00BF1EDB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416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CFE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VIA </w:t>
            </w:r>
            <w:proofErr w:type="gramStart"/>
            <w:r w:rsidRPr="00BF1EDB">
              <w:rPr>
                <w:color w:val="002060"/>
              </w:rPr>
              <w:t>E.MATTEI</w:t>
            </w:r>
            <w:proofErr w:type="gramEnd"/>
          </w:p>
        </w:tc>
      </w:tr>
      <w:tr w:rsidR="00380D1F" w:rsidRPr="00BF1EDB" w14:paraId="026AACF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FCD4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EE7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249F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B5F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76A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23B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C45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DELLO SPORT</w:t>
            </w:r>
          </w:p>
        </w:tc>
      </w:tr>
      <w:tr w:rsidR="00380D1F" w:rsidRPr="00BF1EDB" w14:paraId="5AC96E81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99D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58C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A7B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51B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FBE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852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B24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FRATELLI CERVI</w:t>
            </w:r>
          </w:p>
        </w:tc>
      </w:tr>
      <w:tr w:rsidR="00380D1F" w:rsidRPr="00BF1EDB" w14:paraId="48E534AC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3F4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51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1976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AAF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20/12/2022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C38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5299 CENTRO SP. POL. "</w:t>
            </w:r>
            <w:proofErr w:type="gramStart"/>
            <w:r w:rsidRPr="00BF1EDB">
              <w:rPr>
                <w:color w:val="002060"/>
              </w:rPr>
              <w:t>R.GATTARI</w:t>
            </w:r>
            <w:proofErr w:type="gramEnd"/>
            <w:r w:rsidRPr="00BF1ED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37B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0BE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TAGLIAMENTO</w:t>
            </w:r>
          </w:p>
        </w:tc>
      </w:tr>
    </w:tbl>
    <w:p w14:paraId="1C22744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70D4117F" w14:textId="77777777" w:rsidR="00380D1F" w:rsidRPr="00506C07" w:rsidRDefault="00380D1F" w:rsidP="00380D1F">
      <w:pPr>
        <w:pStyle w:val="breakline"/>
        <w:rPr>
          <w:color w:val="002060"/>
        </w:rPr>
      </w:pPr>
    </w:p>
    <w:p w14:paraId="12B03471" w14:textId="77777777" w:rsidR="00380D1F" w:rsidRPr="00506C07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06C07">
        <w:rPr>
          <w:color w:val="002060"/>
        </w:rPr>
        <w:t>UNDER 15 C5 REGIONALI MASCHILI</w:t>
      </w:r>
    </w:p>
    <w:p w14:paraId="0CD89DE8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VARIAZIONI AL PROGRAMMA GARE</w:t>
      </w:r>
    </w:p>
    <w:p w14:paraId="6D2E925D" w14:textId="77777777" w:rsidR="00380D1F" w:rsidRPr="00506C07" w:rsidRDefault="00380D1F" w:rsidP="00380D1F">
      <w:pPr>
        <w:pStyle w:val="breakline"/>
        <w:rPr>
          <w:color w:val="002060"/>
        </w:rPr>
      </w:pPr>
    </w:p>
    <w:p w14:paraId="2EB1E5C2" w14:textId="77777777" w:rsidR="00380D1F" w:rsidRPr="00506C07" w:rsidRDefault="00380D1F" w:rsidP="00380D1F">
      <w:pPr>
        <w:pStyle w:val="breakline"/>
        <w:rPr>
          <w:color w:val="002060"/>
        </w:rPr>
      </w:pPr>
    </w:p>
    <w:p w14:paraId="79C81392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80D1F" w:rsidRPr="00506C07" w14:paraId="08DFA72B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CEE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98B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5BD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76D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69B2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211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C40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DAC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5783094E" w14:textId="77777777" w:rsidTr="009D67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D532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08/01/2023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97F5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8612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21F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571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  <w:r>
              <w:rPr>
                <w:color w:val="002060"/>
              </w:rPr>
              <w:t>8</w:t>
            </w:r>
            <w:r w:rsidRPr="00506C07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27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056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BC98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5908D95D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387B16E" w14:textId="77777777" w:rsidR="00380D1F" w:rsidRPr="00506C07" w:rsidRDefault="00380D1F" w:rsidP="00380D1F">
      <w:pPr>
        <w:pStyle w:val="breakline"/>
        <w:rPr>
          <w:color w:val="002060"/>
        </w:rPr>
      </w:pPr>
    </w:p>
    <w:p w14:paraId="47AEB156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380D1F" w:rsidRPr="00506C07" w14:paraId="4FCE565F" w14:textId="77777777" w:rsidTr="009D679F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0B0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F79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N° </w:t>
            </w:r>
            <w:proofErr w:type="spellStart"/>
            <w:r w:rsidRPr="00506C07">
              <w:rPr>
                <w:color w:val="002060"/>
              </w:rPr>
              <w:t>Gior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58F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E8A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ECB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Data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FC1A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403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 xml:space="preserve">Ora </w:t>
            </w:r>
            <w:proofErr w:type="spellStart"/>
            <w:r w:rsidRPr="00506C07">
              <w:rPr>
                <w:color w:val="002060"/>
              </w:rPr>
              <w:t>Orig</w:t>
            </w:r>
            <w:proofErr w:type="spellEnd"/>
            <w:r w:rsidRPr="00506C07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945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Impianto</w:t>
            </w:r>
          </w:p>
        </w:tc>
      </w:tr>
      <w:tr w:rsidR="00380D1F" w:rsidRPr="00506C07" w14:paraId="73DF4CAF" w14:textId="77777777" w:rsidTr="009D679F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5E0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17/12/2022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A1B0" w14:textId="77777777" w:rsidR="00380D1F" w:rsidRPr="005E3D4A" w:rsidRDefault="00380D1F" w:rsidP="009D679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4 R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2956F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 xml:space="preserve">AMICI DEL </w:t>
            </w:r>
            <w:proofErr w:type="spellStart"/>
            <w:r w:rsidRPr="005E3D4A">
              <w:rPr>
                <w:color w:val="002060"/>
                <w:highlight w:val="yellow"/>
              </w:rPr>
              <w:t>CENTROSOCIOsq.B</w:t>
            </w:r>
            <w:proofErr w:type="spellEnd"/>
            <w:r w:rsidRPr="005E3D4A">
              <w:rPr>
                <w:color w:val="002060"/>
                <w:highlight w:val="yellow"/>
              </w:rPr>
              <w:t xml:space="preserve">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9B84" w14:textId="77777777" w:rsidR="00380D1F" w:rsidRPr="005E3D4A" w:rsidRDefault="00380D1F" w:rsidP="009D679F">
            <w:pPr>
              <w:pStyle w:val="rowtabella0"/>
              <w:rPr>
                <w:color w:val="002060"/>
                <w:highlight w:val="yellow"/>
              </w:rPr>
            </w:pPr>
            <w:r w:rsidRPr="005E3D4A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E8C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  <w:r>
              <w:rPr>
                <w:color w:val="002060"/>
              </w:rPr>
              <w:t>8</w:t>
            </w:r>
            <w:r w:rsidRPr="00506C07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DB4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E3D4A">
              <w:rPr>
                <w:color w:val="002060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38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0206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588DD1BB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3B3CC06" w14:textId="77777777" w:rsidR="00380D1F" w:rsidRPr="00506C07" w:rsidRDefault="00380D1F" w:rsidP="00380D1F">
      <w:pPr>
        <w:pStyle w:val="breakline"/>
        <w:rPr>
          <w:color w:val="002060"/>
        </w:rPr>
      </w:pPr>
    </w:p>
    <w:p w14:paraId="33A6DAE5" w14:textId="77777777" w:rsidR="00380D1F" w:rsidRPr="00506C07" w:rsidRDefault="00380D1F" w:rsidP="00380D1F">
      <w:pPr>
        <w:pStyle w:val="breakline"/>
        <w:rPr>
          <w:color w:val="002060"/>
        </w:rPr>
      </w:pPr>
    </w:p>
    <w:p w14:paraId="23285F6E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RISULTATI</w:t>
      </w:r>
    </w:p>
    <w:p w14:paraId="5EE1C970" w14:textId="77777777" w:rsidR="00380D1F" w:rsidRPr="00506C07" w:rsidRDefault="00380D1F" w:rsidP="00380D1F">
      <w:pPr>
        <w:pStyle w:val="breakline"/>
        <w:rPr>
          <w:color w:val="002060"/>
        </w:rPr>
      </w:pPr>
    </w:p>
    <w:p w14:paraId="16F9BCA9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RISULTATI UFFICIALI GARE DEL 11/12/2022</w:t>
      </w:r>
    </w:p>
    <w:p w14:paraId="6AE274A0" w14:textId="77777777" w:rsidR="00380D1F" w:rsidRPr="00380D1F" w:rsidRDefault="00380D1F" w:rsidP="00380D1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380D1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AD16609" w14:textId="77777777" w:rsidR="00380D1F" w:rsidRPr="00506C07" w:rsidRDefault="00380D1F" w:rsidP="00380D1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80D1F" w:rsidRPr="00506C07" w14:paraId="4BF7E74C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7E1AA2F7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4526A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A - 3 Giornata - R</w:t>
                  </w:r>
                </w:p>
              </w:tc>
            </w:tr>
            <w:tr w:rsidR="00380D1F" w:rsidRPr="00506C07" w14:paraId="08AF4768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AE49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0BFF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210CB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B2B7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8ECDFBC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305D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5127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2C3AF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A09F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9D6C4DD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0002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264E7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506C07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5ED7A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4290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6FA64A9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B2B8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(1) ITALSERVICE C5 </w:t>
                  </w:r>
                  <w:proofErr w:type="spellStart"/>
                  <w:proofErr w:type="gramStart"/>
                  <w:r w:rsidRPr="00506C07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19A5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A830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1565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DB1014F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45014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12/12/2022</w:t>
                  </w:r>
                </w:p>
              </w:tc>
            </w:tr>
          </w:tbl>
          <w:p w14:paraId="5A8BF8B5" w14:textId="77777777" w:rsidR="00380D1F" w:rsidRPr="00506C07" w:rsidRDefault="00380D1F" w:rsidP="009D679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5F49129F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11CC2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B - 3 Giornata - R</w:t>
                  </w:r>
                </w:p>
              </w:tc>
            </w:tr>
            <w:tr w:rsidR="00380D1F" w:rsidRPr="00506C07" w14:paraId="5B95171A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C36EE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401C9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52DC6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9CFC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0945F6BF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42C6C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8D4E6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 xml:space="preserve">- AMICI DEL </w:t>
                  </w:r>
                  <w:proofErr w:type="spellStart"/>
                  <w:r w:rsidRPr="00506C07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C2EBC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9A399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39C670C4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7A433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CSI GAUDIO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315D1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8ABE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665A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7ED7EC63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0D26B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503BA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CBA87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1 - 10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CC395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  <w:tr w:rsidR="00380D1F" w:rsidRPr="00506C07" w14:paraId="2BEBEAFF" w14:textId="77777777" w:rsidTr="009D679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49A30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(1) - disputata il 10/12/2022</w:t>
                  </w:r>
                </w:p>
              </w:tc>
            </w:tr>
          </w:tbl>
          <w:p w14:paraId="14A2FE06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00713484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80D1F" w:rsidRPr="00506C07" w14:paraId="17325039" w14:textId="77777777" w:rsidTr="009D679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80D1F" w:rsidRPr="00506C07" w14:paraId="009FCE92" w14:textId="77777777" w:rsidTr="009D679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860A1" w14:textId="77777777" w:rsidR="00380D1F" w:rsidRPr="00506C07" w:rsidRDefault="00380D1F" w:rsidP="009D679F">
                  <w:pPr>
                    <w:pStyle w:val="header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GIRONE C - 3 Giornata - R</w:t>
                  </w:r>
                </w:p>
              </w:tc>
            </w:tr>
            <w:tr w:rsidR="00380D1F" w:rsidRPr="00506C07" w14:paraId="40B95DD1" w14:textId="77777777" w:rsidTr="009D679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459FF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D4825" w14:textId="77777777" w:rsidR="00380D1F" w:rsidRPr="00506C07" w:rsidRDefault="00380D1F" w:rsidP="009D679F">
                  <w:pPr>
                    <w:pStyle w:val="rowtabella0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57920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4979D" w14:textId="77777777" w:rsidR="00380D1F" w:rsidRPr="00506C07" w:rsidRDefault="00380D1F" w:rsidP="009D679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6C0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250F777" w14:textId="77777777" w:rsidR="00380D1F" w:rsidRPr="00506C07" w:rsidRDefault="00380D1F" w:rsidP="009D679F">
            <w:pPr>
              <w:rPr>
                <w:color w:val="002060"/>
              </w:rPr>
            </w:pPr>
          </w:p>
        </w:tc>
      </w:tr>
    </w:tbl>
    <w:p w14:paraId="003C52D5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25426ABB" w14:textId="77777777" w:rsidR="00380D1F" w:rsidRPr="00506C07" w:rsidRDefault="00380D1F" w:rsidP="00380D1F">
      <w:pPr>
        <w:pStyle w:val="breakline"/>
        <w:rPr>
          <w:color w:val="002060"/>
        </w:rPr>
      </w:pPr>
    </w:p>
    <w:p w14:paraId="00054801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GIUDICE SPORTIVO</w:t>
      </w:r>
    </w:p>
    <w:p w14:paraId="65A7F579" w14:textId="77777777" w:rsidR="00380D1F" w:rsidRPr="00506C07" w:rsidRDefault="00380D1F" w:rsidP="00380D1F">
      <w:pPr>
        <w:pStyle w:val="diffida"/>
        <w:rPr>
          <w:color w:val="002060"/>
        </w:rPr>
      </w:pPr>
      <w:r w:rsidRPr="00506C07">
        <w:rPr>
          <w:color w:val="002060"/>
        </w:rPr>
        <w:t>Il Giudice Sportivo Avv. Agnese Lazzaretti, con l'assistenza del segretario Angelo Castellana, nella seduta del 14/12/2022, ha adottato le decisioni che di seguito integralmente si riportano:</w:t>
      </w:r>
    </w:p>
    <w:p w14:paraId="77811C1D" w14:textId="77777777" w:rsidR="00380D1F" w:rsidRPr="00506C07" w:rsidRDefault="00380D1F" w:rsidP="00380D1F">
      <w:pPr>
        <w:pStyle w:val="titolo10"/>
        <w:rPr>
          <w:color w:val="002060"/>
        </w:rPr>
      </w:pPr>
      <w:r w:rsidRPr="00506C07">
        <w:rPr>
          <w:color w:val="002060"/>
        </w:rPr>
        <w:t xml:space="preserve">GARE DEL 11/12/2022 </w:t>
      </w:r>
    </w:p>
    <w:p w14:paraId="2F208796" w14:textId="77777777" w:rsidR="00380D1F" w:rsidRPr="00506C07" w:rsidRDefault="00380D1F" w:rsidP="00380D1F">
      <w:pPr>
        <w:pStyle w:val="titolo7a"/>
        <w:rPr>
          <w:color w:val="002060"/>
        </w:rPr>
      </w:pPr>
      <w:r w:rsidRPr="00506C07">
        <w:rPr>
          <w:color w:val="002060"/>
        </w:rPr>
        <w:t xml:space="preserve">PROVVEDIMENTI DISCIPLINARI </w:t>
      </w:r>
    </w:p>
    <w:p w14:paraId="0DFE537F" w14:textId="77777777" w:rsidR="00380D1F" w:rsidRPr="00506C07" w:rsidRDefault="00380D1F" w:rsidP="00380D1F">
      <w:pPr>
        <w:pStyle w:val="titolo7b0"/>
        <w:rPr>
          <w:color w:val="002060"/>
        </w:rPr>
      </w:pPr>
      <w:r w:rsidRPr="00506C07">
        <w:rPr>
          <w:color w:val="002060"/>
        </w:rPr>
        <w:t xml:space="preserve">In base alle risultanze degli atti ufficiali sono state deliberate le seguenti sanzioni disciplinari. </w:t>
      </w:r>
    </w:p>
    <w:p w14:paraId="70D5E5FB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SOCIETA' </w:t>
      </w:r>
    </w:p>
    <w:p w14:paraId="58E4CCE3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AMMENDA </w:t>
      </w:r>
    </w:p>
    <w:p w14:paraId="5C95004C" w14:textId="77777777" w:rsidR="00380D1F" w:rsidRPr="00506C07" w:rsidRDefault="00380D1F" w:rsidP="00380D1F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06C07">
        <w:rPr>
          <w:color w:val="002060"/>
        </w:rPr>
        <w:t xml:space="preserve">Euro 60,00 AMICI DEL CENTROSOCIO SP. </w:t>
      </w:r>
      <w:r w:rsidRPr="00506C07">
        <w:rPr>
          <w:color w:val="002060"/>
        </w:rPr>
        <w:br/>
        <w:t xml:space="preserve">Per mancanza di acqua calda negli spogliatoi. </w:t>
      </w:r>
    </w:p>
    <w:p w14:paraId="5B3949A9" w14:textId="77777777" w:rsidR="00380D1F" w:rsidRPr="00506C07" w:rsidRDefault="00380D1F" w:rsidP="00380D1F">
      <w:pPr>
        <w:pStyle w:val="titolo30"/>
        <w:rPr>
          <w:color w:val="002060"/>
        </w:rPr>
      </w:pPr>
      <w:r w:rsidRPr="00506C07">
        <w:rPr>
          <w:color w:val="002060"/>
        </w:rPr>
        <w:t xml:space="preserve">CALCIATORI NON ESPULSI </w:t>
      </w:r>
    </w:p>
    <w:p w14:paraId="3FCBC15F" w14:textId="77777777" w:rsidR="00380D1F" w:rsidRPr="00506C07" w:rsidRDefault="00380D1F" w:rsidP="00380D1F">
      <w:pPr>
        <w:pStyle w:val="titolo20"/>
        <w:rPr>
          <w:color w:val="002060"/>
        </w:rPr>
      </w:pPr>
      <w:r w:rsidRPr="00506C0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80D1F" w:rsidRPr="00506C07" w14:paraId="4BA0A316" w14:textId="77777777" w:rsidTr="009D679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61F59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BRUALDI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57E5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DFBC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E65E" w14:textId="77777777" w:rsidR="00380D1F" w:rsidRPr="00506C07" w:rsidRDefault="00380D1F" w:rsidP="009D679F">
            <w:pPr>
              <w:pStyle w:val="movimento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9166" w14:textId="77777777" w:rsidR="00380D1F" w:rsidRPr="00506C07" w:rsidRDefault="00380D1F" w:rsidP="009D679F">
            <w:pPr>
              <w:pStyle w:val="movimento2"/>
              <w:rPr>
                <w:color w:val="002060"/>
              </w:rPr>
            </w:pPr>
            <w:r w:rsidRPr="00506C07">
              <w:rPr>
                <w:color w:val="002060"/>
              </w:rPr>
              <w:t> </w:t>
            </w:r>
          </w:p>
        </w:tc>
      </w:tr>
    </w:tbl>
    <w:p w14:paraId="6C9D6333" w14:textId="77777777" w:rsidR="00380D1F" w:rsidRDefault="00380D1F" w:rsidP="00380D1F">
      <w:pPr>
        <w:pStyle w:val="breakline"/>
        <w:rPr>
          <w:color w:val="002060"/>
        </w:rPr>
      </w:pPr>
    </w:p>
    <w:p w14:paraId="6CF37E0E" w14:textId="77777777" w:rsidR="00380D1F" w:rsidRPr="00DE1EF7" w:rsidRDefault="00380D1F" w:rsidP="00380D1F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437D9E4" w14:textId="77777777" w:rsidR="00380D1F" w:rsidRPr="00DE1EF7" w:rsidRDefault="00380D1F" w:rsidP="00380D1F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DAEF4F0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3BF797B8" w14:textId="77777777" w:rsidR="00380D1F" w:rsidRPr="00506C07" w:rsidRDefault="00380D1F" w:rsidP="00380D1F">
      <w:pPr>
        <w:pStyle w:val="titoloprinc0"/>
        <w:rPr>
          <w:color w:val="002060"/>
        </w:rPr>
      </w:pPr>
      <w:r w:rsidRPr="00506C07">
        <w:rPr>
          <w:color w:val="002060"/>
        </w:rPr>
        <w:t>CLASSIFICA</w:t>
      </w:r>
    </w:p>
    <w:p w14:paraId="2484437D" w14:textId="77777777" w:rsidR="00380D1F" w:rsidRPr="00506C07" w:rsidRDefault="00380D1F" w:rsidP="00380D1F">
      <w:pPr>
        <w:pStyle w:val="breakline"/>
        <w:rPr>
          <w:color w:val="002060"/>
        </w:rPr>
      </w:pPr>
    </w:p>
    <w:p w14:paraId="011DDD7E" w14:textId="77777777" w:rsidR="00380D1F" w:rsidRPr="00506C07" w:rsidRDefault="00380D1F" w:rsidP="00380D1F">
      <w:pPr>
        <w:pStyle w:val="breakline"/>
        <w:rPr>
          <w:color w:val="002060"/>
        </w:rPr>
      </w:pPr>
    </w:p>
    <w:p w14:paraId="71C6DE65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7DB4693E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CEA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2C7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DF6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C2C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C50F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85B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E9A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0855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7C1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8F0B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A630FD6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5DF9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C30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4F9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4E1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59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8DE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531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B5C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83D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A1E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0830FF6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35FA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89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9B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DF6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20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03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8272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36E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CC3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EA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FC3BBE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162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A79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F6C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A80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A0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E9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0E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8F7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75F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59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ECA1CB4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6AF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110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03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DD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09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1C9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D36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32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EC5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12E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6E70F81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EC7F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AC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188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FD1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E189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3C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3E6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73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A71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4DA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257EF99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7E90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24B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687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4150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2E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345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CA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04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F7D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3D5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E8AD7C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94E1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3C7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EB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70C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738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2DA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00B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457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AF9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C34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FBA55F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FA35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06C07">
              <w:rPr>
                <w:color w:val="002060"/>
              </w:rPr>
              <w:t>sq.B</w:t>
            </w:r>
            <w:proofErr w:type="spellEnd"/>
            <w:proofErr w:type="gramEnd"/>
            <w:r w:rsidRPr="00506C07">
              <w:rPr>
                <w:color w:val="002060"/>
              </w:rPr>
              <w:t xml:space="preserve"> ITALSERVICE C5 </w:t>
            </w:r>
            <w:proofErr w:type="spellStart"/>
            <w:r w:rsidRPr="00506C07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76B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1B59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D4B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A54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7A5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F342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0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9FB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38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A817E88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54E02D61" w14:textId="77777777" w:rsidR="00380D1F" w:rsidRPr="00506C07" w:rsidRDefault="00380D1F" w:rsidP="00380D1F">
      <w:pPr>
        <w:pStyle w:val="breakline"/>
        <w:rPr>
          <w:color w:val="002060"/>
        </w:rPr>
      </w:pPr>
    </w:p>
    <w:p w14:paraId="3739B363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59DFD454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3ABF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014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307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5039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727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7427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D60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8DC6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0E7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F9A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128CDBD8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18CD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8E7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59A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9EB8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E6D8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47D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9F0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F2A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301B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099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59D9A60B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A19E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14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4DE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422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A49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073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621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239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40E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AA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32B7120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D0D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573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2B3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F8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1B2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920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085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81EF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8FC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431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0641924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A157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62E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A2D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16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848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AD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766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223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495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630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CE67CAF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8BD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42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335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81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007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32C0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BF7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492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855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AC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7DF4FC0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0DE1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557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AEB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593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BDE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BA0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957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67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E96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B44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151AF1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3152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F5F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38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B68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F52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4FD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C09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212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A64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D08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A61065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EBF6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06C07">
              <w:rPr>
                <w:color w:val="002060"/>
              </w:rPr>
              <w:t>sq.B</w:t>
            </w:r>
            <w:proofErr w:type="spellEnd"/>
            <w:proofErr w:type="gramEnd"/>
            <w:r w:rsidRPr="00506C07">
              <w:rPr>
                <w:color w:val="002060"/>
              </w:rPr>
              <w:t xml:space="preserve"> AMICI DEL </w:t>
            </w:r>
            <w:proofErr w:type="spellStart"/>
            <w:r w:rsidRPr="00506C07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4231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2A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42A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F58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766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63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5D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898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D8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773C82A1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676C4AA7" w14:textId="77777777" w:rsidR="00380D1F" w:rsidRPr="00506C07" w:rsidRDefault="00380D1F" w:rsidP="00380D1F">
      <w:pPr>
        <w:pStyle w:val="breakline"/>
        <w:rPr>
          <w:color w:val="002060"/>
        </w:rPr>
      </w:pPr>
    </w:p>
    <w:p w14:paraId="4078E5B9" w14:textId="77777777" w:rsidR="00380D1F" w:rsidRPr="00506C07" w:rsidRDefault="00380D1F" w:rsidP="00380D1F">
      <w:pPr>
        <w:pStyle w:val="sottotitolocampionato10"/>
        <w:rPr>
          <w:color w:val="002060"/>
        </w:rPr>
      </w:pPr>
      <w:r w:rsidRPr="00506C0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0D1F" w:rsidRPr="00506C07" w14:paraId="5CC0270D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CA1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A78E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D783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B021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BF46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BFBD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914C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0F012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A5C0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8DF8" w14:textId="77777777" w:rsidR="00380D1F" w:rsidRPr="00506C07" w:rsidRDefault="00380D1F" w:rsidP="009D679F">
            <w:pPr>
              <w:pStyle w:val="headertabella0"/>
              <w:rPr>
                <w:color w:val="002060"/>
              </w:rPr>
            </w:pPr>
            <w:r w:rsidRPr="00506C07">
              <w:rPr>
                <w:color w:val="002060"/>
              </w:rPr>
              <w:t>PE</w:t>
            </w:r>
          </w:p>
        </w:tc>
      </w:tr>
      <w:tr w:rsidR="00380D1F" w:rsidRPr="00506C07" w14:paraId="5BC51D24" w14:textId="77777777" w:rsidTr="009D67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1442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10F7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A90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8F1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91A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DE5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81A81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B1B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6DB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836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260B50CD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E66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4ADF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291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86FC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468C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B40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D99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245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0DF6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36A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14AB4DA2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A1CA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89A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2874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B5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1E6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24B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A0FB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7EF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DC5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C7A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4562E89C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F73A" w14:textId="77777777" w:rsidR="00380D1F" w:rsidRPr="00506C07" w:rsidRDefault="00380D1F" w:rsidP="009D679F">
            <w:pPr>
              <w:pStyle w:val="rowtabella0"/>
              <w:rPr>
                <w:color w:val="002060"/>
                <w:lang w:val="es-ES"/>
              </w:rPr>
            </w:pPr>
            <w:r w:rsidRPr="00506C07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28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20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E6C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8177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80E9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137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2F4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59BE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8D6A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  <w:tr w:rsidR="00380D1F" w:rsidRPr="00506C07" w14:paraId="7FC18E91" w14:textId="77777777" w:rsidTr="009D67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27EFC" w14:textId="77777777" w:rsidR="00380D1F" w:rsidRPr="00506C07" w:rsidRDefault="00380D1F" w:rsidP="009D679F">
            <w:pPr>
              <w:pStyle w:val="rowtabella0"/>
              <w:rPr>
                <w:color w:val="002060"/>
              </w:rPr>
            </w:pPr>
            <w:r w:rsidRPr="00506C07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9356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4BF2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469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5010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6DC5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176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89FD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7D23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7378" w14:textId="77777777" w:rsidR="00380D1F" w:rsidRPr="00506C07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506C07">
              <w:rPr>
                <w:color w:val="002060"/>
              </w:rPr>
              <w:t>0</w:t>
            </w:r>
          </w:p>
        </w:tc>
      </w:tr>
    </w:tbl>
    <w:p w14:paraId="3F8757EC" w14:textId="77777777" w:rsidR="00380D1F" w:rsidRPr="00506C07" w:rsidRDefault="00380D1F" w:rsidP="00380D1F">
      <w:pPr>
        <w:pStyle w:val="breakline"/>
        <w:rPr>
          <w:rFonts w:eastAsiaTheme="minorEastAsia"/>
          <w:color w:val="002060"/>
        </w:rPr>
      </w:pPr>
    </w:p>
    <w:p w14:paraId="4644CD54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885EC20" w14:textId="77777777" w:rsidR="00380D1F" w:rsidRDefault="00380D1F" w:rsidP="00380D1F">
      <w:pPr>
        <w:pStyle w:val="breakline"/>
        <w:rPr>
          <w:color w:val="002060"/>
        </w:rPr>
      </w:pPr>
    </w:p>
    <w:p w14:paraId="24C074F3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380D1F" w:rsidRPr="00BF1EDB" w14:paraId="66FCDBB3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3424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279E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8FA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7DCA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87D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650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852D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58385800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3F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9F3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E50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907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16/12/2022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0B4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5454 </w:t>
            </w:r>
            <w:proofErr w:type="gramStart"/>
            <w:r w:rsidRPr="00BF1EDB">
              <w:rPr>
                <w:color w:val="002060"/>
              </w:rPr>
              <w:t>C.COPERTO</w:t>
            </w:r>
            <w:proofErr w:type="gramEnd"/>
            <w:r w:rsidRPr="00BF1EDB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B22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882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VILLA TOMBARI</w:t>
            </w:r>
          </w:p>
        </w:tc>
      </w:tr>
      <w:tr w:rsidR="00380D1F" w:rsidRPr="00BF1EDB" w14:paraId="136A4D8A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EB8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EA6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ITALSERVICE C5 </w:t>
            </w:r>
            <w:proofErr w:type="spellStart"/>
            <w:proofErr w:type="gramStart"/>
            <w:r w:rsidRPr="00BF1EDB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EA2E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C25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AFC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5446 ALMA ARENA CALCIO A CINQUE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C1F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AB4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ROMA 201</w:t>
            </w:r>
          </w:p>
        </w:tc>
      </w:tr>
      <w:tr w:rsidR="00380D1F" w:rsidRPr="00BF1EDB" w14:paraId="1380D4CC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732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AUDAX 1970 </w:t>
            </w:r>
            <w:proofErr w:type="gramStart"/>
            <w:r w:rsidRPr="00BF1EDB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B9E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89A5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62E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D0D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5126 CAMPO NÂ°2 PARR. S. GIUSEPPE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C12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82E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GUERCINO 25</w:t>
            </w:r>
          </w:p>
        </w:tc>
      </w:tr>
    </w:tbl>
    <w:p w14:paraId="50705A08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013AC4C8" w14:textId="77777777" w:rsidR="00380D1F" w:rsidRPr="00BF1EDB" w:rsidRDefault="00380D1F" w:rsidP="00380D1F">
      <w:pPr>
        <w:pStyle w:val="breakline"/>
        <w:rPr>
          <w:color w:val="002060"/>
        </w:rPr>
      </w:pPr>
    </w:p>
    <w:p w14:paraId="469BDC9C" w14:textId="77777777" w:rsidR="00380D1F" w:rsidRPr="00BF1EDB" w:rsidRDefault="00380D1F" w:rsidP="00380D1F">
      <w:pPr>
        <w:pStyle w:val="breakline"/>
        <w:rPr>
          <w:color w:val="002060"/>
        </w:rPr>
      </w:pPr>
    </w:p>
    <w:p w14:paraId="646B301A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00"/>
        <w:gridCol w:w="385"/>
        <w:gridCol w:w="898"/>
        <w:gridCol w:w="1198"/>
        <w:gridCol w:w="1550"/>
        <w:gridCol w:w="1542"/>
      </w:tblGrid>
      <w:tr w:rsidR="00380D1F" w:rsidRPr="00BF1EDB" w14:paraId="60B3AA20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3C2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3EF3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B788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D2A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FCFB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FABA4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939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4B30F1EE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816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A5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C27A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9F2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9D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F9B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D88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MADRE TERESA DI CALCUTTA</w:t>
            </w:r>
          </w:p>
        </w:tc>
      </w:tr>
      <w:tr w:rsidR="00380D1F" w:rsidRPr="00BF1EDB" w14:paraId="1134B8A7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173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AMICI DEL </w:t>
            </w:r>
            <w:proofErr w:type="spellStart"/>
            <w:r w:rsidRPr="00BF1EDB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9E6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A8B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7A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DFB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2AE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94F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AMATO</w:t>
            </w:r>
          </w:p>
        </w:tc>
      </w:tr>
      <w:tr w:rsidR="00380D1F" w:rsidRPr="00BF1EDB" w14:paraId="2E8DBEB4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87E1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98D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F1E7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128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17/12/2022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405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9F39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488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ALESSANDRO MANZONI</w:t>
            </w:r>
          </w:p>
        </w:tc>
      </w:tr>
      <w:tr w:rsidR="00380D1F" w:rsidRPr="00BF1EDB" w14:paraId="496D87AE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9D5A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845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D07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880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032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D91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27B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GROTTE DI POSATORA 19/A</w:t>
            </w:r>
          </w:p>
        </w:tc>
      </w:tr>
    </w:tbl>
    <w:p w14:paraId="09FAE82B" w14:textId="77777777" w:rsidR="00380D1F" w:rsidRPr="00BF1EDB" w:rsidRDefault="00380D1F" w:rsidP="00380D1F">
      <w:pPr>
        <w:pStyle w:val="breakline"/>
        <w:rPr>
          <w:rFonts w:eastAsiaTheme="minorEastAsia"/>
          <w:color w:val="002060"/>
        </w:rPr>
      </w:pPr>
    </w:p>
    <w:p w14:paraId="79A977CF" w14:textId="77777777" w:rsidR="00380D1F" w:rsidRPr="00BF1EDB" w:rsidRDefault="00380D1F" w:rsidP="00380D1F">
      <w:pPr>
        <w:pStyle w:val="breakline"/>
        <w:rPr>
          <w:color w:val="002060"/>
        </w:rPr>
      </w:pPr>
    </w:p>
    <w:p w14:paraId="75663742" w14:textId="77777777" w:rsidR="00380D1F" w:rsidRPr="00BF1EDB" w:rsidRDefault="00380D1F" w:rsidP="00380D1F">
      <w:pPr>
        <w:pStyle w:val="breakline"/>
        <w:rPr>
          <w:color w:val="002060"/>
        </w:rPr>
      </w:pPr>
    </w:p>
    <w:p w14:paraId="6D62D0F1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30"/>
        <w:gridCol w:w="385"/>
        <w:gridCol w:w="898"/>
        <w:gridCol w:w="1172"/>
        <w:gridCol w:w="1547"/>
        <w:gridCol w:w="1565"/>
      </w:tblGrid>
      <w:tr w:rsidR="00380D1F" w:rsidRPr="00BF1EDB" w14:paraId="729A1633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920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06B6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74AB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FE3E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523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AD1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8819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54F3C79C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8AA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FB45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5989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C3F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F95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5697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B9E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70D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FONTE ABECETO, 4</w:t>
            </w:r>
          </w:p>
        </w:tc>
      </w:tr>
      <w:tr w:rsidR="00380D1F" w:rsidRPr="00BF1EDB" w14:paraId="2CFCBA72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82A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lastRenderedPageBreak/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892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FOOTBALLCLUBREAL MONTALTO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5FE2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478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18/12/2022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EB7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3EB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4C5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 xml:space="preserve">LOC.MONTEROCCO VIA </w:t>
            </w:r>
            <w:proofErr w:type="gramStart"/>
            <w:r w:rsidRPr="00BF1EDB">
              <w:rPr>
                <w:color w:val="002060"/>
              </w:rPr>
              <w:t>A.MANCINI</w:t>
            </w:r>
            <w:proofErr w:type="gramEnd"/>
          </w:p>
        </w:tc>
      </w:tr>
    </w:tbl>
    <w:p w14:paraId="76896A79" w14:textId="77777777" w:rsidR="00380D1F" w:rsidRDefault="00380D1F" w:rsidP="00380D1F">
      <w:pPr>
        <w:pStyle w:val="breakline"/>
        <w:rPr>
          <w:color w:val="002060"/>
        </w:rPr>
      </w:pPr>
    </w:p>
    <w:p w14:paraId="10C6939A" w14:textId="77777777" w:rsidR="00380D1F" w:rsidRDefault="00380D1F" w:rsidP="00380D1F">
      <w:pPr>
        <w:pStyle w:val="breakline"/>
        <w:rPr>
          <w:color w:val="002060"/>
        </w:rPr>
      </w:pPr>
    </w:p>
    <w:p w14:paraId="2D19474C" w14:textId="77777777" w:rsidR="00380D1F" w:rsidRPr="00BF1EDB" w:rsidRDefault="00380D1F" w:rsidP="00380D1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1EDB">
        <w:rPr>
          <w:color w:val="002060"/>
        </w:rPr>
        <w:t>COPPA MARCHE CALCIO 5 serie D</w:t>
      </w:r>
    </w:p>
    <w:p w14:paraId="3DD10BF8" w14:textId="77777777" w:rsidR="00380D1F" w:rsidRPr="00506C07" w:rsidRDefault="00380D1F" w:rsidP="00380D1F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7C50F60" w14:textId="77777777" w:rsidR="00380D1F" w:rsidRPr="00BF1EDB" w:rsidRDefault="00380D1F" w:rsidP="00380D1F">
      <w:pPr>
        <w:pStyle w:val="breakline"/>
        <w:rPr>
          <w:color w:val="002060"/>
        </w:rPr>
      </w:pPr>
    </w:p>
    <w:p w14:paraId="7DEB8706" w14:textId="77777777" w:rsidR="00380D1F" w:rsidRPr="00BF1EDB" w:rsidRDefault="00380D1F" w:rsidP="00380D1F">
      <w:pPr>
        <w:pStyle w:val="sottotitolocampionato10"/>
        <w:rPr>
          <w:color w:val="002060"/>
        </w:rPr>
      </w:pPr>
      <w:r w:rsidRPr="00BF1EDB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06"/>
        <w:gridCol w:w="385"/>
        <w:gridCol w:w="898"/>
        <w:gridCol w:w="1174"/>
        <w:gridCol w:w="1542"/>
        <w:gridCol w:w="1567"/>
      </w:tblGrid>
      <w:tr w:rsidR="00380D1F" w:rsidRPr="00BF1EDB" w14:paraId="1670B130" w14:textId="77777777" w:rsidTr="009D679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F760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A0400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63F1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FCC7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2B2B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F865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proofErr w:type="spellStart"/>
            <w:r w:rsidRPr="00BF1EDB">
              <w:rPr>
                <w:color w:val="002060"/>
              </w:rPr>
              <w:t>Localita'</w:t>
            </w:r>
            <w:proofErr w:type="spellEnd"/>
            <w:r w:rsidRPr="00BF1ED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2A7C" w14:textId="77777777" w:rsidR="00380D1F" w:rsidRPr="00BF1EDB" w:rsidRDefault="00380D1F" w:rsidP="009D679F">
            <w:pPr>
              <w:pStyle w:val="headertabella0"/>
              <w:rPr>
                <w:color w:val="002060"/>
              </w:rPr>
            </w:pPr>
            <w:r w:rsidRPr="00BF1EDB">
              <w:rPr>
                <w:color w:val="002060"/>
              </w:rPr>
              <w:t>Indirizzo Impianto</w:t>
            </w:r>
          </w:p>
        </w:tc>
      </w:tr>
      <w:tr w:rsidR="00380D1F" w:rsidRPr="00BF1EDB" w14:paraId="45EE6549" w14:textId="77777777" w:rsidTr="009D679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459E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ADAB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C48E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4A5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19/12/2022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E0A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B0F3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481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VAL CUVIA LOCALITA'AGRARIA</w:t>
            </w:r>
          </w:p>
        </w:tc>
      </w:tr>
      <w:tr w:rsidR="00380D1F" w:rsidRPr="00BF1EDB" w14:paraId="1E37661B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6D92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61E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383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DF16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3CE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5299 CENTRO SP. POL. "</w:t>
            </w:r>
            <w:proofErr w:type="gramStart"/>
            <w:r w:rsidRPr="00BF1EDB">
              <w:rPr>
                <w:color w:val="002060"/>
              </w:rPr>
              <w:t>R.GATTARI</w:t>
            </w:r>
            <w:proofErr w:type="gramEnd"/>
            <w:r w:rsidRPr="00BF1ED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A26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B7CF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TAGLIAMENTO</w:t>
            </w:r>
          </w:p>
        </w:tc>
      </w:tr>
      <w:tr w:rsidR="00380D1F" w:rsidRPr="00BF1EDB" w14:paraId="66FFC40D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4CE7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392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3E70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4944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BC33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CC2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46B8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MARCONI GENGA STAZIONE</w:t>
            </w:r>
          </w:p>
        </w:tc>
      </w:tr>
      <w:tr w:rsidR="00380D1F" w:rsidRPr="00BF1EDB" w14:paraId="46638A56" w14:textId="77777777" w:rsidTr="009D679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244D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884C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9BDB" w14:textId="77777777" w:rsidR="00380D1F" w:rsidRPr="00BF1EDB" w:rsidRDefault="00380D1F" w:rsidP="009D679F">
            <w:pPr>
              <w:pStyle w:val="rowtabella0"/>
              <w:jc w:val="center"/>
              <w:rPr>
                <w:color w:val="002060"/>
              </w:rPr>
            </w:pPr>
            <w:r w:rsidRPr="00BF1ED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0F00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692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5047 PALLONE GEODETICO "</w:t>
            </w:r>
            <w:proofErr w:type="gramStart"/>
            <w:r w:rsidRPr="00BF1EDB">
              <w:rPr>
                <w:color w:val="002060"/>
              </w:rPr>
              <w:t>L.PAPINI</w:t>
            </w:r>
            <w:proofErr w:type="gramEnd"/>
            <w:r w:rsidRPr="00BF1ED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34F7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D73A" w14:textId="77777777" w:rsidR="00380D1F" w:rsidRPr="00BF1EDB" w:rsidRDefault="00380D1F" w:rsidP="009D679F">
            <w:pPr>
              <w:pStyle w:val="rowtabella0"/>
              <w:rPr>
                <w:color w:val="002060"/>
              </w:rPr>
            </w:pPr>
            <w:r w:rsidRPr="00BF1EDB">
              <w:rPr>
                <w:color w:val="002060"/>
              </w:rPr>
              <w:t>VIA ESINO 122 TORRETTE</w:t>
            </w:r>
          </w:p>
        </w:tc>
      </w:tr>
    </w:tbl>
    <w:p w14:paraId="73BEDCE8" w14:textId="77777777" w:rsidR="00380D1F" w:rsidRPr="00506C07" w:rsidRDefault="00380D1F" w:rsidP="00380D1F">
      <w:pPr>
        <w:pStyle w:val="breakline"/>
        <w:rPr>
          <w:color w:val="002060"/>
        </w:rPr>
      </w:pPr>
    </w:p>
    <w:p w14:paraId="3A912816" w14:textId="77777777" w:rsidR="009903AE" w:rsidRPr="00976242" w:rsidRDefault="009903AE" w:rsidP="009903AE">
      <w:pPr>
        <w:pStyle w:val="breakline"/>
        <w:rPr>
          <w:rFonts w:eastAsiaTheme="minorEastAsia"/>
          <w:color w:val="002060"/>
        </w:rPr>
      </w:pPr>
    </w:p>
    <w:p w14:paraId="7803C0D6" w14:textId="77777777" w:rsidR="003D4731" w:rsidRPr="00DE1EF7" w:rsidRDefault="003D4731" w:rsidP="003D473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5AA02AC" w14:textId="77777777" w:rsidR="003D4731" w:rsidRPr="00DE1EF7" w:rsidRDefault="003D4731" w:rsidP="00467CBB">
      <w:pPr>
        <w:pStyle w:val="breakline"/>
        <w:rPr>
          <w:color w:val="002060"/>
        </w:rPr>
      </w:pPr>
    </w:p>
    <w:p w14:paraId="62377406" w14:textId="77777777" w:rsidR="00BC0A85" w:rsidRPr="00DE1EF7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65CF3EF0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9903AE">
        <w:rPr>
          <w:rFonts w:ascii="Arial" w:hAnsi="Arial" w:cs="Arial"/>
          <w:b/>
          <w:bCs/>
          <w:color w:val="002060"/>
        </w:rPr>
        <w:t>27</w:t>
      </w:r>
      <w:r w:rsidR="00CE78D0" w:rsidRPr="00DE1EF7">
        <w:rPr>
          <w:rFonts w:ascii="Arial" w:hAnsi="Arial" w:cs="Arial"/>
          <w:b/>
          <w:bCs/>
          <w:color w:val="002060"/>
        </w:rPr>
        <w:t xml:space="preserve"> dicembre</w:t>
      </w:r>
      <w:r w:rsidRPr="00DE1EF7">
        <w:rPr>
          <w:rFonts w:ascii="Arial" w:hAnsi="Arial" w:cs="Arial"/>
          <w:b/>
          <w:bCs/>
          <w:color w:val="002060"/>
        </w:rPr>
        <w:t xml:space="preserve"> 2022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305AB317" w14:textId="77777777" w:rsidR="00467CBB" w:rsidRPr="00DE1EF7" w:rsidRDefault="00467CBB" w:rsidP="00770E76">
      <w:pPr>
        <w:rPr>
          <w:rFonts w:ascii="Arial" w:hAnsi="Arial" w:cs="Arial"/>
          <w:color w:val="002060"/>
          <w:sz w:val="22"/>
          <w:szCs w:val="22"/>
        </w:rPr>
      </w:pPr>
    </w:p>
    <w:p w14:paraId="5634EDA6" w14:textId="77777777" w:rsidR="0050229F" w:rsidRPr="00DE1EF7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239827F8" w14:textId="77777777" w:rsidR="00757501" w:rsidRPr="00AD41A0" w:rsidRDefault="00757501" w:rsidP="00757501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</w:rPr>
      </w:pPr>
      <w:r>
        <w:rPr>
          <w:color w:val="FFFFFF"/>
        </w:rPr>
        <w:t>CORTE SPORTIVA D’APPELLO TERRITORIALE</w:t>
      </w:r>
    </w:p>
    <w:p w14:paraId="479F690D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color w:val="002060"/>
          <w:szCs w:val="22"/>
        </w:rPr>
      </w:pPr>
    </w:p>
    <w:p w14:paraId="498DE785" w14:textId="77777777" w:rsidR="00757501" w:rsidRPr="00757501" w:rsidRDefault="00757501" w:rsidP="00757501">
      <w:pPr>
        <w:pStyle w:val="Titolo"/>
        <w:spacing w:line="360" w:lineRule="auto"/>
        <w:jc w:val="both"/>
        <w:divId w:val="527259509"/>
        <w:rPr>
          <w:rFonts w:cs="Arial"/>
          <w:b w:val="0"/>
          <w:color w:val="002060"/>
          <w:szCs w:val="22"/>
        </w:rPr>
      </w:pPr>
      <w:smartTag w:uri="urn:schemas-microsoft-com:office:smarttags" w:element="PersonName">
        <w:smartTagPr>
          <w:attr w:name="ProductID" w:val="La Corte"/>
        </w:smartTagPr>
        <w:r w:rsidRPr="00757501">
          <w:rPr>
            <w:rFonts w:cs="Arial"/>
            <w:b w:val="0"/>
            <w:color w:val="002060"/>
            <w:szCs w:val="22"/>
          </w:rPr>
          <w:t>La Corte</w:t>
        </w:r>
      </w:smartTag>
      <w:r w:rsidRPr="00757501">
        <w:rPr>
          <w:rFonts w:cs="Arial"/>
          <w:b w:val="0"/>
          <w:color w:val="002060"/>
          <w:szCs w:val="22"/>
        </w:rPr>
        <w:t xml:space="preserve"> sportiva d’appello territoriale presso il Comitato Regionale Marche, composta da</w:t>
      </w:r>
    </w:p>
    <w:p w14:paraId="63F7C450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b w:val="0"/>
          <w:color w:val="002060"/>
          <w:szCs w:val="22"/>
        </w:rPr>
      </w:pPr>
      <w:r w:rsidRPr="00757501">
        <w:rPr>
          <w:rFonts w:cs="Arial"/>
          <w:b w:val="0"/>
          <w:color w:val="002060"/>
          <w:szCs w:val="22"/>
        </w:rPr>
        <w:t xml:space="preserve">Avv. Piero </w:t>
      </w:r>
      <w:proofErr w:type="spellStart"/>
      <w:r w:rsidRPr="00757501">
        <w:rPr>
          <w:rFonts w:cs="Arial"/>
          <w:b w:val="0"/>
          <w:color w:val="002060"/>
          <w:szCs w:val="22"/>
        </w:rPr>
        <w:t>Paciaroni</w:t>
      </w:r>
      <w:proofErr w:type="spellEnd"/>
      <w:r w:rsidRPr="00757501">
        <w:rPr>
          <w:rFonts w:cs="Arial"/>
          <w:b w:val="0"/>
          <w:color w:val="002060"/>
          <w:szCs w:val="22"/>
        </w:rPr>
        <w:t xml:space="preserve"> - Presidente </w:t>
      </w:r>
    </w:p>
    <w:p w14:paraId="33331997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b w:val="0"/>
          <w:color w:val="002060"/>
          <w:szCs w:val="22"/>
        </w:rPr>
      </w:pPr>
      <w:r w:rsidRPr="00757501">
        <w:rPr>
          <w:rFonts w:cs="Arial"/>
          <w:b w:val="0"/>
          <w:color w:val="002060"/>
          <w:szCs w:val="22"/>
        </w:rPr>
        <w:t>Dott. Lorenzo Casagrande Albano - Componente Segretario f.f.</w:t>
      </w:r>
    </w:p>
    <w:p w14:paraId="4A69783E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b w:val="0"/>
          <w:color w:val="002060"/>
          <w:szCs w:val="22"/>
        </w:rPr>
      </w:pPr>
      <w:r w:rsidRPr="00757501">
        <w:rPr>
          <w:rFonts w:cs="Arial"/>
          <w:b w:val="0"/>
          <w:color w:val="002060"/>
          <w:szCs w:val="22"/>
        </w:rPr>
        <w:t>Avv. Francesco Scaloni – Componente</w:t>
      </w:r>
    </w:p>
    <w:p w14:paraId="4B36B9D1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b w:val="0"/>
          <w:color w:val="002060"/>
          <w:szCs w:val="22"/>
        </w:rPr>
      </w:pPr>
      <w:r w:rsidRPr="00757501">
        <w:rPr>
          <w:rFonts w:cs="Arial"/>
          <w:b w:val="0"/>
          <w:color w:val="002060"/>
          <w:szCs w:val="22"/>
        </w:rPr>
        <w:t>Dott.ssa Valentina Pupo - Componente</w:t>
      </w:r>
    </w:p>
    <w:p w14:paraId="0D8351DC" w14:textId="77777777" w:rsidR="00757501" w:rsidRPr="00757501" w:rsidRDefault="00757501" w:rsidP="00757501">
      <w:pPr>
        <w:pStyle w:val="Titolo"/>
        <w:jc w:val="both"/>
        <w:divId w:val="527259509"/>
        <w:rPr>
          <w:rFonts w:cs="Arial"/>
          <w:b w:val="0"/>
          <w:color w:val="002060"/>
          <w:szCs w:val="22"/>
        </w:rPr>
      </w:pPr>
    </w:p>
    <w:p w14:paraId="01E80A9D" w14:textId="77777777" w:rsidR="00757501" w:rsidRPr="00757501" w:rsidRDefault="00757501" w:rsidP="00757501">
      <w:pPr>
        <w:pStyle w:val="Titolo"/>
        <w:jc w:val="both"/>
        <w:divId w:val="527259509"/>
        <w:rPr>
          <w:b w:val="0"/>
          <w:color w:val="002060"/>
        </w:rPr>
      </w:pPr>
      <w:r w:rsidRPr="00757501">
        <w:rPr>
          <w:b w:val="0"/>
          <w:color w:val="002060"/>
        </w:rPr>
        <w:t>nella riunione del 12 dicembre 2022, ha pronunciato:</w:t>
      </w:r>
    </w:p>
    <w:p w14:paraId="3DEBEA86" w14:textId="77777777" w:rsidR="00757501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  <w:bookmarkStart w:id="11" w:name="_Hlk116922762"/>
      <w:bookmarkStart w:id="12" w:name="_Hlk102400084"/>
      <w:r w:rsidRPr="00757501">
        <w:rPr>
          <w:rFonts w:cs="Arial"/>
          <w:color w:val="002060"/>
          <w:szCs w:val="22"/>
        </w:rPr>
        <w:lastRenderedPageBreak/>
        <w:t xml:space="preserve"> </w:t>
      </w:r>
    </w:p>
    <w:bookmarkEnd w:id="11"/>
    <w:p w14:paraId="1E90E715" w14:textId="77777777" w:rsidR="00757501" w:rsidRPr="00757501" w:rsidRDefault="00757501" w:rsidP="00757501">
      <w:pPr>
        <w:pStyle w:val="LndNormale1"/>
        <w:jc w:val="center"/>
        <w:divId w:val="527259509"/>
        <w:rPr>
          <w:rFonts w:cs="Arial"/>
          <w:color w:val="002060"/>
          <w:szCs w:val="22"/>
        </w:rPr>
      </w:pPr>
      <w:r w:rsidRPr="00757501">
        <w:rPr>
          <w:rFonts w:cs="Arial"/>
          <w:color w:val="002060"/>
          <w:szCs w:val="22"/>
        </w:rPr>
        <w:t xml:space="preserve">    </w:t>
      </w:r>
      <w:bookmarkEnd w:id="12"/>
      <w:r w:rsidRPr="00757501">
        <w:rPr>
          <w:rFonts w:cs="Arial"/>
          <w:b/>
          <w:color w:val="002060"/>
          <w:szCs w:val="22"/>
        </w:rPr>
        <w:t>Dispositivo n. 23/CSAT 2022/2023</w:t>
      </w:r>
    </w:p>
    <w:p w14:paraId="37FDD749" w14:textId="77777777" w:rsidR="00757501" w:rsidRPr="00757501" w:rsidRDefault="00757501" w:rsidP="00757501">
      <w:pPr>
        <w:pStyle w:val="LndNormale1"/>
        <w:jc w:val="center"/>
        <w:divId w:val="527259509"/>
        <w:rPr>
          <w:rFonts w:cs="Arial"/>
          <w:b/>
          <w:color w:val="002060"/>
          <w:szCs w:val="22"/>
        </w:rPr>
      </w:pPr>
      <w:r w:rsidRPr="00757501">
        <w:rPr>
          <w:rFonts w:cs="Arial"/>
          <w:b/>
          <w:color w:val="002060"/>
          <w:szCs w:val="22"/>
        </w:rPr>
        <w:t>Reclamo n. 24/CSAT 2022/2023</w:t>
      </w:r>
    </w:p>
    <w:p w14:paraId="2038F060" w14:textId="77777777" w:rsidR="00757501" w:rsidRPr="00757501" w:rsidRDefault="00757501" w:rsidP="00757501">
      <w:pPr>
        <w:pStyle w:val="LndNormale1"/>
        <w:tabs>
          <w:tab w:val="center" w:pos="4819"/>
          <w:tab w:val="right" w:pos="9638"/>
        </w:tabs>
        <w:divId w:val="527259509"/>
        <w:rPr>
          <w:rFonts w:cs="Arial"/>
          <w:b/>
          <w:color w:val="002060"/>
          <w:szCs w:val="22"/>
        </w:rPr>
      </w:pPr>
    </w:p>
    <w:p w14:paraId="436A5915" w14:textId="77777777" w:rsidR="00757501" w:rsidRPr="00757501" w:rsidRDefault="00757501" w:rsidP="00757501">
      <w:pPr>
        <w:pStyle w:val="LndNormale1"/>
        <w:tabs>
          <w:tab w:val="center" w:pos="4819"/>
          <w:tab w:val="right" w:pos="9638"/>
        </w:tabs>
        <w:divId w:val="527259509"/>
        <w:rPr>
          <w:rFonts w:cs="Arial"/>
          <w:color w:val="002060"/>
          <w:szCs w:val="22"/>
        </w:rPr>
      </w:pPr>
      <w:r w:rsidRPr="00757501">
        <w:rPr>
          <w:rFonts w:cs="Arial"/>
          <w:color w:val="002060"/>
          <w:szCs w:val="22"/>
        </w:rPr>
        <w:t xml:space="preserve">a seguito del reclamo n. 24 promosso dalla A.S.D. ACQUALAGNA CALCIO A 5 in data 29/11/2022 avverso la sanzione sportiva dell’ammenda di € 80,00 (ottanta/00) applicata dal Giudice sportivo territoriale del Comitato Regionale Marche con delibera pubblicata sul Com. Uff. n.52 del 25/11/2022                                                                    </w:t>
      </w:r>
    </w:p>
    <w:p w14:paraId="61E85C09" w14:textId="77777777" w:rsidR="00757501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</w:p>
    <w:p w14:paraId="2A1FA435" w14:textId="77777777" w:rsidR="00757501" w:rsidRPr="00757501" w:rsidRDefault="00757501" w:rsidP="00757501">
      <w:pPr>
        <w:pStyle w:val="LndNormale1"/>
        <w:jc w:val="center"/>
        <w:divId w:val="527259509"/>
        <w:rPr>
          <w:rFonts w:cs="Arial"/>
          <w:b/>
          <w:bCs/>
          <w:color w:val="002060"/>
          <w:szCs w:val="22"/>
        </w:rPr>
      </w:pPr>
      <w:r w:rsidRPr="00757501">
        <w:rPr>
          <w:rFonts w:cs="Arial"/>
          <w:b/>
          <w:bCs/>
          <w:color w:val="002060"/>
          <w:szCs w:val="22"/>
        </w:rPr>
        <w:t>DISPOSITIVO</w:t>
      </w:r>
    </w:p>
    <w:p w14:paraId="1AEB3E0D" w14:textId="77777777" w:rsidR="00757501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</w:p>
    <w:p w14:paraId="4DB8466C" w14:textId="77777777" w:rsidR="00757501" w:rsidRPr="00757501" w:rsidRDefault="00757501" w:rsidP="00757501">
      <w:pPr>
        <w:pStyle w:val="LndNormale1"/>
        <w:tabs>
          <w:tab w:val="center" w:pos="4819"/>
          <w:tab w:val="right" w:pos="9638"/>
        </w:tabs>
        <w:spacing w:line="360" w:lineRule="auto"/>
        <w:jc w:val="left"/>
        <w:divId w:val="527259509"/>
        <w:rPr>
          <w:rFonts w:cs="Arial"/>
          <w:bCs/>
          <w:color w:val="002060"/>
          <w:szCs w:val="22"/>
        </w:rPr>
      </w:pPr>
      <w:r w:rsidRPr="00757501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317284F0" w14:textId="77777777" w:rsidR="00757501" w:rsidRPr="00757501" w:rsidRDefault="00757501" w:rsidP="00757501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757501">
        <w:rPr>
          <w:rFonts w:ascii="Arial" w:hAnsi="Arial" w:cs="Arial"/>
          <w:color w:val="002060"/>
          <w:sz w:val="22"/>
          <w:szCs w:val="22"/>
        </w:rPr>
        <w:t xml:space="preserve">la Corte sportiva d’appello territoriale, definitivamente pronunciando, dichiara inammissibile il reclamo in base all’art. 49 </w:t>
      </w:r>
      <w:proofErr w:type="spellStart"/>
      <w:r w:rsidRPr="00757501">
        <w:rPr>
          <w:rFonts w:ascii="Arial" w:hAnsi="Arial" w:cs="Arial"/>
          <w:color w:val="002060"/>
          <w:sz w:val="22"/>
          <w:szCs w:val="22"/>
        </w:rPr>
        <w:t>C.g.s</w:t>
      </w:r>
      <w:proofErr w:type="spellEnd"/>
      <w:r w:rsidRPr="00757501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1162ADA7" w14:textId="77777777" w:rsidR="00757501" w:rsidRPr="00757501" w:rsidRDefault="00757501" w:rsidP="00757501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1AC9791" w14:textId="77777777" w:rsidR="00757501" w:rsidRPr="00757501" w:rsidRDefault="00757501" w:rsidP="00757501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757501">
        <w:rPr>
          <w:rFonts w:ascii="Arial" w:hAnsi="Arial" w:cs="Arial"/>
          <w:color w:val="002060"/>
          <w:sz w:val="22"/>
          <w:szCs w:val="22"/>
        </w:rPr>
        <w:t>Dispone addebitarsi il relativo contributo e manda alla Segreteria del Comitato Regionale Marche per gli adempimenti conseguenti.</w:t>
      </w:r>
    </w:p>
    <w:p w14:paraId="253F5C7C" w14:textId="77777777" w:rsidR="00757501" w:rsidRPr="00757501" w:rsidRDefault="00757501" w:rsidP="00757501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ACBCD7A" w14:textId="77777777" w:rsidR="00757501" w:rsidRPr="00757501" w:rsidRDefault="00757501" w:rsidP="00757501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757501">
        <w:rPr>
          <w:rFonts w:ascii="Arial" w:hAnsi="Arial" w:cs="Arial"/>
          <w:color w:val="002060"/>
          <w:sz w:val="22"/>
          <w:szCs w:val="22"/>
        </w:rPr>
        <w:t>Così deciso in Ancona, nella sede della FIGC - LND - Comitato Regionale Marche, in data 12 dicembre 2022.</w:t>
      </w:r>
    </w:p>
    <w:p w14:paraId="47967F49" w14:textId="77777777" w:rsidR="00757501" w:rsidRPr="00757501" w:rsidRDefault="00757501" w:rsidP="00757501">
      <w:pPr>
        <w:jc w:val="left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739DF5AC" w14:textId="77777777" w:rsidR="00757501" w:rsidRPr="00757501" w:rsidRDefault="00757501" w:rsidP="00757501">
      <w:pPr>
        <w:jc w:val="left"/>
        <w:divId w:val="527259509"/>
        <w:rPr>
          <w:rFonts w:ascii="Arial" w:hAnsi="Arial" w:cs="Arial"/>
          <w:noProof/>
          <w:color w:val="002060"/>
          <w:sz w:val="22"/>
          <w:szCs w:val="22"/>
        </w:rPr>
      </w:pPr>
      <w:r w:rsidRPr="00757501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0DE6C5BE" w14:textId="77777777" w:rsidR="00757501" w:rsidRPr="00757501" w:rsidRDefault="00757501" w:rsidP="00757501">
      <w:pPr>
        <w:overflowPunct w:val="0"/>
        <w:autoSpaceDE w:val="0"/>
        <w:autoSpaceDN w:val="0"/>
        <w:adjustRightInd w:val="0"/>
        <w:jc w:val="left"/>
        <w:textAlignment w:val="baseline"/>
        <w:divId w:val="527259509"/>
        <w:rPr>
          <w:rFonts w:ascii="Arial" w:hAnsi="Arial" w:cs="Arial"/>
          <w:noProof/>
          <w:color w:val="002060"/>
          <w:sz w:val="22"/>
          <w:szCs w:val="22"/>
        </w:rPr>
      </w:pPr>
      <w:r w:rsidRPr="00757501">
        <w:rPr>
          <w:rFonts w:ascii="Arial" w:hAnsi="Arial" w:cs="Arial"/>
          <w:noProof/>
          <w:color w:val="002060"/>
          <w:sz w:val="22"/>
          <w:szCs w:val="22"/>
        </w:rPr>
        <w:t>Lorenzo Casagrande Albano                                                                                  Piero Paciaroni</w:t>
      </w:r>
    </w:p>
    <w:p w14:paraId="5AA064C6" w14:textId="77777777" w:rsidR="00757501" w:rsidRPr="00757501" w:rsidRDefault="00757501" w:rsidP="00757501">
      <w:pPr>
        <w:overflowPunct w:val="0"/>
        <w:autoSpaceDE w:val="0"/>
        <w:autoSpaceDN w:val="0"/>
        <w:adjustRightInd w:val="0"/>
        <w:jc w:val="left"/>
        <w:textAlignment w:val="baseline"/>
        <w:divId w:val="527259509"/>
        <w:rPr>
          <w:rFonts w:ascii="Arial" w:hAnsi="Arial" w:cs="Arial"/>
          <w:noProof/>
          <w:color w:val="002060"/>
          <w:sz w:val="22"/>
          <w:szCs w:val="22"/>
        </w:rPr>
      </w:pPr>
    </w:p>
    <w:p w14:paraId="5646E6A8" w14:textId="77777777" w:rsidR="00757501" w:rsidRPr="00757501" w:rsidRDefault="00757501" w:rsidP="00757501">
      <w:pPr>
        <w:overflowPunct w:val="0"/>
        <w:autoSpaceDE w:val="0"/>
        <w:autoSpaceDN w:val="0"/>
        <w:adjustRightInd w:val="0"/>
        <w:jc w:val="left"/>
        <w:textAlignment w:val="baseline"/>
        <w:divId w:val="527259509"/>
        <w:rPr>
          <w:rFonts w:ascii="Arial" w:hAnsi="Arial" w:cs="Arial"/>
          <w:noProof/>
          <w:color w:val="002060"/>
          <w:sz w:val="22"/>
          <w:szCs w:val="22"/>
        </w:rPr>
      </w:pPr>
      <w:r w:rsidRPr="00757501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12 dicembre 2022</w:t>
      </w:r>
    </w:p>
    <w:p w14:paraId="790B95FE" w14:textId="77777777" w:rsidR="00757501" w:rsidRPr="00757501" w:rsidRDefault="00757501" w:rsidP="00757501">
      <w:pPr>
        <w:pStyle w:val="LndNormale1"/>
        <w:divId w:val="527259509"/>
        <w:rPr>
          <w:rFonts w:cs="Arial"/>
          <w:b/>
          <w:color w:val="002060"/>
          <w:szCs w:val="22"/>
          <w:u w:val="single"/>
        </w:rPr>
      </w:pPr>
    </w:p>
    <w:p w14:paraId="4C861EBE" w14:textId="77777777" w:rsidR="00757501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  <w:r w:rsidRPr="00757501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50564766" w14:textId="77777777" w:rsidR="00757501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  <w:r w:rsidRPr="00757501">
        <w:rPr>
          <w:rFonts w:cs="Arial"/>
          <w:color w:val="002060"/>
          <w:szCs w:val="22"/>
        </w:rPr>
        <w:t>F.to in originale</w:t>
      </w:r>
    </w:p>
    <w:p w14:paraId="66FCE6F7" w14:textId="71E3A244" w:rsidR="009D0C38" w:rsidRPr="00757501" w:rsidRDefault="00757501" w:rsidP="00757501">
      <w:pPr>
        <w:pStyle w:val="LndNormale1"/>
        <w:divId w:val="527259509"/>
        <w:rPr>
          <w:rFonts w:cs="Arial"/>
          <w:color w:val="002060"/>
          <w:szCs w:val="22"/>
        </w:rPr>
      </w:pPr>
      <w:r w:rsidRPr="00757501">
        <w:rPr>
          <w:rFonts w:cs="Arial"/>
          <w:color w:val="002060"/>
          <w:szCs w:val="22"/>
        </w:rPr>
        <w:t xml:space="preserve">Lorenzo Casagrande Albano                         </w:t>
      </w:r>
    </w:p>
    <w:p w14:paraId="44D4FB52" w14:textId="54FDCCB3" w:rsid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4157CF17" w14:textId="77777777" w:rsidR="00757501" w:rsidRPr="00DE1EF7" w:rsidRDefault="00757501" w:rsidP="00757501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7A2DD40" w14:textId="77777777" w:rsidR="00757501" w:rsidRP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3EAD84DF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9903AE">
        <w:rPr>
          <w:b/>
          <w:color w:val="002060"/>
          <w:u w:val="single"/>
        </w:rPr>
        <w:t>1</w:t>
      </w:r>
      <w:r w:rsidR="00FB59AA">
        <w:rPr>
          <w:b/>
          <w:color w:val="002060"/>
          <w:u w:val="single"/>
        </w:rPr>
        <w:t>4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13F1" w14:textId="77777777" w:rsidR="00321955" w:rsidRDefault="00321955">
      <w:r>
        <w:separator/>
      </w:r>
    </w:p>
  </w:endnote>
  <w:endnote w:type="continuationSeparator" w:id="0">
    <w:p w14:paraId="4929ADF0" w14:textId="77777777" w:rsidR="00321955" w:rsidRDefault="0032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C7B96A6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</w:t>
    </w:r>
    <w:r w:rsidR="00FB59AA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A2AAA" w14:textId="77777777" w:rsidR="00321955" w:rsidRDefault="00321955">
      <w:r>
        <w:separator/>
      </w:r>
    </w:p>
  </w:footnote>
  <w:footnote w:type="continuationSeparator" w:id="0">
    <w:p w14:paraId="2CAB9AB6" w14:textId="77777777" w:rsidR="00321955" w:rsidRDefault="00321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14DE"/>
    <w:multiLevelType w:val="multilevel"/>
    <w:tmpl w:val="5DEE07A2"/>
    <w:numStyleLink w:val="Stile1"/>
  </w:abstractNum>
  <w:abstractNum w:abstractNumId="12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8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4"/>
  </w:num>
  <w:num w:numId="2" w16cid:durableId="140779443">
    <w:abstractNumId w:val="8"/>
  </w:num>
  <w:num w:numId="3" w16cid:durableId="1660186896">
    <w:abstractNumId w:val="32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9"/>
  </w:num>
  <w:num w:numId="6" w16cid:durableId="1409227866">
    <w:abstractNumId w:val="23"/>
  </w:num>
  <w:num w:numId="7" w16cid:durableId="1703477839">
    <w:abstractNumId w:val="34"/>
  </w:num>
  <w:num w:numId="8" w16cid:durableId="1865820661">
    <w:abstractNumId w:val="27"/>
  </w:num>
  <w:num w:numId="9" w16cid:durableId="1770080403">
    <w:abstractNumId w:val="33"/>
  </w:num>
  <w:num w:numId="10" w16cid:durableId="1930651135">
    <w:abstractNumId w:val="17"/>
  </w:num>
  <w:num w:numId="11" w16cid:durableId="560559437">
    <w:abstractNumId w:val="41"/>
  </w:num>
  <w:num w:numId="12" w16cid:durableId="1712725283">
    <w:abstractNumId w:val="11"/>
  </w:num>
  <w:num w:numId="13" w16cid:durableId="2130661461">
    <w:abstractNumId w:val="13"/>
  </w:num>
  <w:num w:numId="14" w16cid:durableId="1600523497">
    <w:abstractNumId w:val="4"/>
  </w:num>
  <w:num w:numId="15" w16cid:durableId="314726150">
    <w:abstractNumId w:val="26"/>
  </w:num>
  <w:num w:numId="16" w16cid:durableId="2094011012">
    <w:abstractNumId w:val="18"/>
  </w:num>
  <w:num w:numId="17" w16cid:durableId="249898235">
    <w:abstractNumId w:val="44"/>
  </w:num>
  <w:num w:numId="18" w16cid:durableId="1803184862">
    <w:abstractNumId w:val="36"/>
  </w:num>
  <w:num w:numId="19" w16cid:durableId="1102998121">
    <w:abstractNumId w:val="21"/>
  </w:num>
  <w:num w:numId="20" w16cid:durableId="2242136">
    <w:abstractNumId w:val="28"/>
  </w:num>
  <w:num w:numId="21" w16cid:durableId="424768929">
    <w:abstractNumId w:val="29"/>
  </w:num>
  <w:num w:numId="22" w16cid:durableId="1772698854">
    <w:abstractNumId w:val="19"/>
  </w:num>
  <w:num w:numId="23" w16cid:durableId="1872261587">
    <w:abstractNumId w:val="37"/>
  </w:num>
  <w:num w:numId="24" w16cid:durableId="798693027">
    <w:abstractNumId w:val="42"/>
  </w:num>
  <w:num w:numId="25" w16cid:durableId="2098550385">
    <w:abstractNumId w:val="0"/>
  </w:num>
  <w:num w:numId="26" w16cid:durableId="715282008">
    <w:abstractNumId w:val="16"/>
  </w:num>
  <w:num w:numId="27" w16cid:durableId="1539466067">
    <w:abstractNumId w:val="24"/>
  </w:num>
  <w:num w:numId="28" w16cid:durableId="377749779">
    <w:abstractNumId w:val="5"/>
  </w:num>
  <w:num w:numId="29" w16cid:durableId="1820151984">
    <w:abstractNumId w:val="45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5"/>
  </w:num>
  <w:num w:numId="33" w16cid:durableId="1092553154">
    <w:abstractNumId w:val="22"/>
  </w:num>
  <w:num w:numId="34" w16cid:durableId="1971473206">
    <w:abstractNumId w:val="3"/>
  </w:num>
  <w:num w:numId="35" w16cid:durableId="542669457">
    <w:abstractNumId w:val="43"/>
  </w:num>
  <w:num w:numId="36" w16cid:durableId="1628706912">
    <w:abstractNumId w:val="15"/>
  </w:num>
  <w:num w:numId="37" w16cid:durableId="1466391385">
    <w:abstractNumId w:val="25"/>
  </w:num>
  <w:num w:numId="38" w16cid:durableId="1407267829">
    <w:abstractNumId w:val="38"/>
  </w:num>
  <w:num w:numId="39" w16cid:durableId="163591222">
    <w:abstractNumId w:val="30"/>
  </w:num>
  <w:num w:numId="40" w16cid:durableId="1344435658">
    <w:abstractNumId w:val="10"/>
  </w:num>
  <w:num w:numId="41" w16cid:durableId="722489900">
    <w:abstractNumId w:val="40"/>
  </w:num>
  <w:num w:numId="42" w16cid:durableId="494877369">
    <w:abstractNumId w:val="6"/>
  </w:num>
  <w:num w:numId="43" w16cid:durableId="2117601001">
    <w:abstractNumId w:val="31"/>
  </w:num>
  <w:num w:numId="44" w16cid:durableId="879825861">
    <w:abstractNumId w:val="12"/>
  </w:num>
  <w:num w:numId="45" w16cid:durableId="1252471219">
    <w:abstractNumId w:val="20"/>
  </w:num>
  <w:num w:numId="46" w16cid:durableId="976032630">
    <w:abstractNumId w:val="1"/>
  </w:num>
  <w:num w:numId="47" w16cid:durableId="1429622785">
    <w:abstractNumId w:val="46"/>
  </w:num>
  <w:num w:numId="48" w16cid:durableId="57946484">
    <w:abstractNumId w:val="9"/>
  </w:num>
  <w:num w:numId="49" w16cid:durableId="954599442">
    <w:abstractNumId w:val="46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ADE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2D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955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65A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5E8A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0D1F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C2D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117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4FC3"/>
    <w:rsid w:val="007466FE"/>
    <w:rsid w:val="00747228"/>
    <w:rsid w:val="0074748C"/>
    <w:rsid w:val="00747572"/>
    <w:rsid w:val="00747744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501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6A76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3AE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9A1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9AA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37</TotalTime>
  <Pages>26</Pages>
  <Words>8345</Words>
  <Characters>47573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55807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2022-12-10T12:38:00Z</cp:lastPrinted>
  <dcterms:created xsi:type="dcterms:W3CDTF">2022-12-14T09:33:00Z</dcterms:created>
  <dcterms:modified xsi:type="dcterms:W3CDTF">2022-12-14T10:45:00Z</dcterms:modified>
</cp:coreProperties>
</file>