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6A863D4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A613C1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702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613C1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7EB910B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11BF28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130C955A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629B667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06CD39C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35013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C4D832C" w14:textId="77777777" w:rsidR="00BC5872" w:rsidRPr="00DE1EF7" w:rsidRDefault="00BC587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5A2F4" w14:textId="2761096C" w:rsidR="00BC5872" w:rsidRPr="00BD4469" w:rsidRDefault="00BC5872" w:rsidP="009D0C38">
      <w:pPr>
        <w:pStyle w:val="LndNormale1"/>
        <w:rPr>
          <w:rFonts w:cs="Arial"/>
          <w:b/>
          <w:color w:val="002060"/>
          <w:szCs w:val="22"/>
        </w:rPr>
      </w:pPr>
    </w:p>
    <w:p w14:paraId="50B34C0D" w14:textId="09796412" w:rsidR="00BD4469" w:rsidRPr="00BD4469" w:rsidRDefault="00BD4469" w:rsidP="009D0C38">
      <w:pPr>
        <w:pStyle w:val="LndNormale1"/>
        <w:rPr>
          <w:rFonts w:cs="Arial"/>
          <w:b/>
          <w:color w:val="002060"/>
          <w:szCs w:val="22"/>
        </w:rPr>
      </w:pPr>
    </w:p>
    <w:p w14:paraId="6349247F" w14:textId="77777777" w:rsidR="00BD4469" w:rsidRPr="00BD4469" w:rsidRDefault="00BD4469" w:rsidP="00BD4469">
      <w:pPr>
        <w:rPr>
          <w:rFonts w:ascii="Arial" w:hAnsi="Arial" w:cs="Arial"/>
          <w:b/>
          <w:color w:val="002060"/>
          <w:sz w:val="28"/>
          <w:szCs w:val="28"/>
        </w:rPr>
      </w:pPr>
      <w:r w:rsidRPr="00BD4469">
        <w:rPr>
          <w:rFonts w:ascii="Arial" w:hAnsi="Arial" w:cs="Arial"/>
          <w:b/>
          <w:color w:val="002060"/>
          <w:sz w:val="28"/>
          <w:szCs w:val="28"/>
        </w:rPr>
        <w:t xml:space="preserve">COMUNICAZIONI SETTORE GIOVANILE E SCOLASTICO FIGC </w:t>
      </w:r>
    </w:p>
    <w:p w14:paraId="0809FA40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</w:p>
    <w:p w14:paraId="01D22220" w14:textId="77777777" w:rsidR="00BD4469" w:rsidRPr="00BD4469" w:rsidRDefault="00BD4469" w:rsidP="00BD4469">
      <w:pPr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</w:pPr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  <w:t>Cors</w:t>
      </w:r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o</w:t>
      </w:r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  <w:t xml:space="preserve"> Informativo “</w:t>
      </w:r>
      <w:proofErr w:type="spellStart"/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  <w:t>Grassroots</w:t>
      </w:r>
      <w:proofErr w:type="spellEnd"/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  <w:t xml:space="preserve"> Livello E” per Aspiranti “</w:t>
      </w:r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Dirigenti</w:t>
      </w:r>
      <w:r w:rsidRPr="00BD4469">
        <w:rPr>
          <w:rFonts w:ascii="Arial" w:hAnsi="Arial" w:cs="Arial"/>
          <w:b/>
          <w:bCs/>
          <w:color w:val="002060"/>
          <w:sz w:val="22"/>
          <w:szCs w:val="22"/>
          <w:u w:val="single"/>
          <w:lang w:val="x-none"/>
        </w:rPr>
        <w:t xml:space="preserve"> Attività di Base”, operanti nelle Scuole di Calcio</w:t>
      </w:r>
    </w:p>
    <w:p w14:paraId="7573D3EE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lastRenderedPageBreak/>
        <w:t xml:space="preserve">Il Settore Giovanile e Scolastico della F.I.G.C. indice ed organizza </w:t>
      </w:r>
      <w:r w:rsidRPr="00BD4469">
        <w:rPr>
          <w:rFonts w:ascii="Arial" w:hAnsi="Arial" w:cs="Arial"/>
          <w:b/>
          <w:color w:val="002060"/>
          <w:sz w:val="22"/>
          <w:szCs w:val="22"/>
        </w:rPr>
        <w:t xml:space="preserve">un corso informativo rivolto a </w:t>
      </w:r>
      <w:r w:rsidRPr="00BD4469">
        <w:rPr>
          <w:rFonts w:ascii="Arial" w:hAnsi="Arial" w:cs="Arial"/>
          <w:color w:val="002060"/>
          <w:sz w:val="22"/>
          <w:szCs w:val="22"/>
        </w:rPr>
        <w:t xml:space="preserve">Dirigenti che operano nell’attività di base e giovanile delle società, </w:t>
      </w:r>
      <w:r w:rsidRPr="00BD4469">
        <w:rPr>
          <w:rFonts w:ascii="Arial" w:hAnsi="Arial" w:cs="Arial"/>
          <w:color w:val="002060"/>
          <w:sz w:val="22"/>
          <w:szCs w:val="22"/>
          <w:u w:val="single"/>
        </w:rPr>
        <w:t>OBBLIGATORIO</w:t>
      </w:r>
      <w:r w:rsidRPr="00BD4469">
        <w:rPr>
          <w:rFonts w:ascii="Arial" w:hAnsi="Arial" w:cs="Arial"/>
          <w:color w:val="002060"/>
          <w:sz w:val="22"/>
          <w:szCs w:val="22"/>
        </w:rPr>
        <w:t xml:space="preserve"> per Dirigenti Responsabili dei Club Giovanili di 3° e 2° livello, nonché dei Club facenti parte delle AST (per la stagione sportiva in corso) dell’</w:t>
      </w:r>
      <w:proofErr w:type="spellStart"/>
      <w:r w:rsidRPr="00BD4469">
        <w:rPr>
          <w:rFonts w:ascii="Arial" w:hAnsi="Arial" w:cs="Arial"/>
          <w:color w:val="002060"/>
          <w:sz w:val="22"/>
          <w:szCs w:val="22"/>
        </w:rPr>
        <w:t>Evolution</w:t>
      </w:r>
      <w:proofErr w:type="spellEnd"/>
      <w:r w:rsidRPr="00BD4469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Pr="00BD4469">
        <w:rPr>
          <w:rFonts w:ascii="Arial" w:hAnsi="Arial" w:cs="Arial"/>
          <w:color w:val="002060"/>
          <w:sz w:val="22"/>
          <w:szCs w:val="22"/>
        </w:rPr>
        <w:t>Programe</w:t>
      </w:r>
      <w:proofErr w:type="spellEnd"/>
      <w:r w:rsidRPr="00BD4469">
        <w:rPr>
          <w:rFonts w:ascii="Arial" w:hAnsi="Arial" w:cs="Arial"/>
          <w:color w:val="002060"/>
          <w:sz w:val="22"/>
          <w:szCs w:val="22"/>
        </w:rPr>
        <w:t xml:space="preserve"> (Fermo - Ascoli Piceno, Recanati e Urbino), comunque aperto anche a tutte le Società di Club Giovanili di 1° livello.</w:t>
      </w:r>
    </w:p>
    <w:p w14:paraId="7796350A" w14:textId="77777777" w:rsidR="00BD4469" w:rsidRPr="00BD4469" w:rsidRDefault="00BD4469" w:rsidP="00BD4469">
      <w:pPr>
        <w:ind w:right="-82"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bCs/>
          <w:color w:val="002060"/>
          <w:sz w:val="22"/>
          <w:szCs w:val="22"/>
        </w:rPr>
        <w:t xml:space="preserve">Il corso, la cui partecipazione è a titolo gratuito, avrà la durata complessiva di n°18 ore e si svolgerà in presenza, in aula, presso il </w:t>
      </w:r>
      <w:r w:rsidRPr="00BD4469">
        <w:rPr>
          <w:rFonts w:ascii="Arial" w:hAnsi="Arial" w:cs="Arial"/>
          <w:color w:val="002060"/>
          <w:sz w:val="22"/>
          <w:szCs w:val="22"/>
        </w:rPr>
        <w:t>Comitato Regionale Marche FIGC/LND</w:t>
      </w:r>
      <w:r w:rsidRPr="00BD4469">
        <w:rPr>
          <w:rFonts w:ascii="Arial" w:hAnsi="Arial" w:cs="Arial"/>
          <w:bCs/>
          <w:color w:val="002060"/>
          <w:sz w:val="22"/>
          <w:szCs w:val="22"/>
        </w:rPr>
        <w:t xml:space="preserve">, sito in </w:t>
      </w:r>
      <w:r w:rsidRPr="00BD4469">
        <w:rPr>
          <w:rFonts w:ascii="Arial" w:hAnsi="Arial" w:cs="Arial"/>
          <w:color w:val="002060"/>
          <w:sz w:val="22"/>
          <w:szCs w:val="22"/>
        </w:rPr>
        <w:t>Via Schiavoni, snc, 60131 Ancona nelle giornate di seguito descritte:</w:t>
      </w:r>
    </w:p>
    <w:p w14:paraId="587DC0D5" w14:textId="77777777" w:rsidR="00BD4469" w:rsidRPr="00BD4469" w:rsidRDefault="00BD4469">
      <w:pPr>
        <w:pStyle w:val="Titolo4"/>
        <w:numPr>
          <w:ilvl w:val="0"/>
          <w:numId w:val="5"/>
        </w:numPr>
        <w:spacing w:before="0"/>
        <w:ind w:left="284" w:hanging="284"/>
        <w:rPr>
          <w:rFonts w:ascii="Arial" w:hAnsi="Arial" w:cs="Arial"/>
          <w:b w:val="0"/>
          <w:bCs w:val="0"/>
          <w:color w:val="002060"/>
          <w:sz w:val="22"/>
          <w:szCs w:val="22"/>
        </w:rPr>
      </w:pPr>
      <w:r w:rsidRPr="00BD4469">
        <w:rPr>
          <w:rFonts w:ascii="Arial" w:hAnsi="Arial" w:cs="Arial"/>
          <w:b w:val="0"/>
          <w:bCs w:val="0"/>
          <w:color w:val="002060"/>
          <w:sz w:val="22"/>
          <w:szCs w:val="22"/>
        </w:rPr>
        <w:t>21/01/2023 dalle ore 09.00 alle ore 12.00</w:t>
      </w:r>
    </w:p>
    <w:p w14:paraId="6B5BA37D" w14:textId="77777777" w:rsidR="00BD4469" w:rsidRPr="00BD4469" w:rsidRDefault="00BD4469">
      <w:pPr>
        <w:numPr>
          <w:ilvl w:val="0"/>
          <w:numId w:val="5"/>
        </w:numPr>
        <w:ind w:left="284" w:hanging="284"/>
        <w:contextualSpacing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 xml:space="preserve">28/01/2023 dalle ore 09.00 alle ore 12.00 </w:t>
      </w:r>
    </w:p>
    <w:p w14:paraId="359BD2C5" w14:textId="77777777" w:rsidR="00BD4469" w:rsidRPr="00BD4469" w:rsidRDefault="00BD4469">
      <w:pPr>
        <w:numPr>
          <w:ilvl w:val="0"/>
          <w:numId w:val="5"/>
        </w:numPr>
        <w:ind w:left="284" w:hanging="284"/>
        <w:contextualSpacing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04/02/2023 dalle ore 09.00 alle ore 12.00</w:t>
      </w:r>
    </w:p>
    <w:p w14:paraId="35F199D2" w14:textId="77777777" w:rsidR="00BD4469" w:rsidRPr="00BD4469" w:rsidRDefault="00BD4469">
      <w:pPr>
        <w:numPr>
          <w:ilvl w:val="0"/>
          <w:numId w:val="5"/>
        </w:numPr>
        <w:ind w:left="284" w:hanging="284"/>
        <w:contextualSpacing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11/02/2023 dalle ore 09.00 alle ore 12.00</w:t>
      </w:r>
    </w:p>
    <w:p w14:paraId="10A6E75B" w14:textId="77777777" w:rsidR="00BD4469" w:rsidRPr="00BD4469" w:rsidRDefault="00BD4469">
      <w:pPr>
        <w:numPr>
          <w:ilvl w:val="0"/>
          <w:numId w:val="5"/>
        </w:numPr>
        <w:ind w:left="284" w:hanging="284"/>
        <w:contextualSpacing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18/02/2023 dalle ore 09.00 alle ore 12.00</w:t>
      </w:r>
    </w:p>
    <w:p w14:paraId="6E064E45" w14:textId="77777777" w:rsidR="00BD4469" w:rsidRPr="00BD4469" w:rsidRDefault="00BD4469">
      <w:pPr>
        <w:numPr>
          <w:ilvl w:val="0"/>
          <w:numId w:val="5"/>
        </w:numPr>
        <w:ind w:left="284" w:hanging="284"/>
        <w:contextualSpacing/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25/02/2023 dalle ore 09.00 alle ore 12.00</w:t>
      </w:r>
    </w:p>
    <w:p w14:paraId="02F5A076" w14:textId="77777777" w:rsidR="00BD4469" w:rsidRPr="00BD4469" w:rsidRDefault="00BD4469" w:rsidP="00BD4469">
      <w:pPr>
        <w:ind w:right="-82"/>
        <w:rPr>
          <w:rFonts w:ascii="Arial" w:hAnsi="Arial" w:cs="Arial"/>
          <w:color w:val="002060"/>
        </w:rPr>
      </w:pPr>
      <w:r w:rsidRPr="00BD4469">
        <w:rPr>
          <w:rFonts w:ascii="Arial" w:hAnsi="Arial" w:cs="Arial"/>
          <w:color w:val="002060"/>
          <w:sz w:val="22"/>
          <w:szCs w:val="22"/>
        </w:rPr>
        <w:t>Al Corso svolto in presenza verranno ammessi a partecipare i primi 40 aspiranti corsisti, che invieranno a mezzo mail presso l’ufficio del Coordinatore Federale Regionale Marche del Settore Giovanile e Scolastico</w:t>
      </w:r>
      <w:r w:rsidRPr="00BD4469">
        <w:rPr>
          <w:rFonts w:ascii="Arial" w:hAnsi="Arial" w:cs="Arial"/>
          <w:bCs/>
          <w:color w:val="002060"/>
          <w:sz w:val="22"/>
          <w:szCs w:val="22"/>
        </w:rPr>
        <w:t xml:space="preserve"> la domanda di iscrizione al corso – la dichiarazione DASPO e - Modello per la dichiarazione dei Procedimenti Disciplinari e Informativa sul trattamento dei dati utilizzando i moduli allegati al bando </w:t>
      </w:r>
      <w:r w:rsidRPr="00BD4469">
        <w:rPr>
          <w:rFonts w:ascii="Arial" w:hAnsi="Arial" w:cs="Arial"/>
          <w:b/>
          <w:color w:val="002060"/>
          <w:sz w:val="22"/>
          <w:szCs w:val="22"/>
          <w:u w:val="single"/>
        </w:rPr>
        <w:t>entro e non oltre lunedì 9 gennaio 2023</w:t>
      </w:r>
      <w:r w:rsidRPr="00BD4469">
        <w:rPr>
          <w:rFonts w:ascii="Arial" w:hAnsi="Arial" w:cs="Arial"/>
          <w:color w:val="002060"/>
        </w:rPr>
        <w:t>.</w:t>
      </w:r>
    </w:p>
    <w:p w14:paraId="241977DB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Non potranno essere ammessi al corso le seguenti persone:</w:t>
      </w:r>
    </w:p>
    <w:p w14:paraId="0017CDC1" w14:textId="77777777" w:rsidR="00BD4469" w:rsidRPr="00BD4469" w:rsidRDefault="00BD4469">
      <w:pPr>
        <w:numPr>
          <w:ilvl w:val="0"/>
          <w:numId w:val="4"/>
        </w:num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persone che all’atto di iscrizione non hanno ancora compiuto il diciottesimo anno di età;</w:t>
      </w:r>
    </w:p>
    <w:p w14:paraId="2C3D0A47" w14:textId="77777777" w:rsidR="00BD4469" w:rsidRPr="00BD4469" w:rsidRDefault="00BD4469">
      <w:pPr>
        <w:numPr>
          <w:ilvl w:val="0"/>
          <w:numId w:val="4"/>
        </w:num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persone che sono incorse in provvedimenti DASPO;</w:t>
      </w:r>
    </w:p>
    <w:p w14:paraId="3CC0233B" w14:textId="77777777" w:rsidR="00BD4469" w:rsidRPr="00BD4469" w:rsidRDefault="00BD4469">
      <w:pPr>
        <w:numPr>
          <w:ilvl w:val="0"/>
          <w:numId w:val="4"/>
        </w:num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persone che hanno in essere provvedimenti disciplinari significativi che ostano alla partecipazione al corso.</w:t>
      </w:r>
    </w:p>
    <w:p w14:paraId="321462F4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 xml:space="preserve"> Si allega al presente C.U. il Bando del Corso completo di: </w:t>
      </w:r>
    </w:p>
    <w:p w14:paraId="53250048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 xml:space="preserve">-  Modello per la richiesta di iscrizione, </w:t>
      </w:r>
    </w:p>
    <w:p w14:paraId="4D88BB99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 xml:space="preserve">-  Modello per la dichiarazione DASPO, </w:t>
      </w:r>
    </w:p>
    <w:p w14:paraId="1191B693" w14:textId="77777777" w:rsidR="00BD4469" w:rsidRPr="00BD4469" w:rsidRDefault="00BD4469" w:rsidP="00BD4469">
      <w:pPr>
        <w:rPr>
          <w:rFonts w:ascii="Arial" w:hAnsi="Arial" w:cs="Arial"/>
          <w:color w:val="002060"/>
          <w:sz w:val="22"/>
          <w:szCs w:val="22"/>
        </w:rPr>
      </w:pPr>
      <w:r w:rsidRPr="00BD4469">
        <w:rPr>
          <w:rFonts w:ascii="Arial" w:hAnsi="Arial" w:cs="Arial"/>
          <w:color w:val="002060"/>
          <w:sz w:val="22"/>
          <w:szCs w:val="22"/>
        </w:rPr>
        <w:t>-  Modello per la dichiarazione dei Procedimenti Disciplinari e Informativa sul trattamento dei dati.</w:t>
      </w:r>
    </w:p>
    <w:p w14:paraId="1100B5BF" w14:textId="77777777" w:rsidR="00BD4469" w:rsidRPr="00BD4469" w:rsidRDefault="00BD4469" w:rsidP="009D0C38">
      <w:pPr>
        <w:pStyle w:val="LndNormale1"/>
        <w:rPr>
          <w:rFonts w:cs="Arial"/>
          <w:b/>
          <w:color w:val="002060"/>
          <w:szCs w:val="22"/>
        </w:rPr>
      </w:pPr>
    </w:p>
    <w:p w14:paraId="47D40ED3" w14:textId="77777777" w:rsidR="00BC5872" w:rsidRPr="00BD4469" w:rsidRDefault="00BC5872" w:rsidP="009D0C38">
      <w:pPr>
        <w:pStyle w:val="LndNormale1"/>
        <w:rPr>
          <w:rFonts w:cs="Arial"/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B4B2A24" w14:textId="77777777" w:rsidR="003C69AB" w:rsidRPr="00C207CC" w:rsidRDefault="003C69AB" w:rsidP="003C69AB">
      <w:pPr>
        <w:pStyle w:val="breakline"/>
        <w:rPr>
          <w:color w:val="002060"/>
        </w:rPr>
      </w:pPr>
    </w:p>
    <w:p w14:paraId="1AC40B92" w14:textId="77777777" w:rsidR="00A613C1" w:rsidRPr="00374BA7" w:rsidRDefault="00A613C1" w:rsidP="00A613C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74BA7">
        <w:rPr>
          <w:color w:val="002060"/>
        </w:rPr>
        <w:t>REGIONALE CALCIO A 5 FEMMINILE</w:t>
      </w:r>
    </w:p>
    <w:p w14:paraId="6DFC92EA" w14:textId="77777777" w:rsidR="00A613C1" w:rsidRPr="00374BA7" w:rsidRDefault="00A613C1" w:rsidP="00A613C1">
      <w:pPr>
        <w:pStyle w:val="titoloprinc0"/>
        <w:rPr>
          <w:color w:val="002060"/>
        </w:rPr>
      </w:pPr>
      <w:r w:rsidRPr="00374BA7">
        <w:rPr>
          <w:color w:val="002060"/>
        </w:rPr>
        <w:t>RISULTATI</w:t>
      </w:r>
    </w:p>
    <w:p w14:paraId="0D9D01AA" w14:textId="77777777" w:rsidR="00A613C1" w:rsidRPr="00374BA7" w:rsidRDefault="00A613C1" w:rsidP="00A613C1">
      <w:pPr>
        <w:pStyle w:val="breakline"/>
        <w:rPr>
          <w:color w:val="002060"/>
        </w:rPr>
      </w:pPr>
    </w:p>
    <w:p w14:paraId="5B55848A" w14:textId="77777777" w:rsidR="00A613C1" w:rsidRPr="00374BA7" w:rsidRDefault="00A613C1" w:rsidP="00A613C1">
      <w:pPr>
        <w:pStyle w:val="sottotitolocampionato10"/>
        <w:rPr>
          <w:color w:val="002060"/>
        </w:rPr>
      </w:pPr>
      <w:r w:rsidRPr="00374BA7">
        <w:rPr>
          <w:color w:val="002060"/>
        </w:rPr>
        <w:t>RISULTATI UFFICIALI GARE DEL 17/12/2022</w:t>
      </w:r>
    </w:p>
    <w:p w14:paraId="7ACA7B4B" w14:textId="77777777" w:rsidR="00A613C1" w:rsidRPr="00C82510" w:rsidRDefault="00A613C1" w:rsidP="00C8251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8251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4E8F24B" w14:textId="77777777" w:rsidR="00A613C1" w:rsidRPr="00374BA7" w:rsidRDefault="00A613C1" w:rsidP="00A613C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613C1" w:rsidRPr="00374BA7" w14:paraId="2BF6A191" w14:textId="77777777" w:rsidTr="001D77D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613C1" w:rsidRPr="00374BA7" w14:paraId="298B3D83" w14:textId="77777777" w:rsidTr="001D77D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3FF70" w14:textId="77777777" w:rsidR="00A613C1" w:rsidRPr="00374BA7" w:rsidRDefault="00A613C1" w:rsidP="001D77DD">
                  <w:pPr>
                    <w:pStyle w:val="header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GIRONE A - 5 Giornata - A</w:t>
                  </w:r>
                </w:p>
              </w:tc>
            </w:tr>
            <w:tr w:rsidR="00A613C1" w:rsidRPr="00374BA7" w14:paraId="605E7FFF" w14:textId="77777777" w:rsidTr="001D77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38B8D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ALMAJUVENTUS FANO1906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D8C92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- LABELSYSTEM POTENZAPICENA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96898B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75E6E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 </w:t>
                  </w:r>
                </w:p>
              </w:tc>
            </w:tr>
            <w:tr w:rsidR="00A613C1" w:rsidRPr="00374BA7" w14:paraId="071497EC" w14:textId="77777777" w:rsidTr="001D77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6131FB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BOCCIOFILA MONTEFANESE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C72394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CC3D9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E248ED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 </w:t>
                  </w:r>
                </w:p>
              </w:tc>
            </w:tr>
            <w:tr w:rsidR="00A613C1" w:rsidRPr="00374BA7" w14:paraId="56B6EDBD" w14:textId="77777777" w:rsidTr="001D77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4FAD2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(1)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72C13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 xml:space="preserve">- </w:t>
                  </w:r>
                  <w:proofErr w:type="gramStart"/>
                  <w:r w:rsidRPr="00374BA7">
                    <w:rPr>
                      <w:color w:val="002060"/>
                    </w:rPr>
                    <w:t>U.MANDOLESI</w:t>
                  </w:r>
                  <w:proofErr w:type="gramEnd"/>
                  <w:r w:rsidRPr="00374BA7">
                    <w:rPr>
                      <w:color w:val="002060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289F4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32032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 </w:t>
                  </w:r>
                </w:p>
              </w:tc>
            </w:tr>
            <w:tr w:rsidR="00A613C1" w:rsidRPr="00374BA7" w14:paraId="15D47BC0" w14:textId="77777777" w:rsidTr="001D77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B41C1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657A4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- POTENZA PICENA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CEFD8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9ECF7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 </w:t>
                  </w:r>
                </w:p>
              </w:tc>
            </w:tr>
            <w:tr w:rsidR="00A613C1" w:rsidRPr="00374BA7" w14:paraId="183B1426" w14:textId="77777777" w:rsidTr="001D77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9C3B30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(1) RIPABERARDA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74A05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- GROTTESE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F9AC1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0982E" w14:textId="77777777" w:rsidR="00A613C1" w:rsidRPr="00374BA7" w:rsidRDefault="00A613C1" w:rsidP="001D77DD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 </w:t>
                  </w:r>
                </w:p>
              </w:tc>
            </w:tr>
            <w:tr w:rsidR="00A613C1" w:rsidRPr="00374BA7" w14:paraId="3EFE9D65" w14:textId="77777777" w:rsidTr="001D77DD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0BDD0" w14:textId="77777777" w:rsidR="00A613C1" w:rsidRPr="00374BA7" w:rsidRDefault="00A613C1" w:rsidP="001D77DD">
                  <w:pPr>
                    <w:pStyle w:val="rowtabella0"/>
                    <w:rPr>
                      <w:color w:val="002060"/>
                    </w:rPr>
                  </w:pPr>
                  <w:r w:rsidRPr="00374BA7">
                    <w:rPr>
                      <w:color w:val="002060"/>
                    </w:rPr>
                    <w:t>(1) - disputata il 16/12/2022</w:t>
                  </w:r>
                </w:p>
              </w:tc>
            </w:tr>
          </w:tbl>
          <w:p w14:paraId="48E8F472" w14:textId="77777777" w:rsidR="00A613C1" w:rsidRPr="00374BA7" w:rsidRDefault="00A613C1" w:rsidP="001D77DD">
            <w:pPr>
              <w:rPr>
                <w:color w:val="002060"/>
              </w:rPr>
            </w:pPr>
          </w:p>
        </w:tc>
      </w:tr>
    </w:tbl>
    <w:p w14:paraId="2FA0FD96" w14:textId="77777777" w:rsidR="00A613C1" w:rsidRPr="00374BA7" w:rsidRDefault="00A613C1" w:rsidP="00A613C1">
      <w:pPr>
        <w:pStyle w:val="breakline"/>
        <w:rPr>
          <w:rFonts w:eastAsiaTheme="minorEastAsia"/>
          <w:color w:val="002060"/>
        </w:rPr>
      </w:pPr>
    </w:p>
    <w:p w14:paraId="4E2D2906" w14:textId="77777777" w:rsidR="00A613C1" w:rsidRPr="00374BA7" w:rsidRDefault="00A613C1" w:rsidP="00A613C1">
      <w:pPr>
        <w:pStyle w:val="breakline"/>
        <w:rPr>
          <w:color w:val="002060"/>
        </w:rPr>
      </w:pPr>
    </w:p>
    <w:p w14:paraId="358BBA99" w14:textId="77777777" w:rsidR="00A613C1" w:rsidRPr="00374BA7" w:rsidRDefault="00A613C1" w:rsidP="00A613C1">
      <w:pPr>
        <w:pStyle w:val="titoloprinc0"/>
        <w:rPr>
          <w:color w:val="002060"/>
        </w:rPr>
      </w:pPr>
      <w:r w:rsidRPr="00374BA7">
        <w:rPr>
          <w:color w:val="002060"/>
        </w:rPr>
        <w:t>GIUDICE SPORTIVO</w:t>
      </w:r>
    </w:p>
    <w:p w14:paraId="4C825D3E" w14:textId="77777777" w:rsidR="00A613C1" w:rsidRPr="00374BA7" w:rsidRDefault="00A613C1" w:rsidP="00A613C1">
      <w:pPr>
        <w:pStyle w:val="diffida"/>
        <w:rPr>
          <w:color w:val="002060"/>
        </w:rPr>
      </w:pPr>
      <w:r w:rsidRPr="00374BA7">
        <w:rPr>
          <w:color w:val="002060"/>
        </w:rPr>
        <w:t>Il Giudice Sportivo Avv. Agnese Lazzaretti, con l'assistenza del segretario Angelo Castellana, nella seduta del 19/12/2022, ha adottato le decisioni che di seguito integralmente si riportano:</w:t>
      </w:r>
    </w:p>
    <w:p w14:paraId="403FEF50" w14:textId="77777777" w:rsidR="00A613C1" w:rsidRPr="00374BA7" w:rsidRDefault="00A613C1" w:rsidP="00A613C1">
      <w:pPr>
        <w:pStyle w:val="titolo10"/>
        <w:rPr>
          <w:color w:val="002060"/>
        </w:rPr>
      </w:pPr>
      <w:r w:rsidRPr="00374BA7">
        <w:rPr>
          <w:color w:val="002060"/>
        </w:rPr>
        <w:t xml:space="preserve">GARE DEL 16/12/2022 </w:t>
      </w:r>
    </w:p>
    <w:p w14:paraId="6FCC9718" w14:textId="77777777" w:rsidR="00A613C1" w:rsidRPr="00374BA7" w:rsidRDefault="00A613C1" w:rsidP="00A613C1">
      <w:pPr>
        <w:pStyle w:val="titolo7a"/>
        <w:rPr>
          <w:color w:val="002060"/>
        </w:rPr>
      </w:pPr>
      <w:r w:rsidRPr="00374BA7">
        <w:rPr>
          <w:color w:val="002060"/>
        </w:rPr>
        <w:t xml:space="preserve">PROVVEDIMENTI DISCIPLINARI </w:t>
      </w:r>
    </w:p>
    <w:p w14:paraId="16CD550E" w14:textId="77777777" w:rsidR="00A613C1" w:rsidRPr="00374BA7" w:rsidRDefault="00A613C1" w:rsidP="00A613C1">
      <w:pPr>
        <w:pStyle w:val="titolo7b0"/>
        <w:rPr>
          <w:color w:val="002060"/>
        </w:rPr>
      </w:pPr>
      <w:r w:rsidRPr="00374BA7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5E44ABC3" w14:textId="77777777" w:rsidR="00A613C1" w:rsidRPr="00374BA7" w:rsidRDefault="00A613C1" w:rsidP="00A613C1">
      <w:pPr>
        <w:pStyle w:val="titolo30"/>
        <w:rPr>
          <w:color w:val="002060"/>
        </w:rPr>
      </w:pPr>
      <w:r w:rsidRPr="00374BA7">
        <w:rPr>
          <w:color w:val="002060"/>
        </w:rPr>
        <w:t xml:space="preserve">ALLENATORI </w:t>
      </w:r>
    </w:p>
    <w:p w14:paraId="0B7E4217" w14:textId="77777777" w:rsidR="00A613C1" w:rsidRPr="00374BA7" w:rsidRDefault="00A613C1" w:rsidP="00A613C1">
      <w:pPr>
        <w:pStyle w:val="titolo20"/>
        <w:rPr>
          <w:color w:val="002060"/>
        </w:rPr>
      </w:pPr>
      <w:r w:rsidRPr="00374BA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3C1" w:rsidRPr="00374BA7" w14:paraId="15A9A411" w14:textId="77777777" w:rsidTr="001D77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3590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PACIONI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9A8C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C068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1D90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AF79B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</w:tr>
    </w:tbl>
    <w:p w14:paraId="2807E0D7" w14:textId="77777777" w:rsidR="00A613C1" w:rsidRPr="00374BA7" w:rsidRDefault="00A613C1" w:rsidP="00A613C1">
      <w:pPr>
        <w:pStyle w:val="titolo30"/>
        <w:rPr>
          <w:rFonts w:eastAsiaTheme="minorEastAsia"/>
          <w:color w:val="002060"/>
        </w:rPr>
      </w:pPr>
      <w:r w:rsidRPr="00374BA7">
        <w:rPr>
          <w:color w:val="002060"/>
        </w:rPr>
        <w:t xml:space="preserve">CALCIATORI NON ESPULSI </w:t>
      </w:r>
    </w:p>
    <w:p w14:paraId="51496894" w14:textId="77777777" w:rsidR="00A613C1" w:rsidRPr="00374BA7" w:rsidRDefault="00A613C1" w:rsidP="00A613C1">
      <w:pPr>
        <w:pStyle w:val="titolo20"/>
        <w:rPr>
          <w:color w:val="002060"/>
        </w:rPr>
      </w:pPr>
      <w:r w:rsidRPr="00374BA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3C1" w:rsidRPr="00374BA7" w14:paraId="3A31B550" w14:textId="77777777" w:rsidTr="001D77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DD2C1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PICA ERICA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F98C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 xml:space="preserve">(RIPABERARDA)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5BFA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98A25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PALMONI ALESSIA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7EE4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>(</w:t>
            </w:r>
            <w:proofErr w:type="gramStart"/>
            <w:r w:rsidRPr="00374BA7">
              <w:rPr>
                <w:color w:val="002060"/>
              </w:rPr>
              <w:t>U.MANDOLESI</w:t>
            </w:r>
            <w:proofErr w:type="gramEnd"/>
            <w:r w:rsidRPr="00374BA7">
              <w:rPr>
                <w:color w:val="002060"/>
              </w:rPr>
              <w:t xml:space="preserve"> CALCIO) </w:t>
            </w:r>
          </w:p>
        </w:tc>
      </w:tr>
      <w:tr w:rsidR="00A613C1" w:rsidRPr="00374BA7" w14:paraId="5817D700" w14:textId="77777777" w:rsidTr="001D77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98A7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PAOLONI SARA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094D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>(</w:t>
            </w:r>
            <w:proofErr w:type="gramStart"/>
            <w:r w:rsidRPr="00374BA7">
              <w:rPr>
                <w:color w:val="002060"/>
              </w:rPr>
              <w:t>U.MANDOLESI</w:t>
            </w:r>
            <w:proofErr w:type="gramEnd"/>
            <w:r w:rsidRPr="00374BA7">
              <w:rPr>
                <w:color w:val="002060"/>
              </w:rP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7F27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CD23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ACFA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</w:tr>
    </w:tbl>
    <w:p w14:paraId="259FEF39" w14:textId="77777777" w:rsidR="00A613C1" w:rsidRPr="00374BA7" w:rsidRDefault="00A613C1" w:rsidP="00A613C1">
      <w:pPr>
        <w:pStyle w:val="titolo10"/>
        <w:rPr>
          <w:rFonts w:eastAsiaTheme="minorEastAsia"/>
          <w:color w:val="002060"/>
        </w:rPr>
      </w:pPr>
      <w:r w:rsidRPr="00374BA7">
        <w:rPr>
          <w:color w:val="002060"/>
        </w:rPr>
        <w:t xml:space="preserve">GARE DEL 17/12/2022 </w:t>
      </w:r>
    </w:p>
    <w:p w14:paraId="03A9177B" w14:textId="77777777" w:rsidR="00A613C1" w:rsidRPr="00374BA7" w:rsidRDefault="00A613C1" w:rsidP="00A613C1">
      <w:pPr>
        <w:pStyle w:val="titolo7a"/>
        <w:rPr>
          <w:color w:val="002060"/>
        </w:rPr>
      </w:pPr>
      <w:r w:rsidRPr="00374BA7">
        <w:rPr>
          <w:color w:val="002060"/>
        </w:rPr>
        <w:t xml:space="preserve">PROVVEDIMENTI DISCIPLINARI </w:t>
      </w:r>
    </w:p>
    <w:p w14:paraId="08F67EE3" w14:textId="77777777" w:rsidR="00A613C1" w:rsidRPr="00374BA7" w:rsidRDefault="00A613C1" w:rsidP="00A613C1">
      <w:pPr>
        <w:pStyle w:val="titolo7b0"/>
        <w:rPr>
          <w:color w:val="002060"/>
        </w:rPr>
      </w:pPr>
      <w:r w:rsidRPr="00374BA7">
        <w:rPr>
          <w:color w:val="002060"/>
        </w:rPr>
        <w:t xml:space="preserve">In base alle risultanze degli atti ufficiali sono state deliberate le seguenti sanzioni disciplinari. </w:t>
      </w:r>
    </w:p>
    <w:p w14:paraId="736E7C97" w14:textId="77777777" w:rsidR="00A613C1" w:rsidRPr="00374BA7" w:rsidRDefault="00A613C1" w:rsidP="00A613C1">
      <w:pPr>
        <w:pStyle w:val="titolo30"/>
        <w:rPr>
          <w:color w:val="002060"/>
        </w:rPr>
      </w:pPr>
      <w:r w:rsidRPr="00374BA7">
        <w:rPr>
          <w:color w:val="002060"/>
        </w:rPr>
        <w:t xml:space="preserve">CALCIATORI NON ESPULSI </w:t>
      </w:r>
    </w:p>
    <w:p w14:paraId="70AE9A8C" w14:textId="77777777" w:rsidR="00A613C1" w:rsidRPr="00374BA7" w:rsidRDefault="00A613C1" w:rsidP="00A613C1">
      <w:pPr>
        <w:pStyle w:val="titolo20"/>
        <w:rPr>
          <w:color w:val="002060"/>
        </w:rPr>
      </w:pPr>
      <w:r w:rsidRPr="00374BA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613C1" w:rsidRPr="00374BA7" w14:paraId="3F30E022" w14:textId="77777777" w:rsidTr="001D77D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EA10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RENZI SUSANNA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55BB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 xml:space="preserve">(POLISPORTIVA BOCA S.E.M.)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8D2C2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A1E91" w14:textId="77777777" w:rsidR="00A613C1" w:rsidRPr="00374BA7" w:rsidRDefault="00A613C1" w:rsidP="001D77DD">
            <w:pPr>
              <w:pStyle w:val="movimento"/>
              <w:rPr>
                <w:color w:val="002060"/>
              </w:rPr>
            </w:pPr>
            <w:r w:rsidRPr="00374BA7">
              <w:rPr>
                <w:color w:val="002060"/>
              </w:rPr>
              <w:t>TOMASSINI STELLA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5C17" w14:textId="77777777" w:rsidR="00A613C1" w:rsidRPr="00374BA7" w:rsidRDefault="00A613C1" w:rsidP="001D77DD">
            <w:pPr>
              <w:pStyle w:val="movimento2"/>
              <w:rPr>
                <w:color w:val="002060"/>
              </w:rPr>
            </w:pPr>
            <w:r w:rsidRPr="00374BA7">
              <w:rPr>
                <w:color w:val="002060"/>
              </w:rPr>
              <w:t xml:space="preserve">(POLISPORTIVA BOCA S.E.M.) </w:t>
            </w:r>
          </w:p>
        </w:tc>
      </w:tr>
    </w:tbl>
    <w:p w14:paraId="51134E72" w14:textId="77777777" w:rsidR="00A613C1" w:rsidRPr="00374BA7" w:rsidRDefault="00A613C1" w:rsidP="00A613C1">
      <w:pPr>
        <w:pStyle w:val="breakline"/>
        <w:rPr>
          <w:color w:val="002060"/>
        </w:rPr>
      </w:pPr>
    </w:p>
    <w:p w14:paraId="6CB539F0" w14:textId="77777777" w:rsidR="00A613C1" w:rsidRPr="00374BA7" w:rsidRDefault="00A613C1" w:rsidP="00A613C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374BA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F7C93CF" w14:textId="77777777" w:rsidR="00A613C1" w:rsidRPr="00374BA7" w:rsidRDefault="00A613C1" w:rsidP="00A613C1">
      <w:pPr>
        <w:pStyle w:val="breakline"/>
        <w:rPr>
          <w:rFonts w:eastAsiaTheme="minorEastAsia"/>
          <w:color w:val="002060"/>
        </w:rPr>
      </w:pPr>
      <w:r w:rsidRPr="00374BA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374BA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93F747E" w14:textId="77777777" w:rsidR="00A613C1" w:rsidRPr="00374BA7" w:rsidRDefault="00A613C1" w:rsidP="00A613C1">
      <w:pPr>
        <w:pStyle w:val="breakline"/>
        <w:rPr>
          <w:rFonts w:eastAsiaTheme="minorEastAsia"/>
          <w:color w:val="002060"/>
        </w:rPr>
      </w:pPr>
    </w:p>
    <w:p w14:paraId="4264EF33" w14:textId="77777777" w:rsidR="00A613C1" w:rsidRPr="00374BA7" w:rsidRDefault="00A613C1" w:rsidP="00A613C1">
      <w:pPr>
        <w:pStyle w:val="titoloprinc0"/>
        <w:rPr>
          <w:color w:val="002060"/>
        </w:rPr>
      </w:pPr>
      <w:r w:rsidRPr="00374BA7">
        <w:rPr>
          <w:color w:val="002060"/>
        </w:rPr>
        <w:t>CLASSIFICA</w:t>
      </w:r>
    </w:p>
    <w:p w14:paraId="353940CF" w14:textId="77777777" w:rsidR="00A613C1" w:rsidRPr="00374BA7" w:rsidRDefault="00A613C1" w:rsidP="00A613C1">
      <w:pPr>
        <w:pStyle w:val="breakline"/>
        <w:rPr>
          <w:color w:val="002060"/>
        </w:rPr>
      </w:pPr>
    </w:p>
    <w:p w14:paraId="70781166" w14:textId="77777777" w:rsidR="00A613C1" w:rsidRPr="00374BA7" w:rsidRDefault="00A613C1" w:rsidP="00A613C1">
      <w:pPr>
        <w:pStyle w:val="breakline"/>
        <w:rPr>
          <w:color w:val="002060"/>
        </w:rPr>
      </w:pPr>
    </w:p>
    <w:p w14:paraId="49406BD7" w14:textId="77777777" w:rsidR="00A613C1" w:rsidRPr="00374BA7" w:rsidRDefault="00A613C1" w:rsidP="00A613C1">
      <w:pPr>
        <w:pStyle w:val="sottotitolocampionato10"/>
        <w:rPr>
          <w:color w:val="002060"/>
        </w:rPr>
      </w:pPr>
      <w:r w:rsidRPr="00374BA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613C1" w:rsidRPr="00374BA7" w14:paraId="70C4C9C9" w14:textId="77777777" w:rsidTr="001D77D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605A0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A1E5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8EB4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784A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7941C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DF38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55A82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0E09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D3CD2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1E0E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PE</w:t>
            </w:r>
          </w:p>
        </w:tc>
      </w:tr>
      <w:tr w:rsidR="00A613C1" w:rsidRPr="00374BA7" w14:paraId="166E4A85" w14:textId="77777777" w:rsidTr="001D77D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27E5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4A0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574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D2A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C095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283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A96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6D65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8A05E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FFCE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6AFE5F9B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8B23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87B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6F8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1A6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0697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A8D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4614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E3E6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D377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54C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28A38813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6A1F0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F4BE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0B7D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666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B8B1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BD6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008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80D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1196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8D8D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2D96568D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7FDD2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2E9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2843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430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D96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5D0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4492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44A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7374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D202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288341AF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1A6A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9416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FD3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895E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889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15E2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6C33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A07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073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702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7D578E28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AA0B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 xml:space="preserve">POL.D. </w:t>
            </w:r>
            <w:proofErr w:type="gramStart"/>
            <w:r w:rsidRPr="00374BA7">
              <w:rPr>
                <w:color w:val="002060"/>
              </w:rPr>
              <w:t>U.MANDOLESI</w:t>
            </w:r>
            <w:proofErr w:type="gramEnd"/>
            <w:r w:rsidRPr="00374BA7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4F2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296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1DC6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78D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E81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B958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4D18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442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D43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256FF2BF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939D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CA3E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EC2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503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C1A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CB7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0C4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42F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77C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793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2C856EC6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052F7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B5C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A852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27FB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B17F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B32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CB73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568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5C13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4FAC7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1BB92D5A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76A8A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E3FC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08B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37FC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1EA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419E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8AF6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CEC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D99F8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84B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4ABB4C6B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9A08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F18E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CDD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C71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F49B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BF08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87A30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4DE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F8F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5690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  <w:tr w:rsidR="00A613C1" w:rsidRPr="00374BA7" w14:paraId="478E8427" w14:textId="77777777" w:rsidTr="001D77D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9006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DFEA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EF485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43F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5187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4AE2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ABB4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DC94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D87B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C1C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0</w:t>
            </w:r>
          </w:p>
        </w:tc>
      </w:tr>
    </w:tbl>
    <w:p w14:paraId="4170AC3A" w14:textId="77777777" w:rsidR="00A613C1" w:rsidRPr="00374BA7" w:rsidRDefault="00A613C1" w:rsidP="00A613C1">
      <w:pPr>
        <w:pStyle w:val="breakline"/>
        <w:rPr>
          <w:rFonts w:eastAsiaTheme="minorEastAsia"/>
          <w:color w:val="002060"/>
        </w:rPr>
      </w:pPr>
    </w:p>
    <w:p w14:paraId="1A8C01AB" w14:textId="77777777" w:rsidR="00A613C1" w:rsidRPr="00374BA7" w:rsidRDefault="00A613C1" w:rsidP="00A613C1">
      <w:pPr>
        <w:pStyle w:val="titoloprinc0"/>
        <w:rPr>
          <w:color w:val="002060"/>
        </w:rPr>
      </w:pPr>
      <w:r w:rsidRPr="00374BA7">
        <w:rPr>
          <w:color w:val="002060"/>
        </w:rPr>
        <w:t>PROGRAMMA GARE</w:t>
      </w:r>
    </w:p>
    <w:p w14:paraId="0828B35F" w14:textId="77777777" w:rsidR="00A613C1" w:rsidRPr="00374BA7" w:rsidRDefault="00A613C1" w:rsidP="00A613C1">
      <w:pPr>
        <w:pStyle w:val="sottotitolocampionato10"/>
        <w:rPr>
          <w:color w:val="002060"/>
        </w:rPr>
      </w:pPr>
    </w:p>
    <w:p w14:paraId="1C760A79" w14:textId="77777777" w:rsidR="00A613C1" w:rsidRPr="00374BA7" w:rsidRDefault="00A613C1" w:rsidP="00A613C1">
      <w:pPr>
        <w:pStyle w:val="sottotitolocampionato10"/>
        <w:rPr>
          <w:color w:val="002060"/>
        </w:rPr>
      </w:pPr>
      <w:r w:rsidRPr="00374BA7">
        <w:rPr>
          <w:color w:val="002060"/>
        </w:rPr>
        <w:t>GIRONE A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9"/>
        <w:gridCol w:w="385"/>
        <w:gridCol w:w="898"/>
        <w:gridCol w:w="1182"/>
        <w:gridCol w:w="1548"/>
        <w:gridCol w:w="1546"/>
      </w:tblGrid>
      <w:tr w:rsidR="00A613C1" w:rsidRPr="00374BA7" w14:paraId="6AF8EF1E" w14:textId="77777777" w:rsidTr="001D77D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77F4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CE16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2B56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05A23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A6A9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C9935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proofErr w:type="spellStart"/>
            <w:r w:rsidRPr="00374BA7">
              <w:rPr>
                <w:color w:val="002060"/>
              </w:rPr>
              <w:t>Localita'</w:t>
            </w:r>
            <w:proofErr w:type="spellEnd"/>
            <w:r w:rsidRPr="00374BA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4AD0" w14:textId="77777777" w:rsidR="00A613C1" w:rsidRPr="00374BA7" w:rsidRDefault="00A613C1" w:rsidP="001D77DD">
            <w:pPr>
              <w:pStyle w:val="headertabella0"/>
              <w:rPr>
                <w:color w:val="002060"/>
              </w:rPr>
            </w:pPr>
            <w:r w:rsidRPr="00374BA7">
              <w:rPr>
                <w:color w:val="002060"/>
              </w:rPr>
              <w:t>Indirizzo Impianto</w:t>
            </w:r>
          </w:p>
        </w:tc>
      </w:tr>
      <w:tr w:rsidR="00A613C1" w:rsidRPr="00374BA7" w14:paraId="22C41655" w14:textId="77777777" w:rsidTr="001D77D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3EC4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GROTTESE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E290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E5D71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9B8D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20/12/2022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78D1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5730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C8DC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MONTOTTONE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7F15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VIA GALILEI SNC</w:t>
            </w:r>
          </w:p>
        </w:tc>
      </w:tr>
      <w:tr w:rsidR="00A613C1" w:rsidRPr="00374BA7" w14:paraId="616846A5" w14:textId="77777777" w:rsidTr="001D77D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7C37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proofErr w:type="gramStart"/>
            <w:r w:rsidRPr="00374BA7">
              <w:rPr>
                <w:color w:val="002060"/>
              </w:rPr>
              <w:t>U.MANDOLESI</w:t>
            </w:r>
            <w:proofErr w:type="gramEnd"/>
            <w:r w:rsidRPr="00374BA7">
              <w:rPr>
                <w:color w:val="002060"/>
              </w:rPr>
              <w:t xml:space="preserve">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F32CE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POLISPORTIVA BOCA S.E.M.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E719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70E5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20/12/2022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A742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4CF2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9BB5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VIA CARDUCCI</w:t>
            </w:r>
          </w:p>
        </w:tc>
      </w:tr>
      <w:tr w:rsidR="00A613C1" w:rsidRPr="00374BA7" w14:paraId="21AF982F" w14:textId="77777777" w:rsidTr="001D77D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0440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F0310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415F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BB12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680C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66B47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513F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VIA MADRE TERESA DI CALCUTTA</w:t>
            </w:r>
          </w:p>
        </w:tc>
      </w:tr>
      <w:tr w:rsidR="00A613C1" w:rsidRPr="00374BA7" w14:paraId="3C0EF7FF" w14:textId="77777777" w:rsidTr="001D77D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02B0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9FBF1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CENTRO SPORTIVO SUASA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3CDD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F534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59CBE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D81F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18D1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VIA DELLO SPORT</w:t>
            </w:r>
          </w:p>
        </w:tc>
      </w:tr>
      <w:tr w:rsidR="00A613C1" w:rsidRPr="00374BA7" w14:paraId="60B3C040" w14:textId="77777777" w:rsidTr="001D77D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C4F5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C43F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1652E" w14:textId="77777777" w:rsidR="00A613C1" w:rsidRPr="00374BA7" w:rsidRDefault="00A613C1" w:rsidP="001D77DD">
            <w:pPr>
              <w:pStyle w:val="rowtabella0"/>
              <w:jc w:val="center"/>
              <w:rPr>
                <w:color w:val="002060"/>
              </w:rPr>
            </w:pPr>
            <w:r w:rsidRPr="00374BA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4357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21/12/2022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5232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3016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B9B9" w14:textId="77777777" w:rsidR="00A613C1" w:rsidRPr="00374BA7" w:rsidRDefault="00A613C1" w:rsidP="001D77DD">
            <w:pPr>
              <w:pStyle w:val="rowtabella0"/>
              <w:rPr>
                <w:color w:val="002060"/>
              </w:rPr>
            </w:pPr>
            <w:r w:rsidRPr="00374BA7">
              <w:rPr>
                <w:color w:val="002060"/>
              </w:rPr>
              <w:t>VIA DELLO SPORT</w:t>
            </w:r>
          </w:p>
        </w:tc>
      </w:tr>
    </w:tbl>
    <w:p w14:paraId="6AE3537B" w14:textId="77777777" w:rsidR="00A613C1" w:rsidRPr="00374BA7" w:rsidRDefault="00A613C1" w:rsidP="00A613C1">
      <w:pPr>
        <w:pStyle w:val="breakline"/>
        <w:rPr>
          <w:color w:val="002060"/>
        </w:rPr>
      </w:pPr>
    </w:p>
    <w:p w14:paraId="54511222" w14:textId="77777777" w:rsidR="00EC0124" w:rsidRPr="00DE1EF7" w:rsidRDefault="00EC0124" w:rsidP="00EC0124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5318DCC" w14:textId="77777777" w:rsidR="00EC0124" w:rsidRPr="00DE1EF7" w:rsidRDefault="00EC0124" w:rsidP="00EC0124">
      <w:pPr>
        <w:pStyle w:val="breakline"/>
        <w:rPr>
          <w:color w:val="002060"/>
        </w:rPr>
      </w:pPr>
    </w:p>
    <w:p w14:paraId="1919B715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lastRenderedPageBreak/>
        <w:t>*     *     *</w:t>
      </w:r>
    </w:p>
    <w:p w14:paraId="0A9170A8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89B9036" w14:textId="43B7FD8A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A613C1">
        <w:rPr>
          <w:rFonts w:ascii="Arial" w:hAnsi="Arial" w:cs="Arial"/>
          <w:b/>
          <w:bCs/>
          <w:color w:val="002060"/>
        </w:rPr>
        <w:t>2 gennaio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52F81D6A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138D5562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30115D54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2536395B" w14:textId="77777777" w:rsidR="00EC0124" w:rsidRPr="00DE1EF7" w:rsidRDefault="00EC0124" w:rsidP="00EC0124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C4329BB" w14:textId="77777777" w:rsidR="00EC0124" w:rsidRPr="00DE1EF7" w:rsidRDefault="00EC0124" w:rsidP="00EC0124">
      <w:pPr>
        <w:pStyle w:val="Nessunaspaziatura"/>
        <w:jc w:val="both"/>
        <w:rPr>
          <w:rFonts w:ascii="Arial" w:hAnsi="Arial" w:cs="Arial"/>
          <w:color w:val="002060"/>
        </w:rPr>
      </w:pPr>
    </w:p>
    <w:p w14:paraId="27A4C453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70C726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38CBEFE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987E254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2D027201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1DC60C3" w14:textId="77777777" w:rsidR="00EC0124" w:rsidRPr="00DE1EF7" w:rsidRDefault="00EC0124" w:rsidP="00EC0124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0E78EEDC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070357A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BC07510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157EEA9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6B8902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4973F3BC" w14:textId="77777777" w:rsidR="00EC0124" w:rsidRPr="00DE1EF7" w:rsidRDefault="00EC0124" w:rsidP="00EC0124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3C6D11F" w14:textId="64A51B71" w:rsidR="00EC0124" w:rsidRDefault="00EC0124" w:rsidP="00380D1F">
      <w:pPr>
        <w:pStyle w:val="breakline"/>
        <w:rPr>
          <w:rFonts w:eastAsiaTheme="minorEastAsia"/>
          <w:color w:val="002060"/>
        </w:rPr>
      </w:pPr>
    </w:p>
    <w:p w14:paraId="2D1AAF92" w14:textId="77777777" w:rsidR="00BD4469" w:rsidRPr="00506C07" w:rsidRDefault="00BD4469" w:rsidP="00380D1F">
      <w:pPr>
        <w:pStyle w:val="breakline"/>
        <w:rPr>
          <w:rFonts w:eastAsiaTheme="minorEastAsia"/>
          <w:color w:val="002060"/>
        </w:rPr>
      </w:pPr>
    </w:p>
    <w:p w14:paraId="44D4FB52" w14:textId="2682F0AA" w:rsid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1E60AD47" w14:textId="77777777" w:rsidR="00BD4469" w:rsidRPr="00937FDE" w:rsidRDefault="00BD4469" w:rsidP="00BD4469">
      <w:pPr>
        <w:pStyle w:val="TITOLOCAMPIONATO"/>
        <w:shd w:val="clear" w:color="auto" w:fill="002060"/>
        <w:spacing w:before="0" w:beforeAutospacing="0" w:after="0" w:afterAutospacing="0"/>
        <w:divId w:val="527259509"/>
        <w:rPr>
          <w:color w:val="FFFFFF"/>
          <w:szCs w:val="30"/>
        </w:rPr>
      </w:pPr>
      <w:bookmarkStart w:id="11" w:name="_Toc120115998"/>
      <w:bookmarkStart w:id="12" w:name="_Toc121756718"/>
      <w:bookmarkStart w:id="13" w:name="_Toc121929430"/>
      <w:r w:rsidRPr="00937FDE">
        <w:rPr>
          <w:color w:val="FFFFFF"/>
          <w:szCs w:val="30"/>
        </w:rPr>
        <w:t>DELIBERE DEL</w:t>
      </w:r>
      <w:r>
        <w:rPr>
          <w:color w:val="FFFFFF"/>
          <w:szCs w:val="30"/>
        </w:rPr>
        <w:t xml:space="preserve">LA CORTE SPORTIVA D’APPELLO </w:t>
      </w:r>
      <w:r w:rsidRPr="00937FDE">
        <w:rPr>
          <w:color w:val="FFFFFF"/>
          <w:szCs w:val="30"/>
        </w:rPr>
        <w:t>TERRITORIALE</w:t>
      </w:r>
      <w:bookmarkEnd w:id="11"/>
      <w:bookmarkEnd w:id="12"/>
      <w:bookmarkEnd w:id="13"/>
    </w:p>
    <w:p w14:paraId="7DE43476" w14:textId="77777777" w:rsidR="00BD4469" w:rsidRPr="00BD4469" w:rsidRDefault="00BD4469" w:rsidP="00BD4469">
      <w:pPr>
        <w:pStyle w:val="LndNormale1"/>
        <w:divId w:val="527259509"/>
        <w:rPr>
          <w:color w:val="002060"/>
        </w:rPr>
      </w:pPr>
    </w:p>
    <w:p w14:paraId="36BD917F" w14:textId="77777777" w:rsidR="00BD4469" w:rsidRPr="00BD4469" w:rsidRDefault="00BD4469" w:rsidP="00BD4469">
      <w:pPr>
        <w:pStyle w:val="Standard"/>
        <w:jc w:val="center"/>
        <w:divId w:val="527259509"/>
        <w:rPr>
          <w:rFonts w:ascii="Arial" w:hAnsi="Arial"/>
          <w:b/>
          <w:color w:val="002060"/>
          <w:sz w:val="22"/>
          <w:szCs w:val="22"/>
        </w:rPr>
      </w:pPr>
      <w:r w:rsidRPr="00BD4469">
        <w:rPr>
          <w:rFonts w:ascii="Arial" w:hAnsi="Arial"/>
          <w:b/>
          <w:color w:val="002060"/>
          <w:sz w:val="22"/>
          <w:szCs w:val="22"/>
        </w:rPr>
        <w:t>TESTO DELLE DECISIONI RELATIVE AL</w:t>
      </w:r>
    </w:p>
    <w:p w14:paraId="21838E14" w14:textId="77777777" w:rsidR="00BD4469" w:rsidRPr="00BD4469" w:rsidRDefault="00BD4469" w:rsidP="00BD4469">
      <w:pPr>
        <w:pStyle w:val="Standard"/>
        <w:jc w:val="center"/>
        <w:divId w:val="527259509"/>
        <w:rPr>
          <w:color w:val="002060"/>
        </w:rPr>
      </w:pPr>
      <w:r w:rsidRPr="00BD4469">
        <w:rPr>
          <w:rFonts w:ascii="Arial" w:hAnsi="Arial"/>
          <w:b/>
          <w:color w:val="002060"/>
          <w:sz w:val="22"/>
          <w:szCs w:val="22"/>
        </w:rPr>
        <w:t xml:space="preserve">COM. UFF. N.  </w:t>
      </w:r>
      <w:proofErr w:type="gramStart"/>
      <w:r w:rsidRPr="00BD4469">
        <w:rPr>
          <w:rFonts w:ascii="Arial" w:hAnsi="Arial"/>
          <w:b/>
          <w:color w:val="002060"/>
          <w:sz w:val="22"/>
          <w:szCs w:val="22"/>
        </w:rPr>
        <w:t>106  –</w:t>
      </w:r>
      <w:proofErr w:type="gramEnd"/>
      <w:r w:rsidRPr="00BD4469">
        <w:rPr>
          <w:rFonts w:ascii="Arial" w:hAnsi="Arial"/>
          <w:b/>
          <w:color w:val="002060"/>
          <w:sz w:val="22"/>
          <w:szCs w:val="22"/>
        </w:rPr>
        <w:t xml:space="preserve">  RIUNIONE DEL 12 DICEMBRE  202</w:t>
      </w:r>
      <w:r w:rsidRPr="00BD4469">
        <w:rPr>
          <w:rFonts w:ascii="Arial" w:eastAsia="Arial" w:hAnsi="Arial"/>
          <w:b/>
          <w:color w:val="002060"/>
          <w:sz w:val="22"/>
          <w:szCs w:val="22"/>
        </w:rPr>
        <w:t>2</w:t>
      </w:r>
    </w:p>
    <w:p w14:paraId="4EEE600B" w14:textId="77777777" w:rsidR="00BD4469" w:rsidRPr="00BD4469" w:rsidRDefault="00BD4469" w:rsidP="00BD4469">
      <w:pPr>
        <w:pStyle w:val="Standard"/>
        <w:jc w:val="center"/>
        <w:divId w:val="527259509"/>
        <w:rPr>
          <w:rFonts w:ascii="Arial" w:hAnsi="Arial"/>
          <w:i/>
          <w:iCs/>
          <w:color w:val="002060"/>
          <w:sz w:val="22"/>
          <w:szCs w:val="22"/>
          <w:u w:val="single"/>
        </w:rPr>
      </w:pPr>
    </w:p>
    <w:p w14:paraId="29E76A7A" w14:textId="77777777" w:rsidR="00BD4469" w:rsidRPr="00BD4469" w:rsidRDefault="00BD4469" w:rsidP="00BD4469">
      <w:pPr>
        <w:pStyle w:val="Heading"/>
        <w:jc w:val="both"/>
        <w:divId w:val="527259509"/>
        <w:rPr>
          <w:color w:val="002060"/>
        </w:rPr>
      </w:pPr>
      <w:r w:rsidRPr="00BD4469">
        <w:rPr>
          <w:rFonts w:eastAsia="Times New Roman"/>
          <w:b w:val="0"/>
          <w:color w:val="002060"/>
          <w:szCs w:val="22"/>
        </w:rPr>
        <w:t xml:space="preserve">La Corte Sportiva d’Appello Territoriale </w:t>
      </w:r>
      <w:r w:rsidRPr="00BD4469">
        <w:rPr>
          <w:b w:val="0"/>
          <w:color w:val="002060"/>
          <w:szCs w:val="22"/>
        </w:rPr>
        <w:t>del Comitato Regionale Marche, nella riunione del giorno 12 dic</w:t>
      </w:r>
      <w:r w:rsidRPr="00BD4469">
        <w:rPr>
          <w:rFonts w:eastAsia="Times New Roman"/>
          <w:b w:val="0"/>
          <w:color w:val="002060"/>
          <w:szCs w:val="22"/>
        </w:rPr>
        <w:t>embre</w:t>
      </w:r>
      <w:r w:rsidRPr="00BD4469">
        <w:rPr>
          <w:b w:val="0"/>
          <w:color w:val="002060"/>
          <w:szCs w:val="22"/>
        </w:rPr>
        <w:t xml:space="preserve"> 2022, ha pronunciato le seguenti decisioni:</w:t>
      </w:r>
    </w:p>
    <w:p w14:paraId="2DEC940D" w14:textId="77777777" w:rsidR="00BD4469" w:rsidRPr="00BD4469" w:rsidRDefault="00BD4469" w:rsidP="00BD4469">
      <w:pPr>
        <w:pStyle w:val="Textbody"/>
        <w:divId w:val="527259509"/>
        <w:rPr>
          <w:color w:val="002060"/>
        </w:rPr>
      </w:pPr>
    </w:p>
    <w:p w14:paraId="67F8865F" w14:textId="77777777" w:rsidR="00BD4469" w:rsidRPr="00BD4469" w:rsidRDefault="00BD4469" w:rsidP="00BD4469">
      <w:pPr>
        <w:pStyle w:val="Standard"/>
        <w:spacing w:line="340" w:lineRule="exact"/>
        <w:jc w:val="center"/>
        <w:divId w:val="527259509"/>
        <w:rPr>
          <w:color w:val="002060"/>
        </w:rPr>
      </w:pPr>
      <w:r w:rsidRPr="00BD4469">
        <w:rPr>
          <w:rFonts w:ascii="Arial" w:hAnsi="Arial"/>
          <w:b/>
          <w:bCs/>
          <w:color w:val="002060"/>
          <w:sz w:val="22"/>
          <w:szCs w:val="22"/>
        </w:rPr>
        <w:t>DECISIONE   N. 23/2022-2023</w:t>
      </w:r>
    </w:p>
    <w:p w14:paraId="4447C793" w14:textId="77777777" w:rsidR="00BD4469" w:rsidRPr="00BD4469" w:rsidRDefault="00BD4469" w:rsidP="00BD4469">
      <w:pPr>
        <w:pStyle w:val="Standard"/>
        <w:spacing w:line="340" w:lineRule="exact"/>
        <w:divId w:val="527259509"/>
        <w:rPr>
          <w:color w:val="002060"/>
        </w:rPr>
      </w:pPr>
    </w:p>
    <w:p w14:paraId="10C01CCF" w14:textId="77777777" w:rsidR="00BD4469" w:rsidRPr="00BD4469" w:rsidRDefault="00BD4469" w:rsidP="00BD4469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BD4469">
        <w:rPr>
          <w:b w:val="0"/>
          <w:color w:val="002060"/>
          <w:szCs w:val="22"/>
        </w:rPr>
        <w:t>La Corte sportiva d’appello territoriale presso il Comitato Regionale Marche, composta da</w:t>
      </w:r>
    </w:p>
    <w:p w14:paraId="351DF2D6" w14:textId="77777777" w:rsidR="00BD4469" w:rsidRPr="00BD4469" w:rsidRDefault="00BD4469" w:rsidP="00BD4469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BD4469">
        <w:rPr>
          <w:b w:val="0"/>
          <w:color w:val="002060"/>
          <w:szCs w:val="22"/>
        </w:rPr>
        <w:t xml:space="preserve">Avv. Piero </w:t>
      </w:r>
      <w:proofErr w:type="spellStart"/>
      <w:r w:rsidRPr="00BD4469">
        <w:rPr>
          <w:b w:val="0"/>
          <w:color w:val="002060"/>
          <w:szCs w:val="22"/>
        </w:rPr>
        <w:t>Paciaroni</w:t>
      </w:r>
      <w:proofErr w:type="spellEnd"/>
      <w:r w:rsidRPr="00BD4469">
        <w:rPr>
          <w:b w:val="0"/>
          <w:color w:val="002060"/>
          <w:szCs w:val="22"/>
        </w:rPr>
        <w:t xml:space="preserve"> - Presidente</w:t>
      </w:r>
    </w:p>
    <w:p w14:paraId="58F9DA13" w14:textId="77777777" w:rsidR="00BD4469" w:rsidRPr="00BD4469" w:rsidRDefault="00BD4469" w:rsidP="00BD4469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BD4469">
        <w:rPr>
          <w:b w:val="0"/>
          <w:color w:val="002060"/>
          <w:szCs w:val="22"/>
        </w:rPr>
        <w:t>Dott. Lorenzo Casagrande Albano - Componente Segretario f.f.</w:t>
      </w:r>
    </w:p>
    <w:p w14:paraId="042FFF0C" w14:textId="77777777" w:rsidR="00BD4469" w:rsidRPr="00BD4469" w:rsidRDefault="00BD4469" w:rsidP="00BD4469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BD4469">
        <w:rPr>
          <w:b w:val="0"/>
          <w:color w:val="002060"/>
          <w:szCs w:val="22"/>
        </w:rPr>
        <w:t>Avv. Francesco Scaloni – Componente</w:t>
      </w:r>
    </w:p>
    <w:p w14:paraId="4058114D" w14:textId="77777777" w:rsidR="00BD4469" w:rsidRPr="00BD4469" w:rsidRDefault="00BD4469" w:rsidP="00BD4469">
      <w:pPr>
        <w:pStyle w:val="Titolo"/>
        <w:jc w:val="both"/>
        <w:divId w:val="527259509"/>
        <w:rPr>
          <w:b w:val="0"/>
          <w:color w:val="002060"/>
          <w:szCs w:val="22"/>
        </w:rPr>
      </w:pPr>
      <w:r w:rsidRPr="00BD4469">
        <w:rPr>
          <w:b w:val="0"/>
          <w:color w:val="002060"/>
          <w:szCs w:val="22"/>
        </w:rPr>
        <w:t>Dott.ssa Valentina Pupo - Componente</w:t>
      </w:r>
    </w:p>
    <w:p w14:paraId="0D9C9BAE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  <w:szCs w:val="22"/>
        </w:rPr>
        <w:t xml:space="preserve">a seguito del reclamo n. 24 promosso dalla A.S.D. ACQUALAGNA CALCIO A 5 in data 29/11/2022 avverso la sanzione sportiva dell’ammenda di € 80,00 (ottanta/00) applicata dal Giudice sportivo territoriale del Comitato Regionale Marche con delibera pubblicata sul Com. Uff. n.52 del 25/11/2022                                               </w:t>
      </w:r>
    </w:p>
    <w:p w14:paraId="4C0D1A7B" w14:textId="77777777" w:rsidR="00BD4469" w:rsidRPr="00BD4469" w:rsidRDefault="00BD4469" w:rsidP="00BD4469">
      <w:pPr>
        <w:pStyle w:val="Titolo"/>
        <w:jc w:val="both"/>
        <w:divId w:val="527259509"/>
        <w:rPr>
          <w:color w:val="002060"/>
          <w:szCs w:val="22"/>
        </w:rPr>
      </w:pPr>
      <w:r w:rsidRPr="00BD4469">
        <w:rPr>
          <w:b w:val="0"/>
          <w:color w:val="002060"/>
          <w:szCs w:val="22"/>
        </w:rPr>
        <w:t xml:space="preserve">nella riunione del 12 dicembre 2022, </w:t>
      </w:r>
      <w:bookmarkStart w:id="14" w:name="_Hlk116922762"/>
      <w:bookmarkStart w:id="15" w:name="_Hlk1024000841"/>
      <w:bookmarkEnd w:id="14"/>
      <w:bookmarkEnd w:id="15"/>
      <w:r w:rsidRPr="00BD4469">
        <w:rPr>
          <w:color w:val="002060"/>
          <w:szCs w:val="22"/>
        </w:rPr>
        <w:t xml:space="preserve">                                                                              </w:t>
      </w:r>
      <w:r w:rsidRPr="00BD4469">
        <w:rPr>
          <w:b w:val="0"/>
          <w:color w:val="002060"/>
          <w:szCs w:val="22"/>
        </w:rPr>
        <w:t xml:space="preserve"> </w:t>
      </w:r>
      <w:bookmarkStart w:id="16" w:name="_Hlk92127401"/>
      <w:bookmarkStart w:id="17" w:name="_Hlk1074786021"/>
      <w:bookmarkStart w:id="18" w:name="_Hlk102399974"/>
      <w:r w:rsidRPr="00BD4469">
        <w:rPr>
          <w:color w:val="002060"/>
          <w:szCs w:val="22"/>
        </w:rPr>
        <w:t xml:space="preserve">                                                     </w:t>
      </w:r>
      <w:bookmarkEnd w:id="16"/>
      <w:bookmarkEnd w:id="17"/>
      <w:bookmarkEnd w:id="18"/>
      <w:r w:rsidRPr="00BD4469">
        <w:rPr>
          <w:b w:val="0"/>
          <w:color w:val="002060"/>
          <w:szCs w:val="22"/>
        </w:rPr>
        <w:t xml:space="preserve">                                                                </w:t>
      </w:r>
    </w:p>
    <w:p w14:paraId="2DBDCA55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</w:rPr>
        <w:t>- esaminato il reclamo;</w:t>
      </w:r>
    </w:p>
    <w:p w14:paraId="6507FD10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</w:rPr>
        <w:t>- dichiarata la tardività della memoria difensiva depositata inviata il 9-12-2022;</w:t>
      </w:r>
    </w:p>
    <w:p w14:paraId="7E843503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  <w:szCs w:val="22"/>
        </w:rPr>
        <w:t>- letti tutti gli atti;</w:t>
      </w:r>
    </w:p>
    <w:p w14:paraId="30F2AB01" w14:textId="77777777" w:rsidR="00BD4469" w:rsidRPr="00BD4469" w:rsidRDefault="00BD4469" w:rsidP="00BD4469">
      <w:pPr>
        <w:pStyle w:val="Standard"/>
        <w:jc w:val="both"/>
        <w:divId w:val="527259509"/>
        <w:rPr>
          <w:color w:val="002060"/>
        </w:rPr>
      </w:pPr>
      <w:r w:rsidRPr="00BD4469">
        <w:rPr>
          <w:rFonts w:ascii="Arial" w:hAnsi="Arial"/>
          <w:color w:val="002060"/>
          <w:sz w:val="22"/>
          <w:szCs w:val="22"/>
        </w:rPr>
        <w:t>- relatore Lorenzo Casagrande Albano,</w:t>
      </w:r>
    </w:p>
    <w:p w14:paraId="68970307" w14:textId="77777777" w:rsidR="00BD4469" w:rsidRPr="00BD4469" w:rsidRDefault="00BD4469" w:rsidP="00BD4469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>- ritenuto e considerato in fatto e diritto quanto segue,</w:t>
      </w:r>
    </w:p>
    <w:p w14:paraId="045C1031" w14:textId="77777777" w:rsidR="00BD4469" w:rsidRPr="00BD4469" w:rsidRDefault="00BD4469" w:rsidP="00BD4469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>ha pronunciato la seguente decisione.</w:t>
      </w:r>
    </w:p>
    <w:p w14:paraId="5AE5E9D0" w14:textId="77777777" w:rsidR="00BD4469" w:rsidRPr="00BD4469" w:rsidRDefault="00BD4469" w:rsidP="00BD4469">
      <w:pPr>
        <w:pStyle w:val="Standard"/>
        <w:jc w:val="center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ab/>
        <w:t>SVOLGIMENTO DEL PROCEDIMENTO</w:t>
      </w:r>
    </w:p>
    <w:p w14:paraId="4147AB60" w14:textId="77777777" w:rsidR="00BD4469" w:rsidRPr="00BD4469" w:rsidRDefault="00BD4469" w:rsidP="00BD4469">
      <w:pPr>
        <w:pStyle w:val="Standard"/>
        <w:ind w:firstLine="680"/>
        <w:jc w:val="both"/>
        <w:divId w:val="527259509"/>
        <w:rPr>
          <w:color w:val="002060"/>
        </w:rPr>
      </w:pPr>
      <w:r w:rsidRPr="00BD4469">
        <w:rPr>
          <w:rFonts w:ascii="Arial" w:hAnsi="Arial"/>
          <w:color w:val="002060"/>
          <w:sz w:val="22"/>
          <w:szCs w:val="22"/>
        </w:rPr>
        <w:lastRenderedPageBreak/>
        <w:t xml:space="preserve">Il Giudice sportivo territoriale del Comitato Regionale Marche con decisione pubblicata sul </w:t>
      </w:r>
      <w:proofErr w:type="spellStart"/>
      <w:r w:rsidRPr="00BD4469">
        <w:rPr>
          <w:rFonts w:ascii="Arial" w:hAnsi="Arial"/>
          <w:color w:val="002060"/>
          <w:sz w:val="22"/>
          <w:szCs w:val="22"/>
        </w:rPr>
        <w:t>Com</w:t>
      </w:r>
      <w:proofErr w:type="spellEnd"/>
      <w:r w:rsidRPr="00BD4469">
        <w:rPr>
          <w:rFonts w:ascii="Arial" w:hAnsi="Arial"/>
          <w:color w:val="002060"/>
          <w:sz w:val="22"/>
          <w:szCs w:val="22"/>
        </w:rPr>
        <w:t xml:space="preserve">. Uff. indicato in epigrafe, ha inflitto alla società reclamante la sanzione sportiva della ammenda di euro 80,00 </w:t>
      </w:r>
      <w:proofErr w:type="gramStart"/>
      <w:r w:rsidRPr="00BD4469">
        <w:rPr>
          <w:rFonts w:ascii="Arial" w:hAnsi="Arial"/>
          <w:color w:val="002060"/>
          <w:sz w:val="22"/>
          <w:szCs w:val="22"/>
        </w:rPr>
        <w:t xml:space="preserve">“ </w:t>
      </w:r>
      <w:r w:rsidRPr="00BD4469">
        <w:rPr>
          <w:rFonts w:ascii="Arial" w:hAnsi="Arial"/>
          <w:i/>
          <w:iCs/>
          <w:color w:val="002060"/>
          <w:sz w:val="22"/>
          <w:szCs w:val="22"/>
        </w:rPr>
        <w:t>per</w:t>
      </w:r>
      <w:proofErr w:type="gramEnd"/>
      <w:r w:rsidRPr="00BD4469">
        <w:rPr>
          <w:rFonts w:ascii="Arial" w:hAnsi="Arial"/>
          <w:i/>
          <w:iCs/>
          <w:color w:val="002060"/>
          <w:sz w:val="22"/>
          <w:szCs w:val="22"/>
        </w:rPr>
        <w:t xml:space="preserve"> aver alcuni propri sostenitori proferito  frasi ingiuriose nei confronti del Direttore di Gara “.</w:t>
      </w:r>
    </w:p>
    <w:p w14:paraId="75866168" w14:textId="77777777" w:rsidR="00BD4469" w:rsidRPr="00BD4469" w:rsidRDefault="00BD4469" w:rsidP="00BD4469">
      <w:pPr>
        <w:pStyle w:val="Standard"/>
        <w:ind w:firstLine="567"/>
        <w:jc w:val="both"/>
        <w:divId w:val="527259509"/>
        <w:rPr>
          <w:color w:val="002060"/>
        </w:rPr>
      </w:pPr>
      <w:r w:rsidRPr="00BD4469">
        <w:rPr>
          <w:rFonts w:ascii="Arial" w:hAnsi="Arial"/>
          <w:color w:val="002060"/>
          <w:sz w:val="22"/>
          <w:szCs w:val="22"/>
        </w:rPr>
        <w:t xml:space="preserve"> Contro tale decisione ha proposto reclamo la A.S.D. ACQUALAGNA CALCIO a </w:t>
      </w:r>
      <w:proofErr w:type="gramStart"/>
      <w:r w:rsidRPr="00BD4469">
        <w:rPr>
          <w:rFonts w:ascii="Arial" w:hAnsi="Arial"/>
          <w:color w:val="002060"/>
          <w:sz w:val="22"/>
          <w:szCs w:val="22"/>
        </w:rPr>
        <w:t>5</w:t>
      </w:r>
      <w:proofErr w:type="gramEnd"/>
      <w:r w:rsidRPr="00BD4469">
        <w:rPr>
          <w:rFonts w:ascii="Arial" w:hAnsi="Arial"/>
          <w:color w:val="002060"/>
          <w:sz w:val="22"/>
          <w:szCs w:val="22"/>
        </w:rPr>
        <w:t xml:space="preserve"> negando i fatti imputati e chiedendone l’annullamento o in subordine una riduzione della sanzione.</w:t>
      </w:r>
    </w:p>
    <w:p w14:paraId="3F53C353" w14:textId="77777777" w:rsidR="00BD4469" w:rsidRPr="00BD4469" w:rsidRDefault="00BD4469" w:rsidP="00BD4469">
      <w:pPr>
        <w:pStyle w:val="Standard"/>
        <w:jc w:val="center"/>
        <w:divId w:val="527259509"/>
        <w:rPr>
          <w:color w:val="002060"/>
        </w:rPr>
      </w:pPr>
      <w:r w:rsidRPr="00BD4469">
        <w:rPr>
          <w:rFonts w:ascii="Arial" w:hAnsi="Arial"/>
          <w:color w:val="002060"/>
          <w:sz w:val="22"/>
          <w:szCs w:val="22"/>
        </w:rPr>
        <w:t>MOTIVI DELLA DECISIONE</w:t>
      </w:r>
    </w:p>
    <w:p w14:paraId="0B791A67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suppressAutoHyphens/>
        <w:ind w:firstLine="567"/>
        <w:divId w:val="527259509"/>
        <w:rPr>
          <w:color w:val="002060"/>
        </w:rPr>
      </w:pPr>
      <w:r w:rsidRPr="00BD4469">
        <w:rPr>
          <w:rFonts w:cs="Arial"/>
          <w:color w:val="002060"/>
          <w:szCs w:val="22"/>
        </w:rPr>
        <w:t>Il reclamo è inammissibile per mancanza di sottoscrizione dello stesso, requisito indispensabile per la sua validità; peraltro in calce al reclamo è riportato soltanto “ A.S.D. ACQUALAGNA CALCIO A5 senza essere nemmeno indicato chi sia il soggetto che ha predisposto l’atto e che rappresenterebbe la società.</w:t>
      </w:r>
    </w:p>
    <w:p w14:paraId="3FF68D54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suppressAutoHyphens/>
        <w:ind w:firstLine="567"/>
        <w:divId w:val="527259509"/>
        <w:rPr>
          <w:color w:val="002060"/>
        </w:rPr>
      </w:pPr>
      <w:r w:rsidRPr="00BD4469">
        <w:rPr>
          <w:rFonts w:cs="Arial"/>
          <w:color w:val="002060"/>
          <w:szCs w:val="22"/>
        </w:rPr>
        <w:t>Anche la memoria difensiva, che peraltro è inammissibile essendo stata depositata tardivamente, non reca alcuna sottoscrizione né indicazione di chi sia il soggetto che l’ha predisposta ed al quale la stessa sia riferibile.</w:t>
      </w:r>
    </w:p>
    <w:p w14:paraId="709893EC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suppressAutoHyphens/>
        <w:ind w:firstLine="567"/>
        <w:divId w:val="527259509"/>
        <w:rPr>
          <w:color w:val="002060"/>
        </w:rPr>
      </w:pPr>
      <w:r w:rsidRPr="00BD4469">
        <w:rPr>
          <w:rFonts w:cs="Arial"/>
          <w:color w:val="002060"/>
          <w:szCs w:val="22"/>
        </w:rPr>
        <w:t>L’articolo 49 CGS prevede che  i ricorsi debbano essere firmati da chi rappresenta la società con individuazione del soggetto che li sottoscrive, anche per consentire di verificare se il sottoscrittore è abilitato a rappresentare la società reclamante o meno, come si verificherebbe – ad esempio -  se il reclamo fosse sottoscritto da un soggetto in quel momento inibito.</w:t>
      </w:r>
    </w:p>
    <w:p w14:paraId="286FBEB8" w14:textId="77777777" w:rsidR="00BD4469" w:rsidRPr="00BD4469" w:rsidRDefault="00BD4469" w:rsidP="00BD4469">
      <w:pPr>
        <w:pStyle w:val="LndNormale1"/>
        <w:tabs>
          <w:tab w:val="center" w:pos="4819"/>
          <w:tab w:val="right" w:pos="9638"/>
        </w:tabs>
        <w:suppressAutoHyphens/>
        <w:ind w:firstLine="567"/>
        <w:jc w:val="center"/>
        <w:divId w:val="527259509"/>
        <w:rPr>
          <w:color w:val="002060"/>
        </w:rPr>
      </w:pPr>
      <w:r w:rsidRPr="00BD4469">
        <w:rPr>
          <w:rFonts w:cs="Arial"/>
          <w:color w:val="002060"/>
          <w:szCs w:val="22"/>
        </w:rPr>
        <w:t>PQM</w:t>
      </w:r>
    </w:p>
    <w:p w14:paraId="61F46797" w14:textId="77777777" w:rsidR="00BD4469" w:rsidRPr="00BD4469" w:rsidRDefault="00BD4469" w:rsidP="00BD4469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 xml:space="preserve">la Corte sportiva d’appello territoriale, definitivamente pronunciando, dichiara inammissibile il reclamo in base all’art. 49 </w:t>
      </w:r>
      <w:proofErr w:type="spellStart"/>
      <w:r w:rsidRPr="00BD4469">
        <w:rPr>
          <w:rFonts w:ascii="Arial" w:hAnsi="Arial"/>
          <w:color w:val="002060"/>
          <w:sz w:val="22"/>
          <w:szCs w:val="22"/>
        </w:rPr>
        <w:t>C.g.s</w:t>
      </w:r>
      <w:proofErr w:type="spellEnd"/>
      <w:r w:rsidRPr="00BD4469">
        <w:rPr>
          <w:rFonts w:ascii="Arial" w:hAnsi="Arial"/>
          <w:color w:val="002060"/>
          <w:sz w:val="22"/>
          <w:szCs w:val="22"/>
        </w:rPr>
        <w:t>.</w:t>
      </w:r>
    </w:p>
    <w:p w14:paraId="78370862" w14:textId="77777777" w:rsidR="00BD4469" w:rsidRPr="00BD4469" w:rsidRDefault="00BD4469" w:rsidP="00BD4469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>Dispone addebitarsi il relativo contributo e manda alla Segreteria del Comitato Regionale Marche per gli adempimenti conseguenti.</w:t>
      </w:r>
    </w:p>
    <w:p w14:paraId="72499375" w14:textId="77777777" w:rsidR="00BD4469" w:rsidRPr="00BD4469" w:rsidRDefault="00BD4469" w:rsidP="00BD4469">
      <w:pPr>
        <w:pStyle w:val="Standard"/>
        <w:jc w:val="both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>Così deciso in Ancona, nella sede della FIGC - LND - Comitato Regionale Marche, in data 12 dicembre 2022.</w:t>
      </w:r>
    </w:p>
    <w:p w14:paraId="0BAAD316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 xml:space="preserve">Il Relatore                                                                                                               Il Presidente   </w:t>
      </w:r>
    </w:p>
    <w:p w14:paraId="3370B5E7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 xml:space="preserve">F.to in originale                                                      </w:t>
      </w:r>
      <w:r w:rsidRPr="00BD4469">
        <w:rPr>
          <w:rFonts w:ascii="Arial" w:hAnsi="Arial"/>
          <w:color w:val="002060"/>
          <w:sz w:val="22"/>
          <w:szCs w:val="22"/>
        </w:rPr>
        <w:tab/>
      </w:r>
      <w:r w:rsidRPr="00BD4469">
        <w:rPr>
          <w:rFonts w:ascii="Arial" w:hAnsi="Arial"/>
          <w:color w:val="002060"/>
          <w:sz w:val="22"/>
          <w:szCs w:val="22"/>
        </w:rPr>
        <w:tab/>
      </w:r>
      <w:r w:rsidRPr="00BD4469">
        <w:rPr>
          <w:rFonts w:ascii="Arial" w:hAnsi="Arial"/>
          <w:color w:val="002060"/>
          <w:sz w:val="22"/>
          <w:szCs w:val="22"/>
        </w:rPr>
        <w:tab/>
      </w:r>
      <w:r w:rsidRPr="00BD4469">
        <w:rPr>
          <w:rFonts w:ascii="Arial" w:hAnsi="Arial"/>
          <w:color w:val="002060"/>
          <w:sz w:val="22"/>
          <w:szCs w:val="22"/>
        </w:rPr>
        <w:tab/>
      </w:r>
      <w:r w:rsidRPr="00BD4469">
        <w:rPr>
          <w:rFonts w:ascii="Arial" w:hAnsi="Arial"/>
          <w:color w:val="002060"/>
          <w:sz w:val="22"/>
          <w:szCs w:val="22"/>
        </w:rPr>
        <w:tab/>
        <w:t xml:space="preserve">F.to in originale   </w:t>
      </w:r>
    </w:p>
    <w:p w14:paraId="05FF40A1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 xml:space="preserve">Lorenzo Casagrande Albano                                                                                  Piero </w:t>
      </w:r>
      <w:proofErr w:type="spellStart"/>
      <w:r w:rsidRPr="00BD4469">
        <w:rPr>
          <w:rFonts w:ascii="Arial" w:hAnsi="Arial"/>
          <w:color w:val="002060"/>
          <w:sz w:val="22"/>
          <w:szCs w:val="22"/>
        </w:rPr>
        <w:t>Paciaroni</w:t>
      </w:r>
      <w:proofErr w:type="spellEnd"/>
    </w:p>
    <w:p w14:paraId="2C5F0E92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</w:p>
    <w:p w14:paraId="55BEC5B6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</w:p>
    <w:p w14:paraId="12B3CCAF" w14:textId="77777777" w:rsidR="00BD4469" w:rsidRPr="00BD4469" w:rsidRDefault="00BD4469" w:rsidP="00BD4469">
      <w:pPr>
        <w:pStyle w:val="Standard"/>
        <w:divId w:val="527259509"/>
        <w:rPr>
          <w:rFonts w:ascii="Arial" w:hAnsi="Arial"/>
          <w:color w:val="002060"/>
          <w:sz w:val="22"/>
          <w:szCs w:val="22"/>
        </w:rPr>
      </w:pPr>
      <w:r w:rsidRPr="00BD4469">
        <w:rPr>
          <w:rFonts w:ascii="Arial" w:hAnsi="Arial"/>
          <w:color w:val="002060"/>
          <w:sz w:val="22"/>
          <w:szCs w:val="22"/>
        </w:rPr>
        <w:t>Depositato in Ancona in data 14 dicembre 2022</w:t>
      </w:r>
    </w:p>
    <w:p w14:paraId="16C008D4" w14:textId="77777777" w:rsidR="00BD4469" w:rsidRPr="00BD4469" w:rsidRDefault="00BD4469" w:rsidP="00BD4469">
      <w:pPr>
        <w:pStyle w:val="LndNormale1"/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  <w:szCs w:val="22"/>
        </w:rPr>
        <w:t xml:space="preserve">Il Segretario f.f.  </w:t>
      </w:r>
    </w:p>
    <w:p w14:paraId="601F69C8" w14:textId="77777777" w:rsidR="00BD4469" w:rsidRPr="00BD4469" w:rsidRDefault="00BD4469" w:rsidP="00BD4469">
      <w:pPr>
        <w:pStyle w:val="LndNormale1"/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  <w:szCs w:val="22"/>
        </w:rPr>
        <w:t xml:space="preserve"> F.to in originale                                                              </w:t>
      </w:r>
    </w:p>
    <w:p w14:paraId="302A0369" w14:textId="77777777" w:rsidR="00BD4469" w:rsidRPr="00BD4469" w:rsidRDefault="00BD4469" w:rsidP="00BD4469">
      <w:pPr>
        <w:pStyle w:val="LndNormale1"/>
        <w:divId w:val="527259509"/>
        <w:rPr>
          <w:color w:val="002060"/>
          <w:szCs w:val="22"/>
        </w:rPr>
      </w:pPr>
      <w:r w:rsidRPr="00BD4469">
        <w:rPr>
          <w:rFonts w:cs="Arial"/>
          <w:color w:val="002060"/>
          <w:szCs w:val="22"/>
        </w:rPr>
        <w:t xml:space="preserve">Lorenzo Casagrande Albano      </w:t>
      </w:r>
    </w:p>
    <w:p w14:paraId="08577643" w14:textId="77777777" w:rsidR="00BD4469" w:rsidRDefault="00BD4469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4157CF17" w14:textId="77777777" w:rsidR="00757501" w:rsidRPr="00DE1EF7" w:rsidRDefault="00757501" w:rsidP="00757501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7A2DD40" w14:textId="77777777" w:rsidR="00757501" w:rsidRPr="00757501" w:rsidRDefault="00757501" w:rsidP="00757501">
      <w:pPr>
        <w:pStyle w:val="LndNormale1"/>
        <w:divId w:val="527259509"/>
        <w:rPr>
          <w:b/>
          <w:color w:val="002060"/>
          <w:szCs w:val="22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6D7BB4DA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A613C1">
        <w:rPr>
          <w:b/>
          <w:color w:val="002060"/>
          <w:u w:val="single"/>
        </w:rPr>
        <w:t>19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8747E" w14:textId="77777777" w:rsidR="00C72C8E" w:rsidRDefault="00C72C8E">
      <w:r>
        <w:separator/>
      </w:r>
    </w:p>
  </w:endnote>
  <w:endnote w:type="continuationSeparator" w:id="0">
    <w:p w14:paraId="767E9BF6" w14:textId="77777777" w:rsidR="00C72C8E" w:rsidRDefault="00C72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76DA39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</w:t>
    </w:r>
    <w:r w:rsidR="00A613C1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E2661" w14:textId="77777777" w:rsidR="00C72C8E" w:rsidRDefault="00C72C8E">
      <w:r>
        <w:separator/>
      </w:r>
    </w:p>
  </w:footnote>
  <w:footnote w:type="continuationSeparator" w:id="0">
    <w:p w14:paraId="0969AD59" w14:textId="77777777" w:rsidR="00C72C8E" w:rsidRDefault="00C72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4"/>
  </w:num>
  <w:num w:numId="3" w16cid:durableId="57946484">
    <w:abstractNumId w:val="1"/>
  </w:num>
  <w:num w:numId="4" w16cid:durableId="897203197">
    <w:abstractNumId w:val="2"/>
  </w:num>
  <w:num w:numId="5" w16cid:durableId="56263907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ADE"/>
    <w:rsid w:val="00006FDF"/>
    <w:rsid w:val="00007368"/>
    <w:rsid w:val="00007DAD"/>
    <w:rsid w:val="00013231"/>
    <w:rsid w:val="000147A2"/>
    <w:rsid w:val="0001502E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2D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955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65A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136"/>
    <w:rsid w:val="003507F7"/>
    <w:rsid w:val="003522B2"/>
    <w:rsid w:val="0035255B"/>
    <w:rsid w:val="003525CD"/>
    <w:rsid w:val="0035278D"/>
    <w:rsid w:val="00352A90"/>
    <w:rsid w:val="00354324"/>
    <w:rsid w:val="003554A0"/>
    <w:rsid w:val="00355E8A"/>
    <w:rsid w:val="00356D33"/>
    <w:rsid w:val="003571E4"/>
    <w:rsid w:val="00357B20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0D1F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9AB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C2D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37AE5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942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6E33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117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4FC3"/>
    <w:rsid w:val="007466FE"/>
    <w:rsid w:val="00747228"/>
    <w:rsid w:val="0074748C"/>
    <w:rsid w:val="00747572"/>
    <w:rsid w:val="00747744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57501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6A76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3AE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3C1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872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469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2C8E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2510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9A1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0124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9AA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6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11851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2022-12-10T12:38:00Z</cp:lastPrinted>
  <dcterms:created xsi:type="dcterms:W3CDTF">2022-12-19T11:43:00Z</dcterms:created>
  <dcterms:modified xsi:type="dcterms:W3CDTF">2022-12-19T11:46:00Z</dcterms:modified>
</cp:coreProperties>
</file>