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F71E8F5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C78C0" w:rsidRPr="00DE1E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3D5327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62259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D5327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 w:rsidRPr="00DE1EF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67CB1CF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1283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126A5F9D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1283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E54679A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1283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445139EC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12830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59AD4A49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12830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C4D832C" w14:textId="4780AEDD" w:rsidR="00BC5872" w:rsidRPr="007660D3" w:rsidRDefault="00BC587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59A41B5" w14:textId="77777777" w:rsidR="00FB3BE5" w:rsidRPr="007660D3" w:rsidRDefault="00FB3BE5" w:rsidP="00FB3BE5">
      <w:pPr>
        <w:pStyle w:val="LndNormale1"/>
        <w:rPr>
          <w:b/>
          <w:color w:val="002060"/>
          <w:sz w:val="28"/>
          <w:szCs w:val="28"/>
        </w:rPr>
      </w:pPr>
      <w:r w:rsidRPr="007660D3">
        <w:rPr>
          <w:b/>
          <w:color w:val="002060"/>
          <w:sz w:val="28"/>
          <w:szCs w:val="28"/>
        </w:rPr>
        <w:t>CIRCOLARE N. 51 DEL 19.12.2022</w:t>
      </w:r>
    </w:p>
    <w:p w14:paraId="49D7A521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>Si pubblica, per opportuna conoscenza, la copia della circolare n. 42-2022 elaborata dal Centro Studi Tributari della L.N.D. avente per oggetto:</w:t>
      </w:r>
    </w:p>
    <w:p w14:paraId="70E6BDCC" w14:textId="77777777" w:rsidR="00FB3BE5" w:rsidRPr="007660D3" w:rsidRDefault="00FB3BE5" w:rsidP="00FB3BE5">
      <w:pPr>
        <w:pStyle w:val="LndNormale1"/>
        <w:rPr>
          <w:b/>
          <w:i/>
          <w:color w:val="002060"/>
        </w:rPr>
      </w:pPr>
      <w:r w:rsidRPr="007660D3">
        <w:rPr>
          <w:b/>
          <w:i/>
          <w:color w:val="002060"/>
        </w:rPr>
        <w:t>“Scuole Calcio – Trattamento tributario dei corrispettivi – Istanza di consulenza giuridica della L.N.D. – Risposta dell’Agenzia delle Entrate n. 956-44/2022.”</w:t>
      </w:r>
    </w:p>
    <w:p w14:paraId="5F0C4101" w14:textId="73E2990E" w:rsidR="00FB3BE5" w:rsidRDefault="00FB3BE5" w:rsidP="00FB3BE5">
      <w:pPr>
        <w:pStyle w:val="LndNormale1"/>
        <w:rPr>
          <w:b/>
          <w:i/>
          <w:color w:val="002060"/>
        </w:rPr>
      </w:pPr>
    </w:p>
    <w:p w14:paraId="57169DCE" w14:textId="77777777" w:rsidR="007660D3" w:rsidRPr="007660D3" w:rsidRDefault="007660D3" w:rsidP="00FB3BE5">
      <w:pPr>
        <w:pStyle w:val="LndNormale1"/>
        <w:rPr>
          <w:b/>
          <w:i/>
          <w:color w:val="002060"/>
        </w:rPr>
      </w:pPr>
    </w:p>
    <w:p w14:paraId="7426B3FA" w14:textId="77777777" w:rsidR="00FB3BE5" w:rsidRPr="007660D3" w:rsidRDefault="00FB3BE5" w:rsidP="00FB3BE5">
      <w:pPr>
        <w:pStyle w:val="LndNormale1"/>
        <w:rPr>
          <w:b/>
          <w:color w:val="002060"/>
          <w:sz w:val="28"/>
          <w:szCs w:val="28"/>
        </w:rPr>
      </w:pPr>
      <w:r w:rsidRPr="007660D3">
        <w:rPr>
          <w:b/>
          <w:color w:val="002060"/>
          <w:sz w:val="28"/>
          <w:szCs w:val="28"/>
        </w:rPr>
        <w:t>CIRCOLARE N. 52 DEL 19.12.2022</w:t>
      </w:r>
    </w:p>
    <w:p w14:paraId="0BD37E40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>Si pubblica, per opportuna conoscenza, la copia della circolare n. 43-2022 elaborata dal Centro Studi Tributari della L.N.D. avente per oggetto:</w:t>
      </w:r>
    </w:p>
    <w:p w14:paraId="4B9F1D9D" w14:textId="77777777" w:rsidR="00FB3BE5" w:rsidRPr="007660D3" w:rsidRDefault="00FB3BE5" w:rsidP="00FB3BE5">
      <w:pPr>
        <w:pStyle w:val="LndNormale1"/>
        <w:rPr>
          <w:b/>
          <w:i/>
          <w:color w:val="002060"/>
        </w:rPr>
      </w:pPr>
      <w:r w:rsidRPr="007660D3">
        <w:rPr>
          <w:b/>
          <w:i/>
          <w:color w:val="002060"/>
        </w:rPr>
        <w:t>“Modifica del saggio degli interessi legali dal 1° gennaio 2023.”</w:t>
      </w:r>
    </w:p>
    <w:p w14:paraId="323FEB00" w14:textId="19B0BB15" w:rsidR="00FB3BE5" w:rsidRDefault="00FB3BE5" w:rsidP="00FB3BE5">
      <w:pPr>
        <w:pStyle w:val="LndNormale1"/>
        <w:rPr>
          <w:b/>
          <w:i/>
          <w:color w:val="002060"/>
        </w:rPr>
      </w:pPr>
    </w:p>
    <w:p w14:paraId="2C05E6E7" w14:textId="77777777" w:rsidR="007660D3" w:rsidRPr="007660D3" w:rsidRDefault="007660D3" w:rsidP="00FB3BE5">
      <w:pPr>
        <w:pStyle w:val="LndNormale1"/>
        <w:rPr>
          <w:b/>
          <w:i/>
          <w:color w:val="002060"/>
        </w:rPr>
      </w:pPr>
    </w:p>
    <w:p w14:paraId="5927261B" w14:textId="77777777" w:rsidR="00FB3BE5" w:rsidRPr="007660D3" w:rsidRDefault="00FB3BE5" w:rsidP="00FB3BE5">
      <w:pPr>
        <w:pStyle w:val="LndNormale1"/>
        <w:rPr>
          <w:b/>
          <w:color w:val="002060"/>
          <w:sz w:val="28"/>
          <w:szCs w:val="28"/>
        </w:rPr>
      </w:pPr>
      <w:r w:rsidRPr="007660D3">
        <w:rPr>
          <w:b/>
          <w:color w:val="002060"/>
          <w:sz w:val="28"/>
          <w:szCs w:val="28"/>
        </w:rPr>
        <w:t>CIRCOLARE N. 53 DEL 30.11.2022</w:t>
      </w:r>
    </w:p>
    <w:p w14:paraId="4DEDC21C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>Si pubblica, per opportuna conoscenza, la copia della circolare in epigrafe avente per oggetto:</w:t>
      </w:r>
    </w:p>
    <w:p w14:paraId="353C8005" w14:textId="77777777" w:rsidR="00FB3BE5" w:rsidRPr="007660D3" w:rsidRDefault="00FB3BE5" w:rsidP="00FB3BE5">
      <w:pPr>
        <w:pStyle w:val="LndNormale1"/>
        <w:rPr>
          <w:b/>
          <w:i/>
          <w:color w:val="002060"/>
        </w:rPr>
      </w:pPr>
      <w:r w:rsidRPr="007660D3">
        <w:rPr>
          <w:b/>
          <w:i/>
          <w:color w:val="002060"/>
        </w:rPr>
        <w:t>“Manuale utente Registro Nazionale delle Attività Sportive Dilettantistiche.”</w:t>
      </w:r>
    </w:p>
    <w:p w14:paraId="6D07FD1B" w14:textId="77777777" w:rsidR="00FB3BE5" w:rsidRPr="007660D3" w:rsidRDefault="00FB3BE5" w:rsidP="00FB3BE5">
      <w:pPr>
        <w:pStyle w:val="LndNormale1"/>
        <w:rPr>
          <w:color w:val="002060"/>
        </w:rPr>
      </w:pPr>
    </w:p>
    <w:p w14:paraId="6685E4F9" w14:textId="77777777" w:rsidR="00FB3BE5" w:rsidRPr="007660D3" w:rsidRDefault="00FB3BE5" w:rsidP="00FB3BE5">
      <w:pPr>
        <w:pStyle w:val="Nessunaspaziatura"/>
        <w:rPr>
          <w:color w:val="002060"/>
        </w:rPr>
      </w:pPr>
    </w:p>
    <w:p w14:paraId="39AE2183" w14:textId="77777777" w:rsidR="00FB3BE5" w:rsidRPr="007660D3" w:rsidRDefault="00FB3BE5" w:rsidP="00FB3BE5">
      <w:pPr>
        <w:pStyle w:val="Default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60D3">
        <w:rPr>
          <w:rFonts w:ascii="Arial" w:hAnsi="Arial" w:cs="Arial"/>
          <w:b/>
          <w:color w:val="002060"/>
          <w:sz w:val="28"/>
          <w:szCs w:val="28"/>
          <w:u w:val="single"/>
        </w:rPr>
        <w:t>Natale 2022</w:t>
      </w:r>
    </w:p>
    <w:p w14:paraId="68487E7F" w14:textId="77777777" w:rsidR="00FB3BE5" w:rsidRPr="007660D3" w:rsidRDefault="00FB3BE5" w:rsidP="00FB3BE5">
      <w:pPr>
        <w:pStyle w:val="Default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60D3">
        <w:rPr>
          <w:rFonts w:ascii="Arial" w:hAnsi="Arial" w:cs="Arial"/>
          <w:b/>
          <w:color w:val="002060"/>
          <w:sz w:val="28"/>
          <w:szCs w:val="28"/>
          <w:u w:val="single"/>
        </w:rPr>
        <w:t>Messaggio augurale del Presidente della Lega Nazionale Dilettanti</w:t>
      </w:r>
    </w:p>
    <w:p w14:paraId="4029BB28" w14:textId="77777777" w:rsidR="00FB3BE5" w:rsidRPr="007660D3" w:rsidRDefault="00FB3BE5" w:rsidP="00FB3B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BFDD263" w14:textId="77777777" w:rsidR="00FB3BE5" w:rsidRPr="007660D3" w:rsidRDefault="00FB3BE5" w:rsidP="00FB3BE5">
      <w:pPr>
        <w:pStyle w:val="NormaleWeb"/>
        <w:shd w:val="clear" w:color="auto" w:fill="FFFFFF"/>
        <w:jc w:val="both"/>
        <w:rPr>
          <w:rFonts w:ascii="Arial" w:hAnsi="Arial" w:cs="Arial"/>
          <w:color w:val="002060"/>
        </w:rPr>
      </w:pPr>
      <w:r w:rsidRPr="007660D3">
        <w:rPr>
          <w:rFonts w:ascii="Arial" w:hAnsi="Arial" w:cs="Arial"/>
          <w:color w:val="002060"/>
        </w:rPr>
        <w:t>Con l’avvicinarsi delle festività natalizie e il nuovo anno alle porte, voglio fare i miei più sinceri auguri alla grande comunità sportiva della Lega Nazionale Dilettanti che ora ho l’onore di presiedere. L’occasione non è banale: dopo molto tempo, e attraverso tanti momenti difficili, ci siamo finalmente riavvicinati a quel concetto di normalità messo duramente alla prova negli ultimi tre anni segnati dalla pandemia, durante i quali anche una cosa semplice come giocare a calcio poteva essere una montagna da scalare.</w:t>
      </w:r>
    </w:p>
    <w:p w14:paraId="737CE62B" w14:textId="77777777" w:rsidR="00FB3BE5" w:rsidRPr="007660D3" w:rsidRDefault="00FB3BE5" w:rsidP="00FB3BE5">
      <w:pPr>
        <w:pStyle w:val="NormaleWeb"/>
        <w:shd w:val="clear" w:color="auto" w:fill="FFFFFF"/>
        <w:jc w:val="both"/>
        <w:rPr>
          <w:rFonts w:ascii="Arial" w:hAnsi="Arial" w:cs="Arial"/>
          <w:color w:val="002060"/>
        </w:rPr>
      </w:pPr>
      <w:r w:rsidRPr="007660D3">
        <w:rPr>
          <w:rFonts w:ascii="Arial" w:hAnsi="Arial" w:cs="Arial"/>
          <w:color w:val="002060"/>
        </w:rPr>
        <w:t>Adesso che l’intera attività agonistica è tornata a pieno regime senza alcun tipo di restrizioni, con un pensiero in particolare a quella giovanile, si fanno di nuovo largo quelle sensazioni piacevoli nel vedere migliaia di ragazzi e di ragazze divertirsi in ogni campo d’Italia. Che poi altro non è che l’essenza stessa della LND e di quell’esercito di volontari che la compone, senza i quali provare questa gioia non sarebbe davvero possibile. Sarà bellissimo celebrare questo legame nella festa che più ci rappresenta, il Torneo delle Regioni, pronto a riunirci di persona a quattro anni di distanza dall’ultima edizione in due grandi eventi attesi in primavera in Piemonte/Valle d’Aosta e in Veneto. </w:t>
      </w:r>
    </w:p>
    <w:p w14:paraId="19970765" w14:textId="77777777" w:rsidR="00FB3BE5" w:rsidRPr="007660D3" w:rsidRDefault="00FB3BE5" w:rsidP="00FB3BE5">
      <w:pPr>
        <w:pStyle w:val="NormaleWeb"/>
        <w:shd w:val="clear" w:color="auto" w:fill="FFFFFF"/>
        <w:jc w:val="both"/>
        <w:rPr>
          <w:rFonts w:ascii="Arial" w:hAnsi="Arial" w:cs="Arial"/>
          <w:color w:val="002060"/>
        </w:rPr>
      </w:pPr>
      <w:proofErr w:type="gramStart"/>
      <w:r w:rsidRPr="007660D3">
        <w:rPr>
          <w:rFonts w:ascii="Arial" w:hAnsi="Arial" w:cs="Arial"/>
          <w:color w:val="002060"/>
        </w:rPr>
        <w:t>Purtroppo</w:t>
      </w:r>
      <w:proofErr w:type="gramEnd"/>
      <w:r w:rsidRPr="007660D3">
        <w:rPr>
          <w:rFonts w:ascii="Arial" w:hAnsi="Arial" w:cs="Arial"/>
          <w:color w:val="002060"/>
        </w:rPr>
        <w:t xml:space="preserve"> le difficoltà non sono ancora giunte al termine per il calcio di base, chiamato ad affrontare altri problemi come il rincaro dei costi energetici e le criticità legate alla riforma dello sport. Su questi due fronti si rinnova il nostro impegno a tutela delle società nel confronto con i nuovi rappresentanti delle istituzioni, le cui prime riflessioni a riguardo lasciano per la verità ben sperare per la tenuta dell’intero sistema dilettantistico in questa fase delicata. </w:t>
      </w:r>
    </w:p>
    <w:p w14:paraId="52036643" w14:textId="77777777" w:rsidR="00FB3BE5" w:rsidRPr="007660D3" w:rsidRDefault="00FB3BE5" w:rsidP="00FB3BE5">
      <w:pPr>
        <w:pStyle w:val="LndNormale1"/>
        <w:rPr>
          <w:rFonts w:cs="Arial"/>
          <w:color w:val="002060"/>
          <w:sz w:val="24"/>
          <w:szCs w:val="24"/>
          <w:shd w:val="clear" w:color="auto" w:fill="FFFFFF"/>
        </w:rPr>
      </w:pPr>
      <w:r w:rsidRPr="007660D3">
        <w:rPr>
          <w:rFonts w:cs="Arial"/>
          <w:color w:val="002060"/>
          <w:sz w:val="24"/>
          <w:szCs w:val="24"/>
          <w:shd w:val="clear" w:color="auto" w:fill="FFFFFF"/>
        </w:rPr>
        <w:t>Alla famiglia della Lega Nazionale Dilettanti l’augurio di trascorrere un felice e sereno Natale e che il nuovo anno porti con sé tante soddisfazioni per tutti coloro che rendono questo sport così speciale.</w:t>
      </w:r>
    </w:p>
    <w:p w14:paraId="6776F77F" w14:textId="77777777" w:rsidR="00FB3BE5" w:rsidRPr="007660D3" w:rsidRDefault="00FB3BE5" w:rsidP="00FB3BE5">
      <w:pPr>
        <w:pStyle w:val="LndNormale1"/>
        <w:rPr>
          <w:rFonts w:cs="Arial"/>
          <w:color w:val="002060"/>
          <w:sz w:val="24"/>
          <w:szCs w:val="24"/>
          <w:shd w:val="clear" w:color="auto" w:fill="FFFFFF"/>
        </w:rPr>
      </w:pPr>
    </w:p>
    <w:p w14:paraId="5A01B733" w14:textId="77777777" w:rsidR="00FB3BE5" w:rsidRPr="007660D3" w:rsidRDefault="00FB3BE5" w:rsidP="00FB3BE5">
      <w:pPr>
        <w:pStyle w:val="LndNormale1"/>
        <w:rPr>
          <w:i/>
          <w:color w:val="002060"/>
          <w:sz w:val="24"/>
          <w:szCs w:val="24"/>
        </w:rPr>
      </w:pP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i/>
          <w:color w:val="002060"/>
          <w:sz w:val="24"/>
          <w:szCs w:val="24"/>
        </w:rPr>
        <w:t>Giancarlo Abete</w:t>
      </w:r>
    </w:p>
    <w:p w14:paraId="2EC13851" w14:textId="3C5E2B32" w:rsidR="00FB3BE5" w:rsidRPr="007660D3" w:rsidRDefault="00FB3BE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ABE0FA" w14:textId="77777777" w:rsidR="007660D3" w:rsidRPr="00DE1EF7" w:rsidRDefault="007660D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085A2F4" w14:textId="43CC364C" w:rsidR="00BC5872" w:rsidRPr="007660D3" w:rsidRDefault="00BC5872" w:rsidP="009D0C38">
      <w:pPr>
        <w:pStyle w:val="LndNormale1"/>
        <w:rPr>
          <w:rFonts w:cs="Arial"/>
          <w:b/>
          <w:color w:val="002060"/>
          <w:szCs w:val="22"/>
        </w:rPr>
      </w:pPr>
    </w:p>
    <w:p w14:paraId="0C4BC785" w14:textId="5231FED9" w:rsidR="00FB3BE5" w:rsidRPr="007660D3" w:rsidRDefault="00FB3BE5" w:rsidP="009D0C38">
      <w:pPr>
        <w:pStyle w:val="LndNormale1"/>
        <w:rPr>
          <w:rFonts w:cs="Arial"/>
          <w:b/>
          <w:color w:val="002060"/>
          <w:szCs w:val="22"/>
        </w:rPr>
      </w:pPr>
    </w:p>
    <w:p w14:paraId="2D9806E9" w14:textId="77777777" w:rsidR="00FB3BE5" w:rsidRPr="007660D3" w:rsidRDefault="00FB3BE5" w:rsidP="00FB3BE5">
      <w:pPr>
        <w:pStyle w:val="Default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60D3">
        <w:rPr>
          <w:rFonts w:ascii="Arial" w:hAnsi="Arial" w:cs="Arial"/>
          <w:b/>
          <w:color w:val="002060"/>
          <w:sz w:val="28"/>
          <w:szCs w:val="28"/>
          <w:u w:val="single"/>
        </w:rPr>
        <w:t>Natale 2022</w:t>
      </w:r>
    </w:p>
    <w:p w14:paraId="3C4DF46F" w14:textId="77777777" w:rsidR="00FB3BE5" w:rsidRPr="007660D3" w:rsidRDefault="00FB3BE5" w:rsidP="00FB3BE5">
      <w:pPr>
        <w:pStyle w:val="Default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60D3">
        <w:rPr>
          <w:rFonts w:ascii="Arial" w:hAnsi="Arial" w:cs="Arial"/>
          <w:b/>
          <w:color w:val="002060"/>
          <w:sz w:val="28"/>
          <w:szCs w:val="28"/>
          <w:u w:val="single"/>
        </w:rPr>
        <w:t>Messaggio augurale del Presidente del Comitato Regionale Marche</w:t>
      </w:r>
    </w:p>
    <w:p w14:paraId="15A70D5C" w14:textId="77777777" w:rsidR="00FB3BE5" w:rsidRPr="007660D3" w:rsidRDefault="00FB3BE5" w:rsidP="00FB3BE5">
      <w:pPr>
        <w:pStyle w:val="LndNormale1"/>
        <w:rPr>
          <w:color w:val="002060"/>
        </w:rPr>
      </w:pPr>
    </w:p>
    <w:p w14:paraId="44B83D64" w14:textId="77777777" w:rsidR="00FB3BE5" w:rsidRPr="007660D3" w:rsidRDefault="00FB3BE5" w:rsidP="00FB3BE5">
      <w:pPr>
        <w:pStyle w:val="LndNormale1"/>
        <w:rPr>
          <w:color w:val="002060"/>
          <w:sz w:val="24"/>
          <w:szCs w:val="24"/>
        </w:rPr>
      </w:pPr>
      <w:r w:rsidRPr="007660D3">
        <w:rPr>
          <w:color w:val="002060"/>
          <w:sz w:val="24"/>
          <w:szCs w:val="24"/>
        </w:rPr>
        <w:t xml:space="preserve">Un altro Natale, un nuovo anno, ad un ritmo impressionante! </w:t>
      </w:r>
    </w:p>
    <w:p w14:paraId="6B17FD4B" w14:textId="77777777" w:rsidR="00FB3BE5" w:rsidRPr="007660D3" w:rsidRDefault="00FB3BE5" w:rsidP="00FB3BE5">
      <w:pPr>
        <w:pStyle w:val="LndNormale1"/>
        <w:rPr>
          <w:color w:val="002060"/>
          <w:sz w:val="24"/>
          <w:szCs w:val="24"/>
        </w:rPr>
      </w:pPr>
      <w:r w:rsidRPr="007660D3">
        <w:rPr>
          <w:color w:val="002060"/>
          <w:sz w:val="24"/>
          <w:szCs w:val="24"/>
        </w:rPr>
        <w:t>Credo che il sentimento comune, indifferente per tutti, sia un sentimento di gioia improntato alla speranza! Vale per ogni situazione di vita, investe ogni ambito umano, personale, familiare e sociale.</w:t>
      </w:r>
    </w:p>
    <w:p w14:paraId="125D0987" w14:textId="77777777" w:rsidR="00FB3BE5" w:rsidRPr="007660D3" w:rsidRDefault="00FB3BE5" w:rsidP="00FB3BE5">
      <w:pPr>
        <w:pStyle w:val="LndNormale1"/>
        <w:rPr>
          <w:color w:val="002060"/>
          <w:sz w:val="24"/>
          <w:szCs w:val="24"/>
        </w:rPr>
      </w:pPr>
      <w:r w:rsidRPr="007660D3">
        <w:rPr>
          <w:color w:val="002060"/>
          <w:sz w:val="24"/>
          <w:szCs w:val="24"/>
        </w:rPr>
        <w:lastRenderedPageBreak/>
        <w:t xml:space="preserve">E’ Natale anche per il calcio, magari senza scendere in campo, sollecitato a trasferire nell’impegno sportivo il messaggio del Natale, i valori che il Natale richiama e propone. </w:t>
      </w:r>
    </w:p>
    <w:p w14:paraId="16434D72" w14:textId="77777777" w:rsidR="00FB3BE5" w:rsidRPr="007660D3" w:rsidRDefault="00FB3BE5" w:rsidP="00FB3BE5">
      <w:pPr>
        <w:pStyle w:val="LndNormale1"/>
        <w:rPr>
          <w:color w:val="002060"/>
          <w:sz w:val="24"/>
          <w:szCs w:val="24"/>
        </w:rPr>
      </w:pPr>
      <w:r w:rsidRPr="007660D3">
        <w:rPr>
          <w:color w:val="002060"/>
          <w:sz w:val="24"/>
          <w:szCs w:val="24"/>
        </w:rPr>
        <w:t>Oggi comunque, senza dimenticare il perdurare della crisi epidemica e della grave situazione bellica, con un pensiero particolare per le ferite aperte dell’alluvione e del terremoto che hanno pesantemente colpito il nostro territorio, il nostro augurio di Natale e per il 2023 allo sport in generale ed al calcio marchigiano in particolare, ad ogni istituzione del nostro Paese, vogliamo colorarlo di speranza e di serenità.</w:t>
      </w:r>
    </w:p>
    <w:p w14:paraId="2EFEDA3E" w14:textId="77777777" w:rsidR="00FB3BE5" w:rsidRPr="007660D3" w:rsidRDefault="00FB3BE5" w:rsidP="00FB3BE5">
      <w:pPr>
        <w:pStyle w:val="LndNormale1"/>
        <w:rPr>
          <w:i/>
          <w:color w:val="002060"/>
          <w:sz w:val="24"/>
          <w:szCs w:val="24"/>
        </w:rPr>
      </w:pP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color w:val="002060"/>
          <w:sz w:val="24"/>
          <w:szCs w:val="24"/>
        </w:rPr>
        <w:tab/>
      </w:r>
      <w:r w:rsidRPr="007660D3">
        <w:rPr>
          <w:i/>
          <w:color w:val="002060"/>
          <w:sz w:val="24"/>
          <w:szCs w:val="24"/>
        </w:rPr>
        <w:t>Ivo Panichi</w:t>
      </w:r>
    </w:p>
    <w:p w14:paraId="02074F79" w14:textId="77777777" w:rsidR="00FB3BE5" w:rsidRPr="007660D3" w:rsidRDefault="00FB3BE5" w:rsidP="00FB3BE5">
      <w:pPr>
        <w:pStyle w:val="LndNormale1"/>
        <w:rPr>
          <w:color w:val="002060"/>
        </w:rPr>
      </w:pPr>
    </w:p>
    <w:p w14:paraId="630ABA40" w14:textId="7F45FA70" w:rsidR="00FB3BE5" w:rsidRPr="007660D3" w:rsidRDefault="00FB3BE5" w:rsidP="009D0C38">
      <w:pPr>
        <w:pStyle w:val="LndNormale1"/>
        <w:rPr>
          <w:rFonts w:cs="Arial"/>
          <w:b/>
          <w:color w:val="002060"/>
          <w:szCs w:val="22"/>
        </w:rPr>
      </w:pPr>
    </w:p>
    <w:p w14:paraId="7D2E5A44" w14:textId="77777777" w:rsidR="00FB3BE5" w:rsidRPr="007660D3" w:rsidRDefault="00FB3BE5" w:rsidP="00FB3BE5">
      <w:pPr>
        <w:pStyle w:val="LndNormale1"/>
        <w:rPr>
          <w:b/>
          <w:color w:val="002060"/>
          <w:sz w:val="28"/>
          <w:szCs w:val="28"/>
        </w:rPr>
      </w:pPr>
      <w:r w:rsidRPr="007660D3">
        <w:rPr>
          <w:b/>
          <w:color w:val="002060"/>
          <w:sz w:val="28"/>
          <w:szCs w:val="28"/>
        </w:rPr>
        <w:t>REGISTRO SPORT E SALUTE</w:t>
      </w:r>
    </w:p>
    <w:p w14:paraId="7649D9D6" w14:textId="77777777" w:rsidR="00FB3BE5" w:rsidRPr="007660D3" w:rsidRDefault="00FB3BE5" w:rsidP="00FB3BE5">
      <w:pPr>
        <w:pStyle w:val="LndNormale1"/>
        <w:rPr>
          <w:color w:val="002060"/>
        </w:rPr>
      </w:pPr>
    </w:p>
    <w:p w14:paraId="0A36DFC1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>Con riferimento agli inserimenti manuali da parte delle Società si rapprtesenta che il Registro Sport e Salute è indirizzato dalla F.I.G.C. con la trasmissione dielle informazioni e dei documenti richiesti ai fini dell’acquisizione del Certificato di iscrizione al Registro.</w:t>
      </w:r>
    </w:p>
    <w:p w14:paraId="7632B013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>Le informazioni trasmesse sono prelevate dal sistema informatico FIGC e derivano dalle attività delle società con il proprio Comitato Regionale e/o LND (iscrizione ai campionati, tesseramenti, ratifica legali rappresentanti e consglieri, etc.).</w:t>
      </w:r>
    </w:p>
    <w:p w14:paraId="1199B540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 xml:space="preserve">Il Registro Sport e Salute mette anche a disposizione delle società una interfaccia web, raggiungibile alla URL del registro </w:t>
      </w:r>
      <w:hyperlink r:id="rId10" w:history="1">
        <w:r w:rsidRPr="007660D3">
          <w:rPr>
            <w:rStyle w:val="Collegamentoipertestuale"/>
            <w:color w:val="002060"/>
          </w:rPr>
          <w:t>https://registro.sportesalute.eu/</w:t>
        </w:r>
      </w:hyperlink>
      <w:r w:rsidRPr="007660D3">
        <w:rPr>
          <w:color w:val="002060"/>
        </w:rPr>
        <w:t>, attraverso la quale ogni società può inertire manualmente ed in autonomia le informazioni relative alla propria Affiliazione, Consiglio, Tesseramenti, Attività sportiva, formativa, didattica, Documenti.</w:t>
      </w:r>
    </w:p>
    <w:p w14:paraId="50CB24E7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 xml:space="preserve">Tale modalità operativa introduce sul Registro dati </w:t>
      </w:r>
      <w:r w:rsidRPr="007660D3">
        <w:rPr>
          <w:color w:val="002060"/>
          <w:u w:val="single"/>
        </w:rPr>
        <w:t>dati non validati</w:t>
      </w:r>
      <w:r w:rsidRPr="007660D3">
        <w:rPr>
          <w:color w:val="002060"/>
        </w:rPr>
        <w:t>dal Comitato Regionale e/o LND centrale; inoltre tale inserimento attivit un processo di approvazione manuale dei dati che blocca la validazione della domanda.</w:t>
      </w:r>
    </w:p>
    <w:p w14:paraId="1C5384CB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 xml:space="preserve">Al fine di garantire la migliore getione dell’iscrizione al Registro da parte delle Società affiliate, si informa che </w:t>
      </w:r>
      <w:r w:rsidRPr="007660D3">
        <w:rPr>
          <w:b/>
          <w:color w:val="002060"/>
          <w:u w:val="single"/>
        </w:rPr>
        <w:t>sarà dato corso alla disabilitazione di tale modalità operativa</w:t>
      </w:r>
      <w:r w:rsidRPr="007660D3">
        <w:rPr>
          <w:color w:val="002060"/>
        </w:rPr>
        <w:t>, garantendo la trasmissione dei dati unicamente attraverso il flusso telematico, con dati validati dall’ordinaria attività dei Comitati Regionali e/o LND.</w:t>
      </w:r>
    </w:p>
    <w:p w14:paraId="4B1A0F2D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 xml:space="preserve">Ogni problematica connessa alla registrazione e all’accesso al Registro potrà essere segnalata, da parte delle società, esclusivamente al seguente indirizzo mail </w:t>
      </w:r>
      <w:hyperlink r:id="rId11" w:history="1">
        <w:r w:rsidRPr="007660D3">
          <w:rPr>
            <w:rStyle w:val="Collegamentoipertestuale"/>
            <w:color w:val="002060"/>
          </w:rPr>
          <w:t>registro@sportesalute.eu</w:t>
        </w:r>
      </w:hyperlink>
      <w:r w:rsidRPr="007660D3">
        <w:rPr>
          <w:color w:val="002060"/>
        </w:rPr>
        <w:t>.</w:t>
      </w:r>
    </w:p>
    <w:p w14:paraId="41C50A5D" w14:textId="77777777" w:rsidR="00FB3BE5" w:rsidRPr="007660D3" w:rsidRDefault="00FB3BE5" w:rsidP="00FB3BE5">
      <w:pPr>
        <w:pStyle w:val="LndNormale1"/>
        <w:rPr>
          <w:color w:val="002060"/>
        </w:rPr>
      </w:pPr>
      <w:r w:rsidRPr="007660D3">
        <w:rPr>
          <w:color w:val="002060"/>
        </w:rPr>
        <w:t xml:space="preserve">Per specifiche richieste di treasmissione dati da parte della FIGC , resta invece disponibile l’indirizzo mai </w:t>
      </w:r>
      <w:hyperlink r:id="rId12" w:history="1">
        <w:r w:rsidRPr="007660D3">
          <w:rPr>
            <w:rStyle w:val="Collegamentoipertestuale"/>
            <w:color w:val="002060"/>
          </w:rPr>
          <w:t>registro20.si@figc.it</w:t>
        </w:r>
      </w:hyperlink>
    </w:p>
    <w:p w14:paraId="3AA59412" w14:textId="1E21A0DE" w:rsidR="00FB3BE5" w:rsidRPr="007660D3" w:rsidRDefault="00FB3BE5" w:rsidP="009D0C38">
      <w:pPr>
        <w:pStyle w:val="LndNormale1"/>
        <w:rPr>
          <w:rFonts w:cs="Arial"/>
          <w:b/>
          <w:color w:val="002060"/>
          <w:szCs w:val="22"/>
        </w:rPr>
      </w:pPr>
    </w:p>
    <w:p w14:paraId="0B251EB9" w14:textId="2A1849EB" w:rsidR="007660D3" w:rsidRPr="007660D3" w:rsidRDefault="007660D3" w:rsidP="009D0C38">
      <w:pPr>
        <w:pStyle w:val="LndNormale1"/>
        <w:rPr>
          <w:rFonts w:cs="Arial"/>
          <w:b/>
          <w:color w:val="002060"/>
          <w:szCs w:val="22"/>
        </w:rPr>
      </w:pPr>
    </w:p>
    <w:p w14:paraId="0D5B4612" w14:textId="77777777" w:rsidR="007660D3" w:rsidRPr="007660D3" w:rsidRDefault="007660D3" w:rsidP="007660D3">
      <w:pPr>
        <w:pStyle w:val="LndNormale1"/>
        <w:rPr>
          <w:b/>
          <w:color w:val="002060"/>
          <w:sz w:val="28"/>
          <w:szCs w:val="28"/>
        </w:rPr>
      </w:pPr>
      <w:r w:rsidRPr="007660D3">
        <w:rPr>
          <w:b/>
          <w:color w:val="002060"/>
          <w:sz w:val="28"/>
          <w:szCs w:val="28"/>
        </w:rPr>
        <w:t>LISTE DI SVINCOLO SUPPLETIVE (Art. 107/N.O.I.F.)</w:t>
      </w:r>
    </w:p>
    <w:p w14:paraId="019BE94D" w14:textId="77777777" w:rsidR="007660D3" w:rsidRPr="007660D3" w:rsidRDefault="007660D3" w:rsidP="007660D3">
      <w:pPr>
        <w:pStyle w:val="LndNormale1"/>
        <w:rPr>
          <w:color w:val="002060"/>
        </w:rPr>
      </w:pPr>
    </w:p>
    <w:p w14:paraId="5551D5E6" w14:textId="77777777" w:rsidR="007660D3" w:rsidRPr="007660D3" w:rsidRDefault="007660D3" w:rsidP="007660D3">
      <w:pPr>
        <w:pStyle w:val="LndNormale1"/>
        <w:rPr>
          <w:color w:val="002060"/>
        </w:rPr>
      </w:pPr>
      <w:r w:rsidRPr="007660D3">
        <w:rPr>
          <w:color w:val="002060"/>
        </w:rPr>
        <w:t xml:space="preserve">Si allegano gli elenchi dei calciatori svincolati con liste suppletive dal 1° dicembre 2022 al 15 dicembre 2022 (DILETTANTI E GIOVANI CALCIATORI). </w:t>
      </w:r>
    </w:p>
    <w:p w14:paraId="00D88462" w14:textId="77777777" w:rsidR="007660D3" w:rsidRPr="007660D3" w:rsidRDefault="007660D3" w:rsidP="009D0C38">
      <w:pPr>
        <w:pStyle w:val="LndNormale1"/>
        <w:rPr>
          <w:rFonts w:cs="Arial"/>
          <w:b/>
          <w:color w:val="002060"/>
          <w:szCs w:val="22"/>
        </w:rPr>
      </w:pPr>
    </w:p>
    <w:p w14:paraId="416486C3" w14:textId="77777777" w:rsidR="00515D96" w:rsidRPr="00BD4469" w:rsidRDefault="00515D96" w:rsidP="009D0C38">
      <w:pPr>
        <w:pStyle w:val="LndNormale1"/>
        <w:rPr>
          <w:rFonts w:cs="Arial"/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D3E293E" w14:textId="77777777" w:rsidR="00525E03" w:rsidRPr="007E6FCE" w:rsidRDefault="00525E03" w:rsidP="00525E03">
      <w:pPr>
        <w:pStyle w:val="breakline"/>
        <w:rPr>
          <w:color w:val="002060"/>
        </w:rPr>
      </w:pPr>
    </w:p>
    <w:p w14:paraId="30B1C936" w14:textId="77777777" w:rsidR="00525E03" w:rsidRPr="007E6FCE" w:rsidRDefault="00525E03" w:rsidP="00525E03">
      <w:pPr>
        <w:pStyle w:val="breakline"/>
        <w:rPr>
          <w:color w:val="002060"/>
        </w:rPr>
      </w:pPr>
    </w:p>
    <w:p w14:paraId="493BC82D" w14:textId="30643D7F" w:rsidR="00525E03" w:rsidRDefault="00525E03" w:rsidP="00525E03">
      <w:pPr>
        <w:pStyle w:val="breakline"/>
        <w:jc w:val="center"/>
        <w:rPr>
          <w:rFonts w:ascii="Arial" w:hAnsi="Arial" w:cs="Arial"/>
          <w:color w:val="002060"/>
          <w:sz w:val="22"/>
          <w:szCs w:val="22"/>
        </w:rPr>
      </w:pPr>
    </w:p>
    <w:p w14:paraId="1A4E5EEE" w14:textId="77777777" w:rsidR="00002254" w:rsidRDefault="00002254" w:rsidP="00002254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FINALS CUP CALCIO A CINQUE</w:t>
      </w:r>
    </w:p>
    <w:p w14:paraId="4B9C8416" w14:textId="63E1D6E8" w:rsidR="00002254" w:rsidRPr="00F917AF" w:rsidRDefault="00FB3BE5" w:rsidP="00002254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>
        <w:rPr>
          <w:color w:val="002060"/>
        </w:rPr>
        <w:t>ESITO SORTEGGIO</w:t>
      </w:r>
    </w:p>
    <w:p w14:paraId="58BA65DA" w14:textId="77777777" w:rsidR="00002254" w:rsidRPr="00AF1C53" w:rsidRDefault="00002254" w:rsidP="00002254">
      <w:pPr>
        <w:rPr>
          <w:rFonts w:ascii="Arial" w:hAnsi="Arial" w:cs="Arial"/>
          <w:color w:val="002060"/>
          <w:sz w:val="22"/>
          <w:szCs w:val="22"/>
        </w:rPr>
      </w:pPr>
    </w:p>
    <w:p w14:paraId="01E24985" w14:textId="1F96E151" w:rsidR="00002254" w:rsidRPr="00AF1C53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950959">
        <w:rPr>
          <w:rFonts w:ascii="Arial" w:hAnsi="Arial" w:cs="Arial"/>
          <w:color w:val="002060"/>
          <w:sz w:val="22"/>
          <w:szCs w:val="22"/>
        </w:rPr>
        <w:t xml:space="preserve">Il Comitato Regionale Marche il giorno </w:t>
      </w:r>
      <w:proofErr w:type="gramStart"/>
      <w:r w:rsidRPr="00950959">
        <w:rPr>
          <w:rFonts w:ascii="Arial" w:hAnsi="Arial" w:cs="Arial"/>
          <w:b/>
          <w:bCs/>
          <w:color w:val="002060"/>
          <w:sz w:val="22"/>
          <w:szCs w:val="22"/>
        </w:rPr>
        <w:t>Giovedì</w:t>
      </w:r>
      <w:proofErr w:type="gramEnd"/>
      <w:r w:rsidRPr="00950959">
        <w:rPr>
          <w:rFonts w:ascii="Arial" w:hAnsi="Arial" w:cs="Arial"/>
          <w:b/>
          <w:bCs/>
          <w:color w:val="002060"/>
          <w:sz w:val="22"/>
          <w:szCs w:val="22"/>
        </w:rPr>
        <w:t xml:space="preserve"> 22 dicembre 2022</w:t>
      </w:r>
      <w:r w:rsidRPr="00950959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950959">
        <w:rPr>
          <w:rFonts w:ascii="Arial" w:hAnsi="Arial" w:cs="Arial"/>
          <w:b/>
          <w:bCs/>
          <w:color w:val="002060"/>
          <w:sz w:val="22"/>
          <w:szCs w:val="22"/>
        </w:rPr>
        <w:t>ore 11:30</w:t>
      </w:r>
      <w:r w:rsidRPr="00950959">
        <w:rPr>
          <w:rFonts w:ascii="Arial" w:hAnsi="Arial" w:cs="Arial"/>
          <w:color w:val="002060"/>
          <w:sz w:val="22"/>
          <w:szCs w:val="22"/>
        </w:rPr>
        <w:t xml:space="preserve"> presso la “</w:t>
      </w:r>
      <w:r w:rsidRPr="00950959">
        <w:rPr>
          <w:rFonts w:ascii="Arial" w:hAnsi="Arial" w:cs="Arial"/>
          <w:b/>
          <w:bCs/>
          <w:color w:val="002060"/>
          <w:sz w:val="22"/>
          <w:szCs w:val="22"/>
        </w:rPr>
        <w:t xml:space="preserve">Sala Rossa” </w:t>
      </w:r>
      <w:r w:rsidRPr="00950959">
        <w:rPr>
          <w:rFonts w:ascii="Arial" w:hAnsi="Arial" w:cs="Arial"/>
          <w:color w:val="002060"/>
          <w:sz w:val="22"/>
          <w:szCs w:val="22"/>
        </w:rPr>
        <w:t xml:space="preserve">del </w:t>
      </w:r>
      <w:r w:rsidRPr="00950959">
        <w:rPr>
          <w:rFonts w:ascii="Arial" w:hAnsi="Arial" w:cs="Arial"/>
          <w:b/>
          <w:bCs/>
          <w:color w:val="002060"/>
          <w:sz w:val="22"/>
          <w:szCs w:val="22"/>
        </w:rPr>
        <w:t>Comune di Pesaro</w:t>
      </w:r>
      <w:r w:rsidRPr="00950959">
        <w:rPr>
          <w:rFonts w:ascii="Arial" w:hAnsi="Arial" w:cs="Arial"/>
          <w:color w:val="002060"/>
          <w:sz w:val="22"/>
          <w:szCs w:val="22"/>
        </w:rPr>
        <w:t xml:space="preserve"> nel corso della conferenza stampa di</w:t>
      </w:r>
      <w:r>
        <w:rPr>
          <w:rFonts w:ascii="Arial" w:hAnsi="Arial" w:cs="Arial"/>
          <w:color w:val="002060"/>
          <w:sz w:val="22"/>
          <w:szCs w:val="22"/>
        </w:rPr>
        <w:t xml:space="preserve"> presentazione delle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Finals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 Cup </w:t>
      </w:r>
      <w:r w:rsidR="00FB3BE5">
        <w:rPr>
          <w:rFonts w:ascii="Arial" w:hAnsi="Arial" w:cs="Arial"/>
          <w:color w:val="002060"/>
          <w:sz w:val="22"/>
          <w:szCs w:val="22"/>
        </w:rPr>
        <w:t xml:space="preserve">ha </w:t>
      </w:r>
      <w:r w:rsidRPr="003D70B9">
        <w:rPr>
          <w:rFonts w:ascii="Arial" w:hAnsi="Arial" w:cs="Arial"/>
          <w:color w:val="002060"/>
          <w:sz w:val="22"/>
          <w:szCs w:val="22"/>
        </w:rPr>
        <w:t>provved</w:t>
      </w:r>
      <w:r w:rsidR="00FB3BE5">
        <w:rPr>
          <w:rFonts w:ascii="Arial" w:hAnsi="Arial" w:cs="Arial"/>
          <w:color w:val="002060"/>
          <w:sz w:val="22"/>
          <w:szCs w:val="22"/>
        </w:rPr>
        <w:t>uto</w:t>
      </w:r>
      <w:r w:rsidRPr="003D70B9">
        <w:rPr>
          <w:rFonts w:ascii="Arial" w:hAnsi="Arial" w:cs="Arial"/>
          <w:color w:val="002060"/>
          <w:sz w:val="22"/>
          <w:szCs w:val="22"/>
        </w:rPr>
        <w:t xml:space="preserve"> ad effettuare </w:t>
      </w:r>
      <w:r w:rsidR="00FB3BE5">
        <w:rPr>
          <w:rFonts w:ascii="Arial" w:hAnsi="Arial" w:cs="Arial"/>
          <w:color w:val="002060"/>
          <w:sz w:val="22"/>
          <w:szCs w:val="22"/>
        </w:rPr>
        <w:t>il</w:t>
      </w:r>
      <w:r w:rsidRPr="003D70B9">
        <w:rPr>
          <w:rFonts w:ascii="Arial" w:hAnsi="Arial" w:cs="Arial"/>
          <w:color w:val="002060"/>
          <w:sz w:val="22"/>
          <w:szCs w:val="22"/>
        </w:rPr>
        <w:t xml:space="preserve"> </w:t>
      </w:r>
      <w:r w:rsidRPr="00FB3BE5">
        <w:rPr>
          <w:rFonts w:ascii="Arial" w:hAnsi="Arial" w:cs="Arial"/>
          <w:b/>
          <w:bCs/>
          <w:color w:val="002060"/>
          <w:sz w:val="22"/>
          <w:szCs w:val="22"/>
        </w:rPr>
        <w:t>sorteggio</w:t>
      </w:r>
      <w:r w:rsidRPr="003D70B9">
        <w:rPr>
          <w:rFonts w:ascii="Arial" w:hAnsi="Arial" w:cs="Arial"/>
          <w:color w:val="002060"/>
          <w:sz w:val="22"/>
          <w:szCs w:val="22"/>
        </w:rPr>
        <w:t xml:space="preserve"> per decidere gli accoppiamenti delle squadre qualificate come di seguito evidenziato: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12B2751" w14:textId="77777777" w:rsidR="00002254" w:rsidRPr="00AF1C53" w:rsidRDefault="00002254" w:rsidP="00002254">
      <w:pPr>
        <w:rPr>
          <w:rFonts w:ascii="Arial" w:hAnsi="Arial" w:cs="Arial"/>
          <w:color w:val="002060"/>
        </w:rPr>
      </w:pPr>
    </w:p>
    <w:p w14:paraId="4F902A84" w14:textId="77777777" w:rsidR="00002254" w:rsidRPr="00AF1C53" w:rsidRDefault="00002254" w:rsidP="00002254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AF1C53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COPPA ITALIA CALCIO A CINQUE MASCHILE</w:t>
      </w:r>
    </w:p>
    <w:p w14:paraId="68BBDD7F" w14:textId="77777777" w:rsidR="00002254" w:rsidRPr="00AF1C53" w:rsidRDefault="00002254" w:rsidP="00002254">
      <w:pPr>
        <w:rPr>
          <w:rFonts w:ascii="Arial" w:hAnsi="Arial" w:cs="Arial"/>
          <w:color w:val="002060"/>
        </w:rPr>
      </w:pPr>
    </w:p>
    <w:p w14:paraId="0A2D3F49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Le seguenti Società si sono qualificate alle </w:t>
      </w:r>
      <w:proofErr w:type="spellStart"/>
      <w:r w:rsidRPr="00AF1C53">
        <w:rPr>
          <w:rFonts w:ascii="Arial" w:hAnsi="Arial" w:cs="Arial"/>
          <w:color w:val="002060"/>
          <w:sz w:val="22"/>
          <w:szCs w:val="22"/>
        </w:rPr>
        <w:t>Finals</w:t>
      </w:r>
      <w:proofErr w:type="spellEnd"/>
      <w:r w:rsidRPr="00AF1C53">
        <w:rPr>
          <w:rFonts w:ascii="Arial" w:hAnsi="Arial" w:cs="Arial"/>
          <w:color w:val="002060"/>
          <w:sz w:val="22"/>
          <w:szCs w:val="22"/>
        </w:rPr>
        <w:t xml:space="preserve"> Cup:</w:t>
      </w:r>
    </w:p>
    <w:p w14:paraId="04E18773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B15F588" w14:textId="77777777" w:rsidR="00002254" w:rsidRPr="0021004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943510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>A.S.D. AMICI DEL CENTROSOCIO SP.</w:t>
      </w:r>
    </w:p>
    <w:p w14:paraId="7479496E" w14:textId="069861E0" w:rsidR="00002254" w:rsidRPr="0021004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947763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A.S.D. FUTSAL CASELLE           </w:t>
      </w:r>
    </w:p>
    <w:p w14:paraId="6C02F7CB" w14:textId="77777777" w:rsidR="00002254" w:rsidRPr="0021004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940933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A.S.D. FUTSAL MONTURANO         </w:t>
      </w:r>
    </w:p>
    <w:p w14:paraId="48E92A3F" w14:textId="77777777" w:rsidR="00002254" w:rsidRPr="0021004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938107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A.S.D. JESI CALCIO A 5          </w:t>
      </w:r>
    </w:p>
    <w:p w14:paraId="34068456" w14:textId="77777777" w:rsidR="00002254" w:rsidRPr="0021004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936946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A.S.D. NUOVA JUVENTINA FFC      </w:t>
      </w:r>
    </w:p>
    <w:p w14:paraId="790F9BB9" w14:textId="77777777" w:rsidR="00002254" w:rsidRPr="0021004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919710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>A.S.D. POL.CAGLI SPORT ASSOCIATI</w:t>
      </w:r>
    </w:p>
    <w:p w14:paraId="66D60928" w14:textId="77777777" w:rsidR="00002254" w:rsidRDefault="00002254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952823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>A.S.D. SANGIORGIO</w:t>
      </w:r>
    </w:p>
    <w:p w14:paraId="3C2A3499" w14:textId="77777777" w:rsidR="00002254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proofErr w:type="gramStart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917685 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proofErr w:type="gramEnd"/>
      <w:r w:rsidRPr="00210044">
        <w:rPr>
          <w:rFonts w:ascii="Arial" w:hAnsi="Arial" w:cs="Arial"/>
          <w:b/>
          <w:color w:val="002060"/>
          <w:sz w:val="22"/>
          <w:szCs w:val="22"/>
        </w:rPr>
        <w:t xml:space="preserve">A.P.D. VERBENA C5 ANCONA        </w:t>
      </w:r>
    </w:p>
    <w:p w14:paraId="3A30AF18" w14:textId="77777777" w:rsidR="00002254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8B9F991" w14:textId="1691A796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Il sorteggio </w:t>
      </w:r>
      <w:r w:rsidR="00FB3BE5">
        <w:rPr>
          <w:rFonts w:ascii="Arial" w:hAnsi="Arial" w:cs="Arial"/>
          <w:color w:val="002060"/>
          <w:sz w:val="22"/>
          <w:szCs w:val="22"/>
        </w:rPr>
        <w:t xml:space="preserve">è stato </w:t>
      </w:r>
      <w:r w:rsidRPr="00AF1C53">
        <w:rPr>
          <w:rFonts w:ascii="Arial" w:hAnsi="Arial" w:cs="Arial"/>
          <w:color w:val="002060"/>
          <w:sz w:val="22"/>
          <w:szCs w:val="22"/>
        </w:rPr>
        <w:t>determina</w:t>
      </w:r>
      <w:r w:rsidR="00FB3BE5">
        <w:rPr>
          <w:rFonts w:ascii="Arial" w:hAnsi="Arial" w:cs="Arial"/>
          <w:color w:val="002060"/>
          <w:sz w:val="22"/>
          <w:szCs w:val="22"/>
        </w:rPr>
        <w:t xml:space="preserve">to 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estraendo in sequenza le squadre che </w:t>
      </w:r>
      <w:r w:rsidR="00FB3BE5">
        <w:rPr>
          <w:rFonts w:ascii="Arial" w:hAnsi="Arial" w:cs="Arial"/>
          <w:color w:val="002060"/>
          <w:sz w:val="22"/>
          <w:szCs w:val="22"/>
        </w:rPr>
        <w:t>sono state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 inserite nel tabellone come di seguito riportato.</w:t>
      </w:r>
    </w:p>
    <w:p w14:paraId="7AAC4ECB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002254" w:rsidRPr="00AF1C53" w14:paraId="6F5D83F2" w14:textId="77777777" w:rsidTr="004D5004">
        <w:trPr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3F57AEB1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D59A57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1A8EAD83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EA32D04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502D5A9" w14:textId="77777777" w:rsidR="00002254" w:rsidRPr="005B250D" w:rsidRDefault="00002254" w:rsidP="004D5004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58CB7AC0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7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1310719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0E9FA6A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4B386E0D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8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E2D5BE" w14:textId="77777777" w:rsidR="00002254" w:rsidRPr="005B250D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2EBEE0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002254" w:rsidRPr="00AF1C53" w14:paraId="345850D3" w14:textId="77777777" w:rsidTr="004D5004">
        <w:trPr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BBC65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754AA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0635" w14:textId="77777777" w:rsidR="00002254" w:rsidRPr="00AF1C53" w:rsidRDefault="00002254" w:rsidP="004D5004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C9E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F0DE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419A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7953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1D5C560D" w14:textId="77777777" w:rsidTr="004D5004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3B21892B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097FA49" w14:textId="5404000C" w:rsidR="00002254" w:rsidRPr="00AF1C53" w:rsidRDefault="00002254" w:rsidP="004D5004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NUOVA JUVENTINA FFC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976D2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027E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01E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33D1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7DF0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135EA493" w14:textId="77777777" w:rsidTr="004D5004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7A5DFFD8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2CFA7B" w14:textId="78D049ED" w:rsidR="00002254" w:rsidRPr="00993354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01A5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034A" w14:textId="77777777" w:rsidR="00002254" w:rsidRPr="00AF1C53" w:rsidRDefault="00002254" w:rsidP="004D500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91177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FC512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F7EA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49C5E755" w14:textId="77777777" w:rsidTr="004D5004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0DC69B4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FF11D" w14:textId="605FCA6A" w:rsidR="00002254" w:rsidRPr="00993354" w:rsidRDefault="00002254" w:rsidP="004D5004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CENTROS.S.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1AD64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B697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697D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C7CF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438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46352969" w14:textId="77777777" w:rsidTr="004D5004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848938D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162BD" w14:textId="7E1FAF20" w:rsidR="00002254" w:rsidRPr="00993354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SANGIORGIO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B05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1475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77BD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6015" w14:textId="77777777" w:rsidR="00002254" w:rsidRPr="00AF1C53" w:rsidRDefault="00002254" w:rsidP="004D500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FE371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03F13295" w14:textId="77777777" w:rsidTr="004D5004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082864D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A66F3B1" w14:textId="1CD50420" w:rsidR="00002254" w:rsidRPr="00993354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CASELLE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F9E39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5DCA4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5F55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4554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6E52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6F1BA55A" w14:textId="77777777" w:rsidTr="004D5004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572E3C18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23C446E0" w14:textId="4C004424" w:rsidR="00002254" w:rsidRPr="00993354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POL.CAGLI SPORT ASS.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D744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2805" w14:textId="77777777" w:rsidR="00002254" w:rsidRPr="00AF1C53" w:rsidRDefault="00002254" w:rsidP="004D500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5F2E7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4C67" w14:textId="77777777" w:rsidR="00002254" w:rsidRPr="00AF1C53" w:rsidRDefault="00002254" w:rsidP="004D500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E601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2DA532D0" w14:textId="77777777" w:rsidTr="004D5004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2A36A9B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D67FE" w14:textId="55A25C2E" w:rsidR="00002254" w:rsidRPr="00993354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JESI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B5125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B210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DD70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F26B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DFD1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241F06C6" w14:textId="77777777" w:rsidTr="004D5004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359B1FE4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34EDD" w14:textId="25CF8ECA" w:rsidR="00002254" w:rsidRPr="00993354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 w:rsidR="00993354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VERBENA C5 ANCONA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3061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DC6A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4D68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61BA" w14:textId="77777777" w:rsidR="00002254" w:rsidRPr="00AF1C53" w:rsidRDefault="00002254" w:rsidP="004D500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F955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5553AC0D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5FC4B90" w14:textId="77777777" w:rsidR="00002254" w:rsidRPr="005B250D" w:rsidRDefault="00002254" w:rsidP="00002254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3AEB88D0" w14:textId="77777777" w:rsidR="00002254" w:rsidRPr="005B250D" w:rsidRDefault="00002254" w:rsidP="00002254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GIOVEDI’ </w:t>
      </w:r>
      <w:r>
        <w:rPr>
          <w:rFonts w:ascii="Arial" w:hAnsi="Arial" w:cs="Arial"/>
          <w:b/>
          <w:i/>
          <w:color w:val="002060"/>
          <w:sz w:val="22"/>
          <w:szCs w:val="22"/>
        </w:rPr>
        <w:t>5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78EC618F" w14:textId="77777777" w:rsidR="00002254" w:rsidRPr="005B250D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4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  <w:r w:rsidRPr="005B250D">
        <w:rPr>
          <w:rFonts w:ascii="Arial" w:hAnsi="Arial" w:cs="Arial"/>
          <w:color w:val="002060"/>
          <w:sz w:val="22"/>
          <w:szCs w:val="22"/>
        </w:rPr>
        <w:tab/>
      </w: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3C18150C" w14:textId="759844F3" w:rsidR="00993354" w:rsidRPr="00993354" w:rsidRDefault="00993354" w:rsidP="00002254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NUOVA JUVENTINA FFC – FUTSAL MONTURANO</w:t>
      </w:r>
    </w:p>
    <w:p w14:paraId="6D9A0826" w14:textId="77777777" w:rsidR="00993354" w:rsidRDefault="00993354" w:rsidP="00002254">
      <w:pPr>
        <w:rPr>
          <w:rFonts w:ascii="Arial" w:hAnsi="Arial" w:cs="Arial"/>
          <w:color w:val="002060"/>
          <w:sz w:val="22"/>
          <w:szCs w:val="22"/>
        </w:rPr>
      </w:pPr>
    </w:p>
    <w:p w14:paraId="1F67AE87" w14:textId="26A5A783" w:rsidR="00002254" w:rsidRPr="005B250D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6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7327E6F9" w14:textId="5A4F29BB" w:rsidR="00993354" w:rsidRPr="00993354" w:rsidRDefault="00993354" w:rsidP="00002254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AMICI DEL CENTROSOCIO SP. – SANGIORGIO</w:t>
      </w:r>
    </w:p>
    <w:p w14:paraId="2A00E3A5" w14:textId="77777777" w:rsidR="00993354" w:rsidRDefault="00993354" w:rsidP="00002254">
      <w:pPr>
        <w:rPr>
          <w:rFonts w:ascii="Arial" w:hAnsi="Arial" w:cs="Arial"/>
          <w:color w:val="002060"/>
          <w:sz w:val="22"/>
          <w:szCs w:val="22"/>
        </w:rPr>
      </w:pPr>
    </w:p>
    <w:p w14:paraId="679F2305" w14:textId="49378CF8" w:rsidR="00002254" w:rsidRPr="005B250D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8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08C1A54B" w14:textId="59D7A6E0" w:rsidR="00993354" w:rsidRPr="00993354" w:rsidRDefault="00993354" w:rsidP="00002254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FUTSAL CASELLE – POL.CAGLI SPORT ASSOCIATI</w:t>
      </w:r>
    </w:p>
    <w:p w14:paraId="4129C2F4" w14:textId="77777777" w:rsidR="00993354" w:rsidRDefault="00993354" w:rsidP="00002254">
      <w:pPr>
        <w:rPr>
          <w:rFonts w:ascii="Arial" w:hAnsi="Arial" w:cs="Arial"/>
          <w:color w:val="002060"/>
          <w:sz w:val="22"/>
          <w:szCs w:val="22"/>
        </w:rPr>
      </w:pPr>
    </w:p>
    <w:p w14:paraId="5F0F5693" w14:textId="7F29FC51" w:rsidR="00002254" w:rsidRPr="005B250D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2</w:t>
      </w:r>
      <w:r>
        <w:rPr>
          <w:rFonts w:ascii="Arial" w:hAnsi="Arial" w:cs="Arial"/>
          <w:color w:val="002060"/>
          <w:sz w:val="22"/>
          <w:szCs w:val="22"/>
        </w:rPr>
        <w:t>0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6A79247C" w14:textId="07074280" w:rsidR="00002254" w:rsidRPr="00993354" w:rsidRDefault="00993354" w:rsidP="00002254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JESI CALCIO A 5 – VERBENA C5 ANCONA</w:t>
      </w:r>
    </w:p>
    <w:p w14:paraId="3C8EEB56" w14:textId="77777777" w:rsidR="00993354" w:rsidRPr="00AF1C53" w:rsidRDefault="009933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799624" w14:textId="77777777" w:rsidR="00002254" w:rsidRPr="005B250D" w:rsidRDefault="00002254" w:rsidP="00002254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0781CEE7" w14:textId="77777777" w:rsidR="00002254" w:rsidRPr="005B250D" w:rsidRDefault="00002254" w:rsidP="00002254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SABATO </w:t>
      </w:r>
      <w:r>
        <w:rPr>
          <w:rFonts w:ascii="Arial" w:hAnsi="Arial" w:cs="Arial"/>
          <w:b/>
          <w:i/>
          <w:color w:val="002060"/>
          <w:sz w:val="22"/>
          <w:szCs w:val="22"/>
        </w:rPr>
        <w:t>7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19EB3602" w14:textId="77777777" w:rsidR="00002254" w:rsidRPr="005B250D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19:00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6F83A624" w14:textId="77777777" w:rsidR="00002254" w:rsidRPr="005B250D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21:00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2889B4DB" w14:textId="77777777" w:rsidR="00002254" w:rsidRPr="005B250D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5EC001D" w14:textId="77777777" w:rsidR="00002254" w:rsidRPr="005B250D" w:rsidRDefault="00002254" w:rsidP="00002254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09CD281D" w14:textId="77777777" w:rsidR="00002254" w:rsidRPr="005B250D" w:rsidRDefault="00002254" w:rsidP="00002254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DOMENICA </w:t>
      </w:r>
      <w:r>
        <w:rPr>
          <w:rFonts w:ascii="Arial" w:hAnsi="Arial" w:cs="Arial"/>
          <w:b/>
          <w:i/>
          <w:color w:val="002060"/>
          <w:sz w:val="22"/>
          <w:szCs w:val="22"/>
        </w:rPr>
        <w:t>8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17F6B489" w14:textId="50C11561" w:rsidR="00002254" w:rsidRPr="00AF1C53" w:rsidRDefault="00002254" w:rsidP="00FB3BE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9</w:t>
      </w:r>
      <w:r w:rsidRPr="005B250D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>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6E78AC35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6734F30" w14:textId="77777777" w:rsidR="00002254" w:rsidRPr="00AF1C53" w:rsidRDefault="00002254" w:rsidP="00002254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AF1C53">
        <w:rPr>
          <w:rFonts w:ascii="Arial" w:hAnsi="Arial" w:cs="Arial"/>
          <w:b/>
          <w:color w:val="002060"/>
          <w:sz w:val="22"/>
          <w:szCs w:val="22"/>
          <w:u w:val="single"/>
        </w:rPr>
        <w:t>COPPA MARCHE SERIE D CALCIO A 5</w:t>
      </w:r>
    </w:p>
    <w:p w14:paraId="30B1A780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A73A2C8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Le seguenti Società si sono qualificate alle Semifinali:</w:t>
      </w:r>
    </w:p>
    <w:p w14:paraId="31389EDC" w14:textId="77777777" w:rsidR="00002254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8835A99" w14:textId="08EE8B4F" w:rsidR="00FB3BE5" w:rsidRDefault="00FB3BE5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80699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950959">
        <w:rPr>
          <w:rFonts w:ascii="Arial" w:hAnsi="Arial" w:cs="Arial"/>
          <w:b/>
          <w:color w:val="002060"/>
          <w:sz w:val="22"/>
          <w:szCs w:val="22"/>
        </w:rPr>
        <w:t xml:space="preserve">CANTINE RIUNITE CSI </w:t>
      </w:r>
    </w:p>
    <w:p w14:paraId="339AD3D8" w14:textId="03DCCD3B" w:rsidR="00FB3BE5" w:rsidRDefault="00FB3BE5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935630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950959">
        <w:rPr>
          <w:rFonts w:ascii="Arial" w:hAnsi="Arial" w:cs="Arial"/>
          <w:b/>
          <w:color w:val="002060"/>
          <w:sz w:val="22"/>
          <w:szCs w:val="22"/>
        </w:rPr>
        <w:t>DAMIANI E GATTI ASCOLI</w:t>
      </w:r>
    </w:p>
    <w:p w14:paraId="64332D58" w14:textId="7A64B0BA" w:rsidR="00002254" w:rsidRDefault="00FB3BE5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953159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002254" w:rsidRPr="00950959">
        <w:rPr>
          <w:rFonts w:ascii="Arial" w:hAnsi="Arial" w:cs="Arial"/>
          <w:b/>
          <w:color w:val="002060"/>
          <w:sz w:val="22"/>
          <w:szCs w:val="22"/>
        </w:rPr>
        <w:t xml:space="preserve">FRASASSI C5              </w:t>
      </w:r>
    </w:p>
    <w:p w14:paraId="1A5F777E" w14:textId="47B7EF33" w:rsidR="00002254" w:rsidRPr="00950959" w:rsidRDefault="00FB3BE5" w:rsidP="00002254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949719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002254" w:rsidRPr="00950959">
        <w:rPr>
          <w:rFonts w:ascii="Arial" w:hAnsi="Arial" w:cs="Arial"/>
          <w:b/>
          <w:color w:val="002060"/>
          <w:sz w:val="22"/>
          <w:szCs w:val="22"/>
        </w:rPr>
        <w:t xml:space="preserve">GLS DORICA AN.UR         </w:t>
      </w:r>
    </w:p>
    <w:p w14:paraId="121F599C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A5CA79D" w14:textId="77777777" w:rsidR="00FB3BE5" w:rsidRPr="00AF1C53" w:rsidRDefault="00FB3BE5" w:rsidP="00FB3B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Il sorteggio </w:t>
      </w:r>
      <w:r>
        <w:rPr>
          <w:rFonts w:ascii="Arial" w:hAnsi="Arial" w:cs="Arial"/>
          <w:color w:val="002060"/>
          <w:sz w:val="22"/>
          <w:szCs w:val="22"/>
        </w:rPr>
        <w:t xml:space="preserve">è stato </w:t>
      </w:r>
      <w:r w:rsidRPr="00AF1C53">
        <w:rPr>
          <w:rFonts w:ascii="Arial" w:hAnsi="Arial" w:cs="Arial"/>
          <w:color w:val="002060"/>
          <w:sz w:val="22"/>
          <w:szCs w:val="22"/>
        </w:rPr>
        <w:t>determina</w:t>
      </w:r>
      <w:r>
        <w:rPr>
          <w:rFonts w:ascii="Arial" w:hAnsi="Arial" w:cs="Arial"/>
          <w:color w:val="002060"/>
          <w:sz w:val="22"/>
          <w:szCs w:val="22"/>
        </w:rPr>
        <w:t xml:space="preserve">to 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estraendo in sequenza le squadre che </w:t>
      </w:r>
      <w:r>
        <w:rPr>
          <w:rFonts w:ascii="Arial" w:hAnsi="Arial" w:cs="Arial"/>
          <w:color w:val="002060"/>
          <w:sz w:val="22"/>
          <w:szCs w:val="22"/>
        </w:rPr>
        <w:t>sono state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 inserite nel tabellone come di seguito riportato.</w:t>
      </w:r>
    </w:p>
    <w:p w14:paraId="3B560917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32"/>
      </w:tblGrid>
      <w:tr w:rsidR="00002254" w:rsidRPr="00AF1C53" w14:paraId="4AB4DF3A" w14:textId="77777777" w:rsidTr="004D5004">
        <w:trPr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6EA79829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E8550CF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4B79EF0A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7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23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D4244F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819DBA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F8CB6CC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44D7BDD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959943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258039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002254" w:rsidRPr="00AF1C53" w14:paraId="318CE4D4" w14:textId="77777777" w:rsidTr="004D5004">
        <w:trPr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489B7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FC8F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D3F1" w14:textId="77777777" w:rsidR="00002254" w:rsidRPr="00AF1C53" w:rsidRDefault="00002254" w:rsidP="004D5004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7DCD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5CC42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CEF4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2B5A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41919AAB" w14:textId="77777777" w:rsidTr="004D500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5335749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DA83CD3" w14:textId="2A63768C" w:rsidR="00002254" w:rsidRPr="00AF1C53" w:rsidRDefault="00002254" w:rsidP="004D5004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 w:rsidR="00FB3BE5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FB3BE5" w:rsidRPr="00FB3BE5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CANTINE RIUNITE CSI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2320F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74742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98B3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F02F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F6CB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30E6CDB6" w14:textId="77777777" w:rsidTr="004D500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09E7728F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2282A9" w14:textId="04D5FAFF" w:rsidR="00002254" w:rsidRPr="00FB3BE5" w:rsidRDefault="00002254" w:rsidP="004D5004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 w:rsidR="00FB3BE5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FB3BE5" w:rsidRPr="00FB3BE5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DAMIANI E GATTI ASCOLI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5567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193F" w14:textId="77777777" w:rsidR="00002254" w:rsidRPr="00AF1C53" w:rsidRDefault="00002254" w:rsidP="004D500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D7502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E8F97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60BC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451E3F4F" w14:textId="77777777" w:rsidTr="004D5004">
        <w:trPr>
          <w:gridAfter w:val="2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16E888D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93D00" w14:textId="1E61D484" w:rsidR="00002254" w:rsidRPr="00FB3BE5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 w:rsidR="00FB3BE5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FB3BE5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GLS DORICA AN.UR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5F02E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03FB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83E8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02254" w:rsidRPr="00AF1C53" w14:paraId="27107D48" w14:textId="77777777" w:rsidTr="004D5004">
        <w:trPr>
          <w:gridAfter w:val="2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346FA659" w14:textId="77777777" w:rsidR="00002254" w:rsidRPr="00AF1C53" w:rsidRDefault="00002254" w:rsidP="004D500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D6658" w14:textId="2292B228" w:rsidR="00002254" w:rsidRPr="00FB3BE5" w:rsidRDefault="00002254" w:rsidP="004D500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 w:rsidR="00FB3BE5"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="00FB3BE5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FRASASSI C5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18C8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9030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B71FA" w14:textId="77777777" w:rsidR="00002254" w:rsidRPr="00AF1C53" w:rsidRDefault="00002254" w:rsidP="004D500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3EA2F791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D00494D" w14:textId="77777777" w:rsidR="00002254" w:rsidRPr="00AF1C53" w:rsidRDefault="00002254" w:rsidP="00002254">
      <w:pPr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5F08B75C" w14:textId="77777777" w:rsidR="00002254" w:rsidRPr="008B5404" w:rsidRDefault="00002254" w:rsidP="00002254">
      <w:pPr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SABATO</w:t>
      </w:r>
      <w:r w:rsidRPr="008B5404">
        <w:rPr>
          <w:rFonts w:ascii="Arial" w:hAnsi="Arial" w:cs="Arial"/>
          <w:b/>
          <w:i/>
          <w:color w:val="002060"/>
          <w:sz w:val="22"/>
          <w:szCs w:val="22"/>
        </w:rPr>
        <w:t xml:space="preserve"> 7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6C6F1A96" w14:textId="77777777" w:rsidR="00002254" w:rsidRPr="008B5404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8B5404">
        <w:rPr>
          <w:rFonts w:ascii="Arial" w:hAnsi="Arial" w:cs="Arial"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color w:val="002060"/>
          <w:sz w:val="22"/>
          <w:szCs w:val="22"/>
        </w:rPr>
        <w:t>14:00</w:t>
      </w:r>
      <w:r w:rsidRPr="008B5404">
        <w:rPr>
          <w:rFonts w:ascii="Arial" w:hAnsi="Arial" w:cs="Arial"/>
          <w:color w:val="002060"/>
          <w:sz w:val="22"/>
          <w:szCs w:val="22"/>
        </w:rPr>
        <w:tab/>
        <w:t xml:space="preserve">SEMIFINALE GARA N° 1 </w:t>
      </w:r>
    </w:p>
    <w:p w14:paraId="7B50E290" w14:textId="2A38338F" w:rsidR="00FB3BE5" w:rsidRPr="00FB3BE5" w:rsidRDefault="00FB3BE5" w:rsidP="00002254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FB3BE5">
        <w:rPr>
          <w:rFonts w:ascii="Arial" w:hAnsi="Arial" w:cs="Arial"/>
          <w:b/>
          <w:bCs/>
          <w:color w:val="002060"/>
          <w:sz w:val="22"/>
          <w:szCs w:val="22"/>
        </w:rPr>
        <w:t>CANTINE RIUNITE CSI – DAMIANI E GATTI ASCOLI</w:t>
      </w:r>
    </w:p>
    <w:p w14:paraId="491ECDAA" w14:textId="77777777" w:rsidR="00FB3BE5" w:rsidRPr="00FB3BE5" w:rsidRDefault="00FB3BE5" w:rsidP="00002254">
      <w:pPr>
        <w:rPr>
          <w:rFonts w:ascii="Arial" w:hAnsi="Arial" w:cs="Arial"/>
          <w:color w:val="002060"/>
          <w:sz w:val="22"/>
          <w:szCs w:val="22"/>
        </w:rPr>
      </w:pPr>
    </w:p>
    <w:p w14:paraId="7D5BE858" w14:textId="70C97315" w:rsidR="00002254" w:rsidRPr="00AF1C53" w:rsidRDefault="00002254" w:rsidP="00002254">
      <w:pPr>
        <w:rPr>
          <w:rFonts w:ascii="Arial" w:hAnsi="Arial" w:cs="Arial"/>
          <w:color w:val="002060"/>
          <w:sz w:val="22"/>
          <w:szCs w:val="22"/>
        </w:rPr>
      </w:pPr>
      <w:r w:rsidRPr="008B5404">
        <w:rPr>
          <w:rFonts w:ascii="Arial" w:hAnsi="Arial" w:cs="Arial"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color w:val="002060"/>
          <w:sz w:val="22"/>
          <w:szCs w:val="22"/>
        </w:rPr>
        <w:t>15:30</w:t>
      </w:r>
      <w:r w:rsidRPr="008B5404">
        <w:rPr>
          <w:rFonts w:ascii="Arial" w:hAnsi="Arial" w:cs="Arial"/>
          <w:color w:val="002060"/>
          <w:sz w:val="22"/>
          <w:szCs w:val="22"/>
        </w:rPr>
        <w:tab/>
        <w:t>SEMIFINALE GARA N° 2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9ED81E9" w14:textId="33AF18E9" w:rsidR="00002254" w:rsidRPr="00FB3BE5" w:rsidRDefault="00FB3BE5" w:rsidP="00002254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FB3BE5">
        <w:rPr>
          <w:rFonts w:ascii="Arial" w:hAnsi="Arial" w:cs="Arial"/>
          <w:b/>
          <w:bCs/>
          <w:color w:val="002060"/>
          <w:sz w:val="22"/>
          <w:szCs w:val="22"/>
        </w:rPr>
        <w:t>GLS DORICA AN.UR – FRASASSI C5</w:t>
      </w:r>
    </w:p>
    <w:p w14:paraId="5F5B6867" w14:textId="77777777" w:rsidR="00FB3BE5" w:rsidRPr="00AF1C53" w:rsidRDefault="00FB3BE5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DB0EB" w14:textId="77777777" w:rsidR="00002254" w:rsidRPr="00AF1C53" w:rsidRDefault="00002254" w:rsidP="00002254">
      <w:pPr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37990914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Da programmare</w:t>
      </w:r>
      <w:r>
        <w:rPr>
          <w:rFonts w:ascii="Arial" w:hAnsi="Arial" w:cs="Arial"/>
          <w:color w:val="002060"/>
          <w:sz w:val="22"/>
          <w:szCs w:val="22"/>
        </w:rPr>
        <w:t xml:space="preserve"> in coda alla stagione sportiva</w:t>
      </w:r>
      <w:r w:rsidRPr="00AF1C53">
        <w:rPr>
          <w:rFonts w:ascii="Arial" w:hAnsi="Arial" w:cs="Arial"/>
          <w:color w:val="002060"/>
          <w:sz w:val="22"/>
          <w:szCs w:val="22"/>
        </w:rPr>
        <w:t>.</w:t>
      </w:r>
    </w:p>
    <w:p w14:paraId="04FE18B7" w14:textId="74E7C742" w:rsidR="00002254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5A3FBE8" w14:textId="77777777" w:rsidR="00993354" w:rsidRPr="00C37FD9" w:rsidRDefault="00993354" w:rsidP="00993354">
      <w:pPr>
        <w:pStyle w:val="breakline"/>
        <w:rPr>
          <w:color w:val="002060"/>
        </w:rPr>
      </w:pPr>
    </w:p>
    <w:p w14:paraId="3F03BD9C" w14:textId="77777777" w:rsidR="00993354" w:rsidRPr="00C37FD9" w:rsidRDefault="00993354" w:rsidP="0099335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7FD9">
        <w:rPr>
          <w:color w:val="002060"/>
        </w:rPr>
        <w:t>COPPA MARCHE CALCIO 5 serie D</w:t>
      </w:r>
    </w:p>
    <w:p w14:paraId="0D8DEAB5" w14:textId="77777777" w:rsidR="00993354" w:rsidRPr="00C37FD9" w:rsidRDefault="00993354" w:rsidP="00993354">
      <w:pPr>
        <w:pStyle w:val="titoloprinc0"/>
        <w:rPr>
          <w:color w:val="002060"/>
        </w:rPr>
      </w:pPr>
      <w:r w:rsidRPr="00C37FD9">
        <w:rPr>
          <w:color w:val="002060"/>
        </w:rPr>
        <w:t>RISULTATI</w:t>
      </w:r>
    </w:p>
    <w:p w14:paraId="1871DDD9" w14:textId="77777777" w:rsidR="00993354" w:rsidRPr="00C37FD9" w:rsidRDefault="00993354" w:rsidP="00993354">
      <w:pPr>
        <w:pStyle w:val="breakline"/>
        <w:rPr>
          <w:color w:val="002060"/>
        </w:rPr>
      </w:pPr>
    </w:p>
    <w:p w14:paraId="63589B3B" w14:textId="77777777" w:rsidR="00993354" w:rsidRPr="00C37FD9" w:rsidRDefault="00993354" w:rsidP="00993354">
      <w:pPr>
        <w:pStyle w:val="sottotitolocampionato10"/>
        <w:rPr>
          <w:color w:val="002060"/>
        </w:rPr>
      </w:pPr>
      <w:r w:rsidRPr="00C37FD9">
        <w:rPr>
          <w:color w:val="002060"/>
        </w:rPr>
        <w:t>RISULTATI UFFICIALI GARE DEL 21/12/2022</w:t>
      </w:r>
    </w:p>
    <w:p w14:paraId="594818A0" w14:textId="77777777" w:rsidR="00993354" w:rsidRPr="00993354" w:rsidRDefault="00993354" w:rsidP="0099335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9335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DE58512" w14:textId="77777777" w:rsidR="00993354" w:rsidRPr="00C37FD9" w:rsidRDefault="00993354" w:rsidP="0099335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3354" w:rsidRPr="00C37FD9" w14:paraId="701C4642" w14:textId="77777777" w:rsidTr="004D5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3354" w:rsidRPr="00C37FD9" w14:paraId="065FBEDF" w14:textId="77777777" w:rsidTr="004D50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EE04D" w14:textId="77777777" w:rsidR="00993354" w:rsidRPr="00C37FD9" w:rsidRDefault="00993354" w:rsidP="004D5004">
                  <w:pPr>
                    <w:pStyle w:val="header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GIRONE QF - 1 Giornata - R</w:t>
                  </w:r>
                </w:p>
              </w:tc>
            </w:tr>
            <w:tr w:rsidR="00993354" w:rsidRPr="00C37FD9" w14:paraId="54D3BCBE" w14:textId="77777777" w:rsidTr="004D5004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A1CC6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E8E67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9E148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45529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 </w:t>
                  </w:r>
                </w:p>
              </w:tc>
            </w:tr>
            <w:tr w:rsidR="00993354" w:rsidRPr="00C37FD9" w14:paraId="390C18BF" w14:textId="77777777" w:rsidTr="004D5004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C9D5D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FRASASSI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DD88B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- VILLA CECCOLINI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92B95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9B9DC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 </w:t>
                  </w:r>
                </w:p>
              </w:tc>
            </w:tr>
            <w:tr w:rsidR="00993354" w:rsidRPr="00C37FD9" w14:paraId="047EFC73" w14:textId="77777777" w:rsidTr="004D5004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E198D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6F89C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C4FF7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481A9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 </w:t>
                  </w:r>
                </w:p>
              </w:tc>
            </w:tr>
            <w:tr w:rsidR="00993354" w:rsidRPr="00C37FD9" w14:paraId="79C467C3" w14:textId="77777777" w:rsidTr="004D5004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A78944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(1) 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9C61A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1A977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F01CA" w14:textId="77777777" w:rsidR="00993354" w:rsidRPr="00C37FD9" w:rsidRDefault="00993354" w:rsidP="004D50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 </w:t>
                  </w:r>
                </w:p>
              </w:tc>
            </w:tr>
            <w:tr w:rsidR="00993354" w:rsidRPr="00C37FD9" w14:paraId="33403E8D" w14:textId="77777777" w:rsidTr="004D500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DABAE" w14:textId="77777777" w:rsidR="00993354" w:rsidRPr="00C37FD9" w:rsidRDefault="00993354" w:rsidP="004D5004">
                  <w:pPr>
                    <w:pStyle w:val="rowtabella0"/>
                    <w:rPr>
                      <w:color w:val="002060"/>
                    </w:rPr>
                  </w:pPr>
                  <w:r w:rsidRPr="00C37FD9">
                    <w:rPr>
                      <w:color w:val="002060"/>
                    </w:rPr>
                    <w:t>(1) - disputata il 19/12/2022</w:t>
                  </w:r>
                </w:p>
              </w:tc>
            </w:tr>
          </w:tbl>
          <w:p w14:paraId="42AC894E" w14:textId="77777777" w:rsidR="00993354" w:rsidRPr="00C37FD9" w:rsidRDefault="00993354" w:rsidP="004D5004">
            <w:pPr>
              <w:rPr>
                <w:color w:val="002060"/>
              </w:rPr>
            </w:pPr>
          </w:p>
        </w:tc>
      </w:tr>
    </w:tbl>
    <w:p w14:paraId="07C0326A" w14:textId="77777777" w:rsidR="00993354" w:rsidRPr="00C37FD9" w:rsidRDefault="00993354" w:rsidP="00993354">
      <w:pPr>
        <w:pStyle w:val="breakline"/>
        <w:rPr>
          <w:rFonts w:eastAsiaTheme="minorEastAsia"/>
          <w:color w:val="002060"/>
        </w:rPr>
      </w:pPr>
    </w:p>
    <w:p w14:paraId="735AB74A" w14:textId="77777777" w:rsidR="00993354" w:rsidRPr="00C37FD9" w:rsidRDefault="00993354" w:rsidP="00993354">
      <w:pPr>
        <w:pStyle w:val="breakline"/>
        <w:rPr>
          <w:color w:val="002060"/>
        </w:rPr>
      </w:pPr>
    </w:p>
    <w:p w14:paraId="7A368738" w14:textId="77777777" w:rsidR="00993354" w:rsidRPr="00C37FD9" w:rsidRDefault="00993354" w:rsidP="00993354">
      <w:pPr>
        <w:pStyle w:val="titoloprinc0"/>
        <w:rPr>
          <w:color w:val="002060"/>
        </w:rPr>
      </w:pPr>
      <w:r w:rsidRPr="00C37FD9">
        <w:rPr>
          <w:color w:val="002060"/>
        </w:rPr>
        <w:t>GIUDICE SPORTIVO</w:t>
      </w:r>
    </w:p>
    <w:p w14:paraId="18EE5A92" w14:textId="77777777" w:rsidR="00993354" w:rsidRPr="00C37FD9" w:rsidRDefault="00993354" w:rsidP="00993354">
      <w:pPr>
        <w:pStyle w:val="diffida"/>
        <w:rPr>
          <w:color w:val="002060"/>
        </w:rPr>
      </w:pPr>
      <w:r w:rsidRPr="00C37FD9">
        <w:rPr>
          <w:color w:val="002060"/>
        </w:rPr>
        <w:t>Il Giudice Sportivo Avv. Agnese Lazzaretti, con l'assistenza del segretario Angelo Castellana, nella seduta del 27/12/2022, ha adottato le decisioni che di seguito integralmente si riportano:</w:t>
      </w:r>
    </w:p>
    <w:p w14:paraId="0B1543D2" w14:textId="77777777" w:rsidR="00993354" w:rsidRPr="00C37FD9" w:rsidRDefault="00993354" w:rsidP="00993354">
      <w:pPr>
        <w:pStyle w:val="titolo10"/>
        <w:rPr>
          <w:color w:val="002060"/>
        </w:rPr>
      </w:pPr>
      <w:r w:rsidRPr="00C37FD9">
        <w:rPr>
          <w:color w:val="002060"/>
        </w:rPr>
        <w:t xml:space="preserve">GARE DEL 19/12/2022 </w:t>
      </w:r>
    </w:p>
    <w:p w14:paraId="49D78C48" w14:textId="77777777" w:rsidR="00993354" w:rsidRPr="00C37FD9" w:rsidRDefault="00993354" w:rsidP="00993354">
      <w:pPr>
        <w:pStyle w:val="titolo7a"/>
        <w:rPr>
          <w:color w:val="002060"/>
        </w:rPr>
      </w:pPr>
      <w:r w:rsidRPr="00C37FD9">
        <w:rPr>
          <w:color w:val="002060"/>
        </w:rPr>
        <w:t xml:space="preserve">PROVVEDIMENTI DISCIPLINARI </w:t>
      </w:r>
    </w:p>
    <w:p w14:paraId="6D2D7A73" w14:textId="77777777" w:rsidR="00993354" w:rsidRPr="00C37FD9" w:rsidRDefault="00993354" w:rsidP="00993354">
      <w:pPr>
        <w:pStyle w:val="titolo7b0"/>
        <w:rPr>
          <w:color w:val="002060"/>
        </w:rPr>
      </w:pPr>
      <w:r w:rsidRPr="00C37FD9">
        <w:rPr>
          <w:color w:val="002060"/>
        </w:rPr>
        <w:t xml:space="preserve">In base alle risultanze degli atti ufficiali sono state deliberate le seguenti sanzioni disciplinari. </w:t>
      </w:r>
    </w:p>
    <w:p w14:paraId="04BF74E2" w14:textId="77777777" w:rsidR="00993354" w:rsidRPr="00C37FD9" w:rsidRDefault="00993354" w:rsidP="00993354">
      <w:pPr>
        <w:pStyle w:val="titolo30"/>
        <w:rPr>
          <w:color w:val="002060"/>
        </w:rPr>
      </w:pPr>
      <w:r w:rsidRPr="00C37FD9">
        <w:rPr>
          <w:color w:val="002060"/>
        </w:rPr>
        <w:t xml:space="preserve">CALCIATORI NON ESPULSI </w:t>
      </w:r>
    </w:p>
    <w:p w14:paraId="3FF3B32E" w14:textId="77777777" w:rsidR="00993354" w:rsidRPr="00C37FD9" w:rsidRDefault="00993354" w:rsidP="00993354">
      <w:pPr>
        <w:pStyle w:val="titolo20"/>
        <w:rPr>
          <w:color w:val="002060"/>
        </w:rPr>
      </w:pPr>
      <w:r w:rsidRPr="00C37FD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3354" w:rsidRPr="00C37FD9" w14:paraId="0FE4FB45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DC494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lastRenderedPageBreak/>
              <w:t>CORRADETTI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2594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6102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F43B8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DE CAROLIS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DA51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(SAMBENEDETTESE CALCIO A 5) </w:t>
            </w:r>
          </w:p>
        </w:tc>
      </w:tr>
    </w:tbl>
    <w:p w14:paraId="5E882F20" w14:textId="77777777" w:rsidR="00993354" w:rsidRPr="00C37FD9" w:rsidRDefault="00993354" w:rsidP="00993354">
      <w:pPr>
        <w:pStyle w:val="titolo10"/>
        <w:rPr>
          <w:rFonts w:eastAsiaTheme="minorEastAsia"/>
          <w:color w:val="002060"/>
        </w:rPr>
      </w:pPr>
      <w:r w:rsidRPr="00C37FD9">
        <w:rPr>
          <w:color w:val="002060"/>
        </w:rPr>
        <w:t xml:space="preserve">GARE DEL 21/12/2022 </w:t>
      </w:r>
    </w:p>
    <w:p w14:paraId="2984D8A6" w14:textId="77777777" w:rsidR="00993354" w:rsidRPr="00C37FD9" w:rsidRDefault="00993354" w:rsidP="00993354">
      <w:pPr>
        <w:pStyle w:val="titolo7a"/>
        <w:rPr>
          <w:color w:val="002060"/>
        </w:rPr>
      </w:pPr>
      <w:r w:rsidRPr="00C37FD9">
        <w:rPr>
          <w:color w:val="002060"/>
        </w:rPr>
        <w:t xml:space="preserve">PROVVEDIMENTI DISCIPLINARI </w:t>
      </w:r>
    </w:p>
    <w:p w14:paraId="68781764" w14:textId="77777777" w:rsidR="00993354" w:rsidRPr="00C37FD9" w:rsidRDefault="00993354" w:rsidP="00993354">
      <w:pPr>
        <w:pStyle w:val="titolo7b0"/>
        <w:rPr>
          <w:color w:val="002060"/>
        </w:rPr>
      </w:pPr>
      <w:r w:rsidRPr="00C37FD9">
        <w:rPr>
          <w:color w:val="002060"/>
        </w:rPr>
        <w:t xml:space="preserve">In base alle risultanze degli atti ufficiali sono state deliberate le seguenti sanzioni disciplinari. </w:t>
      </w:r>
    </w:p>
    <w:p w14:paraId="62265548" w14:textId="77777777" w:rsidR="00993354" w:rsidRPr="00C37FD9" w:rsidRDefault="00993354" w:rsidP="00993354">
      <w:pPr>
        <w:pStyle w:val="titolo30"/>
        <w:rPr>
          <w:color w:val="002060"/>
        </w:rPr>
      </w:pPr>
      <w:r w:rsidRPr="00C37FD9">
        <w:rPr>
          <w:color w:val="002060"/>
        </w:rPr>
        <w:t xml:space="preserve">SOCIETA' </w:t>
      </w:r>
    </w:p>
    <w:p w14:paraId="73A291F4" w14:textId="77777777" w:rsidR="00993354" w:rsidRPr="00C37FD9" w:rsidRDefault="00993354" w:rsidP="00993354">
      <w:pPr>
        <w:pStyle w:val="titolo20"/>
        <w:rPr>
          <w:color w:val="002060"/>
        </w:rPr>
      </w:pPr>
      <w:r w:rsidRPr="00C37FD9">
        <w:rPr>
          <w:color w:val="002060"/>
        </w:rPr>
        <w:t xml:space="preserve">AMMENDA </w:t>
      </w:r>
    </w:p>
    <w:p w14:paraId="3EC645F0" w14:textId="77777777" w:rsidR="00993354" w:rsidRPr="00C37FD9" w:rsidRDefault="00993354" w:rsidP="00993354">
      <w:pPr>
        <w:pStyle w:val="ammenda0"/>
        <w:rPr>
          <w:color w:val="002060"/>
        </w:rPr>
      </w:pPr>
      <w:r w:rsidRPr="00C37FD9">
        <w:rPr>
          <w:color w:val="002060"/>
        </w:rPr>
        <w:t xml:space="preserve">Euro 50,00 FRASASSI C5 </w:t>
      </w:r>
    </w:p>
    <w:p w14:paraId="5775CB3F" w14:textId="77777777" w:rsidR="00993354" w:rsidRPr="00C37FD9" w:rsidRDefault="00993354" w:rsidP="00993354">
      <w:pPr>
        <w:pStyle w:val="ammenda0"/>
        <w:rPr>
          <w:color w:val="002060"/>
        </w:rPr>
      </w:pPr>
      <w:r w:rsidRPr="00C37FD9">
        <w:rPr>
          <w:color w:val="002060"/>
        </w:rPr>
        <w:t>Per aver tenuto lo spogliatoio dell’arbitro in condizioni antigieniche.</w:t>
      </w:r>
    </w:p>
    <w:p w14:paraId="5D031F87" w14:textId="77777777" w:rsidR="00993354" w:rsidRPr="00C37FD9" w:rsidRDefault="00993354" w:rsidP="00993354">
      <w:pPr>
        <w:pStyle w:val="titolo30"/>
        <w:rPr>
          <w:color w:val="002060"/>
        </w:rPr>
      </w:pPr>
      <w:r w:rsidRPr="00C37FD9">
        <w:rPr>
          <w:color w:val="002060"/>
        </w:rPr>
        <w:t xml:space="preserve">ALLENATORI </w:t>
      </w:r>
    </w:p>
    <w:p w14:paraId="5BDD709B" w14:textId="77777777" w:rsidR="00993354" w:rsidRPr="00C37FD9" w:rsidRDefault="00993354" w:rsidP="00993354">
      <w:pPr>
        <w:pStyle w:val="titolo20"/>
        <w:rPr>
          <w:color w:val="002060"/>
        </w:rPr>
      </w:pPr>
      <w:r w:rsidRPr="00C37FD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3354" w:rsidRPr="00C37FD9" w14:paraId="68746895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E018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MARTEDI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E73E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E5ED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9BFA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9F5C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</w:tr>
    </w:tbl>
    <w:p w14:paraId="54DD0600" w14:textId="77777777" w:rsidR="00993354" w:rsidRPr="00C37FD9" w:rsidRDefault="00993354" w:rsidP="00993354">
      <w:pPr>
        <w:pStyle w:val="titolo30"/>
        <w:rPr>
          <w:rFonts w:eastAsiaTheme="minorEastAsia"/>
          <w:color w:val="002060"/>
        </w:rPr>
      </w:pPr>
      <w:r w:rsidRPr="00C37FD9">
        <w:rPr>
          <w:color w:val="002060"/>
        </w:rPr>
        <w:t xml:space="preserve">CALCIATORI ESPULSI </w:t>
      </w:r>
    </w:p>
    <w:p w14:paraId="3E3C2117" w14:textId="77777777" w:rsidR="00993354" w:rsidRPr="00C37FD9" w:rsidRDefault="00993354" w:rsidP="00993354">
      <w:pPr>
        <w:pStyle w:val="titolo20"/>
        <w:rPr>
          <w:color w:val="002060"/>
        </w:rPr>
      </w:pPr>
      <w:r w:rsidRPr="00C37FD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3354" w:rsidRPr="00C37FD9" w14:paraId="7312704A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4932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PEDICA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D4D6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EF21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B993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2E85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</w:tr>
    </w:tbl>
    <w:p w14:paraId="256ACE21" w14:textId="77777777" w:rsidR="00993354" w:rsidRPr="00C37FD9" w:rsidRDefault="00993354" w:rsidP="00993354">
      <w:pPr>
        <w:pStyle w:val="titolo30"/>
        <w:rPr>
          <w:rFonts w:eastAsiaTheme="minorEastAsia"/>
          <w:color w:val="002060"/>
        </w:rPr>
      </w:pPr>
      <w:r w:rsidRPr="00C37FD9">
        <w:rPr>
          <w:color w:val="002060"/>
        </w:rPr>
        <w:t xml:space="preserve">CALCIATORI NON ESPULSI </w:t>
      </w:r>
    </w:p>
    <w:p w14:paraId="0D729C96" w14:textId="77777777" w:rsidR="00993354" w:rsidRPr="00C37FD9" w:rsidRDefault="00993354" w:rsidP="00993354">
      <w:pPr>
        <w:pStyle w:val="titolo20"/>
        <w:rPr>
          <w:color w:val="002060"/>
        </w:rPr>
      </w:pPr>
      <w:r w:rsidRPr="00C37FD9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3354" w:rsidRPr="00C37FD9" w14:paraId="630DD47B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DCBF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BARLETTA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2BFB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168D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E068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SCHAIVONI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F709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(CANTINE RIUNITE CSI) </w:t>
            </w:r>
          </w:p>
        </w:tc>
      </w:tr>
      <w:tr w:rsidR="00993354" w:rsidRPr="00C37FD9" w14:paraId="40795428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6613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CERIONI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B640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9CCD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3F5D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LUCCHETTI MATHIAS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92ED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(GLS DORICA AN.UR) </w:t>
            </w:r>
          </w:p>
        </w:tc>
      </w:tr>
    </w:tbl>
    <w:p w14:paraId="099E5601" w14:textId="77777777" w:rsidR="00993354" w:rsidRPr="00C37FD9" w:rsidRDefault="00993354" w:rsidP="00993354">
      <w:pPr>
        <w:pStyle w:val="titolo20"/>
        <w:rPr>
          <w:rFonts w:eastAsiaTheme="minorEastAsia"/>
          <w:color w:val="002060"/>
        </w:rPr>
      </w:pPr>
      <w:r w:rsidRPr="00C37FD9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3354" w:rsidRPr="00C37FD9" w14:paraId="0914DA4A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252E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TONTARELLI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0DC1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A039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6EF8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E5C6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</w:tr>
    </w:tbl>
    <w:p w14:paraId="0006F804" w14:textId="77777777" w:rsidR="00993354" w:rsidRPr="00C37FD9" w:rsidRDefault="00993354" w:rsidP="00993354">
      <w:pPr>
        <w:pStyle w:val="titolo20"/>
        <w:rPr>
          <w:rFonts w:eastAsiaTheme="minorEastAsia"/>
          <w:color w:val="002060"/>
        </w:rPr>
      </w:pPr>
      <w:r w:rsidRPr="00C37FD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3354" w:rsidRPr="00C37FD9" w14:paraId="3AE5E92D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6E99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CORVINI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09F74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EB46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B6DE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BALDONI IGOR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45B4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(FRASASSI C5) </w:t>
            </w:r>
          </w:p>
        </w:tc>
      </w:tr>
      <w:tr w:rsidR="00993354" w:rsidRPr="00C37FD9" w14:paraId="07B6CC35" w14:textId="77777777" w:rsidTr="004D5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F3492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PEDICA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9AFC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7622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EE639" w14:textId="77777777" w:rsidR="00993354" w:rsidRPr="00C37FD9" w:rsidRDefault="00993354" w:rsidP="004D5004">
            <w:pPr>
              <w:pStyle w:val="movimento"/>
              <w:rPr>
                <w:color w:val="002060"/>
              </w:rPr>
            </w:pPr>
            <w:r w:rsidRPr="00C37FD9">
              <w:rPr>
                <w:color w:val="002060"/>
              </w:rPr>
              <w:t>CLINI MAX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2D373" w14:textId="77777777" w:rsidR="00993354" w:rsidRPr="00C37FD9" w:rsidRDefault="00993354" w:rsidP="004D5004">
            <w:pPr>
              <w:pStyle w:val="movimento2"/>
              <w:rPr>
                <w:color w:val="002060"/>
              </w:rPr>
            </w:pPr>
            <w:r w:rsidRPr="00C37FD9">
              <w:rPr>
                <w:color w:val="002060"/>
              </w:rPr>
              <w:t xml:space="preserve">(VILLA CECCOLINI CALCIO) </w:t>
            </w:r>
          </w:p>
        </w:tc>
      </w:tr>
    </w:tbl>
    <w:p w14:paraId="0AC4B040" w14:textId="77777777" w:rsidR="00993354" w:rsidRPr="00C37FD9" w:rsidRDefault="00993354" w:rsidP="00993354">
      <w:pPr>
        <w:pStyle w:val="breakline"/>
        <w:rPr>
          <w:color w:val="002060"/>
        </w:rPr>
      </w:pPr>
    </w:p>
    <w:p w14:paraId="36AA340F" w14:textId="77777777" w:rsidR="00993354" w:rsidRPr="00C37FD9" w:rsidRDefault="00993354" w:rsidP="00993354">
      <w:pPr>
        <w:pStyle w:val="breakline"/>
        <w:jc w:val="center"/>
        <w:rPr>
          <w:rFonts w:ascii="Arial" w:hAnsi="Arial" w:cs="Arial"/>
          <w:color w:val="002060"/>
          <w:sz w:val="22"/>
          <w:szCs w:val="22"/>
        </w:rPr>
      </w:pPr>
      <w:r w:rsidRPr="00C37FD9">
        <w:rPr>
          <w:rFonts w:ascii="Arial" w:hAnsi="Arial" w:cs="Arial"/>
          <w:color w:val="002060"/>
          <w:sz w:val="22"/>
          <w:szCs w:val="22"/>
        </w:rPr>
        <w:t>F.to IL SEGRETARIO                                   F.to IL GIUDICE SPORTIVO</w:t>
      </w:r>
    </w:p>
    <w:p w14:paraId="3A9BEEC1" w14:textId="77777777" w:rsidR="00993354" w:rsidRPr="00C37FD9" w:rsidRDefault="00993354" w:rsidP="00993354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C37FD9">
        <w:rPr>
          <w:rFonts w:ascii="Arial" w:hAnsi="Arial" w:cs="Arial"/>
          <w:color w:val="002060"/>
          <w:sz w:val="22"/>
          <w:szCs w:val="22"/>
        </w:rPr>
        <w:t xml:space="preserve">                          Angelo Castellana        </w:t>
      </w:r>
      <w:r w:rsidRPr="00C37FD9">
        <w:rPr>
          <w:rFonts w:ascii="Arial" w:hAnsi="Arial" w:cs="Arial"/>
          <w:color w:val="002060"/>
          <w:sz w:val="22"/>
          <w:szCs w:val="22"/>
        </w:rPr>
        <w:tab/>
        <w:t xml:space="preserve">                                 Agnese Lazzaretti</w:t>
      </w:r>
    </w:p>
    <w:p w14:paraId="7AD42DD4" w14:textId="77777777" w:rsidR="00993354" w:rsidRPr="00AF1C53" w:rsidRDefault="009933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306CCCB" w14:textId="77777777" w:rsidR="00002254" w:rsidRPr="00AF1C53" w:rsidRDefault="00002254" w:rsidP="0000225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09805A9" w14:textId="77777777" w:rsidR="00002254" w:rsidRPr="007E6FCE" w:rsidRDefault="00002254" w:rsidP="00525E03">
      <w:pPr>
        <w:pStyle w:val="breakline"/>
        <w:jc w:val="center"/>
        <w:rPr>
          <w:rFonts w:ascii="Arial" w:hAnsi="Arial" w:cs="Arial"/>
          <w:color w:val="002060"/>
          <w:sz w:val="22"/>
          <w:szCs w:val="22"/>
        </w:rPr>
      </w:pPr>
    </w:p>
    <w:p w14:paraId="45318DCC" w14:textId="77777777" w:rsidR="00EC0124" w:rsidRPr="00DE1EF7" w:rsidRDefault="00EC0124" w:rsidP="00EC0124">
      <w:pPr>
        <w:pStyle w:val="breakline"/>
        <w:rPr>
          <w:color w:val="002060"/>
        </w:rPr>
      </w:pPr>
    </w:p>
    <w:p w14:paraId="1919B715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A9170A8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89B9036" w14:textId="6BD81503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3D5327">
        <w:rPr>
          <w:rFonts w:ascii="Arial" w:hAnsi="Arial" w:cs="Arial"/>
          <w:b/>
          <w:bCs/>
          <w:color w:val="002060"/>
        </w:rPr>
        <w:t>9</w:t>
      </w:r>
      <w:r w:rsidR="00A613C1">
        <w:rPr>
          <w:rFonts w:ascii="Arial" w:hAnsi="Arial" w:cs="Arial"/>
          <w:b/>
          <w:bCs/>
          <w:color w:val="002060"/>
        </w:rPr>
        <w:t xml:space="preserve"> gennaio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52F81D6A" w14:textId="77777777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</w:p>
    <w:p w14:paraId="138D5562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30115D54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2536395B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  <w:t>IT13E0100502604000000001453</w:t>
      </w:r>
    </w:p>
    <w:p w14:paraId="2C4329BB" w14:textId="77777777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</w:p>
    <w:p w14:paraId="27A4C453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70C7260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Eventuali reclami con richieste di copia dei documenti ufficiali avverso le decisioni assunte con il </w:t>
      </w:r>
      <w:r w:rsidRPr="00DE1EF7">
        <w:rPr>
          <w:rFonts w:ascii="Arial" w:hAnsi="Arial" w:cs="Arial"/>
          <w:color w:val="002060"/>
          <w:sz w:val="22"/>
          <w:szCs w:val="22"/>
        </w:rPr>
        <w:lastRenderedPageBreak/>
        <w:t>presente Comunicato dovranno essere presentati, ai sensi dell’art. 76 C.G.S., alla:</w:t>
      </w:r>
    </w:p>
    <w:p w14:paraId="338CBEFE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987E254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2D027201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1DC60C3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0E78EEDC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070357A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BC07510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157EEA9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6B8902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4973F3BC" w14:textId="71B16F70" w:rsidR="00EC0124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3F0D1BE4" w14:textId="74F3CB92" w:rsidR="00515D96" w:rsidRDefault="00515D96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3C6D11F" w14:textId="64A51B71" w:rsidR="00EC0124" w:rsidRDefault="00EC0124" w:rsidP="00380D1F">
      <w:pPr>
        <w:pStyle w:val="breakline"/>
        <w:rPr>
          <w:rFonts w:eastAsiaTheme="minorEastAsia"/>
          <w:color w:val="002060"/>
        </w:rPr>
      </w:pPr>
    </w:p>
    <w:p w14:paraId="08577643" w14:textId="77777777" w:rsidR="00BD4469" w:rsidRDefault="00BD4469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4157CF17" w14:textId="77777777" w:rsidR="00757501" w:rsidRPr="00DE1EF7" w:rsidRDefault="00757501" w:rsidP="00757501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7A2DD40" w14:textId="77777777" w:rsidR="00757501" w:rsidRP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4C2DDEE4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 xml:space="preserve">Pubblicato in Ancona ed affisso all’albo del C.R. M. il </w:t>
      </w:r>
      <w:r w:rsidR="00662259">
        <w:rPr>
          <w:b/>
          <w:color w:val="002060"/>
          <w:u w:val="single"/>
        </w:rPr>
        <w:t>2</w:t>
      </w:r>
      <w:r w:rsidR="003D5327">
        <w:rPr>
          <w:b/>
          <w:color w:val="002060"/>
          <w:u w:val="single"/>
        </w:rPr>
        <w:t>7</w:t>
      </w:r>
      <w:r w:rsidR="00830450" w:rsidRPr="00DE1EF7">
        <w:rPr>
          <w:b/>
          <w:color w:val="002060"/>
          <w:u w:val="single"/>
        </w:rPr>
        <w:t>/</w:t>
      </w:r>
      <w:r w:rsidR="00FB4E16" w:rsidRPr="00DE1EF7">
        <w:rPr>
          <w:b/>
          <w:color w:val="002060"/>
          <w:u w:val="single"/>
        </w:rPr>
        <w:t>1</w:t>
      </w:r>
      <w:r w:rsidR="00003FF0" w:rsidRPr="00DE1EF7">
        <w:rPr>
          <w:b/>
          <w:color w:val="002060"/>
          <w:u w:val="single"/>
        </w:rPr>
        <w:t>2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1728DA" w:rsidRPr="00DE1EF7">
        <w:rPr>
          <w:b/>
          <w:color w:val="002060"/>
          <w:u w:val="single"/>
        </w:rPr>
        <w:t>2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70D2B" w14:textId="77777777" w:rsidR="00BF6AD4" w:rsidRDefault="00BF6AD4">
      <w:r>
        <w:separator/>
      </w:r>
    </w:p>
  </w:endnote>
  <w:endnote w:type="continuationSeparator" w:id="0">
    <w:p w14:paraId="146BE2F4" w14:textId="77777777" w:rsidR="00BF6AD4" w:rsidRDefault="00BF6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488D3E30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0B309E">
      <w:rPr>
        <w:rStyle w:val="Numeropagina"/>
        <w:rFonts w:ascii="Arial" w:hAnsi="Arial" w:cs="Arial"/>
        <w:color w:val="002060"/>
      </w:rPr>
      <w:t>6</w:t>
    </w:r>
    <w:r w:rsidR="003D5327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50160" w14:textId="77777777" w:rsidR="00BF6AD4" w:rsidRDefault="00BF6AD4">
      <w:r>
        <w:separator/>
      </w:r>
    </w:p>
  </w:footnote>
  <w:footnote w:type="continuationSeparator" w:id="0">
    <w:p w14:paraId="4D6B94D9" w14:textId="77777777" w:rsidR="00BF6AD4" w:rsidRDefault="00BF6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472D"/>
    <w:multiLevelType w:val="hybridMultilevel"/>
    <w:tmpl w:val="C8FACE46"/>
    <w:lvl w:ilvl="0" w:tplc="CFC8E65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1"/>
  </w:num>
  <w:num w:numId="2" w16cid:durableId="1429622785">
    <w:abstractNumId w:val="8"/>
  </w:num>
  <w:num w:numId="3" w16cid:durableId="57946484">
    <w:abstractNumId w:val="2"/>
  </w:num>
  <w:num w:numId="4" w16cid:durableId="897203197">
    <w:abstractNumId w:val="3"/>
  </w:num>
  <w:num w:numId="5" w16cid:durableId="562639073">
    <w:abstractNumId w:val="5"/>
  </w:num>
  <w:num w:numId="6" w16cid:durableId="1963733254">
    <w:abstractNumId w:val="6"/>
  </w:num>
  <w:num w:numId="7" w16cid:durableId="1728336671">
    <w:abstractNumId w:val="4"/>
  </w:num>
  <w:num w:numId="8" w16cid:durableId="5564009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66790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254"/>
    <w:rsid w:val="000024FD"/>
    <w:rsid w:val="00002C32"/>
    <w:rsid w:val="000039D0"/>
    <w:rsid w:val="00003FF0"/>
    <w:rsid w:val="00004B3E"/>
    <w:rsid w:val="00005189"/>
    <w:rsid w:val="00005731"/>
    <w:rsid w:val="0000615B"/>
    <w:rsid w:val="00006ADE"/>
    <w:rsid w:val="00006FDF"/>
    <w:rsid w:val="00007368"/>
    <w:rsid w:val="00007DAD"/>
    <w:rsid w:val="00013231"/>
    <w:rsid w:val="000147A2"/>
    <w:rsid w:val="0001502E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18B5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2D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6F26"/>
    <w:rsid w:val="00317F19"/>
    <w:rsid w:val="00317F3B"/>
    <w:rsid w:val="00320D4D"/>
    <w:rsid w:val="00321955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65A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136"/>
    <w:rsid w:val="003507F7"/>
    <w:rsid w:val="003522B2"/>
    <w:rsid w:val="0035255B"/>
    <w:rsid w:val="003525CD"/>
    <w:rsid w:val="0035278D"/>
    <w:rsid w:val="00352A90"/>
    <w:rsid w:val="00354324"/>
    <w:rsid w:val="003554A0"/>
    <w:rsid w:val="00355E8A"/>
    <w:rsid w:val="00356D33"/>
    <w:rsid w:val="003571E4"/>
    <w:rsid w:val="00357B20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0D1F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9AB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327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C2D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37AE5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942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39A7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D96"/>
    <w:rsid w:val="00515EE0"/>
    <w:rsid w:val="0051626C"/>
    <w:rsid w:val="00516E33"/>
    <w:rsid w:val="005173BE"/>
    <w:rsid w:val="0051745B"/>
    <w:rsid w:val="005220E9"/>
    <w:rsid w:val="00525E03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5B4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259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754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1179"/>
    <w:rsid w:val="00732815"/>
    <w:rsid w:val="00733806"/>
    <w:rsid w:val="00735134"/>
    <w:rsid w:val="00735D4D"/>
    <w:rsid w:val="00740168"/>
    <w:rsid w:val="007401B7"/>
    <w:rsid w:val="0074020D"/>
    <w:rsid w:val="00740A81"/>
    <w:rsid w:val="00741DA8"/>
    <w:rsid w:val="00741F18"/>
    <w:rsid w:val="00744FC3"/>
    <w:rsid w:val="007466FE"/>
    <w:rsid w:val="00747228"/>
    <w:rsid w:val="0074748C"/>
    <w:rsid w:val="00747572"/>
    <w:rsid w:val="00747744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501"/>
    <w:rsid w:val="00760249"/>
    <w:rsid w:val="00760E70"/>
    <w:rsid w:val="0076150B"/>
    <w:rsid w:val="00765E53"/>
    <w:rsid w:val="007660D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6A76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568A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177F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3AE"/>
    <w:rsid w:val="00990BE6"/>
    <w:rsid w:val="00991CB0"/>
    <w:rsid w:val="009925DE"/>
    <w:rsid w:val="00993354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C90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3C1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60E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872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469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6AD4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2C8E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2510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9A1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830"/>
    <w:rsid w:val="00E12908"/>
    <w:rsid w:val="00E12C41"/>
    <w:rsid w:val="00E13D55"/>
    <w:rsid w:val="00E14E17"/>
    <w:rsid w:val="00E1558C"/>
    <w:rsid w:val="00E15AD5"/>
    <w:rsid w:val="00E15BE0"/>
    <w:rsid w:val="00E15DA7"/>
    <w:rsid w:val="00E15FDE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59A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0124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95E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438"/>
    <w:rsid w:val="00FB3B92"/>
    <w:rsid w:val="00FB3BE5"/>
    <w:rsid w:val="00FB3CEB"/>
    <w:rsid w:val="00FB3ED9"/>
    <w:rsid w:val="00FB479F"/>
    <w:rsid w:val="00FB4E16"/>
    <w:rsid w:val="00FB5412"/>
    <w:rsid w:val="00FB59AA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gistro20.si@fig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gistro@sportesalute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registro.sportesalute.e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173</TotalTime>
  <Pages>7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13849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16</cp:revision>
  <cp:lastPrinted>2022-12-10T12:38:00Z</cp:lastPrinted>
  <dcterms:created xsi:type="dcterms:W3CDTF">2022-12-21T10:47:00Z</dcterms:created>
  <dcterms:modified xsi:type="dcterms:W3CDTF">2022-12-27T21:04:00Z</dcterms:modified>
</cp:coreProperties>
</file>