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2B4E41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C78C0" w:rsidRPr="00DE1EF7">
              <w:rPr>
                <w:rFonts w:ascii="Arial" w:hAnsi="Arial" w:cs="Arial"/>
                <w:color w:val="002060"/>
                <w:sz w:val="40"/>
                <w:szCs w:val="40"/>
              </w:rPr>
              <w:t>6</w:t>
            </w:r>
            <w:r w:rsidR="00CA78A1">
              <w:rPr>
                <w:rFonts w:ascii="Arial" w:hAnsi="Arial" w:cs="Arial"/>
                <w:color w:val="002060"/>
                <w:sz w:val="40"/>
                <w:szCs w:val="40"/>
              </w:rPr>
              <w:t>9</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CA78A1">
              <w:rPr>
                <w:rFonts w:ascii="Arial" w:hAnsi="Arial" w:cs="Arial"/>
                <w:color w:val="002060"/>
                <w:sz w:val="40"/>
                <w:szCs w:val="40"/>
              </w:rPr>
              <w:t>04</w:t>
            </w:r>
            <w:r w:rsidR="00CF4C7D" w:rsidRPr="00DE1EF7">
              <w:rPr>
                <w:rFonts w:ascii="Arial" w:hAnsi="Arial" w:cs="Arial"/>
                <w:color w:val="002060"/>
                <w:sz w:val="40"/>
                <w:szCs w:val="40"/>
              </w:rPr>
              <w:t>/</w:t>
            </w:r>
            <w:r w:rsidR="00CA78A1">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CA78A1">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3F45299"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6D3FF8">
          <w:rPr>
            <w:noProof/>
            <w:webHidden/>
            <w:color w:val="002060"/>
          </w:rPr>
          <w:t>1</w:t>
        </w:r>
        <w:r w:rsidR="00AC19D9" w:rsidRPr="00DE1EF7">
          <w:rPr>
            <w:noProof/>
            <w:webHidden/>
            <w:color w:val="002060"/>
          </w:rPr>
          <w:fldChar w:fldCharType="end"/>
        </w:r>
      </w:hyperlink>
    </w:p>
    <w:p w14:paraId="112EDB38" w14:textId="680F117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6D3FF8">
          <w:rPr>
            <w:noProof/>
            <w:webHidden/>
            <w:color w:val="002060"/>
          </w:rPr>
          <w:t>1</w:t>
        </w:r>
        <w:r w:rsidR="00AC19D9" w:rsidRPr="00DE1EF7">
          <w:rPr>
            <w:noProof/>
            <w:webHidden/>
            <w:color w:val="002060"/>
          </w:rPr>
          <w:fldChar w:fldCharType="end"/>
        </w:r>
      </w:hyperlink>
    </w:p>
    <w:p w14:paraId="4D9CAD43" w14:textId="1D7E0BB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6D3FF8">
          <w:rPr>
            <w:noProof/>
            <w:webHidden/>
            <w:color w:val="002060"/>
          </w:rPr>
          <w:t>1</w:t>
        </w:r>
        <w:r w:rsidR="00AC19D9" w:rsidRPr="00DE1EF7">
          <w:rPr>
            <w:noProof/>
            <w:webHidden/>
            <w:color w:val="002060"/>
          </w:rPr>
          <w:fldChar w:fldCharType="end"/>
        </w:r>
      </w:hyperlink>
    </w:p>
    <w:p w14:paraId="0EAFCCD8" w14:textId="5CFF383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6D3FF8">
          <w:rPr>
            <w:noProof/>
            <w:webHidden/>
            <w:color w:val="002060"/>
          </w:rPr>
          <w:t>2</w:t>
        </w:r>
        <w:r w:rsidR="00AC19D9" w:rsidRPr="00DE1EF7">
          <w:rPr>
            <w:noProof/>
            <w:webHidden/>
            <w:color w:val="002060"/>
          </w:rPr>
          <w:fldChar w:fldCharType="end"/>
        </w:r>
      </w:hyperlink>
    </w:p>
    <w:p w14:paraId="0952245B" w14:textId="46D19BA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6D3FF8">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3ABE0FA" w14:textId="53BADCEC" w:rsidR="007660D3" w:rsidRPr="00BB49D0" w:rsidRDefault="007660D3" w:rsidP="00F336CC">
      <w:pPr>
        <w:rPr>
          <w:rFonts w:ascii="Arial" w:hAnsi="Arial" w:cs="Arial"/>
          <w:color w:val="002060"/>
          <w:sz w:val="22"/>
          <w:szCs w:val="22"/>
        </w:rPr>
      </w:pPr>
    </w:p>
    <w:p w14:paraId="7C3B15D1" w14:textId="77777777" w:rsidR="00BB49D0" w:rsidRPr="00BB49D0" w:rsidRDefault="00BB49D0" w:rsidP="00BB49D0">
      <w:pPr>
        <w:pStyle w:val="LndNormale1"/>
        <w:rPr>
          <w:b/>
          <w:color w:val="002060"/>
          <w:sz w:val="28"/>
          <w:szCs w:val="28"/>
        </w:rPr>
      </w:pPr>
      <w:r w:rsidRPr="00BB49D0">
        <w:rPr>
          <w:b/>
          <w:color w:val="002060"/>
          <w:sz w:val="28"/>
          <w:szCs w:val="28"/>
        </w:rPr>
        <w:t>C.U. n. 184 del 23.12.2022 L.N.D.</w:t>
      </w:r>
    </w:p>
    <w:p w14:paraId="01C0FA1A" w14:textId="77777777" w:rsidR="00BB49D0" w:rsidRPr="00BB49D0" w:rsidRDefault="00BB49D0" w:rsidP="00BB49D0">
      <w:pPr>
        <w:pStyle w:val="LndNormale1"/>
        <w:rPr>
          <w:color w:val="002060"/>
        </w:rPr>
      </w:pPr>
      <w:r w:rsidRPr="00BB49D0">
        <w:rPr>
          <w:color w:val="002060"/>
        </w:rPr>
        <w:t>Si puubblica in allegato il CU n. 87/A della F.I.G.C. inerente l’integrazione dell’organico del Tribunale Federale Nazionale, sezione Disciplinare.</w:t>
      </w:r>
    </w:p>
    <w:p w14:paraId="63475EA2" w14:textId="353872B3" w:rsidR="00BB49D0" w:rsidRDefault="00BB49D0" w:rsidP="00BB49D0">
      <w:pPr>
        <w:pStyle w:val="LndNormale1"/>
        <w:rPr>
          <w:color w:val="002060"/>
        </w:rPr>
      </w:pPr>
    </w:p>
    <w:p w14:paraId="5195069B" w14:textId="77777777" w:rsidR="00BB49D0" w:rsidRPr="00BB49D0" w:rsidRDefault="00BB49D0" w:rsidP="00BB49D0">
      <w:pPr>
        <w:pStyle w:val="LndNormale1"/>
        <w:rPr>
          <w:color w:val="002060"/>
        </w:rPr>
      </w:pPr>
    </w:p>
    <w:p w14:paraId="4406469E" w14:textId="77777777" w:rsidR="00BB49D0" w:rsidRPr="00BB49D0" w:rsidRDefault="00BB49D0" w:rsidP="00BB49D0">
      <w:pPr>
        <w:pStyle w:val="LndNormale1"/>
        <w:rPr>
          <w:b/>
          <w:color w:val="002060"/>
          <w:sz w:val="28"/>
          <w:szCs w:val="28"/>
        </w:rPr>
      </w:pPr>
      <w:r w:rsidRPr="00BB49D0">
        <w:rPr>
          <w:b/>
          <w:color w:val="002060"/>
          <w:sz w:val="28"/>
          <w:szCs w:val="28"/>
        </w:rPr>
        <w:t>C.U. n. 185 del 23.12.2022 L.N.D.</w:t>
      </w:r>
    </w:p>
    <w:p w14:paraId="3FCFFD1B" w14:textId="77777777" w:rsidR="00BB49D0" w:rsidRPr="00BB49D0" w:rsidRDefault="00BB49D0" w:rsidP="00BB49D0">
      <w:pPr>
        <w:pStyle w:val="LndNormale1"/>
        <w:rPr>
          <w:color w:val="002060"/>
        </w:rPr>
      </w:pPr>
      <w:r w:rsidRPr="00BB49D0">
        <w:rPr>
          <w:color w:val="002060"/>
        </w:rPr>
        <w:t>Si puubblica in allegato il CU n. 88/A della F.I.G.C. inerente l’integrazione dell’organico dei Sostituti Procuratori della Procura Federale.</w:t>
      </w:r>
    </w:p>
    <w:p w14:paraId="292DC941" w14:textId="5D2B5062" w:rsidR="00BB49D0" w:rsidRDefault="00BB49D0" w:rsidP="00BB49D0">
      <w:pPr>
        <w:pStyle w:val="LndNormale1"/>
        <w:rPr>
          <w:color w:val="002060"/>
        </w:rPr>
      </w:pPr>
    </w:p>
    <w:p w14:paraId="61B7A4E7" w14:textId="77777777" w:rsidR="00BB49D0" w:rsidRPr="00BB49D0" w:rsidRDefault="00BB49D0" w:rsidP="00BB49D0">
      <w:pPr>
        <w:pStyle w:val="LndNormale1"/>
        <w:rPr>
          <w:color w:val="002060"/>
        </w:rPr>
      </w:pPr>
    </w:p>
    <w:p w14:paraId="5C8E9149" w14:textId="77777777" w:rsidR="00BB49D0" w:rsidRPr="00BB49D0" w:rsidRDefault="00BB49D0" w:rsidP="00BB49D0">
      <w:pPr>
        <w:pStyle w:val="LndNormale1"/>
        <w:rPr>
          <w:b/>
          <w:color w:val="002060"/>
          <w:sz w:val="28"/>
          <w:szCs w:val="28"/>
        </w:rPr>
      </w:pPr>
      <w:r w:rsidRPr="00BB49D0">
        <w:rPr>
          <w:b/>
          <w:color w:val="002060"/>
          <w:sz w:val="28"/>
          <w:szCs w:val="28"/>
        </w:rPr>
        <w:t>C.U. n. 190 del 23.12.2022 L.N.D.</w:t>
      </w:r>
    </w:p>
    <w:p w14:paraId="64689315" w14:textId="77777777" w:rsidR="00BB49D0" w:rsidRPr="00BB49D0" w:rsidRDefault="00BB49D0" w:rsidP="00BB49D0">
      <w:pPr>
        <w:pStyle w:val="LndNormale1"/>
        <w:rPr>
          <w:color w:val="002060"/>
        </w:rPr>
      </w:pPr>
      <w:r w:rsidRPr="00BB49D0">
        <w:rPr>
          <w:color w:val="002060"/>
        </w:rPr>
        <w:t>Si puubblica in allegato il CU n. 93/A della F.I.G.C. inerente modifiche agli artt. 9 e 133, nonché l’introduzione dell’art. 142 bis del Codice di Giustizia Sportiva, secondo il testo allegato sub A).</w:t>
      </w:r>
    </w:p>
    <w:p w14:paraId="1ADF663F" w14:textId="5D3E21EF" w:rsidR="00BB49D0" w:rsidRDefault="00BB49D0" w:rsidP="00BB49D0">
      <w:pPr>
        <w:pStyle w:val="LndNormale1"/>
        <w:rPr>
          <w:color w:val="002060"/>
        </w:rPr>
      </w:pPr>
    </w:p>
    <w:p w14:paraId="33A8BCDE" w14:textId="77777777" w:rsidR="00BB49D0" w:rsidRPr="00BB49D0" w:rsidRDefault="00BB49D0" w:rsidP="00BB49D0">
      <w:pPr>
        <w:pStyle w:val="LndNormale1"/>
        <w:rPr>
          <w:color w:val="002060"/>
        </w:rPr>
      </w:pPr>
    </w:p>
    <w:p w14:paraId="07623BA8" w14:textId="77777777" w:rsidR="00BB49D0" w:rsidRPr="00BB49D0" w:rsidRDefault="00BB49D0" w:rsidP="00BB49D0">
      <w:pPr>
        <w:pStyle w:val="LndNormale1"/>
        <w:rPr>
          <w:b/>
          <w:color w:val="002060"/>
          <w:sz w:val="28"/>
          <w:szCs w:val="28"/>
        </w:rPr>
      </w:pPr>
      <w:r w:rsidRPr="00BB49D0">
        <w:rPr>
          <w:b/>
          <w:color w:val="002060"/>
          <w:sz w:val="28"/>
          <w:szCs w:val="28"/>
        </w:rPr>
        <w:t>C.U. n. 194 del 23.12.2022 L.N.D.</w:t>
      </w:r>
    </w:p>
    <w:p w14:paraId="5E975B6B" w14:textId="77777777" w:rsidR="00BB49D0" w:rsidRPr="00BB49D0" w:rsidRDefault="00BB49D0" w:rsidP="00BB49D0">
      <w:pPr>
        <w:pStyle w:val="LndNormale1"/>
        <w:rPr>
          <w:color w:val="002060"/>
        </w:rPr>
      </w:pPr>
      <w:r w:rsidRPr="00BB49D0">
        <w:rPr>
          <w:color w:val="002060"/>
        </w:rPr>
        <w:lastRenderedPageBreak/>
        <w:t>Si puubblica in allegato il CU n. 97/A della F.I.G.C. inerente modifiche al Regolamento dell’Associazione Italiana Arbitri, secondo il testo allegato sub A).</w:t>
      </w:r>
    </w:p>
    <w:p w14:paraId="6F9B0B55" w14:textId="69EFFB4D" w:rsidR="00BB49D0" w:rsidRPr="00BB49D0" w:rsidRDefault="00BB49D0" w:rsidP="00BB49D0">
      <w:pPr>
        <w:pStyle w:val="LndNormale1"/>
        <w:rPr>
          <w:color w:val="002060"/>
        </w:rPr>
      </w:pPr>
    </w:p>
    <w:p w14:paraId="3688ABEA" w14:textId="77777777" w:rsidR="00BB49D0" w:rsidRPr="00BB49D0" w:rsidRDefault="00BB49D0" w:rsidP="00BB49D0">
      <w:pPr>
        <w:pStyle w:val="LndNormale1"/>
        <w:rPr>
          <w:color w:val="002060"/>
        </w:rPr>
      </w:pPr>
    </w:p>
    <w:p w14:paraId="2A0EB890" w14:textId="77777777" w:rsidR="00BB49D0" w:rsidRPr="00BB49D0" w:rsidRDefault="00BB49D0" w:rsidP="00BB49D0">
      <w:pPr>
        <w:pStyle w:val="LndNormale1"/>
        <w:rPr>
          <w:b/>
          <w:color w:val="002060"/>
          <w:sz w:val="28"/>
          <w:szCs w:val="28"/>
          <w:u w:val="single"/>
        </w:rPr>
      </w:pPr>
      <w:r w:rsidRPr="00BB49D0">
        <w:rPr>
          <w:b/>
          <w:color w:val="002060"/>
          <w:sz w:val="28"/>
          <w:szCs w:val="28"/>
          <w:u w:val="single"/>
        </w:rPr>
        <w:t>CIRCOLARE N. 54 DEL 28.12.2022</w:t>
      </w:r>
    </w:p>
    <w:p w14:paraId="11CB2962" w14:textId="77777777" w:rsidR="00BB49D0" w:rsidRPr="00BB49D0" w:rsidRDefault="00BB49D0" w:rsidP="00BB49D0">
      <w:pPr>
        <w:pStyle w:val="LndNormale1"/>
        <w:rPr>
          <w:color w:val="002060"/>
        </w:rPr>
      </w:pPr>
      <w:r w:rsidRPr="00BB49D0">
        <w:rPr>
          <w:color w:val="002060"/>
        </w:rPr>
        <w:t>Si pubblica, per opportuna conoscenza, la copia della circolare n. 44-2022 elaborata dal Centro Studi Tributari della L.N.D. avente per oggetto:</w:t>
      </w:r>
    </w:p>
    <w:p w14:paraId="39FF4980" w14:textId="77777777" w:rsidR="00BB49D0" w:rsidRPr="00BB49D0" w:rsidRDefault="00BB49D0" w:rsidP="00BB49D0">
      <w:pPr>
        <w:pStyle w:val="LndNormale1"/>
        <w:rPr>
          <w:b/>
          <w:i/>
          <w:color w:val="002060"/>
        </w:rPr>
      </w:pPr>
      <w:r w:rsidRPr="00BB49D0">
        <w:rPr>
          <w:b/>
          <w:i/>
          <w:color w:val="002060"/>
        </w:rPr>
        <w:t>“Pagamento entro il 29 dicembre 2022 delle ritenute e IVA sospese con la maggiorazione del 3% sull’intero importo in caso di pagamento rateale.”</w:t>
      </w:r>
    </w:p>
    <w:p w14:paraId="42BA32C9" w14:textId="6B6271D4" w:rsidR="00BB49D0" w:rsidRPr="00BB49D0" w:rsidRDefault="00BB49D0" w:rsidP="00F336CC">
      <w:pPr>
        <w:rPr>
          <w:rFonts w:ascii="Arial" w:hAnsi="Arial" w:cs="Arial"/>
          <w:color w:val="002060"/>
          <w:sz w:val="22"/>
          <w:szCs w:val="22"/>
        </w:rPr>
      </w:pPr>
    </w:p>
    <w:p w14:paraId="3AB5C269" w14:textId="77777777" w:rsidR="00BB49D0" w:rsidRPr="00BB49D0" w:rsidRDefault="00BB49D0" w:rsidP="00F336CC">
      <w:pPr>
        <w:rPr>
          <w:rFonts w:ascii="Arial" w:hAnsi="Arial" w:cs="Arial"/>
          <w:color w:val="002060"/>
          <w:sz w:val="22"/>
          <w:szCs w:val="22"/>
        </w:rPr>
      </w:pPr>
    </w:p>
    <w:p w14:paraId="2C740C09" w14:textId="15F3E895"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361CBBF"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0085A2F4" w14:textId="471B3079" w:rsidR="00BC5872" w:rsidRPr="00BB49D0" w:rsidRDefault="00BC5872" w:rsidP="009D0C38">
      <w:pPr>
        <w:pStyle w:val="LndNormale1"/>
        <w:rPr>
          <w:rFonts w:cs="Arial"/>
          <w:b/>
          <w:color w:val="002060"/>
          <w:szCs w:val="22"/>
        </w:rPr>
      </w:pPr>
    </w:p>
    <w:p w14:paraId="791F7BE7" w14:textId="47E146FA" w:rsidR="00BB49D0" w:rsidRPr="00BB49D0" w:rsidRDefault="00BB49D0" w:rsidP="009D0C38">
      <w:pPr>
        <w:pStyle w:val="LndNormale1"/>
        <w:rPr>
          <w:rFonts w:cs="Arial"/>
          <w:b/>
          <w:color w:val="002060"/>
          <w:szCs w:val="22"/>
        </w:rPr>
      </w:pPr>
    </w:p>
    <w:p w14:paraId="6E3FF20C" w14:textId="77777777" w:rsidR="00BB49D0" w:rsidRPr="00BB49D0" w:rsidRDefault="00BB49D0" w:rsidP="00BB49D0">
      <w:pPr>
        <w:pStyle w:val="LndNormale1"/>
        <w:rPr>
          <w:b/>
          <w:color w:val="002060"/>
          <w:sz w:val="28"/>
          <w:szCs w:val="28"/>
        </w:rPr>
      </w:pPr>
      <w:r w:rsidRPr="00BB49D0">
        <w:rPr>
          <w:b/>
          <w:color w:val="002060"/>
          <w:sz w:val="28"/>
          <w:szCs w:val="28"/>
        </w:rPr>
        <w:t>ANNULLAMENTO CARTA ASS.VA PICCOLI AMICI</w:t>
      </w:r>
    </w:p>
    <w:p w14:paraId="2635AE79" w14:textId="77777777" w:rsidR="00BB49D0" w:rsidRPr="00BB49D0" w:rsidRDefault="00BB49D0" w:rsidP="00BB49D0">
      <w:pPr>
        <w:pStyle w:val="LndNormale1"/>
        <w:rPr>
          <w:color w:val="002060"/>
          <w:szCs w:val="22"/>
        </w:rPr>
      </w:pPr>
    </w:p>
    <w:p w14:paraId="74731206" w14:textId="77777777" w:rsidR="00BB49D0" w:rsidRPr="00BB49D0" w:rsidRDefault="00BB49D0" w:rsidP="00BB49D0">
      <w:pPr>
        <w:pStyle w:val="LndNormale1"/>
        <w:rPr>
          <w:color w:val="002060"/>
          <w:szCs w:val="22"/>
        </w:rPr>
      </w:pPr>
      <w:r w:rsidRPr="00BB49D0">
        <w:rPr>
          <w:color w:val="002060"/>
          <w:szCs w:val="22"/>
        </w:rPr>
        <w:t>Vista la richiesta avnazata, si procede all’annullamento della “Carta Assicurativa” Piccoli Amici del sottoindicato giovane calciatore:</w:t>
      </w:r>
    </w:p>
    <w:p w14:paraId="7D87679D" w14:textId="77777777" w:rsidR="00BB49D0" w:rsidRPr="00BB49D0" w:rsidRDefault="00BB49D0" w:rsidP="00BB49D0">
      <w:pPr>
        <w:pStyle w:val="LndNormale1"/>
        <w:rPr>
          <w:b/>
          <w:color w:val="002060"/>
          <w:szCs w:val="22"/>
        </w:rPr>
      </w:pPr>
      <w:r w:rsidRPr="00BB49D0">
        <w:rPr>
          <w:b/>
          <w:color w:val="002060"/>
          <w:szCs w:val="22"/>
        </w:rPr>
        <w:t xml:space="preserve">GIUSTI LUKAS  </w:t>
      </w:r>
      <w:r w:rsidRPr="00BB49D0">
        <w:rPr>
          <w:b/>
          <w:color w:val="002060"/>
          <w:szCs w:val="22"/>
        </w:rPr>
        <w:tab/>
        <w:t xml:space="preserve">nato 30.01.2017 </w:t>
      </w:r>
      <w:r w:rsidRPr="00BB49D0">
        <w:rPr>
          <w:b/>
          <w:color w:val="002060"/>
          <w:szCs w:val="22"/>
        </w:rPr>
        <w:tab/>
        <w:t>A.S.D. DELLA ROVERE CALCIO</w:t>
      </w:r>
    </w:p>
    <w:p w14:paraId="286CBA9D" w14:textId="77777777" w:rsidR="00BB49D0" w:rsidRPr="00BB49D0" w:rsidRDefault="00BB49D0" w:rsidP="009D0C38">
      <w:pPr>
        <w:pStyle w:val="LndNormale1"/>
        <w:rPr>
          <w:rFonts w:cs="Arial"/>
          <w:b/>
          <w:color w:val="002060"/>
          <w:szCs w:val="22"/>
        </w:rPr>
      </w:pPr>
    </w:p>
    <w:p w14:paraId="416486C3" w14:textId="77777777" w:rsidR="00515D96" w:rsidRPr="00BD4469" w:rsidRDefault="00515D96"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BC97A76" w14:textId="77777777" w:rsidR="00BB49D0" w:rsidRPr="002F7285" w:rsidRDefault="00BB49D0" w:rsidP="00BB49D0">
      <w:pPr>
        <w:pStyle w:val="breakline"/>
        <w:rPr>
          <w:color w:val="002060"/>
        </w:rPr>
      </w:pPr>
    </w:p>
    <w:p w14:paraId="3B6BCE45" w14:textId="77777777" w:rsidR="00BB49D0" w:rsidRPr="002F7285" w:rsidRDefault="00BB49D0" w:rsidP="00BB49D0">
      <w:pPr>
        <w:pStyle w:val="titolocampionato0"/>
        <w:shd w:val="clear" w:color="auto" w:fill="CCCCCC"/>
        <w:spacing w:before="80" w:after="40"/>
        <w:rPr>
          <w:color w:val="002060"/>
        </w:rPr>
      </w:pPr>
      <w:r w:rsidRPr="002F7285">
        <w:rPr>
          <w:color w:val="002060"/>
        </w:rPr>
        <w:t>CALCIO A CINQUE SERIE C2</w:t>
      </w:r>
    </w:p>
    <w:p w14:paraId="31D4F8E5" w14:textId="77777777" w:rsidR="00BB49D0" w:rsidRPr="002F7285" w:rsidRDefault="00BB49D0" w:rsidP="00BB49D0">
      <w:pPr>
        <w:pStyle w:val="titoloprinc0"/>
        <w:rPr>
          <w:color w:val="002060"/>
        </w:rPr>
      </w:pPr>
      <w:r w:rsidRPr="002F7285">
        <w:rPr>
          <w:color w:val="002060"/>
        </w:rPr>
        <w:t>VARIAZIONI AL PROGRAMMA GARE</w:t>
      </w:r>
    </w:p>
    <w:p w14:paraId="525D3C23" w14:textId="77777777" w:rsidR="00BB49D0" w:rsidRPr="002F7285" w:rsidRDefault="00BB49D0" w:rsidP="00BB49D0">
      <w:pPr>
        <w:pStyle w:val="breakline"/>
        <w:rPr>
          <w:color w:val="002060"/>
        </w:rPr>
      </w:pPr>
    </w:p>
    <w:p w14:paraId="5DD8E779" w14:textId="77777777" w:rsidR="00BB49D0" w:rsidRPr="002F7285" w:rsidRDefault="00BB49D0" w:rsidP="00BB49D0">
      <w:pPr>
        <w:pStyle w:val="breakline"/>
        <w:rPr>
          <w:color w:val="002060"/>
        </w:rPr>
      </w:pPr>
    </w:p>
    <w:p w14:paraId="65350836" w14:textId="77777777" w:rsidR="00BB49D0" w:rsidRPr="002F7285" w:rsidRDefault="00BB49D0" w:rsidP="00BB49D0">
      <w:pPr>
        <w:pStyle w:val="sottotitolocampionato10"/>
        <w:rPr>
          <w:color w:val="002060"/>
        </w:rPr>
      </w:pPr>
      <w:r w:rsidRPr="002F728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49D0" w:rsidRPr="002F7285" w14:paraId="6AB4220F" w14:textId="77777777" w:rsidTr="00464E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8F81A" w14:textId="77777777" w:rsidR="00BB49D0" w:rsidRPr="002F7285" w:rsidRDefault="00BB49D0" w:rsidP="00464ED4">
            <w:pPr>
              <w:pStyle w:val="headertabella0"/>
              <w:rPr>
                <w:color w:val="002060"/>
              </w:rPr>
            </w:pPr>
            <w:r w:rsidRPr="002F728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2DA49" w14:textId="77777777" w:rsidR="00BB49D0" w:rsidRPr="002F7285" w:rsidRDefault="00BB49D0" w:rsidP="00464ED4">
            <w:pPr>
              <w:pStyle w:val="headertabella0"/>
              <w:rPr>
                <w:color w:val="002060"/>
              </w:rPr>
            </w:pPr>
            <w:r w:rsidRPr="002F7285">
              <w:rPr>
                <w:color w:val="002060"/>
              </w:rPr>
              <w:t xml:space="preserve">N° </w:t>
            </w:r>
            <w:proofErr w:type="spellStart"/>
            <w:r w:rsidRPr="002F7285">
              <w:rPr>
                <w:color w:val="002060"/>
              </w:rPr>
              <w:t>Gior</w:t>
            </w:r>
            <w:proofErr w:type="spellEnd"/>
            <w:r w:rsidRPr="002F728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D805" w14:textId="77777777" w:rsidR="00BB49D0" w:rsidRPr="002F7285" w:rsidRDefault="00BB49D0" w:rsidP="00464ED4">
            <w:pPr>
              <w:pStyle w:val="headertabella0"/>
              <w:rPr>
                <w:color w:val="002060"/>
              </w:rPr>
            </w:pPr>
            <w:r w:rsidRPr="002F728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805D0" w14:textId="77777777" w:rsidR="00BB49D0" w:rsidRPr="002F7285" w:rsidRDefault="00BB49D0" w:rsidP="00464ED4">
            <w:pPr>
              <w:pStyle w:val="headertabella0"/>
              <w:rPr>
                <w:color w:val="002060"/>
              </w:rPr>
            </w:pPr>
            <w:r w:rsidRPr="002F728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40023" w14:textId="77777777" w:rsidR="00BB49D0" w:rsidRPr="002F7285" w:rsidRDefault="00BB49D0" w:rsidP="00464ED4">
            <w:pPr>
              <w:pStyle w:val="headertabella0"/>
              <w:rPr>
                <w:color w:val="002060"/>
              </w:rPr>
            </w:pPr>
            <w:r w:rsidRPr="002F7285">
              <w:rPr>
                <w:color w:val="002060"/>
              </w:rPr>
              <w:t xml:space="preserve">Data </w:t>
            </w:r>
            <w:proofErr w:type="spellStart"/>
            <w:r w:rsidRPr="002F7285">
              <w:rPr>
                <w:color w:val="002060"/>
              </w:rPr>
              <w:t>Orig</w:t>
            </w:r>
            <w:proofErr w:type="spellEnd"/>
            <w:r w:rsidRPr="002F728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6170D" w14:textId="77777777" w:rsidR="00BB49D0" w:rsidRPr="002F7285" w:rsidRDefault="00BB49D0" w:rsidP="00464ED4">
            <w:pPr>
              <w:pStyle w:val="headertabella0"/>
              <w:rPr>
                <w:color w:val="002060"/>
              </w:rPr>
            </w:pPr>
            <w:r w:rsidRPr="002F728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F53D8" w14:textId="77777777" w:rsidR="00BB49D0" w:rsidRPr="002F7285" w:rsidRDefault="00BB49D0" w:rsidP="00464ED4">
            <w:pPr>
              <w:pStyle w:val="headertabella0"/>
              <w:rPr>
                <w:color w:val="002060"/>
              </w:rPr>
            </w:pPr>
            <w:r w:rsidRPr="002F7285">
              <w:rPr>
                <w:color w:val="002060"/>
              </w:rPr>
              <w:t xml:space="preserve">Ora </w:t>
            </w:r>
            <w:proofErr w:type="spellStart"/>
            <w:r w:rsidRPr="002F7285">
              <w:rPr>
                <w:color w:val="002060"/>
              </w:rPr>
              <w:t>Orig</w:t>
            </w:r>
            <w:proofErr w:type="spellEnd"/>
            <w:r w:rsidRPr="002F728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064B5" w14:textId="77777777" w:rsidR="00BB49D0" w:rsidRPr="002F7285" w:rsidRDefault="00BB49D0" w:rsidP="00464ED4">
            <w:pPr>
              <w:pStyle w:val="headertabella0"/>
              <w:rPr>
                <w:color w:val="002060"/>
              </w:rPr>
            </w:pPr>
            <w:r w:rsidRPr="002F7285">
              <w:rPr>
                <w:color w:val="002060"/>
              </w:rPr>
              <w:t>Impianto</w:t>
            </w:r>
          </w:p>
        </w:tc>
      </w:tr>
      <w:tr w:rsidR="00BB49D0" w:rsidRPr="002F7285" w14:paraId="5737B7E2" w14:textId="77777777" w:rsidTr="00464E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7D08" w14:textId="77777777" w:rsidR="00BB49D0" w:rsidRPr="002F7285" w:rsidRDefault="00BB49D0" w:rsidP="00464ED4">
            <w:pPr>
              <w:pStyle w:val="rowtabella0"/>
              <w:rPr>
                <w:color w:val="002060"/>
                <w:highlight w:val="yellow"/>
              </w:rPr>
            </w:pPr>
            <w:r w:rsidRPr="002F7285">
              <w:rPr>
                <w:color w:val="002060"/>
                <w:highlight w:val="yellow"/>
              </w:rPr>
              <w:t>13/01/2023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5EBE" w14:textId="77777777" w:rsidR="00BB49D0" w:rsidRPr="002F7285" w:rsidRDefault="00BB49D0" w:rsidP="00464ED4">
            <w:pPr>
              <w:pStyle w:val="rowtabella0"/>
              <w:jc w:val="center"/>
              <w:rPr>
                <w:color w:val="002060"/>
                <w:highlight w:val="yellow"/>
              </w:rPr>
            </w:pPr>
            <w:r w:rsidRPr="002F728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79C3" w14:textId="77777777" w:rsidR="00BB49D0" w:rsidRPr="002F7285" w:rsidRDefault="00BB49D0" w:rsidP="00464ED4">
            <w:pPr>
              <w:pStyle w:val="rowtabella0"/>
              <w:rPr>
                <w:color w:val="002060"/>
                <w:highlight w:val="yellow"/>
              </w:rPr>
            </w:pPr>
            <w:r w:rsidRPr="002F7285">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0667" w14:textId="77777777" w:rsidR="00BB49D0" w:rsidRPr="002F7285" w:rsidRDefault="00BB49D0" w:rsidP="00464ED4">
            <w:pPr>
              <w:pStyle w:val="rowtabella0"/>
              <w:rPr>
                <w:color w:val="002060"/>
                <w:highlight w:val="yellow"/>
              </w:rPr>
            </w:pPr>
            <w:r w:rsidRPr="002F7285">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9216" w14:textId="77777777" w:rsidR="00BB49D0" w:rsidRPr="002F7285" w:rsidRDefault="00BB49D0" w:rsidP="00464ED4">
            <w:pPr>
              <w:rPr>
                <w:rFonts w:ascii="Arial" w:hAnsi="Arial" w:cs="Arial"/>
                <w:color w:val="002060"/>
                <w:sz w:val="12"/>
                <w:szCs w:val="12"/>
              </w:rPr>
            </w:pPr>
            <w:r w:rsidRPr="002F7285">
              <w:rPr>
                <w:rFonts w:ascii="Arial" w:hAnsi="Arial" w:cs="Arial"/>
                <w:color w:val="002060"/>
                <w:sz w:val="12"/>
                <w:szCs w:val="12"/>
              </w:rPr>
              <w:t>14/01/2023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026D" w14:textId="77777777" w:rsidR="00BB49D0" w:rsidRPr="002F7285" w:rsidRDefault="00BB49D0" w:rsidP="00464ED4">
            <w:pPr>
              <w:pStyle w:val="rowtabella0"/>
              <w:jc w:val="center"/>
              <w:rPr>
                <w:color w:val="002060"/>
              </w:rPr>
            </w:pPr>
            <w:r w:rsidRPr="002F728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DE6D" w14:textId="77777777" w:rsidR="00BB49D0" w:rsidRPr="002F7285" w:rsidRDefault="00BB49D0" w:rsidP="00464ED4">
            <w:pPr>
              <w:pStyle w:val="rowtabella0"/>
              <w:jc w:val="center"/>
              <w:rPr>
                <w:color w:val="002060"/>
              </w:rPr>
            </w:pPr>
            <w:r w:rsidRPr="002F7285">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B25F" w14:textId="77777777" w:rsidR="00BB49D0" w:rsidRPr="002F7285" w:rsidRDefault="00BB49D0" w:rsidP="00464ED4">
            <w:pPr>
              <w:rPr>
                <w:color w:val="002060"/>
              </w:rPr>
            </w:pPr>
          </w:p>
        </w:tc>
      </w:tr>
    </w:tbl>
    <w:p w14:paraId="0F963CFC" w14:textId="77777777" w:rsidR="00BB49D0" w:rsidRPr="002F7285" w:rsidRDefault="00BB49D0" w:rsidP="00BB49D0">
      <w:pPr>
        <w:pStyle w:val="breakline"/>
        <w:rPr>
          <w:rFonts w:eastAsiaTheme="minorEastAsia"/>
          <w:color w:val="002060"/>
        </w:rPr>
      </w:pPr>
    </w:p>
    <w:p w14:paraId="11AE47E5" w14:textId="77777777" w:rsidR="00BB49D0" w:rsidRPr="002F7285" w:rsidRDefault="00BB49D0" w:rsidP="00BB49D0">
      <w:pPr>
        <w:pStyle w:val="breakline"/>
        <w:rPr>
          <w:color w:val="002060"/>
        </w:rPr>
      </w:pPr>
    </w:p>
    <w:p w14:paraId="6608E671" w14:textId="77777777" w:rsidR="00BB49D0" w:rsidRPr="002F7285" w:rsidRDefault="00BB49D0" w:rsidP="00BB49D0">
      <w:pPr>
        <w:pStyle w:val="titolocampionato0"/>
        <w:shd w:val="clear" w:color="auto" w:fill="CCCCCC"/>
        <w:spacing w:before="80" w:after="40"/>
        <w:rPr>
          <w:color w:val="002060"/>
        </w:rPr>
      </w:pPr>
      <w:r w:rsidRPr="002F7285">
        <w:rPr>
          <w:color w:val="002060"/>
        </w:rPr>
        <w:t>CALCIO A CINQUE SERIE D</w:t>
      </w:r>
    </w:p>
    <w:p w14:paraId="7E7D7D79" w14:textId="77777777" w:rsidR="00BB49D0" w:rsidRPr="002F7285" w:rsidRDefault="00BB49D0" w:rsidP="00BB49D0">
      <w:pPr>
        <w:pStyle w:val="titolomedio0"/>
        <w:rPr>
          <w:color w:val="002060"/>
          <w:sz w:val="36"/>
          <w:szCs w:val="36"/>
        </w:rPr>
      </w:pPr>
      <w:r w:rsidRPr="002F7285">
        <w:rPr>
          <w:color w:val="002060"/>
          <w:sz w:val="36"/>
          <w:szCs w:val="36"/>
        </w:rPr>
        <w:t>RECUPERO PROGRAMMATO</w:t>
      </w:r>
    </w:p>
    <w:p w14:paraId="2F4397E6" w14:textId="77777777" w:rsidR="00BB49D0" w:rsidRPr="002F7285" w:rsidRDefault="00BB49D0" w:rsidP="00BB49D0">
      <w:pPr>
        <w:pStyle w:val="breakline"/>
        <w:rPr>
          <w:color w:val="002060"/>
        </w:rPr>
      </w:pPr>
    </w:p>
    <w:p w14:paraId="4F271FA8" w14:textId="77777777" w:rsidR="00BB49D0" w:rsidRPr="002F7285" w:rsidRDefault="00BB49D0" w:rsidP="00BB49D0">
      <w:pPr>
        <w:pStyle w:val="breakline"/>
        <w:rPr>
          <w:color w:val="002060"/>
        </w:rPr>
      </w:pPr>
    </w:p>
    <w:p w14:paraId="2AF6465A" w14:textId="77777777" w:rsidR="00BB49D0" w:rsidRPr="002F7285" w:rsidRDefault="00BB49D0" w:rsidP="00BB49D0">
      <w:pPr>
        <w:pStyle w:val="sottotitolocampionato10"/>
        <w:rPr>
          <w:color w:val="002060"/>
        </w:rPr>
      </w:pPr>
      <w:r w:rsidRPr="002F728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49D0" w:rsidRPr="002F7285" w14:paraId="09BA2418" w14:textId="77777777" w:rsidTr="00464E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5A7C3" w14:textId="77777777" w:rsidR="00BB49D0" w:rsidRPr="002F7285" w:rsidRDefault="00BB49D0" w:rsidP="00464ED4">
            <w:pPr>
              <w:pStyle w:val="headertabella0"/>
              <w:rPr>
                <w:color w:val="002060"/>
              </w:rPr>
            </w:pPr>
            <w:r w:rsidRPr="002F728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1BF1B" w14:textId="77777777" w:rsidR="00BB49D0" w:rsidRPr="002F7285" w:rsidRDefault="00BB49D0" w:rsidP="00464ED4">
            <w:pPr>
              <w:pStyle w:val="headertabella0"/>
              <w:rPr>
                <w:color w:val="002060"/>
              </w:rPr>
            </w:pPr>
            <w:r w:rsidRPr="002F7285">
              <w:rPr>
                <w:color w:val="002060"/>
              </w:rPr>
              <w:t xml:space="preserve">N° </w:t>
            </w:r>
            <w:proofErr w:type="spellStart"/>
            <w:r w:rsidRPr="002F7285">
              <w:rPr>
                <w:color w:val="002060"/>
              </w:rPr>
              <w:t>Gior</w:t>
            </w:r>
            <w:proofErr w:type="spellEnd"/>
            <w:r w:rsidRPr="002F728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D2B6D" w14:textId="77777777" w:rsidR="00BB49D0" w:rsidRPr="002F7285" w:rsidRDefault="00BB49D0" w:rsidP="00464ED4">
            <w:pPr>
              <w:pStyle w:val="headertabella0"/>
              <w:rPr>
                <w:color w:val="002060"/>
              </w:rPr>
            </w:pPr>
            <w:r w:rsidRPr="002F728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7CC6A" w14:textId="77777777" w:rsidR="00BB49D0" w:rsidRPr="002F7285" w:rsidRDefault="00BB49D0" w:rsidP="00464ED4">
            <w:pPr>
              <w:pStyle w:val="headertabella0"/>
              <w:rPr>
                <w:color w:val="002060"/>
              </w:rPr>
            </w:pPr>
            <w:r w:rsidRPr="002F728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9D3DB" w14:textId="77777777" w:rsidR="00BB49D0" w:rsidRPr="002F7285" w:rsidRDefault="00BB49D0" w:rsidP="00464ED4">
            <w:pPr>
              <w:pStyle w:val="headertabella0"/>
              <w:rPr>
                <w:color w:val="002060"/>
              </w:rPr>
            </w:pPr>
            <w:r w:rsidRPr="002F7285">
              <w:rPr>
                <w:color w:val="002060"/>
              </w:rPr>
              <w:t xml:space="preserve">Data </w:t>
            </w:r>
            <w:proofErr w:type="spellStart"/>
            <w:r w:rsidRPr="002F7285">
              <w:rPr>
                <w:color w:val="002060"/>
              </w:rPr>
              <w:t>Orig</w:t>
            </w:r>
            <w:proofErr w:type="spellEnd"/>
            <w:r w:rsidRPr="002F728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127C3" w14:textId="77777777" w:rsidR="00BB49D0" w:rsidRPr="002F7285" w:rsidRDefault="00BB49D0" w:rsidP="00464ED4">
            <w:pPr>
              <w:pStyle w:val="headertabella0"/>
              <w:rPr>
                <w:color w:val="002060"/>
              </w:rPr>
            </w:pPr>
            <w:r w:rsidRPr="002F728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4E50" w14:textId="77777777" w:rsidR="00BB49D0" w:rsidRPr="002F7285" w:rsidRDefault="00BB49D0" w:rsidP="00464ED4">
            <w:pPr>
              <w:pStyle w:val="headertabella0"/>
              <w:rPr>
                <w:color w:val="002060"/>
              </w:rPr>
            </w:pPr>
            <w:r w:rsidRPr="002F7285">
              <w:rPr>
                <w:color w:val="002060"/>
              </w:rPr>
              <w:t xml:space="preserve">Ora </w:t>
            </w:r>
            <w:proofErr w:type="spellStart"/>
            <w:r w:rsidRPr="002F7285">
              <w:rPr>
                <w:color w:val="002060"/>
              </w:rPr>
              <w:t>Orig</w:t>
            </w:r>
            <w:proofErr w:type="spellEnd"/>
            <w:r w:rsidRPr="002F728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C313F" w14:textId="77777777" w:rsidR="00BB49D0" w:rsidRPr="002F7285" w:rsidRDefault="00BB49D0" w:rsidP="00464ED4">
            <w:pPr>
              <w:pStyle w:val="headertabella0"/>
              <w:rPr>
                <w:color w:val="002060"/>
              </w:rPr>
            </w:pPr>
            <w:r w:rsidRPr="002F7285">
              <w:rPr>
                <w:color w:val="002060"/>
              </w:rPr>
              <w:t>Impianto</w:t>
            </w:r>
          </w:p>
        </w:tc>
      </w:tr>
      <w:tr w:rsidR="00BB49D0" w:rsidRPr="002F7285" w14:paraId="46877524" w14:textId="77777777" w:rsidTr="00464E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56E7" w14:textId="77777777" w:rsidR="00BB49D0" w:rsidRPr="002F7285" w:rsidRDefault="00BB49D0" w:rsidP="00464ED4">
            <w:pPr>
              <w:pStyle w:val="rowtabella0"/>
              <w:rPr>
                <w:color w:val="002060"/>
                <w:highlight w:val="yellow"/>
              </w:rPr>
            </w:pPr>
            <w:r w:rsidRPr="002F7285">
              <w:rPr>
                <w:color w:val="002060"/>
                <w:highlight w:val="yellow"/>
              </w:rPr>
              <w:t>20/01/2023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BFDF" w14:textId="77777777" w:rsidR="00BB49D0" w:rsidRPr="002F7285" w:rsidRDefault="00BB49D0" w:rsidP="00464ED4">
            <w:pPr>
              <w:pStyle w:val="rowtabella0"/>
              <w:jc w:val="center"/>
              <w:rPr>
                <w:color w:val="002060"/>
                <w:highlight w:val="yellow"/>
              </w:rPr>
            </w:pPr>
            <w:r w:rsidRPr="002F7285">
              <w:rPr>
                <w:color w:val="002060"/>
                <w:highlight w:val="yellow"/>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B3B0" w14:textId="77777777" w:rsidR="00BB49D0" w:rsidRPr="002F7285" w:rsidRDefault="00BB49D0" w:rsidP="00464ED4">
            <w:pPr>
              <w:pStyle w:val="rowtabella0"/>
              <w:rPr>
                <w:color w:val="002060"/>
                <w:highlight w:val="yellow"/>
              </w:rPr>
            </w:pPr>
            <w:r w:rsidRPr="002F7285">
              <w:rPr>
                <w:color w:val="002060"/>
                <w:highlight w:val="yellow"/>
              </w:rPr>
              <w:t>TRUENTIN LAMA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536E" w14:textId="77777777" w:rsidR="00BB49D0" w:rsidRPr="002F7285" w:rsidRDefault="00BB49D0" w:rsidP="00464ED4">
            <w:pPr>
              <w:pStyle w:val="rowtabella0"/>
              <w:rPr>
                <w:color w:val="002060"/>
                <w:highlight w:val="yellow"/>
              </w:rPr>
            </w:pPr>
            <w:r w:rsidRPr="002F7285">
              <w:rPr>
                <w:color w:val="002060"/>
                <w:highlight w:val="yellow"/>
              </w:rPr>
              <w:t>FROG S CLUB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5A3C4" w14:textId="77777777" w:rsidR="00BB49D0" w:rsidRPr="002F7285" w:rsidRDefault="00BB49D0" w:rsidP="00464ED4">
            <w:pPr>
              <w:pStyle w:val="rowtabella0"/>
              <w:rPr>
                <w:color w:val="002060"/>
              </w:rPr>
            </w:pPr>
            <w:r w:rsidRPr="002F7285">
              <w:rPr>
                <w:color w:val="002060"/>
              </w:rPr>
              <w:t>02/12/2022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52F9" w14:textId="77777777" w:rsidR="00BB49D0" w:rsidRPr="002F7285" w:rsidRDefault="00BB49D0" w:rsidP="00464ED4">
            <w:pPr>
              <w:pStyle w:val="rowtabella0"/>
              <w:jc w:val="center"/>
              <w:rPr>
                <w:color w:val="002060"/>
              </w:rPr>
            </w:pPr>
            <w:r w:rsidRPr="002F728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D9D9" w14:textId="77777777" w:rsidR="00BB49D0" w:rsidRPr="002F7285" w:rsidRDefault="00BB49D0" w:rsidP="00464ED4">
            <w:pPr>
              <w:pStyle w:val="rowtabella0"/>
              <w:jc w:val="center"/>
              <w:rPr>
                <w:color w:val="002060"/>
              </w:rPr>
            </w:pPr>
            <w:r w:rsidRPr="002F7285">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26EE" w14:textId="77777777" w:rsidR="00BB49D0" w:rsidRPr="002F7285" w:rsidRDefault="00BB49D0" w:rsidP="00464ED4">
            <w:pPr>
              <w:rPr>
                <w:color w:val="002060"/>
              </w:rPr>
            </w:pPr>
          </w:p>
        </w:tc>
      </w:tr>
    </w:tbl>
    <w:p w14:paraId="55A5C982" w14:textId="77777777" w:rsidR="00BB49D0" w:rsidRPr="002F7285" w:rsidRDefault="00BB49D0" w:rsidP="00BB49D0">
      <w:pPr>
        <w:pStyle w:val="breakline"/>
        <w:rPr>
          <w:color w:val="002060"/>
        </w:rPr>
      </w:pPr>
    </w:p>
    <w:p w14:paraId="54305B7D" w14:textId="77777777" w:rsidR="00BB49D0" w:rsidRPr="002F7285" w:rsidRDefault="00BB49D0" w:rsidP="00BB49D0">
      <w:pPr>
        <w:pStyle w:val="breakline"/>
        <w:rPr>
          <w:rFonts w:eastAsiaTheme="minorEastAsia"/>
          <w:color w:val="002060"/>
        </w:rPr>
      </w:pPr>
    </w:p>
    <w:p w14:paraId="5E32AD64" w14:textId="77777777" w:rsidR="00BB49D0" w:rsidRPr="002F7285" w:rsidRDefault="00BB49D0" w:rsidP="00BB49D0">
      <w:pPr>
        <w:pStyle w:val="titolocampionato0"/>
        <w:shd w:val="clear" w:color="auto" w:fill="CCCCCC"/>
        <w:spacing w:before="80" w:after="40"/>
        <w:rPr>
          <w:color w:val="002060"/>
        </w:rPr>
      </w:pPr>
      <w:r w:rsidRPr="002F7285">
        <w:rPr>
          <w:color w:val="002060"/>
        </w:rPr>
        <w:t>REGIONALE CALCIO A 5 FEMMINILE</w:t>
      </w:r>
    </w:p>
    <w:p w14:paraId="5932AD25" w14:textId="77777777" w:rsidR="00BB49D0" w:rsidRPr="002F7285" w:rsidRDefault="00BB49D0" w:rsidP="00BB49D0">
      <w:pPr>
        <w:pStyle w:val="titoloprinc0"/>
        <w:rPr>
          <w:color w:val="002060"/>
        </w:rPr>
      </w:pPr>
      <w:r w:rsidRPr="002F7285">
        <w:rPr>
          <w:color w:val="002060"/>
        </w:rPr>
        <w:lastRenderedPageBreak/>
        <w:t>VARIAZIONI AL PROGRAMMA GARE</w:t>
      </w:r>
    </w:p>
    <w:p w14:paraId="082939CA" w14:textId="77777777" w:rsidR="00BB49D0" w:rsidRPr="002F7285" w:rsidRDefault="00BB49D0" w:rsidP="00BB49D0">
      <w:pPr>
        <w:pStyle w:val="breakline"/>
        <w:rPr>
          <w:color w:val="002060"/>
        </w:rPr>
      </w:pPr>
    </w:p>
    <w:p w14:paraId="309AA997" w14:textId="77777777" w:rsidR="00BB49D0" w:rsidRPr="002F7285" w:rsidRDefault="00BB49D0" w:rsidP="00BB49D0">
      <w:pPr>
        <w:pStyle w:val="breakline"/>
        <w:rPr>
          <w:color w:val="002060"/>
        </w:rPr>
      </w:pPr>
    </w:p>
    <w:p w14:paraId="3868C9F7" w14:textId="77777777" w:rsidR="00BB49D0" w:rsidRPr="002F7285" w:rsidRDefault="00BB49D0" w:rsidP="00BB49D0">
      <w:pPr>
        <w:pStyle w:val="sottotitolocampionato10"/>
        <w:rPr>
          <w:color w:val="002060"/>
        </w:rPr>
      </w:pPr>
      <w:r w:rsidRPr="002F728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49D0" w:rsidRPr="002F7285" w14:paraId="596E542D" w14:textId="77777777" w:rsidTr="00464E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8E6D8" w14:textId="77777777" w:rsidR="00BB49D0" w:rsidRPr="002F7285" w:rsidRDefault="00BB49D0" w:rsidP="00464ED4">
            <w:pPr>
              <w:pStyle w:val="headertabella0"/>
              <w:rPr>
                <w:color w:val="002060"/>
              </w:rPr>
            </w:pPr>
            <w:r w:rsidRPr="002F728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CA558" w14:textId="77777777" w:rsidR="00BB49D0" w:rsidRPr="002F7285" w:rsidRDefault="00BB49D0" w:rsidP="00464ED4">
            <w:pPr>
              <w:pStyle w:val="headertabella0"/>
              <w:rPr>
                <w:color w:val="002060"/>
              </w:rPr>
            </w:pPr>
            <w:r w:rsidRPr="002F7285">
              <w:rPr>
                <w:color w:val="002060"/>
              </w:rPr>
              <w:t xml:space="preserve">N° </w:t>
            </w:r>
            <w:proofErr w:type="spellStart"/>
            <w:r w:rsidRPr="002F7285">
              <w:rPr>
                <w:color w:val="002060"/>
              </w:rPr>
              <w:t>Gior</w:t>
            </w:r>
            <w:proofErr w:type="spellEnd"/>
            <w:r w:rsidRPr="002F728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FCF46" w14:textId="77777777" w:rsidR="00BB49D0" w:rsidRPr="002F7285" w:rsidRDefault="00BB49D0" w:rsidP="00464ED4">
            <w:pPr>
              <w:pStyle w:val="headertabella0"/>
              <w:rPr>
                <w:color w:val="002060"/>
              </w:rPr>
            </w:pPr>
            <w:r w:rsidRPr="002F728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F9402" w14:textId="77777777" w:rsidR="00BB49D0" w:rsidRPr="002F7285" w:rsidRDefault="00BB49D0" w:rsidP="00464ED4">
            <w:pPr>
              <w:pStyle w:val="headertabella0"/>
              <w:rPr>
                <w:color w:val="002060"/>
              </w:rPr>
            </w:pPr>
            <w:r w:rsidRPr="002F728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E0564" w14:textId="77777777" w:rsidR="00BB49D0" w:rsidRPr="002F7285" w:rsidRDefault="00BB49D0" w:rsidP="00464ED4">
            <w:pPr>
              <w:pStyle w:val="headertabella0"/>
              <w:rPr>
                <w:color w:val="002060"/>
              </w:rPr>
            </w:pPr>
            <w:r w:rsidRPr="002F7285">
              <w:rPr>
                <w:color w:val="002060"/>
              </w:rPr>
              <w:t xml:space="preserve">Data </w:t>
            </w:r>
            <w:proofErr w:type="spellStart"/>
            <w:r w:rsidRPr="002F7285">
              <w:rPr>
                <w:color w:val="002060"/>
              </w:rPr>
              <w:t>Orig</w:t>
            </w:r>
            <w:proofErr w:type="spellEnd"/>
            <w:r w:rsidRPr="002F728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1A00D" w14:textId="77777777" w:rsidR="00BB49D0" w:rsidRPr="002F7285" w:rsidRDefault="00BB49D0" w:rsidP="00464ED4">
            <w:pPr>
              <w:pStyle w:val="headertabella0"/>
              <w:rPr>
                <w:color w:val="002060"/>
              </w:rPr>
            </w:pPr>
            <w:r w:rsidRPr="002F728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5DA95" w14:textId="77777777" w:rsidR="00BB49D0" w:rsidRPr="002F7285" w:rsidRDefault="00BB49D0" w:rsidP="00464ED4">
            <w:pPr>
              <w:pStyle w:val="headertabella0"/>
              <w:rPr>
                <w:color w:val="002060"/>
              </w:rPr>
            </w:pPr>
            <w:r w:rsidRPr="002F7285">
              <w:rPr>
                <w:color w:val="002060"/>
              </w:rPr>
              <w:t xml:space="preserve">Ora </w:t>
            </w:r>
            <w:proofErr w:type="spellStart"/>
            <w:r w:rsidRPr="002F7285">
              <w:rPr>
                <w:color w:val="002060"/>
              </w:rPr>
              <w:t>Orig</w:t>
            </w:r>
            <w:proofErr w:type="spellEnd"/>
            <w:r w:rsidRPr="002F728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4106" w14:textId="77777777" w:rsidR="00BB49D0" w:rsidRPr="002F7285" w:rsidRDefault="00BB49D0" w:rsidP="00464ED4">
            <w:pPr>
              <w:pStyle w:val="headertabella0"/>
              <w:rPr>
                <w:color w:val="002060"/>
              </w:rPr>
            </w:pPr>
            <w:r w:rsidRPr="002F7285">
              <w:rPr>
                <w:color w:val="002060"/>
              </w:rPr>
              <w:t>Note</w:t>
            </w:r>
          </w:p>
        </w:tc>
      </w:tr>
      <w:tr w:rsidR="00BB49D0" w:rsidRPr="002F7285" w14:paraId="33F83853" w14:textId="77777777" w:rsidTr="00464E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29BF" w14:textId="77777777" w:rsidR="00BB49D0" w:rsidRPr="002F7285" w:rsidRDefault="00BB49D0" w:rsidP="00464ED4">
            <w:pPr>
              <w:pStyle w:val="rowtabella0"/>
              <w:rPr>
                <w:color w:val="002060"/>
                <w:highlight w:val="yellow"/>
              </w:rPr>
            </w:pPr>
            <w:r w:rsidRPr="002F7285">
              <w:rPr>
                <w:color w:val="002060"/>
                <w:highlight w:val="yellow"/>
              </w:rPr>
              <w:t>10/01/2023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77B4" w14:textId="77777777" w:rsidR="00BB49D0" w:rsidRPr="002F7285" w:rsidRDefault="00BB49D0" w:rsidP="00464ED4">
            <w:pPr>
              <w:pStyle w:val="rowtabella0"/>
              <w:jc w:val="center"/>
              <w:rPr>
                <w:color w:val="002060"/>
                <w:highlight w:val="yellow"/>
              </w:rPr>
            </w:pPr>
            <w:r w:rsidRPr="002F7285">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FCD9" w14:textId="77777777" w:rsidR="00BB49D0" w:rsidRPr="002F7285" w:rsidRDefault="00BB49D0" w:rsidP="00464ED4">
            <w:pPr>
              <w:pStyle w:val="rowtabella0"/>
              <w:rPr>
                <w:color w:val="002060"/>
                <w:highlight w:val="yellow"/>
              </w:rPr>
            </w:pPr>
            <w:r w:rsidRPr="002F7285">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DD1D" w14:textId="77777777" w:rsidR="00BB49D0" w:rsidRPr="002F7285" w:rsidRDefault="00BB49D0" w:rsidP="00464ED4">
            <w:pPr>
              <w:pStyle w:val="rowtabella0"/>
              <w:rPr>
                <w:color w:val="002060"/>
                <w:highlight w:val="yellow"/>
              </w:rPr>
            </w:pPr>
            <w:r w:rsidRPr="002F7285">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5190" w14:textId="77777777" w:rsidR="00BB49D0" w:rsidRPr="002F7285" w:rsidRDefault="00BB49D0" w:rsidP="00464ED4">
            <w:pPr>
              <w:pStyle w:val="rowtabella0"/>
              <w:rPr>
                <w:color w:val="002060"/>
              </w:rPr>
            </w:pPr>
            <w:r w:rsidRPr="002F7285">
              <w:rPr>
                <w:color w:val="002060"/>
              </w:rPr>
              <w:t>06/01/2023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EBB6" w14:textId="77777777" w:rsidR="00BB49D0" w:rsidRPr="002F7285" w:rsidRDefault="00BB49D0" w:rsidP="00464ED4">
            <w:pPr>
              <w:pStyle w:val="rowtabella0"/>
              <w:jc w:val="center"/>
              <w:rPr>
                <w:color w:val="002060"/>
              </w:rPr>
            </w:pPr>
            <w:r w:rsidRPr="002F7285">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7C41" w14:textId="77777777" w:rsidR="00BB49D0" w:rsidRPr="002F7285" w:rsidRDefault="00BB49D0" w:rsidP="00464ED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D355" w14:textId="77777777" w:rsidR="00BB49D0" w:rsidRPr="002F7285" w:rsidRDefault="00BB49D0" w:rsidP="00464ED4">
            <w:pPr>
              <w:rPr>
                <w:rFonts w:ascii="Arial" w:hAnsi="Arial" w:cs="Arial"/>
                <w:color w:val="002060"/>
                <w:sz w:val="12"/>
                <w:szCs w:val="12"/>
              </w:rPr>
            </w:pPr>
            <w:r w:rsidRPr="002F7285">
              <w:rPr>
                <w:rFonts w:ascii="Arial" w:hAnsi="Arial" w:cs="Arial"/>
                <w:color w:val="002060"/>
                <w:sz w:val="12"/>
                <w:szCs w:val="12"/>
                <w:highlight w:val="yellow"/>
              </w:rPr>
              <w:t>Rinvio disposto come da calendario visto che entrambe le squadre debbono disputare la Finale di Coppa Italia il 08/01/2023</w:t>
            </w:r>
          </w:p>
        </w:tc>
      </w:tr>
    </w:tbl>
    <w:p w14:paraId="549596D3" w14:textId="77777777" w:rsidR="00BB49D0" w:rsidRPr="002F7285" w:rsidRDefault="00BB49D0" w:rsidP="00BB49D0">
      <w:pPr>
        <w:pStyle w:val="breakline"/>
        <w:rPr>
          <w:rFonts w:eastAsiaTheme="minorEastAsia"/>
          <w:color w:val="002060"/>
        </w:rPr>
      </w:pPr>
    </w:p>
    <w:p w14:paraId="09C81238" w14:textId="77777777" w:rsidR="00BB49D0" w:rsidRPr="002F7285" w:rsidRDefault="00BB49D0" w:rsidP="00BB49D0">
      <w:pPr>
        <w:pStyle w:val="breakline"/>
        <w:rPr>
          <w:color w:val="002060"/>
        </w:rPr>
      </w:pPr>
    </w:p>
    <w:p w14:paraId="5B6FA198" w14:textId="77777777" w:rsidR="00BB49D0" w:rsidRPr="002F7285" w:rsidRDefault="00BB49D0" w:rsidP="00BB49D0">
      <w:pPr>
        <w:pStyle w:val="titoloprinc0"/>
        <w:rPr>
          <w:color w:val="002060"/>
        </w:rPr>
      </w:pPr>
      <w:r w:rsidRPr="002F7285">
        <w:rPr>
          <w:color w:val="002060"/>
        </w:rPr>
        <w:t>RISULTATI</w:t>
      </w:r>
    </w:p>
    <w:p w14:paraId="64972759" w14:textId="77777777" w:rsidR="00BB49D0" w:rsidRPr="002F7285" w:rsidRDefault="00BB49D0" w:rsidP="00BB49D0">
      <w:pPr>
        <w:pStyle w:val="breakline"/>
        <w:rPr>
          <w:color w:val="002060"/>
        </w:rPr>
      </w:pPr>
    </w:p>
    <w:p w14:paraId="15CD6716" w14:textId="77777777" w:rsidR="00BB49D0" w:rsidRPr="002F7285" w:rsidRDefault="00BB49D0" w:rsidP="00BB49D0">
      <w:pPr>
        <w:pStyle w:val="sottotitolocampionato10"/>
        <w:rPr>
          <w:color w:val="002060"/>
        </w:rPr>
      </w:pPr>
      <w:r w:rsidRPr="002F7285">
        <w:rPr>
          <w:color w:val="002060"/>
        </w:rPr>
        <w:t>RISULTATI UFFICIALI GARE DEL 21/12/2022</w:t>
      </w:r>
    </w:p>
    <w:p w14:paraId="03F88419" w14:textId="77777777" w:rsidR="00BB49D0" w:rsidRPr="00BB49D0" w:rsidRDefault="00BB49D0" w:rsidP="00BB49D0">
      <w:pPr>
        <w:pStyle w:val="sottotitolocampionato20"/>
        <w:spacing w:before="0" w:beforeAutospacing="0" w:after="0" w:afterAutospacing="0"/>
        <w:rPr>
          <w:rFonts w:ascii="Arial" w:hAnsi="Arial" w:cs="Arial"/>
          <w:color w:val="002060"/>
          <w:sz w:val="20"/>
          <w:szCs w:val="20"/>
        </w:rPr>
      </w:pPr>
      <w:r w:rsidRPr="00BB49D0">
        <w:rPr>
          <w:rFonts w:ascii="Arial" w:hAnsi="Arial" w:cs="Arial"/>
          <w:color w:val="002060"/>
          <w:sz w:val="20"/>
          <w:szCs w:val="20"/>
        </w:rPr>
        <w:t>Si trascrivono qui di seguito i risultati ufficiali delle gare disputate</w:t>
      </w:r>
    </w:p>
    <w:p w14:paraId="6FF06309" w14:textId="77777777" w:rsidR="00BB49D0" w:rsidRPr="002F7285" w:rsidRDefault="00BB49D0" w:rsidP="00BB49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49D0" w:rsidRPr="002F7285" w14:paraId="5959601F" w14:textId="77777777" w:rsidTr="00464E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9D0" w:rsidRPr="002F7285" w14:paraId="4610355D" w14:textId="77777777" w:rsidTr="00464E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433B2" w14:textId="77777777" w:rsidR="00BB49D0" w:rsidRPr="002F7285" w:rsidRDefault="00BB49D0" w:rsidP="00464ED4">
                  <w:pPr>
                    <w:pStyle w:val="headertabella0"/>
                    <w:rPr>
                      <w:color w:val="002060"/>
                    </w:rPr>
                  </w:pPr>
                  <w:r w:rsidRPr="002F7285">
                    <w:rPr>
                      <w:color w:val="002060"/>
                    </w:rPr>
                    <w:t>GIRONE A - 6 Giornata - A</w:t>
                  </w:r>
                </w:p>
              </w:tc>
            </w:tr>
            <w:tr w:rsidR="00BB49D0" w:rsidRPr="002F7285" w14:paraId="4A84C6AD" w14:textId="77777777" w:rsidTr="00464E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DC1ACE" w14:textId="77777777" w:rsidR="00BB49D0" w:rsidRPr="002F7285" w:rsidRDefault="00BB49D0" w:rsidP="00464ED4">
                  <w:pPr>
                    <w:pStyle w:val="rowtabella0"/>
                    <w:rPr>
                      <w:color w:val="002060"/>
                    </w:rPr>
                  </w:pPr>
                  <w:r w:rsidRPr="002F728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D51DC" w14:textId="77777777" w:rsidR="00BB49D0" w:rsidRPr="002F7285" w:rsidRDefault="00BB49D0" w:rsidP="00464ED4">
                  <w:pPr>
                    <w:pStyle w:val="rowtabella0"/>
                    <w:rPr>
                      <w:color w:val="002060"/>
                    </w:rPr>
                  </w:pPr>
                  <w:r w:rsidRPr="002F7285">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A5D08" w14:textId="77777777" w:rsidR="00BB49D0" w:rsidRPr="002F7285" w:rsidRDefault="00BB49D0" w:rsidP="00464ED4">
                  <w:pPr>
                    <w:pStyle w:val="rowtabella0"/>
                    <w:jc w:val="center"/>
                    <w:rPr>
                      <w:color w:val="002060"/>
                    </w:rPr>
                  </w:pPr>
                  <w:r w:rsidRPr="002F7285">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FDC57" w14:textId="77777777" w:rsidR="00BB49D0" w:rsidRPr="002F7285" w:rsidRDefault="00BB49D0" w:rsidP="00464ED4">
                  <w:pPr>
                    <w:pStyle w:val="rowtabella0"/>
                    <w:jc w:val="center"/>
                    <w:rPr>
                      <w:color w:val="002060"/>
                    </w:rPr>
                  </w:pPr>
                  <w:r w:rsidRPr="002F7285">
                    <w:rPr>
                      <w:color w:val="002060"/>
                    </w:rPr>
                    <w:t> </w:t>
                  </w:r>
                </w:p>
              </w:tc>
            </w:tr>
            <w:tr w:rsidR="00BB49D0" w:rsidRPr="002F7285" w14:paraId="3D6A055C" w14:textId="77777777" w:rsidTr="00464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6C937" w14:textId="77777777" w:rsidR="00BB49D0" w:rsidRPr="002F7285" w:rsidRDefault="00BB49D0" w:rsidP="00464ED4">
                  <w:pPr>
                    <w:pStyle w:val="rowtabella0"/>
                    <w:rPr>
                      <w:color w:val="002060"/>
                    </w:rPr>
                  </w:pPr>
                  <w:r w:rsidRPr="002F7285">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22322C" w14:textId="77777777" w:rsidR="00BB49D0" w:rsidRPr="002F7285" w:rsidRDefault="00BB49D0" w:rsidP="00464ED4">
                  <w:pPr>
                    <w:pStyle w:val="rowtabella0"/>
                    <w:rPr>
                      <w:color w:val="002060"/>
                    </w:rPr>
                  </w:pPr>
                  <w:r w:rsidRPr="002F7285">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EBB11A" w14:textId="77777777" w:rsidR="00BB49D0" w:rsidRPr="002F7285" w:rsidRDefault="00BB49D0" w:rsidP="00464ED4">
                  <w:pPr>
                    <w:pStyle w:val="rowtabella0"/>
                    <w:jc w:val="center"/>
                    <w:rPr>
                      <w:color w:val="002060"/>
                    </w:rPr>
                  </w:pPr>
                  <w:r w:rsidRPr="002F7285">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F61AAC" w14:textId="77777777" w:rsidR="00BB49D0" w:rsidRPr="002F7285" w:rsidRDefault="00BB49D0" w:rsidP="00464ED4">
                  <w:pPr>
                    <w:pStyle w:val="rowtabella0"/>
                    <w:jc w:val="center"/>
                    <w:rPr>
                      <w:color w:val="002060"/>
                    </w:rPr>
                  </w:pPr>
                  <w:r w:rsidRPr="002F7285">
                    <w:rPr>
                      <w:color w:val="002060"/>
                    </w:rPr>
                    <w:t> </w:t>
                  </w:r>
                </w:p>
              </w:tc>
            </w:tr>
            <w:tr w:rsidR="00BB49D0" w:rsidRPr="002F7285" w14:paraId="3852A908" w14:textId="77777777" w:rsidTr="00464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C8233" w14:textId="77777777" w:rsidR="00BB49D0" w:rsidRPr="002F7285" w:rsidRDefault="00BB49D0" w:rsidP="00464ED4">
                  <w:pPr>
                    <w:pStyle w:val="rowtabella0"/>
                    <w:rPr>
                      <w:color w:val="002060"/>
                    </w:rPr>
                  </w:pPr>
                  <w:r w:rsidRPr="002F7285">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FBA7F6" w14:textId="77777777" w:rsidR="00BB49D0" w:rsidRPr="002F7285" w:rsidRDefault="00BB49D0" w:rsidP="00464ED4">
                  <w:pPr>
                    <w:pStyle w:val="rowtabella0"/>
                    <w:rPr>
                      <w:color w:val="002060"/>
                    </w:rPr>
                  </w:pPr>
                  <w:r w:rsidRPr="002F7285">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73C25" w14:textId="77777777" w:rsidR="00BB49D0" w:rsidRPr="002F7285" w:rsidRDefault="00BB49D0" w:rsidP="00464ED4">
                  <w:pPr>
                    <w:pStyle w:val="rowtabella0"/>
                    <w:jc w:val="center"/>
                    <w:rPr>
                      <w:color w:val="002060"/>
                    </w:rPr>
                  </w:pPr>
                  <w:r w:rsidRPr="002F728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7B1EA0" w14:textId="77777777" w:rsidR="00BB49D0" w:rsidRPr="002F7285" w:rsidRDefault="00BB49D0" w:rsidP="00464ED4">
                  <w:pPr>
                    <w:pStyle w:val="rowtabella0"/>
                    <w:jc w:val="center"/>
                    <w:rPr>
                      <w:color w:val="002060"/>
                    </w:rPr>
                  </w:pPr>
                  <w:r w:rsidRPr="002F7285">
                    <w:rPr>
                      <w:color w:val="002060"/>
                    </w:rPr>
                    <w:t> </w:t>
                  </w:r>
                </w:p>
              </w:tc>
            </w:tr>
            <w:tr w:rsidR="00BB49D0" w:rsidRPr="002F7285" w14:paraId="751E71D1" w14:textId="77777777" w:rsidTr="00464E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2B67A1" w14:textId="77777777" w:rsidR="00BB49D0" w:rsidRPr="002F7285" w:rsidRDefault="00BB49D0" w:rsidP="00464ED4">
                  <w:pPr>
                    <w:pStyle w:val="rowtabella0"/>
                    <w:rPr>
                      <w:color w:val="002060"/>
                    </w:rPr>
                  </w:pPr>
                  <w:r w:rsidRPr="002F7285">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336F84" w14:textId="77777777" w:rsidR="00BB49D0" w:rsidRPr="002F7285" w:rsidRDefault="00BB49D0" w:rsidP="00464ED4">
                  <w:pPr>
                    <w:pStyle w:val="rowtabella0"/>
                    <w:rPr>
                      <w:color w:val="002060"/>
                    </w:rPr>
                  </w:pPr>
                  <w:r w:rsidRPr="002F7285">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4A079A" w14:textId="77777777" w:rsidR="00BB49D0" w:rsidRPr="002F7285" w:rsidRDefault="00BB49D0" w:rsidP="00464ED4">
                  <w:pPr>
                    <w:pStyle w:val="rowtabella0"/>
                    <w:jc w:val="center"/>
                    <w:rPr>
                      <w:color w:val="002060"/>
                    </w:rPr>
                  </w:pPr>
                  <w:r w:rsidRPr="002F728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1260F4" w14:textId="77777777" w:rsidR="00BB49D0" w:rsidRPr="002F7285" w:rsidRDefault="00BB49D0" w:rsidP="00464ED4">
                  <w:pPr>
                    <w:pStyle w:val="rowtabella0"/>
                    <w:jc w:val="center"/>
                    <w:rPr>
                      <w:color w:val="002060"/>
                    </w:rPr>
                  </w:pPr>
                  <w:r w:rsidRPr="002F7285">
                    <w:rPr>
                      <w:color w:val="002060"/>
                    </w:rPr>
                    <w:t> </w:t>
                  </w:r>
                </w:p>
              </w:tc>
            </w:tr>
            <w:tr w:rsidR="00BB49D0" w:rsidRPr="002F7285" w14:paraId="5A39E09C" w14:textId="77777777" w:rsidTr="00464E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01558A" w14:textId="77777777" w:rsidR="00BB49D0" w:rsidRPr="002F7285" w:rsidRDefault="00BB49D0" w:rsidP="00464ED4">
                  <w:pPr>
                    <w:pStyle w:val="rowtabella0"/>
                    <w:rPr>
                      <w:color w:val="002060"/>
                    </w:rPr>
                  </w:pPr>
                  <w:r w:rsidRPr="002F7285">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B574A" w14:textId="77777777" w:rsidR="00BB49D0" w:rsidRPr="002F7285" w:rsidRDefault="00BB49D0" w:rsidP="00464ED4">
                  <w:pPr>
                    <w:pStyle w:val="rowtabella0"/>
                    <w:rPr>
                      <w:color w:val="002060"/>
                    </w:rPr>
                  </w:pPr>
                  <w:r w:rsidRPr="002F7285">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088A6" w14:textId="77777777" w:rsidR="00BB49D0" w:rsidRPr="002F7285" w:rsidRDefault="00BB49D0" w:rsidP="00464ED4">
                  <w:pPr>
                    <w:pStyle w:val="rowtabella0"/>
                    <w:jc w:val="center"/>
                    <w:rPr>
                      <w:color w:val="002060"/>
                    </w:rPr>
                  </w:pPr>
                  <w:r w:rsidRPr="002F7285">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72F2F" w14:textId="77777777" w:rsidR="00BB49D0" w:rsidRPr="002F7285" w:rsidRDefault="00BB49D0" w:rsidP="00464ED4">
                  <w:pPr>
                    <w:pStyle w:val="rowtabella0"/>
                    <w:jc w:val="center"/>
                    <w:rPr>
                      <w:color w:val="002060"/>
                    </w:rPr>
                  </w:pPr>
                  <w:r w:rsidRPr="002F7285">
                    <w:rPr>
                      <w:color w:val="002060"/>
                    </w:rPr>
                    <w:t> </w:t>
                  </w:r>
                </w:p>
              </w:tc>
            </w:tr>
            <w:tr w:rsidR="00BB49D0" w:rsidRPr="002F7285" w14:paraId="0B6B5D12" w14:textId="77777777" w:rsidTr="00464ED4">
              <w:tc>
                <w:tcPr>
                  <w:tcW w:w="4700" w:type="dxa"/>
                  <w:gridSpan w:val="4"/>
                  <w:tcBorders>
                    <w:top w:val="nil"/>
                    <w:left w:val="nil"/>
                    <w:bottom w:val="nil"/>
                    <w:right w:val="nil"/>
                  </w:tcBorders>
                  <w:tcMar>
                    <w:top w:w="20" w:type="dxa"/>
                    <w:left w:w="20" w:type="dxa"/>
                    <w:bottom w:w="20" w:type="dxa"/>
                    <w:right w:w="20" w:type="dxa"/>
                  </w:tcMar>
                  <w:vAlign w:val="center"/>
                  <w:hideMark/>
                </w:tcPr>
                <w:p w14:paraId="796AA5E6" w14:textId="77777777" w:rsidR="00BB49D0" w:rsidRPr="002F7285" w:rsidRDefault="00BB49D0" w:rsidP="00464ED4">
                  <w:pPr>
                    <w:pStyle w:val="rowtabella0"/>
                    <w:rPr>
                      <w:color w:val="002060"/>
                    </w:rPr>
                  </w:pPr>
                  <w:r w:rsidRPr="002F7285">
                    <w:rPr>
                      <w:color w:val="002060"/>
                    </w:rPr>
                    <w:t>(1) - disputata il 20/12/2022</w:t>
                  </w:r>
                </w:p>
              </w:tc>
            </w:tr>
          </w:tbl>
          <w:p w14:paraId="30DE4066" w14:textId="77777777" w:rsidR="00BB49D0" w:rsidRPr="002F7285" w:rsidRDefault="00BB49D0" w:rsidP="00464ED4">
            <w:pPr>
              <w:rPr>
                <w:color w:val="002060"/>
              </w:rPr>
            </w:pPr>
          </w:p>
        </w:tc>
      </w:tr>
    </w:tbl>
    <w:p w14:paraId="54C961A6" w14:textId="77777777" w:rsidR="00BB49D0" w:rsidRPr="002F7285" w:rsidRDefault="00BB49D0" w:rsidP="00BB49D0">
      <w:pPr>
        <w:pStyle w:val="breakline"/>
        <w:rPr>
          <w:rFonts w:eastAsiaTheme="minorEastAsia"/>
          <w:color w:val="002060"/>
        </w:rPr>
      </w:pPr>
    </w:p>
    <w:p w14:paraId="4CB3F5B8" w14:textId="77777777" w:rsidR="00BB49D0" w:rsidRPr="002F7285" w:rsidRDefault="00BB49D0" w:rsidP="00BB49D0">
      <w:pPr>
        <w:pStyle w:val="breakline"/>
        <w:rPr>
          <w:color w:val="002060"/>
        </w:rPr>
      </w:pPr>
    </w:p>
    <w:p w14:paraId="2EE67A92" w14:textId="77777777" w:rsidR="00BB49D0" w:rsidRPr="002F7285" w:rsidRDefault="00BB49D0" w:rsidP="00BB49D0">
      <w:pPr>
        <w:pStyle w:val="titoloprinc0"/>
        <w:rPr>
          <w:color w:val="002060"/>
        </w:rPr>
      </w:pPr>
      <w:r w:rsidRPr="002F7285">
        <w:rPr>
          <w:color w:val="002060"/>
        </w:rPr>
        <w:t>GIUDICE SPORTIVO</w:t>
      </w:r>
    </w:p>
    <w:p w14:paraId="5AF90E00" w14:textId="77777777" w:rsidR="00BB49D0" w:rsidRPr="002F7285" w:rsidRDefault="00BB49D0" w:rsidP="00BB49D0">
      <w:pPr>
        <w:pStyle w:val="diffida"/>
        <w:rPr>
          <w:color w:val="002060"/>
        </w:rPr>
      </w:pPr>
      <w:r w:rsidRPr="002F7285">
        <w:rPr>
          <w:color w:val="002060"/>
        </w:rPr>
        <w:t>Il Giudice Sportivo Avv. Agnese Lazzaretti, con l'assistenza del segretario Angelo Castellana, nella seduta del 04/01/2023, ha adottato le decisioni che di seguito integralmente si riportano:</w:t>
      </w:r>
    </w:p>
    <w:p w14:paraId="1F9B0379" w14:textId="77777777" w:rsidR="00BB49D0" w:rsidRPr="002F7285" w:rsidRDefault="00BB49D0" w:rsidP="00BB49D0">
      <w:pPr>
        <w:pStyle w:val="titolo10"/>
        <w:rPr>
          <w:color w:val="002060"/>
        </w:rPr>
      </w:pPr>
      <w:r w:rsidRPr="002F7285">
        <w:rPr>
          <w:color w:val="002060"/>
        </w:rPr>
        <w:t xml:space="preserve">GARE DEL 20/12/2022 </w:t>
      </w:r>
    </w:p>
    <w:p w14:paraId="18E0FAE6" w14:textId="77777777" w:rsidR="00BB49D0" w:rsidRPr="002F7285" w:rsidRDefault="00BB49D0" w:rsidP="00BB49D0">
      <w:pPr>
        <w:pStyle w:val="titolo7a"/>
        <w:rPr>
          <w:color w:val="002060"/>
        </w:rPr>
      </w:pPr>
      <w:r w:rsidRPr="002F7285">
        <w:rPr>
          <w:color w:val="002060"/>
        </w:rPr>
        <w:t xml:space="preserve">PROVVEDIMENTI DISCIPLINARI </w:t>
      </w:r>
    </w:p>
    <w:p w14:paraId="0A05F70A" w14:textId="77777777" w:rsidR="00BB49D0" w:rsidRPr="002F7285" w:rsidRDefault="00BB49D0" w:rsidP="00BB49D0">
      <w:pPr>
        <w:pStyle w:val="titolo7b0"/>
        <w:rPr>
          <w:color w:val="002060"/>
        </w:rPr>
      </w:pPr>
      <w:r w:rsidRPr="002F7285">
        <w:rPr>
          <w:color w:val="002060"/>
        </w:rPr>
        <w:t xml:space="preserve">In base alle risultanze degli atti ufficiali sono state deliberate le seguenti sanzioni disciplinari. </w:t>
      </w:r>
    </w:p>
    <w:p w14:paraId="21E2F7ED" w14:textId="77777777" w:rsidR="00BB49D0" w:rsidRPr="002F7285" w:rsidRDefault="00BB49D0" w:rsidP="00BB49D0">
      <w:pPr>
        <w:pStyle w:val="titolo30"/>
        <w:rPr>
          <w:color w:val="002060"/>
        </w:rPr>
      </w:pPr>
      <w:r w:rsidRPr="002F7285">
        <w:rPr>
          <w:color w:val="002060"/>
        </w:rPr>
        <w:t xml:space="preserve">CALCIATORI NON ESPULSI </w:t>
      </w:r>
    </w:p>
    <w:p w14:paraId="1B4E08E8" w14:textId="77777777" w:rsidR="00BB49D0" w:rsidRPr="002F7285" w:rsidRDefault="00BB49D0" w:rsidP="00BB49D0">
      <w:pPr>
        <w:pStyle w:val="titolo20"/>
        <w:rPr>
          <w:color w:val="002060"/>
        </w:rPr>
      </w:pPr>
      <w:r w:rsidRPr="002F728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9D0" w:rsidRPr="002F7285" w14:paraId="1C10B681" w14:textId="77777777" w:rsidTr="00464ED4">
        <w:tc>
          <w:tcPr>
            <w:tcW w:w="2200" w:type="dxa"/>
            <w:tcMar>
              <w:top w:w="20" w:type="dxa"/>
              <w:left w:w="20" w:type="dxa"/>
              <w:bottom w:w="20" w:type="dxa"/>
              <w:right w:w="20" w:type="dxa"/>
            </w:tcMar>
            <w:vAlign w:val="center"/>
            <w:hideMark/>
          </w:tcPr>
          <w:p w14:paraId="1BB85C8A" w14:textId="77777777" w:rsidR="00BB49D0" w:rsidRPr="002F7285" w:rsidRDefault="00BB49D0" w:rsidP="00464ED4">
            <w:pPr>
              <w:pStyle w:val="movimento"/>
              <w:rPr>
                <w:color w:val="002060"/>
              </w:rPr>
            </w:pPr>
            <w:r w:rsidRPr="002F7285">
              <w:rPr>
                <w:color w:val="002060"/>
              </w:rPr>
              <w:t>AGLIOTTONE BARBARA</w:t>
            </w:r>
          </w:p>
        </w:tc>
        <w:tc>
          <w:tcPr>
            <w:tcW w:w="2200" w:type="dxa"/>
            <w:tcMar>
              <w:top w:w="20" w:type="dxa"/>
              <w:left w:w="20" w:type="dxa"/>
              <w:bottom w:w="20" w:type="dxa"/>
              <w:right w:w="20" w:type="dxa"/>
            </w:tcMar>
            <w:vAlign w:val="center"/>
            <w:hideMark/>
          </w:tcPr>
          <w:p w14:paraId="0AC2CCB7" w14:textId="77777777" w:rsidR="00BB49D0" w:rsidRPr="002F7285" w:rsidRDefault="00BB49D0" w:rsidP="00464ED4">
            <w:pPr>
              <w:pStyle w:val="movimento2"/>
              <w:rPr>
                <w:color w:val="002060"/>
              </w:rPr>
            </w:pPr>
            <w:r w:rsidRPr="002F7285">
              <w:rPr>
                <w:color w:val="002060"/>
              </w:rPr>
              <w:t xml:space="preserve">(U.MANDOLESI CALCIO) </w:t>
            </w:r>
          </w:p>
        </w:tc>
        <w:tc>
          <w:tcPr>
            <w:tcW w:w="800" w:type="dxa"/>
            <w:tcMar>
              <w:top w:w="20" w:type="dxa"/>
              <w:left w:w="20" w:type="dxa"/>
              <w:bottom w:w="20" w:type="dxa"/>
              <w:right w:w="20" w:type="dxa"/>
            </w:tcMar>
            <w:vAlign w:val="center"/>
            <w:hideMark/>
          </w:tcPr>
          <w:p w14:paraId="6E342CE5"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62AB31AB" w14:textId="77777777" w:rsidR="00BB49D0" w:rsidRPr="002F7285" w:rsidRDefault="00BB49D0" w:rsidP="00464ED4">
            <w:pPr>
              <w:pStyle w:val="movimento"/>
              <w:rPr>
                <w:color w:val="002060"/>
              </w:rPr>
            </w:pPr>
            <w:r w:rsidRPr="002F7285">
              <w:rPr>
                <w:color w:val="002060"/>
              </w:rPr>
              <w:t>CICCHITTI SUSANNA</w:t>
            </w:r>
          </w:p>
        </w:tc>
        <w:tc>
          <w:tcPr>
            <w:tcW w:w="2200" w:type="dxa"/>
            <w:tcMar>
              <w:top w:w="20" w:type="dxa"/>
              <w:left w:w="20" w:type="dxa"/>
              <w:bottom w:w="20" w:type="dxa"/>
              <w:right w:w="20" w:type="dxa"/>
            </w:tcMar>
            <w:vAlign w:val="center"/>
            <w:hideMark/>
          </w:tcPr>
          <w:p w14:paraId="5C9D5D4A" w14:textId="77777777" w:rsidR="00BB49D0" w:rsidRPr="002F7285" w:rsidRDefault="00BB49D0" w:rsidP="00464ED4">
            <w:pPr>
              <w:pStyle w:val="movimento2"/>
              <w:rPr>
                <w:color w:val="002060"/>
              </w:rPr>
            </w:pPr>
            <w:r w:rsidRPr="002F7285">
              <w:rPr>
                <w:color w:val="002060"/>
              </w:rPr>
              <w:t xml:space="preserve">(U.MANDOLESI CALCIO) </w:t>
            </w:r>
          </w:p>
        </w:tc>
      </w:tr>
    </w:tbl>
    <w:p w14:paraId="48362571" w14:textId="77777777" w:rsidR="00BB49D0" w:rsidRPr="002F7285" w:rsidRDefault="00BB49D0" w:rsidP="00BB49D0">
      <w:pPr>
        <w:pStyle w:val="titolo10"/>
        <w:rPr>
          <w:rFonts w:eastAsiaTheme="minorEastAsia"/>
          <w:color w:val="002060"/>
        </w:rPr>
      </w:pPr>
      <w:r w:rsidRPr="002F7285">
        <w:rPr>
          <w:color w:val="002060"/>
        </w:rPr>
        <w:t xml:space="preserve">GARE DEL 21/12/2022 </w:t>
      </w:r>
    </w:p>
    <w:p w14:paraId="60472AD4" w14:textId="77777777" w:rsidR="00BB49D0" w:rsidRPr="002F7285" w:rsidRDefault="00BB49D0" w:rsidP="00BB49D0">
      <w:pPr>
        <w:pStyle w:val="titolo7a"/>
        <w:rPr>
          <w:color w:val="002060"/>
        </w:rPr>
      </w:pPr>
      <w:r w:rsidRPr="002F7285">
        <w:rPr>
          <w:color w:val="002060"/>
        </w:rPr>
        <w:t xml:space="preserve">PROVVEDIMENTI DISCIPLINARI </w:t>
      </w:r>
    </w:p>
    <w:p w14:paraId="2542EB7F" w14:textId="77777777" w:rsidR="00BB49D0" w:rsidRPr="002F7285" w:rsidRDefault="00BB49D0" w:rsidP="00BB49D0">
      <w:pPr>
        <w:pStyle w:val="titolo7b0"/>
        <w:rPr>
          <w:color w:val="002060"/>
        </w:rPr>
      </w:pPr>
      <w:r w:rsidRPr="002F7285">
        <w:rPr>
          <w:color w:val="002060"/>
        </w:rPr>
        <w:t xml:space="preserve">In base alle risultanze degli atti ufficiali sono state deliberate le seguenti sanzioni disciplinari. </w:t>
      </w:r>
    </w:p>
    <w:p w14:paraId="135130DF" w14:textId="77777777" w:rsidR="00BB49D0" w:rsidRPr="002F7285" w:rsidRDefault="00BB49D0" w:rsidP="00BB49D0">
      <w:pPr>
        <w:pStyle w:val="titolo30"/>
        <w:rPr>
          <w:color w:val="002060"/>
        </w:rPr>
      </w:pPr>
      <w:r w:rsidRPr="002F7285">
        <w:rPr>
          <w:color w:val="002060"/>
        </w:rPr>
        <w:t xml:space="preserve">CALCIATORI NON ESPULSI </w:t>
      </w:r>
    </w:p>
    <w:p w14:paraId="2CCC844C" w14:textId="77777777" w:rsidR="00BB49D0" w:rsidRPr="002F7285" w:rsidRDefault="00BB49D0" w:rsidP="00BB49D0">
      <w:pPr>
        <w:pStyle w:val="titolo20"/>
        <w:rPr>
          <w:color w:val="002060"/>
        </w:rPr>
      </w:pPr>
      <w:r w:rsidRPr="002F728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9D0" w:rsidRPr="002F7285" w14:paraId="7F7D6D71" w14:textId="77777777" w:rsidTr="00464ED4">
        <w:tc>
          <w:tcPr>
            <w:tcW w:w="2200" w:type="dxa"/>
            <w:tcMar>
              <w:top w:w="20" w:type="dxa"/>
              <w:left w:w="20" w:type="dxa"/>
              <w:bottom w:w="20" w:type="dxa"/>
              <w:right w:w="20" w:type="dxa"/>
            </w:tcMar>
            <w:vAlign w:val="center"/>
            <w:hideMark/>
          </w:tcPr>
          <w:p w14:paraId="3CFC34AC" w14:textId="77777777" w:rsidR="00BB49D0" w:rsidRPr="002F7285" w:rsidRDefault="00BB49D0" w:rsidP="00464ED4">
            <w:pPr>
              <w:pStyle w:val="movimento"/>
              <w:rPr>
                <w:color w:val="002060"/>
              </w:rPr>
            </w:pPr>
            <w:r w:rsidRPr="002F7285">
              <w:rPr>
                <w:color w:val="002060"/>
              </w:rPr>
              <w:t>MAIOLINI FEDERICA</w:t>
            </w:r>
          </w:p>
        </w:tc>
        <w:tc>
          <w:tcPr>
            <w:tcW w:w="2200" w:type="dxa"/>
            <w:tcMar>
              <w:top w:w="20" w:type="dxa"/>
              <w:left w:w="20" w:type="dxa"/>
              <w:bottom w:w="20" w:type="dxa"/>
              <w:right w:w="20" w:type="dxa"/>
            </w:tcMar>
            <w:vAlign w:val="center"/>
            <w:hideMark/>
          </w:tcPr>
          <w:p w14:paraId="327D74E4" w14:textId="77777777" w:rsidR="00BB49D0" w:rsidRPr="002F7285" w:rsidRDefault="00BB49D0" w:rsidP="00464ED4">
            <w:pPr>
              <w:pStyle w:val="movimento2"/>
              <w:rPr>
                <w:color w:val="002060"/>
              </w:rPr>
            </w:pPr>
            <w:r w:rsidRPr="002F7285">
              <w:rPr>
                <w:color w:val="002060"/>
              </w:rPr>
              <w:t xml:space="preserve">(ACLI MANTOVANI CALCIO A 5) </w:t>
            </w:r>
          </w:p>
        </w:tc>
        <w:tc>
          <w:tcPr>
            <w:tcW w:w="800" w:type="dxa"/>
            <w:tcMar>
              <w:top w:w="20" w:type="dxa"/>
              <w:left w:w="20" w:type="dxa"/>
              <w:bottom w:w="20" w:type="dxa"/>
              <w:right w:w="20" w:type="dxa"/>
            </w:tcMar>
            <w:vAlign w:val="center"/>
            <w:hideMark/>
          </w:tcPr>
          <w:p w14:paraId="11FA1078"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41568391" w14:textId="77777777" w:rsidR="00BB49D0" w:rsidRPr="002F7285" w:rsidRDefault="00BB49D0" w:rsidP="00464ED4">
            <w:pPr>
              <w:pStyle w:val="movimento"/>
              <w:rPr>
                <w:color w:val="002060"/>
              </w:rPr>
            </w:pPr>
            <w:r w:rsidRPr="002F7285">
              <w:rPr>
                <w:color w:val="002060"/>
              </w:rPr>
              <w:t>DIAMANTINI DILETTA</w:t>
            </w:r>
          </w:p>
        </w:tc>
        <w:tc>
          <w:tcPr>
            <w:tcW w:w="2200" w:type="dxa"/>
            <w:tcMar>
              <w:top w:w="20" w:type="dxa"/>
              <w:left w:w="20" w:type="dxa"/>
              <w:bottom w:w="20" w:type="dxa"/>
              <w:right w:w="20" w:type="dxa"/>
            </w:tcMar>
            <w:vAlign w:val="center"/>
            <w:hideMark/>
          </w:tcPr>
          <w:p w14:paraId="2F021F74" w14:textId="77777777" w:rsidR="00BB49D0" w:rsidRPr="002F7285" w:rsidRDefault="00BB49D0" w:rsidP="00464ED4">
            <w:pPr>
              <w:pStyle w:val="movimento2"/>
              <w:rPr>
                <w:color w:val="002060"/>
              </w:rPr>
            </w:pPr>
            <w:r w:rsidRPr="002F7285">
              <w:rPr>
                <w:color w:val="002060"/>
              </w:rPr>
              <w:t xml:space="preserve">(ALMAJUVENTUS FANO1906 SRL) </w:t>
            </w:r>
          </w:p>
        </w:tc>
      </w:tr>
    </w:tbl>
    <w:p w14:paraId="09DC931F" w14:textId="77777777" w:rsidR="00BB49D0" w:rsidRPr="002F7285" w:rsidRDefault="00BB49D0" w:rsidP="00BB49D0">
      <w:pPr>
        <w:pStyle w:val="breakline"/>
        <w:rPr>
          <w:color w:val="002060"/>
        </w:rPr>
      </w:pPr>
    </w:p>
    <w:p w14:paraId="6E04C488" w14:textId="77777777" w:rsidR="00BB49D0" w:rsidRPr="002F7285" w:rsidRDefault="00BB49D0" w:rsidP="00BB49D0">
      <w:pPr>
        <w:pStyle w:val="breakline"/>
        <w:jc w:val="center"/>
        <w:rPr>
          <w:rFonts w:ascii="Arial" w:hAnsi="Arial" w:cs="Arial"/>
          <w:color w:val="002060"/>
          <w:sz w:val="22"/>
          <w:szCs w:val="22"/>
        </w:rPr>
      </w:pPr>
      <w:r w:rsidRPr="002F7285">
        <w:rPr>
          <w:rFonts w:ascii="Arial" w:hAnsi="Arial" w:cs="Arial"/>
          <w:color w:val="002060"/>
          <w:sz w:val="22"/>
          <w:szCs w:val="22"/>
        </w:rPr>
        <w:t>F.to IL SEGRETARIO                                   F.to IL GIUDICE SPORTIVO</w:t>
      </w:r>
    </w:p>
    <w:p w14:paraId="47F47F0E" w14:textId="77777777" w:rsidR="00BB49D0" w:rsidRPr="002F7285" w:rsidRDefault="00BB49D0" w:rsidP="00BB49D0">
      <w:pPr>
        <w:pStyle w:val="breakline"/>
        <w:rPr>
          <w:rFonts w:ascii="Arial" w:hAnsi="Arial" w:cs="Arial"/>
          <w:color w:val="002060"/>
          <w:sz w:val="22"/>
          <w:szCs w:val="22"/>
        </w:rPr>
      </w:pPr>
      <w:r w:rsidRPr="002F7285">
        <w:rPr>
          <w:rFonts w:ascii="Arial" w:hAnsi="Arial" w:cs="Arial"/>
          <w:color w:val="002060"/>
          <w:sz w:val="22"/>
          <w:szCs w:val="22"/>
        </w:rPr>
        <w:t xml:space="preserve">                          Angelo Castellana        </w:t>
      </w:r>
      <w:r w:rsidRPr="002F7285">
        <w:rPr>
          <w:rFonts w:ascii="Arial" w:hAnsi="Arial" w:cs="Arial"/>
          <w:color w:val="002060"/>
          <w:sz w:val="22"/>
          <w:szCs w:val="22"/>
        </w:rPr>
        <w:tab/>
        <w:t xml:space="preserve">                                 Agnese Lazzaretti</w:t>
      </w:r>
    </w:p>
    <w:p w14:paraId="09BB1A6D" w14:textId="77777777" w:rsidR="00BB49D0" w:rsidRPr="002F7285" w:rsidRDefault="00BB49D0" w:rsidP="00BB49D0">
      <w:pPr>
        <w:pStyle w:val="breakline"/>
        <w:rPr>
          <w:rFonts w:eastAsiaTheme="minorEastAsia"/>
          <w:color w:val="002060"/>
        </w:rPr>
      </w:pPr>
    </w:p>
    <w:p w14:paraId="69F16F02" w14:textId="77777777" w:rsidR="00BB49D0" w:rsidRPr="002F7285" w:rsidRDefault="00BB49D0" w:rsidP="00BB49D0">
      <w:pPr>
        <w:pStyle w:val="titoloprinc0"/>
        <w:rPr>
          <w:color w:val="002060"/>
        </w:rPr>
      </w:pPr>
      <w:r w:rsidRPr="002F7285">
        <w:rPr>
          <w:color w:val="002060"/>
        </w:rPr>
        <w:t>CLASSIFICA</w:t>
      </w:r>
    </w:p>
    <w:p w14:paraId="6E3C8E65" w14:textId="77777777" w:rsidR="00BB49D0" w:rsidRPr="002F7285" w:rsidRDefault="00BB49D0" w:rsidP="00BB49D0">
      <w:pPr>
        <w:pStyle w:val="breakline"/>
        <w:rPr>
          <w:color w:val="002060"/>
        </w:rPr>
      </w:pPr>
    </w:p>
    <w:p w14:paraId="242F9D66" w14:textId="77777777" w:rsidR="00BB49D0" w:rsidRPr="002F7285" w:rsidRDefault="00BB49D0" w:rsidP="00BB49D0">
      <w:pPr>
        <w:pStyle w:val="breakline"/>
        <w:rPr>
          <w:color w:val="002060"/>
        </w:rPr>
      </w:pPr>
    </w:p>
    <w:p w14:paraId="51B60A53" w14:textId="77777777" w:rsidR="00BB49D0" w:rsidRPr="002F7285" w:rsidRDefault="00BB49D0" w:rsidP="00BB49D0">
      <w:pPr>
        <w:pStyle w:val="sottotitolocampionato10"/>
        <w:rPr>
          <w:color w:val="002060"/>
        </w:rPr>
      </w:pPr>
      <w:r w:rsidRPr="002F728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49D0" w:rsidRPr="002F7285" w14:paraId="419B1220" w14:textId="77777777" w:rsidTr="00464E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6FBCD" w14:textId="77777777" w:rsidR="00BB49D0" w:rsidRPr="002F7285" w:rsidRDefault="00BB49D0" w:rsidP="00464ED4">
            <w:pPr>
              <w:pStyle w:val="headertabella0"/>
              <w:rPr>
                <w:color w:val="002060"/>
              </w:rPr>
            </w:pPr>
            <w:r w:rsidRPr="002F72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6C5A9" w14:textId="77777777" w:rsidR="00BB49D0" w:rsidRPr="002F7285" w:rsidRDefault="00BB49D0" w:rsidP="00464ED4">
            <w:pPr>
              <w:pStyle w:val="headertabella0"/>
              <w:rPr>
                <w:color w:val="002060"/>
              </w:rPr>
            </w:pPr>
            <w:r w:rsidRPr="002F72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9A43B" w14:textId="77777777" w:rsidR="00BB49D0" w:rsidRPr="002F7285" w:rsidRDefault="00BB49D0" w:rsidP="00464ED4">
            <w:pPr>
              <w:pStyle w:val="headertabella0"/>
              <w:rPr>
                <w:color w:val="002060"/>
              </w:rPr>
            </w:pPr>
            <w:r w:rsidRPr="002F72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E6258" w14:textId="77777777" w:rsidR="00BB49D0" w:rsidRPr="002F7285" w:rsidRDefault="00BB49D0" w:rsidP="00464ED4">
            <w:pPr>
              <w:pStyle w:val="headertabella0"/>
              <w:rPr>
                <w:color w:val="002060"/>
              </w:rPr>
            </w:pPr>
            <w:r w:rsidRPr="002F72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FADED" w14:textId="77777777" w:rsidR="00BB49D0" w:rsidRPr="002F7285" w:rsidRDefault="00BB49D0" w:rsidP="00464ED4">
            <w:pPr>
              <w:pStyle w:val="headertabella0"/>
              <w:rPr>
                <w:color w:val="002060"/>
              </w:rPr>
            </w:pPr>
            <w:r w:rsidRPr="002F72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01C91" w14:textId="77777777" w:rsidR="00BB49D0" w:rsidRPr="002F7285" w:rsidRDefault="00BB49D0" w:rsidP="00464ED4">
            <w:pPr>
              <w:pStyle w:val="headertabella0"/>
              <w:rPr>
                <w:color w:val="002060"/>
              </w:rPr>
            </w:pPr>
            <w:r w:rsidRPr="002F72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9463" w14:textId="77777777" w:rsidR="00BB49D0" w:rsidRPr="002F7285" w:rsidRDefault="00BB49D0" w:rsidP="00464ED4">
            <w:pPr>
              <w:pStyle w:val="headertabella0"/>
              <w:rPr>
                <w:color w:val="002060"/>
              </w:rPr>
            </w:pPr>
            <w:r w:rsidRPr="002F72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45CC" w14:textId="77777777" w:rsidR="00BB49D0" w:rsidRPr="002F7285" w:rsidRDefault="00BB49D0" w:rsidP="00464ED4">
            <w:pPr>
              <w:pStyle w:val="headertabella0"/>
              <w:rPr>
                <w:color w:val="002060"/>
              </w:rPr>
            </w:pPr>
            <w:r w:rsidRPr="002F72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B86EA" w14:textId="77777777" w:rsidR="00BB49D0" w:rsidRPr="002F7285" w:rsidRDefault="00BB49D0" w:rsidP="00464ED4">
            <w:pPr>
              <w:pStyle w:val="headertabella0"/>
              <w:rPr>
                <w:color w:val="002060"/>
              </w:rPr>
            </w:pPr>
            <w:r w:rsidRPr="002F72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396C1" w14:textId="77777777" w:rsidR="00BB49D0" w:rsidRPr="002F7285" w:rsidRDefault="00BB49D0" w:rsidP="00464ED4">
            <w:pPr>
              <w:pStyle w:val="headertabella0"/>
              <w:rPr>
                <w:color w:val="002060"/>
              </w:rPr>
            </w:pPr>
            <w:r w:rsidRPr="002F7285">
              <w:rPr>
                <w:color w:val="002060"/>
              </w:rPr>
              <w:t>PE</w:t>
            </w:r>
          </w:p>
        </w:tc>
      </w:tr>
      <w:tr w:rsidR="00BB49D0" w:rsidRPr="002F7285" w14:paraId="6CD98E0B" w14:textId="77777777" w:rsidTr="00464E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132F50" w14:textId="77777777" w:rsidR="00BB49D0" w:rsidRPr="002F7285" w:rsidRDefault="00BB49D0" w:rsidP="00464ED4">
            <w:pPr>
              <w:pStyle w:val="rowtabella0"/>
              <w:rPr>
                <w:color w:val="002060"/>
              </w:rPr>
            </w:pPr>
            <w:r w:rsidRPr="002F728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1129" w14:textId="77777777" w:rsidR="00BB49D0" w:rsidRPr="002F7285" w:rsidRDefault="00BB49D0" w:rsidP="00464ED4">
            <w:pPr>
              <w:pStyle w:val="rowtabella0"/>
              <w:jc w:val="center"/>
              <w:rPr>
                <w:color w:val="002060"/>
              </w:rPr>
            </w:pPr>
            <w:r w:rsidRPr="002F72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50E6"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5CE7"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B920"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C4BD"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3E69" w14:textId="77777777" w:rsidR="00BB49D0" w:rsidRPr="002F7285" w:rsidRDefault="00BB49D0" w:rsidP="00464ED4">
            <w:pPr>
              <w:pStyle w:val="rowtabella0"/>
              <w:jc w:val="center"/>
              <w:rPr>
                <w:color w:val="002060"/>
              </w:rPr>
            </w:pPr>
            <w:r w:rsidRPr="002F728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FB03"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9D1F" w14:textId="77777777" w:rsidR="00BB49D0" w:rsidRPr="002F7285" w:rsidRDefault="00BB49D0" w:rsidP="00464ED4">
            <w:pPr>
              <w:pStyle w:val="rowtabella0"/>
              <w:jc w:val="center"/>
              <w:rPr>
                <w:color w:val="002060"/>
              </w:rPr>
            </w:pPr>
            <w:r w:rsidRPr="002F72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91FF" w14:textId="77777777" w:rsidR="00BB49D0" w:rsidRPr="002F7285" w:rsidRDefault="00BB49D0" w:rsidP="00464ED4">
            <w:pPr>
              <w:pStyle w:val="rowtabella0"/>
              <w:jc w:val="center"/>
              <w:rPr>
                <w:color w:val="002060"/>
              </w:rPr>
            </w:pPr>
            <w:r w:rsidRPr="002F7285">
              <w:rPr>
                <w:color w:val="002060"/>
              </w:rPr>
              <w:t>0</w:t>
            </w:r>
          </w:p>
        </w:tc>
      </w:tr>
      <w:tr w:rsidR="00BB49D0" w:rsidRPr="002F7285" w14:paraId="37FD8B46"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B34DA" w14:textId="77777777" w:rsidR="00BB49D0" w:rsidRPr="002F7285" w:rsidRDefault="00BB49D0" w:rsidP="00464ED4">
            <w:pPr>
              <w:pStyle w:val="rowtabella0"/>
              <w:rPr>
                <w:color w:val="002060"/>
              </w:rPr>
            </w:pPr>
            <w:r w:rsidRPr="002F728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8EF3" w14:textId="77777777" w:rsidR="00BB49D0" w:rsidRPr="002F7285" w:rsidRDefault="00BB49D0" w:rsidP="00464ED4">
            <w:pPr>
              <w:pStyle w:val="rowtabella0"/>
              <w:jc w:val="center"/>
              <w:rPr>
                <w:color w:val="002060"/>
              </w:rPr>
            </w:pPr>
            <w:r w:rsidRPr="002F72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CE94"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D67E"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4144"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AEF7"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F2BF" w14:textId="77777777" w:rsidR="00BB49D0" w:rsidRPr="002F7285" w:rsidRDefault="00BB49D0" w:rsidP="00464ED4">
            <w:pPr>
              <w:pStyle w:val="rowtabella0"/>
              <w:jc w:val="center"/>
              <w:rPr>
                <w:color w:val="002060"/>
              </w:rPr>
            </w:pPr>
            <w:r w:rsidRPr="002F728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925B"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8865" w14:textId="77777777" w:rsidR="00BB49D0" w:rsidRPr="002F7285" w:rsidRDefault="00BB49D0" w:rsidP="00464ED4">
            <w:pPr>
              <w:pStyle w:val="rowtabella0"/>
              <w:jc w:val="center"/>
              <w:rPr>
                <w:color w:val="002060"/>
              </w:rPr>
            </w:pPr>
            <w:r w:rsidRPr="002F72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74A4" w14:textId="77777777" w:rsidR="00BB49D0" w:rsidRPr="002F7285" w:rsidRDefault="00BB49D0" w:rsidP="00464ED4">
            <w:pPr>
              <w:pStyle w:val="rowtabella0"/>
              <w:jc w:val="center"/>
              <w:rPr>
                <w:color w:val="002060"/>
              </w:rPr>
            </w:pPr>
            <w:r w:rsidRPr="002F7285">
              <w:rPr>
                <w:color w:val="002060"/>
              </w:rPr>
              <w:t>0</w:t>
            </w:r>
          </w:p>
        </w:tc>
      </w:tr>
      <w:tr w:rsidR="00BB49D0" w:rsidRPr="002F7285" w14:paraId="7D88F6B0"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4D227" w14:textId="77777777" w:rsidR="00BB49D0" w:rsidRPr="002F7285" w:rsidRDefault="00BB49D0" w:rsidP="00464ED4">
            <w:pPr>
              <w:pStyle w:val="rowtabella0"/>
              <w:rPr>
                <w:color w:val="002060"/>
              </w:rPr>
            </w:pPr>
            <w:r w:rsidRPr="002F7285">
              <w:rPr>
                <w:color w:val="002060"/>
              </w:rPr>
              <w:lastRenderedPageBreak/>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CDDA" w14:textId="77777777" w:rsidR="00BB49D0" w:rsidRPr="002F7285" w:rsidRDefault="00BB49D0" w:rsidP="00464ED4">
            <w:pPr>
              <w:pStyle w:val="rowtabella0"/>
              <w:jc w:val="center"/>
              <w:rPr>
                <w:color w:val="002060"/>
              </w:rPr>
            </w:pPr>
            <w:r w:rsidRPr="002F72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FA10"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17CC"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BABC"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9F08"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BC7C" w14:textId="77777777" w:rsidR="00BB49D0" w:rsidRPr="002F7285" w:rsidRDefault="00BB49D0" w:rsidP="00464ED4">
            <w:pPr>
              <w:pStyle w:val="rowtabella0"/>
              <w:jc w:val="center"/>
              <w:rPr>
                <w:color w:val="002060"/>
              </w:rPr>
            </w:pPr>
            <w:r w:rsidRPr="002F728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E54B"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5F04"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DE17" w14:textId="77777777" w:rsidR="00BB49D0" w:rsidRPr="002F7285" w:rsidRDefault="00BB49D0" w:rsidP="00464ED4">
            <w:pPr>
              <w:pStyle w:val="rowtabella0"/>
              <w:jc w:val="center"/>
              <w:rPr>
                <w:color w:val="002060"/>
              </w:rPr>
            </w:pPr>
            <w:r w:rsidRPr="002F7285">
              <w:rPr>
                <w:color w:val="002060"/>
              </w:rPr>
              <w:t>0</w:t>
            </w:r>
          </w:p>
        </w:tc>
      </w:tr>
      <w:tr w:rsidR="00BB49D0" w:rsidRPr="002F7285" w14:paraId="2426E9EF"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CB214" w14:textId="77777777" w:rsidR="00BB49D0" w:rsidRPr="002F7285" w:rsidRDefault="00BB49D0" w:rsidP="00464ED4">
            <w:pPr>
              <w:pStyle w:val="rowtabella0"/>
              <w:rPr>
                <w:color w:val="002060"/>
              </w:rPr>
            </w:pPr>
            <w:r w:rsidRPr="002F728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71BA"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927D"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7571"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3415"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0722"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86C8" w14:textId="77777777" w:rsidR="00BB49D0" w:rsidRPr="002F7285" w:rsidRDefault="00BB49D0" w:rsidP="00464ED4">
            <w:pPr>
              <w:pStyle w:val="rowtabella0"/>
              <w:jc w:val="center"/>
              <w:rPr>
                <w:color w:val="002060"/>
              </w:rPr>
            </w:pPr>
            <w:r w:rsidRPr="002F72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81EB" w14:textId="77777777" w:rsidR="00BB49D0" w:rsidRPr="002F7285" w:rsidRDefault="00BB49D0" w:rsidP="00464ED4">
            <w:pPr>
              <w:pStyle w:val="rowtabella0"/>
              <w:jc w:val="center"/>
              <w:rPr>
                <w:color w:val="002060"/>
              </w:rPr>
            </w:pPr>
            <w:r w:rsidRPr="002F72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F759"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0F83" w14:textId="77777777" w:rsidR="00BB49D0" w:rsidRPr="002F7285" w:rsidRDefault="00BB49D0" w:rsidP="00464ED4">
            <w:pPr>
              <w:pStyle w:val="rowtabella0"/>
              <w:jc w:val="center"/>
              <w:rPr>
                <w:color w:val="002060"/>
              </w:rPr>
            </w:pPr>
            <w:r w:rsidRPr="002F7285">
              <w:rPr>
                <w:color w:val="002060"/>
              </w:rPr>
              <w:t>0</w:t>
            </w:r>
          </w:p>
        </w:tc>
      </w:tr>
      <w:tr w:rsidR="00BB49D0" w:rsidRPr="002F7285" w14:paraId="0D155B96"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94B65" w14:textId="77777777" w:rsidR="00BB49D0" w:rsidRPr="002F7285" w:rsidRDefault="00BB49D0" w:rsidP="00464ED4">
            <w:pPr>
              <w:pStyle w:val="rowtabella0"/>
              <w:rPr>
                <w:color w:val="002060"/>
              </w:rPr>
            </w:pPr>
            <w:r w:rsidRPr="002F728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25CE"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0795"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BE5E"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CA74"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A7B9"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271F" w14:textId="77777777" w:rsidR="00BB49D0" w:rsidRPr="002F7285" w:rsidRDefault="00BB49D0" w:rsidP="00464ED4">
            <w:pPr>
              <w:pStyle w:val="rowtabella0"/>
              <w:jc w:val="center"/>
              <w:rPr>
                <w:color w:val="002060"/>
              </w:rPr>
            </w:pPr>
            <w:r w:rsidRPr="002F72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8B9C" w14:textId="77777777" w:rsidR="00BB49D0" w:rsidRPr="002F7285" w:rsidRDefault="00BB49D0" w:rsidP="00464ED4">
            <w:pPr>
              <w:pStyle w:val="rowtabella0"/>
              <w:jc w:val="center"/>
              <w:rPr>
                <w:color w:val="002060"/>
              </w:rPr>
            </w:pPr>
            <w:r w:rsidRPr="002F728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8DC2"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F3CA" w14:textId="77777777" w:rsidR="00BB49D0" w:rsidRPr="002F7285" w:rsidRDefault="00BB49D0" w:rsidP="00464ED4">
            <w:pPr>
              <w:pStyle w:val="rowtabella0"/>
              <w:jc w:val="center"/>
              <w:rPr>
                <w:color w:val="002060"/>
              </w:rPr>
            </w:pPr>
            <w:r w:rsidRPr="002F7285">
              <w:rPr>
                <w:color w:val="002060"/>
              </w:rPr>
              <w:t>0</w:t>
            </w:r>
          </w:p>
        </w:tc>
      </w:tr>
      <w:tr w:rsidR="00BB49D0" w:rsidRPr="002F7285" w14:paraId="712180E7"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73CBF" w14:textId="77777777" w:rsidR="00BB49D0" w:rsidRPr="002F7285" w:rsidRDefault="00BB49D0" w:rsidP="00464ED4">
            <w:pPr>
              <w:pStyle w:val="rowtabella0"/>
              <w:rPr>
                <w:color w:val="002060"/>
              </w:rPr>
            </w:pPr>
            <w:r w:rsidRPr="002F7285">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2828"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45EB"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3BD5"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570E"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BDE2"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3C14" w14:textId="77777777" w:rsidR="00BB49D0" w:rsidRPr="002F7285" w:rsidRDefault="00BB49D0" w:rsidP="00464ED4">
            <w:pPr>
              <w:pStyle w:val="rowtabella0"/>
              <w:jc w:val="center"/>
              <w:rPr>
                <w:color w:val="002060"/>
              </w:rPr>
            </w:pPr>
            <w:r w:rsidRPr="002F72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8EDA"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114E5"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448C" w14:textId="77777777" w:rsidR="00BB49D0" w:rsidRPr="002F7285" w:rsidRDefault="00BB49D0" w:rsidP="00464ED4">
            <w:pPr>
              <w:pStyle w:val="rowtabella0"/>
              <w:jc w:val="center"/>
              <w:rPr>
                <w:color w:val="002060"/>
              </w:rPr>
            </w:pPr>
            <w:r w:rsidRPr="002F7285">
              <w:rPr>
                <w:color w:val="002060"/>
              </w:rPr>
              <w:t>0</w:t>
            </w:r>
          </w:p>
        </w:tc>
      </w:tr>
      <w:tr w:rsidR="00BB49D0" w:rsidRPr="002F7285" w14:paraId="273826CC"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B1A27" w14:textId="77777777" w:rsidR="00BB49D0" w:rsidRPr="002F7285" w:rsidRDefault="00BB49D0" w:rsidP="00464ED4">
            <w:pPr>
              <w:pStyle w:val="rowtabella0"/>
              <w:rPr>
                <w:color w:val="002060"/>
              </w:rPr>
            </w:pPr>
            <w:r w:rsidRPr="002F7285">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03F1"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E9BF"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433D"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68EE"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5046"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50CB" w14:textId="77777777" w:rsidR="00BB49D0" w:rsidRPr="002F7285" w:rsidRDefault="00BB49D0" w:rsidP="00464ED4">
            <w:pPr>
              <w:pStyle w:val="rowtabella0"/>
              <w:jc w:val="center"/>
              <w:rPr>
                <w:color w:val="002060"/>
              </w:rPr>
            </w:pPr>
            <w:r w:rsidRPr="002F72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3A8A"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7BDB"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38C1" w14:textId="77777777" w:rsidR="00BB49D0" w:rsidRPr="002F7285" w:rsidRDefault="00BB49D0" w:rsidP="00464ED4">
            <w:pPr>
              <w:pStyle w:val="rowtabella0"/>
              <w:jc w:val="center"/>
              <w:rPr>
                <w:color w:val="002060"/>
              </w:rPr>
            </w:pPr>
            <w:r w:rsidRPr="002F7285">
              <w:rPr>
                <w:color w:val="002060"/>
              </w:rPr>
              <w:t>0</w:t>
            </w:r>
          </w:p>
        </w:tc>
      </w:tr>
      <w:tr w:rsidR="00BB49D0" w:rsidRPr="002F7285" w14:paraId="55781575"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51C0E" w14:textId="77777777" w:rsidR="00BB49D0" w:rsidRPr="002F7285" w:rsidRDefault="00BB49D0" w:rsidP="00464ED4">
            <w:pPr>
              <w:pStyle w:val="rowtabella0"/>
              <w:rPr>
                <w:color w:val="002060"/>
              </w:rPr>
            </w:pPr>
            <w:r w:rsidRPr="002F728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048E"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694C"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3471"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C25C"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0369"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9B1A1"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4934" w14:textId="77777777" w:rsidR="00BB49D0" w:rsidRPr="002F7285" w:rsidRDefault="00BB49D0" w:rsidP="00464ED4">
            <w:pPr>
              <w:pStyle w:val="rowtabella0"/>
              <w:jc w:val="center"/>
              <w:rPr>
                <w:color w:val="002060"/>
              </w:rPr>
            </w:pPr>
            <w:r w:rsidRPr="002F72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0FF3"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E917" w14:textId="77777777" w:rsidR="00BB49D0" w:rsidRPr="002F7285" w:rsidRDefault="00BB49D0" w:rsidP="00464ED4">
            <w:pPr>
              <w:pStyle w:val="rowtabella0"/>
              <w:jc w:val="center"/>
              <w:rPr>
                <w:color w:val="002060"/>
              </w:rPr>
            </w:pPr>
            <w:r w:rsidRPr="002F7285">
              <w:rPr>
                <w:color w:val="002060"/>
              </w:rPr>
              <w:t>0</w:t>
            </w:r>
          </w:p>
        </w:tc>
      </w:tr>
      <w:tr w:rsidR="00BB49D0" w:rsidRPr="002F7285" w14:paraId="0DABE8F0"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C1E3D" w14:textId="77777777" w:rsidR="00BB49D0" w:rsidRPr="002F7285" w:rsidRDefault="00BB49D0" w:rsidP="00464ED4">
            <w:pPr>
              <w:pStyle w:val="rowtabella0"/>
              <w:rPr>
                <w:color w:val="002060"/>
              </w:rPr>
            </w:pPr>
            <w:r w:rsidRPr="002F7285">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0A36"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A3CB"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64FC"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FE0E8"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D116"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2AA8" w14:textId="77777777" w:rsidR="00BB49D0" w:rsidRPr="002F7285" w:rsidRDefault="00BB49D0" w:rsidP="00464ED4">
            <w:pPr>
              <w:pStyle w:val="rowtabella0"/>
              <w:jc w:val="center"/>
              <w:rPr>
                <w:color w:val="002060"/>
              </w:rPr>
            </w:pPr>
            <w:r w:rsidRPr="002F72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5DED" w14:textId="77777777" w:rsidR="00BB49D0" w:rsidRPr="002F7285" w:rsidRDefault="00BB49D0" w:rsidP="00464ED4">
            <w:pPr>
              <w:pStyle w:val="rowtabella0"/>
              <w:jc w:val="center"/>
              <w:rPr>
                <w:color w:val="002060"/>
              </w:rPr>
            </w:pPr>
            <w:r w:rsidRPr="002F728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2058"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A23E" w14:textId="77777777" w:rsidR="00BB49D0" w:rsidRPr="002F7285" w:rsidRDefault="00BB49D0" w:rsidP="00464ED4">
            <w:pPr>
              <w:pStyle w:val="rowtabella0"/>
              <w:jc w:val="center"/>
              <w:rPr>
                <w:color w:val="002060"/>
              </w:rPr>
            </w:pPr>
            <w:r w:rsidRPr="002F7285">
              <w:rPr>
                <w:color w:val="002060"/>
              </w:rPr>
              <w:t>0</w:t>
            </w:r>
          </w:p>
        </w:tc>
      </w:tr>
      <w:tr w:rsidR="00BB49D0" w:rsidRPr="002F7285" w14:paraId="45338645"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3EC72" w14:textId="77777777" w:rsidR="00BB49D0" w:rsidRPr="002F7285" w:rsidRDefault="00BB49D0" w:rsidP="00464ED4">
            <w:pPr>
              <w:pStyle w:val="rowtabella0"/>
              <w:rPr>
                <w:color w:val="002060"/>
              </w:rPr>
            </w:pPr>
            <w:r w:rsidRPr="002F7285">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A029"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416D"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C83E"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BD99"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96EF"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2E82"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0958" w14:textId="77777777" w:rsidR="00BB49D0" w:rsidRPr="002F7285" w:rsidRDefault="00BB49D0" w:rsidP="00464ED4">
            <w:pPr>
              <w:pStyle w:val="rowtabella0"/>
              <w:jc w:val="center"/>
              <w:rPr>
                <w:color w:val="002060"/>
              </w:rPr>
            </w:pPr>
            <w:r w:rsidRPr="002F728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3FD2" w14:textId="77777777" w:rsidR="00BB49D0" w:rsidRPr="002F7285" w:rsidRDefault="00BB49D0" w:rsidP="00464ED4">
            <w:pPr>
              <w:pStyle w:val="rowtabella0"/>
              <w:jc w:val="center"/>
              <w:rPr>
                <w:color w:val="002060"/>
              </w:rPr>
            </w:pPr>
            <w:r w:rsidRPr="002F728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46BC" w14:textId="77777777" w:rsidR="00BB49D0" w:rsidRPr="002F7285" w:rsidRDefault="00BB49D0" w:rsidP="00464ED4">
            <w:pPr>
              <w:pStyle w:val="rowtabella0"/>
              <w:jc w:val="center"/>
              <w:rPr>
                <w:color w:val="002060"/>
              </w:rPr>
            </w:pPr>
            <w:r w:rsidRPr="002F7285">
              <w:rPr>
                <w:color w:val="002060"/>
              </w:rPr>
              <w:t>0</w:t>
            </w:r>
          </w:p>
        </w:tc>
      </w:tr>
      <w:tr w:rsidR="00BB49D0" w:rsidRPr="002F7285" w14:paraId="3FEAA771" w14:textId="77777777" w:rsidTr="00464E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2D52A" w14:textId="77777777" w:rsidR="00BB49D0" w:rsidRPr="002F7285" w:rsidRDefault="00BB49D0" w:rsidP="00464ED4">
            <w:pPr>
              <w:pStyle w:val="rowtabella0"/>
              <w:rPr>
                <w:color w:val="002060"/>
              </w:rPr>
            </w:pPr>
            <w:r w:rsidRPr="002F7285">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8CC4"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133E"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1BC5"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E4424"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B807"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98B3"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B3D4" w14:textId="77777777" w:rsidR="00BB49D0" w:rsidRPr="002F7285" w:rsidRDefault="00BB49D0" w:rsidP="00464ED4">
            <w:pPr>
              <w:pStyle w:val="rowtabella0"/>
              <w:jc w:val="center"/>
              <w:rPr>
                <w:color w:val="002060"/>
              </w:rPr>
            </w:pPr>
            <w:r w:rsidRPr="002F728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8EF6" w14:textId="77777777" w:rsidR="00BB49D0" w:rsidRPr="002F7285" w:rsidRDefault="00BB49D0" w:rsidP="00464ED4">
            <w:pPr>
              <w:pStyle w:val="rowtabella0"/>
              <w:jc w:val="center"/>
              <w:rPr>
                <w:color w:val="002060"/>
              </w:rPr>
            </w:pPr>
            <w:r w:rsidRPr="002F728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6BB3" w14:textId="77777777" w:rsidR="00BB49D0" w:rsidRPr="002F7285" w:rsidRDefault="00BB49D0" w:rsidP="00464ED4">
            <w:pPr>
              <w:pStyle w:val="rowtabella0"/>
              <w:jc w:val="center"/>
              <w:rPr>
                <w:color w:val="002060"/>
              </w:rPr>
            </w:pPr>
            <w:r w:rsidRPr="002F7285">
              <w:rPr>
                <w:color w:val="002060"/>
              </w:rPr>
              <w:t>0</w:t>
            </w:r>
          </w:p>
        </w:tc>
      </w:tr>
    </w:tbl>
    <w:p w14:paraId="282665BB" w14:textId="77777777" w:rsidR="00BB49D0" w:rsidRPr="002F7285" w:rsidRDefault="00BB49D0" w:rsidP="00BB49D0">
      <w:pPr>
        <w:pStyle w:val="breakline"/>
        <w:rPr>
          <w:rFonts w:eastAsiaTheme="minorEastAsia"/>
          <w:color w:val="002060"/>
        </w:rPr>
      </w:pPr>
    </w:p>
    <w:p w14:paraId="64197BF1" w14:textId="77777777" w:rsidR="00BB49D0" w:rsidRPr="002F7285" w:rsidRDefault="00BB49D0" w:rsidP="00BB49D0">
      <w:pPr>
        <w:pStyle w:val="breakline"/>
        <w:rPr>
          <w:color w:val="002060"/>
        </w:rPr>
      </w:pPr>
    </w:p>
    <w:p w14:paraId="40B4B18E" w14:textId="77777777" w:rsidR="00BB49D0" w:rsidRPr="002F7285" w:rsidRDefault="00BB49D0" w:rsidP="00BB49D0">
      <w:pPr>
        <w:pStyle w:val="titolocampionato0"/>
        <w:shd w:val="clear" w:color="auto" w:fill="CCCCCC"/>
        <w:spacing w:before="80" w:after="40"/>
        <w:rPr>
          <w:color w:val="002060"/>
        </w:rPr>
      </w:pPr>
      <w:r w:rsidRPr="002F7285">
        <w:rPr>
          <w:color w:val="002060"/>
        </w:rPr>
        <w:t>UNDER 17 C5 REGIONALI MASCHILI</w:t>
      </w:r>
    </w:p>
    <w:p w14:paraId="6F0C68BA" w14:textId="77777777" w:rsidR="00BB49D0" w:rsidRPr="002F7285" w:rsidRDefault="00BB49D0" w:rsidP="00BB49D0">
      <w:pPr>
        <w:pStyle w:val="breakline"/>
        <w:rPr>
          <w:color w:val="002060"/>
        </w:rPr>
      </w:pPr>
    </w:p>
    <w:p w14:paraId="4A1AA719" w14:textId="77777777" w:rsidR="00BB49D0" w:rsidRPr="002F7285" w:rsidRDefault="00BB49D0" w:rsidP="00BB49D0">
      <w:pPr>
        <w:pStyle w:val="titoloprinc0"/>
        <w:rPr>
          <w:color w:val="002060"/>
        </w:rPr>
      </w:pPr>
      <w:r w:rsidRPr="002F7285">
        <w:rPr>
          <w:color w:val="002060"/>
        </w:rPr>
        <w:t>RISULTATI</w:t>
      </w:r>
    </w:p>
    <w:p w14:paraId="7B8949E9" w14:textId="77777777" w:rsidR="00BB49D0" w:rsidRPr="002F7285" w:rsidRDefault="00BB49D0" w:rsidP="00BB49D0">
      <w:pPr>
        <w:pStyle w:val="breakline"/>
        <w:rPr>
          <w:color w:val="002060"/>
        </w:rPr>
      </w:pPr>
    </w:p>
    <w:p w14:paraId="5CE57C0F" w14:textId="77777777" w:rsidR="00BB49D0" w:rsidRPr="002F7285" w:rsidRDefault="00BB49D0" w:rsidP="00BB49D0">
      <w:pPr>
        <w:pStyle w:val="sottotitolocampionato10"/>
        <w:rPr>
          <w:color w:val="002060"/>
        </w:rPr>
      </w:pPr>
      <w:r w:rsidRPr="002F7285">
        <w:rPr>
          <w:color w:val="002060"/>
        </w:rPr>
        <w:t>RISULTATI UFFICIALI GARE DEL 21/12/2022</w:t>
      </w:r>
    </w:p>
    <w:p w14:paraId="763B8CD2" w14:textId="77777777" w:rsidR="00BB49D0" w:rsidRPr="00BB49D0" w:rsidRDefault="00BB49D0" w:rsidP="00BB49D0">
      <w:pPr>
        <w:pStyle w:val="sottotitolocampionato20"/>
        <w:spacing w:before="0" w:beforeAutospacing="0" w:after="0" w:afterAutospacing="0"/>
        <w:rPr>
          <w:rFonts w:ascii="Arial" w:hAnsi="Arial" w:cs="Arial"/>
          <w:color w:val="002060"/>
          <w:sz w:val="20"/>
          <w:szCs w:val="20"/>
        </w:rPr>
      </w:pPr>
      <w:r w:rsidRPr="00BB49D0">
        <w:rPr>
          <w:rFonts w:ascii="Arial" w:hAnsi="Arial" w:cs="Arial"/>
          <w:color w:val="002060"/>
          <w:sz w:val="20"/>
          <w:szCs w:val="20"/>
        </w:rPr>
        <w:t>Si trascrivono qui di seguito i risultati ufficiali delle gare disputate</w:t>
      </w:r>
    </w:p>
    <w:p w14:paraId="104EBF2D" w14:textId="77777777" w:rsidR="00BB49D0" w:rsidRPr="002F7285" w:rsidRDefault="00BB49D0" w:rsidP="00BB49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BB49D0" w:rsidRPr="002F7285" w14:paraId="21747AB9" w14:textId="77777777" w:rsidTr="00464E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9D0" w:rsidRPr="002F7285" w14:paraId="464C6F27" w14:textId="77777777" w:rsidTr="00464E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8D7D2" w14:textId="77777777" w:rsidR="00BB49D0" w:rsidRPr="002F7285" w:rsidRDefault="00BB49D0" w:rsidP="00464ED4">
                  <w:pPr>
                    <w:pStyle w:val="headertabella0"/>
                    <w:rPr>
                      <w:color w:val="002060"/>
                    </w:rPr>
                  </w:pPr>
                  <w:r w:rsidRPr="002F7285">
                    <w:rPr>
                      <w:color w:val="002060"/>
                    </w:rPr>
                    <w:t>GIRONE B - 4 Giornata - R</w:t>
                  </w:r>
                </w:p>
              </w:tc>
            </w:tr>
            <w:tr w:rsidR="00BB49D0" w:rsidRPr="002F7285" w14:paraId="42784708" w14:textId="77777777" w:rsidTr="00464ED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50F92A" w14:textId="77777777" w:rsidR="00BB49D0" w:rsidRPr="002F7285" w:rsidRDefault="00BB49D0" w:rsidP="00464ED4">
                  <w:pPr>
                    <w:pStyle w:val="rowtabella0"/>
                    <w:rPr>
                      <w:color w:val="002060"/>
                    </w:rPr>
                  </w:pPr>
                  <w:r w:rsidRPr="002F7285">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73C3D5" w14:textId="77777777" w:rsidR="00BB49D0" w:rsidRPr="002F7285" w:rsidRDefault="00BB49D0" w:rsidP="00464ED4">
                  <w:pPr>
                    <w:pStyle w:val="rowtabella0"/>
                    <w:rPr>
                      <w:color w:val="002060"/>
                    </w:rPr>
                  </w:pPr>
                  <w:r w:rsidRPr="002F7285">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C9AB8" w14:textId="77777777" w:rsidR="00BB49D0" w:rsidRPr="002F7285" w:rsidRDefault="00BB49D0" w:rsidP="00464ED4">
                  <w:pPr>
                    <w:pStyle w:val="rowtabella0"/>
                    <w:jc w:val="center"/>
                    <w:rPr>
                      <w:color w:val="002060"/>
                    </w:rPr>
                  </w:pPr>
                  <w:r w:rsidRPr="002F7285">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8649A" w14:textId="77777777" w:rsidR="00BB49D0" w:rsidRPr="002F7285" w:rsidRDefault="00BB49D0" w:rsidP="00464ED4">
                  <w:pPr>
                    <w:pStyle w:val="rowtabella0"/>
                    <w:jc w:val="center"/>
                    <w:rPr>
                      <w:color w:val="002060"/>
                    </w:rPr>
                  </w:pPr>
                  <w:r w:rsidRPr="002F7285">
                    <w:rPr>
                      <w:color w:val="002060"/>
                    </w:rPr>
                    <w:t> </w:t>
                  </w:r>
                </w:p>
              </w:tc>
            </w:tr>
          </w:tbl>
          <w:p w14:paraId="1B49C4A4" w14:textId="77777777" w:rsidR="00BB49D0" w:rsidRPr="002F7285" w:rsidRDefault="00BB49D0" w:rsidP="00464ED4">
            <w:pPr>
              <w:rPr>
                <w:color w:val="002060"/>
              </w:rPr>
            </w:pPr>
          </w:p>
        </w:tc>
        <w:tc>
          <w:tcPr>
            <w:tcW w:w="0" w:type="auto"/>
            <w:hideMark/>
          </w:tcPr>
          <w:p w14:paraId="78098D09" w14:textId="77777777" w:rsidR="00BB49D0" w:rsidRPr="002F7285" w:rsidRDefault="00BB49D0" w:rsidP="00464ED4">
            <w:pPr>
              <w:rPr>
                <w:color w:val="002060"/>
              </w:rPr>
            </w:pPr>
          </w:p>
        </w:tc>
      </w:tr>
    </w:tbl>
    <w:p w14:paraId="0C94C6C7" w14:textId="77777777" w:rsidR="00BB49D0" w:rsidRPr="002F7285" w:rsidRDefault="00BB49D0" w:rsidP="00BB49D0">
      <w:pPr>
        <w:pStyle w:val="breakline"/>
        <w:rPr>
          <w:rFonts w:eastAsiaTheme="minorEastAsia"/>
          <w:color w:val="002060"/>
        </w:rPr>
      </w:pPr>
    </w:p>
    <w:p w14:paraId="429A8347" w14:textId="77777777" w:rsidR="00BB49D0" w:rsidRPr="002F7285" w:rsidRDefault="00BB49D0" w:rsidP="00BB49D0">
      <w:pPr>
        <w:pStyle w:val="breakline"/>
        <w:rPr>
          <w:color w:val="002060"/>
        </w:rPr>
      </w:pPr>
    </w:p>
    <w:p w14:paraId="3CAB2378" w14:textId="77777777" w:rsidR="00BB49D0" w:rsidRPr="002F7285" w:rsidRDefault="00BB49D0" w:rsidP="00BB49D0">
      <w:pPr>
        <w:pStyle w:val="titoloprinc0"/>
        <w:rPr>
          <w:color w:val="002060"/>
        </w:rPr>
      </w:pPr>
      <w:r w:rsidRPr="002F7285">
        <w:rPr>
          <w:color w:val="002060"/>
        </w:rPr>
        <w:t>GIUDICE SPORTIVO</w:t>
      </w:r>
    </w:p>
    <w:p w14:paraId="0C7C82EC" w14:textId="77777777" w:rsidR="00BB49D0" w:rsidRPr="002F7285" w:rsidRDefault="00BB49D0" w:rsidP="00BB49D0">
      <w:pPr>
        <w:pStyle w:val="diffida"/>
        <w:rPr>
          <w:color w:val="002060"/>
        </w:rPr>
      </w:pPr>
      <w:r w:rsidRPr="002F7285">
        <w:rPr>
          <w:color w:val="002060"/>
        </w:rPr>
        <w:t>Il Giudice Sportivo Avv. Agnese Lazzaretti, con l'assistenza del segretario Angelo Castellana, nella seduta del 04/01/2023, ha adottato le decisioni che di seguito integralmente si riportano:</w:t>
      </w:r>
    </w:p>
    <w:p w14:paraId="1FB7406C" w14:textId="77777777" w:rsidR="00BB49D0" w:rsidRPr="002F7285" w:rsidRDefault="00BB49D0" w:rsidP="00BB49D0">
      <w:pPr>
        <w:pStyle w:val="titolo10"/>
        <w:rPr>
          <w:color w:val="002060"/>
        </w:rPr>
      </w:pPr>
      <w:r w:rsidRPr="002F7285">
        <w:rPr>
          <w:color w:val="002060"/>
        </w:rPr>
        <w:t xml:space="preserve">GARE DEL 21/12/2022 </w:t>
      </w:r>
    </w:p>
    <w:p w14:paraId="542F3AE9" w14:textId="77777777" w:rsidR="00BB49D0" w:rsidRPr="002F7285" w:rsidRDefault="00BB49D0" w:rsidP="00BB49D0">
      <w:pPr>
        <w:pStyle w:val="titolo7a"/>
        <w:rPr>
          <w:color w:val="002060"/>
        </w:rPr>
      </w:pPr>
      <w:r w:rsidRPr="002F7285">
        <w:rPr>
          <w:color w:val="002060"/>
        </w:rPr>
        <w:t xml:space="preserve">PROVVEDIMENTI DISCIPLINARI </w:t>
      </w:r>
    </w:p>
    <w:p w14:paraId="32F3E805" w14:textId="77777777" w:rsidR="00BB49D0" w:rsidRPr="002F7285" w:rsidRDefault="00BB49D0" w:rsidP="00BB49D0">
      <w:pPr>
        <w:pStyle w:val="titolo7b0"/>
        <w:rPr>
          <w:color w:val="002060"/>
        </w:rPr>
      </w:pPr>
      <w:r w:rsidRPr="002F7285">
        <w:rPr>
          <w:color w:val="002060"/>
        </w:rPr>
        <w:t xml:space="preserve">In base alle risultanze degli atti ufficiali sono state deliberate le seguenti sanzioni disciplinari. </w:t>
      </w:r>
    </w:p>
    <w:p w14:paraId="5218C675" w14:textId="77777777" w:rsidR="00BB49D0" w:rsidRPr="002F7285" w:rsidRDefault="00BB49D0" w:rsidP="00BB49D0">
      <w:pPr>
        <w:pStyle w:val="titolo30"/>
        <w:rPr>
          <w:color w:val="002060"/>
        </w:rPr>
      </w:pPr>
      <w:r w:rsidRPr="002F7285">
        <w:rPr>
          <w:color w:val="002060"/>
        </w:rPr>
        <w:t xml:space="preserve">ALLENATORI </w:t>
      </w:r>
    </w:p>
    <w:p w14:paraId="1B824AA7" w14:textId="77777777" w:rsidR="00BB49D0" w:rsidRPr="002F7285" w:rsidRDefault="00BB49D0" w:rsidP="00BB49D0">
      <w:pPr>
        <w:pStyle w:val="titolo20"/>
        <w:rPr>
          <w:color w:val="002060"/>
        </w:rPr>
      </w:pPr>
      <w:r w:rsidRPr="002F728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9D0" w:rsidRPr="002F7285" w14:paraId="13AFA54F" w14:textId="77777777" w:rsidTr="00464ED4">
        <w:tc>
          <w:tcPr>
            <w:tcW w:w="2200" w:type="dxa"/>
            <w:tcMar>
              <w:top w:w="20" w:type="dxa"/>
              <w:left w:w="20" w:type="dxa"/>
              <w:bottom w:w="20" w:type="dxa"/>
              <w:right w:w="20" w:type="dxa"/>
            </w:tcMar>
            <w:vAlign w:val="center"/>
            <w:hideMark/>
          </w:tcPr>
          <w:p w14:paraId="70769B77" w14:textId="77777777" w:rsidR="00BB49D0" w:rsidRPr="002F7285" w:rsidRDefault="00BB49D0" w:rsidP="00464ED4">
            <w:pPr>
              <w:pStyle w:val="movimento"/>
              <w:rPr>
                <w:color w:val="002060"/>
              </w:rPr>
            </w:pPr>
            <w:r w:rsidRPr="002F7285">
              <w:rPr>
                <w:color w:val="002060"/>
              </w:rPr>
              <w:t>CRESCENTINI SIMONE</w:t>
            </w:r>
          </w:p>
        </w:tc>
        <w:tc>
          <w:tcPr>
            <w:tcW w:w="2200" w:type="dxa"/>
            <w:tcMar>
              <w:top w:w="20" w:type="dxa"/>
              <w:left w:w="20" w:type="dxa"/>
              <w:bottom w:w="20" w:type="dxa"/>
              <w:right w:w="20" w:type="dxa"/>
            </w:tcMar>
            <w:vAlign w:val="center"/>
            <w:hideMark/>
          </w:tcPr>
          <w:p w14:paraId="11372A48" w14:textId="77777777" w:rsidR="00BB49D0" w:rsidRPr="002F7285" w:rsidRDefault="00BB49D0" w:rsidP="00464ED4">
            <w:pPr>
              <w:pStyle w:val="movimento2"/>
              <w:rPr>
                <w:color w:val="002060"/>
              </w:rPr>
            </w:pPr>
            <w:r w:rsidRPr="002F7285">
              <w:rPr>
                <w:color w:val="002060"/>
              </w:rPr>
              <w:t xml:space="preserve">(REAL FABRIANO) </w:t>
            </w:r>
          </w:p>
        </w:tc>
        <w:tc>
          <w:tcPr>
            <w:tcW w:w="800" w:type="dxa"/>
            <w:tcMar>
              <w:top w:w="20" w:type="dxa"/>
              <w:left w:w="20" w:type="dxa"/>
              <w:bottom w:w="20" w:type="dxa"/>
              <w:right w:w="20" w:type="dxa"/>
            </w:tcMar>
            <w:vAlign w:val="center"/>
            <w:hideMark/>
          </w:tcPr>
          <w:p w14:paraId="0C5DBDFD"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034E3E5F"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6BBB8379" w14:textId="77777777" w:rsidR="00BB49D0" w:rsidRPr="002F7285" w:rsidRDefault="00BB49D0" w:rsidP="00464ED4">
            <w:pPr>
              <w:pStyle w:val="movimento2"/>
              <w:rPr>
                <w:color w:val="002060"/>
              </w:rPr>
            </w:pPr>
            <w:r w:rsidRPr="002F7285">
              <w:rPr>
                <w:color w:val="002060"/>
              </w:rPr>
              <w:t> </w:t>
            </w:r>
          </w:p>
        </w:tc>
      </w:tr>
    </w:tbl>
    <w:p w14:paraId="546584EA" w14:textId="77777777" w:rsidR="00BB49D0" w:rsidRPr="002F7285" w:rsidRDefault="00BB49D0" w:rsidP="00BB49D0">
      <w:pPr>
        <w:pStyle w:val="titolo30"/>
        <w:rPr>
          <w:rFonts w:eastAsiaTheme="minorEastAsia"/>
          <w:color w:val="002060"/>
        </w:rPr>
      </w:pPr>
      <w:r w:rsidRPr="002F7285">
        <w:rPr>
          <w:color w:val="002060"/>
        </w:rPr>
        <w:t xml:space="preserve">CALCIATORI NON ESPULSI </w:t>
      </w:r>
    </w:p>
    <w:p w14:paraId="55A8EE35" w14:textId="77777777" w:rsidR="00BB49D0" w:rsidRPr="002F7285" w:rsidRDefault="00BB49D0" w:rsidP="00BB49D0">
      <w:pPr>
        <w:pStyle w:val="titolo20"/>
        <w:rPr>
          <w:color w:val="002060"/>
        </w:rPr>
      </w:pPr>
      <w:r w:rsidRPr="002F728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9D0" w:rsidRPr="002F7285" w14:paraId="00BBFB2E" w14:textId="77777777" w:rsidTr="00464ED4">
        <w:tc>
          <w:tcPr>
            <w:tcW w:w="2200" w:type="dxa"/>
            <w:tcMar>
              <w:top w:w="20" w:type="dxa"/>
              <w:left w:w="20" w:type="dxa"/>
              <w:bottom w:w="20" w:type="dxa"/>
              <w:right w:w="20" w:type="dxa"/>
            </w:tcMar>
            <w:vAlign w:val="center"/>
            <w:hideMark/>
          </w:tcPr>
          <w:p w14:paraId="4CC741FE" w14:textId="77777777" w:rsidR="00BB49D0" w:rsidRPr="002F7285" w:rsidRDefault="00BB49D0" w:rsidP="00464ED4">
            <w:pPr>
              <w:pStyle w:val="movimento"/>
              <w:rPr>
                <w:color w:val="002060"/>
              </w:rPr>
            </w:pPr>
            <w:r w:rsidRPr="002F7285">
              <w:rPr>
                <w:color w:val="002060"/>
              </w:rPr>
              <w:t>ARSLANI ARIJON</w:t>
            </w:r>
          </w:p>
        </w:tc>
        <w:tc>
          <w:tcPr>
            <w:tcW w:w="2200" w:type="dxa"/>
            <w:tcMar>
              <w:top w:w="20" w:type="dxa"/>
              <w:left w:w="20" w:type="dxa"/>
              <w:bottom w:w="20" w:type="dxa"/>
              <w:right w:w="20" w:type="dxa"/>
            </w:tcMar>
            <w:vAlign w:val="center"/>
            <w:hideMark/>
          </w:tcPr>
          <w:p w14:paraId="133B85D7" w14:textId="77777777" w:rsidR="00BB49D0" w:rsidRPr="002F7285" w:rsidRDefault="00BB49D0" w:rsidP="00464ED4">
            <w:pPr>
              <w:pStyle w:val="movimento2"/>
              <w:rPr>
                <w:color w:val="002060"/>
              </w:rPr>
            </w:pPr>
            <w:r w:rsidRPr="002F7285">
              <w:rPr>
                <w:color w:val="002060"/>
              </w:rPr>
              <w:t xml:space="preserve">(CERRETO D ESI C5 A.S.D.) </w:t>
            </w:r>
          </w:p>
        </w:tc>
        <w:tc>
          <w:tcPr>
            <w:tcW w:w="800" w:type="dxa"/>
            <w:tcMar>
              <w:top w:w="20" w:type="dxa"/>
              <w:left w:w="20" w:type="dxa"/>
              <w:bottom w:w="20" w:type="dxa"/>
              <w:right w:w="20" w:type="dxa"/>
            </w:tcMar>
            <w:vAlign w:val="center"/>
            <w:hideMark/>
          </w:tcPr>
          <w:p w14:paraId="6D8A5767"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6F480380"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38BB33B8" w14:textId="77777777" w:rsidR="00BB49D0" w:rsidRPr="002F7285" w:rsidRDefault="00BB49D0" w:rsidP="00464ED4">
            <w:pPr>
              <w:pStyle w:val="movimento2"/>
              <w:rPr>
                <w:color w:val="002060"/>
              </w:rPr>
            </w:pPr>
            <w:r w:rsidRPr="002F7285">
              <w:rPr>
                <w:color w:val="002060"/>
              </w:rPr>
              <w:t> </w:t>
            </w:r>
          </w:p>
        </w:tc>
      </w:tr>
    </w:tbl>
    <w:p w14:paraId="469FC550" w14:textId="77777777" w:rsidR="00BB49D0" w:rsidRPr="002F7285" w:rsidRDefault="00BB49D0" w:rsidP="00BB49D0">
      <w:pPr>
        <w:pStyle w:val="titolo20"/>
        <w:rPr>
          <w:rFonts w:eastAsiaTheme="minorEastAsia"/>
          <w:color w:val="002060"/>
        </w:rPr>
      </w:pPr>
      <w:r w:rsidRPr="002F728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9D0" w:rsidRPr="002F7285" w14:paraId="139ABFBC" w14:textId="77777777" w:rsidTr="00464ED4">
        <w:tc>
          <w:tcPr>
            <w:tcW w:w="2200" w:type="dxa"/>
            <w:tcMar>
              <w:top w:w="20" w:type="dxa"/>
              <w:left w:w="20" w:type="dxa"/>
              <w:bottom w:w="20" w:type="dxa"/>
              <w:right w:w="20" w:type="dxa"/>
            </w:tcMar>
            <w:vAlign w:val="center"/>
            <w:hideMark/>
          </w:tcPr>
          <w:p w14:paraId="7A617157" w14:textId="77777777" w:rsidR="00BB49D0" w:rsidRPr="002F7285" w:rsidRDefault="00BB49D0" w:rsidP="00464ED4">
            <w:pPr>
              <w:pStyle w:val="movimento"/>
              <w:rPr>
                <w:color w:val="002060"/>
              </w:rPr>
            </w:pPr>
            <w:r w:rsidRPr="002F7285">
              <w:rPr>
                <w:color w:val="002060"/>
              </w:rPr>
              <w:t>BENJAAFAR YASSIN</w:t>
            </w:r>
          </w:p>
        </w:tc>
        <w:tc>
          <w:tcPr>
            <w:tcW w:w="2200" w:type="dxa"/>
            <w:tcMar>
              <w:top w:w="20" w:type="dxa"/>
              <w:left w:w="20" w:type="dxa"/>
              <w:bottom w:w="20" w:type="dxa"/>
              <w:right w:w="20" w:type="dxa"/>
            </w:tcMar>
            <w:vAlign w:val="center"/>
            <w:hideMark/>
          </w:tcPr>
          <w:p w14:paraId="074615C3" w14:textId="77777777" w:rsidR="00BB49D0" w:rsidRPr="002F7285" w:rsidRDefault="00BB49D0" w:rsidP="00464ED4">
            <w:pPr>
              <w:pStyle w:val="movimento2"/>
              <w:rPr>
                <w:color w:val="002060"/>
              </w:rPr>
            </w:pPr>
            <w:r w:rsidRPr="002F7285">
              <w:rPr>
                <w:color w:val="002060"/>
              </w:rPr>
              <w:t xml:space="preserve">(CERRETO D ESI C5 A.S.D.) </w:t>
            </w:r>
          </w:p>
        </w:tc>
        <w:tc>
          <w:tcPr>
            <w:tcW w:w="800" w:type="dxa"/>
            <w:tcMar>
              <w:top w:w="20" w:type="dxa"/>
              <w:left w:w="20" w:type="dxa"/>
              <w:bottom w:w="20" w:type="dxa"/>
              <w:right w:w="20" w:type="dxa"/>
            </w:tcMar>
            <w:vAlign w:val="center"/>
            <w:hideMark/>
          </w:tcPr>
          <w:p w14:paraId="26BD96C2"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524D5DCD" w14:textId="77777777" w:rsidR="00BB49D0" w:rsidRPr="002F7285" w:rsidRDefault="00BB49D0" w:rsidP="00464ED4">
            <w:pPr>
              <w:pStyle w:val="movimento"/>
              <w:rPr>
                <w:color w:val="002060"/>
              </w:rPr>
            </w:pPr>
            <w:r w:rsidRPr="002F7285">
              <w:rPr>
                <w:color w:val="002060"/>
              </w:rPr>
              <w:t> </w:t>
            </w:r>
          </w:p>
        </w:tc>
        <w:tc>
          <w:tcPr>
            <w:tcW w:w="2200" w:type="dxa"/>
            <w:tcMar>
              <w:top w:w="20" w:type="dxa"/>
              <w:left w:w="20" w:type="dxa"/>
              <w:bottom w:w="20" w:type="dxa"/>
              <w:right w:w="20" w:type="dxa"/>
            </w:tcMar>
            <w:vAlign w:val="center"/>
            <w:hideMark/>
          </w:tcPr>
          <w:p w14:paraId="7D146CB1" w14:textId="77777777" w:rsidR="00BB49D0" w:rsidRPr="002F7285" w:rsidRDefault="00BB49D0" w:rsidP="00464ED4">
            <w:pPr>
              <w:pStyle w:val="movimento2"/>
              <w:rPr>
                <w:color w:val="002060"/>
              </w:rPr>
            </w:pPr>
            <w:r w:rsidRPr="002F7285">
              <w:rPr>
                <w:color w:val="002060"/>
              </w:rPr>
              <w:t> </w:t>
            </w:r>
          </w:p>
        </w:tc>
      </w:tr>
    </w:tbl>
    <w:p w14:paraId="32BA4579" w14:textId="77777777" w:rsidR="00BB49D0" w:rsidRPr="002F7285" w:rsidRDefault="00BB49D0" w:rsidP="00BB49D0">
      <w:pPr>
        <w:pStyle w:val="breakline"/>
        <w:rPr>
          <w:color w:val="002060"/>
        </w:rPr>
      </w:pPr>
    </w:p>
    <w:p w14:paraId="2F07F2F2" w14:textId="77777777" w:rsidR="00BB49D0" w:rsidRPr="002F7285" w:rsidRDefault="00BB49D0" w:rsidP="00BB49D0">
      <w:pPr>
        <w:pStyle w:val="breakline"/>
        <w:jc w:val="center"/>
        <w:rPr>
          <w:rFonts w:ascii="Arial" w:hAnsi="Arial" w:cs="Arial"/>
          <w:color w:val="002060"/>
          <w:sz w:val="22"/>
          <w:szCs w:val="22"/>
        </w:rPr>
      </w:pPr>
      <w:r w:rsidRPr="002F7285">
        <w:rPr>
          <w:rFonts w:ascii="Arial" w:hAnsi="Arial" w:cs="Arial"/>
          <w:color w:val="002060"/>
          <w:sz w:val="22"/>
          <w:szCs w:val="22"/>
        </w:rPr>
        <w:t>F.to IL SEGRETARIO                                   F.to IL GIUDICE SPORTIVO</w:t>
      </w:r>
    </w:p>
    <w:p w14:paraId="5F000C66" w14:textId="77777777" w:rsidR="00BB49D0" w:rsidRPr="002F7285" w:rsidRDefault="00BB49D0" w:rsidP="00BB49D0">
      <w:pPr>
        <w:pStyle w:val="breakline"/>
        <w:rPr>
          <w:rFonts w:ascii="Arial" w:hAnsi="Arial" w:cs="Arial"/>
          <w:color w:val="002060"/>
          <w:sz w:val="22"/>
          <w:szCs w:val="22"/>
        </w:rPr>
      </w:pPr>
      <w:r w:rsidRPr="002F7285">
        <w:rPr>
          <w:rFonts w:ascii="Arial" w:hAnsi="Arial" w:cs="Arial"/>
          <w:color w:val="002060"/>
          <w:sz w:val="22"/>
          <w:szCs w:val="22"/>
        </w:rPr>
        <w:t xml:space="preserve">                          Angelo Castellana        </w:t>
      </w:r>
      <w:r w:rsidRPr="002F7285">
        <w:rPr>
          <w:rFonts w:ascii="Arial" w:hAnsi="Arial" w:cs="Arial"/>
          <w:color w:val="002060"/>
          <w:sz w:val="22"/>
          <w:szCs w:val="22"/>
        </w:rPr>
        <w:tab/>
        <w:t xml:space="preserve">                                 Agnese Lazzaretti</w:t>
      </w:r>
    </w:p>
    <w:p w14:paraId="1FE880C5" w14:textId="77777777" w:rsidR="00BB49D0" w:rsidRPr="002F7285" w:rsidRDefault="00BB49D0" w:rsidP="00BB49D0">
      <w:pPr>
        <w:pStyle w:val="breakline"/>
        <w:rPr>
          <w:rFonts w:eastAsiaTheme="minorEastAsia"/>
          <w:color w:val="002060"/>
        </w:rPr>
      </w:pPr>
    </w:p>
    <w:p w14:paraId="35A0C5A2" w14:textId="77777777" w:rsidR="00BB49D0" w:rsidRPr="002F7285" w:rsidRDefault="00BB49D0" w:rsidP="00BB49D0">
      <w:pPr>
        <w:pStyle w:val="titoloprinc0"/>
        <w:rPr>
          <w:color w:val="002060"/>
        </w:rPr>
      </w:pPr>
      <w:r w:rsidRPr="002F7285">
        <w:rPr>
          <w:color w:val="002060"/>
        </w:rPr>
        <w:t>CLASSIFICA</w:t>
      </w:r>
    </w:p>
    <w:p w14:paraId="73CA96F0" w14:textId="77777777" w:rsidR="00BB49D0" w:rsidRPr="002F7285" w:rsidRDefault="00BB49D0" w:rsidP="00BB49D0">
      <w:pPr>
        <w:pStyle w:val="breakline"/>
        <w:rPr>
          <w:color w:val="002060"/>
        </w:rPr>
      </w:pPr>
    </w:p>
    <w:p w14:paraId="3E0D7324" w14:textId="77777777" w:rsidR="00BB49D0" w:rsidRPr="002F7285" w:rsidRDefault="00BB49D0" w:rsidP="00BB49D0">
      <w:pPr>
        <w:pStyle w:val="breakline"/>
        <w:rPr>
          <w:color w:val="002060"/>
        </w:rPr>
      </w:pPr>
    </w:p>
    <w:p w14:paraId="250712F5" w14:textId="77777777" w:rsidR="00BB49D0" w:rsidRPr="002F7285" w:rsidRDefault="00BB49D0" w:rsidP="00BB49D0">
      <w:pPr>
        <w:pStyle w:val="sottotitolocampionato10"/>
        <w:rPr>
          <w:color w:val="002060"/>
        </w:rPr>
      </w:pPr>
      <w:r w:rsidRPr="002F728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49D0" w:rsidRPr="002F7285" w14:paraId="5327D4ED" w14:textId="77777777" w:rsidTr="00464E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F038B" w14:textId="77777777" w:rsidR="00BB49D0" w:rsidRPr="002F7285" w:rsidRDefault="00BB49D0" w:rsidP="00464ED4">
            <w:pPr>
              <w:pStyle w:val="headertabella0"/>
              <w:rPr>
                <w:color w:val="002060"/>
              </w:rPr>
            </w:pPr>
            <w:r w:rsidRPr="002F72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7AA5D" w14:textId="77777777" w:rsidR="00BB49D0" w:rsidRPr="002F7285" w:rsidRDefault="00BB49D0" w:rsidP="00464ED4">
            <w:pPr>
              <w:pStyle w:val="headertabella0"/>
              <w:rPr>
                <w:color w:val="002060"/>
              </w:rPr>
            </w:pPr>
            <w:r w:rsidRPr="002F72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7479" w14:textId="77777777" w:rsidR="00BB49D0" w:rsidRPr="002F7285" w:rsidRDefault="00BB49D0" w:rsidP="00464ED4">
            <w:pPr>
              <w:pStyle w:val="headertabella0"/>
              <w:rPr>
                <w:color w:val="002060"/>
              </w:rPr>
            </w:pPr>
            <w:r w:rsidRPr="002F72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412C2" w14:textId="77777777" w:rsidR="00BB49D0" w:rsidRPr="002F7285" w:rsidRDefault="00BB49D0" w:rsidP="00464ED4">
            <w:pPr>
              <w:pStyle w:val="headertabella0"/>
              <w:rPr>
                <w:color w:val="002060"/>
              </w:rPr>
            </w:pPr>
            <w:r w:rsidRPr="002F72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07D49" w14:textId="77777777" w:rsidR="00BB49D0" w:rsidRPr="002F7285" w:rsidRDefault="00BB49D0" w:rsidP="00464ED4">
            <w:pPr>
              <w:pStyle w:val="headertabella0"/>
              <w:rPr>
                <w:color w:val="002060"/>
              </w:rPr>
            </w:pPr>
            <w:r w:rsidRPr="002F72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32711" w14:textId="77777777" w:rsidR="00BB49D0" w:rsidRPr="002F7285" w:rsidRDefault="00BB49D0" w:rsidP="00464ED4">
            <w:pPr>
              <w:pStyle w:val="headertabella0"/>
              <w:rPr>
                <w:color w:val="002060"/>
              </w:rPr>
            </w:pPr>
            <w:r w:rsidRPr="002F72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EB74E" w14:textId="77777777" w:rsidR="00BB49D0" w:rsidRPr="002F7285" w:rsidRDefault="00BB49D0" w:rsidP="00464ED4">
            <w:pPr>
              <w:pStyle w:val="headertabella0"/>
              <w:rPr>
                <w:color w:val="002060"/>
              </w:rPr>
            </w:pPr>
            <w:r w:rsidRPr="002F72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AF631" w14:textId="77777777" w:rsidR="00BB49D0" w:rsidRPr="002F7285" w:rsidRDefault="00BB49D0" w:rsidP="00464ED4">
            <w:pPr>
              <w:pStyle w:val="headertabella0"/>
              <w:rPr>
                <w:color w:val="002060"/>
              </w:rPr>
            </w:pPr>
            <w:r w:rsidRPr="002F72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37AE2" w14:textId="77777777" w:rsidR="00BB49D0" w:rsidRPr="002F7285" w:rsidRDefault="00BB49D0" w:rsidP="00464ED4">
            <w:pPr>
              <w:pStyle w:val="headertabella0"/>
              <w:rPr>
                <w:color w:val="002060"/>
              </w:rPr>
            </w:pPr>
            <w:r w:rsidRPr="002F72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E1C13" w14:textId="77777777" w:rsidR="00BB49D0" w:rsidRPr="002F7285" w:rsidRDefault="00BB49D0" w:rsidP="00464ED4">
            <w:pPr>
              <w:pStyle w:val="headertabella0"/>
              <w:rPr>
                <w:color w:val="002060"/>
              </w:rPr>
            </w:pPr>
            <w:r w:rsidRPr="002F7285">
              <w:rPr>
                <w:color w:val="002060"/>
              </w:rPr>
              <w:t>PE</w:t>
            </w:r>
          </w:p>
        </w:tc>
      </w:tr>
      <w:tr w:rsidR="00BB49D0" w:rsidRPr="002F7285" w14:paraId="0A94E241" w14:textId="77777777" w:rsidTr="00464E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2061A3" w14:textId="77777777" w:rsidR="00BB49D0" w:rsidRPr="002F7285" w:rsidRDefault="00BB49D0" w:rsidP="00464ED4">
            <w:pPr>
              <w:pStyle w:val="rowtabella0"/>
              <w:rPr>
                <w:color w:val="002060"/>
              </w:rPr>
            </w:pPr>
            <w:r w:rsidRPr="002F728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8661" w14:textId="77777777" w:rsidR="00BB49D0" w:rsidRPr="002F7285" w:rsidRDefault="00BB49D0" w:rsidP="00464ED4">
            <w:pPr>
              <w:pStyle w:val="rowtabella0"/>
              <w:jc w:val="center"/>
              <w:rPr>
                <w:color w:val="002060"/>
              </w:rPr>
            </w:pPr>
            <w:r w:rsidRPr="002F72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FABF"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647A"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7629"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D491"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9810" w14:textId="77777777" w:rsidR="00BB49D0" w:rsidRPr="002F7285" w:rsidRDefault="00BB49D0" w:rsidP="00464ED4">
            <w:pPr>
              <w:pStyle w:val="rowtabella0"/>
              <w:jc w:val="center"/>
              <w:rPr>
                <w:color w:val="002060"/>
              </w:rPr>
            </w:pPr>
            <w:r w:rsidRPr="002F728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9266" w14:textId="77777777" w:rsidR="00BB49D0" w:rsidRPr="002F7285" w:rsidRDefault="00BB49D0" w:rsidP="00464ED4">
            <w:pPr>
              <w:pStyle w:val="rowtabella0"/>
              <w:jc w:val="center"/>
              <w:rPr>
                <w:color w:val="002060"/>
              </w:rPr>
            </w:pPr>
            <w:r w:rsidRPr="002F728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452D" w14:textId="77777777" w:rsidR="00BB49D0" w:rsidRPr="002F7285" w:rsidRDefault="00BB49D0" w:rsidP="00464ED4">
            <w:pPr>
              <w:pStyle w:val="rowtabella0"/>
              <w:jc w:val="center"/>
              <w:rPr>
                <w:color w:val="002060"/>
              </w:rPr>
            </w:pPr>
            <w:r w:rsidRPr="002F728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74F6" w14:textId="77777777" w:rsidR="00BB49D0" w:rsidRPr="002F7285" w:rsidRDefault="00BB49D0" w:rsidP="00464ED4">
            <w:pPr>
              <w:pStyle w:val="rowtabella0"/>
              <w:jc w:val="center"/>
              <w:rPr>
                <w:color w:val="002060"/>
              </w:rPr>
            </w:pPr>
            <w:r w:rsidRPr="002F7285">
              <w:rPr>
                <w:color w:val="002060"/>
              </w:rPr>
              <w:t>0</w:t>
            </w:r>
          </w:p>
        </w:tc>
      </w:tr>
      <w:tr w:rsidR="00BB49D0" w:rsidRPr="002F7285" w14:paraId="5F95FB49"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885C6" w14:textId="77777777" w:rsidR="00BB49D0" w:rsidRPr="002F7285" w:rsidRDefault="00BB49D0" w:rsidP="00464ED4">
            <w:pPr>
              <w:pStyle w:val="rowtabella0"/>
              <w:rPr>
                <w:color w:val="002060"/>
              </w:rPr>
            </w:pPr>
            <w:r w:rsidRPr="002F728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AC36" w14:textId="77777777" w:rsidR="00BB49D0" w:rsidRPr="002F7285" w:rsidRDefault="00BB49D0" w:rsidP="00464ED4">
            <w:pPr>
              <w:pStyle w:val="rowtabella0"/>
              <w:jc w:val="center"/>
              <w:rPr>
                <w:color w:val="002060"/>
              </w:rPr>
            </w:pPr>
            <w:r w:rsidRPr="002F728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5EB2"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ACA8"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6248"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0EF0"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0287" w14:textId="77777777" w:rsidR="00BB49D0" w:rsidRPr="002F7285" w:rsidRDefault="00BB49D0" w:rsidP="00464ED4">
            <w:pPr>
              <w:pStyle w:val="rowtabella0"/>
              <w:jc w:val="center"/>
              <w:rPr>
                <w:color w:val="002060"/>
              </w:rPr>
            </w:pPr>
            <w:r w:rsidRPr="002F728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D0D5" w14:textId="77777777" w:rsidR="00BB49D0" w:rsidRPr="002F7285" w:rsidRDefault="00BB49D0" w:rsidP="00464ED4">
            <w:pPr>
              <w:pStyle w:val="rowtabella0"/>
              <w:jc w:val="center"/>
              <w:rPr>
                <w:color w:val="002060"/>
              </w:rPr>
            </w:pPr>
            <w:r w:rsidRPr="002F72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426A" w14:textId="77777777" w:rsidR="00BB49D0" w:rsidRPr="002F7285" w:rsidRDefault="00BB49D0" w:rsidP="00464ED4">
            <w:pPr>
              <w:pStyle w:val="rowtabella0"/>
              <w:jc w:val="center"/>
              <w:rPr>
                <w:color w:val="002060"/>
              </w:rPr>
            </w:pPr>
            <w:r w:rsidRPr="002F728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977B" w14:textId="77777777" w:rsidR="00BB49D0" w:rsidRPr="002F7285" w:rsidRDefault="00BB49D0" w:rsidP="00464ED4">
            <w:pPr>
              <w:pStyle w:val="rowtabella0"/>
              <w:jc w:val="center"/>
              <w:rPr>
                <w:color w:val="002060"/>
              </w:rPr>
            </w:pPr>
            <w:r w:rsidRPr="002F7285">
              <w:rPr>
                <w:color w:val="002060"/>
              </w:rPr>
              <w:t>0</w:t>
            </w:r>
          </w:p>
        </w:tc>
      </w:tr>
      <w:tr w:rsidR="00BB49D0" w:rsidRPr="002F7285" w14:paraId="2564F741"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602CD" w14:textId="77777777" w:rsidR="00BB49D0" w:rsidRPr="002F7285" w:rsidRDefault="00BB49D0" w:rsidP="00464ED4">
            <w:pPr>
              <w:pStyle w:val="rowtabella0"/>
              <w:rPr>
                <w:color w:val="002060"/>
              </w:rPr>
            </w:pPr>
            <w:r w:rsidRPr="002F728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3FCD" w14:textId="77777777" w:rsidR="00BB49D0" w:rsidRPr="002F7285" w:rsidRDefault="00BB49D0" w:rsidP="00464ED4">
            <w:pPr>
              <w:pStyle w:val="rowtabella0"/>
              <w:jc w:val="center"/>
              <w:rPr>
                <w:color w:val="002060"/>
              </w:rPr>
            </w:pPr>
            <w:r w:rsidRPr="002F72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6055"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73F1"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E74C"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4D77"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9590" w14:textId="77777777" w:rsidR="00BB49D0" w:rsidRPr="002F7285" w:rsidRDefault="00BB49D0" w:rsidP="00464ED4">
            <w:pPr>
              <w:pStyle w:val="rowtabella0"/>
              <w:jc w:val="center"/>
              <w:rPr>
                <w:color w:val="002060"/>
              </w:rPr>
            </w:pPr>
            <w:r w:rsidRPr="002F728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8C28" w14:textId="77777777" w:rsidR="00BB49D0" w:rsidRPr="002F7285" w:rsidRDefault="00BB49D0" w:rsidP="00464ED4">
            <w:pPr>
              <w:pStyle w:val="rowtabella0"/>
              <w:jc w:val="center"/>
              <w:rPr>
                <w:color w:val="002060"/>
              </w:rPr>
            </w:pPr>
            <w:r w:rsidRPr="002F728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A203" w14:textId="77777777" w:rsidR="00BB49D0" w:rsidRPr="002F7285" w:rsidRDefault="00BB49D0" w:rsidP="00464ED4">
            <w:pPr>
              <w:pStyle w:val="rowtabella0"/>
              <w:jc w:val="center"/>
              <w:rPr>
                <w:color w:val="002060"/>
              </w:rPr>
            </w:pPr>
            <w:r w:rsidRPr="002F728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31DE" w14:textId="77777777" w:rsidR="00BB49D0" w:rsidRPr="002F7285" w:rsidRDefault="00BB49D0" w:rsidP="00464ED4">
            <w:pPr>
              <w:pStyle w:val="rowtabella0"/>
              <w:jc w:val="center"/>
              <w:rPr>
                <w:color w:val="002060"/>
              </w:rPr>
            </w:pPr>
            <w:r w:rsidRPr="002F7285">
              <w:rPr>
                <w:color w:val="002060"/>
              </w:rPr>
              <w:t>0</w:t>
            </w:r>
          </w:p>
        </w:tc>
      </w:tr>
      <w:tr w:rsidR="00BB49D0" w:rsidRPr="002F7285" w14:paraId="5FAF1F26"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E37C7" w14:textId="77777777" w:rsidR="00BB49D0" w:rsidRPr="002F7285" w:rsidRDefault="00BB49D0" w:rsidP="00464ED4">
            <w:pPr>
              <w:pStyle w:val="rowtabella0"/>
              <w:rPr>
                <w:color w:val="002060"/>
              </w:rPr>
            </w:pPr>
            <w:r w:rsidRPr="002F728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ABD9" w14:textId="77777777" w:rsidR="00BB49D0" w:rsidRPr="002F7285" w:rsidRDefault="00BB49D0" w:rsidP="00464ED4">
            <w:pPr>
              <w:pStyle w:val="rowtabella0"/>
              <w:jc w:val="center"/>
              <w:rPr>
                <w:color w:val="002060"/>
              </w:rPr>
            </w:pPr>
            <w:r w:rsidRPr="002F72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ACE0"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EFC2"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ABE9"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D998"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6ECA" w14:textId="77777777" w:rsidR="00BB49D0" w:rsidRPr="002F7285" w:rsidRDefault="00BB49D0" w:rsidP="00464ED4">
            <w:pPr>
              <w:pStyle w:val="rowtabella0"/>
              <w:jc w:val="center"/>
              <w:rPr>
                <w:color w:val="002060"/>
              </w:rPr>
            </w:pPr>
            <w:r w:rsidRPr="002F728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1BAB" w14:textId="77777777" w:rsidR="00BB49D0" w:rsidRPr="002F7285" w:rsidRDefault="00BB49D0" w:rsidP="00464ED4">
            <w:pPr>
              <w:pStyle w:val="rowtabella0"/>
              <w:jc w:val="center"/>
              <w:rPr>
                <w:color w:val="002060"/>
              </w:rPr>
            </w:pPr>
            <w:r w:rsidRPr="002F72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3242" w14:textId="77777777" w:rsidR="00BB49D0" w:rsidRPr="002F7285" w:rsidRDefault="00BB49D0" w:rsidP="00464ED4">
            <w:pPr>
              <w:pStyle w:val="rowtabella0"/>
              <w:jc w:val="center"/>
              <w:rPr>
                <w:color w:val="002060"/>
              </w:rPr>
            </w:pPr>
            <w:r w:rsidRPr="002F728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DE3A" w14:textId="77777777" w:rsidR="00BB49D0" w:rsidRPr="002F7285" w:rsidRDefault="00BB49D0" w:rsidP="00464ED4">
            <w:pPr>
              <w:pStyle w:val="rowtabella0"/>
              <w:jc w:val="center"/>
              <w:rPr>
                <w:color w:val="002060"/>
              </w:rPr>
            </w:pPr>
            <w:r w:rsidRPr="002F7285">
              <w:rPr>
                <w:color w:val="002060"/>
              </w:rPr>
              <w:t>0</w:t>
            </w:r>
          </w:p>
        </w:tc>
      </w:tr>
      <w:tr w:rsidR="00BB49D0" w:rsidRPr="002F7285" w14:paraId="3D1185B0"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AEAF7" w14:textId="77777777" w:rsidR="00BB49D0" w:rsidRPr="002F7285" w:rsidRDefault="00BB49D0" w:rsidP="00464ED4">
            <w:pPr>
              <w:pStyle w:val="rowtabella0"/>
              <w:rPr>
                <w:color w:val="002060"/>
                <w:lang w:val="es-ES"/>
              </w:rPr>
            </w:pPr>
            <w:r w:rsidRPr="002F728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F0BA" w14:textId="77777777" w:rsidR="00BB49D0" w:rsidRPr="002F7285" w:rsidRDefault="00BB49D0" w:rsidP="00464ED4">
            <w:pPr>
              <w:pStyle w:val="rowtabella0"/>
              <w:jc w:val="center"/>
              <w:rPr>
                <w:color w:val="002060"/>
              </w:rPr>
            </w:pPr>
            <w:r w:rsidRPr="002F72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F818"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9979"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67E2"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3A64"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17D3" w14:textId="77777777" w:rsidR="00BB49D0" w:rsidRPr="002F7285" w:rsidRDefault="00BB49D0" w:rsidP="00464ED4">
            <w:pPr>
              <w:pStyle w:val="rowtabella0"/>
              <w:jc w:val="center"/>
              <w:rPr>
                <w:color w:val="002060"/>
              </w:rPr>
            </w:pPr>
            <w:r w:rsidRPr="002F728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B91F" w14:textId="77777777" w:rsidR="00BB49D0" w:rsidRPr="002F7285" w:rsidRDefault="00BB49D0" w:rsidP="00464ED4">
            <w:pPr>
              <w:pStyle w:val="rowtabella0"/>
              <w:jc w:val="center"/>
              <w:rPr>
                <w:color w:val="002060"/>
              </w:rPr>
            </w:pPr>
            <w:r w:rsidRPr="002F728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87F9"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074B" w14:textId="77777777" w:rsidR="00BB49D0" w:rsidRPr="002F7285" w:rsidRDefault="00BB49D0" w:rsidP="00464ED4">
            <w:pPr>
              <w:pStyle w:val="rowtabella0"/>
              <w:jc w:val="center"/>
              <w:rPr>
                <w:color w:val="002060"/>
              </w:rPr>
            </w:pPr>
            <w:r w:rsidRPr="002F7285">
              <w:rPr>
                <w:color w:val="002060"/>
              </w:rPr>
              <w:t>0</w:t>
            </w:r>
          </w:p>
        </w:tc>
      </w:tr>
      <w:tr w:rsidR="00BB49D0" w:rsidRPr="002F7285" w14:paraId="13C15E3B"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288AD" w14:textId="77777777" w:rsidR="00BB49D0" w:rsidRPr="002F7285" w:rsidRDefault="00BB49D0" w:rsidP="00464ED4">
            <w:pPr>
              <w:pStyle w:val="rowtabella0"/>
              <w:rPr>
                <w:color w:val="002060"/>
                <w:lang w:val="es-ES"/>
              </w:rPr>
            </w:pPr>
            <w:r w:rsidRPr="002F7285">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4995" w14:textId="77777777" w:rsidR="00BB49D0" w:rsidRPr="002F7285" w:rsidRDefault="00BB49D0" w:rsidP="00464ED4">
            <w:pPr>
              <w:pStyle w:val="rowtabella0"/>
              <w:jc w:val="center"/>
              <w:rPr>
                <w:color w:val="002060"/>
              </w:rPr>
            </w:pPr>
            <w:r w:rsidRPr="002F72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D92F"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A3D0"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1DD4"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41DA"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4181" w14:textId="77777777" w:rsidR="00BB49D0" w:rsidRPr="002F7285" w:rsidRDefault="00BB49D0" w:rsidP="00464ED4">
            <w:pPr>
              <w:pStyle w:val="rowtabella0"/>
              <w:jc w:val="center"/>
              <w:rPr>
                <w:color w:val="002060"/>
              </w:rPr>
            </w:pPr>
            <w:r w:rsidRPr="002F728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CEB3" w14:textId="77777777" w:rsidR="00BB49D0" w:rsidRPr="002F7285" w:rsidRDefault="00BB49D0" w:rsidP="00464ED4">
            <w:pPr>
              <w:pStyle w:val="rowtabella0"/>
              <w:jc w:val="center"/>
              <w:rPr>
                <w:color w:val="002060"/>
              </w:rPr>
            </w:pPr>
            <w:r w:rsidRPr="002F728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84E4" w14:textId="77777777" w:rsidR="00BB49D0" w:rsidRPr="002F7285" w:rsidRDefault="00BB49D0" w:rsidP="00464ED4">
            <w:pPr>
              <w:pStyle w:val="rowtabella0"/>
              <w:jc w:val="center"/>
              <w:rPr>
                <w:color w:val="002060"/>
              </w:rPr>
            </w:pPr>
            <w:r w:rsidRPr="002F728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ECD5" w14:textId="77777777" w:rsidR="00BB49D0" w:rsidRPr="002F7285" w:rsidRDefault="00BB49D0" w:rsidP="00464ED4">
            <w:pPr>
              <w:pStyle w:val="rowtabella0"/>
              <w:jc w:val="center"/>
              <w:rPr>
                <w:color w:val="002060"/>
              </w:rPr>
            </w:pPr>
            <w:r w:rsidRPr="002F7285">
              <w:rPr>
                <w:color w:val="002060"/>
              </w:rPr>
              <w:t>0</w:t>
            </w:r>
          </w:p>
        </w:tc>
      </w:tr>
      <w:tr w:rsidR="00BB49D0" w:rsidRPr="002F7285" w14:paraId="63B636C4" w14:textId="77777777" w:rsidTr="00464E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8AF68" w14:textId="77777777" w:rsidR="00BB49D0" w:rsidRPr="002F7285" w:rsidRDefault="00BB49D0" w:rsidP="00464ED4">
            <w:pPr>
              <w:pStyle w:val="rowtabella0"/>
              <w:rPr>
                <w:color w:val="002060"/>
              </w:rPr>
            </w:pPr>
            <w:r w:rsidRPr="002F728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2EE8"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3328"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33D7"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7C54"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55FC"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66F8" w14:textId="77777777" w:rsidR="00BB49D0" w:rsidRPr="002F7285" w:rsidRDefault="00BB49D0" w:rsidP="00464ED4">
            <w:pPr>
              <w:pStyle w:val="rowtabella0"/>
              <w:jc w:val="center"/>
              <w:rPr>
                <w:color w:val="002060"/>
              </w:rPr>
            </w:pPr>
            <w:r w:rsidRPr="002F728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260E" w14:textId="77777777" w:rsidR="00BB49D0" w:rsidRPr="002F7285" w:rsidRDefault="00BB49D0" w:rsidP="00464ED4">
            <w:pPr>
              <w:pStyle w:val="rowtabella0"/>
              <w:jc w:val="center"/>
              <w:rPr>
                <w:color w:val="002060"/>
              </w:rPr>
            </w:pPr>
            <w:r w:rsidRPr="002F7285">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9CBC" w14:textId="77777777" w:rsidR="00BB49D0" w:rsidRPr="002F7285" w:rsidRDefault="00BB49D0" w:rsidP="00464ED4">
            <w:pPr>
              <w:pStyle w:val="rowtabella0"/>
              <w:jc w:val="center"/>
              <w:rPr>
                <w:color w:val="002060"/>
              </w:rPr>
            </w:pPr>
            <w:r w:rsidRPr="002F728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B43C" w14:textId="77777777" w:rsidR="00BB49D0" w:rsidRPr="002F7285" w:rsidRDefault="00BB49D0" w:rsidP="00464ED4">
            <w:pPr>
              <w:pStyle w:val="rowtabella0"/>
              <w:jc w:val="center"/>
              <w:rPr>
                <w:color w:val="002060"/>
              </w:rPr>
            </w:pPr>
            <w:r w:rsidRPr="002F7285">
              <w:rPr>
                <w:color w:val="002060"/>
              </w:rPr>
              <w:t>0</w:t>
            </w:r>
          </w:p>
        </w:tc>
      </w:tr>
    </w:tbl>
    <w:p w14:paraId="605FD64B" w14:textId="77777777" w:rsidR="00BB49D0" w:rsidRPr="002F7285" w:rsidRDefault="00BB49D0" w:rsidP="00BB49D0">
      <w:pPr>
        <w:pStyle w:val="breakline"/>
        <w:rPr>
          <w:rFonts w:eastAsiaTheme="minorEastAsia"/>
          <w:color w:val="002060"/>
        </w:rPr>
      </w:pPr>
    </w:p>
    <w:p w14:paraId="57ACD3F6" w14:textId="77777777" w:rsidR="00BB49D0" w:rsidRPr="002F7285" w:rsidRDefault="00BB49D0" w:rsidP="00BB49D0">
      <w:pPr>
        <w:pStyle w:val="breakline"/>
        <w:rPr>
          <w:color w:val="002060"/>
        </w:rPr>
      </w:pPr>
    </w:p>
    <w:p w14:paraId="1C4C609B" w14:textId="77777777" w:rsidR="00BB49D0" w:rsidRPr="002F7285" w:rsidRDefault="00BB49D0" w:rsidP="00BB49D0">
      <w:pPr>
        <w:pStyle w:val="sottotitolocampionato10"/>
        <w:rPr>
          <w:color w:val="002060"/>
        </w:rPr>
      </w:pPr>
      <w:r w:rsidRPr="002F728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49D0" w:rsidRPr="002F7285" w14:paraId="362B3A2A" w14:textId="77777777" w:rsidTr="00464E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2E4CA" w14:textId="77777777" w:rsidR="00BB49D0" w:rsidRPr="002F7285" w:rsidRDefault="00BB49D0" w:rsidP="00464ED4">
            <w:pPr>
              <w:pStyle w:val="headertabella0"/>
              <w:rPr>
                <w:color w:val="002060"/>
              </w:rPr>
            </w:pPr>
            <w:r w:rsidRPr="002F72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FE1FE" w14:textId="77777777" w:rsidR="00BB49D0" w:rsidRPr="002F7285" w:rsidRDefault="00BB49D0" w:rsidP="00464ED4">
            <w:pPr>
              <w:pStyle w:val="headertabella0"/>
              <w:rPr>
                <w:color w:val="002060"/>
              </w:rPr>
            </w:pPr>
            <w:r w:rsidRPr="002F72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D8120" w14:textId="77777777" w:rsidR="00BB49D0" w:rsidRPr="002F7285" w:rsidRDefault="00BB49D0" w:rsidP="00464ED4">
            <w:pPr>
              <w:pStyle w:val="headertabella0"/>
              <w:rPr>
                <w:color w:val="002060"/>
              </w:rPr>
            </w:pPr>
            <w:r w:rsidRPr="002F72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F76C7" w14:textId="77777777" w:rsidR="00BB49D0" w:rsidRPr="002F7285" w:rsidRDefault="00BB49D0" w:rsidP="00464ED4">
            <w:pPr>
              <w:pStyle w:val="headertabella0"/>
              <w:rPr>
                <w:color w:val="002060"/>
              </w:rPr>
            </w:pPr>
            <w:r w:rsidRPr="002F72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C7514" w14:textId="77777777" w:rsidR="00BB49D0" w:rsidRPr="002F7285" w:rsidRDefault="00BB49D0" w:rsidP="00464ED4">
            <w:pPr>
              <w:pStyle w:val="headertabella0"/>
              <w:rPr>
                <w:color w:val="002060"/>
              </w:rPr>
            </w:pPr>
            <w:r w:rsidRPr="002F72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4505E" w14:textId="77777777" w:rsidR="00BB49D0" w:rsidRPr="002F7285" w:rsidRDefault="00BB49D0" w:rsidP="00464ED4">
            <w:pPr>
              <w:pStyle w:val="headertabella0"/>
              <w:rPr>
                <w:color w:val="002060"/>
              </w:rPr>
            </w:pPr>
            <w:r w:rsidRPr="002F72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E04B" w14:textId="77777777" w:rsidR="00BB49D0" w:rsidRPr="002F7285" w:rsidRDefault="00BB49D0" w:rsidP="00464ED4">
            <w:pPr>
              <w:pStyle w:val="headertabella0"/>
              <w:rPr>
                <w:color w:val="002060"/>
              </w:rPr>
            </w:pPr>
            <w:r w:rsidRPr="002F72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87549" w14:textId="77777777" w:rsidR="00BB49D0" w:rsidRPr="002F7285" w:rsidRDefault="00BB49D0" w:rsidP="00464ED4">
            <w:pPr>
              <w:pStyle w:val="headertabella0"/>
              <w:rPr>
                <w:color w:val="002060"/>
              </w:rPr>
            </w:pPr>
            <w:r w:rsidRPr="002F72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85BC4" w14:textId="77777777" w:rsidR="00BB49D0" w:rsidRPr="002F7285" w:rsidRDefault="00BB49D0" w:rsidP="00464ED4">
            <w:pPr>
              <w:pStyle w:val="headertabella0"/>
              <w:rPr>
                <w:color w:val="002060"/>
              </w:rPr>
            </w:pPr>
            <w:r w:rsidRPr="002F72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55DC6" w14:textId="77777777" w:rsidR="00BB49D0" w:rsidRPr="002F7285" w:rsidRDefault="00BB49D0" w:rsidP="00464ED4">
            <w:pPr>
              <w:pStyle w:val="headertabella0"/>
              <w:rPr>
                <w:color w:val="002060"/>
              </w:rPr>
            </w:pPr>
            <w:r w:rsidRPr="002F7285">
              <w:rPr>
                <w:color w:val="002060"/>
              </w:rPr>
              <w:t>PE</w:t>
            </w:r>
          </w:p>
        </w:tc>
      </w:tr>
      <w:tr w:rsidR="00BB49D0" w:rsidRPr="002F7285" w14:paraId="0FF68164" w14:textId="77777777" w:rsidTr="00464E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6330CE" w14:textId="77777777" w:rsidR="00BB49D0" w:rsidRPr="002F7285" w:rsidRDefault="00BB49D0" w:rsidP="00464ED4">
            <w:pPr>
              <w:pStyle w:val="rowtabella0"/>
              <w:rPr>
                <w:color w:val="002060"/>
              </w:rPr>
            </w:pPr>
            <w:r w:rsidRPr="002F728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169D" w14:textId="77777777" w:rsidR="00BB49D0" w:rsidRPr="002F7285" w:rsidRDefault="00BB49D0" w:rsidP="00464ED4">
            <w:pPr>
              <w:pStyle w:val="rowtabella0"/>
              <w:jc w:val="center"/>
              <w:rPr>
                <w:color w:val="002060"/>
              </w:rPr>
            </w:pPr>
            <w:r w:rsidRPr="002F728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85B0"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8621"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8DFC"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C8E6"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FCEA" w14:textId="77777777" w:rsidR="00BB49D0" w:rsidRPr="002F7285" w:rsidRDefault="00BB49D0" w:rsidP="00464ED4">
            <w:pPr>
              <w:pStyle w:val="rowtabella0"/>
              <w:jc w:val="center"/>
              <w:rPr>
                <w:color w:val="002060"/>
              </w:rPr>
            </w:pPr>
            <w:r w:rsidRPr="002F728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8349"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5F1C" w14:textId="77777777" w:rsidR="00BB49D0" w:rsidRPr="002F7285" w:rsidRDefault="00BB49D0" w:rsidP="00464ED4">
            <w:pPr>
              <w:pStyle w:val="rowtabella0"/>
              <w:jc w:val="center"/>
              <w:rPr>
                <w:color w:val="002060"/>
              </w:rPr>
            </w:pPr>
            <w:r w:rsidRPr="002F728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9BFA" w14:textId="77777777" w:rsidR="00BB49D0" w:rsidRPr="002F7285" w:rsidRDefault="00BB49D0" w:rsidP="00464ED4">
            <w:pPr>
              <w:pStyle w:val="rowtabella0"/>
              <w:jc w:val="center"/>
              <w:rPr>
                <w:color w:val="002060"/>
              </w:rPr>
            </w:pPr>
            <w:r w:rsidRPr="002F7285">
              <w:rPr>
                <w:color w:val="002060"/>
              </w:rPr>
              <w:t>0</w:t>
            </w:r>
          </w:p>
        </w:tc>
      </w:tr>
      <w:tr w:rsidR="00BB49D0" w:rsidRPr="002F7285" w14:paraId="54A56FD5"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E9C4F" w14:textId="77777777" w:rsidR="00BB49D0" w:rsidRPr="002F7285" w:rsidRDefault="00BB49D0" w:rsidP="00464ED4">
            <w:pPr>
              <w:pStyle w:val="rowtabella0"/>
              <w:rPr>
                <w:color w:val="002060"/>
              </w:rPr>
            </w:pPr>
            <w:r w:rsidRPr="002F728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91BC" w14:textId="77777777" w:rsidR="00BB49D0" w:rsidRPr="002F7285" w:rsidRDefault="00BB49D0" w:rsidP="00464ED4">
            <w:pPr>
              <w:pStyle w:val="rowtabella0"/>
              <w:jc w:val="center"/>
              <w:rPr>
                <w:color w:val="002060"/>
              </w:rPr>
            </w:pPr>
            <w:r w:rsidRPr="002F728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D00F"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A578"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B426"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018E"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45FB4" w14:textId="77777777" w:rsidR="00BB49D0" w:rsidRPr="002F7285" w:rsidRDefault="00BB49D0" w:rsidP="00464ED4">
            <w:pPr>
              <w:pStyle w:val="rowtabella0"/>
              <w:jc w:val="center"/>
              <w:rPr>
                <w:color w:val="002060"/>
              </w:rPr>
            </w:pPr>
            <w:r w:rsidRPr="002F728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624B" w14:textId="77777777" w:rsidR="00BB49D0" w:rsidRPr="002F7285" w:rsidRDefault="00BB49D0" w:rsidP="00464ED4">
            <w:pPr>
              <w:pStyle w:val="rowtabella0"/>
              <w:jc w:val="center"/>
              <w:rPr>
                <w:color w:val="002060"/>
              </w:rPr>
            </w:pPr>
            <w:r w:rsidRPr="002F728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C94A" w14:textId="77777777" w:rsidR="00BB49D0" w:rsidRPr="002F7285" w:rsidRDefault="00BB49D0" w:rsidP="00464ED4">
            <w:pPr>
              <w:pStyle w:val="rowtabella0"/>
              <w:jc w:val="center"/>
              <w:rPr>
                <w:color w:val="002060"/>
              </w:rPr>
            </w:pPr>
            <w:r w:rsidRPr="002F728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E0E5" w14:textId="77777777" w:rsidR="00BB49D0" w:rsidRPr="002F7285" w:rsidRDefault="00BB49D0" w:rsidP="00464ED4">
            <w:pPr>
              <w:pStyle w:val="rowtabella0"/>
              <w:jc w:val="center"/>
              <w:rPr>
                <w:color w:val="002060"/>
              </w:rPr>
            </w:pPr>
            <w:r w:rsidRPr="002F7285">
              <w:rPr>
                <w:color w:val="002060"/>
              </w:rPr>
              <w:t>0</w:t>
            </w:r>
          </w:p>
        </w:tc>
      </w:tr>
      <w:tr w:rsidR="00BB49D0" w:rsidRPr="002F7285" w14:paraId="596BF57D"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01285" w14:textId="77777777" w:rsidR="00BB49D0" w:rsidRPr="002F7285" w:rsidRDefault="00BB49D0" w:rsidP="00464ED4">
            <w:pPr>
              <w:pStyle w:val="rowtabella0"/>
              <w:rPr>
                <w:color w:val="002060"/>
              </w:rPr>
            </w:pPr>
            <w:r w:rsidRPr="002F728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77D9" w14:textId="77777777" w:rsidR="00BB49D0" w:rsidRPr="002F7285" w:rsidRDefault="00BB49D0" w:rsidP="00464ED4">
            <w:pPr>
              <w:pStyle w:val="rowtabella0"/>
              <w:jc w:val="center"/>
              <w:rPr>
                <w:color w:val="002060"/>
              </w:rPr>
            </w:pPr>
            <w:r w:rsidRPr="002F728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7928"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A549"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AC60"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A3F6"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D9FA" w14:textId="77777777" w:rsidR="00BB49D0" w:rsidRPr="002F7285" w:rsidRDefault="00BB49D0" w:rsidP="00464ED4">
            <w:pPr>
              <w:pStyle w:val="rowtabella0"/>
              <w:jc w:val="center"/>
              <w:rPr>
                <w:color w:val="002060"/>
              </w:rPr>
            </w:pPr>
            <w:r w:rsidRPr="002F728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1BD9" w14:textId="77777777" w:rsidR="00BB49D0" w:rsidRPr="002F7285" w:rsidRDefault="00BB49D0" w:rsidP="00464ED4">
            <w:pPr>
              <w:pStyle w:val="rowtabella0"/>
              <w:jc w:val="center"/>
              <w:rPr>
                <w:color w:val="002060"/>
              </w:rPr>
            </w:pPr>
            <w:r w:rsidRPr="002F728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0701" w14:textId="77777777" w:rsidR="00BB49D0" w:rsidRPr="002F7285" w:rsidRDefault="00BB49D0" w:rsidP="00464ED4">
            <w:pPr>
              <w:pStyle w:val="rowtabella0"/>
              <w:jc w:val="center"/>
              <w:rPr>
                <w:color w:val="002060"/>
              </w:rPr>
            </w:pPr>
            <w:r w:rsidRPr="002F72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B3E3" w14:textId="77777777" w:rsidR="00BB49D0" w:rsidRPr="002F7285" w:rsidRDefault="00BB49D0" w:rsidP="00464ED4">
            <w:pPr>
              <w:pStyle w:val="rowtabella0"/>
              <w:jc w:val="center"/>
              <w:rPr>
                <w:color w:val="002060"/>
              </w:rPr>
            </w:pPr>
            <w:r w:rsidRPr="002F7285">
              <w:rPr>
                <w:color w:val="002060"/>
              </w:rPr>
              <w:t>0</w:t>
            </w:r>
          </w:p>
        </w:tc>
      </w:tr>
      <w:tr w:rsidR="00BB49D0" w:rsidRPr="002F7285" w14:paraId="7D3AC7E9"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59713" w14:textId="77777777" w:rsidR="00BB49D0" w:rsidRPr="002F7285" w:rsidRDefault="00BB49D0" w:rsidP="00464ED4">
            <w:pPr>
              <w:pStyle w:val="rowtabella0"/>
              <w:rPr>
                <w:color w:val="002060"/>
              </w:rPr>
            </w:pPr>
            <w:r w:rsidRPr="002F728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857F" w14:textId="77777777" w:rsidR="00BB49D0" w:rsidRPr="002F7285" w:rsidRDefault="00BB49D0" w:rsidP="00464ED4">
            <w:pPr>
              <w:pStyle w:val="rowtabella0"/>
              <w:jc w:val="center"/>
              <w:rPr>
                <w:color w:val="002060"/>
              </w:rPr>
            </w:pPr>
            <w:r w:rsidRPr="002F72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51EC"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9D15"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0FA02"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EE3A"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F631" w14:textId="77777777" w:rsidR="00BB49D0" w:rsidRPr="002F7285" w:rsidRDefault="00BB49D0" w:rsidP="00464ED4">
            <w:pPr>
              <w:pStyle w:val="rowtabella0"/>
              <w:jc w:val="center"/>
              <w:rPr>
                <w:color w:val="002060"/>
              </w:rPr>
            </w:pPr>
            <w:r w:rsidRPr="002F728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AECF" w14:textId="77777777" w:rsidR="00BB49D0" w:rsidRPr="002F7285" w:rsidRDefault="00BB49D0" w:rsidP="00464ED4">
            <w:pPr>
              <w:pStyle w:val="rowtabella0"/>
              <w:jc w:val="center"/>
              <w:rPr>
                <w:color w:val="002060"/>
              </w:rPr>
            </w:pPr>
            <w:r w:rsidRPr="002F728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2286"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5B19" w14:textId="77777777" w:rsidR="00BB49D0" w:rsidRPr="002F7285" w:rsidRDefault="00BB49D0" w:rsidP="00464ED4">
            <w:pPr>
              <w:pStyle w:val="rowtabella0"/>
              <w:jc w:val="center"/>
              <w:rPr>
                <w:color w:val="002060"/>
              </w:rPr>
            </w:pPr>
            <w:r w:rsidRPr="002F7285">
              <w:rPr>
                <w:color w:val="002060"/>
              </w:rPr>
              <w:t>0</w:t>
            </w:r>
          </w:p>
        </w:tc>
      </w:tr>
      <w:tr w:rsidR="00BB49D0" w:rsidRPr="002F7285" w14:paraId="65ED7D93"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44355" w14:textId="77777777" w:rsidR="00BB49D0" w:rsidRPr="002F7285" w:rsidRDefault="00BB49D0" w:rsidP="00464ED4">
            <w:pPr>
              <w:pStyle w:val="rowtabella0"/>
              <w:rPr>
                <w:color w:val="002060"/>
                <w:lang w:val="es-ES"/>
              </w:rPr>
            </w:pPr>
            <w:r w:rsidRPr="002F728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004D"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5D71"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9F3B"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528E"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ED4C"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6309" w14:textId="77777777" w:rsidR="00BB49D0" w:rsidRPr="002F7285" w:rsidRDefault="00BB49D0" w:rsidP="00464ED4">
            <w:pPr>
              <w:pStyle w:val="rowtabella0"/>
              <w:jc w:val="center"/>
              <w:rPr>
                <w:color w:val="002060"/>
              </w:rPr>
            </w:pPr>
            <w:r w:rsidRPr="002F728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35B9" w14:textId="77777777" w:rsidR="00BB49D0" w:rsidRPr="002F7285" w:rsidRDefault="00BB49D0" w:rsidP="00464ED4">
            <w:pPr>
              <w:pStyle w:val="rowtabella0"/>
              <w:jc w:val="center"/>
              <w:rPr>
                <w:color w:val="002060"/>
              </w:rPr>
            </w:pPr>
            <w:r w:rsidRPr="002F728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D1CD"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65E9" w14:textId="77777777" w:rsidR="00BB49D0" w:rsidRPr="002F7285" w:rsidRDefault="00BB49D0" w:rsidP="00464ED4">
            <w:pPr>
              <w:pStyle w:val="rowtabella0"/>
              <w:jc w:val="center"/>
              <w:rPr>
                <w:color w:val="002060"/>
              </w:rPr>
            </w:pPr>
            <w:r w:rsidRPr="002F7285">
              <w:rPr>
                <w:color w:val="002060"/>
              </w:rPr>
              <w:t>0</w:t>
            </w:r>
          </w:p>
        </w:tc>
      </w:tr>
      <w:tr w:rsidR="00BB49D0" w:rsidRPr="002F7285" w14:paraId="4F7F67E8"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759C0" w14:textId="77777777" w:rsidR="00BB49D0" w:rsidRPr="002F7285" w:rsidRDefault="00BB49D0" w:rsidP="00464ED4">
            <w:pPr>
              <w:pStyle w:val="rowtabella0"/>
              <w:rPr>
                <w:color w:val="002060"/>
              </w:rPr>
            </w:pPr>
            <w:r w:rsidRPr="002F728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036D" w14:textId="77777777" w:rsidR="00BB49D0" w:rsidRPr="002F7285" w:rsidRDefault="00BB49D0" w:rsidP="00464ED4">
            <w:pPr>
              <w:pStyle w:val="rowtabella0"/>
              <w:jc w:val="center"/>
              <w:rPr>
                <w:color w:val="002060"/>
              </w:rPr>
            </w:pPr>
            <w:r w:rsidRPr="002F72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3CEB"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F8C9"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02B2"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5209"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0859"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1973" w14:textId="77777777" w:rsidR="00BB49D0" w:rsidRPr="002F7285" w:rsidRDefault="00BB49D0" w:rsidP="00464ED4">
            <w:pPr>
              <w:pStyle w:val="rowtabella0"/>
              <w:jc w:val="center"/>
              <w:rPr>
                <w:color w:val="002060"/>
              </w:rPr>
            </w:pPr>
            <w:r w:rsidRPr="002F728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FF75" w14:textId="77777777" w:rsidR="00BB49D0" w:rsidRPr="002F7285" w:rsidRDefault="00BB49D0" w:rsidP="00464ED4">
            <w:pPr>
              <w:pStyle w:val="rowtabella0"/>
              <w:jc w:val="center"/>
              <w:rPr>
                <w:color w:val="002060"/>
              </w:rPr>
            </w:pPr>
            <w:r w:rsidRPr="002F728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0B91" w14:textId="77777777" w:rsidR="00BB49D0" w:rsidRPr="002F7285" w:rsidRDefault="00BB49D0" w:rsidP="00464ED4">
            <w:pPr>
              <w:pStyle w:val="rowtabella0"/>
              <w:jc w:val="center"/>
              <w:rPr>
                <w:color w:val="002060"/>
              </w:rPr>
            </w:pPr>
            <w:r w:rsidRPr="002F7285">
              <w:rPr>
                <w:color w:val="002060"/>
              </w:rPr>
              <w:t>0</w:t>
            </w:r>
          </w:p>
        </w:tc>
      </w:tr>
      <w:tr w:rsidR="00BB49D0" w:rsidRPr="002F7285" w14:paraId="73FE9C8A"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20BE4" w14:textId="77777777" w:rsidR="00BB49D0" w:rsidRPr="002F7285" w:rsidRDefault="00BB49D0" w:rsidP="00464ED4">
            <w:pPr>
              <w:pStyle w:val="rowtabella0"/>
              <w:rPr>
                <w:color w:val="002060"/>
                <w:lang w:val="es-ES"/>
              </w:rPr>
            </w:pPr>
            <w:r w:rsidRPr="002F7285">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1726" w14:textId="77777777" w:rsidR="00BB49D0" w:rsidRPr="002F7285" w:rsidRDefault="00BB49D0" w:rsidP="00464ED4">
            <w:pPr>
              <w:pStyle w:val="rowtabella0"/>
              <w:jc w:val="center"/>
              <w:rPr>
                <w:color w:val="002060"/>
              </w:rPr>
            </w:pPr>
            <w:r w:rsidRPr="002F72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E72B"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38B5"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5AA9"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D63F"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E1FC" w14:textId="77777777" w:rsidR="00BB49D0" w:rsidRPr="002F7285" w:rsidRDefault="00BB49D0" w:rsidP="00464ED4">
            <w:pPr>
              <w:pStyle w:val="rowtabella0"/>
              <w:jc w:val="center"/>
              <w:rPr>
                <w:color w:val="002060"/>
              </w:rPr>
            </w:pPr>
            <w:r w:rsidRPr="002F728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7C1A" w14:textId="77777777" w:rsidR="00BB49D0" w:rsidRPr="002F7285" w:rsidRDefault="00BB49D0" w:rsidP="00464ED4">
            <w:pPr>
              <w:pStyle w:val="rowtabella0"/>
              <w:jc w:val="center"/>
              <w:rPr>
                <w:color w:val="002060"/>
              </w:rPr>
            </w:pPr>
            <w:r w:rsidRPr="002F728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DF85" w14:textId="77777777" w:rsidR="00BB49D0" w:rsidRPr="002F7285" w:rsidRDefault="00BB49D0" w:rsidP="00464ED4">
            <w:pPr>
              <w:pStyle w:val="rowtabella0"/>
              <w:jc w:val="center"/>
              <w:rPr>
                <w:color w:val="002060"/>
              </w:rPr>
            </w:pPr>
            <w:r w:rsidRPr="002F728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9E59" w14:textId="77777777" w:rsidR="00BB49D0" w:rsidRPr="002F7285" w:rsidRDefault="00BB49D0" w:rsidP="00464ED4">
            <w:pPr>
              <w:pStyle w:val="rowtabella0"/>
              <w:jc w:val="center"/>
              <w:rPr>
                <w:color w:val="002060"/>
              </w:rPr>
            </w:pPr>
            <w:r w:rsidRPr="002F7285">
              <w:rPr>
                <w:color w:val="002060"/>
              </w:rPr>
              <w:t>0</w:t>
            </w:r>
          </w:p>
        </w:tc>
      </w:tr>
      <w:tr w:rsidR="00BB49D0" w:rsidRPr="002F7285" w14:paraId="1EBEC755" w14:textId="77777777" w:rsidTr="00464E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83CAB" w14:textId="77777777" w:rsidR="00BB49D0" w:rsidRPr="002F7285" w:rsidRDefault="00BB49D0" w:rsidP="00464ED4">
            <w:pPr>
              <w:pStyle w:val="rowtabella0"/>
              <w:rPr>
                <w:color w:val="002060"/>
              </w:rPr>
            </w:pPr>
            <w:r w:rsidRPr="002F728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1A33"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0B90"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88E0"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D311"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F6E9"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2A47" w14:textId="77777777" w:rsidR="00BB49D0" w:rsidRPr="002F7285" w:rsidRDefault="00BB49D0" w:rsidP="00464ED4">
            <w:pPr>
              <w:pStyle w:val="rowtabella0"/>
              <w:jc w:val="center"/>
              <w:rPr>
                <w:color w:val="002060"/>
              </w:rPr>
            </w:pPr>
            <w:r w:rsidRPr="002F728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BEBB" w14:textId="77777777" w:rsidR="00BB49D0" w:rsidRPr="002F7285" w:rsidRDefault="00BB49D0" w:rsidP="00464ED4">
            <w:pPr>
              <w:pStyle w:val="rowtabella0"/>
              <w:jc w:val="center"/>
              <w:rPr>
                <w:color w:val="002060"/>
              </w:rPr>
            </w:pPr>
            <w:r w:rsidRPr="002F728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FD14" w14:textId="77777777" w:rsidR="00BB49D0" w:rsidRPr="002F7285" w:rsidRDefault="00BB49D0" w:rsidP="00464ED4">
            <w:pPr>
              <w:pStyle w:val="rowtabella0"/>
              <w:jc w:val="center"/>
              <w:rPr>
                <w:color w:val="002060"/>
              </w:rPr>
            </w:pPr>
            <w:r w:rsidRPr="002F728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A663" w14:textId="77777777" w:rsidR="00BB49D0" w:rsidRPr="002F7285" w:rsidRDefault="00BB49D0" w:rsidP="00464ED4">
            <w:pPr>
              <w:pStyle w:val="rowtabella0"/>
              <w:jc w:val="center"/>
              <w:rPr>
                <w:color w:val="002060"/>
              </w:rPr>
            </w:pPr>
            <w:r w:rsidRPr="002F7285">
              <w:rPr>
                <w:color w:val="002060"/>
              </w:rPr>
              <w:t>0</w:t>
            </w:r>
          </w:p>
        </w:tc>
      </w:tr>
    </w:tbl>
    <w:p w14:paraId="17F1D788" w14:textId="77777777" w:rsidR="00BB49D0" w:rsidRPr="002F7285" w:rsidRDefault="00BB49D0" w:rsidP="00BB49D0">
      <w:pPr>
        <w:pStyle w:val="breakline"/>
        <w:rPr>
          <w:rFonts w:eastAsiaTheme="minorEastAsia"/>
          <w:color w:val="002060"/>
        </w:rPr>
      </w:pPr>
    </w:p>
    <w:p w14:paraId="33E6331B" w14:textId="77777777" w:rsidR="00BB49D0" w:rsidRPr="002F7285" w:rsidRDefault="00BB49D0" w:rsidP="00BB49D0">
      <w:pPr>
        <w:pStyle w:val="breakline"/>
        <w:rPr>
          <w:color w:val="002060"/>
        </w:rPr>
      </w:pPr>
    </w:p>
    <w:p w14:paraId="21435D37" w14:textId="77777777" w:rsidR="00BB49D0" w:rsidRPr="002F7285" w:rsidRDefault="00BB49D0" w:rsidP="00BB49D0">
      <w:pPr>
        <w:pStyle w:val="sottotitolocampionato10"/>
        <w:rPr>
          <w:color w:val="002060"/>
        </w:rPr>
      </w:pPr>
      <w:r w:rsidRPr="002F728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49D0" w:rsidRPr="002F7285" w14:paraId="0DA0A0FE" w14:textId="77777777" w:rsidTr="00464E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BC89E" w14:textId="77777777" w:rsidR="00BB49D0" w:rsidRPr="002F7285" w:rsidRDefault="00BB49D0" w:rsidP="00464ED4">
            <w:pPr>
              <w:pStyle w:val="headertabella0"/>
              <w:rPr>
                <w:color w:val="002060"/>
              </w:rPr>
            </w:pPr>
            <w:r w:rsidRPr="002F72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C33BC" w14:textId="77777777" w:rsidR="00BB49D0" w:rsidRPr="002F7285" w:rsidRDefault="00BB49D0" w:rsidP="00464ED4">
            <w:pPr>
              <w:pStyle w:val="headertabella0"/>
              <w:rPr>
                <w:color w:val="002060"/>
              </w:rPr>
            </w:pPr>
            <w:r w:rsidRPr="002F72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98112" w14:textId="77777777" w:rsidR="00BB49D0" w:rsidRPr="002F7285" w:rsidRDefault="00BB49D0" w:rsidP="00464ED4">
            <w:pPr>
              <w:pStyle w:val="headertabella0"/>
              <w:rPr>
                <w:color w:val="002060"/>
              </w:rPr>
            </w:pPr>
            <w:r w:rsidRPr="002F72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97E36" w14:textId="77777777" w:rsidR="00BB49D0" w:rsidRPr="002F7285" w:rsidRDefault="00BB49D0" w:rsidP="00464ED4">
            <w:pPr>
              <w:pStyle w:val="headertabella0"/>
              <w:rPr>
                <w:color w:val="002060"/>
              </w:rPr>
            </w:pPr>
            <w:r w:rsidRPr="002F72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B9BF5" w14:textId="77777777" w:rsidR="00BB49D0" w:rsidRPr="002F7285" w:rsidRDefault="00BB49D0" w:rsidP="00464ED4">
            <w:pPr>
              <w:pStyle w:val="headertabella0"/>
              <w:rPr>
                <w:color w:val="002060"/>
              </w:rPr>
            </w:pPr>
            <w:r w:rsidRPr="002F72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AE4A3" w14:textId="77777777" w:rsidR="00BB49D0" w:rsidRPr="002F7285" w:rsidRDefault="00BB49D0" w:rsidP="00464ED4">
            <w:pPr>
              <w:pStyle w:val="headertabella0"/>
              <w:rPr>
                <w:color w:val="002060"/>
              </w:rPr>
            </w:pPr>
            <w:r w:rsidRPr="002F72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22ADD" w14:textId="77777777" w:rsidR="00BB49D0" w:rsidRPr="002F7285" w:rsidRDefault="00BB49D0" w:rsidP="00464ED4">
            <w:pPr>
              <w:pStyle w:val="headertabella0"/>
              <w:rPr>
                <w:color w:val="002060"/>
              </w:rPr>
            </w:pPr>
            <w:r w:rsidRPr="002F72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33E79" w14:textId="77777777" w:rsidR="00BB49D0" w:rsidRPr="002F7285" w:rsidRDefault="00BB49D0" w:rsidP="00464ED4">
            <w:pPr>
              <w:pStyle w:val="headertabella0"/>
              <w:rPr>
                <w:color w:val="002060"/>
              </w:rPr>
            </w:pPr>
            <w:r w:rsidRPr="002F72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067CC" w14:textId="77777777" w:rsidR="00BB49D0" w:rsidRPr="002F7285" w:rsidRDefault="00BB49D0" w:rsidP="00464ED4">
            <w:pPr>
              <w:pStyle w:val="headertabella0"/>
              <w:rPr>
                <w:color w:val="002060"/>
              </w:rPr>
            </w:pPr>
            <w:r w:rsidRPr="002F72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ACDA9" w14:textId="77777777" w:rsidR="00BB49D0" w:rsidRPr="002F7285" w:rsidRDefault="00BB49D0" w:rsidP="00464ED4">
            <w:pPr>
              <w:pStyle w:val="headertabella0"/>
              <w:rPr>
                <w:color w:val="002060"/>
              </w:rPr>
            </w:pPr>
            <w:r w:rsidRPr="002F7285">
              <w:rPr>
                <w:color w:val="002060"/>
              </w:rPr>
              <w:t>PE</w:t>
            </w:r>
          </w:p>
        </w:tc>
      </w:tr>
      <w:tr w:rsidR="00BB49D0" w:rsidRPr="002F7285" w14:paraId="72C7D1D0" w14:textId="77777777" w:rsidTr="00464E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4CE685" w14:textId="77777777" w:rsidR="00BB49D0" w:rsidRPr="002F7285" w:rsidRDefault="00BB49D0" w:rsidP="00464ED4">
            <w:pPr>
              <w:pStyle w:val="rowtabella0"/>
              <w:rPr>
                <w:color w:val="002060"/>
                <w:lang w:val="es-ES"/>
              </w:rPr>
            </w:pPr>
            <w:r w:rsidRPr="002F7285">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69A3" w14:textId="77777777" w:rsidR="00BB49D0" w:rsidRPr="002F7285" w:rsidRDefault="00BB49D0" w:rsidP="00464ED4">
            <w:pPr>
              <w:pStyle w:val="rowtabella0"/>
              <w:jc w:val="center"/>
              <w:rPr>
                <w:color w:val="002060"/>
              </w:rPr>
            </w:pPr>
            <w:r w:rsidRPr="002F728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6C95"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45DB" w14:textId="77777777" w:rsidR="00BB49D0" w:rsidRPr="002F7285" w:rsidRDefault="00BB49D0" w:rsidP="00464ED4">
            <w:pPr>
              <w:pStyle w:val="rowtabella0"/>
              <w:jc w:val="center"/>
              <w:rPr>
                <w:color w:val="002060"/>
              </w:rPr>
            </w:pPr>
            <w:r w:rsidRPr="002F72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9F19"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794C"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0BB6" w14:textId="77777777" w:rsidR="00BB49D0" w:rsidRPr="002F7285" w:rsidRDefault="00BB49D0" w:rsidP="00464ED4">
            <w:pPr>
              <w:pStyle w:val="rowtabella0"/>
              <w:jc w:val="center"/>
              <w:rPr>
                <w:color w:val="002060"/>
              </w:rPr>
            </w:pPr>
            <w:r w:rsidRPr="002F728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1A4F" w14:textId="77777777" w:rsidR="00BB49D0" w:rsidRPr="002F7285" w:rsidRDefault="00BB49D0" w:rsidP="00464ED4">
            <w:pPr>
              <w:pStyle w:val="rowtabella0"/>
              <w:jc w:val="center"/>
              <w:rPr>
                <w:color w:val="002060"/>
              </w:rPr>
            </w:pPr>
            <w:r w:rsidRPr="002F728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36B2" w14:textId="77777777" w:rsidR="00BB49D0" w:rsidRPr="002F7285" w:rsidRDefault="00BB49D0" w:rsidP="00464ED4">
            <w:pPr>
              <w:pStyle w:val="rowtabella0"/>
              <w:jc w:val="center"/>
              <w:rPr>
                <w:color w:val="002060"/>
              </w:rPr>
            </w:pPr>
            <w:r w:rsidRPr="002F728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1704" w14:textId="77777777" w:rsidR="00BB49D0" w:rsidRPr="002F7285" w:rsidRDefault="00BB49D0" w:rsidP="00464ED4">
            <w:pPr>
              <w:pStyle w:val="rowtabella0"/>
              <w:jc w:val="center"/>
              <w:rPr>
                <w:color w:val="002060"/>
              </w:rPr>
            </w:pPr>
            <w:r w:rsidRPr="002F7285">
              <w:rPr>
                <w:color w:val="002060"/>
              </w:rPr>
              <w:t>0</w:t>
            </w:r>
          </w:p>
        </w:tc>
      </w:tr>
      <w:tr w:rsidR="00BB49D0" w:rsidRPr="002F7285" w14:paraId="08D2E561"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8FED6" w14:textId="77777777" w:rsidR="00BB49D0" w:rsidRPr="002F7285" w:rsidRDefault="00BB49D0" w:rsidP="00464ED4">
            <w:pPr>
              <w:pStyle w:val="rowtabella0"/>
              <w:rPr>
                <w:color w:val="002060"/>
              </w:rPr>
            </w:pPr>
            <w:r w:rsidRPr="002F728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55B3" w14:textId="77777777" w:rsidR="00BB49D0" w:rsidRPr="002F7285" w:rsidRDefault="00BB49D0" w:rsidP="00464ED4">
            <w:pPr>
              <w:pStyle w:val="rowtabella0"/>
              <w:jc w:val="center"/>
              <w:rPr>
                <w:color w:val="002060"/>
              </w:rPr>
            </w:pPr>
            <w:r w:rsidRPr="002F72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748A"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BB08" w14:textId="77777777" w:rsidR="00BB49D0" w:rsidRPr="002F7285" w:rsidRDefault="00BB49D0" w:rsidP="00464ED4">
            <w:pPr>
              <w:pStyle w:val="rowtabella0"/>
              <w:jc w:val="center"/>
              <w:rPr>
                <w:color w:val="002060"/>
              </w:rPr>
            </w:pPr>
            <w:r w:rsidRPr="002F72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0722"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8C67"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1839" w14:textId="77777777" w:rsidR="00BB49D0" w:rsidRPr="002F7285" w:rsidRDefault="00BB49D0" w:rsidP="00464ED4">
            <w:pPr>
              <w:pStyle w:val="rowtabella0"/>
              <w:jc w:val="center"/>
              <w:rPr>
                <w:color w:val="002060"/>
              </w:rPr>
            </w:pPr>
            <w:r w:rsidRPr="002F728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FD27" w14:textId="77777777" w:rsidR="00BB49D0" w:rsidRPr="002F7285" w:rsidRDefault="00BB49D0" w:rsidP="00464ED4">
            <w:pPr>
              <w:pStyle w:val="rowtabella0"/>
              <w:jc w:val="center"/>
              <w:rPr>
                <w:color w:val="002060"/>
              </w:rPr>
            </w:pPr>
            <w:r w:rsidRPr="002F728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8EB9" w14:textId="77777777" w:rsidR="00BB49D0" w:rsidRPr="002F7285" w:rsidRDefault="00BB49D0" w:rsidP="00464ED4">
            <w:pPr>
              <w:pStyle w:val="rowtabella0"/>
              <w:jc w:val="center"/>
              <w:rPr>
                <w:color w:val="002060"/>
              </w:rPr>
            </w:pPr>
            <w:r w:rsidRPr="002F728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029C" w14:textId="77777777" w:rsidR="00BB49D0" w:rsidRPr="002F7285" w:rsidRDefault="00BB49D0" w:rsidP="00464ED4">
            <w:pPr>
              <w:pStyle w:val="rowtabella0"/>
              <w:jc w:val="center"/>
              <w:rPr>
                <w:color w:val="002060"/>
              </w:rPr>
            </w:pPr>
            <w:r w:rsidRPr="002F7285">
              <w:rPr>
                <w:color w:val="002060"/>
              </w:rPr>
              <w:t>0</w:t>
            </w:r>
          </w:p>
        </w:tc>
      </w:tr>
      <w:tr w:rsidR="00BB49D0" w:rsidRPr="002F7285" w14:paraId="29BEE3F7"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67FC6" w14:textId="77777777" w:rsidR="00BB49D0" w:rsidRPr="002F7285" w:rsidRDefault="00BB49D0" w:rsidP="00464ED4">
            <w:pPr>
              <w:pStyle w:val="rowtabella0"/>
              <w:rPr>
                <w:color w:val="002060"/>
              </w:rPr>
            </w:pPr>
            <w:r w:rsidRPr="002F728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97FB" w14:textId="77777777" w:rsidR="00BB49D0" w:rsidRPr="002F7285" w:rsidRDefault="00BB49D0" w:rsidP="00464ED4">
            <w:pPr>
              <w:pStyle w:val="rowtabella0"/>
              <w:jc w:val="center"/>
              <w:rPr>
                <w:color w:val="002060"/>
              </w:rPr>
            </w:pPr>
            <w:r w:rsidRPr="002F728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7C36"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D932" w14:textId="77777777" w:rsidR="00BB49D0" w:rsidRPr="002F7285" w:rsidRDefault="00BB49D0" w:rsidP="00464ED4">
            <w:pPr>
              <w:pStyle w:val="rowtabella0"/>
              <w:jc w:val="center"/>
              <w:rPr>
                <w:color w:val="002060"/>
              </w:rPr>
            </w:pPr>
            <w:r w:rsidRPr="002F72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01C5"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BBA7"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F4C0" w14:textId="77777777" w:rsidR="00BB49D0" w:rsidRPr="002F7285" w:rsidRDefault="00BB49D0" w:rsidP="00464ED4">
            <w:pPr>
              <w:pStyle w:val="rowtabella0"/>
              <w:jc w:val="center"/>
              <w:rPr>
                <w:color w:val="002060"/>
              </w:rPr>
            </w:pPr>
            <w:r w:rsidRPr="002F728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1F9F" w14:textId="77777777" w:rsidR="00BB49D0" w:rsidRPr="002F7285" w:rsidRDefault="00BB49D0" w:rsidP="00464ED4">
            <w:pPr>
              <w:pStyle w:val="rowtabella0"/>
              <w:jc w:val="center"/>
              <w:rPr>
                <w:color w:val="002060"/>
              </w:rPr>
            </w:pPr>
            <w:r w:rsidRPr="002F728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079A" w14:textId="77777777" w:rsidR="00BB49D0" w:rsidRPr="002F7285" w:rsidRDefault="00BB49D0" w:rsidP="00464ED4">
            <w:pPr>
              <w:pStyle w:val="rowtabella0"/>
              <w:jc w:val="center"/>
              <w:rPr>
                <w:color w:val="002060"/>
              </w:rPr>
            </w:pPr>
            <w:r w:rsidRPr="002F728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8E10" w14:textId="77777777" w:rsidR="00BB49D0" w:rsidRPr="002F7285" w:rsidRDefault="00BB49D0" w:rsidP="00464ED4">
            <w:pPr>
              <w:pStyle w:val="rowtabella0"/>
              <w:jc w:val="center"/>
              <w:rPr>
                <w:color w:val="002060"/>
              </w:rPr>
            </w:pPr>
            <w:r w:rsidRPr="002F7285">
              <w:rPr>
                <w:color w:val="002060"/>
              </w:rPr>
              <w:t>0</w:t>
            </w:r>
          </w:p>
        </w:tc>
      </w:tr>
      <w:tr w:rsidR="00BB49D0" w:rsidRPr="002F7285" w14:paraId="3A893FA4"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C40CA" w14:textId="77777777" w:rsidR="00BB49D0" w:rsidRPr="002F7285" w:rsidRDefault="00BB49D0" w:rsidP="00464ED4">
            <w:pPr>
              <w:pStyle w:val="rowtabella0"/>
              <w:rPr>
                <w:color w:val="002060"/>
              </w:rPr>
            </w:pPr>
            <w:r w:rsidRPr="002F7285">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E58DA" w14:textId="77777777" w:rsidR="00BB49D0" w:rsidRPr="002F7285" w:rsidRDefault="00BB49D0" w:rsidP="00464ED4">
            <w:pPr>
              <w:pStyle w:val="rowtabella0"/>
              <w:jc w:val="center"/>
              <w:rPr>
                <w:color w:val="002060"/>
              </w:rPr>
            </w:pPr>
            <w:r w:rsidRPr="002F72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8A5E"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3D00" w14:textId="77777777" w:rsidR="00BB49D0" w:rsidRPr="002F7285" w:rsidRDefault="00BB49D0" w:rsidP="00464ED4">
            <w:pPr>
              <w:pStyle w:val="rowtabella0"/>
              <w:jc w:val="center"/>
              <w:rPr>
                <w:color w:val="002060"/>
              </w:rPr>
            </w:pPr>
            <w:r w:rsidRPr="002F72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0DE6C"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C2A1"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7BD2" w14:textId="77777777" w:rsidR="00BB49D0" w:rsidRPr="002F7285" w:rsidRDefault="00BB49D0" w:rsidP="00464ED4">
            <w:pPr>
              <w:pStyle w:val="rowtabella0"/>
              <w:jc w:val="center"/>
              <w:rPr>
                <w:color w:val="002060"/>
              </w:rPr>
            </w:pPr>
            <w:r w:rsidRPr="002F728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FF42" w14:textId="77777777" w:rsidR="00BB49D0" w:rsidRPr="002F7285" w:rsidRDefault="00BB49D0" w:rsidP="00464ED4">
            <w:pPr>
              <w:pStyle w:val="rowtabella0"/>
              <w:jc w:val="center"/>
              <w:rPr>
                <w:color w:val="002060"/>
              </w:rPr>
            </w:pPr>
            <w:r w:rsidRPr="002F728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43E5" w14:textId="77777777" w:rsidR="00BB49D0" w:rsidRPr="002F7285" w:rsidRDefault="00BB49D0" w:rsidP="00464ED4">
            <w:pPr>
              <w:pStyle w:val="rowtabella0"/>
              <w:jc w:val="center"/>
              <w:rPr>
                <w:color w:val="002060"/>
              </w:rPr>
            </w:pPr>
            <w:r w:rsidRPr="002F72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7585" w14:textId="77777777" w:rsidR="00BB49D0" w:rsidRPr="002F7285" w:rsidRDefault="00BB49D0" w:rsidP="00464ED4">
            <w:pPr>
              <w:pStyle w:val="rowtabella0"/>
              <w:jc w:val="center"/>
              <w:rPr>
                <w:color w:val="002060"/>
              </w:rPr>
            </w:pPr>
            <w:r w:rsidRPr="002F7285">
              <w:rPr>
                <w:color w:val="002060"/>
              </w:rPr>
              <w:t>0</w:t>
            </w:r>
          </w:p>
        </w:tc>
      </w:tr>
      <w:tr w:rsidR="00BB49D0" w:rsidRPr="002F7285" w14:paraId="4D12C6D7"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B45A1" w14:textId="77777777" w:rsidR="00BB49D0" w:rsidRPr="002F7285" w:rsidRDefault="00BB49D0" w:rsidP="00464ED4">
            <w:pPr>
              <w:pStyle w:val="rowtabella0"/>
              <w:rPr>
                <w:color w:val="002060"/>
              </w:rPr>
            </w:pPr>
            <w:r w:rsidRPr="002F7285">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FD2A"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1FA1"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487E"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DDEB"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5989" w14:textId="77777777" w:rsidR="00BB49D0" w:rsidRPr="002F7285" w:rsidRDefault="00BB49D0" w:rsidP="00464ED4">
            <w:pPr>
              <w:pStyle w:val="rowtabella0"/>
              <w:jc w:val="center"/>
              <w:rPr>
                <w:color w:val="002060"/>
              </w:rPr>
            </w:pPr>
            <w:r w:rsidRPr="002F72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BC74" w14:textId="77777777" w:rsidR="00BB49D0" w:rsidRPr="002F7285" w:rsidRDefault="00BB49D0" w:rsidP="00464ED4">
            <w:pPr>
              <w:pStyle w:val="rowtabella0"/>
              <w:jc w:val="center"/>
              <w:rPr>
                <w:color w:val="002060"/>
              </w:rPr>
            </w:pPr>
            <w:r w:rsidRPr="002F728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8642" w14:textId="77777777" w:rsidR="00BB49D0" w:rsidRPr="002F7285" w:rsidRDefault="00BB49D0" w:rsidP="00464ED4">
            <w:pPr>
              <w:pStyle w:val="rowtabella0"/>
              <w:jc w:val="center"/>
              <w:rPr>
                <w:color w:val="002060"/>
              </w:rPr>
            </w:pPr>
            <w:r w:rsidRPr="002F728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5CD4" w14:textId="77777777" w:rsidR="00BB49D0" w:rsidRPr="002F7285" w:rsidRDefault="00BB49D0" w:rsidP="00464ED4">
            <w:pPr>
              <w:pStyle w:val="rowtabella0"/>
              <w:jc w:val="center"/>
              <w:rPr>
                <w:color w:val="002060"/>
              </w:rPr>
            </w:pPr>
            <w:r w:rsidRPr="002F72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1C76" w14:textId="77777777" w:rsidR="00BB49D0" w:rsidRPr="002F7285" w:rsidRDefault="00BB49D0" w:rsidP="00464ED4">
            <w:pPr>
              <w:pStyle w:val="rowtabella0"/>
              <w:jc w:val="center"/>
              <w:rPr>
                <w:color w:val="002060"/>
              </w:rPr>
            </w:pPr>
            <w:r w:rsidRPr="002F7285">
              <w:rPr>
                <w:color w:val="002060"/>
              </w:rPr>
              <w:t>0</w:t>
            </w:r>
          </w:p>
        </w:tc>
      </w:tr>
      <w:tr w:rsidR="00BB49D0" w:rsidRPr="002F7285" w14:paraId="614E0043"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2F621" w14:textId="77777777" w:rsidR="00BB49D0" w:rsidRPr="002F7285" w:rsidRDefault="00BB49D0" w:rsidP="00464ED4">
            <w:pPr>
              <w:pStyle w:val="rowtabella0"/>
              <w:rPr>
                <w:color w:val="002060"/>
              </w:rPr>
            </w:pPr>
            <w:r w:rsidRPr="002F728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2987" w14:textId="77777777" w:rsidR="00BB49D0" w:rsidRPr="002F7285" w:rsidRDefault="00BB49D0" w:rsidP="00464ED4">
            <w:pPr>
              <w:pStyle w:val="rowtabella0"/>
              <w:jc w:val="center"/>
              <w:rPr>
                <w:color w:val="002060"/>
              </w:rPr>
            </w:pPr>
            <w:r w:rsidRPr="002F72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FC36"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40C4" w14:textId="77777777" w:rsidR="00BB49D0" w:rsidRPr="002F7285" w:rsidRDefault="00BB49D0" w:rsidP="00464ED4">
            <w:pPr>
              <w:pStyle w:val="rowtabella0"/>
              <w:jc w:val="center"/>
              <w:rPr>
                <w:color w:val="002060"/>
              </w:rPr>
            </w:pPr>
            <w:r w:rsidRPr="002F72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6BEF"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70EF" w14:textId="77777777" w:rsidR="00BB49D0" w:rsidRPr="002F7285" w:rsidRDefault="00BB49D0" w:rsidP="00464ED4">
            <w:pPr>
              <w:pStyle w:val="rowtabella0"/>
              <w:jc w:val="center"/>
              <w:rPr>
                <w:color w:val="002060"/>
              </w:rPr>
            </w:pPr>
            <w:r w:rsidRPr="002F72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7B1C" w14:textId="77777777" w:rsidR="00BB49D0" w:rsidRPr="002F7285" w:rsidRDefault="00BB49D0" w:rsidP="00464ED4">
            <w:pPr>
              <w:pStyle w:val="rowtabella0"/>
              <w:jc w:val="center"/>
              <w:rPr>
                <w:color w:val="002060"/>
              </w:rPr>
            </w:pPr>
            <w:r w:rsidRPr="002F728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A56E" w14:textId="77777777" w:rsidR="00BB49D0" w:rsidRPr="002F7285" w:rsidRDefault="00BB49D0" w:rsidP="00464ED4">
            <w:pPr>
              <w:pStyle w:val="rowtabella0"/>
              <w:jc w:val="center"/>
              <w:rPr>
                <w:color w:val="002060"/>
              </w:rPr>
            </w:pPr>
            <w:r w:rsidRPr="002F728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5902" w14:textId="77777777" w:rsidR="00BB49D0" w:rsidRPr="002F7285" w:rsidRDefault="00BB49D0" w:rsidP="00464ED4">
            <w:pPr>
              <w:pStyle w:val="rowtabella0"/>
              <w:jc w:val="center"/>
              <w:rPr>
                <w:color w:val="002060"/>
              </w:rPr>
            </w:pPr>
            <w:r w:rsidRPr="002F728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78B8" w14:textId="77777777" w:rsidR="00BB49D0" w:rsidRPr="002F7285" w:rsidRDefault="00BB49D0" w:rsidP="00464ED4">
            <w:pPr>
              <w:pStyle w:val="rowtabella0"/>
              <w:jc w:val="center"/>
              <w:rPr>
                <w:color w:val="002060"/>
              </w:rPr>
            </w:pPr>
            <w:r w:rsidRPr="002F7285">
              <w:rPr>
                <w:color w:val="002060"/>
              </w:rPr>
              <w:t>0</w:t>
            </w:r>
          </w:p>
        </w:tc>
      </w:tr>
      <w:tr w:rsidR="00BB49D0" w:rsidRPr="002F7285" w14:paraId="0E6D1014" w14:textId="77777777" w:rsidTr="00464E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CE6E1" w14:textId="77777777" w:rsidR="00BB49D0" w:rsidRPr="002F7285" w:rsidRDefault="00BB49D0" w:rsidP="00464ED4">
            <w:pPr>
              <w:pStyle w:val="rowtabella0"/>
              <w:rPr>
                <w:color w:val="002060"/>
              </w:rPr>
            </w:pPr>
            <w:r w:rsidRPr="002F728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205BA"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8F0D"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6E7CC" w14:textId="77777777" w:rsidR="00BB49D0" w:rsidRPr="002F7285" w:rsidRDefault="00BB49D0" w:rsidP="00464ED4">
            <w:pPr>
              <w:pStyle w:val="rowtabella0"/>
              <w:jc w:val="center"/>
              <w:rPr>
                <w:color w:val="002060"/>
              </w:rPr>
            </w:pPr>
            <w:r w:rsidRPr="002F72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638A"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643A" w14:textId="77777777" w:rsidR="00BB49D0" w:rsidRPr="002F7285" w:rsidRDefault="00BB49D0" w:rsidP="00464ED4">
            <w:pPr>
              <w:pStyle w:val="rowtabella0"/>
              <w:jc w:val="center"/>
              <w:rPr>
                <w:color w:val="002060"/>
              </w:rPr>
            </w:pPr>
            <w:r w:rsidRPr="002F72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B64C" w14:textId="77777777" w:rsidR="00BB49D0" w:rsidRPr="002F7285" w:rsidRDefault="00BB49D0" w:rsidP="00464ED4">
            <w:pPr>
              <w:pStyle w:val="rowtabella0"/>
              <w:jc w:val="center"/>
              <w:rPr>
                <w:color w:val="002060"/>
              </w:rPr>
            </w:pPr>
            <w:r w:rsidRPr="002F728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686A" w14:textId="77777777" w:rsidR="00BB49D0" w:rsidRPr="002F7285" w:rsidRDefault="00BB49D0" w:rsidP="00464ED4">
            <w:pPr>
              <w:pStyle w:val="rowtabella0"/>
              <w:jc w:val="center"/>
              <w:rPr>
                <w:color w:val="002060"/>
              </w:rPr>
            </w:pPr>
            <w:r w:rsidRPr="002F728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6613" w14:textId="77777777" w:rsidR="00BB49D0" w:rsidRPr="002F7285" w:rsidRDefault="00BB49D0" w:rsidP="00464ED4">
            <w:pPr>
              <w:pStyle w:val="rowtabella0"/>
              <w:jc w:val="center"/>
              <w:rPr>
                <w:color w:val="002060"/>
              </w:rPr>
            </w:pPr>
            <w:r w:rsidRPr="002F72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D041" w14:textId="77777777" w:rsidR="00BB49D0" w:rsidRPr="002F7285" w:rsidRDefault="00BB49D0" w:rsidP="00464ED4">
            <w:pPr>
              <w:pStyle w:val="rowtabella0"/>
              <w:jc w:val="center"/>
              <w:rPr>
                <w:color w:val="002060"/>
              </w:rPr>
            </w:pPr>
            <w:r w:rsidRPr="002F7285">
              <w:rPr>
                <w:color w:val="002060"/>
              </w:rPr>
              <w:t>0</w:t>
            </w:r>
          </w:p>
        </w:tc>
      </w:tr>
      <w:tr w:rsidR="00BB49D0" w:rsidRPr="002F7285" w14:paraId="5556C834" w14:textId="77777777" w:rsidTr="00464E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0E872A" w14:textId="77777777" w:rsidR="00BB49D0" w:rsidRPr="002F7285" w:rsidRDefault="00BB49D0" w:rsidP="00464ED4">
            <w:pPr>
              <w:pStyle w:val="rowtabella0"/>
              <w:rPr>
                <w:color w:val="002060"/>
              </w:rPr>
            </w:pPr>
            <w:r w:rsidRPr="002F728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1D12" w14:textId="77777777" w:rsidR="00BB49D0" w:rsidRPr="002F7285" w:rsidRDefault="00BB49D0" w:rsidP="00464ED4">
            <w:pPr>
              <w:pStyle w:val="rowtabella0"/>
              <w:jc w:val="center"/>
              <w:rPr>
                <w:color w:val="002060"/>
              </w:rPr>
            </w:pPr>
            <w:r w:rsidRPr="002F72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E19A" w14:textId="77777777" w:rsidR="00BB49D0" w:rsidRPr="002F7285" w:rsidRDefault="00BB49D0" w:rsidP="00464ED4">
            <w:pPr>
              <w:pStyle w:val="rowtabella0"/>
              <w:jc w:val="center"/>
              <w:rPr>
                <w:color w:val="002060"/>
              </w:rPr>
            </w:pPr>
            <w:r w:rsidRPr="002F72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B546" w14:textId="77777777" w:rsidR="00BB49D0" w:rsidRPr="002F7285" w:rsidRDefault="00BB49D0" w:rsidP="00464ED4">
            <w:pPr>
              <w:pStyle w:val="rowtabella0"/>
              <w:jc w:val="center"/>
              <w:rPr>
                <w:color w:val="002060"/>
              </w:rPr>
            </w:pPr>
            <w:r w:rsidRPr="002F72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2095" w14:textId="77777777" w:rsidR="00BB49D0" w:rsidRPr="002F7285" w:rsidRDefault="00BB49D0" w:rsidP="00464ED4">
            <w:pPr>
              <w:pStyle w:val="rowtabella0"/>
              <w:jc w:val="center"/>
              <w:rPr>
                <w:color w:val="002060"/>
              </w:rPr>
            </w:pPr>
            <w:r w:rsidRPr="002F72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F262" w14:textId="77777777" w:rsidR="00BB49D0" w:rsidRPr="002F7285" w:rsidRDefault="00BB49D0" w:rsidP="00464ED4">
            <w:pPr>
              <w:pStyle w:val="rowtabella0"/>
              <w:jc w:val="center"/>
              <w:rPr>
                <w:color w:val="002060"/>
              </w:rPr>
            </w:pPr>
            <w:r w:rsidRPr="002F72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75EB" w14:textId="77777777" w:rsidR="00BB49D0" w:rsidRPr="002F7285" w:rsidRDefault="00BB49D0" w:rsidP="00464ED4">
            <w:pPr>
              <w:pStyle w:val="rowtabella0"/>
              <w:jc w:val="center"/>
              <w:rPr>
                <w:color w:val="002060"/>
              </w:rPr>
            </w:pPr>
            <w:r w:rsidRPr="002F72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6375" w14:textId="77777777" w:rsidR="00BB49D0" w:rsidRPr="002F7285" w:rsidRDefault="00BB49D0" w:rsidP="00464ED4">
            <w:pPr>
              <w:pStyle w:val="rowtabella0"/>
              <w:jc w:val="center"/>
              <w:rPr>
                <w:color w:val="002060"/>
              </w:rPr>
            </w:pPr>
            <w:r w:rsidRPr="002F728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43FC" w14:textId="77777777" w:rsidR="00BB49D0" w:rsidRPr="002F7285" w:rsidRDefault="00BB49D0" w:rsidP="00464ED4">
            <w:pPr>
              <w:pStyle w:val="rowtabella0"/>
              <w:jc w:val="center"/>
              <w:rPr>
                <w:color w:val="002060"/>
              </w:rPr>
            </w:pPr>
            <w:r w:rsidRPr="002F728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1B7F" w14:textId="77777777" w:rsidR="00BB49D0" w:rsidRPr="002F7285" w:rsidRDefault="00BB49D0" w:rsidP="00464ED4">
            <w:pPr>
              <w:pStyle w:val="rowtabella0"/>
              <w:jc w:val="center"/>
              <w:rPr>
                <w:color w:val="002060"/>
              </w:rPr>
            </w:pPr>
            <w:r w:rsidRPr="002F7285">
              <w:rPr>
                <w:color w:val="002060"/>
              </w:rPr>
              <w:t>1</w:t>
            </w:r>
          </w:p>
        </w:tc>
      </w:tr>
    </w:tbl>
    <w:p w14:paraId="3DAA104B" w14:textId="77777777" w:rsidR="00BB49D0" w:rsidRPr="007E6FCE" w:rsidRDefault="00BB49D0" w:rsidP="00525E03">
      <w:pPr>
        <w:pStyle w:val="breakline"/>
        <w:rPr>
          <w:color w:val="002060"/>
        </w:rPr>
      </w:pPr>
    </w:p>
    <w:p w14:paraId="30B1C936" w14:textId="77777777" w:rsidR="00525E03" w:rsidRPr="007E6FCE" w:rsidRDefault="00525E03" w:rsidP="00525E03">
      <w:pPr>
        <w:pStyle w:val="breakline"/>
        <w:rPr>
          <w:color w:val="002060"/>
        </w:rPr>
      </w:pPr>
    </w:p>
    <w:p w14:paraId="0AC4B040" w14:textId="77777777" w:rsidR="00993354" w:rsidRPr="00C37FD9" w:rsidRDefault="00993354" w:rsidP="00993354">
      <w:pPr>
        <w:pStyle w:val="breakline"/>
        <w:rPr>
          <w:color w:val="002060"/>
        </w:rPr>
      </w:pPr>
    </w:p>
    <w:p w14:paraId="420DF50C" w14:textId="77777777" w:rsidR="00F91F5D" w:rsidRPr="00937FDE" w:rsidRDefault="00F91F5D" w:rsidP="00F91F5D">
      <w:pPr>
        <w:pStyle w:val="TITOLOCAMPIONATO"/>
        <w:shd w:val="clear" w:color="auto" w:fill="002060"/>
        <w:spacing w:before="0" w:beforeAutospacing="0" w:after="0" w:afterAutospacing="0"/>
        <w:rPr>
          <w:color w:val="FFFFFF"/>
        </w:rPr>
      </w:pPr>
      <w:bookmarkStart w:id="11" w:name="_Toc26365480"/>
      <w:r>
        <w:rPr>
          <w:color w:val="FFFFFF"/>
        </w:rPr>
        <w:t>ERRATA CORRIGE</w:t>
      </w:r>
      <w:bookmarkEnd w:id="11"/>
    </w:p>
    <w:p w14:paraId="2C7EA94C" w14:textId="77777777" w:rsidR="00F91F5D" w:rsidRPr="00AB61E8" w:rsidRDefault="00F91F5D" w:rsidP="00F91F5D">
      <w:pPr>
        <w:rPr>
          <w:rFonts w:ascii="Arial" w:hAnsi="Arial" w:cs="Arial"/>
          <w:sz w:val="22"/>
          <w:szCs w:val="22"/>
        </w:rPr>
      </w:pPr>
    </w:p>
    <w:p w14:paraId="12319D95" w14:textId="7BF653D3" w:rsidR="00F91F5D" w:rsidRPr="00AB61E8" w:rsidRDefault="00F91F5D" w:rsidP="00F91F5D">
      <w:pPr>
        <w:pStyle w:val="LndNormale1"/>
        <w:rPr>
          <w:b/>
          <w:color w:val="002060"/>
          <w:sz w:val="28"/>
          <w:szCs w:val="28"/>
        </w:rPr>
      </w:pPr>
      <w:r w:rsidRPr="00AB61E8">
        <w:rPr>
          <w:b/>
          <w:color w:val="002060"/>
          <w:sz w:val="28"/>
          <w:szCs w:val="28"/>
        </w:rPr>
        <w:t>CAMPIONATO REGIONALE SERIE C</w:t>
      </w:r>
      <w:r>
        <w:rPr>
          <w:b/>
          <w:color w:val="002060"/>
          <w:sz w:val="28"/>
          <w:szCs w:val="28"/>
        </w:rPr>
        <w:t>2</w:t>
      </w:r>
      <w:r w:rsidRPr="00AB61E8">
        <w:rPr>
          <w:b/>
          <w:color w:val="002060"/>
          <w:sz w:val="28"/>
          <w:szCs w:val="28"/>
        </w:rPr>
        <w:t xml:space="preserve">, GIRONE </w:t>
      </w:r>
      <w:r>
        <w:rPr>
          <w:b/>
          <w:color w:val="002060"/>
          <w:sz w:val="28"/>
          <w:szCs w:val="28"/>
        </w:rPr>
        <w:t>“</w:t>
      </w:r>
      <w:r>
        <w:rPr>
          <w:b/>
          <w:color w:val="002060"/>
          <w:sz w:val="28"/>
          <w:szCs w:val="28"/>
        </w:rPr>
        <w:t>B</w:t>
      </w:r>
      <w:r>
        <w:rPr>
          <w:b/>
          <w:color w:val="002060"/>
          <w:sz w:val="28"/>
          <w:szCs w:val="28"/>
        </w:rPr>
        <w:t>”</w:t>
      </w:r>
    </w:p>
    <w:p w14:paraId="14770FDC" w14:textId="77777777" w:rsidR="00F91F5D" w:rsidRDefault="00F91F5D" w:rsidP="00F91F5D">
      <w:pPr>
        <w:pStyle w:val="LndNormale1"/>
        <w:rPr>
          <w:color w:val="002060"/>
        </w:rPr>
      </w:pPr>
    </w:p>
    <w:p w14:paraId="36A81D46" w14:textId="682B5AD3" w:rsidR="00F91F5D" w:rsidRDefault="00F91F5D" w:rsidP="00F91F5D">
      <w:pPr>
        <w:rPr>
          <w:rFonts w:ascii="Arial" w:hAnsi="Arial" w:cs="Arial"/>
          <w:bCs/>
          <w:color w:val="002060"/>
          <w:sz w:val="22"/>
          <w:szCs w:val="22"/>
        </w:rPr>
      </w:pPr>
      <w:r>
        <w:rPr>
          <w:rFonts w:ascii="Arial" w:hAnsi="Arial" w:cs="Arial"/>
          <w:bCs/>
          <w:color w:val="002060"/>
          <w:sz w:val="22"/>
          <w:szCs w:val="22"/>
        </w:rPr>
        <w:t xml:space="preserve">Preso atto della </w:t>
      </w:r>
      <w:r>
        <w:rPr>
          <w:rFonts w:ascii="Arial" w:hAnsi="Arial" w:cs="Arial"/>
          <w:bCs/>
          <w:color w:val="002060"/>
          <w:sz w:val="22"/>
          <w:szCs w:val="22"/>
        </w:rPr>
        <w:t>rettifica arbitrale</w:t>
      </w:r>
      <w:r>
        <w:rPr>
          <w:rFonts w:ascii="Arial" w:hAnsi="Arial" w:cs="Arial"/>
          <w:bCs/>
          <w:color w:val="002060"/>
          <w:sz w:val="22"/>
          <w:szCs w:val="22"/>
        </w:rPr>
        <w:t xml:space="preserve">, la gara </w:t>
      </w:r>
      <w:r>
        <w:rPr>
          <w:rFonts w:ascii="Arial" w:hAnsi="Arial" w:cs="Arial"/>
          <w:b/>
          <w:color w:val="002060"/>
          <w:sz w:val="22"/>
          <w:szCs w:val="22"/>
        </w:rPr>
        <w:t>AURORA TREIA – SERRALTA</w:t>
      </w:r>
      <w:r>
        <w:rPr>
          <w:rFonts w:ascii="Arial" w:hAnsi="Arial" w:cs="Arial"/>
          <w:bCs/>
          <w:color w:val="002060"/>
          <w:sz w:val="22"/>
          <w:szCs w:val="22"/>
        </w:rPr>
        <w:t xml:space="preserve"> del </w:t>
      </w:r>
      <w:r>
        <w:rPr>
          <w:rFonts w:ascii="Arial" w:hAnsi="Arial" w:cs="Arial"/>
          <w:bCs/>
          <w:color w:val="002060"/>
          <w:sz w:val="22"/>
          <w:szCs w:val="22"/>
        </w:rPr>
        <w:t>16</w:t>
      </w:r>
      <w:r>
        <w:rPr>
          <w:rFonts w:ascii="Arial" w:hAnsi="Arial" w:cs="Arial"/>
          <w:bCs/>
          <w:color w:val="002060"/>
          <w:sz w:val="22"/>
          <w:szCs w:val="22"/>
        </w:rPr>
        <w:t>/1</w:t>
      </w:r>
      <w:r>
        <w:rPr>
          <w:rFonts w:ascii="Arial" w:hAnsi="Arial" w:cs="Arial"/>
          <w:bCs/>
          <w:color w:val="002060"/>
          <w:sz w:val="22"/>
          <w:szCs w:val="22"/>
        </w:rPr>
        <w:t>2</w:t>
      </w:r>
      <w:r>
        <w:rPr>
          <w:rFonts w:ascii="Arial" w:hAnsi="Arial" w:cs="Arial"/>
          <w:bCs/>
          <w:color w:val="002060"/>
          <w:sz w:val="22"/>
          <w:szCs w:val="22"/>
        </w:rPr>
        <w:t xml:space="preserve">/2022 è terminata con il risultato di </w:t>
      </w:r>
      <w:r>
        <w:rPr>
          <w:rFonts w:ascii="Arial" w:hAnsi="Arial" w:cs="Arial"/>
          <w:b/>
          <w:color w:val="002060"/>
          <w:sz w:val="22"/>
          <w:szCs w:val="22"/>
        </w:rPr>
        <w:t>7-3</w:t>
      </w:r>
      <w:r>
        <w:rPr>
          <w:rFonts w:ascii="Arial" w:hAnsi="Arial" w:cs="Arial"/>
          <w:bCs/>
          <w:color w:val="002060"/>
          <w:sz w:val="22"/>
          <w:szCs w:val="22"/>
        </w:rPr>
        <w:t xml:space="preserve"> e non </w:t>
      </w:r>
      <w:r>
        <w:rPr>
          <w:rFonts w:ascii="Arial" w:hAnsi="Arial" w:cs="Arial"/>
          <w:bCs/>
          <w:color w:val="002060"/>
          <w:sz w:val="22"/>
          <w:szCs w:val="22"/>
        </w:rPr>
        <w:t>7-4</w:t>
      </w:r>
      <w:r>
        <w:rPr>
          <w:rFonts w:ascii="Arial" w:hAnsi="Arial" w:cs="Arial"/>
          <w:bCs/>
          <w:color w:val="002060"/>
          <w:sz w:val="22"/>
          <w:szCs w:val="22"/>
        </w:rPr>
        <w:t xml:space="preserve"> come riportato nel Comunicato Ufficiale n° </w:t>
      </w:r>
      <w:r>
        <w:rPr>
          <w:rFonts w:ascii="Arial" w:hAnsi="Arial" w:cs="Arial"/>
          <w:bCs/>
          <w:color w:val="002060"/>
          <w:sz w:val="22"/>
          <w:szCs w:val="22"/>
        </w:rPr>
        <w:t>67</w:t>
      </w:r>
      <w:r>
        <w:rPr>
          <w:rFonts w:ascii="Arial" w:hAnsi="Arial" w:cs="Arial"/>
          <w:bCs/>
          <w:color w:val="002060"/>
          <w:sz w:val="22"/>
          <w:szCs w:val="22"/>
        </w:rPr>
        <w:t xml:space="preserve"> del </w:t>
      </w:r>
      <w:r>
        <w:rPr>
          <w:rFonts w:ascii="Arial" w:hAnsi="Arial" w:cs="Arial"/>
          <w:bCs/>
          <w:color w:val="002060"/>
          <w:sz w:val="22"/>
          <w:szCs w:val="22"/>
        </w:rPr>
        <w:t>21</w:t>
      </w:r>
      <w:r>
        <w:rPr>
          <w:rFonts w:ascii="Arial" w:hAnsi="Arial" w:cs="Arial"/>
          <w:bCs/>
          <w:color w:val="002060"/>
          <w:sz w:val="22"/>
          <w:szCs w:val="22"/>
        </w:rPr>
        <w:t>/1</w:t>
      </w:r>
      <w:r>
        <w:rPr>
          <w:rFonts w:ascii="Arial" w:hAnsi="Arial" w:cs="Arial"/>
          <w:bCs/>
          <w:color w:val="002060"/>
          <w:sz w:val="22"/>
          <w:szCs w:val="22"/>
        </w:rPr>
        <w:t>2</w:t>
      </w:r>
      <w:r>
        <w:rPr>
          <w:rFonts w:ascii="Arial" w:hAnsi="Arial" w:cs="Arial"/>
          <w:bCs/>
          <w:color w:val="002060"/>
          <w:sz w:val="22"/>
          <w:szCs w:val="22"/>
        </w:rPr>
        <w:t>/2022.</w:t>
      </w:r>
    </w:p>
    <w:p w14:paraId="109805A9" w14:textId="77777777" w:rsidR="00002254" w:rsidRPr="007E6FCE" w:rsidRDefault="00002254" w:rsidP="00BB49D0">
      <w:pPr>
        <w:pStyle w:val="breakline"/>
        <w:rPr>
          <w:rFonts w:ascii="Arial" w:hAnsi="Arial" w:cs="Arial"/>
          <w:color w:val="002060"/>
          <w:sz w:val="22"/>
          <w:szCs w:val="22"/>
        </w:rPr>
      </w:pPr>
    </w:p>
    <w:p w14:paraId="45318DCC" w14:textId="77777777" w:rsidR="00EC0124" w:rsidRPr="00DE1EF7" w:rsidRDefault="00EC0124" w:rsidP="00EC0124">
      <w:pPr>
        <w:pStyle w:val="breakline"/>
        <w:rPr>
          <w:color w:val="002060"/>
        </w:rPr>
      </w:pPr>
    </w:p>
    <w:p w14:paraId="1919B715" w14:textId="77777777" w:rsidR="00EC0124" w:rsidRPr="00DE1EF7" w:rsidRDefault="00EC0124" w:rsidP="00EC0124">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A9170A8" w14:textId="77777777" w:rsidR="00EC0124" w:rsidRPr="00DE1EF7" w:rsidRDefault="00EC0124" w:rsidP="00EC0124">
      <w:pPr>
        <w:pStyle w:val="Corpodeltesto21"/>
        <w:jc w:val="center"/>
        <w:rPr>
          <w:rFonts w:ascii="Arial" w:hAnsi="Arial" w:cs="Arial"/>
          <w:b/>
          <w:color w:val="002060"/>
          <w:sz w:val="30"/>
          <w:szCs w:val="30"/>
        </w:rPr>
      </w:pPr>
    </w:p>
    <w:p w14:paraId="089B9036" w14:textId="4979A71E" w:rsidR="00EC0124" w:rsidRPr="00DE1EF7" w:rsidRDefault="00EC0124" w:rsidP="00EC0124">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CA78A1">
        <w:rPr>
          <w:rFonts w:ascii="Arial" w:hAnsi="Arial" w:cs="Arial"/>
          <w:color w:val="002060"/>
        </w:rPr>
        <w:t xml:space="preserve"> </w:t>
      </w:r>
      <w:r w:rsidR="00CA78A1" w:rsidRPr="00CA78A1">
        <w:rPr>
          <w:rFonts w:ascii="Arial" w:hAnsi="Arial" w:cs="Arial"/>
          <w:b/>
          <w:bCs/>
          <w:color w:val="002060"/>
        </w:rPr>
        <w:t>16</w:t>
      </w:r>
      <w:r w:rsidR="00A613C1" w:rsidRPr="00CA78A1">
        <w:rPr>
          <w:rFonts w:ascii="Arial" w:hAnsi="Arial" w:cs="Arial"/>
          <w:b/>
          <w:bCs/>
          <w:color w:val="002060"/>
        </w:rPr>
        <w:t xml:space="preserve"> </w:t>
      </w:r>
      <w:r w:rsidR="00A613C1">
        <w:rPr>
          <w:rFonts w:ascii="Arial" w:hAnsi="Arial" w:cs="Arial"/>
          <w:b/>
          <w:bCs/>
          <w:color w:val="002060"/>
        </w:rPr>
        <w:t>gennaio 2023</w:t>
      </w:r>
      <w:r w:rsidRPr="00DE1EF7">
        <w:rPr>
          <w:rFonts w:ascii="Arial" w:hAnsi="Arial" w:cs="Arial"/>
          <w:color w:val="002060"/>
        </w:rPr>
        <w:t xml:space="preserve"> a favore di questo Comitato Regionale mediante bonifico bancario da versare alle seguenti coordinate: </w:t>
      </w:r>
    </w:p>
    <w:p w14:paraId="52F81D6A" w14:textId="77777777" w:rsidR="00EC0124" w:rsidRPr="00DE1EF7" w:rsidRDefault="00EC0124" w:rsidP="00EC0124">
      <w:pPr>
        <w:pStyle w:val="Nessunaspaziatura"/>
        <w:jc w:val="both"/>
        <w:rPr>
          <w:rFonts w:ascii="Arial" w:hAnsi="Arial" w:cs="Arial"/>
          <w:color w:val="002060"/>
        </w:rPr>
      </w:pPr>
    </w:p>
    <w:p w14:paraId="138D5562"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BNL – ANCONA</w:t>
      </w:r>
    </w:p>
    <w:p w14:paraId="30115D54"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536395B"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2C4329BB" w14:textId="77777777" w:rsidR="00EC0124" w:rsidRPr="00DE1EF7" w:rsidRDefault="00EC0124" w:rsidP="00EC0124">
      <w:pPr>
        <w:pStyle w:val="Nessunaspaziatura"/>
        <w:jc w:val="both"/>
        <w:rPr>
          <w:rFonts w:ascii="Arial" w:hAnsi="Arial" w:cs="Arial"/>
          <w:color w:val="002060"/>
        </w:rPr>
      </w:pPr>
    </w:p>
    <w:p w14:paraId="27A4C453" w14:textId="77777777" w:rsidR="00EC0124" w:rsidRPr="00DE1EF7" w:rsidRDefault="00EC0124" w:rsidP="00EC0124">
      <w:pPr>
        <w:pStyle w:val="Corpodeltesto21"/>
        <w:rPr>
          <w:rFonts w:ascii="Arial" w:hAnsi="Arial" w:cs="Arial"/>
          <w:color w:val="002060"/>
          <w:sz w:val="22"/>
          <w:szCs w:val="22"/>
        </w:rPr>
      </w:pPr>
    </w:p>
    <w:p w14:paraId="770C7260"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338CBEFE" w14:textId="77777777" w:rsidR="00EC0124" w:rsidRPr="00DE1EF7" w:rsidRDefault="00EC0124" w:rsidP="00EC0124">
      <w:pPr>
        <w:pStyle w:val="Corpodeltesto21"/>
        <w:rPr>
          <w:rFonts w:ascii="Arial" w:hAnsi="Arial" w:cs="Arial"/>
          <w:color w:val="002060"/>
          <w:sz w:val="22"/>
          <w:szCs w:val="22"/>
        </w:rPr>
      </w:pPr>
    </w:p>
    <w:p w14:paraId="3987E254"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2D027201"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51DC60C3"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0E78EEDC" w14:textId="77777777" w:rsidR="00EC0124" w:rsidRPr="00DE1EF7" w:rsidRDefault="00EC0124" w:rsidP="00EC0124">
      <w:pPr>
        <w:pStyle w:val="Corpodeltesto21"/>
        <w:rPr>
          <w:rFonts w:ascii="Arial" w:hAnsi="Arial" w:cs="Arial"/>
          <w:color w:val="002060"/>
          <w:sz w:val="22"/>
          <w:szCs w:val="22"/>
        </w:rPr>
      </w:pPr>
    </w:p>
    <w:p w14:paraId="5070357A"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BC07510" w14:textId="77777777" w:rsidR="00EC0124" w:rsidRPr="00DE1EF7" w:rsidRDefault="00EC0124" w:rsidP="00EC0124">
      <w:pPr>
        <w:pStyle w:val="Corpodeltesto21"/>
        <w:rPr>
          <w:rFonts w:ascii="Arial" w:hAnsi="Arial" w:cs="Arial"/>
          <w:color w:val="002060"/>
          <w:sz w:val="22"/>
          <w:szCs w:val="22"/>
        </w:rPr>
      </w:pPr>
    </w:p>
    <w:p w14:paraId="2157EEA9"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56B8902"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4973F3BC" w14:textId="71B16F70" w:rsidR="00EC0124"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F0D1BE4" w14:textId="74F3CB92" w:rsidR="00515D96" w:rsidRDefault="00515D96" w:rsidP="00EC0124">
      <w:pPr>
        <w:pStyle w:val="Corpodeltesto21"/>
        <w:rPr>
          <w:rFonts w:ascii="Arial" w:hAnsi="Arial" w:cs="Arial"/>
          <w:color w:val="002060"/>
          <w:sz w:val="22"/>
          <w:szCs w:val="22"/>
        </w:rPr>
      </w:pPr>
    </w:p>
    <w:p w14:paraId="73C6D11F" w14:textId="47EDF016" w:rsidR="00EC0124" w:rsidRDefault="00EC0124" w:rsidP="00380D1F">
      <w:pPr>
        <w:pStyle w:val="breakline"/>
        <w:rPr>
          <w:rFonts w:eastAsiaTheme="minorEastAsia"/>
          <w:color w:val="002060"/>
        </w:rPr>
      </w:pPr>
    </w:p>
    <w:p w14:paraId="093C0D03" w14:textId="77777777" w:rsidR="00BB49D0" w:rsidRPr="00937FDE" w:rsidRDefault="00BB49D0" w:rsidP="00BB49D0">
      <w:pPr>
        <w:pStyle w:val="TITOLOCAMPIONATO"/>
        <w:shd w:val="clear" w:color="auto" w:fill="002060"/>
        <w:spacing w:before="0" w:beforeAutospacing="0" w:after="0" w:afterAutospacing="0"/>
        <w:rPr>
          <w:color w:val="FFFFFF"/>
          <w:szCs w:val="30"/>
        </w:rPr>
      </w:pPr>
      <w:bookmarkStart w:id="12" w:name="_Toc123225101"/>
      <w:r w:rsidRPr="00937FDE">
        <w:rPr>
          <w:color w:val="FFFFFF"/>
          <w:szCs w:val="30"/>
        </w:rPr>
        <w:lastRenderedPageBreak/>
        <w:t>DELIBERE DELLA CORTE SPORTIVA DI APPELLO TERRITORIALE</w:t>
      </w:r>
      <w:bookmarkEnd w:id="12"/>
    </w:p>
    <w:p w14:paraId="5FCBD347" w14:textId="77777777" w:rsidR="00BB49D0" w:rsidRDefault="00BB49D0" w:rsidP="00BB49D0">
      <w:pPr>
        <w:pStyle w:val="LndNormale1"/>
      </w:pPr>
    </w:p>
    <w:p w14:paraId="2975248F" w14:textId="77777777" w:rsidR="00BB49D0" w:rsidRPr="00BB49D0" w:rsidRDefault="00BB49D0" w:rsidP="00BB49D0">
      <w:pPr>
        <w:pStyle w:val="Standard"/>
        <w:jc w:val="center"/>
        <w:rPr>
          <w:rFonts w:ascii="Arial" w:hAnsi="Arial"/>
          <w:b/>
          <w:color w:val="002060"/>
          <w:sz w:val="22"/>
          <w:szCs w:val="22"/>
        </w:rPr>
      </w:pPr>
      <w:r w:rsidRPr="00BB49D0">
        <w:rPr>
          <w:rFonts w:ascii="Arial" w:hAnsi="Arial"/>
          <w:b/>
          <w:color w:val="002060"/>
          <w:sz w:val="22"/>
          <w:szCs w:val="22"/>
        </w:rPr>
        <w:t>TESTO DELLE DECISIONI RELATIVE AL</w:t>
      </w:r>
    </w:p>
    <w:p w14:paraId="0E084CA8" w14:textId="77777777" w:rsidR="00BB49D0" w:rsidRPr="00BB49D0" w:rsidRDefault="00BB49D0" w:rsidP="00BB49D0">
      <w:pPr>
        <w:pStyle w:val="Standard"/>
        <w:jc w:val="center"/>
        <w:rPr>
          <w:color w:val="002060"/>
        </w:rPr>
      </w:pPr>
      <w:r w:rsidRPr="00BB49D0">
        <w:rPr>
          <w:rFonts w:ascii="Arial" w:hAnsi="Arial"/>
          <w:b/>
          <w:color w:val="002060"/>
          <w:sz w:val="22"/>
          <w:szCs w:val="22"/>
        </w:rPr>
        <w:t>COM. UFF. N.  112  –  RIUNIONE DEL 19 DICEMBRE  202</w:t>
      </w:r>
      <w:r w:rsidRPr="00BB49D0">
        <w:rPr>
          <w:rFonts w:ascii="Arial" w:eastAsia="Arial" w:hAnsi="Arial"/>
          <w:b/>
          <w:color w:val="002060"/>
          <w:sz w:val="22"/>
          <w:szCs w:val="22"/>
        </w:rPr>
        <w:t>2</w:t>
      </w:r>
    </w:p>
    <w:p w14:paraId="6F71802D" w14:textId="77777777" w:rsidR="00BB49D0" w:rsidRPr="00BB49D0" w:rsidRDefault="00BB49D0" w:rsidP="00BB49D0">
      <w:pPr>
        <w:pStyle w:val="Standard"/>
        <w:spacing w:line="340" w:lineRule="exact"/>
        <w:jc w:val="center"/>
        <w:rPr>
          <w:rFonts w:ascii="Arial" w:hAnsi="Arial"/>
          <w:i/>
          <w:iCs/>
          <w:color w:val="002060"/>
          <w:sz w:val="22"/>
          <w:szCs w:val="22"/>
          <w:u w:val="single"/>
        </w:rPr>
      </w:pPr>
    </w:p>
    <w:p w14:paraId="704F328F" w14:textId="77777777" w:rsidR="00BB49D0" w:rsidRPr="00BB49D0" w:rsidRDefault="00BB49D0" w:rsidP="00BB49D0">
      <w:pPr>
        <w:pStyle w:val="Heading"/>
        <w:jc w:val="both"/>
        <w:rPr>
          <w:color w:val="002060"/>
        </w:rPr>
      </w:pPr>
      <w:r w:rsidRPr="00BB49D0">
        <w:rPr>
          <w:rFonts w:eastAsia="Times New Roman"/>
          <w:b w:val="0"/>
          <w:color w:val="002060"/>
          <w:szCs w:val="22"/>
        </w:rPr>
        <w:t xml:space="preserve">La Corte Sportiva d’Appello Territoriale </w:t>
      </w:r>
      <w:r w:rsidRPr="00BB49D0">
        <w:rPr>
          <w:b w:val="0"/>
          <w:color w:val="002060"/>
          <w:szCs w:val="22"/>
        </w:rPr>
        <w:t>del Comitato Regionale Marche, nella riunione del giorno 19 dic</w:t>
      </w:r>
      <w:r w:rsidRPr="00BB49D0">
        <w:rPr>
          <w:rFonts w:eastAsia="Times New Roman"/>
          <w:b w:val="0"/>
          <w:color w:val="002060"/>
          <w:szCs w:val="22"/>
        </w:rPr>
        <w:t>embre</w:t>
      </w:r>
      <w:r w:rsidRPr="00BB49D0">
        <w:rPr>
          <w:b w:val="0"/>
          <w:color w:val="002060"/>
          <w:szCs w:val="22"/>
        </w:rPr>
        <w:t xml:space="preserve"> 2022, ha pronunciato le seguenti decisioni:</w:t>
      </w:r>
    </w:p>
    <w:p w14:paraId="29538DAA" w14:textId="77777777" w:rsidR="00BB49D0" w:rsidRPr="00BB49D0" w:rsidRDefault="00BB49D0" w:rsidP="00BB49D0">
      <w:pPr>
        <w:pStyle w:val="Nessunaspaziatura"/>
        <w:rPr>
          <w:color w:val="002060"/>
        </w:rPr>
      </w:pPr>
    </w:p>
    <w:p w14:paraId="056E7406" w14:textId="77777777" w:rsidR="00BB49D0" w:rsidRPr="00BB49D0" w:rsidRDefault="00BB49D0" w:rsidP="00BB49D0">
      <w:pPr>
        <w:pStyle w:val="Standard"/>
        <w:spacing w:line="340" w:lineRule="exact"/>
        <w:jc w:val="center"/>
        <w:rPr>
          <w:color w:val="002060"/>
        </w:rPr>
      </w:pPr>
      <w:r w:rsidRPr="00BB49D0">
        <w:rPr>
          <w:rFonts w:ascii="Arial" w:hAnsi="Arial"/>
          <w:b/>
          <w:bCs/>
          <w:color w:val="002060"/>
          <w:sz w:val="22"/>
          <w:szCs w:val="22"/>
        </w:rPr>
        <w:t>DECISIONE   N. 24/2022-2023</w:t>
      </w:r>
    </w:p>
    <w:p w14:paraId="7965C5AB" w14:textId="77777777" w:rsidR="00BB49D0" w:rsidRPr="00BB49D0" w:rsidRDefault="00BB49D0" w:rsidP="00BB49D0">
      <w:pPr>
        <w:pStyle w:val="Nessunaspaziatura"/>
        <w:rPr>
          <w:color w:val="002060"/>
        </w:rPr>
      </w:pPr>
    </w:p>
    <w:p w14:paraId="505D39DD" w14:textId="77777777" w:rsidR="00BB49D0" w:rsidRPr="00BB49D0" w:rsidRDefault="00BB49D0" w:rsidP="00BB49D0">
      <w:pPr>
        <w:pStyle w:val="Standard"/>
        <w:jc w:val="center"/>
        <w:rPr>
          <w:rFonts w:ascii="Arial" w:hAnsi="Arial"/>
          <w:color w:val="002060"/>
          <w:sz w:val="22"/>
          <w:szCs w:val="22"/>
        </w:rPr>
      </w:pPr>
      <w:r w:rsidRPr="00BB49D0">
        <w:rPr>
          <w:rFonts w:ascii="Arial" w:hAnsi="Arial"/>
          <w:color w:val="002060"/>
          <w:sz w:val="22"/>
          <w:szCs w:val="22"/>
        </w:rPr>
        <w:t>LA CORTE SPORTIVA D’APPELLO TERRITORIALE</w:t>
      </w:r>
    </w:p>
    <w:p w14:paraId="2381C028" w14:textId="77777777" w:rsidR="00BB49D0" w:rsidRPr="00BB49D0" w:rsidRDefault="00BB49D0" w:rsidP="00BB49D0">
      <w:pPr>
        <w:pStyle w:val="Standard"/>
        <w:jc w:val="center"/>
        <w:rPr>
          <w:rFonts w:ascii="Arial" w:hAnsi="Arial"/>
          <w:color w:val="002060"/>
          <w:sz w:val="22"/>
          <w:szCs w:val="22"/>
        </w:rPr>
      </w:pPr>
      <w:r w:rsidRPr="00BB49D0">
        <w:rPr>
          <w:rFonts w:ascii="Arial" w:hAnsi="Arial"/>
          <w:color w:val="002060"/>
          <w:sz w:val="22"/>
          <w:szCs w:val="22"/>
        </w:rPr>
        <w:t>PRESSO IL COMITATO REGIONALE MARCHE</w:t>
      </w:r>
    </w:p>
    <w:p w14:paraId="43B59573" w14:textId="77777777" w:rsidR="00BB49D0" w:rsidRPr="00BB49D0" w:rsidRDefault="00BB49D0" w:rsidP="00BB49D0">
      <w:pPr>
        <w:pStyle w:val="Standard"/>
        <w:jc w:val="center"/>
        <w:rPr>
          <w:rFonts w:ascii="Arial" w:hAnsi="Arial"/>
          <w:color w:val="002060"/>
          <w:sz w:val="22"/>
          <w:szCs w:val="22"/>
        </w:rPr>
      </w:pPr>
    </w:p>
    <w:p w14:paraId="28332B3B" w14:textId="77777777" w:rsidR="00BB49D0" w:rsidRPr="00BB49D0" w:rsidRDefault="00BB49D0" w:rsidP="00BB49D0">
      <w:pPr>
        <w:pStyle w:val="Titolo"/>
        <w:jc w:val="both"/>
        <w:rPr>
          <w:b w:val="0"/>
          <w:color w:val="002060"/>
          <w:szCs w:val="22"/>
        </w:rPr>
      </w:pPr>
      <w:r w:rsidRPr="00BB49D0">
        <w:rPr>
          <w:b w:val="0"/>
          <w:color w:val="002060"/>
          <w:szCs w:val="22"/>
        </w:rPr>
        <w:t>La Corte sportiva d’appello territoriale presso il Comitato Regionale Marche, composta da</w:t>
      </w:r>
    </w:p>
    <w:p w14:paraId="4E0E30BA" w14:textId="77777777" w:rsidR="00BB49D0" w:rsidRPr="00BB49D0" w:rsidRDefault="00BB49D0" w:rsidP="00BB49D0">
      <w:pPr>
        <w:pStyle w:val="Titolo"/>
        <w:jc w:val="both"/>
        <w:rPr>
          <w:b w:val="0"/>
          <w:color w:val="002060"/>
          <w:szCs w:val="22"/>
        </w:rPr>
      </w:pPr>
      <w:r w:rsidRPr="00BB49D0">
        <w:rPr>
          <w:b w:val="0"/>
          <w:color w:val="002060"/>
          <w:szCs w:val="22"/>
        </w:rPr>
        <w:t xml:space="preserve">Avv. Piero </w:t>
      </w:r>
      <w:proofErr w:type="spellStart"/>
      <w:r w:rsidRPr="00BB49D0">
        <w:rPr>
          <w:b w:val="0"/>
          <w:color w:val="002060"/>
          <w:szCs w:val="22"/>
        </w:rPr>
        <w:t>Paciaroni</w:t>
      </w:r>
      <w:proofErr w:type="spellEnd"/>
      <w:r w:rsidRPr="00BB49D0">
        <w:rPr>
          <w:b w:val="0"/>
          <w:color w:val="002060"/>
          <w:szCs w:val="22"/>
        </w:rPr>
        <w:t xml:space="preserve"> - Presidente</w:t>
      </w:r>
    </w:p>
    <w:p w14:paraId="1170358D" w14:textId="77777777" w:rsidR="00BB49D0" w:rsidRPr="00BB49D0" w:rsidRDefault="00BB49D0" w:rsidP="00BB49D0">
      <w:pPr>
        <w:pStyle w:val="Titolo"/>
        <w:jc w:val="both"/>
        <w:rPr>
          <w:b w:val="0"/>
          <w:color w:val="002060"/>
          <w:szCs w:val="22"/>
        </w:rPr>
      </w:pPr>
      <w:r w:rsidRPr="00BB49D0">
        <w:rPr>
          <w:b w:val="0"/>
          <w:color w:val="002060"/>
          <w:szCs w:val="22"/>
        </w:rPr>
        <w:t>Dott. Giovanni Spanti – Vicepresidente</w:t>
      </w:r>
    </w:p>
    <w:p w14:paraId="18C31DDE" w14:textId="77777777" w:rsidR="00BB49D0" w:rsidRPr="00BB49D0" w:rsidRDefault="00BB49D0" w:rsidP="00BB49D0">
      <w:pPr>
        <w:pStyle w:val="Titolo"/>
        <w:jc w:val="both"/>
        <w:rPr>
          <w:b w:val="0"/>
          <w:color w:val="002060"/>
          <w:szCs w:val="22"/>
        </w:rPr>
      </w:pPr>
      <w:r w:rsidRPr="00BB49D0">
        <w:rPr>
          <w:b w:val="0"/>
          <w:color w:val="002060"/>
          <w:szCs w:val="22"/>
        </w:rPr>
        <w:t>Dott. Lorenzo Casagrande Albano - Componente Segretario f.f.</w:t>
      </w:r>
    </w:p>
    <w:p w14:paraId="105D979B" w14:textId="77777777" w:rsidR="00BB49D0" w:rsidRPr="00BB49D0" w:rsidRDefault="00BB49D0" w:rsidP="00BB49D0">
      <w:pPr>
        <w:pStyle w:val="Titolo"/>
        <w:jc w:val="both"/>
        <w:rPr>
          <w:b w:val="0"/>
          <w:color w:val="002060"/>
          <w:szCs w:val="22"/>
        </w:rPr>
      </w:pPr>
      <w:r w:rsidRPr="00BB49D0">
        <w:rPr>
          <w:b w:val="0"/>
          <w:color w:val="002060"/>
          <w:szCs w:val="22"/>
        </w:rPr>
        <w:t>Avv. Francesco Scaloni – Componente</w:t>
      </w:r>
    </w:p>
    <w:p w14:paraId="718DD37F" w14:textId="77777777" w:rsidR="00BB49D0" w:rsidRPr="00BB49D0" w:rsidRDefault="00BB49D0" w:rsidP="00BB49D0">
      <w:pPr>
        <w:pStyle w:val="Titolo"/>
        <w:jc w:val="both"/>
        <w:rPr>
          <w:b w:val="0"/>
          <w:color w:val="002060"/>
          <w:szCs w:val="22"/>
        </w:rPr>
      </w:pPr>
      <w:r w:rsidRPr="00BB49D0">
        <w:rPr>
          <w:b w:val="0"/>
          <w:color w:val="002060"/>
          <w:szCs w:val="22"/>
        </w:rPr>
        <w:t>Dott. Cristian Urbinati – Rappresentante AIA</w:t>
      </w:r>
    </w:p>
    <w:p w14:paraId="68F7A632" w14:textId="77777777" w:rsidR="00BB49D0" w:rsidRPr="00BB49D0" w:rsidRDefault="00BB49D0" w:rsidP="00BB49D0">
      <w:pPr>
        <w:pStyle w:val="LndNormale1"/>
        <w:tabs>
          <w:tab w:val="center" w:pos="4819"/>
          <w:tab w:val="right" w:pos="9638"/>
        </w:tabs>
        <w:rPr>
          <w:color w:val="002060"/>
        </w:rPr>
      </w:pPr>
      <w:r w:rsidRPr="00BB49D0">
        <w:rPr>
          <w:rFonts w:cs="Arial"/>
          <w:color w:val="002060"/>
          <w:szCs w:val="22"/>
        </w:rPr>
        <w:t xml:space="preserve">a seguito del reclamo n. 14 promosso dalla A.S.D. URBANIA CALCIO in data 17 ottobre 2022 avverso la sanzione sportiva della perdita della gara 6-0 applicata dal Giudice sportivo territoriale del Comitato regionale Marche con delibera pubblicata sul Com. Uff. n. 29 del 12/10/2022 C5;                    </w:t>
      </w:r>
    </w:p>
    <w:p w14:paraId="7FAFBE20" w14:textId="77777777" w:rsidR="00BB49D0" w:rsidRPr="00BB49D0" w:rsidRDefault="00BB49D0" w:rsidP="00BB49D0">
      <w:pPr>
        <w:pStyle w:val="Titolo"/>
        <w:jc w:val="both"/>
        <w:rPr>
          <w:color w:val="002060"/>
          <w:szCs w:val="22"/>
        </w:rPr>
      </w:pPr>
      <w:r w:rsidRPr="00BB49D0">
        <w:rPr>
          <w:b w:val="0"/>
          <w:color w:val="002060"/>
          <w:szCs w:val="22"/>
        </w:rPr>
        <w:t xml:space="preserve">nella riunione del 19 dicembre 2022, </w:t>
      </w:r>
      <w:bookmarkStart w:id="13" w:name="_Hlk116922762"/>
      <w:bookmarkStart w:id="14" w:name="_Hlk1024000841"/>
      <w:bookmarkEnd w:id="13"/>
      <w:bookmarkEnd w:id="14"/>
      <w:r w:rsidRPr="00BB49D0">
        <w:rPr>
          <w:color w:val="002060"/>
          <w:szCs w:val="22"/>
        </w:rPr>
        <w:t xml:space="preserve">                                                                              </w:t>
      </w:r>
      <w:r w:rsidRPr="00BB49D0">
        <w:rPr>
          <w:b w:val="0"/>
          <w:color w:val="002060"/>
          <w:szCs w:val="22"/>
        </w:rPr>
        <w:t xml:space="preserve"> </w:t>
      </w:r>
      <w:bookmarkStart w:id="15" w:name="_Hlk102399974"/>
      <w:bookmarkStart w:id="16" w:name="_Hlk1074786021"/>
      <w:bookmarkStart w:id="17" w:name="_Hlk92127401"/>
      <w:r w:rsidRPr="00BB49D0">
        <w:rPr>
          <w:color w:val="002060"/>
          <w:szCs w:val="22"/>
        </w:rPr>
        <w:t xml:space="preserve">                                                     </w:t>
      </w:r>
      <w:bookmarkEnd w:id="15"/>
      <w:bookmarkEnd w:id="16"/>
      <w:bookmarkEnd w:id="17"/>
      <w:r w:rsidRPr="00BB49D0">
        <w:rPr>
          <w:b w:val="0"/>
          <w:color w:val="002060"/>
          <w:szCs w:val="22"/>
        </w:rPr>
        <w:t xml:space="preserve">                                                                </w:t>
      </w:r>
    </w:p>
    <w:p w14:paraId="141DDC65" w14:textId="77777777" w:rsidR="00BB49D0" w:rsidRPr="00BB49D0" w:rsidRDefault="00BB49D0" w:rsidP="00BB49D0">
      <w:pPr>
        <w:pStyle w:val="LndNormale1"/>
        <w:tabs>
          <w:tab w:val="center" w:pos="4819"/>
          <w:tab w:val="right" w:pos="9638"/>
        </w:tabs>
        <w:rPr>
          <w:color w:val="002060"/>
          <w:szCs w:val="22"/>
        </w:rPr>
      </w:pPr>
      <w:r w:rsidRPr="00BB49D0">
        <w:rPr>
          <w:rFonts w:cs="Arial"/>
          <w:color w:val="002060"/>
        </w:rPr>
        <w:t>- esaminato il reclamo;</w:t>
      </w:r>
    </w:p>
    <w:p w14:paraId="589CD174" w14:textId="77777777" w:rsidR="00BB49D0" w:rsidRPr="00BB49D0" w:rsidRDefault="00BB49D0" w:rsidP="00BB49D0">
      <w:pPr>
        <w:pStyle w:val="LndNormale1"/>
        <w:tabs>
          <w:tab w:val="center" w:pos="4819"/>
          <w:tab w:val="right" w:pos="9638"/>
        </w:tabs>
        <w:rPr>
          <w:color w:val="002060"/>
          <w:szCs w:val="22"/>
        </w:rPr>
      </w:pPr>
      <w:r w:rsidRPr="00BB49D0">
        <w:rPr>
          <w:rFonts w:cs="Arial"/>
          <w:color w:val="002060"/>
        </w:rPr>
        <w:t>- esaminata la decisione n. 0011/TFNST-2022-2023 del Tribunale Federale Nazionale Sezione Tesseramenti;</w:t>
      </w:r>
    </w:p>
    <w:p w14:paraId="131C22EA" w14:textId="77777777" w:rsidR="00BB49D0" w:rsidRPr="00BB49D0" w:rsidRDefault="00BB49D0" w:rsidP="00BB49D0">
      <w:pPr>
        <w:pStyle w:val="LndNormale1"/>
        <w:tabs>
          <w:tab w:val="center" w:pos="4819"/>
          <w:tab w:val="right" w:pos="9638"/>
        </w:tabs>
        <w:rPr>
          <w:color w:val="002060"/>
          <w:szCs w:val="22"/>
        </w:rPr>
      </w:pPr>
      <w:r w:rsidRPr="00BB49D0">
        <w:rPr>
          <w:rFonts w:cs="Arial"/>
          <w:color w:val="002060"/>
          <w:szCs w:val="22"/>
        </w:rPr>
        <w:t>- letti tutti gli atti;</w:t>
      </w:r>
    </w:p>
    <w:p w14:paraId="39742155" w14:textId="77777777" w:rsidR="00BB49D0" w:rsidRPr="00BB49D0" w:rsidRDefault="00BB49D0" w:rsidP="00BB49D0">
      <w:pPr>
        <w:pStyle w:val="Standard"/>
        <w:jc w:val="both"/>
        <w:rPr>
          <w:color w:val="002060"/>
        </w:rPr>
      </w:pPr>
      <w:r w:rsidRPr="00BB49D0">
        <w:rPr>
          <w:rFonts w:ascii="Arial" w:hAnsi="Arial"/>
          <w:color w:val="002060"/>
          <w:sz w:val="22"/>
          <w:szCs w:val="22"/>
        </w:rPr>
        <w:t xml:space="preserve">- relatore Piero </w:t>
      </w:r>
      <w:proofErr w:type="spellStart"/>
      <w:r w:rsidRPr="00BB49D0">
        <w:rPr>
          <w:rFonts w:ascii="Arial" w:hAnsi="Arial"/>
          <w:color w:val="002060"/>
          <w:sz w:val="22"/>
          <w:szCs w:val="22"/>
        </w:rPr>
        <w:t>Paciaroni</w:t>
      </w:r>
      <w:proofErr w:type="spellEnd"/>
      <w:r w:rsidRPr="00BB49D0">
        <w:rPr>
          <w:rFonts w:ascii="Arial" w:hAnsi="Arial"/>
          <w:color w:val="002060"/>
          <w:sz w:val="22"/>
          <w:szCs w:val="22"/>
        </w:rPr>
        <w:t>,</w:t>
      </w:r>
    </w:p>
    <w:p w14:paraId="372F87CE" w14:textId="77777777" w:rsidR="00BB49D0" w:rsidRPr="00BB49D0" w:rsidRDefault="00BB49D0" w:rsidP="00BB49D0">
      <w:pPr>
        <w:pStyle w:val="Standard"/>
        <w:jc w:val="both"/>
        <w:rPr>
          <w:rFonts w:ascii="Arial" w:hAnsi="Arial"/>
          <w:color w:val="002060"/>
          <w:sz w:val="22"/>
          <w:szCs w:val="22"/>
        </w:rPr>
      </w:pPr>
      <w:r w:rsidRPr="00BB49D0">
        <w:rPr>
          <w:rFonts w:ascii="Arial" w:hAnsi="Arial"/>
          <w:color w:val="002060"/>
          <w:sz w:val="22"/>
          <w:szCs w:val="22"/>
        </w:rPr>
        <w:t>- ritenuto e considerato in fatto e diritto quanto segue,</w:t>
      </w:r>
    </w:p>
    <w:p w14:paraId="3579C014" w14:textId="77777777" w:rsidR="00BB49D0" w:rsidRPr="00BB49D0" w:rsidRDefault="00BB49D0" w:rsidP="00BB49D0">
      <w:pPr>
        <w:pStyle w:val="Standard"/>
        <w:jc w:val="both"/>
        <w:rPr>
          <w:rFonts w:ascii="Arial" w:hAnsi="Arial"/>
          <w:color w:val="002060"/>
          <w:sz w:val="22"/>
          <w:szCs w:val="22"/>
        </w:rPr>
      </w:pPr>
      <w:r w:rsidRPr="00BB49D0">
        <w:rPr>
          <w:rFonts w:ascii="Arial" w:hAnsi="Arial"/>
          <w:color w:val="002060"/>
          <w:sz w:val="22"/>
          <w:szCs w:val="22"/>
        </w:rPr>
        <w:t>ha pronunciato la seguente decisione.</w:t>
      </w:r>
    </w:p>
    <w:p w14:paraId="1ACA9BBB" w14:textId="77777777" w:rsidR="00BB49D0" w:rsidRPr="00BB49D0" w:rsidRDefault="00BB49D0" w:rsidP="00BB49D0">
      <w:pPr>
        <w:pStyle w:val="Standard"/>
        <w:jc w:val="center"/>
        <w:rPr>
          <w:rFonts w:ascii="Arial" w:hAnsi="Arial"/>
          <w:color w:val="002060"/>
          <w:sz w:val="22"/>
          <w:szCs w:val="22"/>
        </w:rPr>
      </w:pPr>
      <w:r w:rsidRPr="00BB49D0">
        <w:rPr>
          <w:rFonts w:ascii="Arial" w:hAnsi="Arial"/>
          <w:color w:val="002060"/>
          <w:sz w:val="22"/>
          <w:szCs w:val="22"/>
        </w:rPr>
        <w:tab/>
        <w:t>SVOLGIMENTO DEL PROCEDIMENTO</w:t>
      </w:r>
    </w:p>
    <w:p w14:paraId="69C50DF4" w14:textId="77777777" w:rsidR="00BB49D0" w:rsidRPr="00BB49D0" w:rsidRDefault="00BB49D0" w:rsidP="00BB49D0">
      <w:pPr>
        <w:pStyle w:val="Standard"/>
        <w:jc w:val="both"/>
        <w:rPr>
          <w:color w:val="002060"/>
        </w:rPr>
      </w:pPr>
      <w:r w:rsidRPr="00BB49D0">
        <w:rPr>
          <w:rFonts w:ascii="Arial" w:hAnsi="Arial"/>
          <w:color w:val="002060"/>
          <w:sz w:val="22"/>
          <w:szCs w:val="22"/>
        </w:rPr>
        <w:t xml:space="preserve">Il Giudice sportivo territoriale del Comitato Regionale Marche con decisione pubblicata sul </w:t>
      </w:r>
      <w:proofErr w:type="spellStart"/>
      <w:r w:rsidRPr="00BB49D0">
        <w:rPr>
          <w:rFonts w:ascii="Arial" w:hAnsi="Arial"/>
          <w:color w:val="002060"/>
          <w:sz w:val="22"/>
          <w:szCs w:val="22"/>
        </w:rPr>
        <w:t>Com</w:t>
      </w:r>
      <w:proofErr w:type="spellEnd"/>
      <w:r w:rsidRPr="00BB49D0">
        <w:rPr>
          <w:rFonts w:ascii="Arial" w:hAnsi="Arial"/>
          <w:color w:val="002060"/>
          <w:sz w:val="22"/>
          <w:szCs w:val="22"/>
        </w:rPr>
        <w:t xml:space="preserve">. Uff. indicato in epigrafe ha inflitto alla società reclamante la sanzione sportiva della perdita della gara ASD Montecchio Calcio – ASD Urbania Calcio a 5, disputata in data 7 ottobre 2022 nel campionato regionale Calcio a 5 Serie D girone A, per 0 a 6 per aver schierato il calciatore Braccioni Cesare che risultava svincolato e quindi non tesserato per la reclamante il giorno della </w:t>
      </w:r>
      <w:proofErr w:type="spellStart"/>
      <w:r w:rsidRPr="00BB49D0">
        <w:rPr>
          <w:rFonts w:ascii="Arial" w:hAnsi="Arial"/>
          <w:color w:val="002060"/>
          <w:sz w:val="22"/>
          <w:szCs w:val="22"/>
        </w:rPr>
        <w:t>partita;.contro</w:t>
      </w:r>
      <w:proofErr w:type="spellEnd"/>
      <w:r w:rsidRPr="00BB49D0">
        <w:rPr>
          <w:rFonts w:ascii="Arial" w:hAnsi="Arial"/>
          <w:color w:val="002060"/>
          <w:sz w:val="22"/>
          <w:szCs w:val="22"/>
        </w:rPr>
        <w:t xml:space="preserve"> tale decisione ha proposto reclamo la A.S.D. URBANIA CALCIO a 5 sostenendo che il calciatore doveva considerarsi regolarmente tesserato il giorno della gara e chiedendo pertanto l’annullamento della delibera del Giudice Sportivo.</w:t>
      </w:r>
    </w:p>
    <w:p w14:paraId="47B52C3F" w14:textId="77777777" w:rsidR="00BB49D0" w:rsidRPr="00BB49D0" w:rsidRDefault="00BB49D0" w:rsidP="00BB49D0">
      <w:pPr>
        <w:pStyle w:val="Standard"/>
        <w:jc w:val="both"/>
        <w:rPr>
          <w:color w:val="002060"/>
        </w:rPr>
      </w:pPr>
      <w:r w:rsidRPr="00BB49D0">
        <w:rPr>
          <w:rFonts w:ascii="Arial" w:hAnsi="Arial"/>
          <w:color w:val="002060"/>
          <w:sz w:val="22"/>
          <w:szCs w:val="22"/>
        </w:rPr>
        <w:t>Alla riunione del 24 ottobre 2022 questa Corte ha emesso una ordinanza con la quale ha sospeso il procedimento ed ha trasmesso gli atti al Tribunale Federale Nazionale - Sezione Tesseramenti ai sensi dell’art. 89, comma 1° lettera b) chiedendo che lo stesso decidesse quale dovesse essere la data di decorrenza del tesseramento.</w:t>
      </w:r>
    </w:p>
    <w:p w14:paraId="0C6F483A" w14:textId="77777777" w:rsidR="00BB49D0" w:rsidRPr="00BB49D0" w:rsidRDefault="00BB49D0" w:rsidP="00BB49D0">
      <w:pPr>
        <w:pStyle w:val="Standard"/>
        <w:jc w:val="both"/>
        <w:rPr>
          <w:color w:val="002060"/>
        </w:rPr>
      </w:pPr>
      <w:r w:rsidRPr="00BB49D0">
        <w:rPr>
          <w:rFonts w:ascii="Arial" w:hAnsi="Arial"/>
          <w:color w:val="002060"/>
          <w:sz w:val="22"/>
          <w:szCs w:val="22"/>
        </w:rPr>
        <w:t>Il Tribunale Federale Nazionale – Sezione Tesseramenti con la decisione n. 0011/TFNST-2022-2023 ha stabilito nel giorno 10 ottobre 2022 la data di decorrenza del tesseramento del calciatore Braccioni Cesare.</w:t>
      </w:r>
    </w:p>
    <w:p w14:paraId="24329CA8" w14:textId="77777777" w:rsidR="00BB49D0" w:rsidRPr="00BB49D0" w:rsidRDefault="00BB49D0" w:rsidP="00BB49D0">
      <w:pPr>
        <w:pStyle w:val="Standard"/>
        <w:jc w:val="both"/>
        <w:rPr>
          <w:color w:val="002060"/>
        </w:rPr>
      </w:pPr>
      <w:r w:rsidRPr="00BB49D0">
        <w:rPr>
          <w:rFonts w:ascii="Arial" w:hAnsi="Arial"/>
          <w:color w:val="002060"/>
          <w:sz w:val="22"/>
          <w:szCs w:val="22"/>
        </w:rPr>
        <w:t>Una volta pubblicata la predetta decisione e trascorso il termine per l’eventuale impugnazione della stessa, il Tribunale Sportivo Territoriale ha riattivato il presente procedimento ed ha fissato l’udienza di discussione del reclamo per la data odierna, inviando le relative comunicazioni alla reclamante ed alla controparte.</w:t>
      </w:r>
    </w:p>
    <w:p w14:paraId="44B0ACBA" w14:textId="77777777" w:rsidR="00BB49D0" w:rsidRPr="00BB49D0" w:rsidRDefault="00BB49D0" w:rsidP="00BB49D0">
      <w:pPr>
        <w:pStyle w:val="Standard"/>
        <w:jc w:val="center"/>
        <w:rPr>
          <w:color w:val="002060"/>
        </w:rPr>
      </w:pPr>
      <w:r w:rsidRPr="00BB49D0">
        <w:rPr>
          <w:rFonts w:ascii="Arial" w:hAnsi="Arial"/>
          <w:color w:val="002060"/>
          <w:sz w:val="22"/>
          <w:szCs w:val="22"/>
        </w:rPr>
        <w:t>MOTIVI DELLA DECISIONE</w:t>
      </w:r>
    </w:p>
    <w:p w14:paraId="48DF314A" w14:textId="77777777" w:rsidR="00BB49D0" w:rsidRPr="00BB49D0" w:rsidRDefault="00BB49D0" w:rsidP="00BB49D0">
      <w:pPr>
        <w:pStyle w:val="LndNormale1"/>
        <w:tabs>
          <w:tab w:val="center" w:pos="4819"/>
          <w:tab w:val="right" w:pos="9638"/>
        </w:tabs>
        <w:suppressAutoHyphens/>
        <w:rPr>
          <w:color w:val="002060"/>
        </w:rPr>
      </w:pPr>
      <w:r w:rsidRPr="00BB49D0">
        <w:rPr>
          <w:rFonts w:cs="Arial"/>
          <w:color w:val="002060"/>
          <w:szCs w:val="22"/>
        </w:rPr>
        <w:lastRenderedPageBreak/>
        <w:t>Il reclamo va respinto in quanto il calciatore Braccioni Cesare ha partecipato nelle file della reclamante alla gara ASD Montecchio Calcio – ASD Urbania Calcio disputatasi il 7 ottobre 2022 senza essere ancora essere stato tesserato a favore della società ASD Urbania Calcio a 5, avendo decorrenza il suo tesseramento, come stabilito dal Tribunale Federale Nazionale – Sezione Tesseramenti, dal 10 ottobre 2022.</w:t>
      </w:r>
    </w:p>
    <w:p w14:paraId="3572B5EE" w14:textId="77777777" w:rsidR="00BB49D0" w:rsidRPr="00BB49D0" w:rsidRDefault="00BB49D0" w:rsidP="00BB49D0">
      <w:pPr>
        <w:pStyle w:val="LndNormale1"/>
        <w:tabs>
          <w:tab w:val="center" w:pos="4819"/>
          <w:tab w:val="right" w:pos="9638"/>
        </w:tabs>
        <w:suppressAutoHyphens/>
        <w:jc w:val="center"/>
        <w:rPr>
          <w:color w:val="002060"/>
        </w:rPr>
      </w:pPr>
      <w:r w:rsidRPr="00BB49D0">
        <w:rPr>
          <w:rFonts w:cs="Arial"/>
          <w:color w:val="002060"/>
          <w:szCs w:val="22"/>
        </w:rPr>
        <w:t>PQM</w:t>
      </w:r>
    </w:p>
    <w:p w14:paraId="0CBA4155" w14:textId="77777777" w:rsidR="00BB49D0" w:rsidRPr="00BB49D0" w:rsidRDefault="00BB49D0" w:rsidP="00BB49D0">
      <w:pPr>
        <w:pStyle w:val="Standard"/>
        <w:rPr>
          <w:rFonts w:ascii="Arial" w:hAnsi="Arial"/>
          <w:color w:val="002060"/>
          <w:sz w:val="22"/>
          <w:szCs w:val="22"/>
        </w:rPr>
      </w:pPr>
      <w:r w:rsidRPr="00BB49D0">
        <w:rPr>
          <w:rFonts w:ascii="Arial" w:hAnsi="Arial"/>
          <w:color w:val="002060"/>
          <w:sz w:val="22"/>
          <w:szCs w:val="22"/>
        </w:rPr>
        <w:t>la Corte sportiva d’appello territoriale, definitivamente pronunciando, respinge il reclamo come sopra proposto dalla A.S.D. URBANIA CALCIO.</w:t>
      </w:r>
    </w:p>
    <w:p w14:paraId="6069137F" w14:textId="77777777" w:rsidR="00BB49D0" w:rsidRPr="00BB49D0" w:rsidRDefault="00BB49D0" w:rsidP="00BB49D0">
      <w:pPr>
        <w:pStyle w:val="Standard"/>
        <w:rPr>
          <w:rFonts w:ascii="Arial" w:hAnsi="Arial"/>
          <w:color w:val="002060"/>
          <w:sz w:val="22"/>
          <w:szCs w:val="22"/>
        </w:rPr>
      </w:pPr>
      <w:r w:rsidRPr="00BB49D0">
        <w:rPr>
          <w:rFonts w:ascii="Arial" w:hAnsi="Arial"/>
          <w:color w:val="002060"/>
          <w:sz w:val="22"/>
          <w:szCs w:val="22"/>
        </w:rPr>
        <w:t>Manda alla Segreteria del Comitato Regionale Marche per gli adempimenti conseguenti.</w:t>
      </w:r>
    </w:p>
    <w:p w14:paraId="3A1DE320" w14:textId="77777777" w:rsidR="00BB49D0" w:rsidRPr="00BB49D0" w:rsidRDefault="00BB49D0" w:rsidP="00BB49D0">
      <w:pPr>
        <w:pStyle w:val="Standard"/>
        <w:rPr>
          <w:rFonts w:ascii="Arial" w:hAnsi="Arial"/>
          <w:color w:val="002060"/>
          <w:sz w:val="22"/>
          <w:szCs w:val="22"/>
        </w:rPr>
      </w:pPr>
      <w:r w:rsidRPr="00BB49D0">
        <w:rPr>
          <w:rFonts w:ascii="Arial" w:hAnsi="Arial"/>
          <w:color w:val="002060"/>
          <w:sz w:val="22"/>
          <w:szCs w:val="22"/>
        </w:rPr>
        <w:t>Così deciso in Ancona, nella sede della FIGC - LND - Comitato Regionale Marche, in data 19 dicembre 2022.</w:t>
      </w:r>
    </w:p>
    <w:p w14:paraId="279F235C" w14:textId="77777777" w:rsidR="00BB49D0" w:rsidRPr="00BB49D0" w:rsidRDefault="00BB49D0" w:rsidP="00BB49D0">
      <w:pPr>
        <w:pStyle w:val="Standard"/>
        <w:rPr>
          <w:rFonts w:ascii="Arial" w:hAnsi="Arial"/>
          <w:color w:val="002060"/>
          <w:sz w:val="22"/>
          <w:szCs w:val="22"/>
        </w:rPr>
      </w:pPr>
      <w:r w:rsidRPr="00BB49D0">
        <w:rPr>
          <w:rFonts w:ascii="Arial" w:hAnsi="Arial"/>
          <w:color w:val="002060"/>
          <w:sz w:val="22"/>
          <w:szCs w:val="22"/>
        </w:rPr>
        <w:t xml:space="preserve">                                                                                                                 Il Relatore e Presidente</w:t>
      </w:r>
    </w:p>
    <w:p w14:paraId="1F1C4702" w14:textId="77777777" w:rsidR="00BB49D0" w:rsidRPr="00BB49D0" w:rsidRDefault="00BB49D0" w:rsidP="00BB49D0">
      <w:pPr>
        <w:pStyle w:val="Standard"/>
        <w:rPr>
          <w:rFonts w:ascii="Arial" w:hAnsi="Arial"/>
          <w:color w:val="002060"/>
          <w:sz w:val="22"/>
          <w:szCs w:val="22"/>
        </w:rPr>
      </w:pP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r>
      <w:r w:rsidRPr="00BB49D0">
        <w:rPr>
          <w:rFonts w:ascii="Arial" w:hAnsi="Arial"/>
          <w:color w:val="002060"/>
          <w:sz w:val="22"/>
          <w:szCs w:val="22"/>
        </w:rPr>
        <w:tab/>
        <w:t xml:space="preserve">  F.to in originale</w:t>
      </w:r>
    </w:p>
    <w:p w14:paraId="1ADCCF40" w14:textId="77777777" w:rsidR="00BB49D0" w:rsidRPr="00BB49D0" w:rsidRDefault="00BB49D0" w:rsidP="00BB49D0">
      <w:pPr>
        <w:pStyle w:val="Standard"/>
        <w:rPr>
          <w:rFonts w:ascii="Arial" w:hAnsi="Arial"/>
          <w:color w:val="002060"/>
          <w:sz w:val="22"/>
          <w:szCs w:val="22"/>
        </w:rPr>
      </w:pPr>
      <w:r w:rsidRPr="00BB49D0">
        <w:rPr>
          <w:rFonts w:ascii="Arial" w:hAnsi="Arial"/>
          <w:color w:val="002060"/>
          <w:sz w:val="22"/>
          <w:szCs w:val="22"/>
        </w:rPr>
        <w:t xml:space="preserve">                                                                                                                      Piero </w:t>
      </w:r>
      <w:proofErr w:type="spellStart"/>
      <w:r w:rsidRPr="00BB49D0">
        <w:rPr>
          <w:rFonts w:ascii="Arial" w:hAnsi="Arial"/>
          <w:color w:val="002060"/>
          <w:sz w:val="22"/>
          <w:szCs w:val="22"/>
        </w:rPr>
        <w:t>Paciaroni</w:t>
      </w:r>
      <w:proofErr w:type="spellEnd"/>
    </w:p>
    <w:p w14:paraId="24079495" w14:textId="77777777" w:rsidR="00BB49D0" w:rsidRPr="00BB49D0" w:rsidRDefault="00BB49D0" w:rsidP="00BB49D0">
      <w:pPr>
        <w:pStyle w:val="Standard"/>
        <w:rPr>
          <w:color w:val="002060"/>
          <w:szCs w:val="22"/>
        </w:rPr>
      </w:pPr>
      <w:r w:rsidRPr="00BB49D0">
        <w:rPr>
          <w:rFonts w:ascii="Arial" w:hAnsi="Arial"/>
          <w:color w:val="002060"/>
          <w:sz w:val="22"/>
          <w:szCs w:val="22"/>
        </w:rPr>
        <w:t>Depositato in Ancona in data 28 dicembre 2022</w:t>
      </w:r>
    </w:p>
    <w:p w14:paraId="51DBD2CC" w14:textId="77777777" w:rsidR="00BB49D0" w:rsidRPr="00BB49D0" w:rsidRDefault="00BB49D0" w:rsidP="00BB49D0">
      <w:pPr>
        <w:pStyle w:val="LndNormale1"/>
        <w:rPr>
          <w:color w:val="002060"/>
          <w:szCs w:val="22"/>
        </w:rPr>
      </w:pPr>
      <w:r w:rsidRPr="00BB49D0">
        <w:rPr>
          <w:rFonts w:cs="Arial"/>
          <w:color w:val="002060"/>
          <w:szCs w:val="22"/>
        </w:rPr>
        <w:t>F.to in originale</w:t>
      </w:r>
    </w:p>
    <w:p w14:paraId="7932BE90" w14:textId="77777777" w:rsidR="00BB49D0" w:rsidRPr="00BB49D0" w:rsidRDefault="00BB49D0" w:rsidP="00BB49D0">
      <w:pPr>
        <w:pStyle w:val="LndNormale1"/>
        <w:rPr>
          <w:color w:val="002060"/>
          <w:szCs w:val="22"/>
        </w:rPr>
      </w:pPr>
      <w:r w:rsidRPr="00BB49D0">
        <w:rPr>
          <w:rFonts w:cs="Arial"/>
          <w:color w:val="002060"/>
          <w:szCs w:val="22"/>
        </w:rPr>
        <w:t xml:space="preserve">Il Segretario f.f.                                                                                            </w:t>
      </w:r>
    </w:p>
    <w:p w14:paraId="2AC58E14" w14:textId="77777777" w:rsidR="00BB49D0" w:rsidRPr="00BB49D0" w:rsidRDefault="00BB49D0" w:rsidP="00BB49D0">
      <w:pPr>
        <w:pStyle w:val="LndNormale1"/>
        <w:rPr>
          <w:color w:val="002060"/>
          <w:szCs w:val="22"/>
        </w:rPr>
      </w:pPr>
      <w:r w:rsidRPr="00BB49D0">
        <w:rPr>
          <w:rFonts w:cs="Arial"/>
          <w:color w:val="002060"/>
          <w:szCs w:val="22"/>
        </w:rPr>
        <w:t xml:space="preserve">Lorenzo Casagrande Albano                         </w:t>
      </w:r>
    </w:p>
    <w:p w14:paraId="0E2053D0" w14:textId="76349ED7" w:rsidR="00BB49D0" w:rsidRDefault="00BB49D0" w:rsidP="00380D1F">
      <w:pPr>
        <w:pStyle w:val="breakline"/>
        <w:rPr>
          <w:rFonts w:eastAsiaTheme="minorEastAsia"/>
          <w:color w:val="002060"/>
        </w:rPr>
      </w:pPr>
    </w:p>
    <w:p w14:paraId="237D3325" w14:textId="77777777" w:rsidR="00BB49D0" w:rsidRPr="00DE1EF7" w:rsidRDefault="00BB49D0" w:rsidP="00BB49D0">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5BBEA44D" w14:textId="390ECF1C" w:rsidR="00BB49D0" w:rsidRPr="00BB49D0" w:rsidRDefault="00BB49D0" w:rsidP="00380D1F">
      <w:pPr>
        <w:pStyle w:val="breakline"/>
        <w:rPr>
          <w:rFonts w:eastAsiaTheme="minorEastAsia"/>
          <w:color w:val="002060"/>
        </w:rPr>
      </w:pPr>
    </w:p>
    <w:p w14:paraId="4D45B50A" w14:textId="77777777" w:rsidR="00BB49D0" w:rsidRPr="00BB49D0" w:rsidRDefault="00BB49D0" w:rsidP="00BB49D0">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BB49D0">
          <w:rPr>
            <w:rFonts w:cs="Arial"/>
            <w:b w:val="0"/>
            <w:color w:val="002060"/>
            <w:szCs w:val="22"/>
          </w:rPr>
          <w:t>La Corte</w:t>
        </w:r>
      </w:smartTag>
      <w:r w:rsidRPr="00BB49D0">
        <w:rPr>
          <w:rFonts w:cs="Arial"/>
          <w:b w:val="0"/>
          <w:color w:val="002060"/>
          <w:szCs w:val="22"/>
        </w:rPr>
        <w:t xml:space="preserve"> sportiva d’appello territoriale presso il Comitato Regionale Marche, composta da</w:t>
      </w:r>
    </w:p>
    <w:p w14:paraId="063F15FB" w14:textId="77777777" w:rsidR="00BB49D0" w:rsidRPr="00BB49D0" w:rsidRDefault="00BB49D0" w:rsidP="00BB49D0">
      <w:pPr>
        <w:pStyle w:val="Titolo"/>
        <w:jc w:val="both"/>
        <w:divId w:val="527259509"/>
        <w:rPr>
          <w:rFonts w:cs="Arial"/>
          <w:b w:val="0"/>
          <w:color w:val="002060"/>
          <w:szCs w:val="22"/>
        </w:rPr>
      </w:pPr>
      <w:r w:rsidRPr="00BB49D0">
        <w:rPr>
          <w:rFonts w:cs="Arial"/>
          <w:b w:val="0"/>
          <w:color w:val="002060"/>
          <w:szCs w:val="22"/>
        </w:rPr>
        <w:t xml:space="preserve">Avv. Piero </w:t>
      </w:r>
      <w:proofErr w:type="spellStart"/>
      <w:r w:rsidRPr="00BB49D0">
        <w:rPr>
          <w:rFonts w:cs="Arial"/>
          <w:b w:val="0"/>
          <w:color w:val="002060"/>
          <w:szCs w:val="22"/>
        </w:rPr>
        <w:t>Paciaroni</w:t>
      </w:r>
      <w:proofErr w:type="spellEnd"/>
      <w:r w:rsidRPr="00BB49D0">
        <w:rPr>
          <w:rFonts w:cs="Arial"/>
          <w:b w:val="0"/>
          <w:color w:val="002060"/>
          <w:szCs w:val="22"/>
        </w:rPr>
        <w:t xml:space="preserve"> - Presidente </w:t>
      </w:r>
    </w:p>
    <w:p w14:paraId="3D3AED64" w14:textId="77777777" w:rsidR="00BB49D0" w:rsidRPr="00BB49D0" w:rsidRDefault="00BB49D0" w:rsidP="00BB49D0">
      <w:pPr>
        <w:pStyle w:val="Titolo"/>
        <w:jc w:val="both"/>
        <w:divId w:val="527259509"/>
        <w:rPr>
          <w:rFonts w:cs="Arial"/>
          <w:b w:val="0"/>
          <w:color w:val="002060"/>
          <w:szCs w:val="22"/>
        </w:rPr>
      </w:pPr>
      <w:r w:rsidRPr="00BB49D0">
        <w:rPr>
          <w:rFonts w:cs="Arial"/>
          <w:b w:val="0"/>
          <w:color w:val="002060"/>
          <w:szCs w:val="22"/>
        </w:rPr>
        <w:t>Dott. Giovanni Spanti - Vicepresidente</w:t>
      </w:r>
    </w:p>
    <w:p w14:paraId="18B1D971" w14:textId="77777777" w:rsidR="00BB49D0" w:rsidRPr="00BB49D0" w:rsidRDefault="00BB49D0" w:rsidP="00BB49D0">
      <w:pPr>
        <w:pStyle w:val="Titolo"/>
        <w:jc w:val="both"/>
        <w:divId w:val="527259509"/>
        <w:rPr>
          <w:rFonts w:cs="Arial"/>
          <w:b w:val="0"/>
          <w:color w:val="002060"/>
          <w:szCs w:val="22"/>
        </w:rPr>
      </w:pPr>
      <w:r w:rsidRPr="00BB49D0">
        <w:rPr>
          <w:rFonts w:cs="Arial"/>
          <w:b w:val="0"/>
          <w:color w:val="002060"/>
          <w:szCs w:val="22"/>
        </w:rPr>
        <w:t>Dott. Lorenzo Casagrande Albano - Componente Segretario f.f.</w:t>
      </w:r>
    </w:p>
    <w:p w14:paraId="79EF7BCB" w14:textId="77777777" w:rsidR="00BB49D0" w:rsidRPr="00BB49D0" w:rsidRDefault="00BB49D0" w:rsidP="00BB49D0">
      <w:pPr>
        <w:pStyle w:val="Titolo"/>
        <w:jc w:val="both"/>
        <w:divId w:val="527259509"/>
        <w:rPr>
          <w:rFonts w:cs="Arial"/>
          <w:b w:val="0"/>
          <w:color w:val="002060"/>
          <w:szCs w:val="22"/>
        </w:rPr>
      </w:pPr>
      <w:r w:rsidRPr="00BB49D0">
        <w:rPr>
          <w:rFonts w:cs="Arial"/>
          <w:b w:val="0"/>
          <w:color w:val="002060"/>
          <w:szCs w:val="22"/>
        </w:rPr>
        <w:t>Dott.ssa Valentina Pupo - Componente</w:t>
      </w:r>
    </w:p>
    <w:p w14:paraId="736D2057" w14:textId="77777777" w:rsidR="00BB49D0" w:rsidRPr="00BB49D0" w:rsidRDefault="00BB49D0" w:rsidP="00BB49D0">
      <w:pPr>
        <w:pStyle w:val="Titolo"/>
        <w:jc w:val="both"/>
        <w:divId w:val="527259509"/>
        <w:rPr>
          <w:rFonts w:cs="Arial"/>
          <w:b w:val="0"/>
          <w:color w:val="002060"/>
          <w:szCs w:val="22"/>
        </w:rPr>
      </w:pPr>
      <w:r w:rsidRPr="00BB49D0">
        <w:rPr>
          <w:rFonts w:cs="Arial"/>
          <w:b w:val="0"/>
          <w:color w:val="002060"/>
          <w:szCs w:val="22"/>
        </w:rPr>
        <w:t>Dott. Cristian Urbinati - Rappresentante AIA</w:t>
      </w:r>
    </w:p>
    <w:p w14:paraId="3C7EA4B7" w14:textId="77777777" w:rsidR="00BB49D0" w:rsidRPr="00BB49D0" w:rsidRDefault="00BB49D0" w:rsidP="00BB49D0">
      <w:pPr>
        <w:pStyle w:val="Titolo"/>
        <w:jc w:val="both"/>
        <w:divId w:val="527259509"/>
        <w:rPr>
          <w:rFonts w:cs="Arial"/>
          <w:b w:val="0"/>
          <w:color w:val="002060"/>
          <w:szCs w:val="22"/>
        </w:rPr>
      </w:pPr>
    </w:p>
    <w:p w14:paraId="6181C4BD" w14:textId="77777777" w:rsidR="00BB49D0" w:rsidRPr="00BB49D0" w:rsidRDefault="00BB49D0" w:rsidP="00BB49D0">
      <w:pPr>
        <w:pStyle w:val="Titolo"/>
        <w:jc w:val="both"/>
        <w:divId w:val="527259509"/>
        <w:rPr>
          <w:rFonts w:cs="Arial"/>
          <w:b w:val="0"/>
          <w:color w:val="002060"/>
        </w:rPr>
      </w:pPr>
      <w:r w:rsidRPr="00BB49D0">
        <w:rPr>
          <w:rFonts w:cs="Arial"/>
          <w:b w:val="0"/>
          <w:color w:val="002060"/>
        </w:rPr>
        <w:t>nella riunione del 2 gennaio 2023, ha pronunciato:</w:t>
      </w:r>
    </w:p>
    <w:p w14:paraId="4A6572B5" w14:textId="77777777" w:rsidR="00BB49D0" w:rsidRPr="00BB49D0" w:rsidRDefault="00BB49D0" w:rsidP="00BB49D0">
      <w:pPr>
        <w:pStyle w:val="LndNormale1"/>
        <w:divId w:val="527259509"/>
        <w:rPr>
          <w:rFonts w:cs="Arial"/>
          <w:color w:val="002060"/>
          <w:szCs w:val="22"/>
        </w:rPr>
      </w:pPr>
      <w:bookmarkStart w:id="18" w:name="_Hlk102400084"/>
      <w:r w:rsidRPr="00BB49D0">
        <w:rPr>
          <w:rFonts w:cs="Arial"/>
          <w:color w:val="002060"/>
          <w:szCs w:val="22"/>
        </w:rPr>
        <w:t xml:space="preserve"> </w:t>
      </w:r>
    </w:p>
    <w:p w14:paraId="30EE60BF" w14:textId="77777777" w:rsidR="00BB49D0" w:rsidRPr="00BB49D0" w:rsidRDefault="00BB49D0" w:rsidP="00BB49D0">
      <w:pPr>
        <w:pStyle w:val="LndNormale1"/>
        <w:jc w:val="center"/>
        <w:divId w:val="527259509"/>
        <w:rPr>
          <w:rFonts w:cs="Arial"/>
          <w:color w:val="002060"/>
          <w:szCs w:val="22"/>
        </w:rPr>
      </w:pPr>
      <w:r w:rsidRPr="00BB49D0">
        <w:rPr>
          <w:rFonts w:cs="Arial"/>
          <w:color w:val="002060"/>
          <w:szCs w:val="22"/>
        </w:rPr>
        <w:t xml:space="preserve">    </w:t>
      </w:r>
      <w:bookmarkEnd w:id="18"/>
      <w:r w:rsidRPr="00BB49D0">
        <w:rPr>
          <w:rFonts w:cs="Arial"/>
          <w:b/>
          <w:color w:val="002060"/>
          <w:szCs w:val="22"/>
        </w:rPr>
        <w:t>Dispositivo n. 26/CSAT 2022/2023</w:t>
      </w:r>
    </w:p>
    <w:p w14:paraId="440254CE" w14:textId="77777777" w:rsidR="00BB49D0" w:rsidRPr="00BB49D0" w:rsidRDefault="00BB49D0" w:rsidP="00BB49D0">
      <w:pPr>
        <w:pStyle w:val="LndNormale1"/>
        <w:jc w:val="center"/>
        <w:divId w:val="527259509"/>
        <w:rPr>
          <w:rFonts w:cs="Arial"/>
          <w:b/>
          <w:color w:val="002060"/>
          <w:szCs w:val="22"/>
        </w:rPr>
      </w:pPr>
      <w:r w:rsidRPr="00BB49D0">
        <w:rPr>
          <w:rFonts w:cs="Arial"/>
          <w:b/>
          <w:color w:val="002060"/>
          <w:szCs w:val="22"/>
        </w:rPr>
        <w:t>Reclamo n. 26/CSAT 2022/2023</w:t>
      </w:r>
    </w:p>
    <w:p w14:paraId="287C3F60" w14:textId="77777777" w:rsidR="00BB49D0" w:rsidRPr="00BB49D0" w:rsidRDefault="00BB49D0" w:rsidP="00BB49D0">
      <w:pPr>
        <w:pStyle w:val="LndNormale1"/>
        <w:tabs>
          <w:tab w:val="center" w:pos="4819"/>
          <w:tab w:val="right" w:pos="9638"/>
        </w:tabs>
        <w:divId w:val="527259509"/>
        <w:rPr>
          <w:rFonts w:cs="Arial"/>
          <w:b/>
          <w:color w:val="002060"/>
          <w:szCs w:val="22"/>
        </w:rPr>
      </w:pPr>
    </w:p>
    <w:p w14:paraId="419805DD" w14:textId="77777777" w:rsidR="00BB49D0" w:rsidRPr="00BB49D0" w:rsidRDefault="00BB49D0" w:rsidP="00BB49D0">
      <w:pPr>
        <w:pStyle w:val="LndNormale1"/>
        <w:tabs>
          <w:tab w:val="center" w:pos="4819"/>
          <w:tab w:val="right" w:pos="9638"/>
        </w:tabs>
        <w:divId w:val="527259509"/>
        <w:rPr>
          <w:rFonts w:cs="Arial"/>
          <w:color w:val="002060"/>
          <w:szCs w:val="22"/>
        </w:rPr>
      </w:pPr>
      <w:r w:rsidRPr="00BB49D0">
        <w:rPr>
          <w:rFonts w:cs="Arial"/>
          <w:color w:val="002060"/>
          <w:szCs w:val="22"/>
        </w:rPr>
        <w:t xml:space="preserve">a seguito del reclamo n. 26 promosso dalla G.S. AUDAX 1970 S.ANGELO in data 21/12/2022 avverso la sanzione sportiva dell’ammenda di € 300,00 (trecento/00) applicata dal Giudice sportivo territoriale del Comitato Regionale Marche con delibera pubblicata sul Com. Uff. n. 67 C5 del 21/12/2022                                                                    </w:t>
      </w:r>
    </w:p>
    <w:p w14:paraId="0025CDC6" w14:textId="77777777" w:rsidR="00BB49D0" w:rsidRPr="00BB49D0" w:rsidRDefault="00BB49D0" w:rsidP="00BB49D0">
      <w:pPr>
        <w:pStyle w:val="LndNormale1"/>
        <w:divId w:val="527259509"/>
        <w:rPr>
          <w:rFonts w:cs="Arial"/>
          <w:color w:val="002060"/>
          <w:szCs w:val="22"/>
        </w:rPr>
      </w:pPr>
    </w:p>
    <w:p w14:paraId="4553DA47" w14:textId="77777777" w:rsidR="00BB49D0" w:rsidRPr="00BB49D0" w:rsidRDefault="00BB49D0" w:rsidP="00BB49D0">
      <w:pPr>
        <w:pStyle w:val="LndNormale1"/>
        <w:jc w:val="center"/>
        <w:divId w:val="527259509"/>
        <w:rPr>
          <w:rFonts w:cs="Arial"/>
          <w:b/>
          <w:bCs/>
          <w:color w:val="002060"/>
          <w:szCs w:val="22"/>
        </w:rPr>
      </w:pPr>
      <w:r w:rsidRPr="00BB49D0">
        <w:rPr>
          <w:rFonts w:cs="Arial"/>
          <w:b/>
          <w:bCs/>
          <w:color w:val="002060"/>
          <w:szCs w:val="22"/>
        </w:rPr>
        <w:t>DISPOSITIVO</w:t>
      </w:r>
    </w:p>
    <w:p w14:paraId="3CE9BC39" w14:textId="77777777" w:rsidR="00BB49D0" w:rsidRPr="00BB49D0" w:rsidRDefault="00BB49D0" w:rsidP="00BB49D0">
      <w:pPr>
        <w:pStyle w:val="LndNormale1"/>
        <w:divId w:val="527259509"/>
        <w:rPr>
          <w:rFonts w:cs="Arial"/>
          <w:color w:val="002060"/>
          <w:szCs w:val="22"/>
        </w:rPr>
      </w:pPr>
    </w:p>
    <w:p w14:paraId="6DE6A42E" w14:textId="77777777" w:rsidR="00BB49D0" w:rsidRPr="00BB49D0" w:rsidRDefault="00BB49D0" w:rsidP="00BB49D0">
      <w:pPr>
        <w:pStyle w:val="LndNormale1"/>
        <w:tabs>
          <w:tab w:val="center" w:pos="4819"/>
          <w:tab w:val="right" w:pos="9638"/>
        </w:tabs>
        <w:spacing w:line="360" w:lineRule="auto"/>
        <w:jc w:val="left"/>
        <w:divId w:val="527259509"/>
        <w:rPr>
          <w:rFonts w:cs="Arial"/>
          <w:bCs/>
          <w:color w:val="002060"/>
          <w:szCs w:val="22"/>
        </w:rPr>
      </w:pPr>
      <w:r w:rsidRPr="00BB49D0">
        <w:rPr>
          <w:rFonts w:cs="Arial"/>
          <w:bCs/>
          <w:color w:val="002060"/>
          <w:szCs w:val="22"/>
        </w:rPr>
        <w:t xml:space="preserve">                                                                          P.Q.M.</w:t>
      </w:r>
    </w:p>
    <w:p w14:paraId="443571DF" w14:textId="77777777" w:rsidR="00BB49D0" w:rsidRPr="00BB49D0" w:rsidRDefault="00BB49D0" w:rsidP="00BB49D0">
      <w:pPr>
        <w:divId w:val="527259509"/>
        <w:rPr>
          <w:rFonts w:ascii="Arial" w:hAnsi="Arial" w:cs="Arial"/>
          <w:color w:val="002060"/>
          <w:sz w:val="22"/>
          <w:szCs w:val="22"/>
        </w:rPr>
      </w:pPr>
      <w:r w:rsidRPr="00BB49D0">
        <w:rPr>
          <w:rFonts w:ascii="Arial" w:hAnsi="Arial" w:cs="Arial"/>
          <w:color w:val="002060"/>
          <w:sz w:val="22"/>
          <w:szCs w:val="22"/>
        </w:rPr>
        <w:t>la Corte sportiva d’appello territoriale, definitivamente pronunciando, accoglie il reclamo e, per l’effetto, annulla l’ammenda.</w:t>
      </w:r>
    </w:p>
    <w:p w14:paraId="515E46E9" w14:textId="77777777" w:rsidR="00BB49D0" w:rsidRPr="00BB49D0" w:rsidRDefault="00BB49D0" w:rsidP="00BB49D0">
      <w:pPr>
        <w:divId w:val="527259509"/>
        <w:rPr>
          <w:rFonts w:ascii="Arial" w:hAnsi="Arial" w:cs="Arial"/>
          <w:color w:val="002060"/>
          <w:sz w:val="22"/>
          <w:szCs w:val="22"/>
        </w:rPr>
      </w:pPr>
    </w:p>
    <w:p w14:paraId="28D33CC0" w14:textId="77777777" w:rsidR="00BB49D0" w:rsidRPr="00BB49D0" w:rsidRDefault="00BB49D0" w:rsidP="00BB49D0">
      <w:pPr>
        <w:divId w:val="527259509"/>
        <w:rPr>
          <w:rFonts w:ascii="Arial" w:hAnsi="Arial" w:cs="Arial"/>
          <w:color w:val="002060"/>
          <w:sz w:val="22"/>
          <w:szCs w:val="22"/>
        </w:rPr>
      </w:pPr>
      <w:r w:rsidRPr="00BB49D0">
        <w:rPr>
          <w:rFonts w:ascii="Arial" w:hAnsi="Arial" w:cs="Arial"/>
          <w:color w:val="002060"/>
          <w:sz w:val="22"/>
          <w:szCs w:val="22"/>
        </w:rPr>
        <w:t>Dispone restituirsi il relativo contributo e manda alla Segreteria del Comitato Regionale Marche per gli adempimenti conseguenti.</w:t>
      </w:r>
    </w:p>
    <w:p w14:paraId="4ACE5F00" w14:textId="77777777" w:rsidR="00BB49D0" w:rsidRPr="00BB49D0" w:rsidRDefault="00BB49D0" w:rsidP="00BB49D0">
      <w:pPr>
        <w:divId w:val="527259509"/>
        <w:rPr>
          <w:rFonts w:ascii="Arial" w:hAnsi="Arial" w:cs="Arial"/>
          <w:color w:val="002060"/>
          <w:sz w:val="22"/>
          <w:szCs w:val="22"/>
        </w:rPr>
      </w:pPr>
    </w:p>
    <w:p w14:paraId="6A1F6740" w14:textId="77777777" w:rsidR="00BB49D0" w:rsidRPr="00BB49D0" w:rsidRDefault="00BB49D0" w:rsidP="00BB49D0">
      <w:pPr>
        <w:divId w:val="527259509"/>
        <w:rPr>
          <w:rFonts w:ascii="Arial" w:hAnsi="Arial" w:cs="Arial"/>
          <w:color w:val="002060"/>
          <w:sz w:val="22"/>
          <w:szCs w:val="22"/>
        </w:rPr>
      </w:pPr>
      <w:r w:rsidRPr="00BB49D0">
        <w:rPr>
          <w:rFonts w:ascii="Arial" w:hAnsi="Arial" w:cs="Arial"/>
          <w:color w:val="002060"/>
          <w:sz w:val="22"/>
          <w:szCs w:val="22"/>
        </w:rPr>
        <w:t>Così deciso in Ancona, nella sede della FIGC - LND - Comitato Regionale Marche, in data 2 gennaio 2023.</w:t>
      </w:r>
    </w:p>
    <w:p w14:paraId="51C903CD" w14:textId="77777777" w:rsidR="00BB49D0" w:rsidRPr="00BB49D0" w:rsidRDefault="00BB49D0" w:rsidP="00BB49D0">
      <w:pPr>
        <w:jc w:val="left"/>
        <w:divId w:val="527259509"/>
        <w:rPr>
          <w:rFonts w:ascii="Arial" w:hAnsi="Arial" w:cs="Arial"/>
          <w:color w:val="002060"/>
          <w:sz w:val="22"/>
          <w:szCs w:val="22"/>
        </w:rPr>
      </w:pPr>
    </w:p>
    <w:p w14:paraId="27A3AB7D" w14:textId="77777777" w:rsidR="00BB49D0" w:rsidRPr="00BB49D0" w:rsidRDefault="00BB49D0" w:rsidP="00BB49D0">
      <w:pPr>
        <w:jc w:val="left"/>
        <w:divId w:val="527259509"/>
        <w:rPr>
          <w:rFonts w:ascii="Arial" w:hAnsi="Arial" w:cs="Arial"/>
          <w:noProof/>
          <w:color w:val="002060"/>
          <w:sz w:val="22"/>
          <w:szCs w:val="22"/>
        </w:rPr>
      </w:pPr>
      <w:r w:rsidRPr="00BB49D0">
        <w:rPr>
          <w:rFonts w:ascii="Arial" w:hAnsi="Arial" w:cs="Arial"/>
          <w:color w:val="002060"/>
          <w:sz w:val="22"/>
          <w:szCs w:val="22"/>
        </w:rPr>
        <w:t>Il Relatore                                                                                                               Il Presidente                                                         F.to in originale                                                                                                       F.to in originale</w:t>
      </w:r>
    </w:p>
    <w:p w14:paraId="4CF68FFC"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noProof/>
          <w:color w:val="002060"/>
          <w:sz w:val="22"/>
          <w:szCs w:val="22"/>
        </w:rPr>
      </w:pPr>
      <w:r w:rsidRPr="00BB49D0">
        <w:rPr>
          <w:rFonts w:ascii="Arial" w:hAnsi="Arial" w:cs="Arial"/>
          <w:noProof/>
          <w:color w:val="002060"/>
          <w:sz w:val="22"/>
          <w:szCs w:val="22"/>
        </w:rPr>
        <w:t>Lorenzo Casagrande Albano                                                                                  Piero Paciaroni</w:t>
      </w:r>
    </w:p>
    <w:p w14:paraId="29FE8B84"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noProof/>
          <w:color w:val="002060"/>
          <w:sz w:val="22"/>
          <w:szCs w:val="22"/>
        </w:rPr>
      </w:pPr>
    </w:p>
    <w:p w14:paraId="253B200B"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noProof/>
          <w:color w:val="002060"/>
          <w:sz w:val="22"/>
          <w:szCs w:val="22"/>
        </w:rPr>
      </w:pPr>
      <w:r w:rsidRPr="00BB49D0">
        <w:rPr>
          <w:rFonts w:ascii="Arial" w:hAnsi="Arial" w:cs="Arial"/>
          <w:b/>
          <w:color w:val="002060"/>
          <w:sz w:val="22"/>
          <w:szCs w:val="22"/>
          <w:u w:val="single"/>
        </w:rPr>
        <w:t>Depositato in Ancona in data 2 gennaio 2023</w:t>
      </w:r>
    </w:p>
    <w:p w14:paraId="68491EB6" w14:textId="77777777" w:rsidR="00BB49D0" w:rsidRPr="00BB49D0" w:rsidRDefault="00BB49D0" w:rsidP="00BB49D0">
      <w:pPr>
        <w:pStyle w:val="LndNormale1"/>
        <w:divId w:val="527259509"/>
        <w:rPr>
          <w:rFonts w:cs="Arial"/>
          <w:color w:val="002060"/>
          <w:szCs w:val="22"/>
        </w:rPr>
      </w:pPr>
    </w:p>
    <w:p w14:paraId="582C085A" w14:textId="77777777" w:rsidR="00BB49D0" w:rsidRPr="00BB49D0" w:rsidRDefault="00BB49D0" w:rsidP="00BB49D0">
      <w:pPr>
        <w:pStyle w:val="LndNormale1"/>
        <w:divId w:val="527259509"/>
        <w:rPr>
          <w:rFonts w:cs="Arial"/>
          <w:color w:val="002060"/>
          <w:szCs w:val="22"/>
        </w:rPr>
      </w:pPr>
      <w:r w:rsidRPr="00BB49D0">
        <w:rPr>
          <w:rFonts w:cs="Arial"/>
          <w:color w:val="002060"/>
          <w:szCs w:val="22"/>
        </w:rPr>
        <w:t xml:space="preserve">Il Segretario f.f.                                                                                            </w:t>
      </w:r>
    </w:p>
    <w:p w14:paraId="2C49558A" w14:textId="77777777" w:rsidR="00BB49D0" w:rsidRPr="00BB49D0" w:rsidRDefault="00BB49D0" w:rsidP="00BB49D0">
      <w:pPr>
        <w:pStyle w:val="LndNormale1"/>
        <w:divId w:val="527259509"/>
        <w:rPr>
          <w:rFonts w:cs="Arial"/>
          <w:color w:val="002060"/>
          <w:szCs w:val="22"/>
        </w:rPr>
      </w:pPr>
      <w:r w:rsidRPr="00BB49D0">
        <w:rPr>
          <w:rFonts w:cs="Arial"/>
          <w:color w:val="002060"/>
          <w:szCs w:val="22"/>
        </w:rPr>
        <w:t>F.to in originale</w:t>
      </w:r>
    </w:p>
    <w:p w14:paraId="146357BE" w14:textId="77777777" w:rsidR="00BB49D0" w:rsidRPr="00BB49D0" w:rsidRDefault="00BB49D0" w:rsidP="00BB49D0">
      <w:pPr>
        <w:pStyle w:val="LndNormale1"/>
        <w:divId w:val="527259509"/>
        <w:rPr>
          <w:rFonts w:cs="Arial"/>
          <w:color w:val="002060"/>
          <w:szCs w:val="22"/>
        </w:rPr>
      </w:pPr>
      <w:r w:rsidRPr="00BB49D0">
        <w:rPr>
          <w:rFonts w:cs="Arial"/>
          <w:color w:val="002060"/>
          <w:szCs w:val="22"/>
        </w:rPr>
        <w:t xml:space="preserve">Lorenzo Casagrande Albano                         </w:t>
      </w:r>
    </w:p>
    <w:p w14:paraId="4229C7E0" w14:textId="77777777" w:rsidR="00BB49D0" w:rsidRPr="00BB49D0" w:rsidRDefault="00BB49D0" w:rsidP="00BB49D0">
      <w:pPr>
        <w:pStyle w:val="LndNormale1"/>
        <w:divId w:val="527259509"/>
        <w:rPr>
          <w:rFonts w:cs="Arial"/>
          <w:color w:val="002060"/>
          <w:szCs w:val="22"/>
        </w:rPr>
      </w:pPr>
    </w:p>
    <w:p w14:paraId="57E5AA86" w14:textId="77777777" w:rsidR="00BB49D0" w:rsidRPr="00BB49D0" w:rsidRDefault="00BB49D0" w:rsidP="00BB49D0">
      <w:pPr>
        <w:pStyle w:val="LndNormale1"/>
        <w:divId w:val="527259509"/>
        <w:rPr>
          <w:rFonts w:cs="Arial"/>
          <w:color w:val="002060"/>
          <w:szCs w:val="22"/>
        </w:rPr>
      </w:pPr>
    </w:p>
    <w:p w14:paraId="20CBC1D4" w14:textId="77777777" w:rsidR="00BB49D0" w:rsidRPr="00BB49D0" w:rsidRDefault="00BB49D0" w:rsidP="00BB49D0">
      <w:pPr>
        <w:pStyle w:val="LndNormale1"/>
        <w:jc w:val="center"/>
        <w:divId w:val="527259509"/>
        <w:rPr>
          <w:rFonts w:cs="Arial"/>
          <w:b/>
          <w:color w:val="002060"/>
          <w:szCs w:val="22"/>
        </w:rPr>
      </w:pPr>
      <w:r w:rsidRPr="00BB49D0">
        <w:rPr>
          <w:rFonts w:cs="Arial"/>
          <w:b/>
          <w:color w:val="002060"/>
          <w:szCs w:val="22"/>
        </w:rPr>
        <w:t>Reclamo n. 27/CSAT 2022/2023</w:t>
      </w:r>
    </w:p>
    <w:p w14:paraId="43D7B21D" w14:textId="77777777" w:rsidR="00BB49D0" w:rsidRPr="00BB49D0" w:rsidRDefault="00BB49D0" w:rsidP="00BB49D0">
      <w:pPr>
        <w:pStyle w:val="LndNormale1"/>
        <w:tabs>
          <w:tab w:val="center" w:pos="4819"/>
          <w:tab w:val="right" w:pos="9638"/>
        </w:tabs>
        <w:divId w:val="527259509"/>
        <w:rPr>
          <w:rFonts w:cs="Arial"/>
          <w:b/>
          <w:color w:val="002060"/>
          <w:szCs w:val="22"/>
        </w:rPr>
      </w:pPr>
    </w:p>
    <w:p w14:paraId="44D8E30B" w14:textId="77777777" w:rsidR="00BB49D0" w:rsidRPr="00BB49D0" w:rsidRDefault="00BB49D0" w:rsidP="00BB49D0">
      <w:pPr>
        <w:pStyle w:val="LndNormale1"/>
        <w:tabs>
          <w:tab w:val="center" w:pos="4819"/>
          <w:tab w:val="right" w:pos="9638"/>
        </w:tabs>
        <w:divId w:val="527259509"/>
        <w:rPr>
          <w:rFonts w:cs="Arial"/>
          <w:color w:val="002060"/>
          <w:szCs w:val="22"/>
        </w:rPr>
      </w:pPr>
      <w:r w:rsidRPr="00BB49D0">
        <w:rPr>
          <w:rFonts w:cs="Arial"/>
          <w:color w:val="002060"/>
          <w:szCs w:val="22"/>
        </w:rPr>
        <w:t xml:space="preserve">a seguito del reclamo n. 27 promosso dalla A.S.D. LUCREZIA CALCIO A 5 in data 22/12/2022 avverso la sanzione sportiva della perdita della gara 0-6 applicata dal Giudice sportivo territoriale del Comitato Regionale Marche con delibera pubblicata sul Com. Uff. n. 67 C5 del 21/12/2022                                                               </w:t>
      </w:r>
    </w:p>
    <w:p w14:paraId="4F8AF509" w14:textId="77777777" w:rsidR="00BB49D0" w:rsidRPr="00BB49D0" w:rsidRDefault="00BB49D0" w:rsidP="00BB49D0">
      <w:pPr>
        <w:pStyle w:val="LndNormale1"/>
        <w:divId w:val="527259509"/>
        <w:rPr>
          <w:rFonts w:cs="Arial"/>
          <w:color w:val="002060"/>
          <w:szCs w:val="22"/>
        </w:rPr>
      </w:pPr>
    </w:p>
    <w:p w14:paraId="20E74485" w14:textId="77777777" w:rsidR="00BB49D0" w:rsidRPr="00BB49D0" w:rsidRDefault="00BB49D0" w:rsidP="00BB49D0">
      <w:pPr>
        <w:pStyle w:val="LndNormale1"/>
        <w:jc w:val="center"/>
        <w:divId w:val="527259509"/>
        <w:rPr>
          <w:rFonts w:cs="Arial"/>
          <w:b/>
          <w:bCs/>
          <w:color w:val="002060"/>
          <w:szCs w:val="22"/>
        </w:rPr>
      </w:pPr>
      <w:r w:rsidRPr="00BB49D0">
        <w:rPr>
          <w:rFonts w:cs="Arial"/>
          <w:b/>
          <w:bCs/>
          <w:color w:val="002060"/>
          <w:szCs w:val="22"/>
        </w:rPr>
        <w:t>ORDINANZA</w:t>
      </w:r>
    </w:p>
    <w:p w14:paraId="633C6B85" w14:textId="77777777" w:rsidR="00BB49D0" w:rsidRPr="00BB49D0" w:rsidRDefault="00BB49D0" w:rsidP="00BB49D0">
      <w:pPr>
        <w:pStyle w:val="LndNormale1"/>
        <w:jc w:val="center"/>
        <w:divId w:val="527259509"/>
        <w:rPr>
          <w:rFonts w:cs="Arial"/>
          <w:b/>
          <w:bCs/>
          <w:color w:val="002060"/>
          <w:szCs w:val="22"/>
        </w:rPr>
      </w:pPr>
    </w:p>
    <w:p w14:paraId="1FF5B8EA" w14:textId="77777777" w:rsidR="00BB49D0" w:rsidRPr="00BB49D0" w:rsidRDefault="00BB49D0" w:rsidP="00BB49D0">
      <w:pPr>
        <w:divId w:val="527259509"/>
        <w:rPr>
          <w:rFonts w:ascii="Arial" w:hAnsi="Arial" w:cs="Arial"/>
          <w:color w:val="002060"/>
          <w:sz w:val="22"/>
          <w:szCs w:val="22"/>
        </w:rPr>
      </w:pPr>
      <w:r w:rsidRPr="00BB49D0">
        <w:rPr>
          <w:rFonts w:ascii="Arial" w:hAnsi="Arial" w:cs="Arial"/>
          <w:color w:val="002060"/>
          <w:sz w:val="22"/>
          <w:szCs w:val="22"/>
        </w:rPr>
        <w:t>la Corte sportiva d’appello territoriale rinvia la discussione al 9/1/2023 ore 17,50 disponendo la convocazione del direttore di gara a chiarimenti.</w:t>
      </w:r>
    </w:p>
    <w:p w14:paraId="30C3BC8E" w14:textId="77777777" w:rsidR="00BB49D0" w:rsidRPr="00BB49D0" w:rsidRDefault="00BB49D0" w:rsidP="00BB49D0">
      <w:pPr>
        <w:divId w:val="527259509"/>
        <w:rPr>
          <w:rFonts w:ascii="Arial" w:hAnsi="Arial" w:cs="Arial"/>
          <w:color w:val="002060"/>
          <w:sz w:val="22"/>
          <w:szCs w:val="22"/>
        </w:rPr>
      </w:pPr>
    </w:p>
    <w:p w14:paraId="60255B5E" w14:textId="77777777" w:rsidR="00BB49D0" w:rsidRPr="00BB49D0" w:rsidRDefault="00BB49D0" w:rsidP="00BB49D0">
      <w:pPr>
        <w:divId w:val="527259509"/>
        <w:rPr>
          <w:rFonts w:ascii="Arial" w:hAnsi="Arial" w:cs="Arial"/>
          <w:color w:val="002060"/>
          <w:sz w:val="22"/>
          <w:szCs w:val="22"/>
        </w:rPr>
      </w:pPr>
      <w:r w:rsidRPr="00BB49D0">
        <w:rPr>
          <w:rFonts w:ascii="Arial" w:hAnsi="Arial" w:cs="Arial"/>
          <w:color w:val="002060"/>
          <w:sz w:val="22"/>
          <w:szCs w:val="22"/>
        </w:rPr>
        <w:t>Manda alla Segreteria del Comitato Regionale Marche per gli adempimenti conseguenti.</w:t>
      </w:r>
    </w:p>
    <w:p w14:paraId="142EFF71" w14:textId="77777777" w:rsidR="00BB49D0" w:rsidRPr="00BB49D0" w:rsidRDefault="00BB49D0" w:rsidP="00BB49D0">
      <w:pPr>
        <w:divId w:val="527259509"/>
        <w:rPr>
          <w:rFonts w:ascii="Arial" w:hAnsi="Arial" w:cs="Arial"/>
          <w:color w:val="002060"/>
          <w:sz w:val="22"/>
          <w:szCs w:val="22"/>
        </w:rPr>
      </w:pPr>
    </w:p>
    <w:p w14:paraId="6A0A40CE" w14:textId="77777777" w:rsidR="00BB49D0" w:rsidRPr="00BB49D0" w:rsidRDefault="00BB49D0" w:rsidP="00BB49D0">
      <w:pPr>
        <w:divId w:val="527259509"/>
        <w:rPr>
          <w:rFonts w:ascii="Arial" w:hAnsi="Arial" w:cs="Arial"/>
          <w:color w:val="002060"/>
          <w:sz w:val="22"/>
          <w:szCs w:val="22"/>
        </w:rPr>
      </w:pPr>
      <w:r w:rsidRPr="00BB49D0">
        <w:rPr>
          <w:rFonts w:ascii="Arial" w:hAnsi="Arial" w:cs="Arial"/>
          <w:color w:val="002060"/>
          <w:sz w:val="22"/>
          <w:szCs w:val="22"/>
        </w:rPr>
        <w:t>Così deciso in Ancona, nella sede della FIGC - LND - Comitato Regionale Marche, in data 2 gennaio 2023.</w:t>
      </w:r>
    </w:p>
    <w:p w14:paraId="266505DD"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color w:val="002060"/>
          <w:sz w:val="22"/>
          <w:szCs w:val="22"/>
        </w:rPr>
      </w:pPr>
      <w:r w:rsidRPr="00BB49D0">
        <w:rPr>
          <w:rFonts w:ascii="Arial" w:hAnsi="Arial" w:cs="Arial"/>
          <w:color w:val="002060"/>
          <w:sz w:val="22"/>
          <w:szCs w:val="22"/>
        </w:rPr>
        <w:t xml:space="preserve">                                                                                                                       Il Relatore e Presidente</w:t>
      </w:r>
    </w:p>
    <w:p w14:paraId="0C9EBFC3"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color w:val="002060"/>
          <w:sz w:val="22"/>
          <w:szCs w:val="22"/>
        </w:rPr>
      </w:pPr>
      <w:r w:rsidRPr="00BB49D0">
        <w:rPr>
          <w:rFonts w:ascii="Arial" w:hAnsi="Arial" w:cs="Arial"/>
          <w:color w:val="002060"/>
          <w:sz w:val="22"/>
          <w:szCs w:val="22"/>
        </w:rPr>
        <w:t xml:space="preserve">                                                                                                                            F.to in originale </w:t>
      </w:r>
    </w:p>
    <w:p w14:paraId="412F5276"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noProof/>
          <w:color w:val="002060"/>
          <w:sz w:val="22"/>
          <w:szCs w:val="22"/>
        </w:rPr>
      </w:pPr>
      <w:r w:rsidRPr="00BB49D0">
        <w:rPr>
          <w:rFonts w:ascii="Arial" w:hAnsi="Arial" w:cs="Arial"/>
          <w:color w:val="002060"/>
          <w:sz w:val="22"/>
          <w:szCs w:val="22"/>
        </w:rPr>
        <w:t xml:space="preserve">                                                                                                                            Piero </w:t>
      </w:r>
      <w:proofErr w:type="spellStart"/>
      <w:r w:rsidRPr="00BB49D0">
        <w:rPr>
          <w:rFonts w:ascii="Arial" w:hAnsi="Arial" w:cs="Arial"/>
          <w:color w:val="002060"/>
          <w:sz w:val="22"/>
          <w:szCs w:val="22"/>
        </w:rPr>
        <w:t>Paciaroni</w:t>
      </w:r>
      <w:proofErr w:type="spellEnd"/>
      <w:r w:rsidRPr="00BB49D0">
        <w:rPr>
          <w:rFonts w:ascii="Arial" w:hAnsi="Arial" w:cs="Arial"/>
          <w:color w:val="002060"/>
          <w:sz w:val="22"/>
          <w:szCs w:val="22"/>
        </w:rPr>
        <w:t xml:space="preserve"> </w:t>
      </w:r>
    </w:p>
    <w:p w14:paraId="4F7B62AA" w14:textId="77777777" w:rsidR="00BB49D0" w:rsidRPr="00BB49D0" w:rsidRDefault="00BB49D0" w:rsidP="00BB49D0">
      <w:pPr>
        <w:jc w:val="left"/>
        <w:divId w:val="527259509"/>
        <w:rPr>
          <w:rFonts w:ascii="Arial" w:hAnsi="Arial" w:cs="Arial"/>
          <w:color w:val="002060"/>
          <w:sz w:val="22"/>
          <w:szCs w:val="22"/>
        </w:rPr>
      </w:pPr>
    </w:p>
    <w:p w14:paraId="4B84FFE1" w14:textId="77777777" w:rsidR="00BB49D0" w:rsidRPr="00BB49D0" w:rsidRDefault="00BB49D0" w:rsidP="00BB49D0">
      <w:pPr>
        <w:jc w:val="left"/>
        <w:divId w:val="527259509"/>
        <w:rPr>
          <w:rFonts w:ascii="Arial" w:hAnsi="Arial" w:cs="Arial"/>
          <w:color w:val="002060"/>
          <w:sz w:val="22"/>
          <w:szCs w:val="22"/>
        </w:rPr>
      </w:pPr>
    </w:p>
    <w:p w14:paraId="485938B3" w14:textId="77777777" w:rsidR="00BB49D0" w:rsidRPr="00BB49D0" w:rsidRDefault="00BB49D0" w:rsidP="00BB49D0">
      <w:pPr>
        <w:overflowPunct w:val="0"/>
        <w:autoSpaceDE w:val="0"/>
        <w:autoSpaceDN w:val="0"/>
        <w:adjustRightInd w:val="0"/>
        <w:jc w:val="left"/>
        <w:textAlignment w:val="baseline"/>
        <w:divId w:val="527259509"/>
        <w:rPr>
          <w:rFonts w:ascii="Arial" w:hAnsi="Arial" w:cs="Arial"/>
          <w:noProof/>
          <w:color w:val="002060"/>
          <w:sz w:val="22"/>
          <w:szCs w:val="22"/>
        </w:rPr>
      </w:pPr>
      <w:r w:rsidRPr="00BB49D0">
        <w:rPr>
          <w:rFonts w:ascii="Arial" w:hAnsi="Arial" w:cs="Arial"/>
          <w:b/>
          <w:color w:val="002060"/>
          <w:sz w:val="22"/>
          <w:szCs w:val="22"/>
          <w:u w:val="single"/>
        </w:rPr>
        <w:t>Depositato in Ancona in data 2 gennaio 2023</w:t>
      </w:r>
    </w:p>
    <w:p w14:paraId="21E0FC54" w14:textId="77777777" w:rsidR="00BB49D0" w:rsidRPr="00BB49D0" w:rsidRDefault="00BB49D0" w:rsidP="00BB49D0">
      <w:pPr>
        <w:pStyle w:val="LndNormale1"/>
        <w:divId w:val="527259509"/>
        <w:rPr>
          <w:rFonts w:cs="Arial"/>
          <w:b/>
          <w:color w:val="002060"/>
          <w:szCs w:val="22"/>
          <w:u w:val="single"/>
        </w:rPr>
      </w:pPr>
      <w:bookmarkStart w:id="19" w:name="_Hlk123547716"/>
    </w:p>
    <w:bookmarkEnd w:id="19"/>
    <w:p w14:paraId="4F3CD910" w14:textId="77777777" w:rsidR="00BB49D0" w:rsidRPr="00BB49D0" w:rsidRDefault="00BB49D0" w:rsidP="00BB49D0">
      <w:pPr>
        <w:pStyle w:val="LndNormale1"/>
        <w:divId w:val="527259509"/>
        <w:rPr>
          <w:rFonts w:cs="Arial"/>
          <w:color w:val="002060"/>
          <w:szCs w:val="22"/>
        </w:rPr>
      </w:pPr>
      <w:r w:rsidRPr="00BB49D0">
        <w:rPr>
          <w:rFonts w:cs="Arial"/>
          <w:color w:val="002060"/>
          <w:szCs w:val="22"/>
        </w:rPr>
        <w:t xml:space="preserve">Il Segretario f.f.                                                                                            </w:t>
      </w:r>
    </w:p>
    <w:p w14:paraId="6C601DA4" w14:textId="77777777" w:rsidR="00BB49D0" w:rsidRPr="00BB49D0" w:rsidRDefault="00BB49D0" w:rsidP="00BB49D0">
      <w:pPr>
        <w:pStyle w:val="LndNormale1"/>
        <w:divId w:val="527259509"/>
        <w:rPr>
          <w:rFonts w:cs="Arial"/>
          <w:color w:val="002060"/>
          <w:szCs w:val="22"/>
        </w:rPr>
      </w:pPr>
      <w:r w:rsidRPr="00BB49D0">
        <w:rPr>
          <w:rFonts w:cs="Arial"/>
          <w:color w:val="002060"/>
          <w:szCs w:val="22"/>
        </w:rPr>
        <w:t>F.to in originale</w:t>
      </w:r>
    </w:p>
    <w:p w14:paraId="3E5E0CD2" w14:textId="77777777" w:rsidR="00BB49D0" w:rsidRPr="00BB49D0" w:rsidRDefault="00BB49D0" w:rsidP="00BB49D0">
      <w:pPr>
        <w:pStyle w:val="LndNormale1"/>
        <w:divId w:val="527259509"/>
        <w:rPr>
          <w:rFonts w:cs="Arial"/>
          <w:color w:val="002060"/>
          <w:szCs w:val="22"/>
        </w:rPr>
      </w:pPr>
      <w:r w:rsidRPr="00BB49D0">
        <w:rPr>
          <w:rFonts w:cs="Arial"/>
          <w:color w:val="002060"/>
          <w:szCs w:val="22"/>
        </w:rPr>
        <w:t xml:space="preserve">Lorenzo Casagrande Albano                         </w:t>
      </w:r>
    </w:p>
    <w:p w14:paraId="08577643" w14:textId="77777777" w:rsidR="00BD4469" w:rsidRDefault="00BD4469" w:rsidP="00757501">
      <w:pPr>
        <w:pStyle w:val="LndNormale1"/>
        <w:divId w:val="527259509"/>
        <w:rPr>
          <w:b/>
          <w:color w:val="002060"/>
          <w:szCs w:val="22"/>
          <w:u w:val="single"/>
        </w:rPr>
      </w:pPr>
    </w:p>
    <w:p w14:paraId="4157CF17" w14:textId="77777777" w:rsidR="00757501" w:rsidRPr="00DE1EF7" w:rsidRDefault="00757501" w:rsidP="00757501">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27A2DD40" w14:textId="77777777" w:rsidR="00757501" w:rsidRPr="00757501" w:rsidRDefault="00757501" w:rsidP="00757501">
      <w:pPr>
        <w:pStyle w:val="LndNormale1"/>
        <w:divId w:val="527259509"/>
        <w:rPr>
          <w:b/>
          <w:color w:val="002060"/>
          <w:szCs w:val="22"/>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2B2EB16"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w:t>
      </w:r>
      <w:r w:rsidR="00CA78A1">
        <w:rPr>
          <w:b/>
          <w:color w:val="002060"/>
          <w:u w:val="single"/>
        </w:rPr>
        <w:t>Comitato Regionale Marche</w:t>
      </w:r>
      <w:r w:rsidRPr="00DE1EF7">
        <w:rPr>
          <w:b/>
          <w:color w:val="002060"/>
          <w:u w:val="single"/>
        </w:rPr>
        <w:t xml:space="preserve"> il </w:t>
      </w:r>
      <w:r w:rsidR="00CA78A1">
        <w:rPr>
          <w:b/>
          <w:color w:val="002060"/>
          <w:u w:val="single"/>
        </w:rPr>
        <w:t>04</w:t>
      </w:r>
      <w:r w:rsidR="00830450" w:rsidRPr="00DE1EF7">
        <w:rPr>
          <w:b/>
          <w:color w:val="002060"/>
          <w:u w:val="single"/>
        </w:rPr>
        <w:t>/</w:t>
      </w:r>
      <w:r w:rsidR="00CA78A1">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CA78A1">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5EE2" w14:textId="77777777" w:rsidR="00936979" w:rsidRDefault="00936979">
      <w:r>
        <w:separator/>
      </w:r>
    </w:p>
  </w:endnote>
  <w:endnote w:type="continuationSeparator" w:id="0">
    <w:p w14:paraId="573666F3" w14:textId="77777777" w:rsidR="00936979" w:rsidRDefault="00936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3123934"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A78A1">
      <w:rPr>
        <w:rStyle w:val="Numeropagina"/>
        <w:rFonts w:ascii="Arial" w:hAnsi="Arial" w:cs="Arial"/>
        <w:color w:val="002060"/>
      </w:rPr>
      <w:t>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F468" w14:textId="77777777" w:rsidR="00936979" w:rsidRDefault="00936979">
      <w:r>
        <w:separator/>
      </w:r>
    </w:p>
  </w:footnote>
  <w:footnote w:type="continuationSeparator" w:id="0">
    <w:p w14:paraId="7CF65991" w14:textId="77777777" w:rsidR="00936979" w:rsidRDefault="00936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72D"/>
    <w:multiLevelType w:val="hybridMultilevel"/>
    <w:tmpl w:val="C8FACE46"/>
    <w:lvl w:ilvl="0" w:tplc="CFC8E65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8"/>
  </w:num>
  <w:num w:numId="3" w16cid:durableId="57946484">
    <w:abstractNumId w:val="2"/>
  </w:num>
  <w:num w:numId="4" w16cid:durableId="897203197">
    <w:abstractNumId w:val="3"/>
  </w:num>
  <w:num w:numId="5" w16cid:durableId="562639073">
    <w:abstractNumId w:val="5"/>
  </w:num>
  <w:num w:numId="6" w16cid:durableId="1963733254">
    <w:abstractNumId w:val="6"/>
  </w:num>
  <w:num w:numId="7" w16cid:durableId="1728336671">
    <w:abstractNumId w:val="4"/>
  </w:num>
  <w:num w:numId="8" w16cid:durableId="5564009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66790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254"/>
    <w:rsid w:val="000024FD"/>
    <w:rsid w:val="00002C32"/>
    <w:rsid w:val="000039D0"/>
    <w:rsid w:val="00003FF0"/>
    <w:rsid w:val="00004B3E"/>
    <w:rsid w:val="00005189"/>
    <w:rsid w:val="00005731"/>
    <w:rsid w:val="0000615B"/>
    <w:rsid w:val="00006ADE"/>
    <w:rsid w:val="00006FDF"/>
    <w:rsid w:val="00007368"/>
    <w:rsid w:val="00007DAD"/>
    <w:rsid w:val="00013231"/>
    <w:rsid w:val="000147A2"/>
    <w:rsid w:val="0001502E"/>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18B5"/>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2D"/>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6F26"/>
    <w:rsid w:val="00317F19"/>
    <w:rsid w:val="00317F3B"/>
    <w:rsid w:val="00320D4D"/>
    <w:rsid w:val="00321955"/>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65A"/>
    <w:rsid w:val="00342E13"/>
    <w:rsid w:val="00343A01"/>
    <w:rsid w:val="003449B4"/>
    <w:rsid w:val="0034532F"/>
    <w:rsid w:val="00345DAC"/>
    <w:rsid w:val="003465F8"/>
    <w:rsid w:val="00347172"/>
    <w:rsid w:val="0034739B"/>
    <w:rsid w:val="00347920"/>
    <w:rsid w:val="00347C41"/>
    <w:rsid w:val="00350136"/>
    <w:rsid w:val="003507F7"/>
    <w:rsid w:val="003522B2"/>
    <w:rsid w:val="0035255B"/>
    <w:rsid w:val="003525CD"/>
    <w:rsid w:val="0035278D"/>
    <w:rsid w:val="00352A90"/>
    <w:rsid w:val="00354324"/>
    <w:rsid w:val="003554A0"/>
    <w:rsid w:val="00355E8A"/>
    <w:rsid w:val="00356D33"/>
    <w:rsid w:val="003571E4"/>
    <w:rsid w:val="00357B20"/>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0D1F"/>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9AB"/>
    <w:rsid w:val="003C6AB0"/>
    <w:rsid w:val="003C730F"/>
    <w:rsid w:val="003C78BA"/>
    <w:rsid w:val="003C7E8A"/>
    <w:rsid w:val="003D05D5"/>
    <w:rsid w:val="003D10E8"/>
    <w:rsid w:val="003D1E6B"/>
    <w:rsid w:val="003D2C6C"/>
    <w:rsid w:val="003D3151"/>
    <w:rsid w:val="003D4540"/>
    <w:rsid w:val="003D4731"/>
    <w:rsid w:val="003D504D"/>
    <w:rsid w:val="003D52F2"/>
    <w:rsid w:val="003D5327"/>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C2D"/>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37AE5"/>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942"/>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39A7"/>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D96"/>
    <w:rsid w:val="00515EE0"/>
    <w:rsid w:val="0051626C"/>
    <w:rsid w:val="00516E33"/>
    <w:rsid w:val="005173BE"/>
    <w:rsid w:val="0051745B"/>
    <w:rsid w:val="005220E9"/>
    <w:rsid w:val="00525E03"/>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96B9E"/>
    <w:rsid w:val="005A05B4"/>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259"/>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754"/>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3FF8"/>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1179"/>
    <w:rsid w:val="00732815"/>
    <w:rsid w:val="00733806"/>
    <w:rsid w:val="00735134"/>
    <w:rsid w:val="00735D4D"/>
    <w:rsid w:val="00740168"/>
    <w:rsid w:val="007401B7"/>
    <w:rsid w:val="0074020D"/>
    <w:rsid w:val="00740A81"/>
    <w:rsid w:val="00741DA8"/>
    <w:rsid w:val="00741F18"/>
    <w:rsid w:val="00744FC3"/>
    <w:rsid w:val="007466FE"/>
    <w:rsid w:val="00747228"/>
    <w:rsid w:val="0074748C"/>
    <w:rsid w:val="00747572"/>
    <w:rsid w:val="00747744"/>
    <w:rsid w:val="00747AF1"/>
    <w:rsid w:val="00750473"/>
    <w:rsid w:val="00750925"/>
    <w:rsid w:val="00751ECD"/>
    <w:rsid w:val="00751FC1"/>
    <w:rsid w:val="007523D9"/>
    <w:rsid w:val="0075280F"/>
    <w:rsid w:val="007535A8"/>
    <w:rsid w:val="00754139"/>
    <w:rsid w:val="007549E7"/>
    <w:rsid w:val="00756487"/>
    <w:rsid w:val="00757501"/>
    <w:rsid w:val="00760249"/>
    <w:rsid w:val="00760E70"/>
    <w:rsid w:val="0076150B"/>
    <w:rsid w:val="00765E53"/>
    <w:rsid w:val="007660D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6A76"/>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568A"/>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177F"/>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6979"/>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3AE"/>
    <w:rsid w:val="00990BE6"/>
    <w:rsid w:val="00991CB0"/>
    <w:rsid w:val="009925DE"/>
    <w:rsid w:val="00993354"/>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C90"/>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3C1"/>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60E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9D0"/>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872"/>
    <w:rsid w:val="00BC5937"/>
    <w:rsid w:val="00BC60AF"/>
    <w:rsid w:val="00BC60E9"/>
    <w:rsid w:val="00BD1A6B"/>
    <w:rsid w:val="00BD1F7A"/>
    <w:rsid w:val="00BD2E05"/>
    <w:rsid w:val="00BD2F55"/>
    <w:rsid w:val="00BD3831"/>
    <w:rsid w:val="00BD416C"/>
    <w:rsid w:val="00BD4469"/>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6AD4"/>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2C8E"/>
    <w:rsid w:val="00C73CE1"/>
    <w:rsid w:val="00C73E5D"/>
    <w:rsid w:val="00C753E7"/>
    <w:rsid w:val="00C75BC1"/>
    <w:rsid w:val="00C75D82"/>
    <w:rsid w:val="00C76181"/>
    <w:rsid w:val="00C77ABA"/>
    <w:rsid w:val="00C80213"/>
    <w:rsid w:val="00C80833"/>
    <w:rsid w:val="00C80BDC"/>
    <w:rsid w:val="00C8166A"/>
    <w:rsid w:val="00C819FF"/>
    <w:rsid w:val="00C82510"/>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A78A1"/>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9A1"/>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830"/>
    <w:rsid w:val="00E12908"/>
    <w:rsid w:val="00E12C41"/>
    <w:rsid w:val="00E13D55"/>
    <w:rsid w:val="00E14E17"/>
    <w:rsid w:val="00E1558C"/>
    <w:rsid w:val="00E15AD5"/>
    <w:rsid w:val="00E15BE0"/>
    <w:rsid w:val="00E15DA7"/>
    <w:rsid w:val="00E15FDE"/>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59A"/>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0124"/>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95E"/>
    <w:rsid w:val="00F86E77"/>
    <w:rsid w:val="00F879D2"/>
    <w:rsid w:val="00F90DB0"/>
    <w:rsid w:val="00F917A4"/>
    <w:rsid w:val="00F91F46"/>
    <w:rsid w:val="00F91F5D"/>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438"/>
    <w:rsid w:val="00FB3B92"/>
    <w:rsid w:val="00FB3BE5"/>
    <w:rsid w:val="00FB3CEB"/>
    <w:rsid w:val="00FB3ED9"/>
    <w:rsid w:val="00FB479F"/>
    <w:rsid w:val="00FB4E16"/>
    <w:rsid w:val="00FB5412"/>
    <w:rsid w:val="00FB59AA"/>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TotalTime>
  <Pages>9</Pages>
  <Words>2631</Words>
  <Characters>15001</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17597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2022-12-10T12:38:00Z</cp:lastPrinted>
  <dcterms:created xsi:type="dcterms:W3CDTF">2023-01-04T09:52:00Z</dcterms:created>
  <dcterms:modified xsi:type="dcterms:W3CDTF">2023-01-04T10:17:00Z</dcterms:modified>
</cp:coreProperties>
</file>