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FF5711C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70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572DA5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7DA7086" w:rsidR="00AC19D9" w:rsidRPr="00DE1EF7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E4D58" w:rsidRPr="00DE1EF7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195496E4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E4D58" w:rsidRPr="00DE1EF7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485AEF77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E4D58" w:rsidRPr="00DE1EF7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378DD932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E4D58" w:rsidRPr="00DE1EF7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794E35A6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E4D58" w:rsidRPr="00DE1EF7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B7BD2E5" w14:textId="77777777" w:rsidR="009817A3" w:rsidRPr="00DE1EF7" w:rsidRDefault="009817A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DE1EF7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210F5904" w14:textId="0B7E4D59" w:rsidR="00930022" w:rsidRDefault="00930022" w:rsidP="009D0C38">
      <w:pPr>
        <w:pStyle w:val="LndNormale1"/>
        <w:rPr>
          <w:b/>
          <w:color w:val="002060"/>
          <w:szCs w:val="22"/>
        </w:rPr>
      </w:pPr>
    </w:p>
    <w:p w14:paraId="076A0E6D" w14:textId="0AB81CD4" w:rsidR="003746CC" w:rsidRDefault="003746CC" w:rsidP="009D0C38">
      <w:pPr>
        <w:pStyle w:val="LndNormale1"/>
        <w:rPr>
          <w:b/>
          <w:color w:val="002060"/>
          <w:szCs w:val="22"/>
        </w:rPr>
      </w:pPr>
    </w:p>
    <w:p w14:paraId="51429112" w14:textId="77777777" w:rsidR="003746CC" w:rsidRPr="003746CC" w:rsidRDefault="003746CC" w:rsidP="003746CC">
      <w:pPr>
        <w:pStyle w:val="LndNormale1"/>
        <w:rPr>
          <w:b/>
          <w:color w:val="002060"/>
          <w:sz w:val="28"/>
          <w:szCs w:val="28"/>
        </w:rPr>
      </w:pPr>
      <w:r w:rsidRPr="003746CC">
        <w:rPr>
          <w:b/>
          <w:color w:val="002060"/>
          <w:sz w:val="28"/>
          <w:szCs w:val="28"/>
        </w:rPr>
        <w:t>MINUTO DI RACCOGLIMENTO IN MEMORIA DI ERNESTO CASTANO</w:t>
      </w:r>
    </w:p>
    <w:p w14:paraId="549C3211" w14:textId="77777777" w:rsidR="003746CC" w:rsidRDefault="003746CC" w:rsidP="003746CC">
      <w:pPr>
        <w:pStyle w:val="LndNormale1"/>
        <w:rPr>
          <w:b/>
          <w:color w:val="002060"/>
          <w:sz w:val="24"/>
          <w:szCs w:val="24"/>
        </w:rPr>
      </w:pPr>
    </w:p>
    <w:p w14:paraId="01C448E4" w14:textId="1362E948" w:rsidR="003746CC" w:rsidRPr="003746CC" w:rsidRDefault="003746CC" w:rsidP="003746CC">
      <w:pPr>
        <w:pStyle w:val="LndNormale1"/>
        <w:rPr>
          <w:b/>
          <w:color w:val="002060"/>
          <w:szCs w:val="22"/>
        </w:rPr>
      </w:pPr>
      <w:r w:rsidRPr="003746CC">
        <w:rPr>
          <w:b/>
          <w:color w:val="002060"/>
          <w:szCs w:val="22"/>
        </w:rPr>
        <w:t>Su indicazione del Presidente Federale, si dispone un minuto di silenzio per commemorare la scomparsa di Ernesto Castano, Campione d’Europa del 1968, in tutte le gare in programma tra giovedì 5 gennaio e lunedì 9 gennaio 2023.</w:t>
      </w:r>
    </w:p>
    <w:p w14:paraId="5436B174" w14:textId="77777777" w:rsidR="003746CC" w:rsidRPr="003746CC" w:rsidRDefault="003746CC" w:rsidP="009D0C38">
      <w:pPr>
        <w:pStyle w:val="LndNormale1"/>
        <w:rPr>
          <w:b/>
          <w:color w:val="002060"/>
          <w:szCs w:val="22"/>
        </w:rPr>
      </w:pPr>
    </w:p>
    <w:p w14:paraId="5C7F9A79" w14:textId="77777777" w:rsidR="00FA1F58" w:rsidRPr="003746CC" w:rsidRDefault="00FA1F58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E1EF7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5AA02AC" w14:textId="77777777" w:rsidR="003D4731" w:rsidRPr="00DE1EF7" w:rsidRDefault="003D4731" w:rsidP="00467CBB">
      <w:pPr>
        <w:pStyle w:val="breakline"/>
        <w:rPr>
          <w:color w:val="002060"/>
        </w:rPr>
      </w:pPr>
    </w:p>
    <w:p w14:paraId="341143E6" w14:textId="77777777" w:rsidR="009F0146" w:rsidRPr="00172761" w:rsidRDefault="009F0146" w:rsidP="009F014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172761">
        <w:rPr>
          <w:color w:val="002060"/>
        </w:rPr>
        <w:t>COPPA ITALIA CALCIO A 5</w:t>
      </w:r>
    </w:p>
    <w:p w14:paraId="15669045" w14:textId="77777777" w:rsidR="009F0146" w:rsidRPr="00172761" w:rsidRDefault="009F0146" w:rsidP="009F0146">
      <w:pPr>
        <w:pStyle w:val="titoloprinc0"/>
        <w:rPr>
          <w:color w:val="002060"/>
        </w:rPr>
      </w:pPr>
      <w:r>
        <w:rPr>
          <w:color w:val="002060"/>
        </w:rPr>
        <w:t>FINAL EIGHT</w:t>
      </w:r>
    </w:p>
    <w:p w14:paraId="1AB96602" w14:textId="77777777" w:rsidR="009F0146" w:rsidRPr="00172761" w:rsidRDefault="009F0146" w:rsidP="009F0146">
      <w:pPr>
        <w:pStyle w:val="breakline"/>
        <w:rPr>
          <w:color w:val="002060"/>
        </w:rPr>
      </w:pPr>
    </w:p>
    <w:p w14:paraId="32A54379" w14:textId="77777777" w:rsidR="00FA1F58" w:rsidRPr="00AF1C53" w:rsidRDefault="00FA1F58" w:rsidP="00FA1F58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tbl>
      <w:tblPr>
        <w:tblW w:w="984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57"/>
      </w:tblGrid>
      <w:tr w:rsidR="00FA1F58" w:rsidRPr="00AF1C53" w14:paraId="1B8D9D6F" w14:textId="77777777" w:rsidTr="00572DA5">
        <w:trPr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14:paraId="091A3F9E" w14:textId="77777777" w:rsidR="00FA1F58" w:rsidRPr="00AF1C53" w:rsidRDefault="00FA1F58" w:rsidP="00E8707B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F074EE3" w14:textId="77777777" w:rsidR="00FA1F58" w:rsidRPr="005B250D" w:rsidRDefault="00FA1F58" w:rsidP="00E8707B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666A4709" w14:textId="77777777" w:rsidR="00FA1F58" w:rsidRPr="005B250D" w:rsidRDefault="00FA1F58" w:rsidP="00E8707B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63405AE" w14:textId="77777777" w:rsidR="00FA1F58" w:rsidRPr="005B250D" w:rsidRDefault="00FA1F58" w:rsidP="00E8707B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4CA9CC8" w14:textId="77777777" w:rsidR="00FA1F58" w:rsidRPr="005B250D" w:rsidRDefault="00FA1F58" w:rsidP="00E8707B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4BED83D1" w14:textId="77777777" w:rsidR="00FA1F58" w:rsidRPr="005B250D" w:rsidRDefault="00FA1F58" w:rsidP="00E8707B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7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1E6B6A0" w14:textId="77777777" w:rsidR="00FA1F58" w:rsidRPr="005B250D" w:rsidRDefault="00FA1F58" w:rsidP="00E8707B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AF8FFD4" w14:textId="77777777" w:rsidR="00FA1F58" w:rsidRPr="005B250D" w:rsidRDefault="00FA1F58" w:rsidP="00E8707B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7D7B2A79" w14:textId="77777777" w:rsidR="00FA1F58" w:rsidRPr="005B250D" w:rsidRDefault="00FA1F58" w:rsidP="00E8707B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8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9196894" w14:textId="77777777" w:rsidR="00FA1F58" w:rsidRPr="005B250D" w:rsidRDefault="00FA1F58" w:rsidP="00E8707B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ECDE316" w14:textId="77777777" w:rsidR="00FA1F58" w:rsidRPr="00AF1C53" w:rsidRDefault="00FA1F58" w:rsidP="00E8707B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FA1F58" w:rsidRPr="00AF1C53" w14:paraId="52624CC3" w14:textId="77777777" w:rsidTr="00572DA5">
        <w:trPr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DD6805" w14:textId="77777777" w:rsidR="00FA1F58" w:rsidRPr="00AF1C53" w:rsidRDefault="00FA1F58" w:rsidP="00E8707B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C403D" w14:textId="77777777" w:rsidR="00FA1F58" w:rsidRPr="00AF1C53" w:rsidRDefault="00FA1F58" w:rsidP="00E8707B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3562" w14:textId="77777777" w:rsidR="00FA1F58" w:rsidRPr="00AF1C53" w:rsidRDefault="00FA1F58" w:rsidP="00E8707B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C68B" w14:textId="77777777" w:rsidR="00FA1F58" w:rsidRPr="00AF1C53" w:rsidRDefault="00FA1F58" w:rsidP="00E8707B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A972" w14:textId="77777777" w:rsidR="00FA1F58" w:rsidRPr="00AF1C53" w:rsidRDefault="00FA1F58" w:rsidP="00E8707B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6A47" w14:textId="77777777" w:rsidR="00FA1F58" w:rsidRPr="00AF1C53" w:rsidRDefault="00FA1F58" w:rsidP="00E8707B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12D44" w14:textId="77777777" w:rsidR="00FA1F58" w:rsidRPr="00AF1C53" w:rsidRDefault="00FA1F58" w:rsidP="00E8707B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72DA5" w:rsidRPr="00AF1C53" w14:paraId="6E260EFA" w14:textId="77777777" w:rsidTr="00572DA5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54653844" w14:textId="77777777" w:rsidR="00572DA5" w:rsidRPr="00AF1C53" w:rsidRDefault="00572DA5" w:rsidP="00F32708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A2C78FA" w14:textId="77777777" w:rsidR="00572DA5" w:rsidRPr="00AF1C53" w:rsidRDefault="00572DA5" w:rsidP="00F32708">
            <w:pPr>
              <w:rPr>
                <w:rFonts w:ascii="Arial" w:hAnsi="Arial" w:cs="Arial"/>
                <w:i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NUOVA JUVENTINA FFC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9FB78" w14:textId="01515D5C" w:rsidR="00572DA5" w:rsidRPr="00443E32" w:rsidRDefault="00443E32" w:rsidP="00F32708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443E32">
              <w:rPr>
                <w:rFonts w:ascii="Arial" w:hAnsi="Arial" w:cs="Arial"/>
                <w:b/>
                <w:bCs/>
                <w:color w:val="002060"/>
              </w:rPr>
              <w:t>NUOVA JUVENTINA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0EC9C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1D120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71CC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A694A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72DA5" w:rsidRPr="00AF1C53" w14:paraId="23C93E7D" w14:textId="77777777" w:rsidTr="00572DA5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45197785" w14:textId="77777777" w:rsidR="00572DA5" w:rsidRPr="00AF1C53" w:rsidRDefault="00572DA5" w:rsidP="00F32708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0AF5F7" w14:textId="77777777" w:rsidR="00572DA5" w:rsidRPr="00993354" w:rsidRDefault="00572DA5" w:rsidP="00F32708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MONTURANO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FDF7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C2AC" w14:textId="77777777" w:rsidR="00572DA5" w:rsidRPr="00AF1C53" w:rsidRDefault="00572DA5" w:rsidP="00F32708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22770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FBD58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A1A6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72DA5" w:rsidRPr="00AF1C53" w14:paraId="78F0E5C9" w14:textId="77777777" w:rsidTr="00572DA5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A6F0B70" w14:textId="77777777" w:rsidR="00572DA5" w:rsidRPr="00AF1C53" w:rsidRDefault="00572DA5" w:rsidP="00F32708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6B336" w14:textId="77777777" w:rsidR="00572DA5" w:rsidRPr="00993354" w:rsidRDefault="00572DA5" w:rsidP="00F32708">
            <w:pPr>
              <w:rPr>
                <w:rFonts w:ascii="Arial" w:hAnsi="Arial" w:cs="Arial"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993354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AMICI DEL CENTROS.S.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5EB45" w14:textId="3EC967E4" w:rsidR="00572DA5" w:rsidRPr="005F0EF3" w:rsidRDefault="005F0EF3" w:rsidP="00F32708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5F0EF3">
              <w:rPr>
                <w:rFonts w:ascii="Arial" w:hAnsi="Arial" w:cs="Arial"/>
                <w:b/>
                <w:bCs/>
                <w:color w:val="002060"/>
              </w:rPr>
              <w:t>AMICI DEL CENTROS.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88F0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534FB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5A32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72847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72DA5" w:rsidRPr="00AF1C53" w14:paraId="531A132A" w14:textId="77777777" w:rsidTr="00572DA5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CAC407D" w14:textId="77777777" w:rsidR="00572DA5" w:rsidRPr="00AF1C53" w:rsidRDefault="00572DA5" w:rsidP="00F32708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2C79E" w14:textId="77777777" w:rsidR="00572DA5" w:rsidRPr="00993354" w:rsidRDefault="00572DA5" w:rsidP="00F32708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SANGIORGIO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0A176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F405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60F3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0AF2" w14:textId="77777777" w:rsidR="00572DA5" w:rsidRPr="00AF1C53" w:rsidRDefault="00572DA5" w:rsidP="00F32708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89007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72DA5" w:rsidRPr="00AF1C53" w14:paraId="683251AF" w14:textId="77777777" w:rsidTr="00572DA5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2A5E1C0F" w14:textId="77777777" w:rsidR="00572DA5" w:rsidRPr="00AF1C53" w:rsidRDefault="00572DA5" w:rsidP="00F32708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7673134" w14:textId="77777777" w:rsidR="00572DA5" w:rsidRPr="00993354" w:rsidRDefault="00572DA5" w:rsidP="00F32708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5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CASELLE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79C37" w14:textId="25959ED0" w:rsidR="00572DA5" w:rsidRPr="002C4CC7" w:rsidRDefault="002C4CC7" w:rsidP="00F32708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2C4CC7">
              <w:rPr>
                <w:rFonts w:ascii="Arial" w:hAnsi="Arial" w:cs="Arial"/>
                <w:b/>
                <w:bCs/>
                <w:color w:val="002060"/>
              </w:rPr>
              <w:t>POL.CAGLI SPORT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0BB6E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2F71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0300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00811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72DA5" w:rsidRPr="00AF1C53" w14:paraId="3D79B6D9" w14:textId="77777777" w:rsidTr="00572DA5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</w:tcPr>
          <w:p w14:paraId="6D749AC9" w14:textId="77777777" w:rsidR="00572DA5" w:rsidRPr="00AF1C53" w:rsidRDefault="00572DA5" w:rsidP="00F32708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2D6306A9" w14:textId="77777777" w:rsidR="00572DA5" w:rsidRPr="00993354" w:rsidRDefault="00572DA5" w:rsidP="00F32708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6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POL.CAGLI SPORT ASS.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3BC3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94C9" w14:textId="77777777" w:rsidR="00572DA5" w:rsidRPr="00AF1C53" w:rsidRDefault="00572DA5" w:rsidP="00F32708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0C0E9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4E9D" w14:textId="77777777" w:rsidR="00572DA5" w:rsidRPr="00AF1C53" w:rsidRDefault="00572DA5" w:rsidP="00F32708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597B3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72DA5" w:rsidRPr="00AF1C53" w14:paraId="39BBAF2B" w14:textId="77777777" w:rsidTr="00572DA5">
        <w:trPr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1687063" w14:textId="77777777" w:rsidR="00572DA5" w:rsidRPr="00AF1C53" w:rsidRDefault="00572DA5" w:rsidP="00F32708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C395E" w14:textId="77777777" w:rsidR="00572DA5" w:rsidRPr="00993354" w:rsidRDefault="00572DA5" w:rsidP="00F32708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7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JESI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195DA" w14:textId="09442419" w:rsidR="00572DA5" w:rsidRPr="00280B79" w:rsidRDefault="00280B79" w:rsidP="00F3270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JESI CALCIO A 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B535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A8EB8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E1DE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2BDE4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72DA5" w:rsidRPr="00AF1C53" w14:paraId="44CBC540" w14:textId="77777777" w:rsidTr="00572DA5">
        <w:trPr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703BC834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C6CF3" w14:textId="77777777" w:rsidR="00572DA5" w:rsidRPr="00993354" w:rsidRDefault="00572DA5" w:rsidP="00F32708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8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VERBENA C5 ANCONA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C7C13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978D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F456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4CB3" w14:textId="77777777" w:rsidR="00572DA5" w:rsidRPr="00AF1C53" w:rsidRDefault="00572DA5" w:rsidP="00F32708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577B" w14:textId="77777777" w:rsidR="00572DA5" w:rsidRPr="00AF1C53" w:rsidRDefault="00572DA5" w:rsidP="00F3270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585B1199" w14:textId="77777777" w:rsidR="00572DA5" w:rsidRPr="00AF1C53" w:rsidRDefault="00572DA5" w:rsidP="00572DA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8BF0342" w14:textId="77777777" w:rsidR="00572DA5" w:rsidRPr="005B250D" w:rsidRDefault="00572DA5" w:rsidP="00572DA5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QUARTI DI FINALE</w:t>
      </w:r>
    </w:p>
    <w:p w14:paraId="21401806" w14:textId="2E84DAC7" w:rsidR="00572DA5" w:rsidRPr="005B250D" w:rsidRDefault="00572DA5" w:rsidP="00572DA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1</w:t>
      </w:r>
      <w:r w:rsidRPr="005B250D">
        <w:rPr>
          <w:rFonts w:ascii="Arial" w:hAnsi="Arial" w:cs="Arial"/>
          <w:color w:val="002060"/>
          <w:sz w:val="22"/>
          <w:szCs w:val="22"/>
        </w:rPr>
        <w:tab/>
      </w:r>
      <w:r w:rsidRPr="005B250D">
        <w:rPr>
          <w:rFonts w:ascii="Arial" w:hAnsi="Arial" w:cs="Arial"/>
          <w:color w:val="002060"/>
          <w:sz w:val="22"/>
          <w:szCs w:val="22"/>
        </w:rPr>
        <w:tab/>
      </w:r>
    </w:p>
    <w:p w14:paraId="32E669DC" w14:textId="4B6386A2" w:rsidR="00572DA5" w:rsidRPr="00993354" w:rsidRDefault="00572DA5" w:rsidP="00572DA5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NUOVA JUVENTINA FFC – FUTSAL MONTURANO</w:t>
      </w:r>
      <w:r w:rsidR="004E4E5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4E4E5C">
        <w:rPr>
          <w:rFonts w:ascii="Arial" w:hAnsi="Arial" w:cs="Arial"/>
          <w:b/>
          <w:bCs/>
          <w:color w:val="002060"/>
          <w:sz w:val="22"/>
          <w:szCs w:val="22"/>
        </w:rPr>
        <w:tab/>
        <w:t>6-3</w:t>
      </w:r>
    </w:p>
    <w:p w14:paraId="4C77E1EE" w14:textId="77777777" w:rsidR="00572DA5" w:rsidRDefault="00572DA5" w:rsidP="00572DA5">
      <w:pPr>
        <w:rPr>
          <w:rFonts w:ascii="Arial" w:hAnsi="Arial" w:cs="Arial"/>
          <w:color w:val="002060"/>
          <w:sz w:val="22"/>
          <w:szCs w:val="22"/>
        </w:rPr>
      </w:pPr>
    </w:p>
    <w:p w14:paraId="2E234C77" w14:textId="4D5B1509" w:rsidR="00572DA5" w:rsidRPr="005B250D" w:rsidRDefault="00572DA5" w:rsidP="00572DA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 xml:space="preserve">O 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2</w:t>
      </w:r>
    </w:p>
    <w:p w14:paraId="1B394561" w14:textId="6C12A9E2" w:rsidR="00572DA5" w:rsidRPr="00993354" w:rsidRDefault="00572DA5" w:rsidP="00572DA5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AMICI DEL CENTROSOCIO SP. – SANGIORGIO</w:t>
      </w:r>
      <w:r w:rsidR="003746C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746C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746CC">
        <w:rPr>
          <w:rFonts w:ascii="Arial" w:hAnsi="Arial" w:cs="Arial"/>
          <w:b/>
          <w:bCs/>
          <w:color w:val="002060"/>
          <w:sz w:val="22"/>
          <w:szCs w:val="22"/>
        </w:rPr>
        <w:tab/>
        <w:t>7-5</w:t>
      </w:r>
    </w:p>
    <w:p w14:paraId="7F274D09" w14:textId="77777777" w:rsidR="00572DA5" w:rsidRDefault="00572DA5" w:rsidP="00572DA5">
      <w:pPr>
        <w:rPr>
          <w:rFonts w:ascii="Arial" w:hAnsi="Arial" w:cs="Arial"/>
          <w:color w:val="002060"/>
          <w:sz w:val="22"/>
          <w:szCs w:val="22"/>
        </w:rPr>
      </w:pPr>
    </w:p>
    <w:p w14:paraId="21C35852" w14:textId="5917D0CC" w:rsidR="00572DA5" w:rsidRPr="005B250D" w:rsidRDefault="00572DA5" w:rsidP="00572DA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3</w:t>
      </w:r>
    </w:p>
    <w:p w14:paraId="5E1FF39D" w14:textId="2758AD45" w:rsidR="00572DA5" w:rsidRPr="00993354" w:rsidRDefault="00572DA5" w:rsidP="00572DA5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FUTSAL CASELLE – POL.CAGLI SPORT ASSOCIATI</w:t>
      </w:r>
      <w:r w:rsidR="002C4CC7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C4CC7">
        <w:rPr>
          <w:rFonts w:ascii="Arial" w:hAnsi="Arial" w:cs="Arial"/>
          <w:b/>
          <w:bCs/>
          <w:color w:val="002060"/>
          <w:sz w:val="22"/>
          <w:szCs w:val="22"/>
        </w:rPr>
        <w:tab/>
        <w:t>1-2</w:t>
      </w:r>
    </w:p>
    <w:p w14:paraId="0AD1C639" w14:textId="77777777" w:rsidR="00572DA5" w:rsidRDefault="00572DA5" w:rsidP="00572DA5">
      <w:pPr>
        <w:rPr>
          <w:rFonts w:ascii="Arial" w:hAnsi="Arial" w:cs="Arial"/>
          <w:color w:val="002060"/>
          <w:sz w:val="22"/>
          <w:szCs w:val="22"/>
        </w:rPr>
      </w:pPr>
    </w:p>
    <w:p w14:paraId="6693B035" w14:textId="77777777" w:rsidR="00373E96" w:rsidRDefault="00572DA5" w:rsidP="00373E96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4</w:t>
      </w:r>
    </w:p>
    <w:p w14:paraId="32E74178" w14:textId="6A574C4E" w:rsidR="00572DA5" w:rsidRPr="00373E96" w:rsidRDefault="00572DA5" w:rsidP="00373E96">
      <w:pPr>
        <w:rPr>
          <w:rFonts w:ascii="Arial" w:hAnsi="Arial" w:cs="Arial"/>
          <w:color w:val="002060"/>
          <w:sz w:val="22"/>
          <w:szCs w:val="22"/>
        </w:rPr>
      </w:pPr>
      <w:r w:rsidRPr="00993354">
        <w:rPr>
          <w:rFonts w:ascii="Arial" w:hAnsi="Arial" w:cs="Arial"/>
          <w:b/>
          <w:bCs/>
          <w:color w:val="002060"/>
          <w:sz w:val="22"/>
          <w:szCs w:val="22"/>
        </w:rPr>
        <w:t>JESI CALCIO A 5 – VERBENA C5 ANCONA</w:t>
      </w:r>
      <w:r w:rsidR="009D578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D578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D5786">
        <w:rPr>
          <w:rFonts w:ascii="Arial" w:hAnsi="Arial" w:cs="Arial"/>
          <w:b/>
          <w:bCs/>
          <w:color w:val="002060"/>
          <w:sz w:val="22"/>
          <w:szCs w:val="22"/>
        </w:rPr>
        <w:tab/>
        <w:t>3-2</w:t>
      </w:r>
    </w:p>
    <w:p w14:paraId="2AA230BD" w14:textId="77777777" w:rsidR="00FA1F58" w:rsidRPr="00AF1C53" w:rsidRDefault="00FA1F58" w:rsidP="00FA1F58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B3488B8" w14:textId="77777777" w:rsidR="00FA1F58" w:rsidRPr="005B250D" w:rsidRDefault="00FA1F58" w:rsidP="00FA1F58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196DCE51" w14:textId="77777777" w:rsidR="00FA1F58" w:rsidRPr="005B250D" w:rsidRDefault="00FA1F58" w:rsidP="00FA1F58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SABATO </w:t>
      </w:r>
      <w:r>
        <w:rPr>
          <w:rFonts w:ascii="Arial" w:hAnsi="Arial" w:cs="Arial"/>
          <w:b/>
          <w:i/>
          <w:color w:val="002060"/>
          <w:sz w:val="22"/>
          <w:szCs w:val="22"/>
        </w:rPr>
        <w:t>7</w:t>
      </w: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3</w:t>
      </w:r>
    </w:p>
    <w:p w14:paraId="2490BA3E" w14:textId="77777777" w:rsidR="00FA1F58" w:rsidRPr="005B250D" w:rsidRDefault="00FA1F58" w:rsidP="00FA1F58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19:00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SEMIFINALE GARA N° 1 (vincente quarti gara n° 1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2)</w:t>
      </w:r>
    </w:p>
    <w:p w14:paraId="0F48A014" w14:textId="0A5CD420" w:rsidR="009F0146" w:rsidRPr="009F0146" w:rsidRDefault="009F0146" w:rsidP="00FA1F58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9F0146">
        <w:rPr>
          <w:rFonts w:ascii="Arial" w:hAnsi="Arial" w:cs="Arial"/>
          <w:b/>
          <w:bCs/>
          <w:color w:val="002060"/>
          <w:sz w:val="22"/>
          <w:szCs w:val="22"/>
        </w:rPr>
        <w:t xml:space="preserve">NUOVA JUVENTINA FFC – </w:t>
      </w:r>
      <w:r w:rsidR="002929D5">
        <w:rPr>
          <w:rFonts w:ascii="Arial" w:hAnsi="Arial" w:cs="Arial"/>
          <w:b/>
          <w:bCs/>
          <w:color w:val="002060"/>
          <w:sz w:val="22"/>
          <w:szCs w:val="22"/>
        </w:rPr>
        <w:t>AMICI DEL CENTROSOCIO SP.</w:t>
      </w:r>
    </w:p>
    <w:p w14:paraId="31A8F644" w14:textId="77777777" w:rsidR="009F0146" w:rsidRDefault="009F0146" w:rsidP="00FA1F58">
      <w:pPr>
        <w:rPr>
          <w:rFonts w:ascii="Arial" w:hAnsi="Arial" w:cs="Arial"/>
          <w:color w:val="002060"/>
          <w:sz w:val="22"/>
          <w:szCs w:val="22"/>
        </w:rPr>
      </w:pPr>
    </w:p>
    <w:p w14:paraId="5F459491" w14:textId="3F61355A" w:rsidR="00FA1F58" w:rsidRPr="005B250D" w:rsidRDefault="00FA1F58" w:rsidP="00FA1F58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21:00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SEMIFINALE GARA N° 2 (vincente quarti gara n° 3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4)</w:t>
      </w:r>
    </w:p>
    <w:p w14:paraId="0B6179C9" w14:textId="04226AB9" w:rsidR="00FA1F58" w:rsidRPr="00F94C98" w:rsidRDefault="00F94C98" w:rsidP="00FA1F58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POL.CAGLI SPORT ASSOCIATI – </w:t>
      </w:r>
      <w:r w:rsidR="00280B79">
        <w:rPr>
          <w:rFonts w:ascii="Arial" w:hAnsi="Arial" w:cs="Arial"/>
          <w:b/>
          <w:bCs/>
          <w:color w:val="002060"/>
          <w:sz w:val="22"/>
          <w:szCs w:val="22"/>
        </w:rPr>
        <w:t>JESI CALCIO A 5</w:t>
      </w:r>
    </w:p>
    <w:p w14:paraId="2A76256F" w14:textId="77777777" w:rsidR="00F94C98" w:rsidRPr="005B250D" w:rsidRDefault="00F94C98" w:rsidP="00FA1F58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589D835" w14:textId="77777777" w:rsidR="00FA1F58" w:rsidRPr="005B250D" w:rsidRDefault="00FA1F58" w:rsidP="00FA1F58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043827F9" w14:textId="77777777" w:rsidR="00FA1F58" w:rsidRPr="005B250D" w:rsidRDefault="00FA1F58" w:rsidP="00FA1F58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DOMENICA </w:t>
      </w:r>
      <w:r>
        <w:rPr>
          <w:rFonts w:ascii="Arial" w:hAnsi="Arial" w:cs="Arial"/>
          <w:b/>
          <w:i/>
          <w:color w:val="002060"/>
          <w:sz w:val="22"/>
          <w:szCs w:val="22"/>
        </w:rPr>
        <w:t>8</w:t>
      </w: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3</w:t>
      </w:r>
    </w:p>
    <w:p w14:paraId="79623034" w14:textId="77777777" w:rsidR="00FA1F58" w:rsidRPr="005B250D" w:rsidRDefault="00FA1F58" w:rsidP="00FA1F58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9</w:t>
      </w:r>
      <w:r w:rsidRPr="005B250D">
        <w:rPr>
          <w:rFonts w:ascii="Arial" w:hAnsi="Arial" w:cs="Arial"/>
          <w:color w:val="002060"/>
          <w:sz w:val="22"/>
          <w:szCs w:val="22"/>
        </w:rPr>
        <w:t>:</w:t>
      </w:r>
      <w:r>
        <w:rPr>
          <w:rFonts w:ascii="Arial" w:hAnsi="Arial" w:cs="Arial"/>
          <w:color w:val="002060"/>
          <w:sz w:val="22"/>
          <w:szCs w:val="22"/>
        </w:rPr>
        <w:t>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 xml:space="preserve">FINALE (vincente semifinale gara n° 1 </w:t>
      </w:r>
      <w:r>
        <w:rPr>
          <w:rFonts w:ascii="Arial" w:hAnsi="Arial" w:cs="Arial"/>
          <w:color w:val="002060"/>
          <w:sz w:val="22"/>
          <w:szCs w:val="22"/>
        </w:rPr>
        <w:t>–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vincente semifinale gara</w:t>
      </w:r>
      <w:r w:rsidRPr="005B250D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46E0364C" w14:textId="622AB539" w:rsidR="00FA1F58" w:rsidRDefault="00FA1F58" w:rsidP="00FA1F58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715E471" w14:textId="77777777" w:rsidR="009D5786" w:rsidRPr="00C001F6" w:rsidRDefault="009D5786" w:rsidP="009D5786">
      <w:pPr>
        <w:pStyle w:val="titoloprinc0"/>
        <w:rPr>
          <w:color w:val="002060"/>
        </w:rPr>
      </w:pPr>
      <w:r w:rsidRPr="00C001F6">
        <w:rPr>
          <w:color w:val="002060"/>
        </w:rPr>
        <w:t>RISULTATI</w:t>
      </w:r>
    </w:p>
    <w:p w14:paraId="2DE9A296" w14:textId="77777777" w:rsidR="009D5786" w:rsidRPr="00C001F6" w:rsidRDefault="009D5786" w:rsidP="009D5786">
      <w:pPr>
        <w:pStyle w:val="breakline"/>
        <w:rPr>
          <w:color w:val="002060"/>
        </w:rPr>
      </w:pPr>
    </w:p>
    <w:p w14:paraId="770F1EAB" w14:textId="77777777" w:rsidR="009D5786" w:rsidRPr="00C001F6" w:rsidRDefault="009D5786" w:rsidP="009D5786">
      <w:pPr>
        <w:pStyle w:val="sottotitolocampionato10"/>
        <w:rPr>
          <w:color w:val="002060"/>
        </w:rPr>
      </w:pPr>
      <w:r w:rsidRPr="00C001F6">
        <w:rPr>
          <w:color w:val="002060"/>
        </w:rPr>
        <w:t>RISULTATI UFFICIALI GARE DEL 05/01/2023</w:t>
      </w:r>
    </w:p>
    <w:p w14:paraId="1A187F95" w14:textId="77777777" w:rsidR="009D5786" w:rsidRPr="009D5786" w:rsidRDefault="009D5786" w:rsidP="009D5786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D5786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8E33B8A" w14:textId="77777777" w:rsidR="009D5786" w:rsidRPr="00C001F6" w:rsidRDefault="009D5786" w:rsidP="009D578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D5786" w:rsidRPr="00C001F6" w14:paraId="355D748E" w14:textId="77777777" w:rsidTr="00F3270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D5786" w:rsidRPr="00C001F6" w14:paraId="6173EADC" w14:textId="77777777" w:rsidTr="00F327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FF0C2" w14:textId="77777777" w:rsidR="009D5786" w:rsidRPr="00C001F6" w:rsidRDefault="009D5786" w:rsidP="00F32708">
                  <w:pPr>
                    <w:pStyle w:val="headertabella0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GIRONE QF - 1 Giornata - A</w:t>
                  </w:r>
                </w:p>
              </w:tc>
            </w:tr>
            <w:tr w:rsidR="009D5786" w:rsidRPr="00C001F6" w14:paraId="7BADF8A2" w14:textId="77777777" w:rsidTr="00F32708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5F674" w14:textId="77777777" w:rsidR="009D5786" w:rsidRPr="00C001F6" w:rsidRDefault="009D5786" w:rsidP="00F32708">
                  <w:pPr>
                    <w:pStyle w:val="rowtabella0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CA118" w14:textId="77777777" w:rsidR="009D5786" w:rsidRPr="00C001F6" w:rsidRDefault="009D5786" w:rsidP="00F32708">
                  <w:pPr>
                    <w:pStyle w:val="rowtabella0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- SANGIORGIO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D1793" w14:textId="77777777" w:rsidR="009D5786" w:rsidRPr="00C001F6" w:rsidRDefault="009D5786" w:rsidP="00F327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7 - 5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8E0DA4" w14:textId="77777777" w:rsidR="009D5786" w:rsidRPr="00C001F6" w:rsidRDefault="009D5786" w:rsidP="00F327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 </w:t>
                  </w:r>
                </w:p>
              </w:tc>
            </w:tr>
            <w:tr w:rsidR="009D5786" w:rsidRPr="00C001F6" w14:paraId="40C0BA6E" w14:textId="77777777" w:rsidTr="00F32708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8578F" w14:textId="77777777" w:rsidR="009D5786" w:rsidRPr="00C001F6" w:rsidRDefault="009D5786" w:rsidP="00F32708">
                  <w:pPr>
                    <w:pStyle w:val="rowtabella0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FUTSAL CASELLE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3FAC5" w14:textId="77777777" w:rsidR="009D5786" w:rsidRPr="00C001F6" w:rsidRDefault="009D5786" w:rsidP="00F32708">
                  <w:pPr>
                    <w:pStyle w:val="rowtabella0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- POL.CAGLI SPORT ASSOCIATI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807AC" w14:textId="77777777" w:rsidR="009D5786" w:rsidRPr="00C001F6" w:rsidRDefault="009D5786" w:rsidP="00F327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B1C7D" w14:textId="77777777" w:rsidR="009D5786" w:rsidRPr="00C001F6" w:rsidRDefault="009D5786" w:rsidP="00F327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 </w:t>
                  </w:r>
                </w:p>
              </w:tc>
            </w:tr>
            <w:tr w:rsidR="009D5786" w:rsidRPr="00C001F6" w14:paraId="3AE014C5" w14:textId="77777777" w:rsidTr="00F32708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CF1B1" w14:textId="77777777" w:rsidR="009D5786" w:rsidRPr="00C001F6" w:rsidRDefault="009D5786" w:rsidP="00F32708">
                  <w:pPr>
                    <w:pStyle w:val="rowtabella0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0E413" w14:textId="77777777" w:rsidR="009D5786" w:rsidRPr="00C001F6" w:rsidRDefault="009D5786" w:rsidP="00F32708">
                  <w:pPr>
                    <w:pStyle w:val="rowtabella0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- VERBENA C5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8A7F66" w14:textId="77777777" w:rsidR="009D5786" w:rsidRPr="00C001F6" w:rsidRDefault="009D5786" w:rsidP="00F327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46455E" w14:textId="77777777" w:rsidR="009D5786" w:rsidRPr="00C001F6" w:rsidRDefault="009D5786" w:rsidP="00F327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 </w:t>
                  </w:r>
                </w:p>
              </w:tc>
            </w:tr>
            <w:tr w:rsidR="009D5786" w:rsidRPr="00C001F6" w14:paraId="788281E5" w14:textId="77777777" w:rsidTr="00F32708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99984" w14:textId="77777777" w:rsidR="009D5786" w:rsidRPr="00C001F6" w:rsidRDefault="009D5786" w:rsidP="00F32708">
                  <w:pPr>
                    <w:pStyle w:val="rowtabella0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lastRenderedPageBreak/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32F86" w14:textId="77777777" w:rsidR="009D5786" w:rsidRPr="00C001F6" w:rsidRDefault="009D5786" w:rsidP="00F32708">
                  <w:pPr>
                    <w:pStyle w:val="rowtabella0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307F6" w14:textId="77777777" w:rsidR="009D5786" w:rsidRPr="00C001F6" w:rsidRDefault="009D5786" w:rsidP="00F327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551DF" w14:textId="77777777" w:rsidR="009D5786" w:rsidRPr="00C001F6" w:rsidRDefault="009D5786" w:rsidP="00F327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001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41BE1CA3" w14:textId="77777777" w:rsidR="009D5786" w:rsidRPr="00C001F6" w:rsidRDefault="009D5786" w:rsidP="00F32708">
            <w:pPr>
              <w:rPr>
                <w:color w:val="002060"/>
              </w:rPr>
            </w:pPr>
          </w:p>
        </w:tc>
      </w:tr>
    </w:tbl>
    <w:p w14:paraId="5D4D2F2B" w14:textId="77777777" w:rsidR="009D5786" w:rsidRPr="00C001F6" w:rsidRDefault="009D5786" w:rsidP="009D5786">
      <w:pPr>
        <w:pStyle w:val="breakline"/>
        <w:rPr>
          <w:rFonts w:eastAsiaTheme="minorEastAsia"/>
          <w:color w:val="002060"/>
        </w:rPr>
      </w:pPr>
    </w:p>
    <w:p w14:paraId="75177EAD" w14:textId="77777777" w:rsidR="009D5786" w:rsidRPr="00C001F6" w:rsidRDefault="009D5786" w:rsidP="009D5786">
      <w:pPr>
        <w:pStyle w:val="breakline"/>
        <w:rPr>
          <w:color w:val="002060"/>
        </w:rPr>
      </w:pPr>
    </w:p>
    <w:p w14:paraId="2163AEEE" w14:textId="77777777" w:rsidR="009D5786" w:rsidRPr="00C001F6" w:rsidRDefault="009D5786" w:rsidP="009D5786">
      <w:pPr>
        <w:pStyle w:val="titoloprinc0"/>
        <w:rPr>
          <w:color w:val="002060"/>
        </w:rPr>
      </w:pPr>
      <w:r w:rsidRPr="00C001F6">
        <w:rPr>
          <w:color w:val="002060"/>
        </w:rPr>
        <w:t>GIUDICE SPORTIVO</w:t>
      </w:r>
    </w:p>
    <w:p w14:paraId="083AB283" w14:textId="15E30831" w:rsidR="009D5786" w:rsidRPr="00C001F6" w:rsidRDefault="009D5786" w:rsidP="009D5786">
      <w:pPr>
        <w:pStyle w:val="diffida"/>
        <w:rPr>
          <w:color w:val="002060"/>
        </w:rPr>
      </w:pPr>
      <w:r w:rsidRPr="00C001F6">
        <w:rPr>
          <w:color w:val="002060"/>
        </w:rPr>
        <w:t xml:space="preserve">Il </w:t>
      </w:r>
      <w:r>
        <w:rPr>
          <w:color w:val="002060"/>
        </w:rPr>
        <w:t xml:space="preserve">Sostituto </w:t>
      </w:r>
      <w:r w:rsidRPr="00C001F6">
        <w:rPr>
          <w:color w:val="002060"/>
        </w:rPr>
        <w:t xml:space="preserve">Giudice Sportivo Avv. </w:t>
      </w:r>
      <w:r>
        <w:rPr>
          <w:color w:val="002060"/>
        </w:rPr>
        <w:t>Federica</w:t>
      </w:r>
      <w:r w:rsidRPr="00C001F6">
        <w:rPr>
          <w:color w:val="002060"/>
        </w:rPr>
        <w:t xml:space="preserve"> </w:t>
      </w:r>
      <w:r>
        <w:rPr>
          <w:color w:val="002060"/>
        </w:rPr>
        <w:t xml:space="preserve">Sorrentino </w:t>
      </w:r>
      <w:r w:rsidRPr="00C001F6">
        <w:rPr>
          <w:color w:val="002060"/>
        </w:rPr>
        <w:t>nella seduta del 05/01/2023, ha adottato le decisioni che di seguito integralmente si riportano:</w:t>
      </w:r>
    </w:p>
    <w:p w14:paraId="4EDEFB18" w14:textId="77777777" w:rsidR="009D5786" w:rsidRPr="00C001F6" w:rsidRDefault="009D5786" w:rsidP="009D5786">
      <w:pPr>
        <w:pStyle w:val="titolo10"/>
        <w:rPr>
          <w:color w:val="002060"/>
        </w:rPr>
      </w:pPr>
      <w:r w:rsidRPr="00C001F6">
        <w:rPr>
          <w:color w:val="002060"/>
        </w:rPr>
        <w:t xml:space="preserve">GARE DEL 5/ 1/2023 </w:t>
      </w:r>
    </w:p>
    <w:p w14:paraId="5B53A7B3" w14:textId="77777777" w:rsidR="009D5786" w:rsidRPr="00C001F6" w:rsidRDefault="009D5786" w:rsidP="009D5786">
      <w:pPr>
        <w:pStyle w:val="titolo7a"/>
        <w:rPr>
          <w:color w:val="002060"/>
        </w:rPr>
      </w:pPr>
      <w:r w:rsidRPr="00C001F6">
        <w:rPr>
          <w:color w:val="002060"/>
        </w:rPr>
        <w:t xml:space="preserve">PROVVEDIMENTI DISCIPLINARI </w:t>
      </w:r>
    </w:p>
    <w:p w14:paraId="33557204" w14:textId="77777777" w:rsidR="009D5786" w:rsidRPr="00C001F6" w:rsidRDefault="009D5786" w:rsidP="009D5786">
      <w:pPr>
        <w:pStyle w:val="titolo7b0"/>
        <w:rPr>
          <w:color w:val="002060"/>
        </w:rPr>
      </w:pPr>
      <w:r w:rsidRPr="00C001F6">
        <w:rPr>
          <w:color w:val="002060"/>
        </w:rPr>
        <w:t xml:space="preserve">In base alle risultanze degli atti ufficiali sono state deliberate le seguenti sanzioni disciplinari. </w:t>
      </w:r>
    </w:p>
    <w:p w14:paraId="7003E42F" w14:textId="77777777" w:rsidR="009D5786" w:rsidRPr="00C001F6" w:rsidRDefault="009D5786" w:rsidP="009D5786">
      <w:pPr>
        <w:pStyle w:val="titolo30"/>
        <w:rPr>
          <w:color w:val="002060"/>
        </w:rPr>
      </w:pPr>
      <w:r w:rsidRPr="00C001F6">
        <w:rPr>
          <w:color w:val="002060"/>
        </w:rPr>
        <w:t xml:space="preserve">CALCIATORI NON ESPULSI </w:t>
      </w:r>
    </w:p>
    <w:p w14:paraId="6055CC05" w14:textId="77777777" w:rsidR="009D5786" w:rsidRPr="00C001F6" w:rsidRDefault="009D5786" w:rsidP="009D5786">
      <w:pPr>
        <w:pStyle w:val="titolo20"/>
        <w:rPr>
          <w:color w:val="002060"/>
        </w:rPr>
      </w:pPr>
      <w:r w:rsidRPr="00C001F6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D5786" w:rsidRPr="00C001F6" w14:paraId="6E7A244B" w14:textId="77777777" w:rsidTr="00F327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B9DA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FRABONI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6B877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5FA8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5933C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BUZZO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E5185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(JESI CALCIO A 5) </w:t>
            </w:r>
          </w:p>
        </w:tc>
      </w:tr>
      <w:tr w:rsidR="009D5786" w:rsidRPr="00C001F6" w14:paraId="181EADC5" w14:textId="77777777" w:rsidTr="00F327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F4E4D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QORRI EUGJEN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BBFF4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E7A1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5EC39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40D4B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</w:tr>
    </w:tbl>
    <w:p w14:paraId="6BFD28E5" w14:textId="77777777" w:rsidR="009D5786" w:rsidRPr="00C001F6" w:rsidRDefault="009D5786" w:rsidP="009D5786">
      <w:pPr>
        <w:pStyle w:val="titolo20"/>
        <w:rPr>
          <w:rFonts w:eastAsiaTheme="minorEastAsia"/>
          <w:color w:val="002060"/>
        </w:rPr>
      </w:pPr>
      <w:r w:rsidRPr="00C001F6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D5786" w:rsidRPr="00C001F6" w14:paraId="244661AC" w14:textId="77777777" w:rsidTr="00F327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BA39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DE SOUSA ANDRE VITOR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FF3E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9B87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9781D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1C3EF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</w:tr>
    </w:tbl>
    <w:p w14:paraId="3B1DBFA7" w14:textId="77777777" w:rsidR="009D5786" w:rsidRPr="00C001F6" w:rsidRDefault="009D5786" w:rsidP="009D5786">
      <w:pPr>
        <w:pStyle w:val="titolo20"/>
        <w:rPr>
          <w:rFonts w:eastAsiaTheme="minorEastAsia"/>
          <w:color w:val="002060"/>
        </w:rPr>
      </w:pPr>
      <w:r w:rsidRPr="00C001F6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D5786" w:rsidRPr="00C001F6" w14:paraId="63299247" w14:textId="77777777" w:rsidTr="00F327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E3E09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BALDUCCI EUGENIO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ECD56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85601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1E48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DI TOMMASO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99A7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(AMICI DEL CENTROSOCIO SP.) </w:t>
            </w:r>
          </w:p>
        </w:tc>
      </w:tr>
      <w:tr w:rsidR="009D5786" w:rsidRPr="00C001F6" w14:paraId="04B2E9ED" w14:textId="77777777" w:rsidTr="00F327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9C50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DE CAROLIS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27FD4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(FUTSAL CASELLE)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CEE4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3E9CD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FALCONI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D49BF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(FUTSAL CASELLE) </w:t>
            </w:r>
          </w:p>
        </w:tc>
      </w:tr>
      <w:tr w:rsidR="009D5786" w:rsidRPr="00C001F6" w14:paraId="1107920E" w14:textId="77777777" w:rsidTr="00F327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4CBCA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ALBERTI LEONARDO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AE20B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E9BC9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B350D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BOUTIMAH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150F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(FUTSAL MONTURANO) </w:t>
            </w:r>
          </w:p>
        </w:tc>
      </w:tr>
      <w:tr w:rsidR="009D5786" w:rsidRPr="00C001F6" w14:paraId="2EDB4688" w14:textId="77777777" w:rsidTr="00F327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E000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MULERO MARTIN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053B1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77229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365F7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CIMA LEDE ELIAS CARIM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B6AC1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(JESI CALCIO A 5) </w:t>
            </w:r>
          </w:p>
        </w:tc>
      </w:tr>
      <w:tr w:rsidR="009D5786" w:rsidRPr="00C001F6" w14:paraId="18ED0C37" w14:textId="77777777" w:rsidTr="00F327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D8FC5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MAGGIOLI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15387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4F84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3CE3" w14:textId="77777777" w:rsidR="009D5786" w:rsidRPr="00C001F6" w:rsidRDefault="009D5786" w:rsidP="00F32708">
            <w:pPr>
              <w:pStyle w:val="movimento"/>
              <w:rPr>
                <w:color w:val="002060"/>
              </w:rPr>
            </w:pPr>
            <w:r w:rsidRPr="00C001F6">
              <w:rPr>
                <w:color w:val="002060"/>
              </w:rPr>
              <w:t>GENTILI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5CAAC" w14:textId="77777777" w:rsidR="009D5786" w:rsidRPr="00C001F6" w:rsidRDefault="009D5786" w:rsidP="00F32708">
            <w:pPr>
              <w:pStyle w:val="movimento2"/>
              <w:rPr>
                <w:color w:val="002060"/>
              </w:rPr>
            </w:pPr>
            <w:r w:rsidRPr="00C001F6">
              <w:rPr>
                <w:color w:val="002060"/>
              </w:rPr>
              <w:t xml:space="preserve">(VERBENA C5 ANCONA) </w:t>
            </w:r>
          </w:p>
        </w:tc>
      </w:tr>
    </w:tbl>
    <w:p w14:paraId="1B773416" w14:textId="77777777" w:rsidR="009D5786" w:rsidRDefault="009D5786" w:rsidP="00FA1F58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698E336" w14:textId="0251428C" w:rsidR="009F0146" w:rsidRDefault="009F0146" w:rsidP="00FA1F58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2FBA511" w14:textId="6C214B67" w:rsidR="009F0146" w:rsidRPr="00457C82" w:rsidRDefault="009D5786" w:rsidP="009D5786">
      <w:pPr>
        <w:rPr>
          <w:rFonts w:ascii="Arial" w:hAnsi="Arial" w:cs="Arial"/>
          <w:noProof/>
          <w:color w:val="002060"/>
          <w:sz w:val="22"/>
          <w:szCs w:val="22"/>
        </w:rPr>
      </w:pPr>
      <w:r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                                              </w:t>
      </w:r>
      <w:r w:rsidR="009F0146" w:rsidRPr="00457C82">
        <w:rPr>
          <w:rFonts w:ascii="Arial" w:hAnsi="Arial" w:cs="Arial"/>
          <w:noProof/>
          <w:color w:val="002060"/>
          <w:sz w:val="22"/>
          <w:szCs w:val="22"/>
        </w:rPr>
        <w:t xml:space="preserve">F.to IL </w:t>
      </w:r>
      <w:r>
        <w:rPr>
          <w:rFonts w:ascii="Arial" w:hAnsi="Arial" w:cs="Arial"/>
          <w:noProof/>
          <w:color w:val="002060"/>
          <w:sz w:val="22"/>
          <w:szCs w:val="22"/>
        </w:rPr>
        <w:t xml:space="preserve">SOSTITUTO </w:t>
      </w:r>
      <w:r w:rsidR="009F0146" w:rsidRPr="00457C82">
        <w:rPr>
          <w:rFonts w:ascii="Arial" w:hAnsi="Arial" w:cs="Arial"/>
          <w:noProof/>
          <w:color w:val="002060"/>
          <w:sz w:val="22"/>
          <w:szCs w:val="22"/>
        </w:rPr>
        <w:t>GIUDICE SPORTIVO</w:t>
      </w:r>
    </w:p>
    <w:p w14:paraId="0AF83E4A" w14:textId="77777777" w:rsidR="009F0146" w:rsidRDefault="009F0146" w:rsidP="009F0146">
      <w:pPr>
        <w:rPr>
          <w:rFonts w:ascii="Arial" w:hAnsi="Arial" w:cs="Arial"/>
          <w:color w:val="002060"/>
          <w:sz w:val="22"/>
          <w:szCs w:val="22"/>
        </w:rPr>
      </w:pPr>
      <w:r w:rsidRPr="00457C82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457C82">
        <w:rPr>
          <w:rFonts w:ascii="Arial" w:hAnsi="Arial" w:cs="Arial"/>
          <w:noProof/>
          <w:color w:val="002060"/>
          <w:sz w:val="22"/>
          <w:szCs w:val="22"/>
        </w:rPr>
        <w:tab/>
      </w:r>
      <w:r w:rsidRPr="00457C82">
        <w:rPr>
          <w:rFonts w:ascii="Arial" w:hAnsi="Arial" w:cs="Arial"/>
          <w:noProof/>
          <w:color w:val="002060"/>
          <w:sz w:val="22"/>
          <w:szCs w:val="22"/>
        </w:rPr>
        <w:tab/>
      </w:r>
      <w:r w:rsidRPr="00457C82">
        <w:rPr>
          <w:rFonts w:ascii="Arial" w:hAnsi="Arial" w:cs="Arial"/>
          <w:noProof/>
          <w:color w:val="002060"/>
          <w:sz w:val="22"/>
          <w:szCs w:val="22"/>
        </w:rPr>
        <w:tab/>
      </w:r>
      <w:r w:rsidRPr="00457C82">
        <w:rPr>
          <w:rFonts w:ascii="Arial" w:hAnsi="Arial" w:cs="Arial"/>
          <w:noProof/>
          <w:color w:val="002060"/>
          <w:sz w:val="22"/>
          <w:szCs w:val="22"/>
        </w:rPr>
        <w:tab/>
      </w:r>
      <w:r w:rsidRPr="00457C82">
        <w:rPr>
          <w:rFonts w:ascii="Arial" w:hAnsi="Arial" w:cs="Arial"/>
          <w:noProof/>
          <w:color w:val="002060"/>
          <w:sz w:val="22"/>
          <w:szCs w:val="22"/>
        </w:rPr>
        <w:tab/>
      </w:r>
      <w:r w:rsidRPr="00457C82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457C82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</w:t>
      </w:r>
      <w:r>
        <w:rPr>
          <w:rFonts w:ascii="Arial" w:hAnsi="Arial" w:cs="Arial"/>
          <w:noProof/>
          <w:color w:val="002060"/>
          <w:sz w:val="22"/>
          <w:szCs w:val="22"/>
        </w:rPr>
        <w:t>Federica Sorrentino</w:t>
      </w:r>
      <w:r w:rsidRPr="00457C82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272A39E" w14:textId="77777777" w:rsidR="009F0146" w:rsidRDefault="009F0146" w:rsidP="00FA1F58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46AE8D1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B5A853F" w14:textId="77777777" w:rsidR="009F0146" w:rsidRPr="00F53C2C" w:rsidRDefault="009F0146" w:rsidP="009F0146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AB6730B" w14:textId="77777777" w:rsidR="009F0146" w:rsidRDefault="009F0146" w:rsidP="009F0146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</w:p>
    <w:p w14:paraId="34682678" w14:textId="7D3D9A9B" w:rsidR="009F0146" w:rsidRDefault="009F0146" w:rsidP="009F0146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1</w:t>
      </w:r>
      <w:r>
        <w:rPr>
          <w:rFonts w:ascii="Arial" w:hAnsi="Arial" w:cs="Arial"/>
          <w:b/>
          <w:bCs/>
          <w:color w:val="002060"/>
        </w:rPr>
        <w:t>6</w:t>
      </w:r>
      <w:r>
        <w:rPr>
          <w:rFonts w:ascii="Arial" w:hAnsi="Arial" w:cs="Arial"/>
          <w:b/>
          <w:bCs/>
          <w:color w:val="002060"/>
        </w:rPr>
        <w:t xml:space="preserve"> gennaio 202</w:t>
      </w:r>
      <w:r>
        <w:rPr>
          <w:rFonts w:ascii="Arial" w:hAnsi="Arial" w:cs="Arial"/>
          <w:b/>
          <w:bCs/>
          <w:color w:val="002060"/>
        </w:rPr>
        <w:t>3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A988949" w14:textId="77777777" w:rsidR="009F0146" w:rsidRDefault="009F0146" w:rsidP="009F0146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68D77821" w14:textId="77777777" w:rsidR="009F0146" w:rsidRPr="007F76C2" w:rsidRDefault="009F0146" w:rsidP="009F0146">
      <w:pPr>
        <w:pStyle w:val="Nessunaspaziatura"/>
        <w:jc w:val="center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2D287630" w14:textId="77777777" w:rsidR="009F0146" w:rsidRPr="007F76C2" w:rsidRDefault="009F0146" w:rsidP="009F0146">
      <w:pPr>
        <w:pStyle w:val="Nessunaspaziatura"/>
        <w:jc w:val="center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 xml:space="preserve">Comitato Regionale </w:t>
      </w:r>
      <w:proofErr w:type="gramStart"/>
      <w:r w:rsidRPr="007F76C2">
        <w:rPr>
          <w:rFonts w:ascii="Arial" w:hAnsi="Arial" w:cs="Arial"/>
          <w:color w:val="002060"/>
        </w:rPr>
        <w:t>Marche  F.I.G.C.</w:t>
      </w:r>
      <w:proofErr w:type="gramEnd"/>
      <w:r w:rsidRPr="007F76C2">
        <w:rPr>
          <w:rFonts w:ascii="Arial" w:hAnsi="Arial" w:cs="Arial"/>
          <w:color w:val="002060"/>
        </w:rPr>
        <w:t xml:space="preserve"> – L.N.D.</w:t>
      </w:r>
    </w:p>
    <w:p w14:paraId="044ACE02" w14:textId="77777777" w:rsidR="009F0146" w:rsidRPr="007F76C2" w:rsidRDefault="009F0146" w:rsidP="009F0146">
      <w:pPr>
        <w:pStyle w:val="Nessunaspaziatura"/>
        <w:jc w:val="center"/>
        <w:divId w:val="527259509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44CDC98A" w14:textId="77777777" w:rsidR="009F0146" w:rsidRPr="007F76C2" w:rsidRDefault="009F0146" w:rsidP="009F0146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25B9906C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AE6382E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7F76C2">
        <w:rPr>
          <w:rFonts w:ascii="Arial" w:hAnsi="Arial" w:cs="Arial"/>
          <w:color w:val="002060"/>
          <w:sz w:val="22"/>
          <w:szCs w:val="22"/>
        </w:rPr>
        <w:t>alla:</w:t>
      </w:r>
    </w:p>
    <w:p w14:paraId="4D061859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DE0EDCA" w14:textId="77777777" w:rsidR="009F0146" w:rsidRPr="007F76C2" w:rsidRDefault="009F0146" w:rsidP="009F0146">
      <w:pPr>
        <w:pStyle w:val="Corpodeltesto21"/>
        <w:jc w:val="center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90F47F5" w14:textId="77777777" w:rsidR="009F0146" w:rsidRPr="007F76C2" w:rsidRDefault="009F0146" w:rsidP="009F0146">
      <w:pPr>
        <w:pStyle w:val="Corpodeltesto21"/>
        <w:jc w:val="center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1A48594C" w14:textId="77777777" w:rsidR="009F0146" w:rsidRPr="007F76C2" w:rsidRDefault="009F0146" w:rsidP="009F0146">
      <w:pPr>
        <w:pStyle w:val="Corpodeltesto21"/>
        <w:jc w:val="center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64968389" w14:textId="77777777" w:rsidR="009F0146" w:rsidRPr="007F76C2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D41112E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443D1FED" w14:textId="77777777" w:rsidR="009F0146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7FE97A4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7D0C78E4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6286CF04" w14:textId="77777777" w:rsidR="009F0146" w:rsidRPr="000056DA" w:rsidRDefault="009F0146" w:rsidP="009F0146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66FCE6F7" w14:textId="77777777" w:rsidR="009D0C38" w:rsidRPr="00DE1EF7" w:rsidRDefault="009D0C38" w:rsidP="009D0C38">
      <w:pPr>
        <w:pStyle w:val="LndNormale1"/>
        <w:divId w:val="527259509"/>
        <w:rPr>
          <w:b/>
          <w:color w:val="002060"/>
          <w:sz w:val="28"/>
          <w:szCs w:val="28"/>
          <w:u w:val="single"/>
        </w:rPr>
      </w:pPr>
    </w:p>
    <w:p w14:paraId="5CFCD874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DE1EF7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DE1EF7" w:rsidRPr="00DE1EF7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DE1EF7" w:rsidRPr="00DE1EF7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DE1EF7" w:rsidRPr="00DE1EF7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7F4F996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465BCD" w:rsidRPr="00DE1EF7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2013623C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33E338E9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43E32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443E32">
        <w:rPr>
          <w:b/>
          <w:color w:val="002060"/>
          <w:u w:val="single"/>
        </w:rPr>
        <w:t>05</w:t>
      </w:r>
      <w:r w:rsidR="00830450" w:rsidRPr="00DE1EF7">
        <w:rPr>
          <w:b/>
          <w:color w:val="002060"/>
          <w:u w:val="single"/>
        </w:rPr>
        <w:t>/</w:t>
      </w:r>
      <w:r w:rsidR="00443E32">
        <w:rPr>
          <w:b/>
          <w:color w:val="002060"/>
          <w:u w:val="single"/>
        </w:rPr>
        <w:t>01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443E32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B1930" w14:textId="77777777" w:rsidR="009B37E8" w:rsidRDefault="009B37E8">
      <w:r>
        <w:separator/>
      </w:r>
    </w:p>
  </w:endnote>
  <w:endnote w:type="continuationSeparator" w:id="0">
    <w:p w14:paraId="0554F23C" w14:textId="77777777" w:rsidR="009B37E8" w:rsidRDefault="009B3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5337E943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43E32">
      <w:rPr>
        <w:rStyle w:val="Numeropagina"/>
        <w:rFonts w:ascii="Arial" w:hAnsi="Arial" w:cs="Arial"/>
        <w:color w:val="002060"/>
      </w:rPr>
      <w:t>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DFCE2" w14:textId="77777777" w:rsidR="009B37E8" w:rsidRDefault="009B37E8">
      <w:r>
        <w:separator/>
      </w:r>
    </w:p>
  </w:footnote>
  <w:footnote w:type="continuationSeparator" w:id="0">
    <w:p w14:paraId="72F79803" w14:textId="77777777" w:rsidR="009B37E8" w:rsidRDefault="009B3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0472D"/>
    <w:multiLevelType w:val="hybridMultilevel"/>
    <w:tmpl w:val="C8FACE46"/>
    <w:lvl w:ilvl="0" w:tplc="CFC8E65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F14DE"/>
    <w:multiLevelType w:val="multilevel"/>
    <w:tmpl w:val="5DEE07A2"/>
    <w:numStyleLink w:val="Stile1"/>
  </w:abstractNum>
  <w:abstractNum w:abstractNumId="13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9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9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5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3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724408676">
    <w:abstractNumId w:val="15"/>
  </w:num>
  <w:num w:numId="2" w16cid:durableId="140779443">
    <w:abstractNumId w:val="9"/>
  </w:num>
  <w:num w:numId="3" w16cid:durableId="1660186896">
    <w:abstractNumId w:val="33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40"/>
  </w:num>
  <w:num w:numId="6" w16cid:durableId="1409227866">
    <w:abstractNumId w:val="24"/>
  </w:num>
  <w:num w:numId="7" w16cid:durableId="1703477839">
    <w:abstractNumId w:val="35"/>
  </w:num>
  <w:num w:numId="8" w16cid:durableId="1865820661">
    <w:abstractNumId w:val="28"/>
  </w:num>
  <w:num w:numId="9" w16cid:durableId="1770080403">
    <w:abstractNumId w:val="34"/>
  </w:num>
  <w:num w:numId="10" w16cid:durableId="1930651135">
    <w:abstractNumId w:val="18"/>
  </w:num>
  <w:num w:numId="11" w16cid:durableId="560559437">
    <w:abstractNumId w:val="42"/>
  </w:num>
  <w:num w:numId="12" w16cid:durableId="1712725283">
    <w:abstractNumId w:val="12"/>
  </w:num>
  <w:num w:numId="13" w16cid:durableId="2130661461">
    <w:abstractNumId w:val="14"/>
  </w:num>
  <w:num w:numId="14" w16cid:durableId="1600523497">
    <w:abstractNumId w:val="5"/>
  </w:num>
  <w:num w:numId="15" w16cid:durableId="314726150">
    <w:abstractNumId w:val="27"/>
  </w:num>
  <w:num w:numId="16" w16cid:durableId="2094011012">
    <w:abstractNumId w:val="19"/>
  </w:num>
  <w:num w:numId="17" w16cid:durableId="249898235">
    <w:abstractNumId w:val="45"/>
  </w:num>
  <w:num w:numId="18" w16cid:durableId="1803184862">
    <w:abstractNumId w:val="37"/>
  </w:num>
  <w:num w:numId="19" w16cid:durableId="1102998121">
    <w:abstractNumId w:val="22"/>
  </w:num>
  <w:num w:numId="20" w16cid:durableId="2242136">
    <w:abstractNumId w:val="29"/>
  </w:num>
  <w:num w:numId="21" w16cid:durableId="424768929">
    <w:abstractNumId w:val="30"/>
  </w:num>
  <w:num w:numId="22" w16cid:durableId="1772698854">
    <w:abstractNumId w:val="20"/>
  </w:num>
  <w:num w:numId="23" w16cid:durableId="1872261587">
    <w:abstractNumId w:val="38"/>
  </w:num>
  <w:num w:numId="24" w16cid:durableId="798693027">
    <w:abstractNumId w:val="43"/>
  </w:num>
  <w:num w:numId="25" w16cid:durableId="2098550385">
    <w:abstractNumId w:val="0"/>
  </w:num>
  <w:num w:numId="26" w16cid:durableId="715282008">
    <w:abstractNumId w:val="17"/>
  </w:num>
  <w:num w:numId="27" w16cid:durableId="1539466067">
    <w:abstractNumId w:val="25"/>
  </w:num>
  <w:num w:numId="28" w16cid:durableId="377749779">
    <w:abstractNumId w:val="6"/>
  </w:num>
  <w:num w:numId="29" w16cid:durableId="1820151984">
    <w:abstractNumId w:val="46"/>
  </w:num>
  <w:num w:numId="30" w16cid:durableId="1043285624">
    <w:abstractNumId w:val="8"/>
  </w:num>
  <w:num w:numId="31" w16cid:durableId="576600428">
    <w:abstractNumId w:val="3"/>
  </w:num>
  <w:num w:numId="32" w16cid:durableId="1476291970">
    <w:abstractNumId w:val="36"/>
  </w:num>
  <w:num w:numId="33" w16cid:durableId="1092553154">
    <w:abstractNumId w:val="23"/>
  </w:num>
  <w:num w:numId="34" w16cid:durableId="1971473206">
    <w:abstractNumId w:val="4"/>
  </w:num>
  <w:num w:numId="35" w16cid:durableId="542669457">
    <w:abstractNumId w:val="44"/>
  </w:num>
  <w:num w:numId="36" w16cid:durableId="1628706912">
    <w:abstractNumId w:val="16"/>
  </w:num>
  <w:num w:numId="37" w16cid:durableId="1466391385">
    <w:abstractNumId w:val="26"/>
  </w:num>
  <w:num w:numId="38" w16cid:durableId="1407267829">
    <w:abstractNumId w:val="39"/>
  </w:num>
  <w:num w:numId="39" w16cid:durableId="163591222">
    <w:abstractNumId w:val="31"/>
  </w:num>
  <w:num w:numId="40" w16cid:durableId="1344435658">
    <w:abstractNumId w:val="11"/>
  </w:num>
  <w:num w:numId="41" w16cid:durableId="722489900">
    <w:abstractNumId w:val="41"/>
  </w:num>
  <w:num w:numId="42" w16cid:durableId="494877369">
    <w:abstractNumId w:val="7"/>
  </w:num>
  <w:num w:numId="43" w16cid:durableId="2117601001">
    <w:abstractNumId w:val="32"/>
  </w:num>
  <w:num w:numId="44" w16cid:durableId="879825861">
    <w:abstractNumId w:val="13"/>
  </w:num>
  <w:num w:numId="45" w16cid:durableId="1252471219">
    <w:abstractNumId w:val="21"/>
  </w:num>
  <w:num w:numId="46" w16cid:durableId="976032630">
    <w:abstractNumId w:val="1"/>
  </w:num>
  <w:num w:numId="47" w16cid:durableId="1429622785">
    <w:abstractNumId w:val="47"/>
  </w:num>
  <w:num w:numId="48" w16cid:durableId="57946484">
    <w:abstractNumId w:val="10"/>
  </w:num>
  <w:num w:numId="49" w16cid:durableId="954599442">
    <w:abstractNumId w:val="47"/>
    <w:lvlOverride w:ilvl="0">
      <w:startOverride w:val="1"/>
    </w:lvlOverride>
  </w:num>
  <w:num w:numId="50" w16cid:durableId="61965478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28D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0B79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9D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4CC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3E96"/>
    <w:rsid w:val="003746CC"/>
    <w:rsid w:val="0037517C"/>
    <w:rsid w:val="00375585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4731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1274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3E32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E5C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2DA5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0EF3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19A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7685A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7E8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786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0146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98"/>
    <w:rsid w:val="00F94CA4"/>
    <w:rsid w:val="00F952C6"/>
    <w:rsid w:val="00F9563B"/>
    <w:rsid w:val="00F972E5"/>
    <w:rsid w:val="00FA1BBA"/>
    <w:rsid w:val="00FA1EB5"/>
    <w:rsid w:val="00FA1F58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47"/>
      </w:numPr>
    </w:pPr>
  </w:style>
  <w:style w:type="numbering" w:customStyle="1" w:styleId="WWNum22">
    <w:name w:val="WWNum22"/>
    <w:basedOn w:val="Nessunelenco"/>
    <w:rsid w:val="00467CBB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29</TotalTime>
  <Pages>4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6141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15</cp:revision>
  <cp:lastPrinted>2022-10-27T12:10:00Z</cp:lastPrinted>
  <dcterms:created xsi:type="dcterms:W3CDTF">2023-01-05T14:23:00Z</dcterms:created>
  <dcterms:modified xsi:type="dcterms:W3CDTF">2023-01-05T20:58:00Z</dcterms:modified>
</cp:coreProperties>
</file>