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1F6CB0E9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72DA5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5C48E4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572DA5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5C48E4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572DA5">
              <w:rPr>
                <w:rFonts w:ascii="Arial" w:hAnsi="Arial" w:cs="Arial"/>
                <w:color w:val="002060"/>
                <w:sz w:val="40"/>
                <w:szCs w:val="40"/>
              </w:rPr>
              <w:t>01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572DA5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6708AA1C" w:rsidR="00AC19D9" w:rsidRPr="00DE1EF7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A4107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2151A10E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A4107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66D22282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A4107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0B9A4A88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A4107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5C9C8A53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A4107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47C3471C" w14:textId="77777777" w:rsidR="00C71EB7" w:rsidRPr="00DE1EF7" w:rsidRDefault="00C71EB7" w:rsidP="00122193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B7BD2E5" w14:textId="77777777" w:rsidR="009817A3" w:rsidRPr="00DE1EF7" w:rsidRDefault="009817A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DE1EF7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5436B174" w14:textId="77777777" w:rsidR="003746CC" w:rsidRPr="003746CC" w:rsidRDefault="003746CC" w:rsidP="009D0C38">
      <w:pPr>
        <w:pStyle w:val="LndNormale1"/>
        <w:rPr>
          <w:b/>
          <w:color w:val="002060"/>
          <w:szCs w:val="22"/>
        </w:rPr>
      </w:pPr>
    </w:p>
    <w:p w14:paraId="5C7F9A79" w14:textId="77777777" w:rsidR="00FA1F58" w:rsidRPr="003746CC" w:rsidRDefault="00FA1F58" w:rsidP="009D0C38">
      <w:pPr>
        <w:pStyle w:val="LndNormale1"/>
        <w:rPr>
          <w:b/>
          <w:color w:val="002060"/>
          <w:szCs w:val="22"/>
        </w:rPr>
      </w:pPr>
    </w:p>
    <w:p w14:paraId="649A90ED" w14:textId="18FFB8E6" w:rsidR="000346F7" w:rsidRPr="00DE1EF7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46E0364C" w14:textId="5426F350" w:rsidR="00FA1F58" w:rsidRPr="00A41071" w:rsidRDefault="00FA1F58" w:rsidP="00FA1F58">
      <w:pPr>
        <w:pStyle w:val="Corpodeltesto21"/>
        <w:rPr>
          <w:rFonts w:ascii="Arial" w:hAnsi="Arial" w:cs="Arial"/>
          <w:color w:val="002060"/>
          <w:sz w:val="15"/>
          <w:szCs w:val="15"/>
        </w:rPr>
      </w:pPr>
    </w:p>
    <w:p w14:paraId="44007813" w14:textId="77777777" w:rsidR="00A41071" w:rsidRPr="002D3CA4" w:rsidRDefault="00A41071" w:rsidP="00A4107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D3CA4">
        <w:rPr>
          <w:color w:val="002060"/>
        </w:rPr>
        <w:t>COPPA ITALIA CALCIO A 5</w:t>
      </w:r>
    </w:p>
    <w:p w14:paraId="610B39F5" w14:textId="77777777" w:rsidR="00A41071" w:rsidRPr="00172761" w:rsidRDefault="00A41071" w:rsidP="00A41071">
      <w:pPr>
        <w:pStyle w:val="titoloprinc0"/>
        <w:rPr>
          <w:color w:val="002060"/>
        </w:rPr>
      </w:pPr>
      <w:r>
        <w:rPr>
          <w:color w:val="002060"/>
        </w:rPr>
        <w:lastRenderedPageBreak/>
        <w:t>FINAL EIGHT</w:t>
      </w:r>
    </w:p>
    <w:p w14:paraId="06BB49AB" w14:textId="77777777" w:rsidR="00A41071" w:rsidRPr="00172761" w:rsidRDefault="00A41071" w:rsidP="00A41071">
      <w:pPr>
        <w:pStyle w:val="breakline"/>
        <w:rPr>
          <w:color w:val="002060"/>
        </w:rPr>
      </w:pPr>
    </w:p>
    <w:p w14:paraId="5A05DA8B" w14:textId="77777777" w:rsidR="00A41071" w:rsidRPr="00AF1C53" w:rsidRDefault="00A41071" w:rsidP="00A41071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tbl>
      <w:tblPr>
        <w:tblW w:w="992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"/>
        <w:gridCol w:w="3527"/>
        <w:gridCol w:w="207"/>
        <w:gridCol w:w="2372"/>
        <w:gridCol w:w="207"/>
        <w:gridCol w:w="1753"/>
        <w:gridCol w:w="207"/>
        <w:gridCol w:w="1057"/>
      </w:tblGrid>
      <w:tr w:rsidR="00A41071" w:rsidRPr="00AF1C53" w14:paraId="2D9D585D" w14:textId="77777777" w:rsidTr="00594C94">
        <w:trPr>
          <w:trHeight w:val="240"/>
        </w:trPr>
        <w:tc>
          <w:tcPr>
            <w:tcW w:w="596" w:type="dxa"/>
            <w:tcBorders>
              <w:left w:val="nil"/>
              <w:right w:val="nil"/>
            </w:tcBorders>
            <w:shd w:val="clear" w:color="000000" w:fill="EAEAEA"/>
          </w:tcPr>
          <w:p w14:paraId="2D9DF3E5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52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FA2532A" w14:textId="77777777" w:rsidR="00A41071" w:rsidRPr="005B250D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Quarti di Finale </w:t>
            </w:r>
          </w:p>
          <w:p w14:paraId="315D23DD" w14:textId="77777777" w:rsidR="00A41071" w:rsidRPr="005B250D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5</w:t>
            </w: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3</w:t>
            </w:r>
          </w:p>
        </w:tc>
        <w:tc>
          <w:tcPr>
            <w:tcW w:w="20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D359233" w14:textId="77777777" w:rsidR="00A41071" w:rsidRPr="005B250D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B36A237" w14:textId="77777777" w:rsidR="00A41071" w:rsidRPr="005B250D" w:rsidRDefault="00A41071" w:rsidP="00594C94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Semifinali</w:t>
            </w:r>
          </w:p>
          <w:p w14:paraId="29FA0334" w14:textId="77777777" w:rsidR="00A41071" w:rsidRPr="005B250D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7</w:t>
            </w: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3</w:t>
            </w: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759B907" w14:textId="77777777" w:rsidR="00A41071" w:rsidRPr="005B250D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81C4B43" w14:textId="77777777" w:rsidR="00A41071" w:rsidRPr="005B250D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Finale</w:t>
            </w:r>
          </w:p>
          <w:p w14:paraId="00801DCA" w14:textId="77777777" w:rsidR="00A41071" w:rsidRPr="005B250D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8</w:t>
            </w: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3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E0376B2" w14:textId="77777777" w:rsidR="00A41071" w:rsidRPr="005B250D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5ED59DD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Vincente</w:t>
            </w:r>
          </w:p>
        </w:tc>
      </w:tr>
      <w:tr w:rsidR="00A41071" w:rsidRPr="00AF1C53" w14:paraId="18A99826" w14:textId="77777777" w:rsidTr="00594C94">
        <w:trPr>
          <w:trHeight w:val="240"/>
        </w:trPr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53C2FA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6BA679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E2589" w14:textId="77777777" w:rsidR="00A41071" w:rsidRPr="00AF1C53" w:rsidRDefault="00A41071" w:rsidP="00594C94">
            <w:pPr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2A760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BE6F8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86A72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873A7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A41071" w:rsidRPr="00AF1C53" w14:paraId="0DE0C8B5" w14:textId="77777777" w:rsidTr="00594C94">
        <w:trPr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14:paraId="3D3EB269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294F405C" w14:textId="77777777" w:rsidR="00A41071" w:rsidRPr="00AF1C53" w:rsidRDefault="00A41071" w:rsidP="00594C94">
            <w:pPr>
              <w:rPr>
                <w:rFonts w:ascii="Arial" w:hAnsi="Arial" w:cs="Arial"/>
                <w:i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1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993354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NUOVA JUVENTINA FFC</w:t>
            </w:r>
          </w:p>
        </w:tc>
        <w:tc>
          <w:tcPr>
            <w:tcW w:w="237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64D792" w14:textId="77777777" w:rsidR="00A41071" w:rsidRPr="00443E32" w:rsidRDefault="00A41071" w:rsidP="00594C94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443E32">
              <w:rPr>
                <w:rFonts w:ascii="Arial" w:hAnsi="Arial" w:cs="Arial"/>
                <w:b/>
                <w:bCs/>
                <w:color w:val="002060"/>
              </w:rPr>
              <w:t>NUOVA JUVENTINA</w:t>
            </w:r>
          </w:p>
        </w:tc>
        <w:tc>
          <w:tcPr>
            <w:tcW w:w="20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EE730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7EC8A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A2446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E8FD6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A41071" w:rsidRPr="00AF1C53" w14:paraId="78AE1541" w14:textId="77777777" w:rsidTr="00594C94">
        <w:trPr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14:paraId="03807191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19188C9" w14:textId="77777777" w:rsidR="00A41071" w:rsidRPr="00993354" w:rsidRDefault="00A41071" w:rsidP="00594C94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2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993354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FUTSAL MONTURANO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9814D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25198" w14:textId="77777777" w:rsidR="00A41071" w:rsidRPr="00AF1C53" w:rsidRDefault="00A41071" w:rsidP="00594C94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A12057" w14:textId="77777777" w:rsidR="00A41071" w:rsidRPr="005C48E4" w:rsidRDefault="00A41071" w:rsidP="00594C94">
            <w:pPr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</w:pPr>
            <w:r w:rsidRPr="005C48E4"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>N</w:t>
            </w:r>
            <w:r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 xml:space="preserve">. </w:t>
            </w:r>
            <w:r w:rsidRPr="005C48E4"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>JUVENTINA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6287A4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A76D8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A41071" w:rsidRPr="00AF1C53" w14:paraId="33BBE2F0" w14:textId="77777777" w:rsidTr="00594C94">
        <w:trPr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4972682E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2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13996F" w14:textId="77777777" w:rsidR="00A41071" w:rsidRPr="00993354" w:rsidRDefault="00A41071" w:rsidP="00594C94">
            <w:pPr>
              <w:rPr>
                <w:rFonts w:ascii="Arial" w:hAnsi="Arial" w:cs="Arial"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3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993354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AMICI DEL CENTROS.S.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F2004F" w14:textId="77777777" w:rsidR="00A41071" w:rsidRPr="005F0EF3" w:rsidRDefault="00A41071" w:rsidP="00594C94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5F0EF3">
              <w:rPr>
                <w:rFonts w:ascii="Arial" w:hAnsi="Arial" w:cs="Arial"/>
                <w:b/>
                <w:bCs/>
                <w:color w:val="002060"/>
              </w:rPr>
              <w:t>AMICI DEL CENTROS.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28708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2F774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BE3CD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EEDF7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A41071" w:rsidRPr="00AF1C53" w14:paraId="06FAD75E" w14:textId="77777777" w:rsidTr="00594C94">
        <w:trPr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49FDF298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09028" w14:textId="77777777" w:rsidR="00A41071" w:rsidRPr="00993354" w:rsidRDefault="00A41071" w:rsidP="00594C94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4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SANGIORGIO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70753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0EF36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5F8AE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21409" w14:textId="77777777" w:rsidR="00A41071" w:rsidRPr="00AF1C53" w:rsidRDefault="00A41071" w:rsidP="00594C94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677B87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A41071" w:rsidRPr="00AF1C53" w14:paraId="5C85E42A" w14:textId="77777777" w:rsidTr="00594C94">
        <w:trPr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14:paraId="6024E539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3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027A9EC4" w14:textId="77777777" w:rsidR="00A41071" w:rsidRPr="00993354" w:rsidRDefault="00A41071" w:rsidP="00594C94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5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FUTSAL CASELLE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297DA0" w14:textId="77777777" w:rsidR="00A41071" w:rsidRPr="002C4CC7" w:rsidRDefault="00A41071" w:rsidP="00594C94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2C4CC7">
              <w:rPr>
                <w:rFonts w:ascii="Arial" w:hAnsi="Arial" w:cs="Arial"/>
                <w:b/>
                <w:bCs/>
                <w:color w:val="002060"/>
              </w:rPr>
              <w:t>POL.CAGLI SPORT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C5345A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62748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DACAE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6598A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A41071" w:rsidRPr="00AF1C53" w14:paraId="09A0D566" w14:textId="77777777" w:rsidTr="00594C94">
        <w:trPr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</w:tcPr>
          <w:p w14:paraId="178F01B7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14:paraId="644196E1" w14:textId="77777777" w:rsidR="00A41071" w:rsidRPr="00993354" w:rsidRDefault="00A41071" w:rsidP="00594C94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6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POL.CAGLI SPORT ASS.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627EE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A867" w14:textId="77777777" w:rsidR="00A41071" w:rsidRPr="00AF1C53" w:rsidRDefault="00A41071" w:rsidP="00594C94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277A8A" w14:textId="77777777" w:rsidR="00A41071" w:rsidRPr="002D3CA4" w:rsidRDefault="00A41071" w:rsidP="00594C94">
            <w:pPr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</w:pPr>
            <w:r w:rsidRPr="002D3CA4"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>POL.CAGLI SPORT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4FB8A" w14:textId="77777777" w:rsidR="00A41071" w:rsidRPr="00AF1C53" w:rsidRDefault="00A41071" w:rsidP="00594C94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2BD31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A41071" w:rsidRPr="00AF1C53" w14:paraId="20F87C84" w14:textId="77777777" w:rsidTr="00594C94">
        <w:trPr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7A27604D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4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A6574B" w14:textId="77777777" w:rsidR="00A41071" w:rsidRPr="00993354" w:rsidRDefault="00A41071" w:rsidP="00594C94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7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JESI CALCIO A 5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6FB2B0" w14:textId="77777777" w:rsidR="00A41071" w:rsidRPr="00280B79" w:rsidRDefault="00A41071" w:rsidP="00594C94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JESI CALCIO A 5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6C6A1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EED46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167B9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5277B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A41071" w:rsidRPr="00AF1C53" w14:paraId="634C7657" w14:textId="77777777" w:rsidTr="00594C94">
        <w:trPr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77CD9DD4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CD1F7" w14:textId="77777777" w:rsidR="00A41071" w:rsidRPr="00993354" w:rsidRDefault="00A41071" w:rsidP="00594C94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8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VERBENA C5 ANCONA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FC5A0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D5D3F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F16B9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79312" w14:textId="77777777" w:rsidR="00A41071" w:rsidRPr="00AF1C53" w:rsidRDefault="00A41071" w:rsidP="00594C94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1E78B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</w:tbl>
    <w:p w14:paraId="0764E650" w14:textId="77777777" w:rsidR="00A41071" w:rsidRPr="00AF1C53" w:rsidRDefault="00A41071" w:rsidP="00A41071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44E44475" w14:textId="77777777" w:rsidR="00A41071" w:rsidRPr="005B250D" w:rsidRDefault="00A41071" w:rsidP="00A41071">
      <w:pPr>
        <w:rPr>
          <w:rFonts w:ascii="Arial" w:hAnsi="Arial" w:cs="Arial"/>
          <w:b/>
          <w:color w:val="002060"/>
          <w:sz w:val="22"/>
          <w:szCs w:val="22"/>
        </w:rPr>
      </w:pPr>
      <w:r w:rsidRPr="005B250D">
        <w:rPr>
          <w:rFonts w:ascii="Arial" w:hAnsi="Arial" w:cs="Arial"/>
          <w:b/>
          <w:color w:val="002060"/>
          <w:sz w:val="22"/>
          <w:szCs w:val="22"/>
        </w:rPr>
        <w:t>QUARTI DI FINALE</w:t>
      </w:r>
    </w:p>
    <w:p w14:paraId="04231B98" w14:textId="77777777" w:rsidR="00A41071" w:rsidRPr="005B250D" w:rsidRDefault="00A41071" w:rsidP="00A41071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QUART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1</w:t>
      </w:r>
      <w:r w:rsidRPr="005B250D">
        <w:rPr>
          <w:rFonts w:ascii="Arial" w:hAnsi="Arial" w:cs="Arial"/>
          <w:color w:val="002060"/>
          <w:sz w:val="22"/>
          <w:szCs w:val="22"/>
        </w:rPr>
        <w:tab/>
      </w:r>
      <w:r w:rsidRPr="005B250D">
        <w:rPr>
          <w:rFonts w:ascii="Arial" w:hAnsi="Arial" w:cs="Arial"/>
          <w:color w:val="002060"/>
          <w:sz w:val="22"/>
          <w:szCs w:val="22"/>
        </w:rPr>
        <w:tab/>
      </w:r>
    </w:p>
    <w:p w14:paraId="51E63696" w14:textId="77777777" w:rsidR="00A41071" w:rsidRPr="00993354" w:rsidRDefault="00A41071" w:rsidP="00A41071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993354">
        <w:rPr>
          <w:rFonts w:ascii="Arial" w:hAnsi="Arial" w:cs="Arial"/>
          <w:b/>
          <w:bCs/>
          <w:color w:val="002060"/>
          <w:sz w:val="22"/>
          <w:szCs w:val="22"/>
        </w:rPr>
        <w:t>NUOVA JUVENTINA FFC – FUTSAL MONTURANO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6-3</w:t>
      </w:r>
    </w:p>
    <w:p w14:paraId="07C90451" w14:textId="77777777" w:rsidR="00A41071" w:rsidRDefault="00A41071" w:rsidP="00A41071">
      <w:pPr>
        <w:rPr>
          <w:rFonts w:ascii="Arial" w:hAnsi="Arial" w:cs="Arial"/>
          <w:color w:val="002060"/>
          <w:sz w:val="22"/>
          <w:szCs w:val="22"/>
        </w:rPr>
      </w:pPr>
    </w:p>
    <w:p w14:paraId="45B75983" w14:textId="77777777" w:rsidR="00A41071" w:rsidRPr="005B250D" w:rsidRDefault="00A41071" w:rsidP="00A41071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QUART</w:t>
      </w:r>
      <w:r>
        <w:rPr>
          <w:rFonts w:ascii="Arial" w:hAnsi="Arial" w:cs="Arial"/>
          <w:color w:val="002060"/>
          <w:sz w:val="22"/>
          <w:szCs w:val="22"/>
        </w:rPr>
        <w:t xml:space="preserve">O 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2</w:t>
      </w:r>
    </w:p>
    <w:p w14:paraId="25F1D860" w14:textId="77777777" w:rsidR="00A41071" w:rsidRPr="00993354" w:rsidRDefault="00A41071" w:rsidP="00A41071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993354">
        <w:rPr>
          <w:rFonts w:ascii="Arial" w:hAnsi="Arial" w:cs="Arial"/>
          <w:b/>
          <w:bCs/>
          <w:color w:val="002060"/>
          <w:sz w:val="22"/>
          <w:szCs w:val="22"/>
        </w:rPr>
        <w:t>AMICI DEL CENTROSOCIO SP. – SANGIORGIO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7-5</w:t>
      </w:r>
    </w:p>
    <w:p w14:paraId="4A068FED" w14:textId="77777777" w:rsidR="00A41071" w:rsidRDefault="00A41071" w:rsidP="00A41071">
      <w:pPr>
        <w:rPr>
          <w:rFonts w:ascii="Arial" w:hAnsi="Arial" w:cs="Arial"/>
          <w:color w:val="002060"/>
          <w:sz w:val="22"/>
          <w:szCs w:val="22"/>
        </w:rPr>
      </w:pPr>
    </w:p>
    <w:p w14:paraId="78CC41A6" w14:textId="77777777" w:rsidR="00A41071" w:rsidRPr="005B250D" w:rsidRDefault="00A41071" w:rsidP="00A41071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QUART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3</w:t>
      </w:r>
    </w:p>
    <w:p w14:paraId="4EFF733E" w14:textId="77777777" w:rsidR="00A41071" w:rsidRPr="00993354" w:rsidRDefault="00A41071" w:rsidP="00A41071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993354">
        <w:rPr>
          <w:rFonts w:ascii="Arial" w:hAnsi="Arial" w:cs="Arial"/>
          <w:b/>
          <w:bCs/>
          <w:color w:val="002060"/>
          <w:sz w:val="22"/>
          <w:szCs w:val="22"/>
        </w:rPr>
        <w:t>FUTSAL CASELLE – POL.CAGLI SPORT ASSOCIATI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1-2</w:t>
      </w:r>
    </w:p>
    <w:p w14:paraId="38F4E7C4" w14:textId="77777777" w:rsidR="00A41071" w:rsidRDefault="00A41071" w:rsidP="00A41071">
      <w:pPr>
        <w:rPr>
          <w:rFonts w:ascii="Arial" w:hAnsi="Arial" w:cs="Arial"/>
          <w:color w:val="002060"/>
          <w:sz w:val="22"/>
          <w:szCs w:val="22"/>
        </w:rPr>
      </w:pPr>
    </w:p>
    <w:p w14:paraId="266C26AB" w14:textId="77777777" w:rsidR="00A41071" w:rsidRDefault="00A41071" w:rsidP="00A41071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QUART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4</w:t>
      </w:r>
    </w:p>
    <w:p w14:paraId="1E142725" w14:textId="77777777" w:rsidR="00A41071" w:rsidRPr="00373E96" w:rsidRDefault="00A41071" w:rsidP="00A41071">
      <w:pPr>
        <w:rPr>
          <w:rFonts w:ascii="Arial" w:hAnsi="Arial" w:cs="Arial"/>
          <w:color w:val="002060"/>
          <w:sz w:val="22"/>
          <w:szCs w:val="22"/>
        </w:rPr>
      </w:pPr>
      <w:r w:rsidRPr="00993354">
        <w:rPr>
          <w:rFonts w:ascii="Arial" w:hAnsi="Arial" w:cs="Arial"/>
          <w:b/>
          <w:bCs/>
          <w:color w:val="002060"/>
          <w:sz w:val="22"/>
          <w:szCs w:val="22"/>
        </w:rPr>
        <w:t>JESI CALCIO A 5 – VERBENA C5 ANCONA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3-2</w:t>
      </w:r>
    </w:p>
    <w:p w14:paraId="062E72B0" w14:textId="77777777" w:rsidR="00A41071" w:rsidRPr="00AF1C53" w:rsidRDefault="00A41071" w:rsidP="00A41071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EF27EEA" w14:textId="77777777" w:rsidR="00A41071" w:rsidRPr="005B250D" w:rsidRDefault="00A41071" w:rsidP="00A41071">
      <w:pPr>
        <w:rPr>
          <w:rFonts w:ascii="Arial" w:hAnsi="Arial" w:cs="Arial"/>
          <w:b/>
          <w:color w:val="002060"/>
          <w:sz w:val="22"/>
          <w:szCs w:val="22"/>
        </w:rPr>
      </w:pPr>
      <w:r w:rsidRPr="005B250D">
        <w:rPr>
          <w:rFonts w:ascii="Arial" w:hAnsi="Arial" w:cs="Arial"/>
          <w:b/>
          <w:color w:val="002060"/>
          <w:sz w:val="22"/>
          <w:szCs w:val="22"/>
        </w:rPr>
        <w:t>SEMIFINALI</w:t>
      </w:r>
    </w:p>
    <w:p w14:paraId="77FB9A97" w14:textId="77777777" w:rsidR="00A41071" w:rsidRPr="005B250D" w:rsidRDefault="00A41071" w:rsidP="00A41071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SEMIFINALE GARA N° 1 (vincente quarti gara n° 1</w:t>
      </w:r>
      <w:r>
        <w:rPr>
          <w:rFonts w:ascii="Arial" w:hAnsi="Arial" w:cs="Arial"/>
          <w:color w:val="002060"/>
          <w:sz w:val="22"/>
          <w:szCs w:val="22"/>
        </w:rPr>
        <w:t xml:space="preserve"> – </w:t>
      </w:r>
      <w:r w:rsidRPr="005B250D">
        <w:rPr>
          <w:rFonts w:ascii="Arial" w:hAnsi="Arial" w:cs="Arial"/>
          <w:color w:val="002060"/>
          <w:sz w:val="22"/>
          <w:szCs w:val="22"/>
        </w:rPr>
        <w:t>vincente quarti gara n° 2)</w:t>
      </w:r>
    </w:p>
    <w:p w14:paraId="0A668CEB" w14:textId="77777777" w:rsidR="00A41071" w:rsidRPr="009F0146" w:rsidRDefault="00A41071" w:rsidP="00A41071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9F0146">
        <w:rPr>
          <w:rFonts w:ascii="Arial" w:hAnsi="Arial" w:cs="Arial"/>
          <w:b/>
          <w:bCs/>
          <w:color w:val="002060"/>
          <w:sz w:val="22"/>
          <w:szCs w:val="22"/>
        </w:rPr>
        <w:t xml:space="preserve">NUOVA JUVENTINA FFC – </w:t>
      </w:r>
      <w:r>
        <w:rPr>
          <w:rFonts w:ascii="Arial" w:hAnsi="Arial" w:cs="Arial"/>
          <w:b/>
          <w:bCs/>
          <w:color w:val="002060"/>
          <w:sz w:val="22"/>
          <w:szCs w:val="22"/>
        </w:rPr>
        <w:t>AMICI DEL CENTROSOCIO SP.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3-1</w:t>
      </w:r>
    </w:p>
    <w:p w14:paraId="1B38C2CE" w14:textId="77777777" w:rsidR="00A41071" w:rsidRDefault="00A41071" w:rsidP="00A41071">
      <w:pPr>
        <w:rPr>
          <w:rFonts w:ascii="Arial" w:hAnsi="Arial" w:cs="Arial"/>
          <w:color w:val="002060"/>
          <w:sz w:val="22"/>
          <w:szCs w:val="22"/>
        </w:rPr>
      </w:pPr>
    </w:p>
    <w:p w14:paraId="6B960B7C" w14:textId="77777777" w:rsidR="00A41071" w:rsidRPr="005B250D" w:rsidRDefault="00A41071" w:rsidP="00A41071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SEMIFINALE GARA N° 2 (vincente quarti gara n° 3</w:t>
      </w:r>
      <w:r>
        <w:rPr>
          <w:rFonts w:ascii="Arial" w:hAnsi="Arial" w:cs="Arial"/>
          <w:color w:val="002060"/>
          <w:sz w:val="22"/>
          <w:szCs w:val="22"/>
        </w:rPr>
        <w:t xml:space="preserve"> – </w:t>
      </w:r>
      <w:r w:rsidRPr="005B250D">
        <w:rPr>
          <w:rFonts w:ascii="Arial" w:hAnsi="Arial" w:cs="Arial"/>
          <w:color w:val="002060"/>
          <w:sz w:val="22"/>
          <w:szCs w:val="22"/>
        </w:rPr>
        <w:t>vincente quarti gara n° 4)</w:t>
      </w:r>
    </w:p>
    <w:p w14:paraId="76438C27" w14:textId="77777777" w:rsidR="00A41071" w:rsidRPr="00F94C98" w:rsidRDefault="00A41071" w:rsidP="00A41071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POL.CAGLI SPORT ASSOCIATI – JESI CALCIO A 5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3-1</w:t>
      </w:r>
    </w:p>
    <w:p w14:paraId="1864BAF7" w14:textId="77777777" w:rsidR="00A41071" w:rsidRPr="005B250D" w:rsidRDefault="00A41071" w:rsidP="00A41071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B6566E0" w14:textId="77777777" w:rsidR="00A41071" w:rsidRPr="005B250D" w:rsidRDefault="00A41071" w:rsidP="00A41071">
      <w:pPr>
        <w:rPr>
          <w:rFonts w:ascii="Arial" w:hAnsi="Arial" w:cs="Arial"/>
          <w:b/>
          <w:color w:val="002060"/>
          <w:sz w:val="22"/>
          <w:szCs w:val="22"/>
        </w:rPr>
      </w:pPr>
      <w:r w:rsidRPr="005B250D">
        <w:rPr>
          <w:rFonts w:ascii="Arial" w:hAnsi="Arial" w:cs="Arial"/>
          <w:b/>
          <w:color w:val="002060"/>
          <w:sz w:val="22"/>
          <w:szCs w:val="22"/>
        </w:rPr>
        <w:t>FINALE</w:t>
      </w:r>
    </w:p>
    <w:p w14:paraId="2C2894B7" w14:textId="77777777" w:rsidR="00A41071" w:rsidRPr="005B250D" w:rsidRDefault="00A41071" w:rsidP="00A41071">
      <w:pPr>
        <w:rPr>
          <w:rFonts w:ascii="Arial" w:hAnsi="Arial" w:cs="Arial"/>
          <w:b/>
          <w:i/>
          <w:color w:val="002060"/>
          <w:sz w:val="22"/>
          <w:szCs w:val="22"/>
        </w:rPr>
      </w:pPr>
      <w:r w:rsidRPr="005B250D">
        <w:rPr>
          <w:rFonts w:ascii="Arial" w:hAnsi="Arial" w:cs="Arial"/>
          <w:b/>
          <w:i/>
          <w:color w:val="002060"/>
          <w:sz w:val="22"/>
          <w:szCs w:val="22"/>
        </w:rPr>
        <w:t xml:space="preserve">DOMENICA </w:t>
      </w:r>
      <w:r>
        <w:rPr>
          <w:rFonts w:ascii="Arial" w:hAnsi="Arial" w:cs="Arial"/>
          <w:b/>
          <w:i/>
          <w:color w:val="002060"/>
          <w:sz w:val="22"/>
          <w:szCs w:val="22"/>
        </w:rPr>
        <w:t>8</w:t>
      </w:r>
      <w:r w:rsidRPr="005B250D">
        <w:rPr>
          <w:rFonts w:ascii="Arial" w:hAnsi="Arial" w:cs="Arial"/>
          <w:b/>
          <w:i/>
          <w:color w:val="002060"/>
          <w:sz w:val="22"/>
          <w:szCs w:val="22"/>
        </w:rPr>
        <w:t xml:space="preserve"> GENNAIO 202</w:t>
      </w:r>
      <w:r>
        <w:rPr>
          <w:rFonts w:ascii="Arial" w:hAnsi="Arial" w:cs="Arial"/>
          <w:b/>
          <w:i/>
          <w:color w:val="002060"/>
          <w:sz w:val="22"/>
          <w:szCs w:val="22"/>
        </w:rPr>
        <w:t>3</w:t>
      </w:r>
    </w:p>
    <w:p w14:paraId="2BDDF557" w14:textId="77777777" w:rsidR="00A41071" w:rsidRDefault="00A41071" w:rsidP="00A41071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ORE 1</w:t>
      </w:r>
      <w:r>
        <w:rPr>
          <w:rFonts w:ascii="Arial" w:hAnsi="Arial" w:cs="Arial"/>
          <w:color w:val="002060"/>
          <w:sz w:val="22"/>
          <w:szCs w:val="22"/>
        </w:rPr>
        <w:t>9</w:t>
      </w:r>
      <w:r w:rsidRPr="005B250D">
        <w:rPr>
          <w:rFonts w:ascii="Arial" w:hAnsi="Arial" w:cs="Arial"/>
          <w:color w:val="002060"/>
          <w:sz w:val="22"/>
          <w:szCs w:val="22"/>
        </w:rPr>
        <w:t>:</w:t>
      </w:r>
      <w:r>
        <w:rPr>
          <w:rFonts w:ascii="Arial" w:hAnsi="Arial" w:cs="Arial"/>
          <w:color w:val="002060"/>
          <w:sz w:val="22"/>
          <w:szCs w:val="22"/>
        </w:rPr>
        <w:t>00</w:t>
      </w:r>
      <w:r w:rsidRPr="005B250D">
        <w:rPr>
          <w:rFonts w:ascii="Arial" w:hAnsi="Arial" w:cs="Arial"/>
          <w:color w:val="002060"/>
          <w:sz w:val="22"/>
          <w:szCs w:val="22"/>
        </w:rPr>
        <w:tab/>
        <w:t xml:space="preserve">FINALE (vincente semifinale gara n° 1 </w:t>
      </w:r>
      <w:r>
        <w:rPr>
          <w:rFonts w:ascii="Arial" w:hAnsi="Arial" w:cs="Arial"/>
          <w:color w:val="002060"/>
          <w:sz w:val="22"/>
          <w:szCs w:val="22"/>
        </w:rPr>
        <w:t>–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vincente semifinale gara</w:t>
      </w:r>
      <w:r w:rsidRPr="005B250D">
        <w:rPr>
          <w:rFonts w:ascii="Arial" w:hAnsi="Arial" w:cs="Arial"/>
          <w:color w:val="002060"/>
          <w:sz w:val="22"/>
          <w:szCs w:val="22"/>
        </w:rPr>
        <w:tab/>
        <w:t>n° 2)</w:t>
      </w:r>
    </w:p>
    <w:p w14:paraId="7D19E1AB" w14:textId="3356F43E" w:rsidR="00A41071" w:rsidRPr="00A41071" w:rsidRDefault="00A41071" w:rsidP="00A41071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A41071">
        <w:rPr>
          <w:rFonts w:ascii="Arial" w:hAnsi="Arial" w:cs="Arial"/>
          <w:b/>
          <w:bCs/>
          <w:color w:val="002060"/>
          <w:sz w:val="22"/>
          <w:szCs w:val="22"/>
        </w:rPr>
        <w:t>NUOVA JUVENTINA FFC – POL.CAGLI SPORT ASSOCIATI</w:t>
      </w:r>
    </w:p>
    <w:p w14:paraId="29E4B5C8" w14:textId="77777777" w:rsidR="00A41071" w:rsidRPr="005B250D" w:rsidRDefault="00A41071" w:rsidP="00A41071">
      <w:pPr>
        <w:rPr>
          <w:rFonts w:ascii="Arial" w:hAnsi="Arial" w:cs="Arial"/>
          <w:color w:val="002060"/>
          <w:sz w:val="22"/>
          <w:szCs w:val="22"/>
        </w:rPr>
      </w:pPr>
    </w:p>
    <w:p w14:paraId="64F35FDE" w14:textId="77777777" w:rsidR="00A41071" w:rsidRPr="002D3CA4" w:rsidRDefault="00A41071" w:rsidP="00A41071">
      <w:pPr>
        <w:pStyle w:val="titoloprinc0"/>
        <w:rPr>
          <w:color w:val="002060"/>
        </w:rPr>
      </w:pPr>
      <w:r w:rsidRPr="002D3CA4">
        <w:rPr>
          <w:color w:val="002060"/>
        </w:rPr>
        <w:t>RISULTATI</w:t>
      </w:r>
    </w:p>
    <w:p w14:paraId="67B1C680" w14:textId="77777777" w:rsidR="00A41071" w:rsidRPr="002D3CA4" w:rsidRDefault="00A41071" w:rsidP="00A41071">
      <w:pPr>
        <w:pStyle w:val="breakline"/>
        <w:rPr>
          <w:color w:val="002060"/>
        </w:rPr>
      </w:pPr>
    </w:p>
    <w:p w14:paraId="2A190A32" w14:textId="77777777" w:rsidR="00A41071" w:rsidRPr="002D3CA4" w:rsidRDefault="00A41071" w:rsidP="00A41071">
      <w:pPr>
        <w:pStyle w:val="sottotitolocampionato10"/>
        <w:rPr>
          <w:color w:val="002060"/>
        </w:rPr>
      </w:pPr>
      <w:r w:rsidRPr="002D3CA4">
        <w:rPr>
          <w:color w:val="002060"/>
        </w:rPr>
        <w:t>RISULTATI UFFICIALI GARE DEL 07/01/2023</w:t>
      </w:r>
    </w:p>
    <w:p w14:paraId="1DA8F702" w14:textId="77777777" w:rsidR="00A41071" w:rsidRPr="00A41071" w:rsidRDefault="00A41071" w:rsidP="00A41071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A41071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618CF35" w14:textId="77777777" w:rsidR="00A41071" w:rsidRPr="002D3CA4" w:rsidRDefault="00A41071" w:rsidP="00A4107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41071" w:rsidRPr="002D3CA4" w14:paraId="1830C532" w14:textId="77777777" w:rsidTr="00594C9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41071" w:rsidRPr="002D3CA4" w14:paraId="04B15D96" w14:textId="77777777" w:rsidTr="00594C9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D20909" w14:textId="77777777" w:rsidR="00A41071" w:rsidRPr="002D3CA4" w:rsidRDefault="00A41071" w:rsidP="00594C94">
                  <w:pPr>
                    <w:pStyle w:val="headertabella0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GIRONE SF - 1 Giornata - A</w:t>
                  </w:r>
                </w:p>
              </w:tc>
            </w:tr>
            <w:tr w:rsidR="00A41071" w:rsidRPr="002D3CA4" w14:paraId="2B7C320C" w14:textId="77777777" w:rsidTr="00594C94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6009A1" w14:textId="77777777" w:rsidR="00A41071" w:rsidRPr="002D3CA4" w:rsidRDefault="00A41071" w:rsidP="00594C94">
                  <w:pPr>
                    <w:pStyle w:val="rowtabella0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NUOVA JUVENTINA FFC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5E1990" w14:textId="77777777" w:rsidR="00A41071" w:rsidRPr="002D3CA4" w:rsidRDefault="00A41071" w:rsidP="00594C94">
                  <w:pPr>
                    <w:pStyle w:val="rowtabella0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078C5E" w14:textId="77777777" w:rsidR="00A41071" w:rsidRPr="002D3CA4" w:rsidRDefault="00A41071" w:rsidP="00594C9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A0D0EE" w14:textId="77777777" w:rsidR="00A41071" w:rsidRPr="002D3CA4" w:rsidRDefault="00A41071" w:rsidP="00594C9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 </w:t>
                  </w:r>
                </w:p>
              </w:tc>
            </w:tr>
            <w:tr w:rsidR="00A41071" w:rsidRPr="002D3CA4" w14:paraId="5E0F0E25" w14:textId="77777777" w:rsidTr="00594C94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98CC4D" w14:textId="77777777" w:rsidR="00A41071" w:rsidRPr="002D3CA4" w:rsidRDefault="00A41071" w:rsidP="00594C94">
                  <w:pPr>
                    <w:pStyle w:val="rowtabella0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POL.CAGLI SPORT ASSOCIATI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E28CED" w14:textId="77777777" w:rsidR="00A41071" w:rsidRPr="002D3CA4" w:rsidRDefault="00A41071" w:rsidP="00594C94">
                  <w:pPr>
                    <w:pStyle w:val="rowtabella0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- JESI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45299B" w14:textId="77777777" w:rsidR="00A41071" w:rsidRPr="002D3CA4" w:rsidRDefault="00A41071" w:rsidP="00594C9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59DA0E" w14:textId="77777777" w:rsidR="00A41071" w:rsidRPr="002D3CA4" w:rsidRDefault="00A41071" w:rsidP="00594C9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 </w:t>
                  </w:r>
                </w:p>
              </w:tc>
            </w:tr>
          </w:tbl>
          <w:p w14:paraId="029E9117" w14:textId="77777777" w:rsidR="00A41071" w:rsidRPr="002D3CA4" w:rsidRDefault="00A41071" w:rsidP="00594C94">
            <w:pPr>
              <w:rPr>
                <w:color w:val="002060"/>
              </w:rPr>
            </w:pPr>
          </w:p>
        </w:tc>
      </w:tr>
    </w:tbl>
    <w:p w14:paraId="2209DE98" w14:textId="77777777" w:rsidR="00A41071" w:rsidRPr="002D3CA4" w:rsidRDefault="00A41071" w:rsidP="00A41071">
      <w:pPr>
        <w:pStyle w:val="breakline"/>
        <w:rPr>
          <w:rFonts w:eastAsiaTheme="minorEastAsia"/>
          <w:color w:val="002060"/>
        </w:rPr>
      </w:pPr>
    </w:p>
    <w:p w14:paraId="6FAD2603" w14:textId="77777777" w:rsidR="00A41071" w:rsidRPr="002D3CA4" w:rsidRDefault="00A41071" w:rsidP="00A41071">
      <w:pPr>
        <w:pStyle w:val="breakline"/>
        <w:rPr>
          <w:color w:val="002060"/>
        </w:rPr>
      </w:pPr>
    </w:p>
    <w:p w14:paraId="60983527" w14:textId="77777777" w:rsidR="00A41071" w:rsidRPr="002D3CA4" w:rsidRDefault="00A41071" w:rsidP="00A41071">
      <w:pPr>
        <w:pStyle w:val="titoloprinc0"/>
        <w:rPr>
          <w:color w:val="002060"/>
        </w:rPr>
      </w:pPr>
      <w:r w:rsidRPr="002D3CA4">
        <w:rPr>
          <w:color w:val="002060"/>
        </w:rPr>
        <w:t>GIUDICE SPORTIVO</w:t>
      </w:r>
    </w:p>
    <w:p w14:paraId="4A3C00F1" w14:textId="77777777" w:rsidR="00A41071" w:rsidRPr="002D3CA4" w:rsidRDefault="00A41071" w:rsidP="00A41071">
      <w:pPr>
        <w:pStyle w:val="diffida"/>
        <w:rPr>
          <w:color w:val="002060"/>
        </w:rPr>
      </w:pPr>
      <w:r w:rsidRPr="002D3CA4">
        <w:rPr>
          <w:color w:val="002060"/>
        </w:rPr>
        <w:t>Il Sostituto Giudice Sportivo Avv. Federica Sorrentino nella seduta del 07/01/2023, ha adottato le decisioni che di seguito integralmente si riportano:</w:t>
      </w:r>
    </w:p>
    <w:p w14:paraId="7AFD0D57" w14:textId="77777777" w:rsidR="00A41071" w:rsidRPr="002D3CA4" w:rsidRDefault="00A41071" w:rsidP="00A41071">
      <w:pPr>
        <w:pStyle w:val="titolo10"/>
        <w:rPr>
          <w:color w:val="002060"/>
        </w:rPr>
      </w:pPr>
      <w:r w:rsidRPr="002D3CA4">
        <w:rPr>
          <w:color w:val="002060"/>
        </w:rPr>
        <w:lastRenderedPageBreak/>
        <w:t xml:space="preserve">GARE DEL 7/ 1/2023 </w:t>
      </w:r>
    </w:p>
    <w:p w14:paraId="58F5C31B" w14:textId="77777777" w:rsidR="00A41071" w:rsidRPr="002D3CA4" w:rsidRDefault="00A41071" w:rsidP="00A41071">
      <w:pPr>
        <w:pStyle w:val="titolo7a"/>
        <w:rPr>
          <w:color w:val="002060"/>
        </w:rPr>
      </w:pPr>
      <w:r w:rsidRPr="002D3CA4">
        <w:rPr>
          <w:color w:val="002060"/>
        </w:rPr>
        <w:t xml:space="preserve">PROVVEDIMENTI DISCIPLINARI </w:t>
      </w:r>
    </w:p>
    <w:p w14:paraId="674AD06D" w14:textId="77777777" w:rsidR="00A41071" w:rsidRPr="002D3CA4" w:rsidRDefault="00A41071" w:rsidP="00A41071">
      <w:pPr>
        <w:pStyle w:val="titolo7b0"/>
        <w:rPr>
          <w:color w:val="002060"/>
        </w:rPr>
      </w:pPr>
      <w:r w:rsidRPr="002D3CA4">
        <w:rPr>
          <w:color w:val="002060"/>
        </w:rPr>
        <w:t xml:space="preserve">In base alle risultanze degli atti ufficiali sono state deliberate le seguenti sanzioni disciplinari. </w:t>
      </w:r>
    </w:p>
    <w:p w14:paraId="3C2ADBD6" w14:textId="77777777" w:rsidR="00A41071" w:rsidRPr="002D3CA4" w:rsidRDefault="00A41071" w:rsidP="00A41071">
      <w:pPr>
        <w:pStyle w:val="titolo30"/>
        <w:rPr>
          <w:color w:val="002060"/>
        </w:rPr>
      </w:pPr>
      <w:r w:rsidRPr="002D3CA4">
        <w:rPr>
          <w:color w:val="002060"/>
        </w:rPr>
        <w:t xml:space="preserve">CALCIATORI ESPULSI </w:t>
      </w:r>
    </w:p>
    <w:p w14:paraId="53406C58" w14:textId="77777777" w:rsidR="00A41071" w:rsidRPr="002D3CA4" w:rsidRDefault="00A41071" w:rsidP="00A41071">
      <w:pPr>
        <w:pStyle w:val="titolo20"/>
        <w:rPr>
          <w:color w:val="002060"/>
        </w:rPr>
      </w:pPr>
      <w:r w:rsidRPr="002D3CA4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41071" w:rsidRPr="002D3CA4" w14:paraId="42BA7373" w14:textId="77777777" w:rsidTr="00594C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9505F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DE SOUSA ANDRE VITOR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D35A3" w14:textId="77777777" w:rsidR="00A41071" w:rsidRPr="002D3CA4" w:rsidRDefault="00A41071" w:rsidP="00594C94">
            <w:pPr>
              <w:pStyle w:val="movimento2"/>
              <w:rPr>
                <w:color w:val="002060"/>
              </w:rPr>
            </w:pPr>
            <w:r w:rsidRPr="002D3CA4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F81FC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A7D3C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334B9" w14:textId="77777777" w:rsidR="00A41071" w:rsidRPr="002D3CA4" w:rsidRDefault="00A41071" w:rsidP="00594C94">
            <w:pPr>
              <w:pStyle w:val="movimento2"/>
              <w:rPr>
                <w:color w:val="002060"/>
              </w:rPr>
            </w:pPr>
            <w:r w:rsidRPr="002D3CA4">
              <w:rPr>
                <w:color w:val="002060"/>
              </w:rPr>
              <w:t> </w:t>
            </w:r>
          </w:p>
        </w:tc>
      </w:tr>
    </w:tbl>
    <w:p w14:paraId="05EBDF3E" w14:textId="77777777" w:rsidR="00A41071" w:rsidRPr="002D3CA4" w:rsidRDefault="00A41071" w:rsidP="00A41071">
      <w:pPr>
        <w:pStyle w:val="titolo30"/>
        <w:rPr>
          <w:rFonts w:eastAsiaTheme="minorEastAsia"/>
          <w:color w:val="002060"/>
        </w:rPr>
      </w:pPr>
      <w:r w:rsidRPr="002D3CA4">
        <w:rPr>
          <w:color w:val="002060"/>
        </w:rPr>
        <w:t xml:space="preserve">CALCIATORI NON ESPULSI </w:t>
      </w:r>
    </w:p>
    <w:p w14:paraId="44E0068B" w14:textId="77777777" w:rsidR="00A41071" w:rsidRPr="002D3CA4" w:rsidRDefault="00A41071" w:rsidP="00A41071">
      <w:pPr>
        <w:pStyle w:val="titolo20"/>
        <w:rPr>
          <w:color w:val="002060"/>
        </w:rPr>
      </w:pPr>
      <w:r w:rsidRPr="002D3CA4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41071" w:rsidRPr="002D3CA4" w14:paraId="7F858C8B" w14:textId="77777777" w:rsidTr="00594C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7E51A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DI TOMMASO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CF1C8" w14:textId="77777777" w:rsidR="00A41071" w:rsidRPr="002D3CA4" w:rsidRDefault="00A41071" w:rsidP="00594C94">
            <w:pPr>
              <w:pStyle w:val="movimento2"/>
              <w:rPr>
                <w:color w:val="002060"/>
              </w:rPr>
            </w:pPr>
            <w:r w:rsidRPr="002D3CA4">
              <w:rPr>
                <w:color w:val="002060"/>
              </w:rPr>
              <w:t xml:space="preserve">(AMICI DEL CENTROSOCIO SP.)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46F9A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A6102" w14:textId="77777777" w:rsidR="00A41071" w:rsidRPr="002D3CA4" w:rsidRDefault="00A41071" w:rsidP="00594C94">
            <w:pPr>
              <w:pStyle w:val="movimento"/>
              <w:rPr>
                <w:color w:val="002060"/>
                <w:lang w:val="en-US"/>
              </w:rPr>
            </w:pPr>
            <w:r w:rsidRPr="002D3CA4">
              <w:rPr>
                <w:color w:val="002060"/>
                <w:lang w:val="en-US"/>
              </w:rPr>
              <w:t>DE SOUZA JUNIOR EDSON LUIZ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83928" w14:textId="77777777" w:rsidR="00A41071" w:rsidRPr="002D3CA4" w:rsidRDefault="00A41071" w:rsidP="00594C94">
            <w:pPr>
              <w:pStyle w:val="movimento2"/>
              <w:rPr>
                <w:color w:val="002060"/>
              </w:rPr>
            </w:pPr>
            <w:r w:rsidRPr="002D3CA4">
              <w:rPr>
                <w:color w:val="002060"/>
              </w:rPr>
              <w:t xml:space="preserve">(NUOVA JUVENTINA FFC) </w:t>
            </w:r>
          </w:p>
        </w:tc>
      </w:tr>
      <w:tr w:rsidR="00A41071" w:rsidRPr="002D3CA4" w14:paraId="05D57C11" w14:textId="77777777" w:rsidTr="00594C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DA89B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PAGLIARI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A22BE" w14:textId="77777777" w:rsidR="00A41071" w:rsidRPr="002D3CA4" w:rsidRDefault="00A41071" w:rsidP="00594C94">
            <w:pPr>
              <w:pStyle w:val="movimento2"/>
              <w:rPr>
                <w:color w:val="002060"/>
              </w:rPr>
            </w:pPr>
            <w:r w:rsidRPr="002D3CA4">
              <w:rPr>
                <w:color w:val="002060"/>
              </w:rPr>
              <w:t xml:space="preserve">(POL.CAGLI SPORT ASSOCIATI)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3A418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B1B16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B0A43" w14:textId="77777777" w:rsidR="00A41071" w:rsidRPr="002D3CA4" w:rsidRDefault="00A41071" w:rsidP="00594C94">
            <w:pPr>
              <w:pStyle w:val="movimento2"/>
              <w:rPr>
                <w:color w:val="002060"/>
              </w:rPr>
            </w:pPr>
            <w:r w:rsidRPr="002D3CA4">
              <w:rPr>
                <w:color w:val="002060"/>
              </w:rPr>
              <w:t> </w:t>
            </w:r>
          </w:p>
        </w:tc>
      </w:tr>
    </w:tbl>
    <w:p w14:paraId="6A0555D7" w14:textId="77777777" w:rsidR="00A41071" w:rsidRPr="002D3CA4" w:rsidRDefault="00A41071" w:rsidP="00A41071">
      <w:pPr>
        <w:pStyle w:val="titolo20"/>
        <w:rPr>
          <w:rFonts w:eastAsiaTheme="minorEastAsia"/>
          <w:color w:val="002060"/>
        </w:rPr>
      </w:pPr>
      <w:r w:rsidRPr="002D3CA4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41071" w:rsidRPr="002D3CA4" w14:paraId="189B106F" w14:textId="77777777" w:rsidTr="00594C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B05C0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BARTOLUCCI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87F20" w14:textId="77777777" w:rsidR="00A41071" w:rsidRPr="002D3CA4" w:rsidRDefault="00A41071" w:rsidP="00594C94">
            <w:pPr>
              <w:pStyle w:val="movimento2"/>
              <w:rPr>
                <w:color w:val="002060"/>
              </w:rPr>
            </w:pPr>
            <w:r w:rsidRPr="002D3CA4">
              <w:rPr>
                <w:color w:val="002060"/>
              </w:rPr>
              <w:t xml:space="preserve">(JESI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1C96F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9AD39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BACALONI RUDY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72DF6" w14:textId="77777777" w:rsidR="00A41071" w:rsidRPr="002D3CA4" w:rsidRDefault="00A41071" w:rsidP="00594C94">
            <w:pPr>
              <w:pStyle w:val="movimento2"/>
              <w:rPr>
                <w:color w:val="002060"/>
              </w:rPr>
            </w:pPr>
            <w:r w:rsidRPr="002D3CA4">
              <w:rPr>
                <w:color w:val="002060"/>
              </w:rPr>
              <w:t xml:space="preserve">(NUOVA JUVENTINA FFC) </w:t>
            </w:r>
          </w:p>
        </w:tc>
      </w:tr>
      <w:tr w:rsidR="00A41071" w:rsidRPr="002D3CA4" w14:paraId="28E9EDE3" w14:textId="77777777" w:rsidTr="00594C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2328B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PIERI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9A52A" w14:textId="77777777" w:rsidR="00A41071" w:rsidRPr="002D3CA4" w:rsidRDefault="00A41071" w:rsidP="00594C94">
            <w:pPr>
              <w:pStyle w:val="movimento2"/>
              <w:rPr>
                <w:color w:val="002060"/>
              </w:rPr>
            </w:pPr>
            <w:r w:rsidRPr="002D3CA4">
              <w:rPr>
                <w:color w:val="002060"/>
              </w:rPr>
              <w:t xml:space="preserve">(POL.CAGLI SPORT ASSOCIATI)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1E53E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46313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9AACA" w14:textId="77777777" w:rsidR="00A41071" w:rsidRPr="002D3CA4" w:rsidRDefault="00A41071" w:rsidP="00594C94">
            <w:pPr>
              <w:pStyle w:val="movimento2"/>
              <w:rPr>
                <w:color w:val="002060"/>
              </w:rPr>
            </w:pPr>
            <w:r w:rsidRPr="002D3CA4">
              <w:rPr>
                <w:color w:val="002060"/>
              </w:rPr>
              <w:t> </w:t>
            </w:r>
          </w:p>
        </w:tc>
      </w:tr>
    </w:tbl>
    <w:p w14:paraId="3157E386" w14:textId="77777777" w:rsidR="00A41071" w:rsidRPr="002D3CA4" w:rsidRDefault="00A41071" w:rsidP="00A41071">
      <w:pPr>
        <w:pStyle w:val="breakline"/>
        <w:rPr>
          <w:color w:val="002060"/>
        </w:rPr>
      </w:pPr>
    </w:p>
    <w:p w14:paraId="13C05F27" w14:textId="77777777" w:rsidR="00A41071" w:rsidRPr="002D3CA4" w:rsidRDefault="00A41071" w:rsidP="00A41071">
      <w:pPr>
        <w:rPr>
          <w:rFonts w:ascii="Arial" w:hAnsi="Arial" w:cs="Arial"/>
          <w:noProof/>
          <w:color w:val="002060"/>
          <w:sz w:val="22"/>
          <w:szCs w:val="22"/>
        </w:rPr>
      </w:pPr>
      <w:r w:rsidRPr="002D3CA4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                                              F.to IL SOSTITUTO GIUDICE SPORTIVO</w:t>
      </w:r>
    </w:p>
    <w:p w14:paraId="560F1BFB" w14:textId="77777777" w:rsidR="00A41071" w:rsidRPr="002D3CA4" w:rsidRDefault="00A41071" w:rsidP="00A41071">
      <w:pPr>
        <w:rPr>
          <w:rFonts w:ascii="Arial" w:hAnsi="Arial" w:cs="Arial"/>
          <w:color w:val="002060"/>
          <w:sz w:val="22"/>
          <w:szCs w:val="22"/>
        </w:rPr>
      </w:pPr>
      <w:r w:rsidRPr="002D3CA4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Federica Sorrentino</w:t>
      </w:r>
      <w:r w:rsidRPr="002D3CA4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1CB14A99" w14:textId="77777777" w:rsidR="00A41071" w:rsidRPr="002D3CA4" w:rsidRDefault="00A41071" w:rsidP="00A41071">
      <w:pPr>
        <w:pStyle w:val="breakline"/>
        <w:rPr>
          <w:color w:val="002060"/>
        </w:rPr>
      </w:pPr>
    </w:p>
    <w:p w14:paraId="58877DF6" w14:textId="77777777" w:rsidR="00A41071" w:rsidRDefault="00A41071" w:rsidP="00A41071">
      <w:pPr>
        <w:pStyle w:val="breakline"/>
        <w:rPr>
          <w:color w:val="002060"/>
        </w:rPr>
      </w:pPr>
    </w:p>
    <w:p w14:paraId="60F830EA" w14:textId="77777777" w:rsidR="00A41071" w:rsidRDefault="00A41071" w:rsidP="00A4107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D3CA4">
        <w:rPr>
          <w:color w:val="002060"/>
        </w:rPr>
        <w:t>COPPA MARCHE CALCIO 5 serie D</w:t>
      </w:r>
    </w:p>
    <w:p w14:paraId="2C796616" w14:textId="77777777" w:rsidR="00A41071" w:rsidRDefault="00A41071" w:rsidP="00A41071">
      <w:pPr>
        <w:pStyle w:val="titoloprinc0"/>
        <w:rPr>
          <w:color w:val="002060"/>
        </w:rPr>
      </w:pPr>
      <w:r>
        <w:rPr>
          <w:color w:val="002060"/>
        </w:rPr>
        <w:t>FINAL FOUR</w:t>
      </w:r>
    </w:p>
    <w:p w14:paraId="484E351B" w14:textId="77777777" w:rsidR="00A41071" w:rsidRPr="002D3CA4" w:rsidRDefault="00A41071" w:rsidP="00A41071">
      <w:pPr>
        <w:pStyle w:val="titoloprinc0"/>
        <w:rPr>
          <w:color w:val="002060"/>
          <w:sz w:val="22"/>
          <w:szCs w:val="22"/>
        </w:rPr>
      </w:pPr>
    </w:p>
    <w:tbl>
      <w:tblPr>
        <w:tblW w:w="98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"/>
        <w:gridCol w:w="3527"/>
        <w:gridCol w:w="207"/>
        <w:gridCol w:w="2372"/>
        <w:gridCol w:w="207"/>
        <w:gridCol w:w="1675"/>
        <w:gridCol w:w="207"/>
        <w:gridCol w:w="1032"/>
      </w:tblGrid>
      <w:tr w:rsidR="00A41071" w:rsidRPr="00AF1C53" w14:paraId="02434DEB" w14:textId="77777777" w:rsidTr="00594C94">
        <w:trPr>
          <w:trHeight w:val="240"/>
        </w:trPr>
        <w:tc>
          <w:tcPr>
            <w:tcW w:w="596" w:type="dxa"/>
            <w:tcBorders>
              <w:left w:val="nil"/>
              <w:right w:val="nil"/>
            </w:tcBorders>
            <w:shd w:val="clear" w:color="000000" w:fill="EAEAEA"/>
          </w:tcPr>
          <w:p w14:paraId="7B5821D9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52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F178840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Semifinali</w:t>
            </w:r>
          </w:p>
          <w:p w14:paraId="44D2FA5B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7</w:t>
            </w: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23</w:t>
            </w:r>
          </w:p>
        </w:tc>
        <w:tc>
          <w:tcPr>
            <w:tcW w:w="20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CDB5FAE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6F28242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Finale</w:t>
            </w: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07BF51F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E776340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Vincente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52788E8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8BC1376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</w:p>
        </w:tc>
      </w:tr>
      <w:tr w:rsidR="00A41071" w:rsidRPr="00AF1C53" w14:paraId="29A03484" w14:textId="77777777" w:rsidTr="00594C94">
        <w:trPr>
          <w:trHeight w:val="240"/>
        </w:trPr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10DEC0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3E564E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19DC4" w14:textId="77777777" w:rsidR="00A41071" w:rsidRPr="00AF1C53" w:rsidRDefault="00A41071" w:rsidP="00594C94">
            <w:pPr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E4138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DE8D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EC5EE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BF4EE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A41071" w:rsidRPr="00AF1C53" w14:paraId="79281B51" w14:textId="77777777" w:rsidTr="00594C94">
        <w:trPr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14:paraId="020B6E92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0B9D7683" w14:textId="77777777" w:rsidR="00A41071" w:rsidRPr="00AF1C53" w:rsidRDefault="00A41071" w:rsidP="00594C94">
            <w:pPr>
              <w:rPr>
                <w:rFonts w:ascii="Arial" w:hAnsi="Arial" w:cs="Arial"/>
                <w:i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1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FB3BE5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CANTINE RIUNITE CSI</w:t>
            </w:r>
          </w:p>
        </w:tc>
        <w:tc>
          <w:tcPr>
            <w:tcW w:w="237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D83E29" w14:textId="77777777" w:rsidR="00A41071" w:rsidRPr="008F6BD2" w:rsidRDefault="00A41071" w:rsidP="00594C94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8F6BD2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DAMIANI E GATTI</w:t>
            </w:r>
          </w:p>
        </w:tc>
        <w:tc>
          <w:tcPr>
            <w:tcW w:w="20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D568B4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E865E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56C20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1CAA6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A41071" w:rsidRPr="00AF1C53" w14:paraId="2AF79039" w14:textId="77777777" w:rsidTr="00594C94">
        <w:trPr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14:paraId="12ACEA8A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EAE6A35" w14:textId="77777777" w:rsidR="00A41071" w:rsidRPr="00FB3BE5" w:rsidRDefault="00A41071" w:rsidP="00594C94">
            <w:pPr>
              <w:rPr>
                <w:rFonts w:ascii="Arial" w:hAnsi="Arial" w:cs="Arial"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2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FB3BE5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DAMIANI E GATTI ASCOLI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D1DF6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354BC" w14:textId="77777777" w:rsidR="00A41071" w:rsidRPr="00AF1C53" w:rsidRDefault="00A41071" w:rsidP="00594C94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369F7D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916D87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3BC32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A41071" w:rsidRPr="00AF1C53" w14:paraId="29AE03C5" w14:textId="77777777" w:rsidTr="00594C94">
        <w:trPr>
          <w:gridAfter w:val="2"/>
          <w:wAfter w:w="1239" w:type="dxa"/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7664AE2D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2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7ADB87" w14:textId="77777777" w:rsidR="00A41071" w:rsidRPr="00FB3BE5" w:rsidRDefault="00A41071" w:rsidP="00594C94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3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GLS DORICA AN.UR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448229" w14:textId="77777777" w:rsidR="00A41071" w:rsidRPr="008F6BD2" w:rsidRDefault="00A41071" w:rsidP="00594C94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8F6BD2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GLS DORICA AN.UR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260F9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EF084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A41071" w:rsidRPr="00AF1C53" w14:paraId="7A95A1E7" w14:textId="77777777" w:rsidTr="00594C94">
        <w:trPr>
          <w:gridAfter w:val="2"/>
          <w:wAfter w:w="1239" w:type="dxa"/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13D3744F" w14:textId="77777777" w:rsidR="00A41071" w:rsidRPr="00AF1C53" w:rsidRDefault="00A41071" w:rsidP="00594C94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1C913" w14:textId="77777777" w:rsidR="00A41071" w:rsidRPr="00FB3BE5" w:rsidRDefault="00A41071" w:rsidP="00594C94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4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FRASASSI C5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BB797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F05F5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44345" w14:textId="77777777" w:rsidR="00A41071" w:rsidRPr="00AF1C53" w:rsidRDefault="00A41071" w:rsidP="00594C94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</w:tbl>
    <w:p w14:paraId="5971143A" w14:textId="77777777" w:rsidR="00A41071" w:rsidRPr="00AF1C53" w:rsidRDefault="00A41071" w:rsidP="00A41071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221D1E8" w14:textId="77777777" w:rsidR="00A41071" w:rsidRPr="00AF1C53" w:rsidRDefault="00A41071" w:rsidP="00A41071">
      <w:pPr>
        <w:rPr>
          <w:rFonts w:ascii="Arial" w:hAnsi="Arial" w:cs="Arial"/>
          <w:b/>
          <w:color w:val="002060"/>
          <w:sz w:val="22"/>
          <w:szCs w:val="22"/>
        </w:rPr>
      </w:pPr>
      <w:r w:rsidRPr="00AF1C53">
        <w:rPr>
          <w:rFonts w:ascii="Arial" w:hAnsi="Arial" w:cs="Arial"/>
          <w:b/>
          <w:color w:val="002060"/>
          <w:sz w:val="22"/>
          <w:szCs w:val="22"/>
        </w:rPr>
        <w:t>SEMIFINALI</w:t>
      </w:r>
    </w:p>
    <w:p w14:paraId="467E8D25" w14:textId="77777777" w:rsidR="00A41071" w:rsidRPr="008B5404" w:rsidRDefault="00A41071" w:rsidP="00A41071">
      <w:pPr>
        <w:rPr>
          <w:rFonts w:ascii="Arial" w:hAnsi="Arial" w:cs="Arial"/>
          <w:color w:val="002060"/>
          <w:sz w:val="22"/>
          <w:szCs w:val="22"/>
        </w:rPr>
      </w:pPr>
      <w:r w:rsidRPr="008B5404">
        <w:rPr>
          <w:rFonts w:ascii="Arial" w:hAnsi="Arial" w:cs="Arial"/>
          <w:color w:val="002060"/>
          <w:sz w:val="22"/>
          <w:szCs w:val="22"/>
        </w:rPr>
        <w:t xml:space="preserve">SEMIFINALE GARA N° 1 </w:t>
      </w:r>
    </w:p>
    <w:p w14:paraId="7FF99270" w14:textId="77777777" w:rsidR="00A41071" w:rsidRPr="00FB3BE5" w:rsidRDefault="00A41071" w:rsidP="00A41071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FB3BE5">
        <w:rPr>
          <w:rFonts w:ascii="Arial" w:hAnsi="Arial" w:cs="Arial"/>
          <w:b/>
          <w:bCs/>
          <w:color w:val="002060"/>
          <w:sz w:val="22"/>
          <w:szCs w:val="22"/>
        </w:rPr>
        <w:t>CANTINE RIUNITE CSI – DAMIANI E GATTI ASCOLI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1-9</w:t>
      </w:r>
    </w:p>
    <w:p w14:paraId="2473D643" w14:textId="77777777" w:rsidR="00A41071" w:rsidRPr="00FB3BE5" w:rsidRDefault="00A41071" w:rsidP="00A41071">
      <w:pPr>
        <w:rPr>
          <w:rFonts w:ascii="Arial" w:hAnsi="Arial" w:cs="Arial"/>
          <w:color w:val="002060"/>
          <w:sz w:val="22"/>
          <w:szCs w:val="22"/>
        </w:rPr>
      </w:pPr>
    </w:p>
    <w:p w14:paraId="0AEFA0AF" w14:textId="77777777" w:rsidR="00A41071" w:rsidRPr="00AF1C53" w:rsidRDefault="00A41071" w:rsidP="00A41071">
      <w:pPr>
        <w:rPr>
          <w:rFonts w:ascii="Arial" w:hAnsi="Arial" w:cs="Arial"/>
          <w:color w:val="002060"/>
          <w:sz w:val="22"/>
          <w:szCs w:val="22"/>
        </w:rPr>
      </w:pPr>
      <w:r w:rsidRPr="008B5404">
        <w:rPr>
          <w:rFonts w:ascii="Arial" w:hAnsi="Arial" w:cs="Arial"/>
          <w:color w:val="002060"/>
          <w:sz w:val="22"/>
          <w:szCs w:val="22"/>
        </w:rPr>
        <w:t>SEMIFINALE GARA N° 2</w:t>
      </w:r>
      <w:r w:rsidRPr="00AF1C53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25F412F9" w14:textId="77777777" w:rsidR="00A41071" w:rsidRPr="00FB3BE5" w:rsidRDefault="00A41071" w:rsidP="00A41071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 w:rsidRPr="00FB3BE5">
        <w:rPr>
          <w:rFonts w:ascii="Arial" w:hAnsi="Arial" w:cs="Arial"/>
          <w:b/>
          <w:bCs/>
          <w:color w:val="002060"/>
          <w:sz w:val="22"/>
          <w:szCs w:val="22"/>
        </w:rPr>
        <w:t>GLS DORICA AN.UR – FRASASSI C5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4-3</w:t>
      </w:r>
    </w:p>
    <w:p w14:paraId="1F88932E" w14:textId="77777777" w:rsidR="00A41071" w:rsidRPr="00AF1C53" w:rsidRDefault="00A41071" w:rsidP="00A41071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5831271" w14:textId="77777777" w:rsidR="00A41071" w:rsidRPr="00AF1C53" w:rsidRDefault="00A41071" w:rsidP="00A41071">
      <w:pPr>
        <w:rPr>
          <w:rFonts w:ascii="Arial" w:hAnsi="Arial" w:cs="Arial"/>
          <w:b/>
          <w:color w:val="002060"/>
          <w:sz w:val="22"/>
          <w:szCs w:val="22"/>
        </w:rPr>
      </w:pPr>
      <w:r w:rsidRPr="00AF1C53">
        <w:rPr>
          <w:rFonts w:ascii="Arial" w:hAnsi="Arial" w:cs="Arial"/>
          <w:b/>
          <w:color w:val="002060"/>
          <w:sz w:val="22"/>
          <w:szCs w:val="22"/>
        </w:rPr>
        <w:t>FINALE</w:t>
      </w:r>
    </w:p>
    <w:p w14:paraId="206764E0" w14:textId="77777777" w:rsidR="00A41071" w:rsidRPr="00AF1C53" w:rsidRDefault="00A41071" w:rsidP="00A41071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>Da programmare</w:t>
      </w:r>
      <w:r>
        <w:rPr>
          <w:rFonts w:ascii="Arial" w:hAnsi="Arial" w:cs="Arial"/>
          <w:color w:val="002060"/>
          <w:sz w:val="22"/>
          <w:szCs w:val="22"/>
        </w:rPr>
        <w:t xml:space="preserve"> in coda alla stagione sportiva</w:t>
      </w:r>
      <w:r w:rsidRPr="00AF1C53">
        <w:rPr>
          <w:rFonts w:ascii="Arial" w:hAnsi="Arial" w:cs="Arial"/>
          <w:color w:val="002060"/>
          <w:sz w:val="22"/>
          <w:szCs w:val="22"/>
        </w:rPr>
        <w:t>.</w:t>
      </w:r>
    </w:p>
    <w:p w14:paraId="3995A776" w14:textId="77777777" w:rsidR="00A41071" w:rsidRDefault="00A41071" w:rsidP="00A41071">
      <w:pPr>
        <w:pStyle w:val="titoloprinc0"/>
        <w:rPr>
          <w:color w:val="002060"/>
        </w:rPr>
      </w:pPr>
    </w:p>
    <w:p w14:paraId="3D463BA6" w14:textId="77777777" w:rsidR="00A41071" w:rsidRPr="002D3CA4" w:rsidRDefault="00A41071" w:rsidP="00A41071">
      <w:pPr>
        <w:pStyle w:val="titoloprinc0"/>
        <w:rPr>
          <w:color w:val="002060"/>
        </w:rPr>
      </w:pPr>
      <w:r w:rsidRPr="002D3CA4">
        <w:rPr>
          <w:color w:val="002060"/>
        </w:rPr>
        <w:t>RISULTATI</w:t>
      </w:r>
    </w:p>
    <w:p w14:paraId="4A6B2AB8" w14:textId="77777777" w:rsidR="00A41071" w:rsidRPr="002D3CA4" w:rsidRDefault="00A41071" w:rsidP="00A41071">
      <w:pPr>
        <w:pStyle w:val="breakline"/>
        <w:rPr>
          <w:color w:val="002060"/>
        </w:rPr>
      </w:pPr>
    </w:p>
    <w:p w14:paraId="0C529F67" w14:textId="77777777" w:rsidR="00A41071" w:rsidRPr="002D3CA4" w:rsidRDefault="00A41071" w:rsidP="00A41071">
      <w:pPr>
        <w:pStyle w:val="sottotitolocampionato10"/>
        <w:rPr>
          <w:color w:val="002060"/>
        </w:rPr>
      </w:pPr>
      <w:r w:rsidRPr="002D3CA4">
        <w:rPr>
          <w:color w:val="002060"/>
        </w:rPr>
        <w:t>RISULTATI UFFICIALI GARE DEL 07/01/2023</w:t>
      </w:r>
    </w:p>
    <w:p w14:paraId="3D91C592" w14:textId="77777777" w:rsidR="00A41071" w:rsidRPr="00A41071" w:rsidRDefault="00A41071" w:rsidP="00A41071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A41071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6D2B8594" w14:textId="77777777" w:rsidR="00A41071" w:rsidRPr="002D3CA4" w:rsidRDefault="00A41071" w:rsidP="00A4107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41071" w:rsidRPr="002D3CA4" w14:paraId="173C990D" w14:textId="77777777" w:rsidTr="00594C9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41071" w:rsidRPr="002D3CA4" w14:paraId="4151B54B" w14:textId="77777777" w:rsidTr="00594C9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B073A8" w14:textId="77777777" w:rsidR="00A41071" w:rsidRPr="002D3CA4" w:rsidRDefault="00A41071" w:rsidP="00594C94">
                  <w:pPr>
                    <w:pStyle w:val="headertabella0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GIRONE SF - 1 Giornata - A</w:t>
                  </w:r>
                </w:p>
              </w:tc>
            </w:tr>
            <w:tr w:rsidR="00A41071" w:rsidRPr="002D3CA4" w14:paraId="211A0109" w14:textId="77777777" w:rsidTr="00594C94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A4E019" w14:textId="77777777" w:rsidR="00A41071" w:rsidRPr="002D3CA4" w:rsidRDefault="00A41071" w:rsidP="00594C94">
                  <w:pPr>
                    <w:pStyle w:val="rowtabella0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CANTINE RIUNITE CSI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3627D4" w14:textId="77777777" w:rsidR="00A41071" w:rsidRPr="002D3CA4" w:rsidRDefault="00A41071" w:rsidP="00594C94">
                  <w:pPr>
                    <w:pStyle w:val="rowtabella0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- DAMIANI E GATTI ASCOLI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A2B685" w14:textId="77777777" w:rsidR="00A41071" w:rsidRPr="002D3CA4" w:rsidRDefault="00A41071" w:rsidP="00594C9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1 - 9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410998" w14:textId="77777777" w:rsidR="00A41071" w:rsidRPr="002D3CA4" w:rsidRDefault="00A41071" w:rsidP="00594C9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 </w:t>
                  </w:r>
                </w:p>
              </w:tc>
            </w:tr>
            <w:tr w:rsidR="00A41071" w:rsidRPr="002D3CA4" w14:paraId="6779963B" w14:textId="77777777" w:rsidTr="00594C94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A670A3" w14:textId="77777777" w:rsidR="00A41071" w:rsidRPr="002D3CA4" w:rsidRDefault="00A41071" w:rsidP="00594C94">
                  <w:pPr>
                    <w:pStyle w:val="rowtabella0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GLS DORICA AN.UR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3C0A28" w14:textId="77777777" w:rsidR="00A41071" w:rsidRPr="002D3CA4" w:rsidRDefault="00A41071" w:rsidP="00594C94">
                  <w:pPr>
                    <w:pStyle w:val="rowtabella0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- FRASASSI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5EA4EF" w14:textId="77777777" w:rsidR="00A41071" w:rsidRPr="002D3CA4" w:rsidRDefault="00A41071" w:rsidP="00594C9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EA16CE" w14:textId="77777777" w:rsidR="00A41071" w:rsidRPr="002D3CA4" w:rsidRDefault="00A41071" w:rsidP="00594C9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 </w:t>
                  </w:r>
                </w:p>
              </w:tc>
            </w:tr>
          </w:tbl>
          <w:p w14:paraId="3E853485" w14:textId="77777777" w:rsidR="00A41071" w:rsidRPr="002D3CA4" w:rsidRDefault="00A41071" w:rsidP="00594C94">
            <w:pPr>
              <w:rPr>
                <w:color w:val="002060"/>
              </w:rPr>
            </w:pPr>
          </w:p>
        </w:tc>
      </w:tr>
    </w:tbl>
    <w:p w14:paraId="0AC84D2F" w14:textId="77777777" w:rsidR="00A41071" w:rsidRPr="002D3CA4" w:rsidRDefault="00A41071" w:rsidP="00A41071">
      <w:pPr>
        <w:pStyle w:val="breakline"/>
        <w:rPr>
          <w:rFonts w:eastAsiaTheme="minorEastAsia"/>
          <w:color w:val="002060"/>
        </w:rPr>
      </w:pPr>
    </w:p>
    <w:p w14:paraId="4145C629" w14:textId="77777777" w:rsidR="00A41071" w:rsidRPr="002D3CA4" w:rsidRDefault="00A41071" w:rsidP="00A41071">
      <w:pPr>
        <w:pStyle w:val="breakline"/>
        <w:rPr>
          <w:color w:val="002060"/>
        </w:rPr>
      </w:pPr>
    </w:p>
    <w:p w14:paraId="2CCFF4AD" w14:textId="77777777" w:rsidR="00A41071" w:rsidRPr="002D3CA4" w:rsidRDefault="00A41071" w:rsidP="00A41071">
      <w:pPr>
        <w:pStyle w:val="titoloprinc0"/>
        <w:rPr>
          <w:color w:val="002060"/>
        </w:rPr>
      </w:pPr>
      <w:r w:rsidRPr="002D3CA4">
        <w:rPr>
          <w:color w:val="002060"/>
        </w:rPr>
        <w:t>GIUDICE SPORTIVO</w:t>
      </w:r>
    </w:p>
    <w:p w14:paraId="40EA6C43" w14:textId="77777777" w:rsidR="00A41071" w:rsidRPr="002D3CA4" w:rsidRDefault="00A41071" w:rsidP="00A41071">
      <w:pPr>
        <w:pStyle w:val="diffida"/>
        <w:rPr>
          <w:color w:val="002060"/>
        </w:rPr>
      </w:pPr>
      <w:r w:rsidRPr="002D3CA4">
        <w:rPr>
          <w:color w:val="002060"/>
        </w:rPr>
        <w:t>Il Sostituto Giudice Sportivo Avv. Federica Sorrentino nella seduta del 07/01/2023, ha adottato le decisioni che di seguito integralmente si riportano:</w:t>
      </w:r>
    </w:p>
    <w:p w14:paraId="7C4810E4" w14:textId="77777777" w:rsidR="00A41071" w:rsidRPr="002D3CA4" w:rsidRDefault="00A41071" w:rsidP="00A41071">
      <w:pPr>
        <w:pStyle w:val="titolo10"/>
        <w:rPr>
          <w:color w:val="002060"/>
        </w:rPr>
      </w:pPr>
      <w:r w:rsidRPr="002D3CA4">
        <w:rPr>
          <w:color w:val="002060"/>
        </w:rPr>
        <w:t xml:space="preserve">GARE DEL 7/ 1/2023 </w:t>
      </w:r>
    </w:p>
    <w:p w14:paraId="73BCF0C3" w14:textId="77777777" w:rsidR="00A41071" w:rsidRPr="002D3CA4" w:rsidRDefault="00A41071" w:rsidP="00A41071">
      <w:pPr>
        <w:pStyle w:val="titolo7a"/>
        <w:rPr>
          <w:color w:val="002060"/>
        </w:rPr>
      </w:pPr>
      <w:r w:rsidRPr="002D3CA4">
        <w:rPr>
          <w:color w:val="002060"/>
        </w:rPr>
        <w:t xml:space="preserve">PROVVEDIMENTI DISCIPLINARI </w:t>
      </w:r>
    </w:p>
    <w:p w14:paraId="326D6572" w14:textId="77777777" w:rsidR="00A41071" w:rsidRPr="002D3CA4" w:rsidRDefault="00A41071" w:rsidP="00A41071">
      <w:pPr>
        <w:pStyle w:val="titolo7b0"/>
        <w:rPr>
          <w:color w:val="002060"/>
        </w:rPr>
      </w:pPr>
      <w:r w:rsidRPr="002D3CA4">
        <w:rPr>
          <w:color w:val="002060"/>
        </w:rPr>
        <w:t xml:space="preserve">In base alle risultanze degli atti ufficiali sono state deliberate le seguenti sanzioni disciplinari. </w:t>
      </w:r>
    </w:p>
    <w:p w14:paraId="29D9A2F4" w14:textId="77777777" w:rsidR="00A41071" w:rsidRPr="002D3CA4" w:rsidRDefault="00A41071" w:rsidP="00A41071">
      <w:pPr>
        <w:pStyle w:val="titolo30"/>
        <w:rPr>
          <w:color w:val="002060"/>
        </w:rPr>
      </w:pPr>
      <w:r w:rsidRPr="002D3CA4">
        <w:rPr>
          <w:color w:val="002060"/>
        </w:rPr>
        <w:t xml:space="preserve">DIRIGENTI </w:t>
      </w:r>
    </w:p>
    <w:p w14:paraId="1D4D2AA2" w14:textId="77777777" w:rsidR="00A41071" w:rsidRPr="002D3CA4" w:rsidRDefault="00A41071" w:rsidP="00A41071">
      <w:pPr>
        <w:pStyle w:val="titolo20"/>
        <w:rPr>
          <w:color w:val="002060"/>
        </w:rPr>
      </w:pPr>
      <w:r w:rsidRPr="002D3CA4">
        <w:rPr>
          <w:color w:val="002060"/>
        </w:rPr>
        <w:t xml:space="preserve">INIBIZIONE A SVOLGERE OGNI ATTIVITA' FINO AL 21/ 1/2023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41071" w:rsidRPr="002D3CA4" w14:paraId="08F2B2F9" w14:textId="77777777" w:rsidTr="00594C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940F9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MARIANI FABIO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E6C2B" w14:textId="77777777" w:rsidR="00A41071" w:rsidRPr="002D3CA4" w:rsidRDefault="00A41071" w:rsidP="00594C94">
            <w:pPr>
              <w:pStyle w:val="movimento2"/>
              <w:rPr>
                <w:color w:val="002060"/>
              </w:rPr>
            </w:pPr>
            <w:r w:rsidRPr="002D3CA4">
              <w:rPr>
                <w:color w:val="002060"/>
              </w:rPr>
              <w:t xml:space="preserve">(FRASASSI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8940D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475D1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88427" w14:textId="77777777" w:rsidR="00A41071" w:rsidRPr="002D3CA4" w:rsidRDefault="00A41071" w:rsidP="00594C94">
            <w:pPr>
              <w:pStyle w:val="movimento2"/>
              <w:rPr>
                <w:color w:val="002060"/>
              </w:rPr>
            </w:pPr>
            <w:r w:rsidRPr="002D3CA4">
              <w:rPr>
                <w:color w:val="002060"/>
              </w:rPr>
              <w:t> </w:t>
            </w:r>
          </w:p>
        </w:tc>
      </w:tr>
    </w:tbl>
    <w:p w14:paraId="61C8B606" w14:textId="77777777" w:rsidR="00A41071" w:rsidRPr="002D3CA4" w:rsidRDefault="00A41071" w:rsidP="00A41071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2D3CA4">
        <w:rPr>
          <w:color w:val="002060"/>
        </w:rPr>
        <w:t xml:space="preserve">per comportamento offensivo nei confronti del secondo arbitro a fine gara. </w:t>
      </w:r>
    </w:p>
    <w:p w14:paraId="6BFBED87" w14:textId="77777777" w:rsidR="00A41071" w:rsidRPr="002D3CA4" w:rsidRDefault="00A41071" w:rsidP="00A41071">
      <w:pPr>
        <w:pStyle w:val="titolo30"/>
        <w:rPr>
          <w:color w:val="002060"/>
        </w:rPr>
      </w:pPr>
      <w:r w:rsidRPr="002D3CA4">
        <w:rPr>
          <w:color w:val="002060"/>
        </w:rPr>
        <w:t xml:space="preserve">CALCIATORI NON ESPULSI </w:t>
      </w:r>
    </w:p>
    <w:p w14:paraId="3AD43CB8" w14:textId="77777777" w:rsidR="00A41071" w:rsidRPr="002D3CA4" w:rsidRDefault="00A41071" w:rsidP="00A41071">
      <w:pPr>
        <w:pStyle w:val="titolo20"/>
        <w:rPr>
          <w:color w:val="002060"/>
        </w:rPr>
      </w:pPr>
      <w:r w:rsidRPr="002D3CA4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41071" w:rsidRPr="002D3CA4" w14:paraId="38B004CE" w14:textId="77777777" w:rsidTr="00594C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A2F3D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BRACCIANI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3338B" w14:textId="77777777" w:rsidR="00A41071" w:rsidRPr="002D3CA4" w:rsidRDefault="00A41071" w:rsidP="00594C94">
            <w:pPr>
              <w:pStyle w:val="movimento2"/>
              <w:rPr>
                <w:color w:val="002060"/>
              </w:rPr>
            </w:pPr>
            <w:r w:rsidRPr="002D3CA4">
              <w:rPr>
                <w:color w:val="002060"/>
              </w:rPr>
              <w:t xml:space="preserve">(DAMIANI E GATTI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D230E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69579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BARDELLA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0FE13" w14:textId="77777777" w:rsidR="00A41071" w:rsidRPr="002D3CA4" w:rsidRDefault="00A41071" w:rsidP="00594C94">
            <w:pPr>
              <w:pStyle w:val="movimento2"/>
              <w:rPr>
                <w:color w:val="002060"/>
              </w:rPr>
            </w:pPr>
            <w:r w:rsidRPr="002D3CA4">
              <w:rPr>
                <w:color w:val="002060"/>
              </w:rPr>
              <w:t xml:space="preserve">(FRASASSI C5) </w:t>
            </w:r>
          </w:p>
        </w:tc>
      </w:tr>
    </w:tbl>
    <w:p w14:paraId="53B52DDF" w14:textId="77777777" w:rsidR="00A41071" w:rsidRPr="002D3CA4" w:rsidRDefault="00A41071" w:rsidP="00A41071">
      <w:pPr>
        <w:pStyle w:val="titolo20"/>
        <w:rPr>
          <w:rFonts w:eastAsiaTheme="minorEastAsia"/>
          <w:color w:val="002060"/>
        </w:rPr>
      </w:pPr>
      <w:r w:rsidRPr="002D3CA4">
        <w:rPr>
          <w:color w:val="002060"/>
        </w:rP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41071" w:rsidRPr="002D3CA4" w14:paraId="4FFDF79C" w14:textId="77777777" w:rsidTr="00594C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DB873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STACCHIOTTI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9F7F4" w14:textId="77777777" w:rsidR="00A41071" w:rsidRPr="002D3CA4" w:rsidRDefault="00A41071" w:rsidP="00594C94">
            <w:pPr>
              <w:pStyle w:val="movimento2"/>
              <w:rPr>
                <w:color w:val="002060"/>
              </w:rPr>
            </w:pPr>
            <w:r w:rsidRPr="002D3CA4">
              <w:rPr>
                <w:color w:val="002060"/>
              </w:rPr>
              <w:t xml:space="preserve">(CANTINE RIUNITE CSI)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A463A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4D8D6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MALACCARI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F8BAB" w14:textId="77777777" w:rsidR="00A41071" w:rsidRPr="002D3CA4" w:rsidRDefault="00A41071" w:rsidP="00594C94">
            <w:pPr>
              <w:pStyle w:val="movimento2"/>
              <w:rPr>
                <w:color w:val="002060"/>
              </w:rPr>
            </w:pPr>
            <w:r w:rsidRPr="002D3CA4">
              <w:rPr>
                <w:color w:val="002060"/>
              </w:rPr>
              <w:t xml:space="preserve">(GLS DORICA AN.UR) </w:t>
            </w:r>
          </w:p>
        </w:tc>
      </w:tr>
    </w:tbl>
    <w:p w14:paraId="5D11095E" w14:textId="77777777" w:rsidR="00A41071" w:rsidRPr="002D3CA4" w:rsidRDefault="00A41071" w:rsidP="00A41071">
      <w:pPr>
        <w:pStyle w:val="titolo20"/>
        <w:rPr>
          <w:rFonts w:eastAsiaTheme="minorEastAsia"/>
          <w:color w:val="002060"/>
        </w:rPr>
      </w:pPr>
      <w:r w:rsidRPr="002D3CA4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41071" w:rsidRPr="002D3CA4" w14:paraId="6A17FB5F" w14:textId="77777777" w:rsidTr="00594C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131FD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BRUZZICHESSI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7A4C1" w14:textId="77777777" w:rsidR="00A41071" w:rsidRPr="002D3CA4" w:rsidRDefault="00A41071" w:rsidP="00594C94">
            <w:pPr>
              <w:pStyle w:val="movimento2"/>
              <w:rPr>
                <w:color w:val="002060"/>
              </w:rPr>
            </w:pPr>
            <w:r w:rsidRPr="002D3CA4">
              <w:rPr>
                <w:color w:val="002060"/>
              </w:rPr>
              <w:t xml:space="preserve">(FRASASSI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8650B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9242D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CALUSSI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D8945" w14:textId="77777777" w:rsidR="00A41071" w:rsidRPr="002D3CA4" w:rsidRDefault="00A41071" w:rsidP="00594C94">
            <w:pPr>
              <w:pStyle w:val="movimento2"/>
              <w:rPr>
                <w:color w:val="002060"/>
              </w:rPr>
            </w:pPr>
            <w:r w:rsidRPr="002D3CA4">
              <w:rPr>
                <w:color w:val="002060"/>
              </w:rPr>
              <w:t xml:space="preserve">(FRASASSI C5) </w:t>
            </w:r>
          </w:p>
        </w:tc>
      </w:tr>
    </w:tbl>
    <w:p w14:paraId="35136D83" w14:textId="77777777" w:rsidR="00A41071" w:rsidRPr="002D3CA4" w:rsidRDefault="00A41071" w:rsidP="00A41071">
      <w:pPr>
        <w:pStyle w:val="breakline"/>
        <w:rPr>
          <w:color w:val="002060"/>
        </w:rPr>
      </w:pPr>
    </w:p>
    <w:p w14:paraId="455D1A0C" w14:textId="77777777" w:rsidR="00A41071" w:rsidRPr="002D3CA4" w:rsidRDefault="00A41071" w:rsidP="00A41071">
      <w:pPr>
        <w:rPr>
          <w:rFonts w:ascii="Arial" w:hAnsi="Arial" w:cs="Arial"/>
          <w:noProof/>
          <w:color w:val="002060"/>
          <w:sz w:val="22"/>
          <w:szCs w:val="22"/>
        </w:rPr>
      </w:pPr>
      <w:r w:rsidRPr="002D3CA4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                                              F.to IL SOSTITUTO GIUDICE SPORTIVO</w:t>
      </w:r>
    </w:p>
    <w:p w14:paraId="1FBD27F0" w14:textId="77777777" w:rsidR="00A41071" w:rsidRPr="002D3CA4" w:rsidRDefault="00A41071" w:rsidP="00A41071">
      <w:pPr>
        <w:rPr>
          <w:rFonts w:ascii="Arial" w:hAnsi="Arial" w:cs="Arial"/>
          <w:color w:val="002060"/>
          <w:sz w:val="22"/>
          <w:szCs w:val="22"/>
        </w:rPr>
      </w:pPr>
      <w:r w:rsidRPr="002D3CA4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Federica Sorrentino</w:t>
      </w:r>
      <w:r w:rsidRPr="002D3CA4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36B1D30B" w14:textId="77777777" w:rsidR="00A41071" w:rsidRDefault="00A41071" w:rsidP="00A41071">
      <w:pPr>
        <w:pStyle w:val="breakline"/>
        <w:rPr>
          <w:color w:val="002060"/>
        </w:rPr>
      </w:pPr>
    </w:p>
    <w:p w14:paraId="5EFA10F4" w14:textId="77777777" w:rsidR="00A41071" w:rsidRPr="002D3CA4" w:rsidRDefault="00A41071" w:rsidP="00A4107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D3CA4">
        <w:rPr>
          <w:color w:val="002060"/>
        </w:rPr>
        <w:t>COPPA MARCHE UNDER 21 CALCIO 5</w:t>
      </w:r>
    </w:p>
    <w:p w14:paraId="3A69572E" w14:textId="77777777" w:rsidR="00A41071" w:rsidRPr="002D3CA4" w:rsidRDefault="00A41071" w:rsidP="00A41071">
      <w:pPr>
        <w:pStyle w:val="titoloprinc0"/>
        <w:rPr>
          <w:color w:val="002060"/>
        </w:rPr>
      </w:pPr>
      <w:r w:rsidRPr="002D3CA4">
        <w:rPr>
          <w:color w:val="002060"/>
        </w:rPr>
        <w:t>RISULTATI</w:t>
      </w:r>
    </w:p>
    <w:p w14:paraId="764240D2" w14:textId="77777777" w:rsidR="00A41071" w:rsidRPr="002D3CA4" w:rsidRDefault="00A41071" w:rsidP="00A41071">
      <w:pPr>
        <w:pStyle w:val="breakline"/>
        <w:rPr>
          <w:color w:val="002060"/>
        </w:rPr>
      </w:pPr>
    </w:p>
    <w:p w14:paraId="66BDB292" w14:textId="77777777" w:rsidR="00A41071" w:rsidRPr="002D3CA4" w:rsidRDefault="00A41071" w:rsidP="00A41071">
      <w:pPr>
        <w:pStyle w:val="sottotitolocampionato10"/>
        <w:rPr>
          <w:color w:val="002060"/>
        </w:rPr>
      </w:pPr>
      <w:r w:rsidRPr="002D3CA4">
        <w:rPr>
          <w:color w:val="002060"/>
        </w:rPr>
        <w:t>RISULTATI UFFICIALI GARE DEL 06/01/2023</w:t>
      </w:r>
    </w:p>
    <w:p w14:paraId="1C553780" w14:textId="77777777" w:rsidR="00A41071" w:rsidRPr="00A41071" w:rsidRDefault="00A41071" w:rsidP="00A41071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A41071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2646C071" w14:textId="77777777" w:rsidR="00A41071" w:rsidRPr="002D3CA4" w:rsidRDefault="00A41071" w:rsidP="00A4107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41071" w:rsidRPr="002D3CA4" w14:paraId="37EE5BC7" w14:textId="77777777" w:rsidTr="00594C9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41071" w:rsidRPr="002D3CA4" w14:paraId="6990296A" w14:textId="77777777" w:rsidTr="00594C9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51860C" w14:textId="77777777" w:rsidR="00A41071" w:rsidRPr="002D3CA4" w:rsidRDefault="00A41071" w:rsidP="00594C94">
                  <w:pPr>
                    <w:pStyle w:val="headertabella0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A41071" w:rsidRPr="002D3CA4" w14:paraId="3BE64EE4" w14:textId="77777777" w:rsidTr="00594C94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91A40C" w14:textId="77777777" w:rsidR="00A41071" w:rsidRPr="002D3CA4" w:rsidRDefault="00A41071" w:rsidP="00594C94">
                  <w:pPr>
                    <w:pStyle w:val="rowtabella0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 xml:space="preserve">AUDAX 1970 </w:t>
                  </w:r>
                  <w:proofErr w:type="gramStart"/>
                  <w:r w:rsidRPr="002D3CA4">
                    <w:rPr>
                      <w:color w:val="002060"/>
                    </w:rPr>
                    <w:t>S.ANGELO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4F375A" w14:textId="77777777" w:rsidR="00A41071" w:rsidRPr="002D3CA4" w:rsidRDefault="00A41071" w:rsidP="00594C94">
                  <w:pPr>
                    <w:pStyle w:val="rowtabella0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- REAL FABRIANO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0B4D1E" w14:textId="77777777" w:rsidR="00A41071" w:rsidRPr="002D3CA4" w:rsidRDefault="00A41071" w:rsidP="00594C9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6 - 7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9A2E12" w14:textId="77777777" w:rsidR="00A41071" w:rsidRPr="002D3CA4" w:rsidRDefault="00A41071" w:rsidP="00594C9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 </w:t>
                  </w:r>
                </w:p>
              </w:tc>
            </w:tr>
          </w:tbl>
          <w:p w14:paraId="0D6D5F51" w14:textId="77777777" w:rsidR="00A41071" w:rsidRPr="002D3CA4" w:rsidRDefault="00A41071" w:rsidP="00594C94">
            <w:pPr>
              <w:rPr>
                <w:color w:val="002060"/>
              </w:rPr>
            </w:pPr>
          </w:p>
        </w:tc>
      </w:tr>
    </w:tbl>
    <w:p w14:paraId="4E43A15B" w14:textId="77777777" w:rsidR="00A41071" w:rsidRDefault="00A41071" w:rsidP="00A41071">
      <w:pPr>
        <w:pStyle w:val="breakline"/>
        <w:rPr>
          <w:color w:val="002060"/>
        </w:rPr>
      </w:pPr>
    </w:p>
    <w:p w14:paraId="13920584" w14:textId="77777777" w:rsidR="00A41071" w:rsidRPr="00C01B24" w:rsidRDefault="00A41071" w:rsidP="00A41071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 w:rsidRPr="00C01B24">
        <w:rPr>
          <w:rFonts w:ascii="Arial" w:hAnsi="Arial" w:cs="Arial"/>
          <w:b/>
          <w:bCs/>
          <w:color w:val="002060"/>
          <w:sz w:val="22"/>
          <w:szCs w:val="22"/>
        </w:rPr>
        <w:t xml:space="preserve">La Società </w:t>
      </w:r>
      <w:r>
        <w:rPr>
          <w:rFonts w:ascii="Arial" w:hAnsi="Arial" w:cs="Arial"/>
          <w:b/>
          <w:bCs/>
          <w:color w:val="002060"/>
          <w:sz w:val="22"/>
          <w:szCs w:val="22"/>
        </w:rPr>
        <w:t>REAL FABRIANO</w:t>
      </w:r>
      <w:r w:rsidRPr="00C01B24">
        <w:rPr>
          <w:rFonts w:ascii="Arial" w:hAnsi="Arial" w:cs="Arial"/>
          <w:b/>
          <w:bCs/>
          <w:color w:val="002060"/>
          <w:sz w:val="22"/>
          <w:szCs w:val="22"/>
        </w:rPr>
        <w:t xml:space="preserve"> si aggiudica la Coppa Marche Calcio a Cinque Under </w:t>
      </w:r>
      <w:r>
        <w:rPr>
          <w:rFonts w:ascii="Arial" w:hAnsi="Arial" w:cs="Arial"/>
          <w:b/>
          <w:bCs/>
          <w:color w:val="002060"/>
          <w:sz w:val="22"/>
          <w:szCs w:val="22"/>
        </w:rPr>
        <w:t>21</w:t>
      </w:r>
      <w:r w:rsidRPr="00C01B24">
        <w:rPr>
          <w:rFonts w:ascii="Arial" w:hAnsi="Arial" w:cs="Arial"/>
          <w:b/>
          <w:bCs/>
          <w:color w:val="002060"/>
          <w:sz w:val="22"/>
          <w:szCs w:val="22"/>
        </w:rPr>
        <w:t>.</w:t>
      </w:r>
    </w:p>
    <w:p w14:paraId="63EA4A2E" w14:textId="77777777" w:rsidR="00A41071" w:rsidRPr="00C01B24" w:rsidRDefault="00A41071" w:rsidP="00A41071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 w:rsidRPr="00C01B24">
        <w:rPr>
          <w:rFonts w:ascii="Arial" w:hAnsi="Arial" w:cs="Arial"/>
          <w:b/>
          <w:bCs/>
          <w:color w:val="002060"/>
          <w:sz w:val="22"/>
          <w:szCs w:val="22"/>
        </w:rPr>
        <w:t>Il Comitato Regionale Marche esprime alla Società e più vive felicitazioni per la vittoria.</w:t>
      </w:r>
    </w:p>
    <w:p w14:paraId="2E2CAD84" w14:textId="77777777" w:rsidR="00A41071" w:rsidRPr="002D3CA4" w:rsidRDefault="00A41071" w:rsidP="00A41071">
      <w:pPr>
        <w:pStyle w:val="breakline"/>
        <w:rPr>
          <w:rFonts w:eastAsiaTheme="minorEastAsia"/>
          <w:color w:val="002060"/>
        </w:rPr>
      </w:pPr>
    </w:p>
    <w:p w14:paraId="03095C86" w14:textId="77777777" w:rsidR="00A41071" w:rsidRPr="002D3CA4" w:rsidRDefault="00A41071" w:rsidP="00A41071">
      <w:pPr>
        <w:pStyle w:val="breakline"/>
        <w:rPr>
          <w:color w:val="002060"/>
        </w:rPr>
      </w:pPr>
    </w:p>
    <w:p w14:paraId="192F43AB" w14:textId="77777777" w:rsidR="00A41071" w:rsidRPr="002D3CA4" w:rsidRDefault="00A41071" w:rsidP="00A41071">
      <w:pPr>
        <w:pStyle w:val="titoloprinc0"/>
        <w:rPr>
          <w:color w:val="002060"/>
        </w:rPr>
      </w:pPr>
      <w:r w:rsidRPr="002D3CA4">
        <w:rPr>
          <w:color w:val="002060"/>
        </w:rPr>
        <w:t>GIUDICE SPORTIVO</w:t>
      </w:r>
    </w:p>
    <w:p w14:paraId="4543B96F" w14:textId="77777777" w:rsidR="00A41071" w:rsidRPr="002D3CA4" w:rsidRDefault="00A41071" w:rsidP="00A41071">
      <w:pPr>
        <w:pStyle w:val="diffida"/>
        <w:rPr>
          <w:color w:val="002060"/>
        </w:rPr>
      </w:pPr>
      <w:r w:rsidRPr="002D3CA4">
        <w:rPr>
          <w:color w:val="002060"/>
        </w:rPr>
        <w:t>Il Sostituto Giudice Sportivo Avv. Federica Sorrentino nella seduta del 07/01/2023, ha adottato le decisioni che di seguito integralmente si riportano:</w:t>
      </w:r>
    </w:p>
    <w:p w14:paraId="522DBEA6" w14:textId="77777777" w:rsidR="00A41071" w:rsidRPr="002D3CA4" w:rsidRDefault="00A41071" w:rsidP="00A41071">
      <w:pPr>
        <w:pStyle w:val="titolo10"/>
        <w:rPr>
          <w:color w:val="002060"/>
        </w:rPr>
      </w:pPr>
      <w:r w:rsidRPr="002D3CA4">
        <w:rPr>
          <w:color w:val="002060"/>
        </w:rPr>
        <w:t xml:space="preserve">GARE DEL 6/ 1/2023 </w:t>
      </w:r>
    </w:p>
    <w:p w14:paraId="3FF7D2A7" w14:textId="77777777" w:rsidR="00A41071" w:rsidRPr="002D3CA4" w:rsidRDefault="00A41071" w:rsidP="00A41071">
      <w:pPr>
        <w:pStyle w:val="titolo7a"/>
        <w:rPr>
          <w:color w:val="002060"/>
        </w:rPr>
      </w:pPr>
      <w:r w:rsidRPr="002D3CA4">
        <w:rPr>
          <w:color w:val="002060"/>
        </w:rPr>
        <w:t xml:space="preserve">PROVVEDIMENTI DISCIPLINARI </w:t>
      </w:r>
    </w:p>
    <w:p w14:paraId="21591D2C" w14:textId="77777777" w:rsidR="00A41071" w:rsidRPr="002D3CA4" w:rsidRDefault="00A41071" w:rsidP="00A41071">
      <w:pPr>
        <w:pStyle w:val="titolo7b0"/>
        <w:rPr>
          <w:color w:val="002060"/>
        </w:rPr>
      </w:pPr>
      <w:r w:rsidRPr="002D3CA4">
        <w:rPr>
          <w:color w:val="002060"/>
        </w:rPr>
        <w:t xml:space="preserve">In base alle risultanze degli atti ufficiali sono state deliberate le seguenti sanzioni disciplinari. </w:t>
      </w:r>
    </w:p>
    <w:p w14:paraId="72C0E5EA" w14:textId="77777777" w:rsidR="00A41071" w:rsidRPr="002D3CA4" w:rsidRDefault="00A41071" w:rsidP="00A41071">
      <w:pPr>
        <w:pStyle w:val="titolo30"/>
        <w:rPr>
          <w:color w:val="002060"/>
        </w:rPr>
      </w:pPr>
      <w:r w:rsidRPr="002D3CA4">
        <w:rPr>
          <w:color w:val="002060"/>
        </w:rPr>
        <w:lastRenderedPageBreak/>
        <w:t xml:space="preserve">CALCIATORI NON ESPULSI </w:t>
      </w:r>
    </w:p>
    <w:p w14:paraId="6D414667" w14:textId="77777777" w:rsidR="00A41071" w:rsidRPr="002D3CA4" w:rsidRDefault="00A41071" w:rsidP="00A41071">
      <w:pPr>
        <w:pStyle w:val="titolo20"/>
        <w:rPr>
          <w:color w:val="002060"/>
        </w:rPr>
      </w:pPr>
      <w:r w:rsidRPr="002D3CA4">
        <w:rPr>
          <w:color w:val="002060"/>
        </w:rP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41071" w:rsidRPr="002D3CA4" w14:paraId="09E9D2A7" w14:textId="77777777" w:rsidTr="00594C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6DC1E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TOPPI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77118" w14:textId="77777777" w:rsidR="00A41071" w:rsidRPr="002D3CA4" w:rsidRDefault="00A41071" w:rsidP="00594C94">
            <w:pPr>
              <w:pStyle w:val="movimento2"/>
              <w:rPr>
                <w:color w:val="002060"/>
              </w:rPr>
            </w:pPr>
            <w:r w:rsidRPr="002D3CA4">
              <w:rPr>
                <w:color w:val="002060"/>
              </w:rPr>
              <w:t xml:space="preserve">(AUDAX 1970 </w:t>
            </w:r>
            <w:proofErr w:type="gramStart"/>
            <w:r w:rsidRPr="002D3CA4">
              <w:rPr>
                <w:color w:val="002060"/>
              </w:rPr>
              <w:t>S.ANGELO</w:t>
            </w:r>
            <w:proofErr w:type="gramEnd"/>
            <w:r w:rsidRPr="002D3CA4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A8BD9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3CD69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C1D38" w14:textId="77777777" w:rsidR="00A41071" w:rsidRPr="002D3CA4" w:rsidRDefault="00A41071" w:rsidP="00594C94">
            <w:pPr>
              <w:pStyle w:val="movimento2"/>
              <w:rPr>
                <w:color w:val="002060"/>
              </w:rPr>
            </w:pPr>
            <w:r w:rsidRPr="002D3CA4">
              <w:rPr>
                <w:color w:val="002060"/>
              </w:rPr>
              <w:t> </w:t>
            </w:r>
          </w:p>
        </w:tc>
      </w:tr>
    </w:tbl>
    <w:p w14:paraId="6A42F3F5" w14:textId="77777777" w:rsidR="00A41071" w:rsidRPr="002D3CA4" w:rsidRDefault="00A41071" w:rsidP="00A41071">
      <w:pPr>
        <w:pStyle w:val="breakline"/>
        <w:rPr>
          <w:rFonts w:eastAsiaTheme="minorEastAsia"/>
          <w:color w:val="002060"/>
        </w:rPr>
      </w:pPr>
    </w:p>
    <w:p w14:paraId="2595ED0D" w14:textId="77777777" w:rsidR="00A41071" w:rsidRPr="002D3CA4" w:rsidRDefault="00A41071" w:rsidP="00A41071">
      <w:pPr>
        <w:rPr>
          <w:rFonts w:ascii="Arial" w:hAnsi="Arial" w:cs="Arial"/>
          <w:noProof/>
          <w:color w:val="002060"/>
          <w:sz w:val="22"/>
          <w:szCs w:val="22"/>
        </w:rPr>
      </w:pPr>
      <w:r w:rsidRPr="002D3CA4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                                              F.to IL SOSTITUTO GIUDICE SPORTIVO</w:t>
      </w:r>
    </w:p>
    <w:p w14:paraId="03B3C68C" w14:textId="77777777" w:rsidR="00A41071" w:rsidRPr="002D3CA4" w:rsidRDefault="00A41071" w:rsidP="00A41071">
      <w:pPr>
        <w:rPr>
          <w:rFonts w:ascii="Arial" w:hAnsi="Arial" w:cs="Arial"/>
          <w:color w:val="002060"/>
          <w:sz w:val="22"/>
          <w:szCs w:val="22"/>
        </w:rPr>
      </w:pPr>
      <w:r w:rsidRPr="002D3CA4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Federica Sorrentino</w:t>
      </w:r>
      <w:r w:rsidRPr="002D3CA4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22D48C87" w14:textId="77777777" w:rsidR="00A41071" w:rsidRPr="002D3CA4" w:rsidRDefault="00A41071" w:rsidP="00A41071">
      <w:pPr>
        <w:pStyle w:val="breakline"/>
        <w:rPr>
          <w:rFonts w:eastAsiaTheme="minorEastAsia"/>
          <w:color w:val="002060"/>
        </w:rPr>
      </w:pPr>
    </w:p>
    <w:p w14:paraId="4F1FDC34" w14:textId="77777777" w:rsidR="00A41071" w:rsidRPr="002D3CA4" w:rsidRDefault="00A41071" w:rsidP="00A4107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D3CA4">
        <w:rPr>
          <w:color w:val="002060"/>
        </w:rPr>
        <w:t>COPPA MARCHE UNDER 19 CALCIO 5</w:t>
      </w:r>
    </w:p>
    <w:p w14:paraId="144F8378" w14:textId="77777777" w:rsidR="00A41071" w:rsidRPr="002D3CA4" w:rsidRDefault="00A41071" w:rsidP="00A41071">
      <w:pPr>
        <w:pStyle w:val="titoloprinc0"/>
        <w:rPr>
          <w:color w:val="002060"/>
        </w:rPr>
      </w:pPr>
      <w:r w:rsidRPr="002D3CA4">
        <w:rPr>
          <w:color w:val="002060"/>
        </w:rPr>
        <w:t>RISULTATI</w:t>
      </w:r>
    </w:p>
    <w:p w14:paraId="49735E7F" w14:textId="77777777" w:rsidR="00A41071" w:rsidRPr="002D3CA4" w:rsidRDefault="00A41071" w:rsidP="00A41071">
      <w:pPr>
        <w:pStyle w:val="breakline"/>
        <w:rPr>
          <w:color w:val="002060"/>
        </w:rPr>
      </w:pPr>
    </w:p>
    <w:p w14:paraId="69FD080C" w14:textId="77777777" w:rsidR="00A41071" w:rsidRPr="002D3CA4" w:rsidRDefault="00A41071" w:rsidP="00A41071">
      <w:pPr>
        <w:pStyle w:val="sottotitolocampionato10"/>
        <w:rPr>
          <w:color w:val="002060"/>
        </w:rPr>
      </w:pPr>
      <w:r w:rsidRPr="002D3CA4">
        <w:rPr>
          <w:color w:val="002060"/>
        </w:rPr>
        <w:t>RISULTATI UFFICIALI GARE DEL 06/01/2023</w:t>
      </w:r>
    </w:p>
    <w:p w14:paraId="0C3EEB97" w14:textId="77777777" w:rsidR="00A41071" w:rsidRPr="00A41071" w:rsidRDefault="00A41071" w:rsidP="00A41071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A41071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202FCC0E" w14:textId="77777777" w:rsidR="00A41071" w:rsidRPr="002D3CA4" w:rsidRDefault="00A41071" w:rsidP="00A4107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41071" w:rsidRPr="002D3CA4" w14:paraId="4BAAE2A2" w14:textId="77777777" w:rsidTr="00594C9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41071" w:rsidRPr="002D3CA4" w14:paraId="68FE3F2B" w14:textId="77777777" w:rsidTr="00594C9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B403AF" w14:textId="77777777" w:rsidR="00A41071" w:rsidRPr="002D3CA4" w:rsidRDefault="00A41071" w:rsidP="00594C94">
                  <w:pPr>
                    <w:pStyle w:val="headertabella0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A41071" w:rsidRPr="002D3CA4" w14:paraId="291129F3" w14:textId="77777777" w:rsidTr="00594C94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CA325A" w14:textId="77777777" w:rsidR="00A41071" w:rsidRPr="002D3CA4" w:rsidRDefault="00A41071" w:rsidP="00594C94">
                  <w:pPr>
                    <w:pStyle w:val="rowtabella0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FAAFD0" w14:textId="77777777" w:rsidR="00A41071" w:rsidRPr="002D3CA4" w:rsidRDefault="00A41071" w:rsidP="00594C94">
                  <w:pPr>
                    <w:pStyle w:val="rowtabella0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- CALCETTO NUMANA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37A7FC" w14:textId="77777777" w:rsidR="00A41071" w:rsidRPr="002D3CA4" w:rsidRDefault="00A41071" w:rsidP="00594C9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6 - 1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345E44" w14:textId="77777777" w:rsidR="00A41071" w:rsidRPr="002D3CA4" w:rsidRDefault="00A41071" w:rsidP="00594C9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 </w:t>
                  </w:r>
                </w:p>
              </w:tc>
            </w:tr>
          </w:tbl>
          <w:p w14:paraId="1283218D" w14:textId="77777777" w:rsidR="00A41071" w:rsidRPr="002D3CA4" w:rsidRDefault="00A41071" w:rsidP="00594C94">
            <w:pPr>
              <w:rPr>
                <w:color w:val="002060"/>
              </w:rPr>
            </w:pPr>
          </w:p>
        </w:tc>
      </w:tr>
    </w:tbl>
    <w:p w14:paraId="75C53478" w14:textId="77777777" w:rsidR="00A41071" w:rsidRDefault="00A41071" w:rsidP="00A41071">
      <w:pPr>
        <w:pStyle w:val="breakline"/>
        <w:rPr>
          <w:color w:val="002060"/>
        </w:rPr>
      </w:pPr>
    </w:p>
    <w:p w14:paraId="297AD4B5" w14:textId="77777777" w:rsidR="00A41071" w:rsidRPr="00C01B24" w:rsidRDefault="00A41071" w:rsidP="00A41071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 w:rsidRPr="00C01B24">
        <w:rPr>
          <w:rFonts w:ascii="Arial" w:hAnsi="Arial" w:cs="Arial"/>
          <w:b/>
          <w:bCs/>
          <w:color w:val="002060"/>
          <w:sz w:val="22"/>
          <w:szCs w:val="22"/>
        </w:rPr>
        <w:t xml:space="preserve">La Società </w:t>
      </w:r>
      <w:r>
        <w:rPr>
          <w:rFonts w:ascii="Arial" w:hAnsi="Arial" w:cs="Arial"/>
          <w:b/>
          <w:bCs/>
          <w:color w:val="002060"/>
          <w:sz w:val="22"/>
          <w:szCs w:val="22"/>
        </w:rPr>
        <w:t>AMICI DEL CENTROSOCIO SP.</w:t>
      </w:r>
      <w:r w:rsidRPr="00C01B24">
        <w:rPr>
          <w:rFonts w:ascii="Arial" w:hAnsi="Arial" w:cs="Arial"/>
          <w:b/>
          <w:bCs/>
          <w:color w:val="002060"/>
          <w:sz w:val="22"/>
          <w:szCs w:val="22"/>
        </w:rPr>
        <w:t xml:space="preserve"> si aggiudica la Coppa Marche Calcio a Cinque Under </w:t>
      </w:r>
      <w:r>
        <w:rPr>
          <w:rFonts w:ascii="Arial" w:hAnsi="Arial" w:cs="Arial"/>
          <w:b/>
          <w:bCs/>
          <w:color w:val="002060"/>
          <w:sz w:val="22"/>
          <w:szCs w:val="22"/>
        </w:rPr>
        <w:t>19</w:t>
      </w:r>
      <w:r w:rsidRPr="00C01B24">
        <w:rPr>
          <w:rFonts w:ascii="Arial" w:hAnsi="Arial" w:cs="Arial"/>
          <w:b/>
          <w:bCs/>
          <w:color w:val="002060"/>
          <w:sz w:val="22"/>
          <w:szCs w:val="22"/>
        </w:rPr>
        <w:t>.</w:t>
      </w:r>
    </w:p>
    <w:p w14:paraId="683EF9FF" w14:textId="77777777" w:rsidR="00A41071" w:rsidRPr="00C01B24" w:rsidRDefault="00A41071" w:rsidP="00A41071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 w:rsidRPr="00C01B24">
        <w:rPr>
          <w:rFonts w:ascii="Arial" w:hAnsi="Arial" w:cs="Arial"/>
          <w:b/>
          <w:bCs/>
          <w:color w:val="002060"/>
          <w:sz w:val="22"/>
          <w:szCs w:val="22"/>
        </w:rPr>
        <w:t>Il Comitato Regionale Marche esprime alla Società e più vive felicitazioni per la vittoria.</w:t>
      </w:r>
    </w:p>
    <w:p w14:paraId="53098819" w14:textId="77777777" w:rsidR="00A41071" w:rsidRPr="002D3CA4" w:rsidRDefault="00A41071" w:rsidP="00A41071">
      <w:pPr>
        <w:pStyle w:val="breakline"/>
        <w:rPr>
          <w:rFonts w:eastAsiaTheme="minorEastAsia"/>
          <w:color w:val="002060"/>
        </w:rPr>
      </w:pPr>
    </w:p>
    <w:p w14:paraId="2FB70678" w14:textId="77777777" w:rsidR="00A41071" w:rsidRPr="002D3CA4" w:rsidRDefault="00A41071" w:rsidP="00A41071">
      <w:pPr>
        <w:pStyle w:val="breakline"/>
        <w:rPr>
          <w:color w:val="002060"/>
        </w:rPr>
      </w:pPr>
    </w:p>
    <w:p w14:paraId="1B7FE5D7" w14:textId="77777777" w:rsidR="00A41071" w:rsidRPr="002D3CA4" w:rsidRDefault="00A41071" w:rsidP="00A4107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D3CA4">
        <w:rPr>
          <w:color w:val="002060"/>
        </w:rPr>
        <w:t>COPPA MARCHE UNDER15 CALCIO A5</w:t>
      </w:r>
    </w:p>
    <w:p w14:paraId="14A11E15" w14:textId="77777777" w:rsidR="00A41071" w:rsidRPr="002D3CA4" w:rsidRDefault="00A41071" w:rsidP="00A41071">
      <w:pPr>
        <w:pStyle w:val="titoloprinc0"/>
        <w:rPr>
          <w:color w:val="002060"/>
        </w:rPr>
      </w:pPr>
      <w:r w:rsidRPr="002D3CA4">
        <w:rPr>
          <w:color w:val="002060"/>
        </w:rPr>
        <w:t>RISULTATI</w:t>
      </w:r>
    </w:p>
    <w:p w14:paraId="040BCF38" w14:textId="77777777" w:rsidR="00A41071" w:rsidRPr="002D3CA4" w:rsidRDefault="00A41071" w:rsidP="00A41071">
      <w:pPr>
        <w:pStyle w:val="breakline"/>
        <w:rPr>
          <w:color w:val="002060"/>
        </w:rPr>
      </w:pPr>
    </w:p>
    <w:p w14:paraId="541944AD" w14:textId="77777777" w:rsidR="00A41071" w:rsidRPr="002D3CA4" w:rsidRDefault="00A41071" w:rsidP="00A41071">
      <w:pPr>
        <w:pStyle w:val="sottotitolocampionato10"/>
        <w:rPr>
          <w:color w:val="002060"/>
        </w:rPr>
      </w:pPr>
      <w:r w:rsidRPr="002D3CA4">
        <w:rPr>
          <w:color w:val="002060"/>
        </w:rPr>
        <w:t>RISULTATI UFFICIALI GARE DEL 07/01/2023</w:t>
      </w:r>
    </w:p>
    <w:p w14:paraId="64E0BB46" w14:textId="77777777" w:rsidR="00A41071" w:rsidRPr="00A41071" w:rsidRDefault="00A41071" w:rsidP="00A41071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A41071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240D6AB9" w14:textId="77777777" w:rsidR="00A41071" w:rsidRPr="002D3CA4" w:rsidRDefault="00A41071" w:rsidP="00A4107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41071" w:rsidRPr="002D3CA4" w14:paraId="660E8DAF" w14:textId="77777777" w:rsidTr="00594C9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41071" w:rsidRPr="002D3CA4" w14:paraId="49CFE5E3" w14:textId="77777777" w:rsidTr="00594C9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C41113" w14:textId="77777777" w:rsidR="00A41071" w:rsidRPr="002D3CA4" w:rsidRDefault="00A41071" w:rsidP="00594C94">
                  <w:pPr>
                    <w:pStyle w:val="headertabella0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A41071" w:rsidRPr="002D3CA4" w14:paraId="5D030E3B" w14:textId="77777777" w:rsidTr="00594C94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B30317" w14:textId="77777777" w:rsidR="00A41071" w:rsidRPr="002D3CA4" w:rsidRDefault="00A41071" w:rsidP="00594C94">
                  <w:pPr>
                    <w:pStyle w:val="rowtabella0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8A6A17" w14:textId="77777777" w:rsidR="00A41071" w:rsidRPr="002D3CA4" w:rsidRDefault="00A41071" w:rsidP="00594C94">
                  <w:pPr>
                    <w:pStyle w:val="rowtabella0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14BAF1" w14:textId="77777777" w:rsidR="00A41071" w:rsidRPr="002D3CA4" w:rsidRDefault="00A41071" w:rsidP="00594C9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546712" w14:textId="77777777" w:rsidR="00A41071" w:rsidRPr="002D3CA4" w:rsidRDefault="00A41071" w:rsidP="00594C9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D3CA4">
                    <w:rPr>
                      <w:color w:val="002060"/>
                    </w:rPr>
                    <w:t> </w:t>
                  </w:r>
                </w:p>
              </w:tc>
            </w:tr>
          </w:tbl>
          <w:p w14:paraId="5945CE77" w14:textId="77777777" w:rsidR="00A41071" w:rsidRPr="002D3CA4" w:rsidRDefault="00A41071" w:rsidP="00594C94">
            <w:pPr>
              <w:rPr>
                <w:color w:val="002060"/>
              </w:rPr>
            </w:pPr>
          </w:p>
        </w:tc>
      </w:tr>
    </w:tbl>
    <w:p w14:paraId="575E6656" w14:textId="77777777" w:rsidR="00A41071" w:rsidRPr="002D3CA4" w:rsidRDefault="00A41071" w:rsidP="00A41071">
      <w:pPr>
        <w:pStyle w:val="breakline"/>
        <w:rPr>
          <w:rFonts w:eastAsiaTheme="minorEastAsia"/>
          <w:color w:val="002060"/>
        </w:rPr>
      </w:pPr>
    </w:p>
    <w:p w14:paraId="5B88E36E" w14:textId="77777777" w:rsidR="00A41071" w:rsidRPr="00C01B24" w:rsidRDefault="00A41071" w:rsidP="00A41071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 w:rsidRPr="00C01B24">
        <w:rPr>
          <w:rFonts w:ascii="Arial" w:hAnsi="Arial" w:cs="Arial"/>
          <w:b/>
          <w:bCs/>
          <w:color w:val="002060"/>
          <w:sz w:val="22"/>
          <w:szCs w:val="22"/>
        </w:rPr>
        <w:t xml:space="preserve">La Società </w:t>
      </w:r>
      <w:r>
        <w:rPr>
          <w:rFonts w:ascii="Arial" w:hAnsi="Arial" w:cs="Arial"/>
          <w:b/>
          <w:bCs/>
          <w:color w:val="002060"/>
          <w:sz w:val="22"/>
          <w:szCs w:val="22"/>
        </w:rPr>
        <w:t>AMICI DEL CENTROSOCIO SP.</w:t>
      </w:r>
      <w:r w:rsidRPr="00C01B24">
        <w:rPr>
          <w:rFonts w:ascii="Arial" w:hAnsi="Arial" w:cs="Arial"/>
          <w:b/>
          <w:bCs/>
          <w:color w:val="002060"/>
          <w:sz w:val="22"/>
          <w:szCs w:val="22"/>
        </w:rPr>
        <w:t xml:space="preserve"> si aggiudica la Coppa Marche Calcio a Cinque Under </w:t>
      </w:r>
      <w:r>
        <w:rPr>
          <w:rFonts w:ascii="Arial" w:hAnsi="Arial" w:cs="Arial"/>
          <w:b/>
          <w:bCs/>
          <w:color w:val="002060"/>
          <w:sz w:val="22"/>
          <w:szCs w:val="22"/>
        </w:rPr>
        <w:t>15</w:t>
      </w:r>
      <w:r w:rsidRPr="00C01B24">
        <w:rPr>
          <w:rFonts w:ascii="Arial" w:hAnsi="Arial" w:cs="Arial"/>
          <w:b/>
          <w:bCs/>
          <w:color w:val="002060"/>
          <w:sz w:val="22"/>
          <w:szCs w:val="22"/>
        </w:rPr>
        <w:t>.</w:t>
      </w:r>
    </w:p>
    <w:p w14:paraId="2D89EC45" w14:textId="77777777" w:rsidR="00A41071" w:rsidRPr="00C01B24" w:rsidRDefault="00A41071" w:rsidP="00A41071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 w:rsidRPr="00C01B24">
        <w:rPr>
          <w:rFonts w:ascii="Arial" w:hAnsi="Arial" w:cs="Arial"/>
          <w:b/>
          <w:bCs/>
          <w:color w:val="002060"/>
          <w:sz w:val="22"/>
          <w:szCs w:val="22"/>
        </w:rPr>
        <w:t>Il Comitato Regionale Marche esprime alla Società e più vive felicitazioni per la vittoria.</w:t>
      </w:r>
    </w:p>
    <w:p w14:paraId="1F39EFD4" w14:textId="77777777" w:rsidR="00A41071" w:rsidRPr="002D3CA4" w:rsidRDefault="00A41071" w:rsidP="00A41071">
      <w:pPr>
        <w:pStyle w:val="breakline"/>
        <w:rPr>
          <w:color w:val="002060"/>
        </w:rPr>
      </w:pPr>
    </w:p>
    <w:p w14:paraId="0CB26CEA" w14:textId="77777777" w:rsidR="00A41071" w:rsidRPr="002D3CA4" w:rsidRDefault="00A41071" w:rsidP="00A41071">
      <w:pPr>
        <w:pStyle w:val="titoloprinc0"/>
        <w:rPr>
          <w:color w:val="002060"/>
        </w:rPr>
      </w:pPr>
      <w:r w:rsidRPr="002D3CA4">
        <w:rPr>
          <w:color w:val="002060"/>
        </w:rPr>
        <w:t>GIUDICE SPORTIVO</w:t>
      </w:r>
    </w:p>
    <w:p w14:paraId="3408F8C4" w14:textId="77777777" w:rsidR="00A41071" w:rsidRPr="002D3CA4" w:rsidRDefault="00A41071" w:rsidP="00A41071">
      <w:pPr>
        <w:pStyle w:val="diffida"/>
        <w:rPr>
          <w:color w:val="002060"/>
        </w:rPr>
      </w:pPr>
      <w:r w:rsidRPr="002D3CA4">
        <w:rPr>
          <w:color w:val="002060"/>
        </w:rPr>
        <w:t>Il Sostituto Giudice Sportivo Avv. Federica Sorrentino nella seduta del 07/01/2023, ha adottato le decisioni che di seguito integralmente si riportano:</w:t>
      </w:r>
    </w:p>
    <w:p w14:paraId="573C540A" w14:textId="77777777" w:rsidR="00A41071" w:rsidRPr="002D3CA4" w:rsidRDefault="00A41071" w:rsidP="00A41071">
      <w:pPr>
        <w:pStyle w:val="titolo10"/>
        <w:rPr>
          <w:color w:val="002060"/>
        </w:rPr>
      </w:pPr>
      <w:r w:rsidRPr="002D3CA4">
        <w:rPr>
          <w:color w:val="002060"/>
        </w:rPr>
        <w:t xml:space="preserve">GARE DEL 7/ 1/2023 </w:t>
      </w:r>
    </w:p>
    <w:p w14:paraId="4070DF7F" w14:textId="77777777" w:rsidR="00A41071" w:rsidRPr="002D3CA4" w:rsidRDefault="00A41071" w:rsidP="00A41071">
      <w:pPr>
        <w:pStyle w:val="titolo7a"/>
        <w:rPr>
          <w:color w:val="002060"/>
        </w:rPr>
      </w:pPr>
      <w:r w:rsidRPr="002D3CA4">
        <w:rPr>
          <w:color w:val="002060"/>
        </w:rPr>
        <w:t xml:space="preserve">PROVVEDIMENTI DISCIPLINARI </w:t>
      </w:r>
    </w:p>
    <w:p w14:paraId="453AD923" w14:textId="77777777" w:rsidR="00A41071" w:rsidRPr="002D3CA4" w:rsidRDefault="00A41071" w:rsidP="00A41071">
      <w:pPr>
        <w:pStyle w:val="titolo7b0"/>
        <w:rPr>
          <w:color w:val="002060"/>
        </w:rPr>
      </w:pPr>
      <w:r w:rsidRPr="002D3CA4">
        <w:rPr>
          <w:color w:val="002060"/>
        </w:rPr>
        <w:t xml:space="preserve">In base alle risultanze degli atti ufficiali sono state deliberate le seguenti sanzioni disciplinari. </w:t>
      </w:r>
    </w:p>
    <w:p w14:paraId="7DA8F0EC" w14:textId="77777777" w:rsidR="00A41071" w:rsidRPr="002D3CA4" w:rsidRDefault="00A41071" w:rsidP="00A41071">
      <w:pPr>
        <w:pStyle w:val="titolo30"/>
        <w:rPr>
          <w:color w:val="002060"/>
        </w:rPr>
      </w:pPr>
      <w:r w:rsidRPr="002D3CA4">
        <w:rPr>
          <w:color w:val="002060"/>
        </w:rPr>
        <w:t xml:space="preserve">CALCIATORI ESPULSI </w:t>
      </w:r>
    </w:p>
    <w:p w14:paraId="552F8C70" w14:textId="77777777" w:rsidR="00A41071" w:rsidRPr="002D3CA4" w:rsidRDefault="00A41071" w:rsidP="00A41071">
      <w:pPr>
        <w:pStyle w:val="titolo20"/>
        <w:rPr>
          <w:color w:val="002060"/>
        </w:rPr>
      </w:pPr>
      <w:r w:rsidRPr="002D3CA4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41071" w:rsidRPr="002D3CA4" w14:paraId="49422481" w14:textId="77777777" w:rsidTr="00594C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B8486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MARTINI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7C85E" w14:textId="77777777" w:rsidR="00A41071" w:rsidRPr="002D3CA4" w:rsidRDefault="00A41071" w:rsidP="00594C94">
            <w:pPr>
              <w:pStyle w:val="movimento2"/>
              <w:rPr>
                <w:color w:val="002060"/>
              </w:rPr>
            </w:pPr>
            <w:r w:rsidRPr="002D3CA4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EA720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E3C76" w14:textId="77777777" w:rsidR="00A41071" w:rsidRPr="002D3CA4" w:rsidRDefault="00A41071" w:rsidP="00594C94">
            <w:pPr>
              <w:pStyle w:val="movimento"/>
              <w:rPr>
                <w:color w:val="002060"/>
              </w:rPr>
            </w:pPr>
            <w:r w:rsidRPr="002D3CA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2396E" w14:textId="77777777" w:rsidR="00A41071" w:rsidRPr="002D3CA4" w:rsidRDefault="00A41071" w:rsidP="00594C94">
            <w:pPr>
              <w:pStyle w:val="movimento2"/>
              <w:rPr>
                <w:color w:val="002060"/>
              </w:rPr>
            </w:pPr>
            <w:r w:rsidRPr="002D3CA4">
              <w:rPr>
                <w:color w:val="002060"/>
              </w:rPr>
              <w:t> </w:t>
            </w:r>
          </w:p>
        </w:tc>
      </w:tr>
    </w:tbl>
    <w:p w14:paraId="097F36DE" w14:textId="77777777" w:rsidR="00A41071" w:rsidRPr="002D3CA4" w:rsidRDefault="00A41071" w:rsidP="00A41071">
      <w:pPr>
        <w:pStyle w:val="breakline"/>
        <w:rPr>
          <w:color w:val="002060"/>
        </w:rPr>
      </w:pPr>
    </w:p>
    <w:p w14:paraId="7068997E" w14:textId="77777777" w:rsidR="00A41071" w:rsidRPr="002D3CA4" w:rsidRDefault="00A41071" w:rsidP="00A41071">
      <w:pPr>
        <w:rPr>
          <w:rFonts w:ascii="Arial" w:hAnsi="Arial" w:cs="Arial"/>
          <w:noProof/>
          <w:color w:val="002060"/>
          <w:sz w:val="22"/>
          <w:szCs w:val="22"/>
        </w:rPr>
      </w:pPr>
      <w:r w:rsidRPr="002D3CA4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                                              F.to IL SOSTITUTO GIUDICE SPORTIVO</w:t>
      </w:r>
    </w:p>
    <w:p w14:paraId="5D4D2F2B" w14:textId="0D39F407" w:rsidR="009D5786" w:rsidRPr="00A41071" w:rsidRDefault="00A41071" w:rsidP="00A41071">
      <w:pPr>
        <w:rPr>
          <w:rFonts w:ascii="Arial" w:hAnsi="Arial" w:cs="Arial"/>
          <w:color w:val="002060"/>
          <w:sz w:val="22"/>
          <w:szCs w:val="22"/>
        </w:rPr>
      </w:pPr>
      <w:r w:rsidRPr="002D3CA4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2D3CA4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Federica Sorrentino</w:t>
      </w:r>
    </w:p>
    <w:p w14:paraId="046AE8D1" w14:textId="77777777" w:rsidR="00BC0A85" w:rsidRPr="00DE1EF7" w:rsidRDefault="00BC0A85" w:rsidP="00A41071">
      <w:pPr>
        <w:pStyle w:val="Corpodeltesto21"/>
        <w:rPr>
          <w:rFonts w:ascii="Arial" w:hAnsi="Arial" w:cs="Arial"/>
          <w:b/>
          <w:color w:val="002060"/>
          <w:sz w:val="30"/>
          <w:szCs w:val="30"/>
        </w:rPr>
      </w:pPr>
    </w:p>
    <w:p w14:paraId="0B5A853F" w14:textId="77777777" w:rsidR="009F0146" w:rsidRPr="00F53C2C" w:rsidRDefault="009F0146" w:rsidP="009F0146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2AB6730B" w14:textId="77777777" w:rsidR="009F0146" w:rsidRDefault="009F0146" w:rsidP="009F0146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</w:p>
    <w:p w14:paraId="34682678" w14:textId="7D3D9A9B" w:rsidR="009F0146" w:rsidRDefault="009F0146" w:rsidP="009F0146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lastRenderedPageBreak/>
        <w:t xml:space="preserve">Il versamento delle somme relative alle ammende comminate con il presente Comunicato Ufficiale deve essere effettuato entro il </w:t>
      </w:r>
      <w:r>
        <w:rPr>
          <w:rFonts w:ascii="Arial" w:hAnsi="Arial" w:cs="Arial"/>
          <w:b/>
          <w:bCs/>
          <w:color w:val="002060"/>
        </w:rPr>
        <w:t>16 gennaio 2023</w:t>
      </w:r>
      <w:r w:rsidRPr="007F76C2">
        <w:rPr>
          <w:rFonts w:ascii="Arial" w:hAnsi="Arial" w:cs="Arial"/>
          <w:color w:val="002060"/>
        </w:rPr>
        <w:t xml:space="preserve"> a favore di questo </w:t>
      </w:r>
      <w:r>
        <w:rPr>
          <w:rFonts w:ascii="Arial" w:hAnsi="Arial" w:cs="Arial"/>
          <w:color w:val="002060"/>
        </w:rPr>
        <w:t>Comitato Regionale</w:t>
      </w:r>
      <w:r w:rsidRPr="007F76C2">
        <w:rPr>
          <w:rFonts w:ascii="Arial" w:hAnsi="Arial" w:cs="Arial"/>
          <w:color w:val="002060"/>
        </w:rPr>
        <w:t xml:space="preserve"> mediante bonifico bancario da versare alle seguenti coordinate: </w:t>
      </w:r>
    </w:p>
    <w:p w14:paraId="1A988949" w14:textId="77777777" w:rsidR="009F0146" w:rsidRDefault="009F0146" w:rsidP="009F0146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</w:p>
    <w:p w14:paraId="68D77821" w14:textId="77777777" w:rsidR="009F0146" w:rsidRPr="007F76C2" w:rsidRDefault="009F0146" w:rsidP="009F0146">
      <w:pPr>
        <w:pStyle w:val="Nessunaspaziatura"/>
        <w:jc w:val="center"/>
        <w:divId w:val="527259509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>BNL – ANCONA</w:t>
      </w:r>
    </w:p>
    <w:p w14:paraId="2D287630" w14:textId="77777777" w:rsidR="009F0146" w:rsidRPr="007F76C2" w:rsidRDefault="009F0146" w:rsidP="009F0146">
      <w:pPr>
        <w:pStyle w:val="Nessunaspaziatura"/>
        <w:jc w:val="center"/>
        <w:divId w:val="527259509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Beneficiario: </w:t>
      </w:r>
      <w:r w:rsidRPr="007F76C2">
        <w:rPr>
          <w:rFonts w:ascii="Arial" w:hAnsi="Arial" w:cs="Arial"/>
          <w:color w:val="002060"/>
        </w:rPr>
        <w:tab/>
        <w:t xml:space="preserve">Comitato Regionale </w:t>
      </w:r>
      <w:proofErr w:type="gramStart"/>
      <w:r w:rsidRPr="007F76C2">
        <w:rPr>
          <w:rFonts w:ascii="Arial" w:hAnsi="Arial" w:cs="Arial"/>
          <w:color w:val="002060"/>
        </w:rPr>
        <w:t>Marche  F.I.G.C.</w:t>
      </w:r>
      <w:proofErr w:type="gramEnd"/>
      <w:r w:rsidRPr="007F76C2">
        <w:rPr>
          <w:rFonts w:ascii="Arial" w:hAnsi="Arial" w:cs="Arial"/>
          <w:color w:val="002060"/>
        </w:rPr>
        <w:t xml:space="preserve"> – L.N.D.</w:t>
      </w:r>
    </w:p>
    <w:p w14:paraId="044ACE02" w14:textId="77777777" w:rsidR="009F0146" w:rsidRPr="007F76C2" w:rsidRDefault="009F0146" w:rsidP="009F0146">
      <w:pPr>
        <w:pStyle w:val="Nessunaspaziatura"/>
        <w:jc w:val="center"/>
        <w:divId w:val="527259509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IBAN: </w:t>
      </w:r>
      <w:r w:rsidRPr="007F76C2">
        <w:rPr>
          <w:rFonts w:ascii="Arial" w:hAnsi="Arial" w:cs="Arial"/>
          <w:color w:val="002060"/>
        </w:rPr>
        <w:tab/>
      </w:r>
      <w:r w:rsidRPr="007F76C2">
        <w:rPr>
          <w:rFonts w:ascii="Arial" w:hAnsi="Arial" w:cs="Arial"/>
          <w:color w:val="002060"/>
        </w:rPr>
        <w:tab/>
        <w:t>IT13E0100502604000000001453</w:t>
      </w:r>
    </w:p>
    <w:p w14:paraId="44CDC98A" w14:textId="77777777" w:rsidR="009F0146" w:rsidRPr="007F76C2" w:rsidRDefault="009F0146" w:rsidP="009F0146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</w:p>
    <w:p w14:paraId="25B9906C" w14:textId="77777777" w:rsidR="009F0146" w:rsidRPr="007F76C2" w:rsidRDefault="009F0146" w:rsidP="009F0146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5AE6382E" w14:textId="77777777" w:rsidR="009F0146" w:rsidRPr="007F76C2" w:rsidRDefault="009F0146" w:rsidP="009F0146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7F76C2">
        <w:rPr>
          <w:rFonts w:ascii="Arial" w:hAnsi="Arial" w:cs="Arial"/>
          <w:color w:val="002060"/>
          <w:sz w:val="22"/>
          <w:szCs w:val="22"/>
        </w:rPr>
        <w:t>alla:</w:t>
      </w:r>
    </w:p>
    <w:p w14:paraId="4D061859" w14:textId="77777777" w:rsidR="009F0146" w:rsidRPr="007F76C2" w:rsidRDefault="009F0146" w:rsidP="009F0146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7DE0EDCA" w14:textId="77777777" w:rsidR="009F0146" w:rsidRPr="007F76C2" w:rsidRDefault="009F0146" w:rsidP="009F0146">
      <w:pPr>
        <w:pStyle w:val="Corpodeltesto21"/>
        <w:jc w:val="center"/>
        <w:divId w:val="527259509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390F47F5" w14:textId="77777777" w:rsidR="009F0146" w:rsidRPr="007F76C2" w:rsidRDefault="009F0146" w:rsidP="009F0146">
      <w:pPr>
        <w:pStyle w:val="Corpodeltesto21"/>
        <w:jc w:val="center"/>
        <w:divId w:val="527259509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1A48594C" w14:textId="77777777" w:rsidR="009F0146" w:rsidRPr="007F76C2" w:rsidRDefault="009F0146" w:rsidP="009F0146">
      <w:pPr>
        <w:pStyle w:val="Corpodeltesto21"/>
        <w:jc w:val="center"/>
        <w:divId w:val="527259509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64968389" w14:textId="77777777" w:rsidR="009F0146" w:rsidRPr="007F76C2" w:rsidRDefault="009F0146" w:rsidP="009F0146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7D41112E" w14:textId="77777777" w:rsidR="009F0146" w:rsidRPr="000056DA" w:rsidRDefault="009F0146" w:rsidP="009F0146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 xml:space="preserve">Il </w:t>
      </w:r>
      <w:r w:rsidRPr="000056DA">
        <w:rPr>
          <w:rFonts w:ascii="Arial" w:hAnsi="Arial" w:cs="Arial"/>
          <w:color w:val="002060"/>
          <w:sz w:val="22"/>
          <w:szCs w:val="22"/>
        </w:rPr>
        <w:t xml:space="preserve">pagamento del contributo di reclamo dovrà essere effettuato: </w:t>
      </w:r>
    </w:p>
    <w:p w14:paraId="443D1FED" w14:textId="77777777" w:rsidR="009F0146" w:rsidRDefault="009F0146" w:rsidP="009F0146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77FE97A4" w14:textId="77777777" w:rsidR="009F0146" w:rsidRPr="000056DA" w:rsidRDefault="009F0146" w:rsidP="009F0146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7D0C78E4" w14:textId="77777777" w:rsidR="009F0146" w:rsidRPr="000056DA" w:rsidRDefault="009F0146" w:rsidP="009F0146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6286CF04" w14:textId="77777777" w:rsidR="009F0146" w:rsidRPr="000056DA" w:rsidRDefault="009F0146" w:rsidP="009F0146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66FCE6F7" w14:textId="77777777" w:rsidR="009D0C38" w:rsidRPr="00DE1EF7" w:rsidRDefault="009D0C38" w:rsidP="009D0C38">
      <w:pPr>
        <w:pStyle w:val="LndNormale1"/>
        <w:divId w:val="527259509"/>
        <w:rPr>
          <w:b/>
          <w:color w:val="002060"/>
          <w:sz w:val="28"/>
          <w:szCs w:val="28"/>
          <w:u w:val="single"/>
        </w:rPr>
      </w:pPr>
    </w:p>
    <w:p w14:paraId="5CFCD874" w14:textId="77777777" w:rsidR="00465BCD" w:rsidRPr="00DE1EF7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DE1EF7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DE1EF7" w:rsidRPr="00DE1EF7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DE1EF7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DE1EF7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DE1EF7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DE1EF7" w:rsidRPr="00DE1EF7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DE1EF7" w:rsidRPr="00DE1EF7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DE1EF7" w:rsidRPr="00DE1EF7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DE1EF7" w:rsidRPr="00DE1EF7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7F4F9966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465BCD" w:rsidRPr="00DE1EF7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DE1EF7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2013623C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00D9E09B" w14:textId="77777777" w:rsidR="005A586B" w:rsidRPr="00DE1EF7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DE1EF7" w:rsidRDefault="0022051B" w:rsidP="0022051B">
      <w:pPr>
        <w:pStyle w:val="LndNormale1"/>
        <w:rPr>
          <w:color w:val="002060"/>
        </w:rPr>
      </w:pPr>
    </w:p>
    <w:p w14:paraId="537A9A79" w14:textId="4DAA7E81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43E32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443E32">
        <w:rPr>
          <w:b/>
          <w:color w:val="002060"/>
          <w:u w:val="single"/>
        </w:rPr>
        <w:t>0</w:t>
      </w:r>
      <w:r w:rsidR="005C48E4">
        <w:rPr>
          <w:b/>
          <w:color w:val="002060"/>
          <w:u w:val="single"/>
        </w:rPr>
        <w:t>7</w:t>
      </w:r>
      <w:r w:rsidR="00830450" w:rsidRPr="00DE1EF7">
        <w:rPr>
          <w:b/>
          <w:color w:val="002060"/>
          <w:u w:val="single"/>
        </w:rPr>
        <w:t>/</w:t>
      </w:r>
      <w:r w:rsidR="00443E32">
        <w:rPr>
          <w:b/>
          <w:color w:val="002060"/>
          <w:u w:val="single"/>
        </w:rPr>
        <w:t>01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443E32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5099D" w14:textId="77777777" w:rsidR="00D17898" w:rsidRDefault="00D17898">
      <w:r>
        <w:separator/>
      </w:r>
    </w:p>
  </w:endnote>
  <w:endnote w:type="continuationSeparator" w:id="0">
    <w:p w14:paraId="35B96BF5" w14:textId="77777777" w:rsidR="00D17898" w:rsidRDefault="00D17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1C4A90D6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43E32">
      <w:rPr>
        <w:rStyle w:val="Numeropagina"/>
        <w:rFonts w:ascii="Arial" w:hAnsi="Arial" w:cs="Arial"/>
        <w:color w:val="002060"/>
      </w:rPr>
      <w:t>7</w:t>
    </w:r>
    <w:r w:rsidR="005C48E4">
      <w:rPr>
        <w:rStyle w:val="Numeropagina"/>
        <w:rFonts w:ascii="Arial" w:hAnsi="Arial" w:cs="Arial"/>
        <w:color w:val="00206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96ADD" w14:textId="77777777" w:rsidR="00D17898" w:rsidRDefault="00D17898">
      <w:r>
        <w:separator/>
      </w:r>
    </w:p>
  </w:footnote>
  <w:footnote w:type="continuationSeparator" w:id="0">
    <w:p w14:paraId="48EF2519" w14:textId="77777777" w:rsidR="00D17898" w:rsidRDefault="00D178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0472D"/>
    <w:multiLevelType w:val="hybridMultilevel"/>
    <w:tmpl w:val="C8FACE46"/>
    <w:lvl w:ilvl="0" w:tplc="CFC8E65A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6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7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F14DE"/>
    <w:multiLevelType w:val="multilevel"/>
    <w:tmpl w:val="5DEE07A2"/>
    <w:numStyleLink w:val="Stile1"/>
  </w:abstractNum>
  <w:abstractNum w:abstractNumId="13" w15:restartNumberingAfterBreak="0">
    <w:nsid w:val="20AC1349"/>
    <w:multiLevelType w:val="hybridMultilevel"/>
    <w:tmpl w:val="17687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5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9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BA0454A"/>
    <w:multiLevelType w:val="hybridMultilevel"/>
    <w:tmpl w:val="8BBC54FA"/>
    <w:lvl w:ilvl="0" w:tplc="C1F68D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9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5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43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724408676">
    <w:abstractNumId w:val="15"/>
  </w:num>
  <w:num w:numId="2" w16cid:durableId="140779443">
    <w:abstractNumId w:val="9"/>
  </w:num>
  <w:num w:numId="3" w16cid:durableId="1660186896">
    <w:abstractNumId w:val="33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40"/>
  </w:num>
  <w:num w:numId="6" w16cid:durableId="1409227866">
    <w:abstractNumId w:val="24"/>
  </w:num>
  <w:num w:numId="7" w16cid:durableId="1703477839">
    <w:abstractNumId w:val="35"/>
  </w:num>
  <w:num w:numId="8" w16cid:durableId="1865820661">
    <w:abstractNumId w:val="28"/>
  </w:num>
  <w:num w:numId="9" w16cid:durableId="1770080403">
    <w:abstractNumId w:val="34"/>
  </w:num>
  <w:num w:numId="10" w16cid:durableId="1930651135">
    <w:abstractNumId w:val="18"/>
  </w:num>
  <w:num w:numId="11" w16cid:durableId="560559437">
    <w:abstractNumId w:val="42"/>
  </w:num>
  <w:num w:numId="12" w16cid:durableId="1712725283">
    <w:abstractNumId w:val="12"/>
  </w:num>
  <w:num w:numId="13" w16cid:durableId="2130661461">
    <w:abstractNumId w:val="14"/>
  </w:num>
  <w:num w:numId="14" w16cid:durableId="1600523497">
    <w:abstractNumId w:val="5"/>
  </w:num>
  <w:num w:numId="15" w16cid:durableId="314726150">
    <w:abstractNumId w:val="27"/>
  </w:num>
  <w:num w:numId="16" w16cid:durableId="2094011012">
    <w:abstractNumId w:val="19"/>
  </w:num>
  <w:num w:numId="17" w16cid:durableId="249898235">
    <w:abstractNumId w:val="45"/>
  </w:num>
  <w:num w:numId="18" w16cid:durableId="1803184862">
    <w:abstractNumId w:val="37"/>
  </w:num>
  <w:num w:numId="19" w16cid:durableId="1102998121">
    <w:abstractNumId w:val="22"/>
  </w:num>
  <w:num w:numId="20" w16cid:durableId="2242136">
    <w:abstractNumId w:val="29"/>
  </w:num>
  <w:num w:numId="21" w16cid:durableId="424768929">
    <w:abstractNumId w:val="30"/>
  </w:num>
  <w:num w:numId="22" w16cid:durableId="1772698854">
    <w:abstractNumId w:val="20"/>
  </w:num>
  <w:num w:numId="23" w16cid:durableId="1872261587">
    <w:abstractNumId w:val="38"/>
  </w:num>
  <w:num w:numId="24" w16cid:durableId="798693027">
    <w:abstractNumId w:val="43"/>
  </w:num>
  <w:num w:numId="25" w16cid:durableId="2098550385">
    <w:abstractNumId w:val="0"/>
  </w:num>
  <w:num w:numId="26" w16cid:durableId="715282008">
    <w:abstractNumId w:val="17"/>
  </w:num>
  <w:num w:numId="27" w16cid:durableId="1539466067">
    <w:abstractNumId w:val="25"/>
  </w:num>
  <w:num w:numId="28" w16cid:durableId="377749779">
    <w:abstractNumId w:val="6"/>
  </w:num>
  <w:num w:numId="29" w16cid:durableId="1820151984">
    <w:abstractNumId w:val="46"/>
  </w:num>
  <w:num w:numId="30" w16cid:durableId="1043285624">
    <w:abstractNumId w:val="8"/>
  </w:num>
  <w:num w:numId="31" w16cid:durableId="576600428">
    <w:abstractNumId w:val="3"/>
  </w:num>
  <w:num w:numId="32" w16cid:durableId="1476291970">
    <w:abstractNumId w:val="36"/>
  </w:num>
  <w:num w:numId="33" w16cid:durableId="1092553154">
    <w:abstractNumId w:val="23"/>
  </w:num>
  <w:num w:numId="34" w16cid:durableId="1971473206">
    <w:abstractNumId w:val="4"/>
  </w:num>
  <w:num w:numId="35" w16cid:durableId="542669457">
    <w:abstractNumId w:val="44"/>
  </w:num>
  <w:num w:numId="36" w16cid:durableId="1628706912">
    <w:abstractNumId w:val="16"/>
  </w:num>
  <w:num w:numId="37" w16cid:durableId="1466391385">
    <w:abstractNumId w:val="26"/>
  </w:num>
  <w:num w:numId="38" w16cid:durableId="1407267829">
    <w:abstractNumId w:val="39"/>
  </w:num>
  <w:num w:numId="39" w16cid:durableId="163591222">
    <w:abstractNumId w:val="31"/>
  </w:num>
  <w:num w:numId="40" w16cid:durableId="1344435658">
    <w:abstractNumId w:val="11"/>
  </w:num>
  <w:num w:numId="41" w16cid:durableId="722489900">
    <w:abstractNumId w:val="41"/>
  </w:num>
  <w:num w:numId="42" w16cid:durableId="494877369">
    <w:abstractNumId w:val="7"/>
  </w:num>
  <w:num w:numId="43" w16cid:durableId="2117601001">
    <w:abstractNumId w:val="32"/>
  </w:num>
  <w:num w:numId="44" w16cid:durableId="879825861">
    <w:abstractNumId w:val="13"/>
  </w:num>
  <w:num w:numId="45" w16cid:durableId="1252471219">
    <w:abstractNumId w:val="21"/>
  </w:num>
  <w:num w:numId="46" w16cid:durableId="976032630">
    <w:abstractNumId w:val="1"/>
  </w:num>
  <w:num w:numId="47" w16cid:durableId="1429622785">
    <w:abstractNumId w:val="47"/>
  </w:num>
  <w:num w:numId="48" w16cid:durableId="57946484">
    <w:abstractNumId w:val="10"/>
  </w:num>
  <w:num w:numId="49" w16cid:durableId="954599442">
    <w:abstractNumId w:val="47"/>
    <w:lvlOverride w:ilvl="0">
      <w:startOverride w:val="1"/>
    </w:lvlOverride>
  </w:num>
  <w:num w:numId="50" w16cid:durableId="619654782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37CDF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5DA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7AFD"/>
    <w:rsid w:val="000C07F6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28D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245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0B79"/>
    <w:rsid w:val="00283D21"/>
    <w:rsid w:val="00283E77"/>
    <w:rsid w:val="0028402F"/>
    <w:rsid w:val="0028477F"/>
    <w:rsid w:val="00285909"/>
    <w:rsid w:val="002863BE"/>
    <w:rsid w:val="00286F50"/>
    <w:rsid w:val="002912BB"/>
    <w:rsid w:val="00291A2B"/>
    <w:rsid w:val="002929D5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C05B5"/>
    <w:rsid w:val="002C1588"/>
    <w:rsid w:val="002C1673"/>
    <w:rsid w:val="002C2424"/>
    <w:rsid w:val="002C2C17"/>
    <w:rsid w:val="002C2CF6"/>
    <w:rsid w:val="002C2D6C"/>
    <w:rsid w:val="002C4987"/>
    <w:rsid w:val="002C4CC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2AD9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3E96"/>
    <w:rsid w:val="003746CC"/>
    <w:rsid w:val="0037517C"/>
    <w:rsid w:val="00375585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4731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1274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3E32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E5C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2DA5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96B9E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48E4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33D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0EF3"/>
    <w:rsid w:val="005F12D5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19A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A7DC4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DA8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A36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11E"/>
    <w:rsid w:val="008C48A7"/>
    <w:rsid w:val="008C4963"/>
    <w:rsid w:val="008C582C"/>
    <w:rsid w:val="008C7E6E"/>
    <w:rsid w:val="008C7EB7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4DE2"/>
    <w:rsid w:val="008F5209"/>
    <w:rsid w:val="008F5303"/>
    <w:rsid w:val="008F6BD2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7685A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7E8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786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0146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243"/>
    <w:rsid w:val="00A31289"/>
    <w:rsid w:val="00A316C6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71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0F3B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147C"/>
    <w:rsid w:val="00BF1899"/>
    <w:rsid w:val="00BF4F2F"/>
    <w:rsid w:val="00BF62CC"/>
    <w:rsid w:val="00BF6802"/>
    <w:rsid w:val="00BF68E9"/>
    <w:rsid w:val="00BF7B1B"/>
    <w:rsid w:val="00C00E58"/>
    <w:rsid w:val="00C012D1"/>
    <w:rsid w:val="00C01A54"/>
    <w:rsid w:val="00C01B2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203B9"/>
    <w:rsid w:val="00C20CAC"/>
    <w:rsid w:val="00C23FE2"/>
    <w:rsid w:val="00C24382"/>
    <w:rsid w:val="00C25710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6C0F"/>
    <w:rsid w:val="00D17484"/>
    <w:rsid w:val="00D17898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0A39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98"/>
    <w:rsid w:val="00F94CA4"/>
    <w:rsid w:val="00F952C6"/>
    <w:rsid w:val="00F9563B"/>
    <w:rsid w:val="00F972E5"/>
    <w:rsid w:val="00FA1BBA"/>
    <w:rsid w:val="00FA1EB5"/>
    <w:rsid w:val="00FA1F58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47"/>
      </w:numPr>
    </w:pPr>
  </w:style>
  <w:style w:type="numbering" w:customStyle="1" w:styleId="WWNum22">
    <w:name w:val="WWNum22"/>
    <w:basedOn w:val="Nessunelenco"/>
    <w:rsid w:val="00467CBB"/>
    <w:pPr>
      <w:numPr>
        <w:numId w:val="4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37</TotalTime>
  <Pages>6</Pages>
  <Words>1455</Words>
  <Characters>8298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9734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19</cp:revision>
  <cp:lastPrinted>2022-10-27T12:10:00Z</cp:lastPrinted>
  <dcterms:created xsi:type="dcterms:W3CDTF">2023-01-05T14:23:00Z</dcterms:created>
  <dcterms:modified xsi:type="dcterms:W3CDTF">2023-01-07T22:01:00Z</dcterms:modified>
</cp:coreProperties>
</file>