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27AB252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835FF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35FF4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34412A0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31AD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72138AF8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31AD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0A4B591E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31AD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475F7A64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31AD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2289A497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31AD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B7BD2E5" w14:textId="77777777" w:rsidR="009817A3" w:rsidRPr="00DE1EF7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4DFFEA29" w:rsidR="00245B84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8B5C3FA" w14:textId="4EA4E25F" w:rsidR="00581A90" w:rsidRPr="00581A90" w:rsidRDefault="00581A90" w:rsidP="00581A90">
      <w:pPr>
        <w:pStyle w:val="LndNormale1"/>
        <w:rPr>
          <w:b/>
          <w:color w:val="002060"/>
          <w:sz w:val="28"/>
          <w:szCs w:val="28"/>
        </w:rPr>
      </w:pPr>
      <w:r w:rsidRPr="00581A90">
        <w:rPr>
          <w:b/>
          <w:color w:val="002060"/>
          <w:sz w:val="28"/>
          <w:szCs w:val="28"/>
        </w:rPr>
        <w:t>COMUNICATO UFFICIALE</w:t>
      </w:r>
      <w:r w:rsidRPr="00581A90">
        <w:rPr>
          <w:b/>
          <w:color w:val="002060"/>
          <w:sz w:val="28"/>
          <w:szCs w:val="28"/>
        </w:rPr>
        <w:t xml:space="preserve"> N. </w:t>
      </w:r>
      <w:r w:rsidRPr="00581A90">
        <w:rPr>
          <w:b/>
          <w:color w:val="002060"/>
          <w:sz w:val="28"/>
          <w:szCs w:val="28"/>
        </w:rPr>
        <w:t>444</w:t>
      </w:r>
      <w:r w:rsidRPr="00581A90">
        <w:rPr>
          <w:b/>
          <w:color w:val="002060"/>
          <w:sz w:val="28"/>
          <w:szCs w:val="28"/>
        </w:rPr>
        <w:t xml:space="preserve"> DEL 03.01.2023</w:t>
      </w:r>
    </w:p>
    <w:p w14:paraId="6F8DEDA5" w14:textId="77777777" w:rsidR="00581A90" w:rsidRDefault="00581A90" w:rsidP="00581A90">
      <w:pPr>
        <w:pStyle w:val="LndNormale1"/>
        <w:rPr>
          <w:color w:val="002060"/>
        </w:rPr>
      </w:pPr>
    </w:p>
    <w:p w14:paraId="0AD101CF" w14:textId="21809718" w:rsidR="00581A90" w:rsidRDefault="00581A90" w:rsidP="00581A90">
      <w:pPr>
        <w:pStyle w:val="LndNormale1"/>
        <w:rPr>
          <w:color w:val="002060"/>
        </w:rPr>
      </w:pPr>
      <w:r w:rsidRPr="00581A90">
        <w:rPr>
          <w:color w:val="002060"/>
        </w:rPr>
        <w:t xml:space="preserve">Si pubblica in allegato il </w:t>
      </w:r>
      <w:r>
        <w:rPr>
          <w:color w:val="002060"/>
        </w:rPr>
        <w:t>Comunicato Ufficiale n° 444 della Divisione Calcio a Cinque del 03/01/2023</w:t>
      </w:r>
      <w:r w:rsidRPr="00581A90">
        <w:rPr>
          <w:color w:val="002060"/>
        </w:rPr>
        <w:t xml:space="preserve"> inerente </w:t>
      </w:r>
      <w:r>
        <w:rPr>
          <w:color w:val="002060"/>
        </w:rPr>
        <w:t xml:space="preserve">la Fase Nazionale Coppa Italia vincenti Coppa Regionale </w:t>
      </w:r>
      <w:r w:rsidR="00AA62E9">
        <w:rPr>
          <w:color w:val="002060"/>
        </w:rPr>
        <w:t>Maschile</w:t>
      </w:r>
      <w:r w:rsidRPr="00581A90">
        <w:rPr>
          <w:color w:val="002060"/>
        </w:rPr>
        <w:t>.</w:t>
      </w:r>
    </w:p>
    <w:p w14:paraId="7EB5F5B7" w14:textId="25A072C8" w:rsidR="00581A90" w:rsidRDefault="00581A90" w:rsidP="00581A90">
      <w:pPr>
        <w:pStyle w:val="LndNormale1"/>
        <w:rPr>
          <w:color w:val="002060"/>
        </w:rPr>
      </w:pPr>
    </w:p>
    <w:p w14:paraId="412AA106" w14:textId="5E180140" w:rsidR="00581A90" w:rsidRPr="00581A90" w:rsidRDefault="00581A90" w:rsidP="00581A90">
      <w:pPr>
        <w:pStyle w:val="LndNormale1"/>
        <w:rPr>
          <w:b/>
          <w:color w:val="002060"/>
          <w:sz w:val="28"/>
          <w:szCs w:val="28"/>
        </w:rPr>
      </w:pPr>
      <w:r w:rsidRPr="00581A90">
        <w:rPr>
          <w:b/>
          <w:color w:val="002060"/>
          <w:sz w:val="28"/>
          <w:szCs w:val="28"/>
        </w:rPr>
        <w:t>COMUNICATO UFFICIALE N. 44</w:t>
      </w:r>
      <w:r>
        <w:rPr>
          <w:b/>
          <w:color w:val="002060"/>
          <w:sz w:val="28"/>
          <w:szCs w:val="28"/>
        </w:rPr>
        <w:t>5</w:t>
      </w:r>
      <w:r w:rsidRPr="00581A90">
        <w:rPr>
          <w:b/>
          <w:color w:val="002060"/>
          <w:sz w:val="28"/>
          <w:szCs w:val="28"/>
        </w:rPr>
        <w:t xml:space="preserve"> DEL 03.01.2023</w:t>
      </w:r>
    </w:p>
    <w:p w14:paraId="1B703BBF" w14:textId="77777777" w:rsidR="00581A90" w:rsidRDefault="00581A90" w:rsidP="00581A90">
      <w:pPr>
        <w:pStyle w:val="LndNormale1"/>
        <w:rPr>
          <w:color w:val="002060"/>
        </w:rPr>
      </w:pPr>
    </w:p>
    <w:p w14:paraId="3BB0DCB0" w14:textId="20AFAD3A" w:rsidR="00581A90" w:rsidRDefault="00581A90" w:rsidP="00581A90">
      <w:pPr>
        <w:pStyle w:val="LndNormale1"/>
        <w:rPr>
          <w:color w:val="002060"/>
        </w:rPr>
      </w:pPr>
      <w:r w:rsidRPr="00581A90">
        <w:rPr>
          <w:color w:val="002060"/>
        </w:rPr>
        <w:t xml:space="preserve">Si pubblica in allegato il </w:t>
      </w:r>
      <w:r>
        <w:rPr>
          <w:color w:val="002060"/>
        </w:rPr>
        <w:t>Comunicato Ufficiale n° 44</w:t>
      </w:r>
      <w:r>
        <w:rPr>
          <w:color w:val="002060"/>
        </w:rPr>
        <w:t>5</w:t>
      </w:r>
      <w:r>
        <w:rPr>
          <w:color w:val="002060"/>
        </w:rPr>
        <w:t xml:space="preserve"> della Divisione Calcio a Cinque del 03/01/2023</w:t>
      </w:r>
      <w:r w:rsidRPr="00581A90">
        <w:rPr>
          <w:color w:val="002060"/>
        </w:rPr>
        <w:t xml:space="preserve"> inerente </w:t>
      </w:r>
      <w:r>
        <w:rPr>
          <w:color w:val="002060"/>
        </w:rPr>
        <w:t>la Fase Nazionale Coppa Italia vincenti Coppa Regionale Femminile</w:t>
      </w:r>
      <w:r w:rsidRPr="00581A90">
        <w:rPr>
          <w:color w:val="002060"/>
        </w:rPr>
        <w:t>.</w:t>
      </w:r>
    </w:p>
    <w:p w14:paraId="17601B88" w14:textId="77777777" w:rsidR="00581A90" w:rsidRPr="00581A90" w:rsidRDefault="00581A90" w:rsidP="00581A90">
      <w:pPr>
        <w:pStyle w:val="LndNormale1"/>
        <w:rPr>
          <w:color w:val="002060"/>
        </w:rPr>
      </w:pPr>
    </w:p>
    <w:p w14:paraId="6DC70FCB" w14:textId="77777777" w:rsidR="00581A90" w:rsidRPr="00DE1EF7" w:rsidRDefault="00581A90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lastRenderedPageBreak/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436B174" w14:textId="77777777" w:rsidR="003746CC" w:rsidRPr="003746CC" w:rsidRDefault="003746CC" w:rsidP="009D0C38">
      <w:pPr>
        <w:pStyle w:val="LndNormale1"/>
        <w:rPr>
          <w:b/>
          <w:color w:val="002060"/>
          <w:szCs w:val="22"/>
        </w:rPr>
      </w:pPr>
    </w:p>
    <w:p w14:paraId="5C7F9A79" w14:textId="77777777" w:rsidR="00FA1F58" w:rsidRPr="003746CC" w:rsidRDefault="00FA1F58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6E0364C" w14:textId="5426F350" w:rsidR="00FA1F58" w:rsidRPr="00A41071" w:rsidRDefault="00FA1F58" w:rsidP="00FA1F58">
      <w:pPr>
        <w:pStyle w:val="Corpodeltesto21"/>
        <w:rPr>
          <w:rFonts w:ascii="Arial" w:hAnsi="Arial" w:cs="Arial"/>
          <w:color w:val="002060"/>
          <w:sz w:val="15"/>
          <w:szCs w:val="15"/>
        </w:rPr>
      </w:pPr>
    </w:p>
    <w:p w14:paraId="44007813" w14:textId="77777777" w:rsidR="00A41071" w:rsidRPr="002D3CA4" w:rsidRDefault="00A41071" w:rsidP="00A410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D3CA4">
        <w:rPr>
          <w:color w:val="002060"/>
        </w:rPr>
        <w:t>COPPA ITALIA CALCIO A 5</w:t>
      </w:r>
    </w:p>
    <w:p w14:paraId="610B39F5" w14:textId="77777777" w:rsidR="00A41071" w:rsidRPr="00172761" w:rsidRDefault="00A41071" w:rsidP="00A41071">
      <w:pPr>
        <w:pStyle w:val="titoloprinc0"/>
        <w:rPr>
          <w:color w:val="002060"/>
        </w:rPr>
      </w:pPr>
      <w:r>
        <w:rPr>
          <w:color w:val="002060"/>
        </w:rPr>
        <w:t>FINAL EIGHT</w:t>
      </w:r>
    </w:p>
    <w:p w14:paraId="5A05DA8B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tbl>
      <w:tblPr>
        <w:tblW w:w="992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753"/>
        <w:gridCol w:w="207"/>
        <w:gridCol w:w="1066"/>
      </w:tblGrid>
      <w:tr w:rsidR="00A41071" w:rsidRPr="00AF1C53" w14:paraId="2D9D585D" w14:textId="77777777" w:rsidTr="00594C94">
        <w:trPr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2D9DF3E5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A2532A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315D23DD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D359233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B36A237" w14:textId="77777777" w:rsidR="00A41071" w:rsidRPr="005B250D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29FA0334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7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759B907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1C4B43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00801DCA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8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0376B2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ED59DD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A41071" w:rsidRPr="00AF1C53" w14:paraId="18A99826" w14:textId="77777777" w:rsidTr="00594C94">
        <w:trPr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3C2FA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BA679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2589" w14:textId="77777777" w:rsidR="00A41071" w:rsidRPr="00AF1C53" w:rsidRDefault="00A41071" w:rsidP="00594C94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A760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E6F8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6A72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73A7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0DE0C8B5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3D3EB269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94F405C" w14:textId="77777777" w:rsidR="00A41071" w:rsidRPr="00AF1C53" w:rsidRDefault="00A41071" w:rsidP="00594C94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NUOVA JUVENTINA FFC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4D792" w14:textId="77777777" w:rsidR="00A41071" w:rsidRPr="00443E32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43E32">
              <w:rPr>
                <w:rFonts w:ascii="Arial" w:hAnsi="Arial" w:cs="Arial"/>
                <w:b/>
                <w:bCs/>
                <w:color w:val="002060"/>
              </w:rPr>
              <w:t>NUOVA JUVENTINA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EE730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EC8A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A244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8FD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78AE1541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03807191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9188C9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MONTURANO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814D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5198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12057" w14:textId="77777777" w:rsidR="00A41071" w:rsidRPr="005C48E4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5C48E4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N</w:t>
            </w:r>
            <w: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 xml:space="preserve">. </w:t>
            </w:r>
            <w:r w:rsidRPr="005C48E4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JUVENTINA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287A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76D8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33BBE2F0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972682E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3996F" w14:textId="77777777" w:rsidR="00A41071" w:rsidRPr="00993354" w:rsidRDefault="00A41071" w:rsidP="00594C94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AMICI DEL CENTROS.S.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2004F" w14:textId="77777777" w:rsidR="00A41071" w:rsidRPr="005F0EF3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5F0EF3">
              <w:rPr>
                <w:rFonts w:ascii="Arial" w:hAnsi="Arial" w:cs="Arial"/>
                <w:b/>
                <w:bCs/>
                <w:color w:val="002060"/>
              </w:rPr>
              <w:t>AMICI DEL CENTROS.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8708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F77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E3CD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EDF7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06FAD75E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9FDF298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09028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SANGIORGIO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0753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EF3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F8A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1409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77B87" w14:textId="36D32D60" w:rsidR="00A41071" w:rsidRPr="00267BBE" w:rsidRDefault="00267BBE" w:rsidP="00594C94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267BBE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POL.CAGLI</w:t>
            </w:r>
          </w:p>
        </w:tc>
      </w:tr>
      <w:tr w:rsidR="00A41071" w:rsidRPr="00AF1C53" w14:paraId="5C85E42A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6024E539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27A9EC4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CASELLE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97DA0" w14:textId="77777777" w:rsidR="00A41071" w:rsidRPr="002C4CC7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2C4CC7">
              <w:rPr>
                <w:rFonts w:ascii="Arial" w:hAnsi="Arial" w:cs="Arial"/>
                <w:b/>
                <w:bCs/>
                <w:color w:val="002060"/>
              </w:rPr>
              <w:t>POL.CAGLI SPORT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5345A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2748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ACA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598A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09A0D566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178F01B7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644196E1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POL.CAGLI SPORT ASS.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27E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A867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77A8A" w14:textId="77777777" w:rsidR="00A41071" w:rsidRPr="002D3CA4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2D3CA4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POL.CAGLI SPORT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FB8A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BD31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20F87C84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A27604D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6574B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JESI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FB2B0" w14:textId="77777777" w:rsidR="00A41071" w:rsidRPr="00280B79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JESI CALCIO A 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C6A1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ED4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67B9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277B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634C7657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77CD9DD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CD1F7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VERBENA C5 ANCONA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C5A0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5D3F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16B9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9312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E78B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0764E650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4E44475" w14:textId="77777777" w:rsidR="00A41071" w:rsidRPr="005B250D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04231B98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  <w:r w:rsidRPr="005B250D">
        <w:rPr>
          <w:rFonts w:ascii="Arial" w:hAnsi="Arial" w:cs="Arial"/>
          <w:color w:val="002060"/>
          <w:sz w:val="22"/>
          <w:szCs w:val="22"/>
        </w:rPr>
        <w:tab/>
      </w: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51E63696" w14:textId="77777777" w:rsidR="00A41071" w:rsidRPr="00993354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NUOVA JUVENTINA FFC – FUTSAL MONTURANO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6-3</w:t>
      </w:r>
    </w:p>
    <w:p w14:paraId="07C90451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45B75983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25F1D860" w14:textId="77777777" w:rsidR="00A41071" w:rsidRPr="00993354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AMICI DEL CENTROSOCIO SP. – SANGIORGIO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7-5</w:t>
      </w:r>
    </w:p>
    <w:p w14:paraId="4A068FED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78CC41A6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4EFF733E" w14:textId="77777777" w:rsidR="00A41071" w:rsidRPr="00993354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FUTSAL CASELLE – POL.CAGLI SPORT ASSOCIATI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1-2</w:t>
      </w:r>
    </w:p>
    <w:p w14:paraId="38F4E7C4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266C26AB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1E142725" w14:textId="77777777" w:rsidR="00A41071" w:rsidRPr="00373E96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JESI CALCIO A 5 – VERBENA C5 ANCONA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062E72B0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EF27EEA" w14:textId="77777777" w:rsidR="00A41071" w:rsidRPr="005B250D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77FB9A97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0A668CEB" w14:textId="77777777" w:rsidR="00A41071" w:rsidRPr="009F0146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F0146">
        <w:rPr>
          <w:rFonts w:ascii="Arial" w:hAnsi="Arial" w:cs="Arial"/>
          <w:b/>
          <w:bCs/>
          <w:color w:val="002060"/>
          <w:sz w:val="22"/>
          <w:szCs w:val="22"/>
        </w:rPr>
        <w:t xml:space="preserve">NUOVA JUVENTINA FFC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1B38C2CE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6B960B7C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76438C27" w14:textId="77777777" w:rsidR="00A41071" w:rsidRPr="00F94C98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POL.CAGLI SPORT ASSOCIATI – JESI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1864BAF7" w14:textId="77777777" w:rsidR="00A41071" w:rsidRPr="005B250D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B6566E0" w14:textId="77777777" w:rsidR="00A41071" w:rsidRPr="005B250D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7D19E1AB" w14:textId="15CD05BA" w:rsidR="00A41071" w:rsidRPr="00A41071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41071">
        <w:rPr>
          <w:rFonts w:ascii="Arial" w:hAnsi="Arial" w:cs="Arial"/>
          <w:b/>
          <w:bCs/>
          <w:color w:val="002060"/>
          <w:sz w:val="22"/>
          <w:szCs w:val="22"/>
        </w:rPr>
        <w:t>NUOVA JUVENTINA FFC – POL.CAGLI SPORT ASSOCIATI</w:t>
      </w:r>
      <w:r w:rsidR="00267BBE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</w:p>
    <w:p w14:paraId="717D7EFA" w14:textId="77C39505" w:rsidR="00BD0EFA" w:rsidRDefault="00BD0EFA" w:rsidP="00A41071">
      <w:pPr>
        <w:rPr>
          <w:rFonts w:ascii="Arial" w:hAnsi="Arial" w:cs="Arial"/>
          <w:color w:val="002060"/>
          <w:sz w:val="22"/>
          <w:szCs w:val="22"/>
        </w:rPr>
      </w:pPr>
    </w:p>
    <w:p w14:paraId="2538CAB1" w14:textId="269C3FB8" w:rsidR="00ED2861" w:rsidRPr="00ED2861" w:rsidRDefault="00ED286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ED2861">
        <w:rPr>
          <w:rFonts w:ascii="Arial" w:hAnsi="Arial" w:cs="Arial"/>
          <w:b/>
          <w:bCs/>
          <w:color w:val="002060"/>
          <w:sz w:val="22"/>
          <w:szCs w:val="22"/>
        </w:rPr>
        <w:t>Il Comitato Regionale Marche esprime alla Società POL.CAGLI SPORT ASSOCIATI le più vive felicitazioni per il prestigioso traguardo raggiunto e formula un grande “in bocca al lupo!” per i futuri impegni in campo nazionale.</w:t>
      </w:r>
    </w:p>
    <w:p w14:paraId="1CB14A99" w14:textId="29F93357" w:rsidR="00A41071" w:rsidRDefault="00A41071" w:rsidP="00A41071">
      <w:pPr>
        <w:pStyle w:val="breakline"/>
        <w:rPr>
          <w:color w:val="002060"/>
        </w:rPr>
      </w:pPr>
    </w:p>
    <w:p w14:paraId="45512290" w14:textId="77777777" w:rsidR="00531ADF" w:rsidRPr="00B54436" w:rsidRDefault="00531ADF" w:rsidP="00531ADF">
      <w:pPr>
        <w:pStyle w:val="titoloprinc0"/>
        <w:rPr>
          <w:color w:val="002060"/>
        </w:rPr>
      </w:pPr>
      <w:r w:rsidRPr="00B54436">
        <w:rPr>
          <w:color w:val="002060"/>
        </w:rPr>
        <w:t>RISULTATI</w:t>
      </w:r>
    </w:p>
    <w:p w14:paraId="54A7CDEC" w14:textId="77777777" w:rsidR="00531ADF" w:rsidRPr="00B54436" w:rsidRDefault="00531ADF" w:rsidP="00531ADF">
      <w:pPr>
        <w:pStyle w:val="breakline"/>
        <w:rPr>
          <w:color w:val="002060"/>
        </w:rPr>
      </w:pPr>
    </w:p>
    <w:p w14:paraId="4493A7E2" w14:textId="77777777" w:rsidR="00531ADF" w:rsidRPr="00B54436" w:rsidRDefault="00531ADF" w:rsidP="00531ADF">
      <w:pPr>
        <w:pStyle w:val="sottotitolocampionato10"/>
        <w:rPr>
          <w:color w:val="002060"/>
        </w:rPr>
      </w:pPr>
      <w:r w:rsidRPr="00B54436">
        <w:rPr>
          <w:color w:val="002060"/>
        </w:rPr>
        <w:lastRenderedPageBreak/>
        <w:t>RISULTATI UFFICIALI GARE DEL 08/01/2023</w:t>
      </w:r>
    </w:p>
    <w:p w14:paraId="6F9C5813" w14:textId="77777777" w:rsidR="00531ADF" w:rsidRPr="00531ADF" w:rsidRDefault="00531ADF" w:rsidP="00531AD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31AD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BEBBBF9" w14:textId="77777777" w:rsidR="00531ADF" w:rsidRPr="00B54436" w:rsidRDefault="00531ADF" w:rsidP="00531A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1ADF" w:rsidRPr="00B54436" w14:paraId="035E6ECC" w14:textId="77777777" w:rsidTr="00EB0F8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31ADF" w:rsidRPr="00B54436" w14:paraId="2BF3E4C7" w14:textId="77777777" w:rsidTr="00EB0F8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72F06" w14:textId="77777777" w:rsidR="00531ADF" w:rsidRPr="00B54436" w:rsidRDefault="00531ADF" w:rsidP="00EB0F8C">
                  <w:pPr>
                    <w:pStyle w:val="header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531ADF" w:rsidRPr="00B54436" w14:paraId="5622CD54" w14:textId="77777777" w:rsidTr="00EB0F8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C79D7" w14:textId="77777777" w:rsidR="00531ADF" w:rsidRPr="00B54436" w:rsidRDefault="00531ADF" w:rsidP="00EB0F8C">
                  <w:pPr>
                    <w:pStyle w:val="row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AF4E2" w14:textId="77777777" w:rsidR="00531ADF" w:rsidRPr="00B54436" w:rsidRDefault="00531ADF" w:rsidP="00EB0F8C">
                  <w:pPr>
                    <w:pStyle w:val="row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182C0" w14:textId="77777777" w:rsidR="00531ADF" w:rsidRPr="00B54436" w:rsidRDefault="00531ADF" w:rsidP="00EB0F8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1FB4F" w14:textId="77777777" w:rsidR="00531ADF" w:rsidRPr="00B54436" w:rsidRDefault="00531ADF" w:rsidP="00EB0F8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 </w:t>
                  </w:r>
                </w:p>
              </w:tc>
            </w:tr>
          </w:tbl>
          <w:p w14:paraId="102C023C" w14:textId="77777777" w:rsidR="00531ADF" w:rsidRPr="00B54436" w:rsidRDefault="00531ADF" w:rsidP="00EB0F8C">
            <w:pPr>
              <w:rPr>
                <w:color w:val="002060"/>
              </w:rPr>
            </w:pPr>
          </w:p>
        </w:tc>
      </w:tr>
    </w:tbl>
    <w:p w14:paraId="58CD4806" w14:textId="77777777" w:rsidR="00531ADF" w:rsidRPr="00B54436" w:rsidRDefault="00531ADF" w:rsidP="00531ADF">
      <w:pPr>
        <w:pStyle w:val="breakline"/>
        <w:rPr>
          <w:rFonts w:eastAsiaTheme="minorEastAsia"/>
          <w:color w:val="002060"/>
        </w:rPr>
      </w:pPr>
    </w:p>
    <w:p w14:paraId="5650E5B2" w14:textId="77777777" w:rsidR="00531ADF" w:rsidRPr="00B54436" w:rsidRDefault="00531ADF" w:rsidP="00531ADF">
      <w:pPr>
        <w:pStyle w:val="breakline"/>
        <w:rPr>
          <w:color w:val="002060"/>
        </w:rPr>
      </w:pPr>
    </w:p>
    <w:p w14:paraId="7888BD7F" w14:textId="77777777" w:rsidR="00531ADF" w:rsidRPr="00B54436" w:rsidRDefault="00531ADF" w:rsidP="00531ADF">
      <w:pPr>
        <w:pStyle w:val="titoloprinc0"/>
        <w:rPr>
          <w:color w:val="002060"/>
        </w:rPr>
      </w:pPr>
      <w:r w:rsidRPr="00B54436">
        <w:rPr>
          <w:color w:val="002060"/>
        </w:rPr>
        <w:t>GIUDICE SPORTIVO</w:t>
      </w:r>
    </w:p>
    <w:p w14:paraId="30DA9731" w14:textId="77777777" w:rsidR="00531ADF" w:rsidRPr="002D3CA4" w:rsidRDefault="00531ADF" w:rsidP="00531ADF">
      <w:pPr>
        <w:pStyle w:val="diffida"/>
        <w:rPr>
          <w:color w:val="002060"/>
        </w:rPr>
      </w:pPr>
      <w:r w:rsidRPr="00531ADF">
        <w:rPr>
          <w:color w:val="002060"/>
        </w:rPr>
        <w:t>Il Sostituto Giudice Sportivo Avv. Federica Sorrentino nella seduta del 10/01/2023, ha adottato le decisioni che di seguito integralmente si riportano:</w:t>
      </w:r>
    </w:p>
    <w:p w14:paraId="4CE6F590" w14:textId="77777777" w:rsidR="00531ADF" w:rsidRPr="00B54436" w:rsidRDefault="00531ADF" w:rsidP="00531ADF">
      <w:pPr>
        <w:pStyle w:val="titolo10"/>
        <w:rPr>
          <w:color w:val="002060"/>
        </w:rPr>
      </w:pPr>
      <w:r w:rsidRPr="00B54436">
        <w:rPr>
          <w:color w:val="002060"/>
        </w:rPr>
        <w:t xml:space="preserve">GARE DEL 8/ 1/2023 </w:t>
      </w:r>
    </w:p>
    <w:p w14:paraId="53676915" w14:textId="77777777" w:rsidR="00531ADF" w:rsidRPr="00B54436" w:rsidRDefault="00531ADF" w:rsidP="00531ADF">
      <w:pPr>
        <w:pStyle w:val="titolo7a"/>
        <w:rPr>
          <w:color w:val="002060"/>
        </w:rPr>
      </w:pPr>
      <w:r w:rsidRPr="00B54436">
        <w:rPr>
          <w:color w:val="002060"/>
        </w:rPr>
        <w:t xml:space="preserve">PROVVEDIMENTI DISCIPLINARI </w:t>
      </w:r>
    </w:p>
    <w:p w14:paraId="41372751" w14:textId="77777777" w:rsidR="00531ADF" w:rsidRPr="00B54436" w:rsidRDefault="00531ADF" w:rsidP="00531ADF">
      <w:pPr>
        <w:pStyle w:val="titolo7b0"/>
        <w:rPr>
          <w:color w:val="002060"/>
        </w:rPr>
      </w:pPr>
      <w:r w:rsidRPr="00B54436">
        <w:rPr>
          <w:color w:val="002060"/>
        </w:rPr>
        <w:t xml:space="preserve">In base alle risultanze degli atti ufficiali sono state deliberate le seguenti sanzioni disciplinari. </w:t>
      </w:r>
    </w:p>
    <w:p w14:paraId="7BEC1C59" w14:textId="77777777" w:rsidR="00531ADF" w:rsidRPr="00B54436" w:rsidRDefault="00531ADF" w:rsidP="00531ADF">
      <w:pPr>
        <w:pStyle w:val="titolo30"/>
        <w:rPr>
          <w:color w:val="002060"/>
        </w:rPr>
      </w:pPr>
      <w:r w:rsidRPr="00B54436">
        <w:rPr>
          <w:color w:val="002060"/>
        </w:rPr>
        <w:t xml:space="preserve">DIRIGENTI </w:t>
      </w:r>
    </w:p>
    <w:p w14:paraId="2C087EF0" w14:textId="77777777" w:rsidR="00531ADF" w:rsidRPr="00B54436" w:rsidRDefault="00531ADF" w:rsidP="00531ADF">
      <w:pPr>
        <w:pStyle w:val="titolo20"/>
        <w:rPr>
          <w:color w:val="002060"/>
        </w:rPr>
      </w:pPr>
      <w:r w:rsidRPr="00B5443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1ADF" w:rsidRPr="00B54436" w14:paraId="1466531F" w14:textId="77777777" w:rsidTr="00EB0F8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99B9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BRASILI AUGUSTO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3490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306F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FEE0A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PETTINARI 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BB5B2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(NUOVA JUVENTINA FFC) </w:t>
            </w:r>
          </w:p>
        </w:tc>
      </w:tr>
      <w:tr w:rsidR="00531ADF" w:rsidRPr="00B54436" w14:paraId="29C495AD" w14:textId="77777777" w:rsidTr="00EB0F8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7D7E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VERNARECCI FAUSTO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E0B35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F88D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BFC49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45CE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</w:tr>
    </w:tbl>
    <w:p w14:paraId="75AEDD45" w14:textId="77777777" w:rsidR="00531ADF" w:rsidRPr="00B54436" w:rsidRDefault="00531ADF" w:rsidP="00531ADF">
      <w:pPr>
        <w:pStyle w:val="titolo30"/>
        <w:rPr>
          <w:rFonts w:eastAsiaTheme="minorEastAsia"/>
          <w:color w:val="002060"/>
        </w:rPr>
      </w:pPr>
      <w:r w:rsidRPr="00B54436">
        <w:rPr>
          <w:color w:val="002060"/>
        </w:rPr>
        <w:t xml:space="preserve">CALCIATORI ESPULSI </w:t>
      </w:r>
    </w:p>
    <w:p w14:paraId="506B8E96" w14:textId="77777777" w:rsidR="00531ADF" w:rsidRPr="00B54436" w:rsidRDefault="00531ADF" w:rsidP="00531ADF">
      <w:pPr>
        <w:pStyle w:val="titolo20"/>
        <w:rPr>
          <w:color w:val="002060"/>
        </w:rPr>
      </w:pPr>
      <w:r w:rsidRPr="00B5443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1ADF" w:rsidRPr="00B54436" w14:paraId="09ABDD71" w14:textId="77777777" w:rsidTr="00EB0F8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9E755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95BA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BEFD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AF27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FAVETTI CLEVERSON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2A56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(NUOVA JUVENTINA FFC) </w:t>
            </w:r>
          </w:p>
        </w:tc>
      </w:tr>
      <w:tr w:rsidR="00531ADF" w:rsidRPr="00B54436" w14:paraId="3F63FC05" w14:textId="77777777" w:rsidTr="00EB0F8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AF45F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MARZETTI ELISIO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9C75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F3F8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4529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52E74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</w:tr>
    </w:tbl>
    <w:p w14:paraId="79C82A86" w14:textId="77777777" w:rsidR="00531ADF" w:rsidRPr="00B54436" w:rsidRDefault="00531ADF" w:rsidP="00531ADF">
      <w:pPr>
        <w:pStyle w:val="titolo30"/>
        <w:rPr>
          <w:rFonts w:eastAsiaTheme="minorEastAsia"/>
          <w:color w:val="002060"/>
        </w:rPr>
      </w:pPr>
      <w:r w:rsidRPr="00B54436">
        <w:rPr>
          <w:color w:val="002060"/>
        </w:rPr>
        <w:t xml:space="preserve">CALCIATORI NON ESPULSI </w:t>
      </w:r>
    </w:p>
    <w:p w14:paraId="0F14474D" w14:textId="77777777" w:rsidR="00531ADF" w:rsidRPr="00B54436" w:rsidRDefault="00531ADF" w:rsidP="00531ADF">
      <w:pPr>
        <w:pStyle w:val="titolo20"/>
        <w:rPr>
          <w:color w:val="002060"/>
        </w:rPr>
      </w:pPr>
      <w:r w:rsidRPr="00B54436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1ADF" w:rsidRPr="00B54436" w14:paraId="2E5B4719" w14:textId="77777777" w:rsidTr="00EB0F8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008C0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RAMUNDO PIGNASECCA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74EE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BDBA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7EA8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D70F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</w:tr>
    </w:tbl>
    <w:p w14:paraId="7EC34C17" w14:textId="77777777" w:rsidR="00531ADF" w:rsidRPr="00B54436" w:rsidRDefault="00531ADF" w:rsidP="00531ADF">
      <w:pPr>
        <w:pStyle w:val="titolo20"/>
        <w:rPr>
          <w:rFonts w:eastAsiaTheme="minorEastAsia"/>
          <w:color w:val="002060"/>
        </w:rPr>
      </w:pPr>
      <w:r w:rsidRPr="00B5443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1ADF" w:rsidRPr="00B54436" w14:paraId="63ECD92C" w14:textId="77777777" w:rsidTr="00EB0F8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0F89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CATINI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B3F0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EEBB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14F08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MOCHI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AA3E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(POL.CAGLI SPORT ASSOCIATI) </w:t>
            </w:r>
          </w:p>
        </w:tc>
      </w:tr>
    </w:tbl>
    <w:p w14:paraId="10546639" w14:textId="77777777" w:rsidR="00531ADF" w:rsidRDefault="00531ADF" w:rsidP="00531ADF">
      <w:pPr>
        <w:pStyle w:val="breakline"/>
        <w:rPr>
          <w:color w:val="002060"/>
        </w:rPr>
      </w:pPr>
    </w:p>
    <w:p w14:paraId="10E24824" w14:textId="77777777" w:rsidR="00531ADF" w:rsidRPr="002D3CA4" w:rsidRDefault="00531ADF" w:rsidP="00531ADF">
      <w:pPr>
        <w:pStyle w:val="breakline"/>
        <w:rPr>
          <w:color w:val="002060"/>
        </w:rPr>
      </w:pPr>
    </w:p>
    <w:p w14:paraId="53F63FBB" w14:textId="77777777" w:rsidR="00531ADF" w:rsidRPr="002D3CA4" w:rsidRDefault="00531ADF" w:rsidP="00531ADF">
      <w:pPr>
        <w:rPr>
          <w:rFonts w:ascii="Arial" w:hAnsi="Arial" w:cs="Arial"/>
          <w:noProof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F.to IL SOSTITUTO GIUDICE SPORTIVO</w:t>
      </w:r>
    </w:p>
    <w:p w14:paraId="28F7BAAF" w14:textId="77777777" w:rsidR="00531ADF" w:rsidRPr="002D3CA4" w:rsidRDefault="00531ADF" w:rsidP="00531ADF">
      <w:pPr>
        <w:rPr>
          <w:rFonts w:ascii="Arial" w:hAnsi="Arial" w:cs="Arial"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Federica Sorrentino</w:t>
      </w:r>
      <w:r w:rsidRPr="002D3CA4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8335BAF" w14:textId="77777777" w:rsidR="00531ADF" w:rsidRPr="002D3CA4" w:rsidRDefault="00531ADF" w:rsidP="00A41071">
      <w:pPr>
        <w:pStyle w:val="breakline"/>
        <w:rPr>
          <w:color w:val="002060"/>
        </w:rPr>
      </w:pPr>
    </w:p>
    <w:p w14:paraId="58877DF6" w14:textId="77777777" w:rsidR="00A41071" w:rsidRDefault="00A41071" w:rsidP="00A41071">
      <w:pPr>
        <w:pStyle w:val="breakline"/>
        <w:rPr>
          <w:color w:val="002060"/>
        </w:rPr>
      </w:pPr>
    </w:p>
    <w:p w14:paraId="2AF8D7CC" w14:textId="77777777" w:rsidR="00531ADF" w:rsidRPr="00B54436" w:rsidRDefault="00531ADF" w:rsidP="00531AD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54436">
        <w:rPr>
          <w:color w:val="002060"/>
        </w:rPr>
        <w:t>COPPA ITALIA FEMM.LE CALCIO A5</w:t>
      </w:r>
    </w:p>
    <w:p w14:paraId="277B7F28" w14:textId="77777777" w:rsidR="00531ADF" w:rsidRPr="00B54436" w:rsidRDefault="00531ADF" w:rsidP="00531ADF">
      <w:pPr>
        <w:pStyle w:val="titoloprinc0"/>
        <w:rPr>
          <w:color w:val="002060"/>
        </w:rPr>
      </w:pPr>
      <w:r w:rsidRPr="00B54436">
        <w:rPr>
          <w:color w:val="002060"/>
        </w:rPr>
        <w:t>RISULTATI</w:t>
      </w:r>
    </w:p>
    <w:p w14:paraId="47C9F766" w14:textId="77777777" w:rsidR="00531ADF" w:rsidRPr="00B54436" w:rsidRDefault="00531ADF" w:rsidP="00531ADF">
      <w:pPr>
        <w:pStyle w:val="breakline"/>
        <w:rPr>
          <w:color w:val="002060"/>
        </w:rPr>
      </w:pPr>
    </w:p>
    <w:p w14:paraId="2A24E40A" w14:textId="77777777" w:rsidR="00531ADF" w:rsidRPr="00B54436" w:rsidRDefault="00531ADF" w:rsidP="00531ADF">
      <w:pPr>
        <w:pStyle w:val="sottotitolocampionato10"/>
        <w:rPr>
          <w:color w:val="002060"/>
        </w:rPr>
      </w:pPr>
      <w:r w:rsidRPr="00B54436">
        <w:rPr>
          <w:color w:val="002060"/>
        </w:rPr>
        <w:t>RISULTATI UFFICIALI GARE DEL 08/01/2023</w:t>
      </w:r>
    </w:p>
    <w:p w14:paraId="5ACFFC89" w14:textId="77777777" w:rsidR="00531ADF" w:rsidRPr="00531ADF" w:rsidRDefault="00531ADF" w:rsidP="00531AD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31AD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E01C1B5" w14:textId="77777777" w:rsidR="00531ADF" w:rsidRPr="00B54436" w:rsidRDefault="00531ADF" w:rsidP="00531A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1ADF" w:rsidRPr="00B54436" w14:paraId="61BA7A4F" w14:textId="77777777" w:rsidTr="00EB0F8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31ADF" w:rsidRPr="00B54436" w14:paraId="24599610" w14:textId="77777777" w:rsidTr="00EB0F8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129B4" w14:textId="77777777" w:rsidR="00531ADF" w:rsidRPr="00B54436" w:rsidRDefault="00531ADF" w:rsidP="00EB0F8C">
                  <w:pPr>
                    <w:pStyle w:val="header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531ADF" w:rsidRPr="00B54436" w14:paraId="24A9AA4A" w14:textId="77777777" w:rsidTr="00EB0F8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EBC15" w14:textId="77777777" w:rsidR="00531ADF" w:rsidRPr="00B54436" w:rsidRDefault="00531ADF" w:rsidP="00EB0F8C">
                  <w:pPr>
                    <w:pStyle w:val="row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PIANDIROSE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2240E" w14:textId="77777777" w:rsidR="00531ADF" w:rsidRPr="00B54436" w:rsidRDefault="00531ADF" w:rsidP="00EB0F8C">
                  <w:pPr>
                    <w:pStyle w:val="row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E104A" w14:textId="77777777" w:rsidR="00531ADF" w:rsidRPr="00B54436" w:rsidRDefault="00531ADF" w:rsidP="00EB0F8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3D39B" w14:textId="77777777" w:rsidR="00531ADF" w:rsidRPr="00B54436" w:rsidRDefault="00531ADF" w:rsidP="00EB0F8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 </w:t>
                  </w:r>
                </w:p>
              </w:tc>
            </w:tr>
          </w:tbl>
          <w:p w14:paraId="1BF6AF94" w14:textId="77777777" w:rsidR="00531ADF" w:rsidRPr="00B54436" w:rsidRDefault="00531ADF" w:rsidP="00EB0F8C">
            <w:pPr>
              <w:rPr>
                <w:color w:val="002060"/>
              </w:rPr>
            </w:pPr>
          </w:p>
        </w:tc>
      </w:tr>
    </w:tbl>
    <w:p w14:paraId="49F315B8" w14:textId="77777777" w:rsidR="00531ADF" w:rsidRDefault="00531ADF" w:rsidP="00531ADF">
      <w:pPr>
        <w:pStyle w:val="breakline"/>
        <w:rPr>
          <w:color w:val="002060"/>
        </w:rPr>
      </w:pPr>
    </w:p>
    <w:p w14:paraId="0D9518B3" w14:textId="77777777" w:rsidR="00531ADF" w:rsidRPr="00ED2861" w:rsidRDefault="00531ADF" w:rsidP="00531AD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ED2861">
        <w:rPr>
          <w:rFonts w:ascii="Arial" w:hAnsi="Arial" w:cs="Arial"/>
          <w:b/>
          <w:bCs/>
          <w:color w:val="002060"/>
          <w:sz w:val="22"/>
          <w:szCs w:val="22"/>
        </w:rPr>
        <w:t xml:space="preserve">Il Comitato Regionale Marche esprime alla Società </w:t>
      </w:r>
      <w:r>
        <w:rPr>
          <w:rFonts w:ascii="Arial" w:hAnsi="Arial" w:cs="Arial"/>
          <w:b/>
          <w:bCs/>
          <w:color w:val="002060"/>
          <w:sz w:val="22"/>
          <w:szCs w:val="22"/>
        </w:rPr>
        <w:t>PIANDIROSE</w:t>
      </w:r>
      <w:r w:rsidRPr="00ED2861">
        <w:rPr>
          <w:rFonts w:ascii="Arial" w:hAnsi="Arial" w:cs="Arial"/>
          <w:b/>
          <w:bCs/>
          <w:color w:val="002060"/>
          <w:sz w:val="22"/>
          <w:szCs w:val="22"/>
        </w:rPr>
        <w:t xml:space="preserve"> le più vive felicitazioni per il prestigioso traguardo raggiunto e formula un grande “in bocca al lupo!” per i futuri impegni in campo nazionale.</w:t>
      </w:r>
    </w:p>
    <w:p w14:paraId="2BE1513D" w14:textId="77777777" w:rsidR="00531ADF" w:rsidRPr="00B54436" w:rsidRDefault="00531ADF" w:rsidP="00531ADF">
      <w:pPr>
        <w:pStyle w:val="breakline"/>
        <w:rPr>
          <w:rFonts w:eastAsiaTheme="minorEastAsia"/>
          <w:color w:val="002060"/>
        </w:rPr>
      </w:pPr>
    </w:p>
    <w:p w14:paraId="7DF64C33" w14:textId="77777777" w:rsidR="00531ADF" w:rsidRPr="00B54436" w:rsidRDefault="00531ADF" w:rsidP="00531ADF">
      <w:pPr>
        <w:pStyle w:val="breakline"/>
        <w:rPr>
          <w:color w:val="002060"/>
        </w:rPr>
      </w:pPr>
    </w:p>
    <w:p w14:paraId="6CD645D3" w14:textId="77777777" w:rsidR="00531ADF" w:rsidRPr="00B54436" w:rsidRDefault="00531ADF" w:rsidP="00531ADF">
      <w:pPr>
        <w:pStyle w:val="titoloprinc0"/>
        <w:rPr>
          <w:color w:val="002060"/>
        </w:rPr>
      </w:pPr>
      <w:r w:rsidRPr="00B54436">
        <w:rPr>
          <w:color w:val="002060"/>
        </w:rPr>
        <w:lastRenderedPageBreak/>
        <w:t>GIUDICE SPORTIVO</w:t>
      </w:r>
    </w:p>
    <w:p w14:paraId="73418EE2" w14:textId="77777777" w:rsidR="00531ADF" w:rsidRPr="002D3CA4" w:rsidRDefault="00531ADF" w:rsidP="00531ADF">
      <w:pPr>
        <w:pStyle w:val="diffida"/>
        <w:rPr>
          <w:color w:val="002060"/>
        </w:rPr>
      </w:pPr>
      <w:r w:rsidRPr="00531ADF">
        <w:rPr>
          <w:color w:val="002060"/>
        </w:rPr>
        <w:t>Il Sostituto Giudice Sportivo Avv. Federica Sorrentino nella seduta del 10/01/2023, ha adottato le decisioni che di seguito integralmente si riportano:</w:t>
      </w:r>
    </w:p>
    <w:p w14:paraId="35136F36" w14:textId="77777777" w:rsidR="00531ADF" w:rsidRPr="00B54436" w:rsidRDefault="00531ADF" w:rsidP="00531ADF">
      <w:pPr>
        <w:pStyle w:val="titolo10"/>
        <w:rPr>
          <w:color w:val="002060"/>
        </w:rPr>
      </w:pPr>
      <w:r w:rsidRPr="00B54436">
        <w:rPr>
          <w:color w:val="002060"/>
        </w:rPr>
        <w:t xml:space="preserve">GARE DEL 8/ 1/2023 </w:t>
      </w:r>
    </w:p>
    <w:p w14:paraId="459E2EE0" w14:textId="77777777" w:rsidR="00531ADF" w:rsidRPr="00B54436" w:rsidRDefault="00531ADF" w:rsidP="00531ADF">
      <w:pPr>
        <w:pStyle w:val="titolo7a"/>
        <w:rPr>
          <w:color w:val="002060"/>
        </w:rPr>
      </w:pPr>
      <w:r w:rsidRPr="00B54436">
        <w:rPr>
          <w:color w:val="002060"/>
        </w:rPr>
        <w:t xml:space="preserve">PROVVEDIMENTI DISCIPLINARI </w:t>
      </w:r>
    </w:p>
    <w:p w14:paraId="6079336C" w14:textId="77777777" w:rsidR="00531ADF" w:rsidRPr="00B54436" w:rsidRDefault="00531ADF" w:rsidP="00531ADF">
      <w:pPr>
        <w:pStyle w:val="titolo7b0"/>
        <w:rPr>
          <w:color w:val="002060"/>
        </w:rPr>
      </w:pPr>
      <w:r w:rsidRPr="00B54436">
        <w:rPr>
          <w:color w:val="002060"/>
        </w:rPr>
        <w:t xml:space="preserve">In base alle risultanze degli atti ufficiali sono state deliberate le seguenti sanzioni disciplinari. </w:t>
      </w:r>
    </w:p>
    <w:p w14:paraId="24B68D3A" w14:textId="77777777" w:rsidR="00531ADF" w:rsidRPr="00B54436" w:rsidRDefault="00531ADF" w:rsidP="00531ADF">
      <w:pPr>
        <w:pStyle w:val="titolo30"/>
        <w:rPr>
          <w:color w:val="002060"/>
        </w:rPr>
      </w:pPr>
      <w:r w:rsidRPr="00B54436">
        <w:rPr>
          <w:color w:val="002060"/>
        </w:rPr>
        <w:t xml:space="preserve">CALCIATORI NON ESPULSI </w:t>
      </w:r>
    </w:p>
    <w:p w14:paraId="0A54BF7E" w14:textId="77777777" w:rsidR="00531ADF" w:rsidRPr="00B54436" w:rsidRDefault="00531ADF" w:rsidP="00531ADF">
      <w:pPr>
        <w:pStyle w:val="titolo20"/>
        <w:rPr>
          <w:color w:val="002060"/>
        </w:rPr>
      </w:pPr>
      <w:r w:rsidRPr="00B54436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1ADF" w:rsidRPr="00B54436" w14:paraId="2A24D15E" w14:textId="77777777" w:rsidTr="00EB0F8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FAF2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NESPOLA GLORIA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FC44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9B56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1BE3" w14:textId="77777777" w:rsidR="00531ADF" w:rsidRPr="00B54436" w:rsidRDefault="00531ADF" w:rsidP="00EB0F8C">
            <w:pPr>
              <w:pStyle w:val="movimento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D804" w14:textId="77777777" w:rsidR="00531ADF" w:rsidRPr="00B54436" w:rsidRDefault="00531ADF" w:rsidP="00EB0F8C">
            <w:pPr>
              <w:pStyle w:val="movimento2"/>
              <w:rPr>
                <w:color w:val="002060"/>
              </w:rPr>
            </w:pPr>
            <w:r w:rsidRPr="00B54436">
              <w:rPr>
                <w:color w:val="002060"/>
              </w:rPr>
              <w:t> </w:t>
            </w:r>
          </w:p>
        </w:tc>
      </w:tr>
    </w:tbl>
    <w:p w14:paraId="6180DAAA" w14:textId="77777777" w:rsidR="00531ADF" w:rsidRDefault="00531ADF" w:rsidP="00531ADF">
      <w:pPr>
        <w:pStyle w:val="breakline"/>
        <w:rPr>
          <w:color w:val="002060"/>
        </w:rPr>
      </w:pPr>
    </w:p>
    <w:p w14:paraId="27518B98" w14:textId="77777777" w:rsidR="00531ADF" w:rsidRPr="002D3CA4" w:rsidRDefault="00531ADF" w:rsidP="00531ADF">
      <w:pPr>
        <w:pStyle w:val="breakline"/>
        <w:rPr>
          <w:color w:val="002060"/>
        </w:rPr>
      </w:pPr>
    </w:p>
    <w:p w14:paraId="7E6505E8" w14:textId="77777777" w:rsidR="00531ADF" w:rsidRPr="002D3CA4" w:rsidRDefault="00531ADF" w:rsidP="00531ADF">
      <w:pPr>
        <w:rPr>
          <w:rFonts w:ascii="Arial" w:hAnsi="Arial" w:cs="Arial"/>
          <w:noProof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F.to IL SOSTITUTO GIUDICE SPORTIVO</w:t>
      </w:r>
    </w:p>
    <w:p w14:paraId="04A07E42" w14:textId="77777777" w:rsidR="00531ADF" w:rsidRPr="002D3CA4" w:rsidRDefault="00531ADF" w:rsidP="00531ADF">
      <w:pPr>
        <w:rPr>
          <w:rFonts w:ascii="Arial" w:hAnsi="Arial" w:cs="Arial"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Federica Sorrentino</w:t>
      </w:r>
      <w:r w:rsidRPr="002D3CA4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46499DB" w14:textId="77777777" w:rsidR="00531ADF" w:rsidRPr="00ED2861" w:rsidRDefault="00531ADF" w:rsidP="00A41071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568EEA0D" w14:textId="77777777" w:rsidR="00531ADF" w:rsidRPr="00B54436" w:rsidRDefault="00531ADF" w:rsidP="00531AD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54436">
        <w:rPr>
          <w:color w:val="002060"/>
        </w:rPr>
        <w:t>COPPA MARCHE UNDER17 CALCIO A5</w:t>
      </w:r>
    </w:p>
    <w:p w14:paraId="43B5CEF0" w14:textId="77777777" w:rsidR="00531ADF" w:rsidRPr="00B54436" w:rsidRDefault="00531ADF" w:rsidP="00531ADF">
      <w:pPr>
        <w:pStyle w:val="titoloprinc0"/>
        <w:rPr>
          <w:color w:val="002060"/>
        </w:rPr>
      </w:pPr>
      <w:r w:rsidRPr="00B54436">
        <w:rPr>
          <w:color w:val="002060"/>
        </w:rPr>
        <w:t>RISULTATI</w:t>
      </w:r>
    </w:p>
    <w:p w14:paraId="30D09B57" w14:textId="77777777" w:rsidR="00531ADF" w:rsidRPr="00B54436" w:rsidRDefault="00531ADF" w:rsidP="00531ADF">
      <w:pPr>
        <w:pStyle w:val="breakline"/>
        <w:rPr>
          <w:color w:val="002060"/>
        </w:rPr>
      </w:pPr>
    </w:p>
    <w:p w14:paraId="4DE41D64" w14:textId="77777777" w:rsidR="00531ADF" w:rsidRPr="00B54436" w:rsidRDefault="00531ADF" w:rsidP="00531ADF">
      <w:pPr>
        <w:pStyle w:val="sottotitolocampionato10"/>
        <w:rPr>
          <w:color w:val="002060"/>
        </w:rPr>
      </w:pPr>
      <w:r w:rsidRPr="00B54436">
        <w:rPr>
          <w:color w:val="002060"/>
        </w:rPr>
        <w:t>RISULTATI UFFICIALI GARE DEL 08/01/2023</w:t>
      </w:r>
    </w:p>
    <w:p w14:paraId="78180176" w14:textId="77777777" w:rsidR="00531ADF" w:rsidRPr="00531ADF" w:rsidRDefault="00531ADF" w:rsidP="00531AD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31AD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902171B" w14:textId="77777777" w:rsidR="00531ADF" w:rsidRPr="00B54436" w:rsidRDefault="00531ADF" w:rsidP="00531A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1ADF" w:rsidRPr="00B54436" w14:paraId="3CACB4E4" w14:textId="77777777" w:rsidTr="00EB0F8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31ADF" w:rsidRPr="00B54436" w14:paraId="78A0F514" w14:textId="77777777" w:rsidTr="00EB0F8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D3ED9" w14:textId="77777777" w:rsidR="00531ADF" w:rsidRPr="00B54436" w:rsidRDefault="00531ADF" w:rsidP="00EB0F8C">
                  <w:pPr>
                    <w:pStyle w:val="header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531ADF" w:rsidRPr="00B54436" w14:paraId="4B2F33B1" w14:textId="77777777" w:rsidTr="00EB0F8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6EFFC" w14:textId="77777777" w:rsidR="00531ADF" w:rsidRPr="00B54436" w:rsidRDefault="00531ADF" w:rsidP="00EB0F8C">
                  <w:pPr>
                    <w:pStyle w:val="row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169CB" w14:textId="77777777" w:rsidR="00531ADF" w:rsidRPr="00B54436" w:rsidRDefault="00531ADF" w:rsidP="00EB0F8C">
                  <w:pPr>
                    <w:pStyle w:val="rowtabella0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46305" w14:textId="77777777" w:rsidR="00531ADF" w:rsidRPr="00B54436" w:rsidRDefault="00531ADF" w:rsidP="00EB0F8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A77B3B" w14:textId="77777777" w:rsidR="00531ADF" w:rsidRPr="00B54436" w:rsidRDefault="00531ADF" w:rsidP="00EB0F8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5443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CDEDC0C" w14:textId="77777777" w:rsidR="00531ADF" w:rsidRPr="00B54436" w:rsidRDefault="00531ADF" w:rsidP="00EB0F8C">
            <w:pPr>
              <w:rPr>
                <w:color w:val="002060"/>
              </w:rPr>
            </w:pPr>
          </w:p>
        </w:tc>
      </w:tr>
    </w:tbl>
    <w:p w14:paraId="48A46479" w14:textId="77777777" w:rsidR="00531ADF" w:rsidRPr="00B54436" w:rsidRDefault="00531ADF" w:rsidP="00531ADF">
      <w:pPr>
        <w:pStyle w:val="breakline"/>
        <w:rPr>
          <w:rFonts w:eastAsiaTheme="minorEastAsia"/>
          <w:color w:val="002060"/>
        </w:rPr>
      </w:pPr>
    </w:p>
    <w:p w14:paraId="65AF4109" w14:textId="77777777" w:rsidR="00531ADF" w:rsidRPr="00B54436" w:rsidRDefault="00531ADF" w:rsidP="00531ADF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B54436">
        <w:rPr>
          <w:rFonts w:ascii="Arial" w:hAnsi="Arial" w:cs="Arial"/>
          <w:b/>
          <w:bCs/>
          <w:color w:val="002060"/>
          <w:sz w:val="22"/>
          <w:szCs w:val="22"/>
        </w:rPr>
        <w:t>La Società ITALSERVICE C5 si aggiudica la Coppa Marche Calcio a Cinque Under 17.</w:t>
      </w:r>
    </w:p>
    <w:p w14:paraId="0F5ED043" w14:textId="77777777" w:rsidR="00531ADF" w:rsidRPr="00C01B24" w:rsidRDefault="00531ADF" w:rsidP="00531ADF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B54436">
        <w:rPr>
          <w:rFonts w:ascii="Arial" w:hAnsi="Arial" w:cs="Arial"/>
          <w:b/>
          <w:bCs/>
          <w:color w:val="002060"/>
          <w:sz w:val="22"/>
          <w:szCs w:val="22"/>
        </w:rPr>
        <w:t>Il Comitato Regionale Marche esprime alla Società e più vive felicitazioni per la vittoria.</w:t>
      </w:r>
    </w:p>
    <w:p w14:paraId="43685396" w14:textId="77777777" w:rsidR="00531ADF" w:rsidRPr="00B54436" w:rsidRDefault="00531ADF" w:rsidP="00531ADF">
      <w:pPr>
        <w:pStyle w:val="breakline"/>
        <w:rPr>
          <w:color w:val="002060"/>
        </w:rPr>
      </w:pPr>
    </w:p>
    <w:p w14:paraId="53098819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046AE8D1" w14:textId="77777777" w:rsidR="00BC0A85" w:rsidRPr="00DE1EF7" w:rsidRDefault="00BC0A85" w:rsidP="00A41071">
      <w:pPr>
        <w:pStyle w:val="Corpodeltesto21"/>
        <w:rPr>
          <w:rFonts w:ascii="Arial" w:hAnsi="Arial" w:cs="Arial"/>
          <w:b/>
          <w:color w:val="002060"/>
          <w:sz w:val="30"/>
          <w:szCs w:val="30"/>
        </w:rPr>
      </w:pPr>
    </w:p>
    <w:p w14:paraId="0B5A853F" w14:textId="77777777" w:rsidR="009F0146" w:rsidRPr="00F53C2C" w:rsidRDefault="009F0146" w:rsidP="009F0146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AB6730B" w14:textId="77777777" w:rsidR="009F0146" w:rsidRDefault="009F0146" w:rsidP="009F0146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34682678" w14:textId="2C2B0564" w:rsidR="009F0146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67BBE">
        <w:rPr>
          <w:rFonts w:ascii="Arial" w:hAnsi="Arial" w:cs="Arial"/>
          <w:b/>
          <w:bCs/>
          <w:color w:val="002060"/>
        </w:rPr>
        <w:t>23</w:t>
      </w:r>
      <w:r>
        <w:rPr>
          <w:rFonts w:ascii="Arial" w:hAnsi="Arial" w:cs="Arial"/>
          <w:b/>
          <w:bCs/>
          <w:color w:val="002060"/>
        </w:rPr>
        <w:t xml:space="preserve"> gennaio 2023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A988949" w14:textId="77777777" w:rsidR="009F0146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68D77821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2D287630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 F.I.G.C. – L.N.D.</w:t>
      </w:r>
    </w:p>
    <w:p w14:paraId="044ACE02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44CDC98A" w14:textId="77777777" w:rsidR="009F0146" w:rsidRPr="007F76C2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25B9906C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AE6382E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7F76C2">
        <w:rPr>
          <w:rFonts w:ascii="Arial" w:hAnsi="Arial" w:cs="Arial"/>
          <w:color w:val="002060"/>
          <w:sz w:val="22"/>
          <w:szCs w:val="22"/>
        </w:rPr>
        <w:t>alla:</w:t>
      </w:r>
    </w:p>
    <w:p w14:paraId="4D061859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DE0EDCA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90F47F5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1A48594C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64968389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D41112E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443D1FED" w14:textId="77777777" w:rsidR="009F0146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7FE97A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7D0C78E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lastRenderedPageBreak/>
        <w:t xml:space="preserve">- Tramite Assegno Circolare Non Trasferibile intestato al Comitato Regionale Marche F.I.G.C. – L.N.D. </w:t>
      </w:r>
    </w:p>
    <w:p w14:paraId="6286CF0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66FCE6F7" w14:textId="77777777" w:rsidR="009D0C38" w:rsidRPr="00DE1EF7" w:rsidRDefault="009D0C38" w:rsidP="009D0C38">
      <w:pPr>
        <w:pStyle w:val="LndNormale1"/>
        <w:divId w:val="527259509"/>
        <w:rPr>
          <w:b/>
          <w:color w:val="002060"/>
          <w:sz w:val="28"/>
          <w:szCs w:val="28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2C01286B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43E32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267BBE">
        <w:rPr>
          <w:b/>
          <w:color w:val="002060"/>
          <w:u w:val="single"/>
        </w:rPr>
        <w:t>10</w:t>
      </w:r>
      <w:r w:rsidR="00830450" w:rsidRPr="00DE1EF7">
        <w:rPr>
          <w:b/>
          <w:color w:val="002060"/>
          <w:u w:val="single"/>
        </w:rPr>
        <w:t>/</w:t>
      </w:r>
      <w:r w:rsidR="00443E32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443E32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186A1" w14:textId="77777777" w:rsidR="004A24BB" w:rsidRDefault="004A24BB">
      <w:r>
        <w:separator/>
      </w:r>
    </w:p>
  </w:endnote>
  <w:endnote w:type="continuationSeparator" w:id="0">
    <w:p w14:paraId="77163817" w14:textId="77777777" w:rsidR="004A24BB" w:rsidRDefault="004A2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E9193C1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43E32">
      <w:rPr>
        <w:rStyle w:val="Numeropagina"/>
        <w:rFonts w:ascii="Arial" w:hAnsi="Arial" w:cs="Arial"/>
        <w:color w:val="002060"/>
      </w:rPr>
      <w:t>7</w:t>
    </w:r>
    <w:r w:rsidR="00267BBE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81B39" w14:textId="77777777" w:rsidR="004A24BB" w:rsidRDefault="004A24BB">
      <w:r>
        <w:separator/>
      </w:r>
    </w:p>
  </w:footnote>
  <w:footnote w:type="continuationSeparator" w:id="0">
    <w:p w14:paraId="1EB96205" w14:textId="77777777" w:rsidR="004A24BB" w:rsidRDefault="004A2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72D"/>
    <w:multiLevelType w:val="hybridMultilevel"/>
    <w:tmpl w:val="C8FACE46"/>
    <w:lvl w:ilvl="0" w:tplc="CFC8E65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F14DE"/>
    <w:multiLevelType w:val="multilevel"/>
    <w:tmpl w:val="5DEE07A2"/>
    <w:numStyleLink w:val="Stile1"/>
  </w:abstractNum>
  <w:abstractNum w:abstractNumId="13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9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3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5"/>
  </w:num>
  <w:num w:numId="2" w16cid:durableId="140779443">
    <w:abstractNumId w:val="9"/>
  </w:num>
  <w:num w:numId="3" w16cid:durableId="1660186896">
    <w:abstractNumId w:val="33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40"/>
  </w:num>
  <w:num w:numId="6" w16cid:durableId="1409227866">
    <w:abstractNumId w:val="24"/>
  </w:num>
  <w:num w:numId="7" w16cid:durableId="1703477839">
    <w:abstractNumId w:val="35"/>
  </w:num>
  <w:num w:numId="8" w16cid:durableId="1865820661">
    <w:abstractNumId w:val="28"/>
  </w:num>
  <w:num w:numId="9" w16cid:durableId="1770080403">
    <w:abstractNumId w:val="34"/>
  </w:num>
  <w:num w:numId="10" w16cid:durableId="1930651135">
    <w:abstractNumId w:val="18"/>
  </w:num>
  <w:num w:numId="11" w16cid:durableId="560559437">
    <w:abstractNumId w:val="42"/>
  </w:num>
  <w:num w:numId="12" w16cid:durableId="1712725283">
    <w:abstractNumId w:val="12"/>
  </w:num>
  <w:num w:numId="13" w16cid:durableId="2130661461">
    <w:abstractNumId w:val="14"/>
  </w:num>
  <w:num w:numId="14" w16cid:durableId="1600523497">
    <w:abstractNumId w:val="5"/>
  </w:num>
  <w:num w:numId="15" w16cid:durableId="314726150">
    <w:abstractNumId w:val="27"/>
  </w:num>
  <w:num w:numId="16" w16cid:durableId="2094011012">
    <w:abstractNumId w:val="19"/>
  </w:num>
  <w:num w:numId="17" w16cid:durableId="249898235">
    <w:abstractNumId w:val="45"/>
  </w:num>
  <w:num w:numId="18" w16cid:durableId="1803184862">
    <w:abstractNumId w:val="37"/>
  </w:num>
  <w:num w:numId="19" w16cid:durableId="1102998121">
    <w:abstractNumId w:val="22"/>
  </w:num>
  <w:num w:numId="20" w16cid:durableId="2242136">
    <w:abstractNumId w:val="29"/>
  </w:num>
  <w:num w:numId="21" w16cid:durableId="424768929">
    <w:abstractNumId w:val="30"/>
  </w:num>
  <w:num w:numId="22" w16cid:durableId="1772698854">
    <w:abstractNumId w:val="20"/>
  </w:num>
  <w:num w:numId="23" w16cid:durableId="1872261587">
    <w:abstractNumId w:val="38"/>
  </w:num>
  <w:num w:numId="24" w16cid:durableId="798693027">
    <w:abstractNumId w:val="43"/>
  </w:num>
  <w:num w:numId="25" w16cid:durableId="2098550385">
    <w:abstractNumId w:val="0"/>
  </w:num>
  <w:num w:numId="26" w16cid:durableId="715282008">
    <w:abstractNumId w:val="17"/>
  </w:num>
  <w:num w:numId="27" w16cid:durableId="1539466067">
    <w:abstractNumId w:val="25"/>
  </w:num>
  <w:num w:numId="28" w16cid:durableId="377749779">
    <w:abstractNumId w:val="6"/>
  </w:num>
  <w:num w:numId="29" w16cid:durableId="1820151984">
    <w:abstractNumId w:val="46"/>
  </w:num>
  <w:num w:numId="30" w16cid:durableId="1043285624">
    <w:abstractNumId w:val="8"/>
  </w:num>
  <w:num w:numId="31" w16cid:durableId="576600428">
    <w:abstractNumId w:val="3"/>
  </w:num>
  <w:num w:numId="32" w16cid:durableId="1476291970">
    <w:abstractNumId w:val="36"/>
  </w:num>
  <w:num w:numId="33" w16cid:durableId="1092553154">
    <w:abstractNumId w:val="23"/>
  </w:num>
  <w:num w:numId="34" w16cid:durableId="1971473206">
    <w:abstractNumId w:val="4"/>
  </w:num>
  <w:num w:numId="35" w16cid:durableId="542669457">
    <w:abstractNumId w:val="44"/>
  </w:num>
  <w:num w:numId="36" w16cid:durableId="1628706912">
    <w:abstractNumId w:val="16"/>
  </w:num>
  <w:num w:numId="37" w16cid:durableId="1466391385">
    <w:abstractNumId w:val="26"/>
  </w:num>
  <w:num w:numId="38" w16cid:durableId="1407267829">
    <w:abstractNumId w:val="39"/>
  </w:num>
  <w:num w:numId="39" w16cid:durableId="163591222">
    <w:abstractNumId w:val="31"/>
  </w:num>
  <w:num w:numId="40" w16cid:durableId="1344435658">
    <w:abstractNumId w:val="11"/>
  </w:num>
  <w:num w:numId="41" w16cid:durableId="722489900">
    <w:abstractNumId w:val="41"/>
  </w:num>
  <w:num w:numId="42" w16cid:durableId="494877369">
    <w:abstractNumId w:val="7"/>
  </w:num>
  <w:num w:numId="43" w16cid:durableId="2117601001">
    <w:abstractNumId w:val="32"/>
  </w:num>
  <w:num w:numId="44" w16cid:durableId="879825861">
    <w:abstractNumId w:val="13"/>
  </w:num>
  <w:num w:numId="45" w16cid:durableId="1252471219">
    <w:abstractNumId w:val="21"/>
  </w:num>
  <w:num w:numId="46" w16cid:durableId="976032630">
    <w:abstractNumId w:val="1"/>
  </w:num>
  <w:num w:numId="47" w16cid:durableId="1429622785">
    <w:abstractNumId w:val="47"/>
  </w:num>
  <w:num w:numId="48" w16cid:durableId="57946484">
    <w:abstractNumId w:val="10"/>
  </w:num>
  <w:num w:numId="49" w16cid:durableId="954599442">
    <w:abstractNumId w:val="47"/>
    <w:lvlOverride w:ilvl="0">
      <w:startOverride w:val="1"/>
    </w:lvlOverride>
  </w:num>
  <w:num w:numId="50" w16cid:durableId="61965478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28D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67BBE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0B79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9D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4CC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3E96"/>
    <w:rsid w:val="003746CC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274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3E32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4BB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E5C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1ADF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2DA5"/>
    <w:rsid w:val="00573ADA"/>
    <w:rsid w:val="00574777"/>
    <w:rsid w:val="0057485B"/>
    <w:rsid w:val="005758E7"/>
    <w:rsid w:val="005765EC"/>
    <w:rsid w:val="00580B4F"/>
    <w:rsid w:val="00580CB3"/>
    <w:rsid w:val="005815E9"/>
    <w:rsid w:val="00581A90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48E4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0EF3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19A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5FF4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BD2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7685A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7E8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786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0146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71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2E9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0F3B"/>
    <w:rsid w:val="00BC22D3"/>
    <w:rsid w:val="00BC3253"/>
    <w:rsid w:val="00BC3ACD"/>
    <w:rsid w:val="00BC4AAD"/>
    <w:rsid w:val="00BC5937"/>
    <w:rsid w:val="00BC60AF"/>
    <w:rsid w:val="00BC60E9"/>
    <w:rsid w:val="00BD0EFA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2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17898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2861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98"/>
    <w:rsid w:val="00F94CA4"/>
    <w:rsid w:val="00F952C6"/>
    <w:rsid w:val="00F9563B"/>
    <w:rsid w:val="00F972E5"/>
    <w:rsid w:val="00FA1BBA"/>
    <w:rsid w:val="00FA1EB5"/>
    <w:rsid w:val="00FA1F58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258</TotalTime>
  <Pages>5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7619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2022-10-27T12:10:00Z</cp:lastPrinted>
  <dcterms:created xsi:type="dcterms:W3CDTF">2023-01-10T10:21:00Z</dcterms:created>
  <dcterms:modified xsi:type="dcterms:W3CDTF">2023-01-10T15:06:00Z</dcterms:modified>
</cp:coreProperties>
</file>