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73C7BCA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61BC">
              <w:rPr>
                <w:rFonts w:ascii="Arial" w:hAnsi="Arial" w:cs="Arial"/>
                <w:color w:val="002060"/>
                <w:sz w:val="40"/>
                <w:szCs w:val="40"/>
              </w:rPr>
              <w:t>73</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C11B15">
              <w:rPr>
                <w:rFonts w:ascii="Arial" w:hAnsi="Arial" w:cs="Arial"/>
                <w:color w:val="002060"/>
                <w:sz w:val="40"/>
                <w:szCs w:val="40"/>
              </w:rPr>
              <w:t>11</w:t>
            </w:r>
            <w:r w:rsidR="00CF4C7D" w:rsidRPr="00DE1EF7">
              <w:rPr>
                <w:rFonts w:ascii="Arial" w:hAnsi="Arial" w:cs="Arial"/>
                <w:color w:val="002060"/>
                <w:sz w:val="40"/>
                <w:szCs w:val="40"/>
              </w:rPr>
              <w:t>/</w:t>
            </w:r>
            <w:r w:rsidR="00CA78A1">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CA78A1">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BBD9162"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20880">
          <w:rPr>
            <w:noProof/>
            <w:webHidden/>
            <w:color w:val="002060"/>
          </w:rPr>
          <w:t>1</w:t>
        </w:r>
        <w:r w:rsidR="00AC19D9" w:rsidRPr="00DE1EF7">
          <w:rPr>
            <w:noProof/>
            <w:webHidden/>
            <w:color w:val="002060"/>
          </w:rPr>
          <w:fldChar w:fldCharType="end"/>
        </w:r>
      </w:hyperlink>
    </w:p>
    <w:p w14:paraId="112EDB38" w14:textId="052F3363"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20880">
          <w:rPr>
            <w:noProof/>
            <w:webHidden/>
            <w:color w:val="002060"/>
          </w:rPr>
          <w:t>1</w:t>
        </w:r>
        <w:r w:rsidR="00AC19D9" w:rsidRPr="00DE1EF7">
          <w:rPr>
            <w:noProof/>
            <w:webHidden/>
            <w:color w:val="002060"/>
          </w:rPr>
          <w:fldChar w:fldCharType="end"/>
        </w:r>
      </w:hyperlink>
    </w:p>
    <w:p w14:paraId="4D9CAD43" w14:textId="01B9ACC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20880">
          <w:rPr>
            <w:noProof/>
            <w:webHidden/>
            <w:color w:val="002060"/>
          </w:rPr>
          <w:t>1</w:t>
        </w:r>
        <w:r w:rsidR="00AC19D9" w:rsidRPr="00DE1EF7">
          <w:rPr>
            <w:noProof/>
            <w:webHidden/>
            <w:color w:val="002060"/>
          </w:rPr>
          <w:fldChar w:fldCharType="end"/>
        </w:r>
      </w:hyperlink>
    </w:p>
    <w:p w14:paraId="0EAFCCD8" w14:textId="3854F370"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20880">
          <w:rPr>
            <w:noProof/>
            <w:webHidden/>
            <w:color w:val="002060"/>
          </w:rPr>
          <w:t>2</w:t>
        </w:r>
        <w:r w:rsidR="00AC19D9" w:rsidRPr="00DE1EF7">
          <w:rPr>
            <w:noProof/>
            <w:webHidden/>
            <w:color w:val="002060"/>
          </w:rPr>
          <w:fldChar w:fldCharType="end"/>
        </w:r>
      </w:hyperlink>
    </w:p>
    <w:p w14:paraId="0952245B" w14:textId="6E54CCEE"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20880">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031000F3" w:rsidR="00C71EB7" w:rsidRDefault="00C71EB7" w:rsidP="00122193">
      <w:pPr>
        <w:pStyle w:val="LndNormale1"/>
        <w:rPr>
          <w:color w:val="002060"/>
        </w:rPr>
      </w:pPr>
    </w:p>
    <w:p w14:paraId="7BCE5E95" w14:textId="77777777" w:rsidR="000F6E62" w:rsidRPr="000F6E62" w:rsidRDefault="000F6E62" w:rsidP="000F6E62">
      <w:pPr>
        <w:pStyle w:val="LndNormale1"/>
        <w:rPr>
          <w:b/>
          <w:color w:val="002060"/>
          <w:sz w:val="28"/>
          <w:szCs w:val="28"/>
        </w:rPr>
      </w:pPr>
      <w:r w:rsidRPr="000F6E62">
        <w:rPr>
          <w:b/>
          <w:color w:val="002060"/>
          <w:sz w:val="28"/>
          <w:szCs w:val="28"/>
        </w:rPr>
        <w:t>COMUNICAZIONE DEL PRESIDENTE FEDERALE</w:t>
      </w:r>
    </w:p>
    <w:p w14:paraId="370F6188" w14:textId="77777777" w:rsidR="000F6E62" w:rsidRPr="000F6E62" w:rsidRDefault="000F6E62" w:rsidP="000F6E62">
      <w:pPr>
        <w:pStyle w:val="LndNormale1"/>
        <w:rPr>
          <w:color w:val="002060"/>
        </w:rPr>
      </w:pPr>
    </w:p>
    <w:p w14:paraId="641D6B5B" w14:textId="77777777" w:rsidR="000F6E62" w:rsidRPr="000F6E62" w:rsidRDefault="000F6E62" w:rsidP="000F6E62">
      <w:pPr>
        <w:pStyle w:val="LndNormale1"/>
        <w:rPr>
          <w:color w:val="002060"/>
        </w:rPr>
      </w:pPr>
      <w:r w:rsidRPr="000F6E62">
        <w:rPr>
          <w:color w:val="002060"/>
        </w:rPr>
        <w:t>Si allega la comunicazione del Presidente Federale inoltrata all’attenzione dei Presidente delle Società aderenti</w:t>
      </w:r>
    </w:p>
    <w:p w14:paraId="18010FF8" w14:textId="064806EC" w:rsidR="000F6E62" w:rsidRDefault="000F6E62" w:rsidP="00122193">
      <w:pPr>
        <w:pStyle w:val="LndNormale1"/>
        <w:rPr>
          <w:color w:val="002060"/>
        </w:rPr>
      </w:pPr>
    </w:p>
    <w:p w14:paraId="143E4EA6" w14:textId="77777777" w:rsidR="000F6E62" w:rsidRPr="000F6E62" w:rsidRDefault="000F6E62"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AB5C269" w14:textId="19C1F1CD" w:rsidR="00BB49D0" w:rsidRPr="000F6E62" w:rsidRDefault="00BB49D0" w:rsidP="00F336CC">
      <w:pPr>
        <w:rPr>
          <w:rFonts w:ascii="Arial" w:hAnsi="Arial" w:cs="Arial"/>
          <w:color w:val="002060"/>
          <w:sz w:val="22"/>
          <w:szCs w:val="22"/>
        </w:rPr>
      </w:pPr>
    </w:p>
    <w:p w14:paraId="4D0CFFBD" w14:textId="77777777" w:rsidR="000F6E62" w:rsidRPr="000F6E62" w:rsidRDefault="000F6E62" w:rsidP="000F6E62">
      <w:pPr>
        <w:pStyle w:val="LndNormale1"/>
        <w:rPr>
          <w:b/>
          <w:color w:val="002060"/>
          <w:sz w:val="28"/>
          <w:szCs w:val="28"/>
        </w:rPr>
      </w:pPr>
      <w:r w:rsidRPr="000F6E62">
        <w:rPr>
          <w:b/>
          <w:color w:val="002060"/>
          <w:sz w:val="28"/>
          <w:szCs w:val="28"/>
        </w:rPr>
        <w:t>CIRCOLARE N. 56 DEL 03.01.2023</w:t>
      </w:r>
    </w:p>
    <w:p w14:paraId="2764B49E" w14:textId="77777777" w:rsidR="000F6E62" w:rsidRDefault="000F6E62" w:rsidP="000F6E62">
      <w:pPr>
        <w:pStyle w:val="LndNormale1"/>
        <w:rPr>
          <w:color w:val="002060"/>
        </w:rPr>
      </w:pPr>
    </w:p>
    <w:p w14:paraId="06BBCBFB" w14:textId="5A19B5EA" w:rsidR="000F6E62" w:rsidRPr="000F6E62" w:rsidRDefault="000F6E62" w:rsidP="000F6E62">
      <w:pPr>
        <w:pStyle w:val="LndNormale1"/>
        <w:rPr>
          <w:color w:val="002060"/>
        </w:rPr>
      </w:pPr>
      <w:r w:rsidRPr="000F6E62">
        <w:rPr>
          <w:color w:val="002060"/>
        </w:rPr>
        <w:t>Si pubblica, per opportuna conoscenza, la copia della circolare n. 1-2023 elaborata dal Centro Studi Tributari della L.N.D. avente per oggetto:</w:t>
      </w:r>
    </w:p>
    <w:p w14:paraId="6D8D193F" w14:textId="77777777" w:rsidR="000F6E62" w:rsidRPr="000F6E62" w:rsidRDefault="000F6E62" w:rsidP="000F6E62">
      <w:pPr>
        <w:pStyle w:val="LndNormale1"/>
        <w:rPr>
          <w:b/>
          <w:i/>
          <w:color w:val="002060"/>
        </w:rPr>
      </w:pPr>
      <w:r w:rsidRPr="000F6E62">
        <w:rPr>
          <w:b/>
          <w:i/>
          <w:color w:val="002060"/>
        </w:rPr>
        <w:t>“Legge 29 dicembre 2022, n. 197 – Legge di Bilancio 2023.”</w:t>
      </w:r>
    </w:p>
    <w:p w14:paraId="4065F8B9" w14:textId="5EE799A2" w:rsidR="000F6E62" w:rsidRDefault="000F6E62" w:rsidP="00F336CC">
      <w:pPr>
        <w:rPr>
          <w:rFonts w:ascii="Arial" w:hAnsi="Arial" w:cs="Arial"/>
          <w:color w:val="002060"/>
          <w:sz w:val="22"/>
          <w:szCs w:val="22"/>
        </w:rPr>
      </w:pPr>
    </w:p>
    <w:p w14:paraId="75FDD24F" w14:textId="77777777" w:rsidR="000F6E62" w:rsidRPr="000F6E62" w:rsidRDefault="000F6E62" w:rsidP="00F336CC">
      <w:pPr>
        <w:rPr>
          <w:rFonts w:ascii="Arial" w:hAnsi="Arial" w:cs="Arial"/>
          <w:color w:val="002060"/>
          <w:sz w:val="22"/>
          <w:szCs w:val="22"/>
        </w:rPr>
      </w:pPr>
    </w:p>
    <w:p w14:paraId="409113C2" w14:textId="77777777" w:rsidR="000F6E62" w:rsidRPr="000F6E62" w:rsidRDefault="000F6E62" w:rsidP="000F6E62">
      <w:pPr>
        <w:pStyle w:val="LndNormale1"/>
        <w:rPr>
          <w:b/>
          <w:color w:val="002060"/>
          <w:sz w:val="28"/>
          <w:szCs w:val="28"/>
        </w:rPr>
      </w:pPr>
      <w:r w:rsidRPr="000F6E62">
        <w:rPr>
          <w:b/>
          <w:color w:val="002060"/>
          <w:sz w:val="28"/>
          <w:szCs w:val="28"/>
        </w:rPr>
        <w:t>CIRCOLARE N. 57 DEL 05.01.2023</w:t>
      </w:r>
    </w:p>
    <w:p w14:paraId="5A4CE414" w14:textId="77777777" w:rsidR="000F6E62" w:rsidRDefault="000F6E62" w:rsidP="000F6E62">
      <w:pPr>
        <w:pStyle w:val="LndNormale1"/>
        <w:rPr>
          <w:color w:val="002060"/>
        </w:rPr>
      </w:pPr>
    </w:p>
    <w:p w14:paraId="18AFC5E8" w14:textId="257A2792" w:rsidR="000F6E62" w:rsidRPr="000F6E62" w:rsidRDefault="000F6E62" w:rsidP="000F6E62">
      <w:pPr>
        <w:pStyle w:val="LndNormale1"/>
        <w:rPr>
          <w:color w:val="002060"/>
        </w:rPr>
      </w:pPr>
      <w:r w:rsidRPr="000F6E62">
        <w:rPr>
          <w:color w:val="002060"/>
        </w:rPr>
        <w:lastRenderedPageBreak/>
        <w:t>Si pubblica, per opportuna conoscenza, la copia della circolare n. 2-2023 elaborata dal Centro Studi Tributari della L.N.D. avente per oggetto:</w:t>
      </w:r>
    </w:p>
    <w:p w14:paraId="2A481340" w14:textId="77777777" w:rsidR="000F6E62" w:rsidRPr="000F6E62" w:rsidRDefault="000F6E62" w:rsidP="000F6E62">
      <w:pPr>
        <w:pStyle w:val="LndNormale1"/>
        <w:rPr>
          <w:b/>
          <w:i/>
          <w:color w:val="002060"/>
        </w:rPr>
      </w:pPr>
      <w:r w:rsidRPr="000F6E62">
        <w:rPr>
          <w:b/>
          <w:i/>
          <w:color w:val="002060"/>
        </w:rPr>
        <w:t>“Anno 2023 – Principali scadenze tributarie.”</w:t>
      </w:r>
    </w:p>
    <w:p w14:paraId="089E6B8F" w14:textId="77777777" w:rsidR="000F6E62" w:rsidRPr="000F6E62" w:rsidRDefault="000F6E62" w:rsidP="00F336CC">
      <w:pPr>
        <w:rPr>
          <w:rFonts w:ascii="Arial" w:hAnsi="Arial" w:cs="Arial"/>
          <w:color w:val="002060"/>
          <w:sz w:val="22"/>
          <w:szCs w:val="22"/>
        </w:rPr>
      </w:pPr>
    </w:p>
    <w:p w14:paraId="6A3663CB" w14:textId="77777777" w:rsidR="000F6E62" w:rsidRPr="000F6E62" w:rsidRDefault="000F6E62" w:rsidP="00F336CC">
      <w:pPr>
        <w:rPr>
          <w:rFonts w:ascii="Arial" w:hAnsi="Arial" w:cs="Arial"/>
          <w:color w:val="002060"/>
          <w:sz w:val="22"/>
          <w:szCs w:val="22"/>
        </w:rPr>
      </w:pPr>
    </w:p>
    <w:p w14:paraId="2C740C09" w14:textId="15F3E895"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361CBBF"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0085A2F4" w14:textId="63B85A4C" w:rsidR="00BC5872" w:rsidRDefault="00BC5872" w:rsidP="009D0C38">
      <w:pPr>
        <w:pStyle w:val="LndNormale1"/>
        <w:rPr>
          <w:rFonts w:cs="Arial"/>
          <w:b/>
          <w:color w:val="002060"/>
          <w:szCs w:val="22"/>
        </w:rPr>
      </w:pPr>
    </w:p>
    <w:p w14:paraId="326CF0A6" w14:textId="1858DE62" w:rsidR="00C11B15" w:rsidRDefault="00C11B15" w:rsidP="009D0C38">
      <w:pPr>
        <w:pStyle w:val="LndNormale1"/>
        <w:rPr>
          <w:rFonts w:cs="Arial"/>
          <w:b/>
          <w:color w:val="002060"/>
          <w:szCs w:val="22"/>
        </w:rPr>
      </w:pPr>
    </w:p>
    <w:p w14:paraId="61EDC417" w14:textId="77777777" w:rsidR="00C11B15" w:rsidRDefault="00C11B15" w:rsidP="00C11B15">
      <w:pPr>
        <w:pStyle w:val="LndNormale1"/>
        <w:jc w:val="left"/>
        <w:rPr>
          <w:b/>
          <w:color w:val="002060"/>
          <w:sz w:val="28"/>
          <w:szCs w:val="28"/>
        </w:rPr>
      </w:pPr>
      <w:r>
        <w:rPr>
          <w:b/>
          <w:color w:val="002060"/>
          <w:sz w:val="28"/>
          <w:szCs w:val="28"/>
        </w:rPr>
        <w:t>SPOSTAMENTO GARE</w:t>
      </w:r>
    </w:p>
    <w:p w14:paraId="7988867C" w14:textId="77777777" w:rsidR="00C11B15" w:rsidRDefault="00C11B15" w:rsidP="00C11B15">
      <w:pPr>
        <w:pStyle w:val="LndNormale1"/>
        <w:rPr>
          <w:color w:val="002060"/>
          <w:szCs w:val="22"/>
        </w:rPr>
      </w:pPr>
    </w:p>
    <w:p w14:paraId="059C44FA" w14:textId="77777777" w:rsidR="00C11B15" w:rsidRDefault="00C11B15" w:rsidP="00C11B15">
      <w:pPr>
        <w:pStyle w:val="LndNormale1"/>
        <w:rPr>
          <w:color w:val="002060"/>
          <w:szCs w:val="22"/>
        </w:rPr>
      </w:pPr>
      <w:r>
        <w:rPr>
          <w:color w:val="002060"/>
          <w:szCs w:val="22"/>
        </w:rPr>
        <w:t xml:space="preserve">Non saranno rinviate gare a data da destinarsi. </w:t>
      </w:r>
    </w:p>
    <w:p w14:paraId="570EDD19" w14:textId="77777777" w:rsidR="00C11B15" w:rsidRDefault="00C11B15" w:rsidP="00C11B15">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7044DD59" w14:textId="77777777" w:rsidR="00C11B15" w:rsidRDefault="00C11B15" w:rsidP="00C11B15">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CEC944C" w14:textId="77777777" w:rsidR="00C11B15" w:rsidRDefault="00C11B15" w:rsidP="00C11B15">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416486C3" w14:textId="1F50A679" w:rsidR="00515D96" w:rsidRDefault="00515D96" w:rsidP="009D0C38">
      <w:pPr>
        <w:pStyle w:val="LndNormale1"/>
        <w:rPr>
          <w:rFonts w:cs="Arial"/>
          <w:b/>
          <w:color w:val="002060"/>
          <w:szCs w:val="22"/>
        </w:rPr>
      </w:pPr>
    </w:p>
    <w:p w14:paraId="740F3051" w14:textId="77777777" w:rsidR="00C11B15" w:rsidRPr="00BD4469" w:rsidRDefault="00C11B15" w:rsidP="009D0C38">
      <w:pPr>
        <w:pStyle w:val="LndNormale1"/>
        <w:rPr>
          <w:rFonts w:cs="Arial"/>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BC97A76" w14:textId="77777777" w:rsidR="00BB49D0" w:rsidRPr="002F7285" w:rsidRDefault="00BB49D0" w:rsidP="00BB49D0">
      <w:pPr>
        <w:pStyle w:val="breakline"/>
        <w:rPr>
          <w:color w:val="002060"/>
        </w:rPr>
      </w:pPr>
    </w:p>
    <w:p w14:paraId="2B1562C7" w14:textId="77777777" w:rsidR="007C6ECE" w:rsidRPr="000A1934" w:rsidRDefault="007C6ECE" w:rsidP="007C6ECE">
      <w:pPr>
        <w:pStyle w:val="titolocampionato0"/>
        <w:shd w:val="clear" w:color="auto" w:fill="CCCCCC"/>
        <w:spacing w:before="80" w:after="40"/>
        <w:rPr>
          <w:color w:val="002060"/>
        </w:rPr>
      </w:pPr>
      <w:r w:rsidRPr="000A1934">
        <w:rPr>
          <w:color w:val="002060"/>
        </w:rPr>
        <w:t>CALCIO A CINQUE SERIE C1</w:t>
      </w:r>
    </w:p>
    <w:p w14:paraId="6E7B3353" w14:textId="77777777" w:rsidR="007C6ECE" w:rsidRPr="000A1934" w:rsidRDefault="007C6ECE" w:rsidP="007C6ECE">
      <w:pPr>
        <w:pStyle w:val="titoloprinc0"/>
        <w:rPr>
          <w:color w:val="002060"/>
        </w:rPr>
      </w:pPr>
      <w:r w:rsidRPr="000A1934">
        <w:rPr>
          <w:color w:val="002060"/>
        </w:rPr>
        <w:t>VARIAZIONI AL PROGRAMMA GARE</w:t>
      </w:r>
    </w:p>
    <w:p w14:paraId="076CD87D" w14:textId="77777777" w:rsidR="007C6ECE" w:rsidRPr="000A1934" w:rsidRDefault="007C6ECE" w:rsidP="007C6ECE">
      <w:pPr>
        <w:pStyle w:val="breakline"/>
        <w:rPr>
          <w:color w:val="002060"/>
        </w:rPr>
      </w:pPr>
    </w:p>
    <w:p w14:paraId="75B9E516"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6ECE" w:rsidRPr="000A1934" w14:paraId="5930B721" w14:textId="77777777" w:rsidTr="00F975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6673D" w14:textId="77777777" w:rsidR="007C6ECE" w:rsidRPr="000A1934" w:rsidRDefault="007C6ECE" w:rsidP="00F9758E">
            <w:pPr>
              <w:pStyle w:val="headertabella0"/>
              <w:rPr>
                <w:color w:val="002060"/>
              </w:rPr>
            </w:pPr>
            <w:r w:rsidRPr="000A1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37EE0" w14:textId="77777777" w:rsidR="007C6ECE" w:rsidRPr="000A1934" w:rsidRDefault="007C6ECE" w:rsidP="00F9758E">
            <w:pPr>
              <w:pStyle w:val="headertabella0"/>
              <w:rPr>
                <w:color w:val="002060"/>
              </w:rPr>
            </w:pPr>
            <w:r w:rsidRPr="000A1934">
              <w:rPr>
                <w:color w:val="002060"/>
              </w:rPr>
              <w:t xml:space="preserve">N° </w:t>
            </w:r>
            <w:proofErr w:type="spellStart"/>
            <w:r w:rsidRPr="000A1934">
              <w:rPr>
                <w:color w:val="002060"/>
              </w:rPr>
              <w:t>Gior</w:t>
            </w:r>
            <w:proofErr w:type="spellEnd"/>
            <w:r w:rsidRPr="000A193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750FD" w14:textId="77777777" w:rsidR="007C6ECE" w:rsidRPr="000A1934" w:rsidRDefault="007C6ECE" w:rsidP="00F9758E">
            <w:pPr>
              <w:pStyle w:val="headertabella0"/>
              <w:rPr>
                <w:color w:val="002060"/>
              </w:rPr>
            </w:pPr>
            <w:r w:rsidRPr="000A1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AA5D1" w14:textId="77777777" w:rsidR="007C6ECE" w:rsidRPr="000A1934" w:rsidRDefault="007C6ECE" w:rsidP="00F9758E">
            <w:pPr>
              <w:pStyle w:val="headertabella0"/>
              <w:rPr>
                <w:color w:val="002060"/>
              </w:rPr>
            </w:pPr>
            <w:r w:rsidRPr="000A1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82DB4" w14:textId="77777777" w:rsidR="007C6ECE" w:rsidRPr="000A1934" w:rsidRDefault="007C6ECE" w:rsidP="00F9758E">
            <w:pPr>
              <w:pStyle w:val="headertabella0"/>
              <w:rPr>
                <w:color w:val="002060"/>
              </w:rPr>
            </w:pPr>
            <w:r w:rsidRPr="000A1934">
              <w:rPr>
                <w:color w:val="002060"/>
              </w:rPr>
              <w:t xml:space="preserve">Data </w:t>
            </w:r>
            <w:proofErr w:type="spellStart"/>
            <w:r w:rsidRPr="000A1934">
              <w:rPr>
                <w:color w:val="002060"/>
              </w:rPr>
              <w:t>Orig</w:t>
            </w:r>
            <w:proofErr w:type="spellEnd"/>
            <w:r w:rsidRPr="000A19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E0B1D" w14:textId="77777777" w:rsidR="007C6ECE" w:rsidRPr="000A1934" w:rsidRDefault="007C6ECE" w:rsidP="00F9758E">
            <w:pPr>
              <w:pStyle w:val="headertabella0"/>
              <w:rPr>
                <w:color w:val="002060"/>
              </w:rPr>
            </w:pPr>
            <w:r w:rsidRPr="000A1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D1E45" w14:textId="77777777" w:rsidR="007C6ECE" w:rsidRPr="000A1934" w:rsidRDefault="007C6ECE" w:rsidP="00F9758E">
            <w:pPr>
              <w:pStyle w:val="headertabella0"/>
              <w:rPr>
                <w:color w:val="002060"/>
              </w:rPr>
            </w:pPr>
            <w:r w:rsidRPr="000A1934">
              <w:rPr>
                <w:color w:val="002060"/>
              </w:rPr>
              <w:t xml:space="preserve">Ora </w:t>
            </w:r>
            <w:proofErr w:type="spellStart"/>
            <w:r w:rsidRPr="000A1934">
              <w:rPr>
                <w:color w:val="002060"/>
              </w:rPr>
              <w:t>Orig</w:t>
            </w:r>
            <w:proofErr w:type="spellEnd"/>
            <w:r w:rsidRPr="000A193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F0286" w14:textId="77777777" w:rsidR="007C6ECE" w:rsidRPr="000A1934" w:rsidRDefault="007C6ECE" w:rsidP="00F9758E">
            <w:pPr>
              <w:pStyle w:val="headertabella0"/>
              <w:rPr>
                <w:color w:val="002060"/>
              </w:rPr>
            </w:pPr>
            <w:r w:rsidRPr="000A1934">
              <w:rPr>
                <w:color w:val="002060"/>
              </w:rPr>
              <w:t>Impianto</w:t>
            </w:r>
          </w:p>
        </w:tc>
      </w:tr>
      <w:tr w:rsidR="007C6ECE" w:rsidRPr="000A1934" w14:paraId="5E8D21EB"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4EEC" w14:textId="77777777" w:rsidR="007C6ECE" w:rsidRPr="000A1934" w:rsidRDefault="007C6ECE" w:rsidP="00F9758E">
            <w:pPr>
              <w:pStyle w:val="rowtabella0"/>
              <w:rPr>
                <w:color w:val="002060"/>
                <w:highlight w:val="yellow"/>
              </w:rPr>
            </w:pPr>
            <w:r w:rsidRPr="000A1934">
              <w:rPr>
                <w:color w:val="002060"/>
                <w:highlight w:val="yellow"/>
              </w:rPr>
              <w:t>27/01/2023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676B9" w14:textId="77777777" w:rsidR="007C6ECE" w:rsidRPr="000A1934" w:rsidRDefault="007C6ECE" w:rsidP="00F9758E">
            <w:pPr>
              <w:pStyle w:val="rowtabella0"/>
              <w:jc w:val="center"/>
              <w:rPr>
                <w:color w:val="002060"/>
                <w:highlight w:val="yellow"/>
              </w:rPr>
            </w:pPr>
            <w:r w:rsidRPr="000A1934">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5985" w14:textId="77777777" w:rsidR="007C6ECE" w:rsidRPr="000A1934" w:rsidRDefault="007C6ECE" w:rsidP="00F9758E">
            <w:pPr>
              <w:pStyle w:val="rowtabella0"/>
              <w:rPr>
                <w:color w:val="002060"/>
                <w:highlight w:val="yellow"/>
              </w:rPr>
            </w:pPr>
            <w:r w:rsidRPr="000A1934">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13A3" w14:textId="77777777" w:rsidR="007C6ECE" w:rsidRPr="000A1934" w:rsidRDefault="007C6ECE" w:rsidP="00F9758E">
            <w:pPr>
              <w:pStyle w:val="rowtabella0"/>
              <w:rPr>
                <w:color w:val="002060"/>
                <w:highlight w:val="yellow"/>
              </w:rPr>
            </w:pPr>
            <w:r w:rsidRPr="000A1934">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49A1" w14:textId="77777777" w:rsidR="007C6ECE" w:rsidRPr="000A1934" w:rsidRDefault="007C6ECE" w:rsidP="00F9758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712A" w14:textId="77777777" w:rsidR="007C6ECE" w:rsidRPr="000A1934" w:rsidRDefault="007C6ECE" w:rsidP="00F9758E">
            <w:pPr>
              <w:pStyle w:val="rowtabella0"/>
              <w:jc w:val="center"/>
              <w:rPr>
                <w:color w:val="002060"/>
                <w:highlight w:val="yellow"/>
              </w:rPr>
            </w:pPr>
            <w:r w:rsidRPr="000A1934">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943A1" w14:textId="77777777" w:rsidR="007C6ECE" w:rsidRPr="000A1934" w:rsidRDefault="007C6ECE" w:rsidP="00F9758E">
            <w:pPr>
              <w:pStyle w:val="rowtabella0"/>
              <w:jc w:val="center"/>
              <w:rPr>
                <w:color w:val="002060"/>
              </w:rPr>
            </w:pPr>
            <w:r w:rsidRPr="000A1934">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5C7D" w14:textId="77777777" w:rsidR="007C6ECE" w:rsidRPr="000A1934" w:rsidRDefault="007C6ECE" w:rsidP="00F9758E">
            <w:pPr>
              <w:rPr>
                <w:color w:val="002060"/>
              </w:rPr>
            </w:pPr>
          </w:p>
        </w:tc>
      </w:tr>
      <w:tr w:rsidR="007C6ECE" w:rsidRPr="000A1934" w14:paraId="686F0792"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0D89" w14:textId="77777777" w:rsidR="007C6ECE" w:rsidRPr="000A1934" w:rsidRDefault="007C6ECE" w:rsidP="00F9758E">
            <w:pPr>
              <w:pStyle w:val="rowtabella0"/>
              <w:rPr>
                <w:color w:val="002060"/>
                <w:highlight w:val="yellow"/>
              </w:rPr>
            </w:pPr>
            <w:r w:rsidRPr="000A1934">
              <w:rPr>
                <w:color w:val="002060"/>
                <w:highlight w:val="yellow"/>
              </w:rPr>
              <w:t>10/02/2023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2074" w14:textId="77777777" w:rsidR="007C6ECE" w:rsidRPr="000A1934" w:rsidRDefault="007C6ECE" w:rsidP="00F9758E">
            <w:pPr>
              <w:pStyle w:val="rowtabella0"/>
              <w:jc w:val="center"/>
              <w:rPr>
                <w:color w:val="002060"/>
                <w:highlight w:val="yellow"/>
              </w:rPr>
            </w:pPr>
            <w:r w:rsidRPr="000A193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0DA41" w14:textId="77777777" w:rsidR="007C6ECE" w:rsidRPr="000A1934" w:rsidRDefault="007C6ECE" w:rsidP="00F9758E">
            <w:pPr>
              <w:pStyle w:val="rowtabella0"/>
              <w:rPr>
                <w:color w:val="002060"/>
                <w:highlight w:val="yellow"/>
              </w:rPr>
            </w:pPr>
            <w:r w:rsidRPr="000A1934">
              <w:rPr>
                <w:color w:val="002060"/>
                <w:highlight w:val="yellow"/>
              </w:rPr>
              <w:t>PIETRALACROCE 73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E0D5" w14:textId="77777777" w:rsidR="007C6ECE" w:rsidRPr="000A1934" w:rsidRDefault="007C6ECE" w:rsidP="00F9758E">
            <w:pPr>
              <w:pStyle w:val="rowtabella0"/>
              <w:rPr>
                <w:color w:val="002060"/>
                <w:highlight w:val="yellow"/>
              </w:rPr>
            </w:pPr>
            <w:r w:rsidRPr="000A1934">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1089" w14:textId="77777777" w:rsidR="007C6ECE" w:rsidRPr="000A1934" w:rsidRDefault="007C6ECE" w:rsidP="00F9758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4AB6" w14:textId="77777777" w:rsidR="007C6ECE" w:rsidRPr="000A1934" w:rsidRDefault="007C6ECE" w:rsidP="00F9758E">
            <w:pPr>
              <w:pStyle w:val="rowtabella0"/>
              <w:jc w:val="center"/>
              <w:rPr>
                <w:color w:val="002060"/>
                <w:highlight w:val="yellow"/>
              </w:rPr>
            </w:pPr>
            <w:r w:rsidRPr="000A1934">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F405" w14:textId="77777777" w:rsidR="007C6ECE" w:rsidRPr="000A1934" w:rsidRDefault="007C6ECE" w:rsidP="00F9758E">
            <w:pPr>
              <w:pStyle w:val="rowtabella0"/>
              <w:jc w:val="center"/>
              <w:rPr>
                <w:color w:val="002060"/>
              </w:rPr>
            </w:pPr>
            <w:r w:rsidRPr="000A1934">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A3DBC" w14:textId="77777777" w:rsidR="007C6ECE" w:rsidRPr="000A1934" w:rsidRDefault="007C6ECE" w:rsidP="00F9758E">
            <w:pPr>
              <w:rPr>
                <w:color w:val="002060"/>
              </w:rPr>
            </w:pPr>
          </w:p>
        </w:tc>
      </w:tr>
      <w:tr w:rsidR="007C6ECE" w:rsidRPr="000A1934" w14:paraId="6D713D1E"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67AD" w14:textId="77777777" w:rsidR="007C6ECE" w:rsidRPr="000A1934" w:rsidRDefault="007C6ECE" w:rsidP="00F9758E">
            <w:pPr>
              <w:pStyle w:val="rowtabella0"/>
              <w:rPr>
                <w:color w:val="002060"/>
                <w:highlight w:val="yellow"/>
              </w:rPr>
            </w:pPr>
            <w:r w:rsidRPr="000A1934">
              <w:rPr>
                <w:color w:val="002060"/>
                <w:highlight w:val="yellow"/>
              </w:rPr>
              <w:t>24/02/2023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0015" w14:textId="77777777" w:rsidR="007C6ECE" w:rsidRPr="000A1934" w:rsidRDefault="007C6ECE" w:rsidP="00F9758E">
            <w:pPr>
              <w:pStyle w:val="rowtabella0"/>
              <w:jc w:val="center"/>
              <w:rPr>
                <w:color w:val="002060"/>
                <w:highlight w:val="yellow"/>
              </w:rPr>
            </w:pPr>
            <w:r w:rsidRPr="000A1934">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1438" w14:textId="77777777" w:rsidR="007C6ECE" w:rsidRPr="000A1934" w:rsidRDefault="007C6ECE" w:rsidP="00F9758E">
            <w:pPr>
              <w:pStyle w:val="rowtabella0"/>
              <w:rPr>
                <w:color w:val="002060"/>
                <w:highlight w:val="yellow"/>
              </w:rPr>
            </w:pPr>
            <w:r w:rsidRPr="000A1934">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4AC72" w14:textId="77777777" w:rsidR="007C6ECE" w:rsidRPr="000A1934" w:rsidRDefault="007C6ECE" w:rsidP="00F9758E">
            <w:pPr>
              <w:pStyle w:val="rowtabella0"/>
              <w:rPr>
                <w:color w:val="002060"/>
                <w:highlight w:val="yellow"/>
              </w:rPr>
            </w:pPr>
            <w:r w:rsidRPr="000A1934">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4DE1" w14:textId="77777777" w:rsidR="007C6ECE" w:rsidRPr="000A1934" w:rsidRDefault="007C6ECE" w:rsidP="00F9758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A0FB" w14:textId="77777777" w:rsidR="007C6ECE" w:rsidRPr="000A1934" w:rsidRDefault="007C6ECE" w:rsidP="00F9758E">
            <w:pPr>
              <w:pStyle w:val="rowtabella0"/>
              <w:jc w:val="center"/>
              <w:rPr>
                <w:color w:val="002060"/>
                <w:highlight w:val="yellow"/>
              </w:rPr>
            </w:pPr>
            <w:r w:rsidRPr="000A1934">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9AC6" w14:textId="77777777" w:rsidR="007C6ECE" w:rsidRPr="000A1934" w:rsidRDefault="007C6ECE" w:rsidP="00F9758E">
            <w:pPr>
              <w:pStyle w:val="rowtabella0"/>
              <w:jc w:val="center"/>
              <w:rPr>
                <w:color w:val="002060"/>
              </w:rPr>
            </w:pPr>
            <w:r w:rsidRPr="000A1934">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4C62" w14:textId="77777777" w:rsidR="007C6ECE" w:rsidRPr="000A1934" w:rsidRDefault="007C6ECE" w:rsidP="00F9758E">
            <w:pPr>
              <w:rPr>
                <w:color w:val="002060"/>
              </w:rPr>
            </w:pPr>
          </w:p>
        </w:tc>
      </w:tr>
    </w:tbl>
    <w:p w14:paraId="2C4288DB" w14:textId="77777777" w:rsidR="007C6ECE" w:rsidRPr="000A1934" w:rsidRDefault="007C6ECE" w:rsidP="007C6ECE">
      <w:pPr>
        <w:pStyle w:val="breakline"/>
        <w:rPr>
          <w:rFonts w:eastAsiaTheme="minorEastAsia"/>
          <w:color w:val="002060"/>
        </w:rPr>
      </w:pPr>
    </w:p>
    <w:p w14:paraId="0F891533" w14:textId="77777777" w:rsidR="007C6ECE" w:rsidRPr="000A1934" w:rsidRDefault="007C6ECE" w:rsidP="007C6ECE">
      <w:pPr>
        <w:pStyle w:val="breakline"/>
        <w:rPr>
          <w:color w:val="002060"/>
        </w:rPr>
      </w:pPr>
    </w:p>
    <w:p w14:paraId="18FEFEA0" w14:textId="77777777" w:rsidR="007C6ECE" w:rsidRPr="000A1934" w:rsidRDefault="007C6ECE" w:rsidP="007C6ECE">
      <w:pPr>
        <w:pStyle w:val="titoloprinc0"/>
        <w:rPr>
          <w:color w:val="002060"/>
        </w:rPr>
      </w:pPr>
      <w:r w:rsidRPr="000A1934">
        <w:rPr>
          <w:color w:val="002060"/>
        </w:rPr>
        <w:t>CLASSIFICA</w:t>
      </w:r>
    </w:p>
    <w:p w14:paraId="097B0357" w14:textId="77777777" w:rsidR="007C6ECE" w:rsidRPr="000A1934" w:rsidRDefault="007C6ECE" w:rsidP="007C6ECE">
      <w:pPr>
        <w:pStyle w:val="breakline"/>
        <w:rPr>
          <w:color w:val="002060"/>
        </w:rPr>
      </w:pPr>
    </w:p>
    <w:p w14:paraId="4F3BD175" w14:textId="77777777" w:rsidR="007C6ECE" w:rsidRPr="000A1934" w:rsidRDefault="007C6ECE" w:rsidP="007C6ECE">
      <w:pPr>
        <w:pStyle w:val="breakline"/>
        <w:rPr>
          <w:color w:val="002060"/>
        </w:rPr>
      </w:pPr>
    </w:p>
    <w:p w14:paraId="44DF5FD4"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19A9453A"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C1830"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8D0E9"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374ED"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992B9"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E88F8"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949B0"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CDC9A"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7B691"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3C27A"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88813" w14:textId="77777777" w:rsidR="007C6ECE" w:rsidRPr="000A1934" w:rsidRDefault="007C6ECE" w:rsidP="00F9758E">
            <w:pPr>
              <w:pStyle w:val="headertabella0"/>
              <w:rPr>
                <w:color w:val="002060"/>
              </w:rPr>
            </w:pPr>
            <w:r w:rsidRPr="000A1934">
              <w:rPr>
                <w:color w:val="002060"/>
              </w:rPr>
              <w:t>PE</w:t>
            </w:r>
          </w:p>
        </w:tc>
      </w:tr>
      <w:tr w:rsidR="007C6ECE" w:rsidRPr="000A1934" w14:paraId="797B77B6"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D19385" w14:textId="77777777" w:rsidR="007C6ECE" w:rsidRPr="000A1934" w:rsidRDefault="007C6ECE" w:rsidP="00F9758E">
            <w:pPr>
              <w:pStyle w:val="rowtabella0"/>
              <w:rPr>
                <w:color w:val="002060"/>
              </w:rPr>
            </w:pPr>
            <w:r w:rsidRPr="000A1934">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19CD" w14:textId="77777777" w:rsidR="007C6ECE" w:rsidRPr="000A1934" w:rsidRDefault="007C6ECE" w:rsidP="00F9758E">
            <w:pPr>
              <w:pStyle w:val="rowtabella0"/>
              <w:jc w:val="center"/>
              <w:rPr>
                <w:color w:val="002060"/>
              </w:rPr>
            </w:pPr>
            <w:r w:rsidRPr="000A1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BA810"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B3871"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1D9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2232"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180B4" w14:textId="77777777" w:rsidR="007C6ECE" w:rsidRPr="000A1934" w:rsidRDefault="007C6ECE" w:rsidP="00F9758E">
            <w:pPr>
              <w:pStyle w:val="rowtabella0"/>
              <w:jc w:val="center"/>
              <w:rPr>
                <w:color w:val="002060"/>
              </w:rPr>
            </w:pPr>
            <w:r w:rsidRPr="000A1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3722"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E09A"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5833" w14:textId="77777777" w:rsidR="007C6ECE" w:rsidRPr="000A1934" w:rsidRDefault="007C6ECE" w:rsidP="00F9758E">
            <w:pPr>
              <w:pStyle w:val="rowtabella0"/>
              <w:jc w:val="center"/>
              <w:rPr>
                <w:color w:val="002060"/>
              </w:rPr>
            </w:pPr>
            <w:r w:rsidRPr="000A1934">
              <w:rPr>
                <w:color w:val="002060"/>
              </w:rPr>
              <w:t>0</w:t>
            </w:r>
          </w:p>
        </w:tc>
      </w:tr>
      <w:tr w:rsidR="007C6ECE" w:rsidRPr="000A1934" w14:paraId="37ECAA8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C837F" w14:textId="77777777" w:rsidR="007C6ECE" w:rsidRPr="000A1934" w:rsidRDefault="007C6ECE" w:rsidP="00F9758E">
            <w:pPr>
              <w:pStyle w:val="rowtabella0"/>
              <w:rPr>
                <w:color w:val="002060"/>
              </w:rPr>
            </w:pPr>
            <w:r w:rsidRPr="000A193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D54B6"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9F16"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E815"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A4658"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7A34"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0DBB" w14:textId="77777777" w:rsidR="007C6ECE" w:rsidRPr="000A1934" w:rsidRDefault="007C6ECE" w:rsidP="00F9758E">
            <w:pPr>
              <w:pStyle w:val="rowtabella0"/>
              <w:jc w:val="center"/>
              <w:rPr>
                <w:color w:val="002060"/>
              </w:rPr>
            </w:pPr>
            <w:r w:rsidRPr="000A19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ADE7"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5135"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3360" w14:textId="77777777" w:rsidR="007C6ECE" w:rsidRPr="000A1934" w:rsidRDefault="007C6ECE" w:rsidP="00F9758E">
            <w:pPr>
              <w:pStyle w:val="rowtabella0"/>
              <w:jc w:val="center"/>
              <w:rPr>
                <w:color w:val="002060"/>
              </w:rPr>
            </w:pPr>
            <w:r w:rsidRPr="000A1934">
              <w:rPr>
                <w:color w:val="002060"/>
              </w:rPr>
              <w:t>0</w:t>
            </w:r>
          </w:p>
        </w:tc>
      </w:tr>
      <w:tr w:rsidR="007C6ECE" w:rsidRPr="000A1934" w14:paraId="0310464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7409C" w14:textId="77777777" w:rsidR="007C6ECE" w:rsidRPr="000A1934" w:rsidRDefault="007C6ECE" w:rsidP="00F9758E">
            <w:pPr>
              <w:pStyle w:val="rowtabella0"/>
              <w:rPr>
                <w:color w:val="002060"/>
                <w:lang w:val="es-ES"/>
              </w:rPr>
            </w:pPr>
            <w:r w:rsidRPr="000A1934">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574B"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FC20B"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0C1E"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B8EE"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8116"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284C"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B677"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B850"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C108" w14:textId="77777777" w:rsidR="007C6ECE" w:rsidRPr="000A1934" w:rsidRDefault="007C6ECE" w:rsidP="00F9758E">
            <w:pPr>
              <w:pStyle w:val="rowtabella0"/>
              <w:jc w:val="center"/>
              <w:rPr>
                <w:color w:val="002060"/>
              </w:rPr>
            </w:pPr>
            <w:r w:rsidRPr="000A1934">
              <w:rPr>
                <w:color w:val="002060"/>
              </w:rPr>
              <w:t>0</w:t>
            </w:r>
          </w:p>
        </w:tc>
      </w:tr>
      <w:tr w:rsidR="007C6ECE" w:rsidRPr="000A1934" w14:paraId="32A758F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584CA" w14:textId="77777777" w:rsidR="007C6ECE" w:rsidRPr="000A1934" w:rsidRDefault="007C6ECE" w:rsidP="00F9758E">
            <w:pPr>
              <w:pStyle w:val="rowtabella0"/>
              <w:rPr>
                <w:color w:val="002060"/>
              </w:rPr>
            </w:pPr>
            <w:r w:rsidRPr="000A193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EF2F"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B896"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3C85"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6E9D"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7500"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38AC" w14:textId="77777777" w:rsidR="007C6ECE" w:rsidRPr="000A1934" w:rsidRDefault="007C6ECE" w:rsidP="00F9758E">
            <w:pPr>
              <w:pStyle w:val="rowtabella0"/>
              <w:jc w:val="center"/>
              <w:rPr>
                <w:color w:val="002060"/>
              </w:rPr>
            </w:pPr>
            <w:r w:rsidRPr="000A19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F6C0"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4FC8B"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1D57" w14:textId="77777777" w:rsidR="007C6ECE" w:rsidRPr="000A1934" w:rsidRDefault="007C6ECE" w:rsidP="00F9758E">
            <w:pPr>
              <w:pStyle w:val="rowtabella0"/>
              <w:jc w:val="center"/>
              <w:rPr>
                <w:color w:val="002060"/>
              </w:rPr>
            </w:pPr>
            <w:r w:rsidRPr="000A1934">
              <w:rPr>
                <w:color w:val="002060"/>
              </w:rPr>
              <w:t>0</w:t>
            </w:r>
          </w:p>
        </w:tc>
      </w:tr>
      <w:tr w:rsidR="007C6ECE" w:rsidRPr="000A1934" w14:paraId="251A12ED"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CC4B6" w14:textId="77777777" w:rsidR="007C6ECE" w:rsidRPr="000A1934" w:rsidRDefault="007C6ECE" w:rsidP="00F9758E">
            <w:pPr>
              <w:pStyle w:val="rowtabella0"/>
              <w:rPr>
                <w:color w:val="002060"/>
              </w:rPr>
            </w:pPr>
            <w:r w:rsidRPr="000A193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50CF"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F51D"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F9D5"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1EDF"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22B8"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DCEF" w14:textId="77777777" w:rsidR="007C6ECE" w:rsidRPr="000A1934" w:rsidRDefault="007C6ECE" w:rsidP="00F9758E">
            <w:pPr>
              <w:pStyle w:val="rowtabella0"/>
              <w:jc w:val="center"/>
              <w:rPr>
                <w:color w:val="002060"/>
              </w:rPr>
            </w:pPr>
            <w:r w:rsidRPr="000A1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B2D5"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198E1"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C12F" w14:textId="77777777" w:rsidR="007C6ECE" w:rsidRPr="000A1934" w:rsidRDefault="007C6ECE" w:rsidP="00F9758E">
            <w:pPr>
              <w:pStyle w:val="rowtabella0"/>
              <w:jc w:val="center"/>
              <w:rPr>
                <w:color w:val="002060"/>
              </w:rPr>
            </w:pPr>
            <w:r w:rsidRPr="000A1934">
              <w:rPr>
                <w:color w:val="002060"/>
              </w:rPr>
              <w:t>0</w:t>
            </w:r>
          </w:p>
        </w:tc>
      </w:tr>
      <w:tr w:rsidR="007C6ECE" w:rsidRPr="000A1934" w14:paraId="4CC4CA2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4C252" w14:textId="77777777" w:rsidR="007C6ECE" w:rsidRPr="000A1934" w:rsidRDefault="007C6ECE" w:rsidP="00F9758E">
            <w:pPr>
              <w:pStyle w:val="rowtabella0"/>
              <w:rPr>
                <w:color w:val="002060"/>
              </w:rPr>
            </w:pPr>
            <w:r w:rsidRPr="000A193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B4C7"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3332"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FD92"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C645"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250C"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3159"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0410"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C6D5"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BE3B" w14:textId="77777777" w:rsidR="007C6ECE" w:rsidRPr="000A1934" w:rsidRDefault="007C6ECE" w:rsidP="00F9758E">
            <w:pPr>
              <w:pStyle w:val="rowtabella0"/>
              <w:jc w:val="center"/>
              <w:rPr>
                <w:color w:val="002060"/>
              </w:rPr>
            </w:pPr>
            <w:r w:rsidRPr="000A1934">
              <w:rPr>
                <w:color w:val="002060"/>
              </w:rPr>
              <w:t>0</w:t>
            </w:r>
          </w:p>
        </w:tc>
      </w:tr>
      <w:tr w:rsidR="007C6ECE" w:rsidRPr="000A1934" w14:paraId="66EA7A53"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C2983" w14:textId="77777777" w:rsidR="007C6ECE" w:rsidRPr="000A1934" w:rsidRDefault="007C6ECE" w:rsidP="00F9758E">
            <w:pPr>
              <w:pStyle w:val="rowtabella0"/>
              <w:rPr>
                <w:color w:val="002060"/>
                <w:lang w:val="es-ES"/>
              </w:rPr>
            </w:pPr>
            <w:r w:rsidRPr="000A193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5D49"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7311"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19D6"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F39F"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DC2D"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73C8" w14:textId="77777777" w:rsidR="007C6ECE" w:rsidRPr="000A1934" w:rsidRDefault="007C6ECE" w:rsidP="00F9758E">
            <w:pPr>
              <w:pStyle w:val="rowtabella0"/>
              <w:jc w:val="center"/>
              <w:rPr>
                <w:color w:val="002060"/>
              </w:rPr>
            </w:pPr>
            <w:r w:rsidRPr="000A1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8A6F" w14:textId="77777777" w:rsidR="007C6ECE" w:rsidRPr="000A1934" w:rsidRDefault="007C6ECE" w:rsidP="00F9758E">
            <w:pPr>
              <w:pStyle w:val="rowtabella0"/>
              <w:jc w:val="center"/>
              <w:rPr>
                <w:color w:val="002060"/>
              </w:rPr>
            </w:pPr>
            <w:r w:rsidRPr="000A19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A8CE"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8B092" w14:textId="77777777" w:rsidR="007C6ECE" w:rsidRPr="000A1934" w:rsidRDefault="007C6ECE" w:rsidP="00F9758E">
            <w:pPr>
              <w:pStyle w:val="rowtabella0"/>
              <w:jc w:val="center"/>
              <w:rPr>
                <w:color w:val="002060"/>
              </w:rPr>
            </w:pPr>
            <w:r w:rsidRPr="000A1934">
              <w:rPr>
                <w:color w:val="002060"/>
              </w:rPr>
              <w:t>0</w:t>
            </w:r>
          </w:p>
        </w:tc>
      </w:tr>
      <w:tr w:rsidR="007C6ECE" w:rsidRPr="000A1934" w14:paraId="0BA12AA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39F36" w14:textId="77777777" w:rsidR="007C6ECE" w:rsidRPr="000A1934" w:rsidRDefault="007C6ECE" w:rsidP="00F9758E">
            <w:pPr>
              <w:pStyle w:val="rowtabella0"/>
              <w:rPr>
                <w:color w:val="002060"/>
              </w:rPr>
            </w:pPr>
            <w:r w:rsidRPr="000A1934">
              <w:rPr>
                <w:color w:val="002060"/>
              </w:rPr>
              <w:lastRenderedPageBreak/>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CB63"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569A"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93048"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07EE"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2421"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EAC5"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446CF"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325E"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F858" w14:textId="77777777" w:rsidR="007C6ECE" w:rsidRPr="000A1934" w:rsidRDefault="007C6ECE" w:rsidP="00F9758E">
            <w:pPr>
              <w:pStyle w:val="rowtabella0"/>
              <w:jc w:val="center"/>
              <w:rPr>
                <w:color w:val="002060"/>
              </w:rPr>
            </w:pPr>
            <w:r w:rsidRPr="000A1934">
              <w:rPr>
                <w:color w:val="002060"/>
              </w:rPr>
              <w:t>0</w:t>
            </w:r>
          </w:p>
        </w:tc>
      </w:tr>
      <w:tr w:rsidR="007C6ECE" w:rsidRPr="000A1934" w14:paraId="61D1BF2F"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E049C" w14:textId="77777777" w:rsidR="007C6ECE" w:rsidRPr="000A1934" w:rsidRDefault="007C6ECE" w:rsidP="00F9758E">
            <w:pPr>
              <w:pStyle w:val="rowtabella0"/>
              <w:rPr>
                <w:color w:val="002060"/>
              </w:rPr>
            </w:pPr>
            <w:r w:rsidRPr="000A1934">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BA81"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9493"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773D"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1C9A"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17AF"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8950"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9BE7"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BE96"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8040" w14:textId="77777777" w:rsidR="007C6ECE" w:rsidRPr="000A1934" w:rsidRDefault="007C6ECE" w:rsidP="00F9758E">
            <w:pPr>
              <w:pStyle w:val="rowtabella0"/>
              <w:jc w:val="center"/>
              <w:rPr>
                <w:color w:val="002060"/>
              </w:rPr>
            </w:pPr>
            <w:r w:rsidRPr="000A1934">
              <w:rPr>
                <w:color w:val="002060"/>
              </w:rPr>
              <w:t>0</w:t>
            </w:r>
          </w:p>
        </w:tc>
      </w:tr>
      <w:tr w:rsidR="007C6ECE" w:rsidRPr="000A1934" w14:paraId="474CA38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06729" w14:textId="77777777" w:rsidR="007C6ECE" w:rsidRPr="000A1934" w:rsidRDefault="007C6ECE" w:rsidP="00F9758E">
            <w:pPr>
              <w:pStyle w:val="rowtabella0"/>
              <w:rPr>
                <w:color w:val="002060"/>
                <w:lang w:val="es-ES"/>
              </w:rPr>
            </w:pPr>
            <w:r w:rsidRPr="000A1934">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57C1"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4201"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A17BA"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CFBAE"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3C7F"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9866" w14:textId="77777777" w:rsidR="007C6ECE" w:rsidRPr="000A1934" w:rsidRDefault="007C6ECE" w:rsidP="00F9758E">
            <w:pPr>
              <w:pStyle w:val="rowtabella0"/>
              <w:jc w:val="center"/>
              <w:rPr>
                <w:color w:val="002060"/>
              </w:rPr>
            </w:pPr>
            <w:r w:rsidRPr="000A1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46BD" w14:textId="77777777" w:rsidR="007C6ECE" w:rsidRPr="000A1934" w:rsidRDefault="007C6ECE" w:rsidP="00F9758E">
            <w:pPr>
              <w:pStyle w:val="rowtabella0"/>
              <w:jc w:val="center"/>
              <w:rPr>
                <w:color w:val="002060"/>
              </w:rPr>
            </w:pPr>
            <w:r w:rsidRPr="000A19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97A7"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B717" w14:textId="77777777" w:rsidR="007C6ECE" w:rsidRPr="000A1934" w:rsidRDefault="007C6ECE" w:rsidP="00F9758E">
            <w:pPr>
              <w:pStyle w:val="rowtabella0"/>
              <w:jc w:val="center"/>
              <w:rPr>
                <w:color w:val="002060"/>
              </w:rPr>
            </w:pPr>
            <w:r w:rsidRPr="000A1934">
              <w:rPr>
                <w:color w:val="002060"/>
              </w:rPr>
              <w:t>0</w:t>
            </w:r>
          </w:p>
        </w:tc>
      </w:tr>
      <w:tr w:rsidR="007C6ECE" w:rsidRPr="000A1934" w14:paraId="62F96A9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A5865" w14:textId="77777777" w:rsidR="007C6ECE" w:rsidRPr="000A1934" w:rsidRDefault="007C6ECE" w:rsidP="00F9758E">
            <w:pPr>
              <w:pStyle w:val="rowtabella0"/>
              <w:rPr>
                <w:color w:val="002060"/>
              </w:rPr>
            </w:pPr>
            <w:r w:rsidRPr="000A193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DF92E"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0F10"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798E1"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AED4"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FD29A"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F6B1C"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F31B"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15DE"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ED54B" w14:textId="77777777" w:rsidR="007C6ECE" w:rsidRPr="000A1934" w:rsidRDefault="007C6ECE" w:rsidP="00F9758E">
            <w:pPr>
              <w:pStyle w:val="rowtabella0"/>
              <w:jc w:val="center"/>
              <w:rPr>
                <w:color w:val="002060"/>
              </w:rPr>
            </w:pPr>
            <w:r w:rsidRPr="000A1934">
              <w:rPr>
                <w:color w:val="002060"/>
              </w:rPr>
              <w:t>0</w:t>
            </w:r>
          </w:p>
        </w:tc>
      </w:tr>
      <w:tr w:rsidR="007C6ECE" w:rsidRPr="000A1934" w14:paraId="3816FABD"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B4CF2" w14:textId="77777777" w:rsidR="007C6ECE" w:rsidRPr="000A1934" w:rsidRDefault="007C6ECE" w:rsidP="00F9758E">
            <w:pPr>
              <w:pStyle w:val="rowtabella0"/>
              <w:rPr>
                <w:color w:val="002060"/>
              </w:rPr>
            </w:pPr>
            <w:r w:rsidRPr="000A193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9FD4"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5F88"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8C43D"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3E35"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8697"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3B21"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2685" w14:textId="77777777" w:rsidR="007C6ECE" w:rsidRPr="000A1934" w:rsidRDefault="007C6ECE" w:rsidP="00F9758E">
            <w:pPr>
              <w:pStyle w:val="rowtabella0"/>
              <w:jc w:val="center"/>
              <w:rPr>
                <w:color w:val="002060"/>
              </w:rPr>
            </w:pPr>
            <w:r w:rsidRPr="000A1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ABBB"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2908" w14:textId="77777777" w:rsidR="007C6ECE" w:rsidRPr="000A1934" w:rsidRDefault="007C6ECE" w:rsidP="00F9758E">
            <w:pPr>
              <w:pStyle w:val="rowtabella0"/>
              <w:jc w:val="center"/>
              <w:rPr>
                <w:color w:val="002060"/>
              </w:rPr>
            </w:pPr>
            <w:r w:rsidRPr="000A1934">
              <w:rPr>
                <w:color w:val="002060"/>
              </w:rPr>
              <w:t>0</w:t>
            </w:r>
          </w:p>
        </w:tc>
      </w:tr>
      <w:tr w:rsidR="007C6ECE" w:rsidRPr="000A1934" w14:paraId="184B1F08"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DEE8A" w14:textId="77777777" w:rsidR="007C6ECE" w:rsidRPr="000A1934" w:rsidRDefault="007C6ECE" w:rsidP="00F9758E">
            <w:pPr>
              <w:pStyle w:val="rowtabella0"/>
              <w:rPr>
                <w:color w:val="002060"/>
              </w:rPr>
            </w:pPr>
            <w:r w:rsidRPr="000A1934">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01B9"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FC4AA"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878E9"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639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E66F"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501D9"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AD49"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89FFD"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E77EB" w14:textId="77777777" w:rsidR="007C6ECE" w:rsidRPr="000A1934" w:rsidRDefault="007C6ECE" w:rsidP="00F9758E">
            <w:pPr>
              <w:pStyle w:val="rowtabella0"/>
              <w:jc w:val="center"/>
              <w:rPr>
                <w:color w:val="002060"/>
              </w:rPr>
            </w:pPr>
            <w:r w:rsidRPr="000A1934">
              <w:rPr>
                <w:color w:val="002060"/>
              </w:rPr>
              <w:t>0</w:t>
            </w:r>
          </w:p>
        </w:tc>
      </w:tr>
      <w:tr w:rsidR="007C6ECE" w:rsidRPr="000A1934" w14:paraId="2B347F0C"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F23347" w14:textId="77777777" w:rsidR="007C6ECE" w:rsidRPr="000A1934" w:rsidRDefault="007C6ECE" w:rsidP="00F9758E">
            <w:pPr>
              <w:pStyle w:val="rowtabella0"/>
              <w:rPr>
                <w:color w:val="002060"/>
              </w:rPr>
            </w:pPr>
            <w:r w:rsidRPr="000A193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D534"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FE63"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F547"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926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BC61"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C735"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FA5E" w14:textId="77777777" w:rsidR="007C6ECE" w:rsidRPr="000A1934" w:rsidRDefault="007C6ECE" w:rsidP="00F9758E">
            <w:pPr>
              <w:pStyle w:val="rowtabella0"/>
              <w:jc w:val="center"/>
              <w:rPr>
                <w:color w:val="002060"/>
              </w:rPr>
            </w:pPr>
            <w:r w:rsidRPr="000A193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D83E" w14:textId="77777777" w:rsidR="007C6ECE" w:rsidRPr="000A1934" w:rsidRDefault="007C6ECE" w:rsidP="00F9758E">
            <w:pPr>
              <w:pStyle w:val="rowtabella0"/>
              <w:jc w:val="center"/>
              <w:rPr>
                <w:color w:val="002060"/>
              </w:rPr>
            </w:pPr>
            <w:r w:rsidRPr="000A19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922C" w14:textId="77777777" w:rsidR="007C6ECE" w:rsidRPr="000A1934" w:rsidRDefault="007C6ECE" w:rsidP="00F9758E">
            <w:pPr>
              <w:pStyle w:val="rowtabella0"/>
              <w:jc w:val="center"/>
              <w:rPr>
                <w:color w:val="002060"/>
              </w:rPr>
            </w:pPr>
            <w:r w:rsidRPr="000A1934">
              <w:rPr>
                <w:color w:val="002060"/>
              </w:rPr>
              <w:t>0</w:t>
            </w:r>
          </w:p>
        </w:tc>
      </w:tr>
    </w:tbl>
    <w:p w14:paraId="17FAB9C4" w14:textId="77777777" w:rsidR="007C6ECE" w:rsidRPr="000A1934" w:rsidRDefault="007C6ECE" w:rsidP="007C6ECE">
      <w:pPr>
        <w:pStyle w:val="breakline"/>
        <w:rPr>
          <w:color w:val="002060"/>
        </w:rPr>
      </w:pPr>
    </w:p>
    <w:p w14:paraId="08B555D8" w14:textId="77777777" w:rsidR="007C6ECE" w:rsidRPr="000A1934" w:rsidRDefault="007C6ECE" w:rsidP="007C6ECE">
      <w:pPr>
        <w:pStyle w:val="titoloprinc0"/>
        <w:rPr>
          <w:color w:val="002060"/>
        </w:rPr>
      </w:pPr>
      <w:r w:rsidRPr="000A1934">
        <w:rPr>
          <w:color w:val="002060"/>
        </w:rPr>
        <w:t>PROGRAMMA GARE</w:t>
      </w:r>
    </w:p>
    <w:p w14:paraId="2FAAF771" w14:textId="77777777" w:rsidR="007C6ECE" w:rsidRDefault="007C6ECE" w:rsidP="007C6ECE">
      <w:pPr>
        <w:pStyle w:val="breakline"/>
        <w:rPr>
          <w:color w:val="002060"/>
        </w:rPr>
      </w:pPr>
    </w:p>
    <w:p w14:paraId="4CE377D3" w14:textId="77777777" w:rsidR="007C6ECE" w:rsidRPr="00B56D21" w:rsidRDefault="007C6ECE" w:rsidP="007C6ECE">
      <w:pPr>
        <w:pStyle w:val="sottotitolocampionato10"/>
        <w:rPr>
          <w:color w:val="002060"/>
        </w:rPr>
      </w:pPr>
      <w:r w:rsidRPr="00B56D21">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3"/>
        <w:gridCol w:w="385"/>
        <w:gridCol w:w="898"/>
        <w:gridCol w:w="1192"/>
        <w:gridCol w:w="1547"/>
        <w:gridCol w:w="1547"/>
      </w:tblGrid>
      <w:tr w:rsidR="007C6ECE" w:rsidRPr="00B56D21" w14:paraId="6440915D"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8C852"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9D67E"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67E68"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C456F"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06B26"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B50A4"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19A7E"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72807312"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158277" w14:textId="77777777" w:rsidR="007C6ECE" w:rsidRPr="00B56D21" w:rsidRDefault="007C6ECE" w:rsidP="00F9758E">
            <w:pPr>
              <w:pStyle w:val="rowtabella0"/>
              <w:rPr>
                <w:color w:val="002060"/>
              </w:rPr>
            </w:pPr>
            <w:r w:rsidRPr="00B56D21">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AD55E" w14:textId="77777777" w:rsidR="007C6ECE" w:rsidRPr="00B56D21" w:rsidRDefault="007C6ECE" w:rsidP="00F9758E">
            <w:pPr>
              <w:pStyle w:val="rowtabella0"/>
              <w:rPr>
                <w:color w:val="002060"/>
              </w:rPr>
            </w:pPr>
            <w:r w:rsidRPr="00B56D21">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82B39"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F0CC3" w14:textId="77777777" w:rsidR="007C6ECE" w:rsidRPr="00B56D21" w:rsidRDefault="007C6ECE" w:rsidP="00F9758E">
            <w:pPr>
              <w:pStyle w:val="rowtabella0"/>
              <w:rPr>
                <w:color w:val="002060"/>
              </w:rPr>
            </w:pPr>
            <w:r w:rsidRPr="00B56D21">
              <w:rPr>
                <w:color w:val="002060"/>
              </w:rPr>
              <w:t>13/01/2023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98202" w14:textId="77777777" w:rsidR="007C6ECE" w:rsidRPr="00B56D21" w:rsidRDefault="007C6ECE" w:rsidP="00F9758E">
            <w:pPr>
              <w:pStyle w:val="rowtabella0"/>
              <w:rPr>
                <w:color w:val="002060"/>
              </w:rPr>
            </w:pPr>
            <w:r w:rsidRPr="00B56D21">
              <w:rPr>
                <w:color w:val="002060"/>
              </w:rPr>
              <w:t xml:space="preserve">5454 </w:t>
            </w:r>
            <w:proofErr w:type="gramStart"/>
            <w:r w:rsidRPr="00B56D21">
              <w:rPr>
                <w:color w:val="002060"/>
              </w:rPr>
              <w:t>C.COPERTO</w:t>
            </w:r>
            <w:proofErr w:type="gramEnd"/>
            <w:r w:rsidRPr="00B56D21">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D7998" w14:textId="77777777" w:rsidR="007C6ECE" w:rsidRPr="00B56D21" w:rsidRDefault="007C6ECE" w:rsidP="00F9758E">
            <w:pPr>
              <w:pStyle w:val="rowtabella0"/>
              <w:rPr>
                <w:color w:val="002060"/>
              </w:rPr>
            </w:pPr>
            <w:r w:rsidRPr="00B56D21">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E813B" w14:textId="77777777" w:rsidR="007C6ECE" w:rsidRPr="00B56D21" w:rsidRDefault="007C6ECE" w:rsidP="00F9758E">
            <w:pPr>
              <w:pStyle w:val="rowtabella0"/>
              <w:rPr>
                <w:color w:val="002060"/>
              </w:rPr>
            </w:pPr>
            <w:r w:rsidRPr="00B56D21">
              <w:rPr>
                <w:color w:val="002060"/>
              </w:rPr>
              <w:t>VIA VILLA TOMBARI</w:t>
            </w:r>
          </w:p>
        </w:tc>
      </w:tr>
      <w:tr w:rsidR="007C6ECE" w:rsidRPr="00B56D21" w14:paraId="48A035FE"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CB740C" w14:textId="77777777" w:rsidR="007C6ECE" w:rsidRPr="00B56D21" w:rsidRDefault="007C6ECE" w:rsidP="00F9758E">
            <w:pPr>
              <w:pStyle w:val="rowtabella0"/>
              <w:rPr>
                <w:color w:val="002060"/>
              </w:rPr>
            </w:pPr>
            <w:r w:rsidRPr="00B56D21">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2FC999" w14:textId="77777777" w:rsidR="007C6ECE" w:rsidRPr="00B56D21" w:rsidRDefault="007C6ECE" w:rsidP="00F9758E">
            <w:pPr>
              <w:pStyle w:val="rowtabella0"/>
              <w:rPr>
                <w:color w:val="002060"/>
              </w:rPr>
            </w:pPr>
            <w:r w:rsidRPr="00B56D21">
              <w:rPr>
                <w:color w:val="002060"/>
              </w:rPr>
              <w:t xml:space="preserve">AUDAX 1970 </w:t>
            </w:r>
            <w:proofErr w:type="gramStart"/>
            <w:r w:rsidRPr="00B56D21">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55D93B"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7BA6CA" w14:textId="77777777" w:rsidR="007C6ECE" w:rsidRPr="00B56D21" w:rsidRDefault="007C6ECE" w:rsidP="00F9758E">
            <w:pPr>
              <w:pStyle w:val="rowtabella0"/>
              <w:rPr>
                <w:color w:val="002060"/>
              </w:rPr>
            </w:pPr>
            <w:r w:rsidRPr="00B56D21">
              <w:rPr>
                <w:color w:val="002060"/>
              </w:rPr>
              <w:t>13/01/2023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BA84FA" w14:textId="77777777" w:rsidR="007C6ECE" w:rsidRPr="00B56D21" w:rsidRDefault="007C6ECE" w:rsidP="00F9758E">
            <w:pPr>
              <w:pStyle w:val="rowtabella0"/>
              <w:rPr>
                <w:color w:val="002060"/>
              </w:rPr>
            </w:pPr>
            <w:r w:rsidRPr="00B56D2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C2C63" w14:textId="77777777" w:rsidR="007C6ECE" w:rsidRPr="00B56D21" w:rsidRDefault="007C6ECE" w:rsidP="00F9758E">
            <w:pPr>
              <w:pStyle w:val="rowtabella0"/>
              <w:rPr>
                <w:color w:val="002060"/>
              </w:rPr>
            </w:pPr>
            <w:r w:rsidRPr="00B56D2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F82F8" w14:textId="77777777" w:rsidR="007C6ECE" w:rsidRPr="00B56D21" w:rsidRDefault="007C6ECE" w:rsidP="00F9758E">
            <w:pPr>
              <w:pStyle w:val="rowtabella0"/>
              <w:rPr>
                <w:color w:val="002060"/>
              </w:rPr>
            </w:pPr>
            <w:r w:rsidRPr="00B56D21">
              <w:rPr>
                <w:color w:val="002060"/>
              </w:rPr>
              <w:t>VIA DELLO STADIO</w:t>
            </w:r>
          </w:p>
        </w:tc>
      </w:tr>
      <w:tr w:rsidR="007C6ECE" w:rsidRPr="00B56D21" w14:paraId="360F08C8"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4424B5" w14:textId="77777777" w:rsidR="007C6ECE" w:rsidRPr="00B56D21" w:rsidRDefault="007C6ECE" w:rsidP="00F9758E">
            <w:pPr>
              <w:pStyle w:val="rowtabella0"/>
              <w:rPr>
                <w:color w:val="002060"/>
              </w:rPr>
            </w:pPr>
            <w:r w:rsidRPr="00B56D21">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41043A" w14:textId="77777777" w:rsidR="007C6ECE" w:rsidRPr="00B56D21" w:rsidRDefault="007C6ECE" w:rsidP="00F9758E">
            <w:pPr>
              <w:pStyle w:val="rowtabella0"/>
              <w:rPr>
                <w:color w:val="002060"/>
              </w:rPr>
            </w:pPr>
            <w:r w:rsidRPr="00B56D21">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4C020E"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F7BCE2" w14:textId="77777777" w:rsidR="007C6ECE" w:rsidRPr="00B56D21" w:rsidRDefault="007C6ECE" w:rsidP="00F9758E">
            <w:pPr>
              <w:pStyle w:val="rowtabella0"/>
              <w:rPr>
                <w:color w:val="002060"/>
              </w:rPr>
            </w:pPr>
            <w:r w:rsidRPr="00B56D21">
              <w:rPr>
                <w:color w:val="002060"/>
              </w:rPr>
              <w:t>13/01/2023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161639" w14:textId="77777777" w:rsidR="007C6ECE" w:rsidRPr="00B56D21" w:rsidRDefault="007C6ECE" w:rsidP="00F9758E">
            <w:pPr>
              <w:pStyle w:val="rowtabella0"/>
              <w:rPr>
                <w:color w:val="002060"/>
              </w:rPr>
            </w:pPr>
            <w:r w:rsidRPr="00B56D21">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F66AC" w14:textId="77777777" w:rsidR="007C6ECE" w:rsidRPr="00B56D21" w:rsidRDefault="007C6ECE" w:rsidP="00F9758E">
            <w:pPr>
              <w:pStyle w:val="rowtabella0"/>
              <w:rPr>
                <w:color w:val="002060"/>
              </w:rPr>
            </w:pPr>
            <w:r w:rsidRPr="00B56D21">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27F6C" w14:textId="77777777" w:rsidR="007C6ECE" w:rsidRPr="00B56D21" w:rsidRDefault="007C6ECE" w:rsidP="00F9758E">
            <w:pPr>
              <w:pStyle w:val="rowtabella0"/>
              <w:rPr>
                <w:color w:val="002060"/>
              </w:rPr>
            </w:pPr>
            <w:r w:rsidRPr="00B56D21">
              <w:rPr>
                <w:color w:val="002060"/>
              </w:rPr>
              <w:t>VIA OLIMPIADI</w:t>
            </w:r>
          </w:p>
        </w:tc>
      </w:tr>
      <w:tr w:rsidR="007C6ECE" w:rsidRPr="00B56D21" w14:paraId="068B892D"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D0C37C" w14:textId="77777777" w:rsidR="007C6ECE" w:rsidRPr="00B56D21" w:rsidRDefault="007C6ECE" w:rsidP="00F9758E">
            <w:pPr>
              <w:pStyle w:val="rowtabella0"/>
              <w:rPr>
                <w:color w:val="002060"/>
              </w:rPr>
            </w:pPr>
            <w:r w:rsidRPr="00B56D21">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E85C4A" w14:textId="77777777" w:rsidR="007C6ECE" w:rsidRPr="00B56D21" w:rsidRDefault="007C6ECE" w:rsidP="00F9758E">
            <w:pPr>
              <w:pStyle w:val="rowtabella0"/>
              <w:rPr>
                <w:color w:val="002060"/>
              </w:rPr>
            </w:pPr>
            <w:r w:rsidRPr="00B56D21">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29609E"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6C7026" w14:textId="77777777" w:rsidR="007C6ECE" w:rsidRPr="00B56D21" w:rsidRDefault="007C6ECE" w:rsidP="00F9758E">
            <w:pPr>
              <w:pStyle w:val="rowtabella0"/>
              <w:rPr>
                <w:color w:val="002060"/>
              </w:rPr>
            </w:pPr>
            <w:r w:rsidRPr="00B56D21">
              <w:rPr>
                <w:color w:val="002060"/>
              </w:rPr>
              <w:t>13/01/2023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177170" w14:textId="77777777" w:rsidR="007C6ECE" w:rsidRPr="00B56D21" w:rsidRDefault="007C6ECE" w:rsidP="00F9758E">
            <w:pPr>
              <w:pStyle w:val="rowtabella0"/>
              <w:rPr>
                <w:color w:val="002060"/>
              </w:rPr>
            </w:pPr>
            <w:r w:rsidRPr="00B56D21">
              <w:rPr>
                <w:color w:val="002060"/>
              </w:rPr>
              <w:t xml:space="preserve">5286 PALESTRA </w:t>
            </w:r>
            <w:proofErr w:type="gramStart"/>
            <w:r w:rsidRPr="00B56D21">
              <w:rPr>
                <w:color w:val="002060"/>
              </w:rPr>
              <w:t>C.SPORTIVO</w:t>
            </w:r>
            <w:proofErr w:type="gramEnd"/>
            <w:r w:rsidRPr="00B56D21">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7DDD5" w14:textId="77777777" w:rsidR="007C6ECE" w:rsidRPr="00B56D21" w:rsidRDefault="007C6ECE" w:rsidP="00F9758E">
            <w:pPr>
              <w:pStyle w:val="rowtabella0"/>
              <w:rPr>
                <w:color w:val="002060"/>
              </w:rPr>
            </w:pPr>
            <w:r w:rsidRPr="00B56D2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B60FDD" w14:textId="77777777" w:rsidR="007C6ECE" w:rsidRPr="00B56D21" w:rsidRDefault="007C6ECE" w:rsidP="00F9758E">
            <w:pPr>
              <w:pStyle w:val="rowtabella0"/>
              <w:rPr>
                <w:color w:val="002060"/>
              </w:rPr>
            </w:pPr>
            <w:r w:rsidRPr="00B56D21">
              <w:rPr>
                <w:color w:val="002060"/>
              </w:rPr>
              <w:t>VIA ALFIERI SNC</w:t>
            </w:r>
          </w:p>
        </w:tc>
      </w:tr>
      <w:tr w:rsidR="007C6ECE" w:rsidRPr="00B56D21" w14:paraId="75C0187A"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1A2870" w14:textId="77777777" w:rsidR="007C6ECE" w:rsidRPr="00B56D21" w:rsidRDefault="007C6ECE" w:rsidP="00F9758E">
            <w:pPr>
              <w:pStyle w:val="rowtabella0"/>
              <w:rPr>
                <w:color w:val="002060"/>
              </w:rPr>
            </w:pPr>
            <w:r w:rsidRPr="00B56D21">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8E2728" w14:textId="77777777" w:rsidR="007C6ECE" w:rsidRPr="00B56D21" w:rsidRDefault="007C6ECE" w:rsidP="00F9758E">
            <w:pPr>
              <w:pStyle w:val="rowtabella0"/>
              <w:rPr>
                <w:color w:val="002060"/>
              </w:rPr>
            </w:pPr>
            <w:r w:rsidRPr="00B56D21">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80F489"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31FECA" w14:textId="77777777" w:rsidR="007C6ECE" w:rsidRPr="00B56D21" w:rsidRDefault="007C6ECE" w:rsidP="00F9758E">
            <w:pPr>
              <w:pStyle w:val="rowtabella0"/>
              <w:rPr>
                <w:color w:val="002060"/>
              </w:rPr>
            </w:pPr>
            <w:r w:rsidRPr="00B56D21">
              <w:rPr>
                <w:color w:val="002060"/>
              </w:rPr>
              <w:t>13/01/2023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086F1D" w14:textId="77777777" w:rsidR="007C6ECE" w:rsidRPr="00B56D21" w:rsidRDefault="007C6ECE" w:rsidP="00F9758E">
            <w:pPr>
              <w:pStyle w:val="rowtabella0"/>
              <w:rPr>
                <w:color w:val="002060"/>
              </w:rPr>
            </w:pPr>
            <w:r w:rsidRPr="00B56D21">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B7C50" w14:textId="77777777" w:rsidR="007C6ECE" w:rsidRPr="00B56D21" w:rsidRDefault="007C6ECE" w:rsidP="00F9758E">
            <w:pPr>
              <w:pStyle w:val="rowtabella0"/>
              <w:rPr>
                <w:color w:val="002060"/>
              </w:rPr>
            </w:pPr>
            <w:r w:rsidRPr="00B56D21">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FCB532" w14:textId="77777777" w:rsidR="007C6ECE" w:rsidRPr="00B56D21" w:rsidRDefault="007C6ECE" w:rsidP="00F9758E">
            <w:pPr>
              <w:pStyle w:val="rowtabella0"/>
              <w:rPr>
                <w:color w:val="002060"/>
              </w:rPr>
            </w:pPr>
            <w:r w:rsidRPr="00B56D21">
              <w:rPr>
                <w:color w:val="002060"/>
              </w:rPr>
              <w:t>VIA GEMME, 13</w:t>
            </w:r>
          </w:p>
        </w:tc>
      </w:tr>
      <w:tr w:rsidR="007C6ECE" w:rsidRPr="00B56D21" w14:paraId="31D6CDA0"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77EDF0" w14:textId="77777777" w:rsidR="007C6ECE" w:rsidRPr="00B56D21" w:rsidRDefault="007C6ECE" w:rsidP="00F9758E">
            <w:pPr>
              <w:pStyle w:val="rowtabella0"/>
              <w:rPr>
                <w:color w:val="002060"/>
              </w:rPr>
            </w:pPr>
            <w:r w:rsidRPr="00B56D21">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F00680" w14:textId="77777777" w:rsidR="007C6ECE" w:rsidRPr="00B56D21" w:rsidRDefault="007C6ECE" w:rsidP="00F9758E">
            <w:pPr>
              <w:pStyle w:val="rowtabella0"/>
              <w:rPr>
                <w:color w:val="002060"/>
              </w:rPr>
            </w:pPr>
            <w:r w:rsidRPr="00B56D21">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362F12"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B8A5D3" w14:textId="77777777" w:rsidR="007C6ECE" w:rsidRPr="00B56D21" w:rsidRDefault="007C6ECE" w:rsidP="00F9758E">
            <w:pPr>
              <w:pStyle w:val="rowtabella0"/>
              <w:rPr>
                <w:color w:val="002060"/>
              </w:rPr>
            </w:pPr>
            <w:r w:rsidRPr="00B56D21">
              <w:rPr>
                <w:color w:val="002060"/>
              </w:rPr>
              <w:t>13/01/2023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BE52CA" w14:textId="77777777" w:rsidR="007C6ECE" w:rsidRPr="00B56D21" w:rsidRDefault="007C6ECE" w:rsidP="00F9758E">
            <w:pPr>
              <w:pStyle w:val="rowtabella0"/>
              <w:rPr>
                <w:color w:val="002060"/>
              </w:rPr>
            </w:pPr>
            <w:r w:rsidRPr="00B56D21">
              <w:rPr>
                <w:color w:val="002060"/>
              </w:rPr>
              <w:t xml:space="preserve">5623 PALESTRA </w:t>
            </w:r>
            <w:proofErr w:type="gramStart"/>
            <w:r w:rsidRPr="00B56D21">
              <w:rPr>
                <w:color w:val="002060"/>
              </w:rPr>
              <w:t>SC.MEDIA</w:t>
            </w:r>
            <w:proofErr w:type="gramEnd"/>
            <w:r w:rsidRPr="00B56D21">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ADFA2" w14:textId="77777777" w:rsidR="007C6ECE" w:rsidRPr="00B56D21" w:rsidRDefault="007C6ECE" w:rsidP="00F9758E">
            <w:pPr>
              <w:pStyle w:val="rowtabella0"/>
              <w:rPr>
                <w:color w:val="002060"/>
              </w:rPr>
            </w:pPr>
            <w:r w:rsidRPr="00B56D2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211EF" w14:textId="77777777" w:rsidR="007C6ECE" w:rsidRPr="00B56D21" w:rsidRDefault="007C6ECE" w:rsidP="00F9758E">
            <w:pPr>
              <w:pStyle w:val="rowtabella0"/>
              <w:rPr>
                <w:color w:val="002060"/>
              </w:rPr>
            </w:pPr>
            <w:r w:rsidRPr="00B56D21">
              <w:rPr>
                <w:color w:val="002060"/>
              </w:rPr>
              <w:t>VIA PIRANDELLO</w:t>
            </w:r>
          </w:p>
        </w:tc>
      </w:tr>
      <w:tr w:rsidR="007C6ECE" w:rsidRPr="00B56D21" w14:paraId="5B998D6E"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9B37C3" w14:textId="77777777" w:rsidR="007C6ECE" w:rsidRPr="00B56D21" w:rsidRDefault="007C6ECE" w:rsidP="00F9758E">
            <w:pPr>
              <w:pStyle w:val="rowtabella0"/>
              <w:rPr>
                <w:color w:val="002060"/>
              </w:rPr>
            </w:pPr>
            <w:r w:rsidRPr="00B56D21">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6F601" w14:textId="77777777" w:rsidR="007C6ECE" w:rsidRPr="00B56D21" w:rsidRDefault="007C6ECE" w:rsidP="00F9758E">
            <w:pPr>
              <w:pStyle w:val="rowtabella0"/>
              <w:rPr>
                <w:color w:val="002060"/>
              </w:rPr>
            </w:pPr>
            <w:r w:rsidRPr="00B56D21">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0846C0"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F0B0C" w14:textId="77777777" w:rsidR="007C6ECE" w:rsidRPr="00B56D21" w:rsidRDefault="007C6ECE" w:rsidP="00F9758E">
            <w:pPr>
              <w:pStyle w:val="rowtabella0"/>
              <w:rPr>
                <w:color w:val="002060"/>
              </w:rPr>
            </w:pPr>
            <w:r w:rsidRPr="00B56D21">
              <w:rPr>
                <w:color w:val="002060"/>
              </w:rPr>
              <w:t>14/01/2023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76FED" w14:textId="77777777" w:rsidR="007C6ECE" w:rsidRPr="00B56D21" w:rsidRDefault="007C6ECE" w:rsidP="00F9758E">
            <w:pPr>
              <w:pStyle w:val="rowtabella0"/>
              <w:rPr>
                <w:color w:val="002060"/>
              </w:rPr>
            </w:pPr>
            <w:r w:rsidRPr="00B56D21">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DA327" w14:textId="77777777" w:rsidR="007C6ECE" w:rsidRPr="00B56D21" w:rsidRDefault="007C6ECE" w:rsidP="00F9758E">
            <w:pPr>
              <w:pStyle w:val="rowtabella0"/>
              <w:rPr>
                <w:color w:val="002060"/>
              </w:rPr>
            </w:pPr>
            <w:r w:rsidRPr="00B56D21">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8D0A9" w14:textId="77777777" w:rsidR="007C6ECE" w:rsidRPr="00B56D21" w:rsidRDefault="007C6ECE" w:rsidP="00F9758E">
            <w:pPr>
              <w:pStyle w:val="rowtabella0"/>
              <w:rPr>
                <w:color w:val="002060"/>
              </w:rPr>
            </w:pPr>
            <w:r w:rsidRPr="00B56D21">
              <w:rPr>
                <w:color w:val="002060"/>
              </w:rPr>
              <w:t>VIA BRAMANTE</w:t>
            </w:r>
          </w:p>
        </w:tc>
      </w:tr>
    </w:tbl>
    <w:p w14:paraId="2CD38AFC" w14:textId="77777777" w:rsidR="007C6ECE" w:rsidRPr="000A1934" w:rsidRDefault="007C6ECE" w:rsidP="007C6ECE">
      <w:pPr>
        <w:pStyle w:val="breakline"/>
        <w:rPr>
          <w:rFonts w:eastAsiaTheme="minorEastAsia"/>
          <w:color w:val="002060"/>
        </w:rPr>
      </w:pPr>
    </w:p>
    <w:p w14:paraId="4A879DBE" w14:textId="77777777" w:rsidR="007C6ECE" w:rsidRPr="000A1934" w:rsidRDefault="007C6ECE" w:rsidP="007C6ECE">
      <w:pPr>
        <w:pStyle w:val="breakline"/>
        <w:rPr>
          <w:color w:val="002060"/>
        </w:rPr>
      </w:pPr>
    </w:p>
    <w:p w14:paraId="4FBB64B4" w14:textId="77777777" w:rsidR="007C6ECE" w:rsidRPr="000A1934" w:rsidRDefault="007C6ECE" w:rsidP="007C6ECE">
      <w:pPr>
        <w:pStyle w:val="titolocampionato0"/>
        <w:shd w:val="clear" w:color="auto" w:fill="CCCCCC"/>
        <w:spacing w:before="80" w:after="40"/>
        <w:rPr>
          <w:color w:val="002060"/>
        </w:rPr>
      </w:pPr>
      <w:r w:rsidRPr="000A1934">
        <w:rPr>
          <w:color w:val="002060"/>
        </w:rPr>
        <w:t>CALCIO A CINQUE SERIE C2</w:t>
      </w:r>
    </w:p>
    <w:p w14:paraId="63132FB2" w14:textId="77777777" w:rsidR="007C6ECE" w:rsidRPr="000A1934" w:rsidRDefault="007C6ECE" w:rsidP="007C6ECE">
      <w:pPr>
        <w:pStyle w:val="titoloprinc0"/>
        <w:rPr>
          <w:color w:val="002060"/>
        </w:rPr>
      </w:pPr>
      <w:r w:rsidRPr="000A1934">
        <w:rPr>
          <w:color w:val="002060"/>
        </w:rPr>
        <w:t>VARIAZIONI AL PROGRAMMA GARE</w:t>
      </w:r>
    </w:p>
    <w:p w14:paraId="7219A57D" w14:textId="77777777" w:rsidR="007C6ECE" w:rsidRPr="000A1934" w:rsidRDefault="007C6ECE" w:rsidP="007C6ECE">
      <w:pPr>
        <w:pStyle w:val="breakline"/>
        <w:rPr>
          <w:color w:val="002060"/>
        </w:rPr>
      </w:pPr>
    </w:p>
    <w:p w14:paraId="5CEEA6D7" w14:textId="77777777" w:rsidR="007C6ECE" w:rsidRPr="000A1934" w:rsidRDefault="007C6ECE" w:rsidP="007C6ECE">
      <w:pPr>
        <w:pStyle w:val="breakline"/>
        <w:rPr>
          <w:color w:val="002060"/>
        </w:rPr>
      </w:pPr>
    </w:p>
    <w:p w14:paraId="4A837ED1" w14:textId="77777777" w:rsidR="007C6ECE" w:rsidRPr="000A1934" w:rsidRDefault="007C6ECE" w:rsidP="007C6ECE">
      <w:pPr>
        <w:pStyle w:val="sottotitolocampionato10"/>
        <w:rPr>
          <w:color w:val="002060"/>
        </w:rPr>
      </w:pPr>
      <w:r w:rsidRPr="000A19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6ECE" w:rsidRPr="000A1934" w14:paraId="3F999DCB" w14:textId="77777777" w:rsidTr="00F975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4E34E" w14:textId="77777777" w:rsidR="007C6ECE" w:rsidRPr="000A1934" w:rsidRDefault="007C6ECE" w:rsidP="00F9758E">
            <w:pPr>
              <w:pStyle w:val="headertabella0"/>
              <w:rPr>
                <w:color w:val="002060"/>
              </w:rPr>
            </w:pPr>
            <w:r w:rsidRPr="000A1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0F6D6" w14:textId="77777777" w:rsidR="007C6ECE" w:rsidRPr="000A1934" w:rsidRDefault="007C6ECE" w:rsidP="00F9758E">
            <w:pPr>
              <w:pStyle w:val="headertabella0"/>
              <w:rPr>
                <w:color w:val="002060"/>
              </w:rPr>
            </w:pPr>
            <w:r w:rsidRPr="000A1934">
              <w:rPr>
                <w:color w:val="002060"/>
              </w:rPr>
              <w:t xml:space="preserve">N° </w:t>
            </w:r>
            <w:proofErr w:type="spellStart"/>
            <w:r w:rsidRPr="000A1934">
              <w:rPr>
                <w:color w:val="002060"/>
              </w:rPr>
              <w:t>Gior</w:t>
            </w:r>
            <w:proofErr w:type="spellEnd"/>
            <w:r w:rsidRPr="000A193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A3EDE" w14:textId="77777777" w:rsidR="007C6ECE" w:rsidRPr="000A1934" w:rsidRDefault="007C6ECE" w:rsidP="00F9758E">
            <w:pPr>
              <w:pStyle w:val="headertabella0"/>
              <w:rPr>
                <w:color w:val="002060"/>
              </w:rPr>
            </w:pPr>
            <w:r w:rsidRPr="000A1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A9D4C" w14:textId="77777777" w:rsidR="007C6ECE" w:rsidRPr="000A1934" w:rsidRDefault="007C6ECE" w:rsidP="00F9758E">
            <w:pPr>
              <w:pStyle w:val="headertabella0"/>
              <w:rPr>
                <w:color w:val="002060"/>
              </w:rPr>
            </w:pPr>
            <w:r w:rsidRPr="000A1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12D80" w14:textId="77777777" w:rsidR="007C6ECE" w:rsidRPr="000A1934" w:rsidRDefault="007C6ECE" w:rsidP="00F9758E">
            <w:pPr>
              <w:pStyle w:val="headertabella0"/>
              <w:rPr>
                <w:color w:val="002060"/>
              </w:rPr>
            </w:pPr>
            <w:r w:rsidRPr="000A1934">
              <w:rPr>
                <w:color w:val="002060"/>
              </w:rPr>
              <w:t xml:space="preserve">Data </w:t>
            </w:r>
            <w:proofErr w:type="spellStart"/>
            <w:r w:rsidRPr="000A1934">
              <w:rPr>
                <w:color w:val="002060"/>
              </w:rPr>
              <w:t>Orig</w:t>
            </w:r>
            <w:proofErr w:type="spellEnd"/>
            <w:r w:rsidRPr="000A19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B4683" w14:textId="77777777" w:rsidR="007C6ECE" w:rsidRPr="000A1934" w:rsidRDefault="007C6ECE" w:rsidP="00F9758E">
            <w:pPr>
              <w:pStyle w:val="headertabella0"/>
              <w:rPr>
                <w:color w:val="002060"/>
              </w:rPr>
            </w:pPr>
            <w:r w:rsidRPr="000A1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D0695" w14:textId="77777777" w:rsidR="007C6ECE" w:rsidRPr="000A1934" w:rsidRDefault="007C6ECE" w:rsidP="00F9758E">
            <w:pPr>
              <w:pStyle w:val="headertabella0"/>
              <w:rPr>
                <w:color w:val="002060"/>
              </w:rPr>
            </w:pPr>
            <w:r w:rsidRPr="000A1934">
              <w:rPr>
                <w:color w:val="002060"/>
              </w:rPr>
              <w:t xml:space="preserve">Ora </w:t>
            </w:r>
            <w:proofErr w:type="spellStart"/>
            <w:r w:rsidRPr="000A1934">
              <w:rPr>
                <w:color w:val="002060"/>
              </w:rPr>
              <w:t>Orig</w:t>
            </w:r>
            <w:proofErr w:type="spellEnd"/>
            <w:r w:rsidRPr="000A193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22BDE" w14:textId="77777777" w:rsidR="007C6ECE" w:rsidRPr="000A1934" w:rsidRDefault="007C6ECE" w:rsidP="00F9758E">
            <w:pPr>
              <w:pStyle w:val="headertabella0"/>
              <w:rPr>
                <w:color w:val="002060"/>
              </w:rPr>
            </w:pPr>
            <w:r w:rsidRPr="000A1934">
              <w:rPr>
                <w:color w:val="002060"/>
              </w:rPr>
              <w:t>Impianto</w:t>
            </w:r>
          </w:p>
        </w:tc>
      </w:tr>
      <w:tr w:rsidR="007C6ECE" w:rsidRPr="000A1934" w14:paraId="3210D149"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74CCB" w14:textId="77777777" w:rsidR="007C6ECE" w:rsidRPr="000A1934" w:rsidRDefault="007C6ECE" w:rsidP="00F9758E">
            <w:pPr>
              <w:pStyle w:val="rowtabella0"/>
              <w:rPr>
                <w:color w:val="002060"/>
                <w:highlight w:val="yellow"/>
              </w:rPr>
            </w:pPr>
            <w:r w:rsidRPr="000A1934">
              <w:rPr>
                <w:color w:val="002060"/>
                <w:highlight w:val="yellow"/>
              </w:rPr>
              <w:t>13/01/2023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BC45" w14:textId="77777777" w:rsidR="007C6ECE" w:rsidRPr="000A1934" w:rsidRDefault="007C6ECE" w:rsidP="00F9758E">
            <w:pPr>
              <w:pStyle w:val="rowtabella0"/>
              <w:jc w:val="center"/>
              <w:rPr>
                <w:color w:val="002060"/>
                <w:highlight w:val="yellow"/>
              </w:rPr>
            </w:pPr>
            <w:r w:rsidRPr="000A1934">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8992" w14:textId="77777777" w:rsidR="007C6ECE" w:rsidRPr="000A1934" w:rsidRDefault="007C6ECE" w:rsidP="00F9758E">
            <w:pPr>
              <w:pStyle w:val="rowtabella0"/>
              <w:rPr>
                <w:color w:val="002060"/>
                <w:highlight w:val="yellow"/>
              </w:rPr>
            </w:pPr>
            <w:r w:rsidRPr="000A1934">
              <w:rPr>
                <w:color w:val="002060"/>
                <w:highlight w:val="yellow"/>
              </w:rPr>
              <w:t>FUTSAL CASELLE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8319" w14:textId="77777777" w:rsidR="007C6ECE" w:rsidRPr="000A1934" w:rsidRDefault="007C6ECE" w:rsidP="00F9758E">
            <w:pPr>
              <w:pStyle w:val="rowtabella0"/>
              <w:rPr>
                <w:color w:val="002060"/>
                <w:highlight w:val="yellow"/>
              </w:rPr>
            </w:pPr>
            <w:r w:rsidRPr="000A1934">
              <w:rPr>
                <w:color w:val="002060"/>
                <w:highlight w:val="yellow"/>
              </w:rPr>
              <w:t>PICENO UNITED MMX A 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46DA" w14:textId="77777777" w:rsidR="007C6ECE" w:rsidRPr="000A1934" w:rsidRDefault="007C6ECE" w:rsidP="00F9758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DAD6" w14:textId="77777777" w:rsidR="007C6ECE" w:rsidRPr="000A1934" w:rsidRDefault="007C6ECE" w:rsidP="00F9758E">
            <w:pPr>
              <w:pStyle w:val="rowtabella0"/>
              <w:jc w:val="center"/>
              <w:rPr>
                <w:color w:val="002060"/>
              </w:rPr>
            </w:pPr>
            <w:r w:rsidRPr="000A1934">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FBB8" w14:textId="77777777" w:rsidR="007C6ECE" w:rsidRPr="000A1934" w:rsidRDefault="007C6ECE" w:rsidP="00F9758E">
            <w:pPr>
              <w:pStyle w:val="rowtabella0"/>
              <w:jc w:val="center"/>
              <w:rPr>
                <w:color w:val="002060"/>
              </w:rPr>
            </w:pPr>
            <w:r w:rsidRPr="000A1934">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6941" w14:textId="77777777" w:rsidR="007C6ECE" w:rsidRPr="000A1934" w:rsidRDefault="007C6ECE" w:rsidP="00F9758E">
            <w:pPr>
              <w:rPr>
                <w:color w:val="002060"/>
              </w:rPr>
            </w:pPr>
          </w:p>
        </w:tc>
      </w:tr>
    </w:tbl>
    <w:p w14:paraId="4A399BEF" w14:textId="77777777" w:rsidR="007C6ECE" w:rsidRPr="000A1934" w:rsidRDefault="007C6ECE" w:rsidP="007C6ECE">
      <w:pPr>
        <w:pStyle w:val="breakline"/>
        <w:rPr>
          <w:rFonts w:eastAsiaTheme="minorEastAsia"/>
          <w:color w:val="002060"/>
        </w:rPr>
      </w:pPr>
    </w:p>
    <w:p w14:paraId="1F20056E" w14:textId="77777777" w:rsidR="007C6ECE" w:rsidRPr="000A1934" w:rsidRDefault="007C6ECE" w:rsidP="007C6ECE">
      <w:pPr>
        <w:pStyle w:val="breakline"/>
        <w:rPr>
          <w:color w:val="002060"/>
        </w:rPr>
      </w:pPr>
    </w:p>
    <w:p w14:paraId="2A7D0C21" w14:textId="77777777" w:rsidR="007C6ECE" w:rsidRPr="000A1934" w:rsidRDefault="007C6ECE" w:rsidP="007C6ECE">
      <w:pPr>
        <w:pStyle w:val="titoloprinc0"/>
        <w:rPr>
          <w:color w:val="002060"/>
        </w:rPr>
      </w:pPr>
      <w:r w:rsidRPr="000A1934">
        <w:rPr>
          <w:color w:val="002060"/>
        </w:rPr>
        <w:t>CLASSIFICA</w:t>
      </w:r>
    </w:p>
    <w:p w14:paraId="1A470630" w14:textId="77777777" w:rsidR="007C6ECE" w:rsidRPr="000A1934" w:rsidRDefault="007C6ECE" w:rsidP="007C6ECE">
      <w:pPr>
        <w:pStyle w:val="breakline"/>
        <w:rPr>
          <w:color w:val="002060"/>
        </w:rPr>
      </w:pPr>
    </w:p>
    <w:p w14:paraId="31C51BC2" w14:textId="77777777" w:rsidR="007C6ECE" w:rsidRPr="000A1934" w:rsidRDefault="007C6ECE" w:rsidP="007C6ECE">
      <w:pPr>
        <w:pStyle w:val="breakline"/>
        <w:rPr>
          <w:color w:val="002060"/>
        </w:rPr>
      </w:pPr>
    </w:p>
    <w:p w14:paraId="71C69D6B"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2527E186"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1F7B2"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8622C"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B0B39"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A705C"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54D6B"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7CD19"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42001"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CC417"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B9EC4"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69B13" w14:textId="77777777" w:rsidR="007C6ECE" w:rsidRPr="000A1934" w:rsidRDefault="007C6ECE" w:rsidP="00F9758E">
            <w:pPr>
              <w:pStyle w:val="headertabella0"/>
              <w:rPr>
                <w:color w:val="002060"/>
              </w:rPr>
            </w:pPr>
            <w:r w:rsidRPr="000A1934">
              <w:rPr>
                <w:color w:val="002060"/>
              </w:rPr>
              <w:t>PE</w:t>
            </w:r>
          </w:p>
        </w:tc>
      </w:tr>
      <w:tr w:rsidR="007C6ECE" w:rsidRPr="000A1934" w14:paraId="2767E2B0"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039F4F" w14:textId="77777777" w:rsidR="007C6ECE" w:rsidRPr="000A1934" w:rsidRDefault="007C6ECE" w:rsidP="00F9758E">
            <w:pPr>
              <w:pStyle w:val="rowtabella0"/>
              <w:rPr>
                <w:color w:val="002060"/>
              </w:rPr>
            </w:pPr>
            <w:r w:rsidRPr="000A1934">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5411"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CFD20"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6C25"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CB821"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D162"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7F21" w14:textId="77777777" w:rsidR="007C6ECE" w:rsidRPr="000A1934" w:rsidRDefault="007C6ECE" w:rsidP="00F9758E">
            <w:pPr>
              <w:pStyle w:val="rowtabella0"/>
              <w:jc w:val="center"/>
              <w:rPr>
                <w:color w:val="002060"/>
              </w:rPr>
            </w:pPr>
            <w:r w:rsidRPr="000A19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0FB9"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EF40F"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EB12" w14:textId="77777777" w:rsidR="007C6ECE" w:rsidRPr="000A1934" w:rsidRDefault="007C6ECE" w:rsidP="00F9758E">
            <w:pPr>
              <w:pStyle w:val="rowtabella0"/>
              <w:jc w:val="center"/>
              <w:rPr>
                <w:color w:val="002060"/>
              </w:rPr>
            </w:pPr>
            <w:r w:rsidRPr="000A1934">
              <w:rPr>
                <w:color w:val="002060"/>
              </w:rPr>
              <w:t>0</w:t>
            </w:r>
          </w:p>
        </w:tc>
      </w:tr>
      <w:tr w:rsidR="007C6ECE" w:rsidRPr="000A1934" w14:paraId="2AF1D9CF"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048E9" w14:textId="77777777" w:rsidR="007C6ECE" w:rsidRPr="000A1934" w:rsidRDefault="007C6ECE" w:rsidP="00F9758E">
            <w:pPr>
              <w:pStyle w:val="rowtabella0"/>
              <w:rPr>
                <w:color w:val="002060"/>
              </w:rPr>
            </w:pPr>
            <w:r w:rsidRPr="000A193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9FDB8"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44F9"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DE916"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3C8A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5C2CD"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105B"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63C0"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9DC9"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E431" w14:textId="77777777" w:rsidR="007C6ECE" w:rsidRPr="000A1934" w:rsidRDefault="007C6ECE" w:rsidP="00F9758E">
            <w:pPr>
              <w:pStyle w:val="rowtabella0"/>
              <w:jc w:val="center"/>
              <w:rPr>
                <w:color w:val="002060"/>
              </w:rPr>
            </w:pPr>
            <w:r w:rsidRPr="000A1934">
              <w:rPr>
                <w:color w:val="002060"/>
              </w:rPr>
              <w:t>0</w:t>
            </w:r>
          </w:p>
        </w:tc>
      </w:tr>
      <w:tr w:rsidR="007C6ECE" w:rsidRPr="000A1934" w14:paraId="071A1D4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DA1E9" w14:textId="77777777" w:rsidR="007C6ECE" w:rsidRPr="000A1934" w:rsidRDefault="007C6ECE" w:rsidP="00F9758E">
            <w:pPr>
              <w:pStyle w:val="rowtabella0"/>
              <w:rPr>
                <w:color w:val="002060"/>
              </w:rPr>
            </w:pPr>
            <w:r w:rsidRPr="000A1934">
              <w:rPr>
                <w:color w:val="002060"/>
              </w:rPr>
              <w:t xml:space="preserve">A.S.D. </w:t>
            </w:r>
            <w:proofErr w:type="gramStart"/>
            <w:r w:rsidRPr="000A1934">
              <w:rPr>
                <w:color w:val="002060"/>
              </w:rPr>
              <w:t>CITTA</w:t>
            </w:r>
            <w:proofErr w:type="gramEnd"/>
            <w:r w:rsidRPr="000A193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2B9B"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AA97C"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BB2A"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E7D0"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012F"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541E"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0040"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6931B"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65650" w14:textId="77777777" w:rsidR="007C6ECE" w:rsidRPr="000A1934" w:rsidRDefault="007C6ECE" w:rsidP="00F9758E">
            <w:pPr>
              <w:pStyle w:val="rowtabella0"/>
              <w:jc w:val="center"/>
              <w:rPr>
                <w:color w:val="002060"/>
              </w:rPr>
            </w:pPr>
            <w:r w:rsidRPr="000A1934">
              <w:rPr>
                <w:color w:val="002060"/>
              </w:rPr>
              <w:t>0</w:t>
            </w:r>
          </w:p>
        </w:tc>
      </w:tr>
      <w:tr w:rsidR="007C6ECE" w:rsidRPr="000A1934" w14:paraId="2F3F7A6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2A52F" w14:textId="77777777" w:rsidR="007C6ECE" w:rsidRPr="000A1934" w:rsidRDefault="007C6ECE" w:rsidP="00F9758E">
            <w:pPr>
              <w:pStyle w:val="rowtabella0"/>
              <w:rPr>
                <w:color w:val="002060"/>
              </w:rPr>
            </w:pPr>
            <w:r w:rsidRPr="000A1934">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B4E0"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9CB6"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D9D2"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0FC1"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81703"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94E6" w14:textId="77777777" w:rsidR="007C6ECE" w:rsidRPr="000A1934" w:rsidRDefault="007C6ECE" w:rsidP="00F9758E">
            <w:pPr>
              <w:pStyle w:val="rowtabella0"/>
              <w:jc w:val="center"/>
              <w:rPr>
                <w:color w:val="002060"/>
              </w:rPr>
            </w:pPr>
            <w:r w:rsidRPr="000A19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07FC"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0C83"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DFBF" w14:textId="77777777" w:rsidR="007C6ECE" w:rsidRPr="000A1934" w:rsidRDefault="007C6ECE" w:rsidP="00F9758E">
            <w:pPr>
              <w:pStyle w:val="rowtabella0"/>
              <w:jc w:val="center"/>
              <w:rPr>
                <w:color w:val="002060"/>
              </w:rPr>
            </w:pPr>
            <w:r w:rsidRPr="000A1934">
              <w:rPr>
                <w:color w:val="002060"/>
              </w:rPr>
              <w:t>0</w:t>
            </w:r>
          </w:p>
        </w:tc>
      </w:tr>
      <w:tr w:rsidR="007C6ECE" w:rsidRPr="000A1934" w14:paraId="59AAD61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891D9" w14:textId="77777777" w:rsidR="007C6ECE" w:rsidRPr="000A1934" w:rsidRDefault="007C6ECE" w:rsidP="00F9758E">
            <w:pPr>
              <w:pStyle w:val="rowtabella0"/>
              <w:rPr>
                <w:color w:val="002060"/>
              </w:rPr>
            </w:pPr>
            <w:r w:rsidRPr="000A1934">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FB09"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73DE"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DF32"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48F3"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4635"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30E03" w14:textId="77777777" w:rsidR="007C6ECE" w:rsidRPr="000A1934" w:rsidRDefault="007C6ECE" w:rsidP="00F9758E">
            <w:pPr>
              <w:pStyle w:val="rowtabella0"/>
              <w:jc w:val="center"/>
              <w:rPr>
                <w:color w:val="002060"/>
              </w:rPr>
            </w:pPr>
            <w:r w:rsidRPr="000A19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49C1"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4197"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F47B" w14:textId="77777777" w:rsidR="007C6ECE" w:rsidRPr="000A1934" w:rsidRDefault="007C6ECE" w:rsidP="00F9758E">
            <w:pPr>
              <w:pStyle w:val="rowtabella0"/>
              <w:jc w:val="center"/>
              <w:rPr>
                <w:color w:val="002060"/>
              </w:rPr>
            </w:pPr>
            <w:r w:rsidRPr="000A1934">
              <w:rPr>
                <w:color w:val="002060"/>
              </w:rPr>
              <w:t>0</w:t>
            </w:r>
          </w:p>
        </w:tc>
      </w:tr>
      <w:tr w:rsidR="007C6ECE" w:rsidRPr="000A1934" w14:paraId="2B8F9FB0"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53486" w14:textId="77777777" w:rsidR="007C6ECE" w:rsidRPr="000A1934" w:rsidRDefault="007C6ECE" w:rsidP="00F9758E">
            <w:pPr>
              <w:pStyle w:val="rowtabella0"/>
              <w:rPr>
                <w:color w:val="002060"/>
              </w:rPr>
            </w:pPr>
            <w:r w:rsidRPr="000A193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BEF7"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CBBF"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12D6"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7B46"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1CF9"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4F8D"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BEED" w14:textId="77777777" w:rsidR="007C6ECE" w:rsidRPr="000A1934" w:rsidRDefault="007C6ECE" w:rsidP="00F9758E">
            <w:pPr>
              <w:pStyle w:val="rowtabella0"/>
              <w:jc w:val="center"/>
              <w:rPr>
                <w:color w:val="002060"/>
              </w:rPr>
            </w:pPr>
            <w:r w:rsidRPr="000A1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93062"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18D6" w14:textId="77777777" w:rsidR="007C6ECE" w:rsidRPr="000A1934" w:rsidRDefault="007C6ECE" w:rsidP="00F9758E">
            <w:pPr>
              <w:pStyle w:val="rowtabella0"/>
              <w:jc w:val="center"/>
              <w:rPr>
                <w:color w:val="002060"/>
              </w:rPr>
            </w:pPr>
            <w:r w:rsidRPr="000A1934">
              <w:rPr>
                <w:color w:val="002060"/>
              </w:rPr>
              <w:t>0</w:t>
            </w:r>
          </w:p>
        </w:tc>
      </w:tr>
      <w:tr w:rsidR="007C6ECE" w:rsidRPr="000A1934" w14:paraId="3F6469A1"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DE387" w14:textId="77777777" w:rsidR="007C6ECE" w:rsidRPr="000A1934" w:rsidRDefault="007C6ECE" w:rsidP="00F9758E">
            <w:pPr>
              <w:pStyle w:val="rowtabella0"/>
              <w:rPr>
                <w:color w:val="002060"/>
              </w:rPr>
            </w:pPr>
            <w:r w:rsidRPr="000A193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7B8D"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8AF8"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0F27"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83ACF"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09C3"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73B4"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78F83" w14:textId="77777777" w:rsidR="007C6ECE" w:rsidRPr="000A1934" w:rsidRDefault="007C6ECE" w:rsidP="00F9758E">
            <w:pPr>
              <w:pStyle w:val="rowtabella0"/>
              <w:jc w:val="center"/>
              <w:rPr>
                <w:color w:val="002060"/>
              </w:rPr>
            </w:pPr>
            <w:r w:rsidRPr="000A1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8D99"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0DE9" w14:textId="77777777" w:rsidR="007C6ECE" w:rsidRPr="000A1934" w:rsidRDefault="007C6ECE" w:rsidP="00F9758E">
            <w:pPr>
              <w:pStyle w:val="rowtabella0"/>
              <w:jc w:val="center"/>
              <w:rPr>
                <w:color w:val="002060"/>
              </w:rPr>
            </w:pPr>
            <w:r w:rsidRPr="000A1934">
              <w:rPr>
                <w:color w:val="002060"/>
              </w:rPr>
              <w:t>0</w:t>
            </w:r>
          </w:p>
        </w:tc>
      </w:tr>
      <w:tr w:rsidR="007C6ECE" w:rsidRPr="000A1934" w14:paraId="0DEA554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511FE" w14:textId="77777777" w:rsidR="007C6ECE" w:rsidRPr="000A1934" w:rsidRDefault="007C6ECE" w:rsidP="00F9758E">
            <w:pPr>
              <w:pStyle w:val="rowtabella0"/>
              <w:rPr>
                <w:color w:val="002060"/>
              </w:rPr>
            </w:pPr>
            <w:r w:rsidRPr="000A1934">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0235"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8949"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B427"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EE99"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9206D"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C774"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9AB23" w14:textId="77777777" w:rsidR="007C6ECE" w:rsidRPr="000A1934" w:rsidRDefault="007C6ECE" w:rsidP="00F9758E">
            <w:pPr>
              <w:pStyle w:val="rowtabella0"/>
              <w:jc w:val="center"/>
              <w:rPr>
                <w:color w:val="002060"/>
              </w:rPr>
            </w:pPr>
            <w:r w:rsidRPr="000A19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0E7E"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DB22" w14:textId="77777777" w:rsidR="007C6ECE" w:rsidRPr="000A1934" w:rsidRDefault="007C6ECE" w:rsidP="00F9758E">
            <w:pPr>
              <w:pStyle w:val="rowtabella0"/>
              <w:jc w:val="center"/>
              <w:rPr>
                <w:color w:val="002060"/>
              </w:rPr>
            </w:pPr>
            <w:r w:rsidRPr="000A1934">
              <w:rPr>
                <w:color w:val="002060"/>
              </w:rPr>
              <w:t>0</w:t>
            </w:r>
          </w:p>
        </w:tc>
      </w:tr>
      <w:tr w:rsidR="007C6ECE" w:rsidRPr="000A1934" w14:paraId="39AC58F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69241" w14:textId="77777777" w:rsidR="007C6ECE" w:rsidRPr="000A1934" w:rsidRDefault="007C6ECE" w:rsidP="00F9758E">
            <w:pPr>
              <w:pStyle w:val="rowtabella0"/>
              <w:rPr>
                <w:color w:val="002060"/>
              </w:rPr>
            </w:pPr>
            <w:r w:rsidRPr="000A1934">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C56B"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72D1"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6058"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CE15"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EBBA"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F366"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B45B4"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F1D4"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1EAA" w14:textId="77777777" w:rsidR="007C6ECE" w:rsidRPr="000A1934" w:rsidRDefault="007C6ECE" w:rsidP="00F9758E">
            <w:pPr>
              <w:pStyle w:val="rowtabella0"/>
              <w:jc w:val="center"/>
              <w:rPr>
                <w:color w:val="002060"/>
              </w:rPr>
            </w:pPr>
            <w:r w:rsidRPr="000A1934">
              <w:rPr>
                <w:color w:val="002060"/>
              </w:rPr>
              <w:t>0</w:t>
            </w:r>
          </w:p>
        </w:tc>
      </w:tr>
      <w:tr w:rsidR="007C6ECE" w:rsidRPr="000A1934" w14:paraId="29797B6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EDE38" w14:textId="77777777" w:rsidR="007C6ECE" w:rsidRPr="000A1934" w:rsidRDefault="007C6ECE" w:rsidP="00F9758E">
            <w:pPr>
              <w:pStyle w:val="rowtabella0"/>
              <w:rPr>
                <w:color w:val="002060"/>
              </w:rPr>
            </w:pPr>
            <w:r w:rsidRPr="000A193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CAEF"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FC54"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03A0"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D430"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FEB8"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A50B" w14:textId="77777777" w:rsidR="007C6ECE" w:rsidRPr="000A1934" w:rsidRDefault="007C6ECE" w:rsidP="00F9758E">
            <w:pPr>
              <w:pStyle w:val="rowtabella0"/>
              <w:jc w:val="center"/>
              <w:rPr>
                <w:color w:val="002060"/>
              </w:rPr>
            </w:pPr>
            <w:r w:rsidRPr="000A1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8CCA"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C32D"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6C1E" w14:textId="77777777" w:rsidR="007C6ECE" w:rsidRPr="000A1934" w:rsidRDefault="007C6ECE" w:rsidP="00F9758E">
            <w:pPr>
              <w:pStyle w:val="rowtabella0"/>
              <w:jc w:val="center"/>
              <w:rPr>
                <w:color w:val="002060"/>
              </w:rPr>
            </w:pPr>
            <w:r w:rsidRPr="000A1934">
              <w:rPr>
                <w:color w:val="002060"/>
              </w:rPr>
              <w:t>0</w:t>
            </w:r>
          </w:p>
        </w:tc>
      </w:tr>
      <w:tr w:rsidR="007C6ECE" w:rsidRPr="000A1934" w14:paraId="191B9DE5"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0540C" w14:textId="77777777" w:rsidR="007C6ECE" w:rsidRPr="000A1934" w:rsidRDefault="007C6ECE" w:rsidP="00F9758E">
            <w:pPr>
              <w:pStyle w:val="rowtabella0"/>
              <w:rPr>
                <w:color w:val="002060"/>
              </w:rPr>
            </w:pPr>
            <w:r w:rsidRPr="000A1934">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1ABA"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22E8"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EB74"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C4C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58C5"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B39CE"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958A" w14:textId="77777777" w:rsidR="007C6ECE" w:rsidRPr="000A1934" w:rsidRDefault="007C6ECE" w:rsidP="00F9758E">
            <w:pPr>
              <w:pStyle w:val="rowtabella0"/>
              <w:jc w:val="center"/>
              <w:rPr>
                <w:color w:val="002060"/>
              </w:rPr>
            </w:pPr>
            <w:r w:rsidRPr="000A19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92CA"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5069" w14:textId="77777777" w:rsidR="007C6ECE" w:rsidRPr="000A1934" w:rsidRDefault="007C6ECE" w:rsidP="00F9758E">
            <w:pPr>
              <w:pStyle w:val="rowtabella0"/>
              <w:jc w:val="center"/>
              <w:rPr>
                <w:color w:val="002060"/>
              </w:rPr>
            </w:pPr>
            <w:r w:rsidRPr="000A1934">
              <w:rPr>
                <w:color w:val="002060"/>
              </w:rPr>
              <w:t>0</w:t>
            </w:r>
          </w:p>
        </w:tc>
      </w:tr>
      <w:tr w:rsidR="007C6ECE" w:rsidRPr="000A1934" w14:paraId="1730365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5142F" w14:textId="77777777" w:rsidR="007C6ECE" w:rsidRPr="000A1934" w:rsidRDefault="007C6ECE" w:rsidP="00F9758E">
            <w:pPr>
              <w:pStyle w:val="rowtabella0"/>
              <w:rPr>
                <w:color w:val="002060"/>
                <w:lang w:val="es-ES"/>
              </w:rPr>
            </w:pPr>
            <w:r w:rsidRPr="000A1934">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3F8B"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83A0"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5994"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7568"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ED2D"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9B63"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D5BD" w14:textId="77777777" w:rsidR="007C6ECE" w:rsidRPr="000A1934" w:rsidRDefault="007C6ECE" w:rsidP="00F9758E">
            <w:pPr>
              <w:pStyle w:val="rowtabella0"/>
              <w:jc w:val="center"/>
              <w:rPr>
                <w:color w:val="002060"/>
              </w:rPr>
            </w:pPr>
            <w:r w:rsidRPr="000A1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BD60"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06B0" w14:textId="77777777" w:rsidR="007C6ECE" w:rsidRPr="000A1934" w:rsidRDefault="007C6ECE" w:rsidP="00F9758E">
            <w:pPr>
              <w:pStyle w:val="rowtabella0"/>
              <w:jc w:val="center"/>
              <w:rPr>
                <w:color w:val="002060"/>
              </w:rPr>
            </w:pPr>
            <w:r w:rsidRPr="000A1934">
              <w:rPr>
                <w:color w:val="002060"/>
              </w:rPr>
              <w:t>0</w:t>
            </w:r>
          </w:p>
        </w:tc>
      </w:tr>
      <w:tr w:rsidR="007C6ECE" w:rsidRPr="000A1934" w14:paraId="3BE8264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0E452" w14:textId="77777777" w:rsidR="007C6ECE" w:rsidRPr="000A1934" w:rsidRDefault="007C6ECE" w:rsidP="00F9758E">
            <w:pPr>
              <w:pStyle w:val="rowtabella0"/>
              <w:rPr>
                <w:color w:val="002060"/>
                <w:lang w:val="es-ES"/>
              </w:rPr>
            </w:pPr>
            <w:r w:rsidRPr="000A1934">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F348"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8F4A8"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D99F"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AE0F"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54AE"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923E"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D3841"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E662"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3676" w14:textId="77777777" w:rsidR="007C6ECE" w:rsidRPr="000A1934" w:rsidRDefault="007C6ECE" w:rsidP="00F9758E">
            <w:pPr>
              <w:pStyle w:val="rowtabella0"/>
              <w:jc w:val="center"/>
              <w:rPr>
                <w:color w:val="002060"/>
              </w:rPr>
            </w:pPr>
            <w:r w:rsidRPr="000A1934">
              <w:rPr>
                <w:color w:val="002060"/>
              </w:rPr>
              <w:t>0</w:t>
            </w:r>
          </w:p>
        </w:tc>
      </w:tr>
      <w:tr w:rsidR="007C6ECE" w:rsidRPr="000A1934" w14:paraId="296B8C80"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108033" w14:textId="77777777" w:rsidR="007C6ECE" w:rsidRPr="000A1934" w:rsidRDefault="007C6ECE" w:rsidP="00F9758E">
            <w:pPr>
              <w:pStyle w:val="rowtabella0"/>
              <w:rPr>
                <w:color w:val="002060"/>
                <w:lang w:val="es-ES"/>
              </w:rPr>
            </w:pPr>
            <w:r w:rsidRPr="000A1934">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316A5"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83EC"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9AF40"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2521"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5EFF"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F27B6"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7178" w14:textId="77777777" w:rsidR="007C6ECE" w:rsidRPr="000A1934" w:rsidRDefault="007C6ECE" w:rsidP="00F9758E">
            <w:pPr>
              <w:pStyle w:val="rowtabella0"/>
              <w:jc w:val="center"/>
              <w:rPr>
                <w:color w:val="002060"/>
              </w:rPr>
            </w:pPr>
            <w:r w:rsidRPr="000A1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4E846" w14:textId="77777777" w:rsidR="007C6ECE" w:rsidRPr="000A1934" w:rsidRDefault="007C6ECE" w:rsidP="00F9758E">
            <w:pPr>
              <w:pStyle w:val="rowtabella0"/>
              <w:jc w:val="center"/>
              <w:rPr>
                <w:color w:val="002060"/>
              </w:rPr>
            </w:pPr>
            <w:r w:rsidRPr="000A1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C3E9" w14:textId="77777777" w:rsidR="007C6ECE" w:rsidRPr="000A1934" w:rsidRDefault="007C6ECE" w:rsidP="00F9758E">
            <w:pPr>
              <w:pStyle w:val="rowtabella0"/>
              <w:jc w:val="center"/>
              <w:rPr>
                <w:color w:val="002060"/>
              </w:rPr>
            </w:pPr>
            <w:r w:rsidRPr="000A1934">
              <w:rPr>
                <w:color w:val="002060"/>
              </w:rPr>
              <w:t>0</w:t>
            </w:r>
          </w:p>
        </w:tc>
      </w:tr>
    </w:tbl>
    <w:p w14:paraId="1DF9CF96" w14:textId="77777777" w:rsidR="007C6ECE" w:rsidRPr="000A1934" w:rsidRDefault="007C6ECE" w:rsidP="007C6ECE">
      <w:pPr>
        <w:pStyle w:val="breakline"/>
        <w:rPr>
          <w:rFonts w:eastAsiaTheme="minorEastAsia"/>
          <w:color w:val="002060"/>
        </w:rPr>
      </w:pPr>
    </w:p>
    <w:p w14:paraId="139D731B" w14:textId="77777777" w:rsidR="007C6ECE" w:rsidRPr="000A1934" w:rsidRDefault="007C6ECE" w:rsidP="007C6ECE">
      <w:pPr>
        <w:pStyle w:val="breakline"/>
        <w:rPr>
          <w:color w:val="002060"/>
        </w:rPr>
      </w:pPr>
    </w:p>
    <w:p w14:paraId="1A557C79" w14:textId="77777777" w:rsidR="007C6ECE" w:rsidRPr="000A1934" w:rsidRDefault="007C6ECE" w:rsidP="007C6ECE">
      <w:pPr>
        <w:pStyle w:val="sottotitolocampionato10"/>
        <w:rPr>
          <w:color w:val="002060"/>
        </w:rPr>
      </w:pPr>
      <w:r w:rsidRPr="000A19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3DCABA57"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4E122"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DB183"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FD877"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019F4"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0A5D8"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72124"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F3B77"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938D2"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59C0B"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01DF9" w14:textId="77777777" w:rsidR="007C6ECE" w:rsidRPr="000A1934" w:rsidRDefault="007C6ECE" w:rsidP="00F9758E">
            <w:pPr>
              <w:pStyle w:val="headertabella0"/>
              <w:rPr>
                <w:color w:val="002060"/>
              </w:rPr>
            </w:pPr>
            <w:r w:rsidRPr="000A1934">
              <w:rPr>
                <w:color w:val="002060"/>
              </w:rPr>
              <w:t>PE</w:t>
            </w:r>
          </w:p>
        </w:tc>
      </w:tr>
      <w:tr w:rsidR="007C6ECE" w:rsidRPr="000A1934" w14:paraId="5528BD50"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5B7020" w14:textId="77777777" w:rsidR="007C6ECE" w:rsidRPr="000A1934" w:rsidRDefault="007C6ECE" w:rsidP="00F9758E">
            <w:pPr>
              <w:pStyle w:val="rowtabella0"/>
              <w:rPr>
                <w:color w:val="002060"/>
              </w:rPr>
            </w:pPr>
            <w:r w:rsidRPr="000A1934">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5145"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8F24"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3586E"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453A5"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B90E"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3F4D" w14:textId="77777777" w:rsidR="007C6ECE" w:rsidRPr="000A1934" w:rsidRDefault="007C6ECE" w:rsidP="00F9758E">
            <w:pPr>
              <w:pStyle w:val="rowtabella0"/>
              <w:jc w:val="center"/>
              <w:rPr>
                <w:color w:val="002060"/>
              </w:rPr>
            </w:pPr>
            <w:r w:rsidRPr="000A19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586B"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6ECD7"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EA7F" w14:textId="77777777" w:rsidR="007C6ECE" w:rsidRPr="000A1934" w:rsidRDefault="007C6ECE" w:rsidP="00F9758E">
            <w:pPr>
              <w:pStyle w:val="rowtabella0"/>
              <w:jc w:val="center"/>
              <w:rPr>
                <w:color w:val="002060"/>
              </w:rPr>
            </w:pPr>
            <w:r w:rsidRPr="000A1934">
              <w:rPr>
                <w:color w:val="002060"/>
              </w:rPr>
              <w:t>0</w:t>
            </w:r>
          </w:p>
        </w:tc>
      </w:tr>
      <w:tr w:rsidR="007C6ECE" w:rsidRPr="000A1934" w14:paraId="35626CCD"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3823A" w14:textId="77777777" w:rsidR="007C6ECE" w:rsidRPr="000A1934" w:rsidRDefault="007C6ECE" w:rsidP="00F9758E">
            <w:pPr>
              <w:pStyle w:val="rowtabella0"/>
              <w:rPr>
                <w:color w:val="002060"/>
              </w:rPr>
            </w:pPr>
            <w:r w:rsidRPr="000A193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AE95"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56DA"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E966"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FBFCD"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FBD5"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E47C"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352C"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8C7CE"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F62F" w14:textId="77777777" w:rsidR="007C6ECE" w:rsidRPr="000A1934" w:rsidRDefault="007C6ECE" w:rsidP="00F9758E">
            <w:pPr>
              <w:pStyle w:val="rowtabella0"/>
              <w:jc w:val="center"/>
              <w:rPr>
                <w:color w:val="002060"/>
              </w:rPr>
            </w:pPr>
            <w:r w:rsidRPr="000A1934">
              <w:rPr>
                <w:color w:val="002060"/>
              </w:rPr>
              <w:t>0</w:t>
            </w:r>
          </w:p>
        </w:tc>
      </w:tr>
      <w:tr w:rsidR="007C6ECE" w:rsidRPr="000A1934" w14:paraId="3323CE5D"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4B48A" w14:textId="77777777" w:rsidR="007C6ECE" w:rsidRPr="000A1934" w:rsidRDefault="007C6ECE" w:rsidP="00F9758E">
            <w:pPr>
              <w:pStyle w:val="rowtabella0"/>
              <w:rPr>
                <w:color w:val="002060"/>
              </w:rPr>
            </w:pPr>
            <w:r w:rsidRPr="000A1934">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D13A"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4F4C"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FD6A"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8713"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CD41"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0476"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1881"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ED73"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0D6C" w14:textId="77777777" w:rsidR="007C6ECE" w:rsidRPr="000A1934" w:rsidRDefault="007C6ECE" w:rsidP="00F9758E">
            <w:pPr>
              <w:pStyle w:val="rowtabella0"/>
              <w:jc w:val="center"/>
              <w:rPr>
                <w:color w:val="002060"/>
              </w:rPr>
            </w:pPr>
            <w:r w:rsidRPr="000A1934">
              <w:rPr>
                <w:color w:val="002060"/>
              </w:rPr>
              <w:t>0</w:t>
            </w:r>
          </w:p>
        </w:tc>
      </w:tr>
      <w:tr w:rsidR="007C6ECE" w:rsidRPr="000A1934" w14:paraId="6872F6DF"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08F5C" w14:textId="77777777" w:rsidR="007C6ECE" w:rsidRPr="000A1934" w:rsidRDefault="007C6ECE" w:rsidP="00F9758E">
            <w:pPr>
              <w:pStyle w:val="rowtabella0"/>
              <w:rPr>
                <w:color w:val="002060"/>
              </w:rPr>
            </w:pPr>
            <w:r w:rsidRPr="000A1934">
              <w:rPr>
                <w:color w:val="002060"/>
              </w:rPr>
              <w:lastRenderedPageBreak/>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CADD"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3F4D"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3D99"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DB25"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D5A3"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94B9" w14:textId="77777777" w:rsidR="007C6ECE" w:rsidRPr="000A1934" w:rsidRDefault="007C6ECE" w:rsidP="00F9758E">
            <w:pPr>
              <w:pStyle w:val="rowtabella0"/>
              <w:jc w:val="center"/>
              <w:rPr>
                <w:color w:val="002060"/>
              </w:rPr>
            </w:pPr>
            <w:r w:rsidRPr="000A19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541F"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1E12"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9FA2" w14:textId="77777777" w:rsidR="007C6ECE" w:rsidRPr="000A1934" w:rsidRDefault="007C6ECE" w:rsidP="00F9758E">
            <w:pPr>
              <w:pStyle w:val="rowtabella0"/>
              <w:jc w:val="center"/>
              <w:rPr>
                <w:color w:val="002060"/>
              </w:rPr>
            </w:pPr>
            <w:r w:rsidRPr="000A1934">
              <w:rPr>
                <w:color w:val="002060"/>
              </w:rPr>
              <w:t>0</w:t>
            </w:r>
          </w:p>
        </w:tc>
      </w:tr>
      <w:tr w:rsidR="007C6ECE" w:rsidRPr="000A1934" w14:paraId="4FE3C95D"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5ADF1" w14:textId="77777777" w:rsidR="007C6ECE" w:rsidRPr="000A1934" w:rsidRDefault="007C6ECE" w:rsidP="00F9758E">
            <w:pPr>
              <w:pStyle w:val="rowtabella0"/>
              <w:rPr>
                <w:color w:val="002060"/>
              </w:rPr>
            </w:pPr>
            <w:r w:rsidRPr="000A1934">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C3BA"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93DB"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017DE"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7B4A"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7EFA"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2666" w14:textId="77777777" w:rsidR="007C6ECE" w:rsidRPr="000A1934" w:rsidRDefault="007C6ECE" w:rsidP="00F9758E">
            <w:pPr>
              <w:pStyle w:val="rowtabella0"/>
              <w:jc w:val="center"/>
              <w:rPr>
                <w:color w:val="002060"/>
              </w:rPr>
            </w:pPr>
            <w:r w:rsidRPr="000A1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C7FB"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D979"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E95F" w14:textId="77777777" w:rsidR="007C6ECE" w:rsidRPr="000A1934" w:rsidRDefault="007C6ECE" w:rsidP="00F9758E">
            <w:pPr>
              <w:pStyle w:val="rowtabella0"/>
              <w:jc w:val="center"/>
              <w:rPr>
                <w:color w:val="002060"/>
              </w:rPr>
            </w:pPr>
            <w:r w:rsidRPr="000A1934">
              <w:rPr>
                <w:color w:val="002060"/>
              </w:rPr>
              <w:t>0</w:t>
            </w:r>
          </w:p>
        </w:tc>
      </w:tr>
      <w:tr w:rsidR="007C6ECE" w:rsidRPr="000A1934" w14:paraId="30506BE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0C52E" w14:textId="77777777" w:rsidR="007C6ECE" w:rsidRPr="000A1934" w:rsidRDefault="007C6ECE" w:rsidP="00F9758E">
            <w:pPr>
              <w:pStyle w:val="rowtabella0"/>
              <w:rPr>
                <w:color w:val="002060"/>
              </w:rPr>
            </w:pPr>
            <w:r w:rsidRPr="000A193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97217"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CA46"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ECB2D"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5ED5"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D0EA"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A269" w14:textId="77777777" w:rsidR="007C6ECE" w:rsidRPr="000A1934" w:rsidRDefault="007C6ECE" w:rsidP="00F9758E">
            <w:pPr>
              <w:pStyle w:val="rowtabella0"/>
              <w:jc w:val="center"/>
              <w:rPr>
                <w:color w:val="002060"/>
              </w:rPr>
            </w:pPr>
            <w:r w:rsidRPr="000A19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644C"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D7C65"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FECA" w14:textId="77777777" w:rsidR="007C6ECE" w:rsidRPr="000A1934" w:rsidRDefault="007C6ECE" w:rsidP="00F9758E">
            <w:pPr>
              <w:pStyle w:val="rowtabella0"/>
              <w:jc w:val="center"/>
              <w:rPr>
                <w:color w:val="002060"/>
              </w:rPr>
            </w:pPr>
            <w:r w:rsidRPr="000A1934">
              <w:rPr>
                <w:color w:val="002060"/>
              </w:rPr>
              <w:t>0</w:t>
            </w:r>
          </w:p>
        </w:tc>
      </w:tr>
      <w:tr w:rsidR="007C6ECE" w:rsidRPr="000A1934" w14:paraId="79AA0B4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7E1DF" w14:textId="77777777" w:rsidR="007C6ECE" w:rsidRPr="000A1934" w:rsidRDefault="007C6ECE" w:rsidP="00F9758E">
            <w:pPr>
              <w:pStyle w:val="rowtabella0"/>
              <w:rPr>
                <w:color w:val="002060"/>
              </w:rPr>
            </w:pPr>
            <w:r w:rsidRPr="000A1934">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EBE6"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9FC2"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C113"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C973"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0890"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303C" w14:textId="77777777" w:rsidR="007C6ECE" w:rsidRPr="000A1934" w:rsidRDefault="007C6ECE" w:rsidP="00F9758E">
            <w:pPr>
              <w:pStyle w:val="rowtabella0"/>
              <w:jc w:val="center"/>
              <w:rPr>
                <w:color w:val="002060"/>
              </w:rPr>
            </w:pPr>
            <w:r w:rsidRPr="000A1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6948"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C6E5"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33ED" w14:textId="77777777" w:rsidR="007C6ECE" w:rsidRPr="000A1934" w:rsidRDefault="007C6ECE" w:rsidP="00F9758E">
            <w:pPr>
              <w:pStyle w:val="rowtabella0"/>
              <w:jc w:val="center"/>
              <w:rPr>
                <w:color w:val="002060"/>
              </w:rPr>
            </w:pPr>
            <w:r w:rsidRPr="000A1934">
              <w:rPr>
                <w:color w:val="002060"/>
              </w:rPr>
              <w:t>0</w:t>
            </w:r>
          </w:p>
        </w:tc>
      </w:tr>
      <w:tr w:rsidR="007C6ECE" w:rsidRPr="000A1934" w14:paraId="67C981F6"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05AB9" w14:textId="77777777" w:rsidR="007C6ECE" w:rsidRPr="000A1934" w:rsidRDefault="007C6ECE" w:rsidP="00F9758E">
            <w:pPr>
              <w:pStyle w:val="rowtabella0"/>
              <w:rPr>
                <w:color w:val="002060"/>
                <w:lang w:val="es-ES"/>
              </w:rPr>
            </w:pPr>
            <w:r w:rsidRPr="000A193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52547"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E5DD"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63DA8"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81EDD"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CD0A"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AE0C9"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44ED"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723FF"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B6B2" w14:textId="77777777" w:rsidR="007C6ECE" w:rsidRPr="000A1934" w:rsidRDefault="007C6ECE" w:rsidP="00F9758E">
            <w:pPr>
              <w:pStyle w:val="rowtabella0"/>
              <w:jc w:val="center"/>
              <w:rPr>
                <w:color w:val="002060"/>
              </w:rPr>
            </w:pPr>
            <w:r w:rsidRPr="000A1934">
              <w:rPr>
                <w:color w:val="002060"/>
              </w:rPr>
              <w:t>0</w:t>
            </w:r>
          </w:p>
        </w:tc>
      </w:tr>
      <w:tr w:rsidR="007C6ECE" w:rsidRPr="000A1934" w14:paraId="31A6B0A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B9628" w14:textId="77777777" w:rsidR="007C6ECE" w:rsidRPr="000A1934" w:rsidRDefault="007C6ECE" w:rsidP="00F9758E">
            <w:pPr>
              <w:pStyle w:val="rowtabella0"/>
              <w:rPr>
                <w:color w:val="002060"/>
              </w:rPr>
            </w:pPr>
            <w:r w:rsidRPr="000A193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4390"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CCA6"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ADE7"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8090"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E1B7"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F54F"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AAA5"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58B4"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C649" w14:textId="77777777" w:rsidR="007C6ECE" w:rsidRPr="000A1934" w:rsidRDefault="007C6ECE" w:rsidP="00F9758E">
            <w:pPr>
              <w:pStyle w:val="rowtabella0"/>
              <w:jc w:val="center"/>
              <w:rPr>
                <w:color w:val="002060"/>
              </w:rPr>
            </w:pPr>
            <w:r w:rsidRPr="000A1934">
              <w:rPr>
                <w:color w:val="002060"/>
              </w:rPr>
              <w:t>0</w:t>
            </w:r>
          </w:p>
        </w:tc>
      </w:tr>
      <w:tr w:rsidR="007C6ECE" w:rsidRPr="000A1934" w14:paraId="63F557E0"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3606A" w14:textId="77777777" w:rsidR="007C6ECE" w:rsidRPr="000A1934" w:rsidRDefault="007C6ECE" w:rsidP="00F9758E">
            <w:pPr>
              <w:pStyle w:val="rowtabella0"/>
              <w:rPr>
                <w:color w:val="002060"/>
              </w:rPr>
            </w:pPr>
            <w:r w:rsidRPr="000A193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9E5E"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7082"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2ECC"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46D0"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7966"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FDBF"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4B00" w14:textId="77777777" w:rsidR="007C6ECE" w:rsidRPr="000A1934" w:rsidRDefault="007C6ECE" w:rsidP="00F9758E">
            <w:pPr>
              <w:pStyle w:val="rowtabella0"/>
              <w:jc w:val="center"/>
              <w:rPr>
                <w:color w:val="002060"/>
              </w:rPr>
            </w:pPr>
            <w:r w:rsidRPr="000A19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E04D6"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444E" w14:textId="77777777" w:rsidR="007C6ECE" w:rsidRPr="000A1934" w:rsidRDefault="007C6ECE" w:rsidP="00F9758E">
            <w:pPr>
              <w:pStyle w:val="rowtabella0"/>
              <w:jc w:val="center"/>
              <w:rPr>
                <w:color w:val="002060"/>
              </w:rPr>
            </w:pPr>
            <w:r w:rsidRPr="000A1934">
              <w:rPr>
                <w:color w:val="002060"/>
              </w:rPr>
              <w:t>0</w:t>
            </w:r>
          </w:p>
        </w:tc>
      </w:tr>
      <w:tr w:rsidR="007C6ECE" w:rsidRPr="000A1934" w14:paraId="3635D3B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3909CF" w14:textId="77777777" w:rsidR="007C6ECE" w:rsidRPr="000A1934" w:rsidRDefault="007C6ECE" w:rsidP="00F9758E">
            <w:pPr>
              <w:pStyle w:val="rowtabella0"/>
              <w:rPr>
                <w:color w:val="002060"/>
                <w:lang w:val="es-ES"/>
              </w:rPr>
            </w:pPr>
            <w:r w:rsidRPr="000A1934">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3771"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DE3D0"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95C68"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E450"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5A56E"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5B09"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153B"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2B50"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5C5B" w14:textId="77777777" w:rsidR="007C6ECE" w:rsidRPr="000A1934" w:rsidRDefault="007C6ECE" w:rsidP="00F9758E">
            <w:pPr>
              <w:pStyle w:val="rowtabella0"/>
              <w:jc w:val="center"/>
              <w:rPr>
                <w:color w:val="002060"/>
              </w:rPr>
            </w:pPr>
            <w:r w:rsidRPr="000A1934">
              <w:rPr>
                <w:color w:val="002060"/>
              </w:rPr>
              <w:t>0</w:t>
            </w:r>
          </w:p>
        </w:tc>
      </w:tr>
      <w:tr w:rsidR="007C6ECE" w:rsidRPr="000A1934" w14:paraId="6548DA0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715D3" w14:textId="77777777" w:rsidR="007C6ECE" w:rsidRPr="000A1934" w:rsidRDefault="007C6ECE" w:rsidP="00F9758E">
            <w:pPr>
              <w:pStyle w:val="rowtabella0"/>
              <w:rPr>
                <w:color w:val="002060"/>
              </w:rPr>
            </w:pPr>
            <w:r w:rsidRPr="000A1934">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2868"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CEB6"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E70B"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8369"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F3AFE"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71909"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445C" w14:textId="77777777" w:rsidR="007C6ECE" w:rsidRPr="000A1934" w:rsidRDefault="007C6ECE" w:rsidP="00F9758E">
            <w:pPr>
              <w:pStyle w:val="rowtabella0"/>
              <w:jc w:val="center"/>
              <w:rPr>
                <w:color w:val="002060"/>
              </w:rPr>
            </w:pPr>
            <w:r w:rsidRPr="000A19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724F"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2854" w14:textId="77777777" w:rsidR="007C6ECE" w:rsidRPr="000A1934" w:rsidRDefault="007C6ECE" w:rsidP="00F9758E">
            <w:pPr>
              <w:pStyle w:val="rowtabella0"/>
              <w:jc w:val="center"/>
              <w:rPr>
                <w:color w:val="002060"/>
              </w:rPr>
            </w:pPr>
            <w:r w:rsidRPr="000A1934">
              <w:rPr>
                <w:color w:val="002060"/>
              </w:rPr>
              <w:t>0</w:t>
            </w:r>
          </w:p>
        </w:tc>
      </w:tr>
      <w:tr w:rsidR="007C6ECE" w:rsidRPr="000A1934" w14:paraId="4D1AE6BB"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0611C" w14:textId="77777777" w:rsidR="007C6ECE" w:rsidRPr="000A1934" w:rsidRDefault="007C6ECE" w:rsidP="00F9758E">
            <w:pPr>
              <w:pStyle w:val="rowtabella0"/>
              <w:rPr>
                <w:color w:val="002060"/>
              </w:rPr>
            </w:pPr>
            <w:r w:rsidRPr="000A193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359A"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4B43"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F58B"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DC25"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3AA7"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EFE3"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9B6C" w14:textId="77777777" w:rsidR="007C6ECE" w:rsidRPr="000A1934" w:rsidRDefault="007C6ECE" w:rsidP="00F9758E">
            <w:pPr>
              <w:pStyle w:val="rowtabella0"/>
              <w:jc w:val="center"/>
              <w:rPr>
                <w:color w:val="002060"/>
              </w:rPr>
            </w:pPr>
            <w:r w:rsidRPr="000A1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74C5"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9132" w14:textId="77777777" w:rsidR="007C6ECE" w:rsidRPr="000A1934" w:rsidRDefault="007C6ECE" w:rsidP="00F9758E">
            <w:pPr>
              <w:pStyle w:val="rowtabella0"/>
              <w:jc w:val="center"/>
              <w:rPr>
                <w:color w:val="002060"/>
              </w:rPr>
            </w:pPr>
            <w:r w:rsidRPr="000A1934">
              <w:rPr>
                <w:color w:val="002060"/>
              </w:rPr>
              <w:t>0</w:t>
            </w:r>
          </w:p>
        </w:tc>
      </w:tr>
      <w:tr w:rsidR="007C6ECE" w:rsidRPr="000A1934" w14:paraId="50D0AA36"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127D49" w14:textId="77777777" w:rsidR="007C6ECE" w:rsidRPr="000A1934" w:rsidRDefault="007C6ECE" w:rsidP="00F9758E">
            <w:pPr>
              <w:pStyle w:val="rowtabella0"/>
              <w:rPr>
                <w:color w:val="002060"/>
              </w:rPr>
            </w:pPr>
            <w:r w:rsidRPr="000A1934">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1BD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18AB3"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EA71"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BCCD"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F6D0"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6A99"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2BAD" w14:textId="77777777" w:rsidR="007C6ECE" w:rsidRPr="000A1934" w:rsidRDefault="007C6ECE" w:rsidP="00F9758E">
            <w:pPr>
              <w:pStyle w:val="rowtabella0"/>
              <w:jc w:val="center"/>
              <w:rPr>
                <w:color w:val="002060"/>
              </w:rPr>
            </w:pPr>
            <w:r w:rsidRPr="000A1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593F"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B814" w14:textId="77777777" w:rsidR="007C6ECE" w:rsidRPr="000A1934" w:rsidRDefault="007C6ECE" w:rsidP="00F9758E">
            <w:pPr>
              <w:pStyle w:val="rowtabella0"/>
              <w:jc w:val="center"/>
              <w:rPr>
                <w:color w:val="002060"/>
              </w:rPr>
            </w:pPr>
            <w:r w:rsidRPr="000A1934">
              <w:rPr>
                <w:color w:val="002060"/>
              </w:rPr>
              <w:t>0</w:t>
            </w:r>
          </w:p>
        </w:tc>
      </w:tr>
    </w:tbl>
    <w:p w14:paraId="701EB660" w14:textId="77777777" w:rsidR="007C6ECE" w:rsidRPr="000A1934" w:rsidRDefault="007C6ECE" w:rsidP="007C6ECE">
      <w:pPr>
        <w:pStyle w:val="breakline"/>
        <w:rPr>
          <w:rFonts w:eastAsiaTheme="minorEastAsia"/>
          <w:color w:val="002060"/>
        </w:rPr>
      </w:pPr>
    </w:p>
    <w:p w14:paraId="65477C21" w14:textId="77777777" w:rsidR="007C6ECE" w:rsidRPr="000A1934" w:rsidRDefault="007C6ECE" w:rsidP="007C6ECE">
      <w:pPr>
        <w:pStyle w:val="breakline"/>
        <w:rPr>
          <w:color w:val="002060"/>
        </w:rPr>
      </w:pPr>
    </w:p>
    <w:p w14:paraId="0271F68D" w14:textId="77777777" w:rsidR="007C6ECE" w:rsidRPr="000A1934" w:rsidRDefault="007C6ECE" w:rsidP="007C6ECE">
      <w:pPr>
        <w:pStyle w:val="sottotitolocampionato10"/>
        <w:rPr>
          <w:color w:val="002060"/>
        </w:rPr>
      </w:pPr>
      <w:r w:rsidRPr="000A19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38627FBE"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C3CA9"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01D81"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89CE0"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7345C"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09857"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14987"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E86B4"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265E2"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B554F"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4991A" w14:textId="77777777" w:rsidR="007C6ECE" w:rsidRPr="000A1934" w:rsidRDefault="007C6ECE" w:rsidP="00F9758E">
            <w:pPr>
              <w:pStyle w:val="headertabella0"/>
              <w:rPr>
                <w:color w:val="002060"/>
              </w:rPr>
            </w:pPr>
            <w:r w:rsidRPr="000A1934">
              <w:rPr>
                <w:color w:val="002060"/>
              </w:rPr>
              <w:t>PE</w:t>
            </w:r>
          </w:p>
        </w:tc>
      </w:tr>
      <w:tr w:rsidR="007C6ECE" w:rsidRPr="000A1934" w14:paraId="0AA351CC"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CB7B42" w14:textId="77777777" w:rsidR="007C6ECE" w:rsidRPr="000A1934" w:rsidRDefault="007C6ECE" w:rsidP="00F9758E">
            <w:pPr>
              <w:pStyle w:val="rowtabella0"/>
              <w:rPr>
                <w:color w:val="002060"/>
              </w:rPr>
            </w:pPr>
            <w:r w:rsidRPr="000A193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67A5"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0886"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BF84"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05B1"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2FDE"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25F3" w14:textId="77777777" w:rsidR="007C6ECE" w:rsidRPr="000A1934" w:rsidRDefault="007C6ECE" w:rsidP="00F9758E">
            <w:pPr>
              <w:pStyle w:val="rowtabella0"/>
              <w:jc w:val="center"/>
              <w:rPr>
                <w:color w:val="002060"/>
              </w:rPr>
            </w:pPr>
            <w:r w:rsidRPr="000A1934">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ADFF"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FDDC" w14:textId="77777777" w:rsidR="007C6ECE" w:rsidRPr="000A1934" w:rsidRDefault="007C6ECE" w:rsidP="00F9758E">
            <w:pPr>
              <w:pStyle w:val="rowtabella0"/>
              <w:jc w:val="center"/>
              <w:rPr>
                <w:color w:val="002060"/>
              </w:rPr>
            </w:pPr>
            <w:r w:rsidRPr="000A1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9BE5" w14:textId="77777777" w:rsidR="007C6ECE" w:rsidRPr="000A1934" w:rsidRDefault="007C6ECE" w:rsidP="00F9758E">
            <w:pPr>
              <w:pStyle w:val="rowtabella0"/>
              <w:jc w:val="center"/>
              <w:rPr>
                <w:color w:val="002060"/>
              </w:rPr>
            </w:pPr>
            <w:r w:rsidRPr="000A1934">
              <w:rPr>
                <w:color w:val="002060"/>
              </w:rPr>
              <w:t>0</w:t>
            </w:r>
          </w:p>
        </w:tc>
      </w:tr>
      <w:tr w:rsidR="007C6ECE" w:rsidRPr="000A1934" w14:paraId="64706EA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5BC07" w14:textId="77777777" w:rsidR="007C6ECE" w:rsidRPr="000A1934" w:rsidRDefault="007C6ECE" w:rsidP="00F9758E">
            <w:pPr>
              <w:pStyle w:val="rowtabella0"/>
              <w:rPr>
                <w:color w:val="002060"/>
              </w:rPr>
            </w:pPr>
            <w:r w:rsidRPr="000A1934">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315F"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DCFB"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705C"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57D4"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C5B1F"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09ECF" w14:textId="77777777" w:rsidR="007C6ECE" w:rsidRPr="000A1934" w:rsidRDefault="007C6ECE" w:rsidP="00F9758E">
            <w:pPr>
              <w:pStyle w:val="rowtabella0"/>
              <w:jc w:val="center"/>
              <w:rPr>
                <w:color w:val="002060"/>
              </w:rPr>
            </w:pPr>
            <w:r w:rsidRPr="000A1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95048"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8EE8"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2F54" w14:textId="77777777" w:rsidR="007C6ECE" w:rsidRPr="000A1934" w:rsidRDefault="007C6ECE" w:rsidP="00F9758E">
            <w:pPr>
              <w:pStyle w:val="rowtabella0"/>
              <w:jc w:val="center"/>
              <w:rPr>
                <w:color w:val="002060"/>
              </w:rPr>
            </w:pPr>
            <w:r w:rsidRPr="000A1934">
              <w:rPr>
                <w:color w:val="002060"/>
              </w:rPr>
              <w:t>0</w:t>
            </w:r>
          </w:p>
        </w:tc>
      </w:tr>
      <w:tr w:rsidR="007C6ECE" w:rsidRPr="000A1934" w14:paraId="4DB2F4A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2AF6D" w14:textId="77777777" w:rsidR="007C6ECE" w:rsidRPr="000A1934" w:rsidRDefault="007C6ECE" w:rsidP="00F9758E">
            <w:pPr>
              <w:pStyle w:val="rowtabella0"/>
              <w:rPr>
                <w:color w:val="002060"/>
              </w:rPr>
            </w:pPr>
            <w:r w:rsidRPr="000A1934">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B480"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6C6A"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0F725"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4213"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A180"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9A19"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6874"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D0CE5"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969E" w14:textId="77777777" w:rsidR="007C6ECE" w:rsidRPr="000A1934" w:rsidRDefault="007C6ECE" w:rsidP="00F9758E">
            <w:pPr>
              <w:pStyle w:val="rowtabella0"/>
              <w:jc w:val="center"/>
              <w:rPr>
                <w:color w:val="002060"/>
              </w:rPr>
            </w:pPr>
            <w:r w:rsidRPr="000A1934">
              <w:rPr>
                <w:color w:val="002060"/>
              </w:rPr>
              <w:t>0</w:t>
            </w:r>
          </w:p>
        </w:tc>
      </w:tr>
      <w:tr w:rsidR="007C6ECE" w:rsidRPr="000A1934" w14:paraId="1A8DD90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18369" w14:textId="77777777" w:rsidR="007C6ECE" w:rsidRPr="000A1934" w:rsidRDefault="007C6ECE" w:rsidP="00F9758E">
            <w:pPr>
              <w:pStyle w:val="rowtabella0"/>
              <w:rPr>
                <w:color w:val="002060"/>
              </w:rPr>
            </w:pPr>
            <w:r w:rsidRPr="000A193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48EE"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9C0FC"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33F3"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D827"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73911"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2668" w14:textId="77777777" w:rsidR="007C6ECE" w:rsidRPr="000A1934" w:rsidRDefault="007C6ECE" w:rsidP="00F9758E">
            <w:pPr>
              <w:pStyle w:val="rowtabella0"/>
              <w:jc w:val="center"/>
              <w:rPr>
                <w:color w:val="002060"/>
              </w:rPr>
            </w:pPr>
            <w:r w:rsidRPr="000A19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2679"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39665"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8181" w14:textId="77777777" w:rsidR="007C6ECE" w:rsidRPr="000A1934" w:rsidRDefault="007C6ECE" w:rsidP="00F9758E">
            <w:pPr>
              <w:pStyle w:val="rowtabella0"/>
              <w:jc w:val="center"/>
              <w:rPr>
                <w:color w:val="002060"/>
              </w:rPr>
            </w:pPr>
            <w:r w:rsidRPr="000A1934">
              <w:rPr>
                <w:color w:val="002060"/>
              </w:rPr>
              <w:t>0</w:t>
            </w:r>
          </w:p>
        </w:tc>
      </w:tr>
      <w:tr w:rsidR="007C6ECE" w:rsidRPr="000A1934" w14:paraId="2239E5E5"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CA17C" w14:textId="77777777" w:rsidR="007C6ECE" w:rsidRPr="000A1934" w:rsidRDefault="007C6ECE" w:rsidP="00F9758E">
            <w:pPr>
              <w:pStyle w:val="rowtabella0"/>
              <w:rPr>
                <w:color w:val="002060"/>
                <w:lang w:val="es-ES"/>
              </w:rPr>
            </w:pPr>
            <w:r w:rsidRPr="000A1934">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031E"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4D0C"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9336"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4DE4"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0469"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F0F27" w14:textId="77777777" w:rsidR="007C6ECE" w:rsidRPr="000A1934" w:rsidRDefault="007C6ECE" w:rsidP="00F9758E">
            <w:pPr>
              <w:pStyle w:val="rowtabella0"/>
              <w:jc w:val="center"/>
              <w:rPr>
                <w:color w:val="002060"/>
              </w:rPr>
            </w:pPr>
            <w:r w:rsidRPr="000A1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314D"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FA31"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EB84" w14:textId="77777777" w:rsidR="007C6ECE" w:rsidRPr="000A1934" w:rsidRDefault="007C6ECE" w:rsidP="00F9758E">
            <w:pPr>
              <w:pStyle w:val="rowtabella0"/>
              <w:jc w:val="center"/>
              <w:rPr>
                <w:color w:val="002060"/>
              </w:rPr>
            </w:pPr>
            <w:r w:rsidRPr="000A1934">
              <w:rPr>
                <w:color w:val="002060"/>
              </w:rPr>
              <w:t>0</w:t>
            </w:r>
          </w:p>
        </w:tc>
      </w:tr>
      <w:tr w:rsidR="007C6ECE" w:rsidRPr="000A1934" w14:paraId="1F5E35B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54BD9" w14:textId="77777777" w:rsidR="007C6ECE" w:rsidRPr="000A1934" w:rsidRDefault="007C6ECE" w:rsidP="00F9758E">
            <w:pPr>
              <w:pStyle w:val="rowtabella0"/>
              <w:rPr>
                <w:color w:val="002060"/>
              </w:rPr>
            </w:pPr>
            <w:r w:rsidRPr="000A1934">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8C83"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5EC5"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9C09"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D166"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FE83"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B3DE"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E220B" w14:textId="77777777" w:rsidR="007C6ECE" w:rsidRPr="000A1934" w:rsidRDefault="007C6ECE" w:rsidP="00F9758E">
            <w:pPr>
              <w:pStyle w:val="rowtabella0"/>
              <w:jc w:val="center"/>
              <w:rPr>
                <w:color w:val="002060"/>
              </w:rPr>
            </w:pPr>
            <w:r w:rsidRPr="000A19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C40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93E0D" w14:textId="77777777" w:rsidR="007C6ECE" w:rsidRPr="000A1934" w:rsidRDefault="007C6ECE" w:rsidP="00F9758E">
            <w:pPr>
              <w:pStyle w:val="rowtabella0"/>
              <w:jc w:val="center"/>
              <w:rPr>
                <w:color w:val="002060"/>
              </w:rPr>
            </w:pPr>
            <w:r w:rsidRPr="000A1934">
              <w:rPr>
                <w:color w:val="002060"/>
              </w:rPr>
              <w:t>0</w:t>
            </w:r>
          </w:p>
        </w:tc>
      </w:tr>
      <w:tr w:rsidR="007C6ECE" w:rsidRPr="000A1934" w14:paraId="45681610"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F81C5" w14:textId="77777777" w:rsidR="007C6ECE" w:rsidRPr="000A1934" w:rsidRDefault="007C6ECE" w:rsidP="00F9758E">
            <w:pPr>
              <w:pStyle w:val="rowtabella0"/>
              <w:rPr>
                <w:color w:val="002060"/>
              </w:rPr>
            </w:pPr>
            <w:r w:rsidRPr="000A1934">
              <w:rPr>
                <w:color w:val="002060"/>
              </w:rPr>
              <w:t xml:space="preserve">POL.D. </w:t>
            </w:r>
            <w:proofErr w:type="gramStart"/>
            <w:r w:rsidRPr="000A1934">
              <w:rPr>
                <w:color w:val="002060"/>
              </w:rPr>
              <w:t>U.MANDOLESI</w:t>
            </w:r>
            <w:proofErr w:type="gramEnd"/>
            <w:r w:rsidRPr="000A193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7008"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BA58"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9C132"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857C"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DC95"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27C1"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F8F8" w14:textId="77777777" w:rsidR="007C6ECE" w:rsidRPr="000A1934" w:rsidRDefault="007C6ECE" w:rsidP="00F9758E">
            <w:pPr>
              <w:pStyle w:val="rowtabella0"/>
              <w:jc w:val="center"/>
              <w:rPr>
                <w:color w:val="002060"/>
              </w:rPr>
            </w:pPr>
            <w:r w:rsidRPr="000A19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247B"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E22C0" w14:textId="77777777" w:rsidR="007C6ECE" w:rsidRPr="000A1934" w:rsidRDefault="007C6ECE" w:rsidP="00F9758E">
            <w:pPr>
              <w:pStyle w:val="rowtabella0"/>
              <w:jc w:val="center"/>
              <w:rPr>
                <w:color w:val="002060"/>
              </w:rPr>
            </w:pPr>
            <w:r w:rsidRPr="000A1934">
              <w:rPr>
                <w:color w:val="002060"/>
              </w:rPr>
              <w:t>0</w:t>
            </w:r>
          </w:p>
        </w:tc>
      </w:tr>
      <w:tr w:rsidR="007C6ECE" w:rsidRPr="000A1934" w14:paraId="53F1371B"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33662" w14:textId="77777777" w:rsidR="007C6ECE" w:rsidRPr="000A1934" w:rsidRDefault="007C6ECE" w:rsidP="00F9758E">
            <w:pPr>
              <w:pStyle w:val="rowtabella0"/>
              <w:rPr>
                <w:color w:val="002060"/>
                <w:lang w:val="es-ES"/>
              </w:rPr>
            </w:pPr>
            <w:r w:rsidRPr="000A1934">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2DE2"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209A"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8432"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3A3E"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552B0"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EEA7" w14:textId="77777777" w:rsidR="007C6ECE" w:rsidRPr="000A1934" w:rsidRDefault="007C6ECE" w:rsidP="00F9758E">
            <w:pPr>
              <w:pStyle w:val="rowtabella0"/>
              <w:jc w:val="center"/>
              <w:rPr>
                <w:color w:val="002060"/>
              </w:rPr>
            </w:pPr>
            <w:r w:rsidRPr="000A1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1F70" w14:textId="77777777" w:rsidR="007C6ECE" w:rsidRPr="000A1934" w:rsidRDefault="007C6ECE" w:rsidP="00F9758E">
            <w:pPr>
              <w:pStyle w:val="rowtabella0"/>
              <w:jc w:val="center"/>
              <w:rPr>
                <w:color w:val="002060"/>
              </w:rPr>
            </w:pPr>
            <w:r w:rsidRPr="000A1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C9F5"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6D4E" w14:textId="77777777" w:rsidR="007C6ECE" w:rsidRPr="000A1934" w:rsidRDefault="007C6ECE" w:rsidP="00F9758E">
            <w:pPr>
              <w:pStyle w:val="rowtabella0"/>
              <w:jc w:val="center"/>
              <w:rPr>
                <w:color w:val="002060"/>
              </w:rPr>
            </w:pPr>
            <w:r w:rsidRPr="000A1934">
              <w:rPr>
                <w:color w:val="002060"/>
              </w:rPr>
              <w:t>0</w:t>
            </w:r>
          </w:p>
        </w:tc>
      </w:tr>
      <w:tr w:rsidR="007C6ECE" w:rsidRPr="000A1934" w14:paraId="52E38946"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BF301" w14:textId="77777777" w:rsidR="007C6ECE" w:rsidRPr="000A1934" w:rsidRDefault="007C6ECE" w:rsidP="00F9758E">
            <w:pPr>
              <w:pStyle w:val="rowtabella0"/>
              <w:rPr>
                <w:color w:val="002060"/>
              </w:rPr>
            </w:pPr>
            <w:r w:rsidRPr="000A193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524A"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D46D"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10AC"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5D5E"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B28A"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5EB4" w14:textId="77777777" w:rsidR="007C6ECE" w:rsidRPr="000A1934" w:rsidRDefault="007C6ECE" w:rsidP="00F9758E">
            <w:pPr>
              <w:pStyle w:val="rowtabella0"/>
              <w:jc w:val="center"/>
              <w:rPr>
                <w:color w:val="002060"/>
              </w:rPr>
            </w:pPr>
            <w:r w:rsidRPr="000A1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01ED" w14:textId="77777777" w:rsidR="007C6ECE" w:rsidRPr="000A1934" w:rsidRDefault="007C6ECE" w:rsidP="00F9758E">
            <w:pPr>
              <w:pStyle w:val="rowtabella0"/>
              <w:jc w:val="center"/>
              <w:rPr>
                <w:color w:val="002060"/>
              </w:rPr>
            </w:pPr>
            <w:r w:rsidRPr="000A1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8F1A"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3C684" w14:textId="77777777" w:rsidR="007C6ECE" w:rsidRPr="000A1934" w:rsidRDefault="007C6ECE" w:rsidP="00F9758E">
            <w:pPr>
              <w:pStyle w:val="rowtabella0"/>
              <w:jc w:val="center"/>
              <w:rPr>
                <w:color w:val="002060"/>
              </w:rPr>
            </w:pPr>
            <w:r w:rsidRPr="000A1934">
              <w:rPr>
                <w:color w:val="002060"/>
              </w:rPr>
              <w:t>0</w:t>
            </w:r>
          </w:p>
        </w:tc>
      </w:tr>
      <w:tr w:rsidR="007C6ECE" w:rsidRPr="000A1934" w14:paraId="19C7DCE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61BAA" w14:textId="77777777" w:rsidR="007C6ECE" w:rsidRPr="000A1934" w:rsidRDefault="007C6ECE" w:rsidP="00F9758E">
            <w:pPr>
              <w:pStyle w:val="rowtabella0"/>
              <w:rPr>
                <w:color w:val="002060"/>
              </w:rPr>
            </w:pPr>
            <w:r w:rsidRPr="000A1934">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55C6"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6113"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EF12"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3EDC"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560A"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93F3"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B4B4"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15F05"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6FF96" w14:textId="77777777" w:rsidR="007C6ECE" w:rsidRPr="000A1934" w:rsidRDefault="007C6ECE" w:rsidP="00F9758E">
            <w:pPr>
              <w:pStyle w:val="rowtabella0"/>
              <w:jc w:val="center"/>
              <w:rPr>
                <w:color w:val="002060"/>
              </w:rPr>
            </w:pPr>
            <w:r w:rsidRPr="000A1934">
              <w:rPr>
                <w:color w:val="002060"/>
              </w:rPr>
              <w:t>0</w:t>
            </w:r>
          </w:p>
        </w:tc>
      </w:tr>
      <w:tr w:rsidR="007C6ECE" w:rsidRPr="000A1934" w14:paraId="3769046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19734" w14:textId="77777777" w:rsidR="007C6ECE" w:rsidRPr="000A1934" w:rsidRDefault="007C6ECE" w:rsidP="00F9758E">
            <w:pPr>
              <w:pStyle w:val="rowtabella0"/>
              <w:rPr>
                <w:color w:val="002060"/>
              </w:rPr>
            </w:pPr>
            <w:r w:rsidRPr="000A1934">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27C35"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E0AF"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74D7"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18B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4906"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4085"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2A40" w14:textId="77777777" w:rsidR="007C6ECE" w:rsidRPr="000A1934" w:rsidRDefault="007C6ECE" w:rsidP="00F9758E">
            <w:pPr>
              <w:pStyle w:val="rowtabella0"/>
              <w:jc w:val="center"/>
              <w:rPr>
                <w:color w:val="002060"/>
              </w:rPr>
            </w:pPr>
            <w:r w:rsidRPr="000A19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9D83"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D7046" w14:textId="77777777" w:rsidR="007C6ECE" w:rsidRPr="000A1934" w:rsidRDefault="007C6ECE" w:rsidP="00F9758E">
            <w:pPr>
              <w:pStyle w:val="rowtabella0"/>
              <w:jc w:val="center"/>
              <w:rPr>
                <w:color w:val="002060"/>
              </w:rPr>
            </w:pPr>
            <w:r w:rsidRPr="000A1934">
              <w:rPr>
                <w:color w:val="002060"/>
              </w:rPr>
              <w:t>0</w:t>
            </w:r>
          </w:p>
        </w:tc>
      </w:tr>
      <w:tr w:rsidR="007C6ECE" w:rsidRPr="000A1934" w14:paraId="78710C4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B78A7" w14:textId="77777777" w:rsidR="007C6ECE" w:rsidRPr="000A1934" w:rsidRDefault="007C6ECE" w:rsidP="00F9758E">
            <w:pPr>
              <w:pStyle w:val="rowtabella0"/>
              <w:rPr>
                <w:color w:val="002060"/>
              </w:rPr>
            </w:pPr>
            <w:r w:rsidRPr="000A1934">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07B34"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603E"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0903"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66D71"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481D"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65FD"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7DF8"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4B83"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D82E" w14:textId="77777777" w:rsidR="007C6ECE" w:rsidRPr="000A1934" w:rsidRDefault="007C6ECE" w:rsidP="00F9758E">
            <w:pPr>
              <w:pStyle w:val="rowtabella0"/>
              <w:jc w:val="center"/>
              <w:rPr>
                <w:color w:val="002060"/>
              </w:rPr>
            </w:pPr>
            <w:r w:rsidRPr="000A1934">
              <w:rPr>
                <w:color w:val="002060"/>
              </w:rPr>
              <w:t>0</w:t>
            </w:r>
          </w:p>
        </w:tc>
      </w:tr>
      <w:tr w:rsidR="007C6ECE" w:rsidRPr="000A1934" w14:paraId="6234489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159D7" w14:textId="77777777" w:rsidR="007C6ECE" w:rsidRPr="000A1934" w:rsidRDefault="007C6ECE" w:rsidP="00F9758E">
            <w:pPr>
              <w:pStyle w:val="rowtabella0"/>
              <w:rPr>
                <w:color w:val="002060"/>
              </w:rPr>
            </w:pPr>
            <w:r w:rsidRPr="000A1934">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4752"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1A29"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7D05"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18D5"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926C"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51A6B"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44FA" w14:textId="77777777" w:rsidR="007C6ECE" w:rsidRPr="000A1934" w:rsidRDefault="007C6ECE" w:rsidP="00F9758E">
            <w:pPr>
              <w:pStyle w:val="rowtabella0"/>
              <w:jc w:val="center"/>
              <w:rPr>
                <w:color w:val="002060"/>
              </w:rPr>
            </w:pPr>
            <w:r w:rsidRPr="000A19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F6F3"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90BC" w14:textId="77777777" w:rsidR="007C6ECE" w:rsidRPr="000A1934" w:rsidRDefault="007C6ECE" w:rsidP="00F9758E">
            <w:pPr>
              <w:pStyle w:val="rowtabella0"/>
              <w:jc w:val="center"/>
              <w:rPr>
                <w:color w:val="002060"/>
              </w:rPr>
            </w:pPr>
            <w:r w:rsidRPr="000A1934">
              <w:rPr>
                <w:color w:val="002060"/>
              </w:rPr>
              <w:t>0</w:t>
            </w:r>
          </w:p>
        </w:tc>
      </w:tr>
      <w:tr w:rsidR="007C6ECE" w:rsidRPr="000A1934" w14:paraId="7F272007"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D105CC" w14:textId="77777777" w:rsidR="007C6ECE" w:rsidRPr="000A1934" w:rsidRDefault="007C6ECE" w:rsidP="00F9758E">
            <w:pPr>
              <w:pStyle w:val="rowtabella0"/>
              <w:rPr>
                <w:color w:val="002060"/>
              </w:rPr>
            </w:pPr>
            <w:r w:rsidRPr="000A1934">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2726"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8D95"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707C"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197D"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C572"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9C21" w14:textId="77777777" w:rsidR="007C6ECE" w:rsidRPr="000A1934" w:rsidRDefault="007C6ECE" w:rsidP="00F9758E">
            <w:pPr>
              <w:pStyle w:val="rowtabella0"/>
              <w:jc w:val="center"/>
              <w:rPr>
                <w:color w:val="002060"/>
              </w:rPr>
            </w:pPr>
            <w:r w:rsidRPr="000A19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5F2D" w14:textId="77777777" w:rsidR="007C6ECE" w:rsidRPr="000A1934" w:rsidRDefault="007C6ECE" w:rsidP="00F9758E">
            <w:pPr>
              <w:pStyle w:val="rowtabella0"/>
              <w:jc w:val="center"/>
              <w:rPr>
                <w:color w:val="002060"/>
              </w:rPr>
            </w:pPr>
            <w:r w:rsidRPr="000A19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1C3C"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104C" w14:textId="77777777" w:rsidR="007C6ECE" w:rsidRPr="000A1934" w:rsidRDefault="007C6ECE" w:rsidP="00F9758E">
            <w:pPr>
              <w:pStyle w:val="rowtabella0"/>
              <w:jc w:val="center"/>
              <w:rPr>
                <w:color w:val="002060"/>
              </w:rPr>
            </w:pPr>
            <w:r w:rsidRPr="000A1934">
              <w:rPr>
                <w:color w:val="002060"/>
              </w:rPr>
              <w:t>0</w:t>
            </w:r>
          </w:p>
        </w:tc>
      </w:tr>
    </w:tbl>
    <w:p w14:paraId="1B04A661" w14:textId="77777777" w:rsidR="007C6ECE" w:rsidRPr="000A1934" w:rsidRDefault="007C6ECE" w:rsidP="007C6ECE">
      <w:pPr>
        <w:pStyle w:val="breakline"/>
        <w:rPr>
          <w:rFonts w:eastAsiaTheme="minorEastAsia"/>
          <w:color w:val="002060"/>
        </w:rPr>
      </w:pPr>
    </w:p>
    <w:p w14:paraId="1C6F9834" w14:textId="77777777" w:rsidR="007C6ECE" w:rsidRPr="000A1934" w:rsidRDefault="007C6ECE" w:rsidP="007C6ECE">
      <w:pPr>
        <w:pStyle w:val="titoloprinc0"/>
        <w:rPr>
          <w:color w:val="002060"/>
        </w:rPr>
      </w:pPr>
      <w:r w:rsidRPr="000A1934">
        <w:rPr>
          <w:color w:val="002060"/>
        </w:rPr>
        <w:t>PROGRAMMA GARE</w:t>
      </w:r>
    </w:p>
    <w:p w14:paraId="002EC8E1" w14:textId="77777777" w:rsidR="007C6ECE" w:rsidRDefault="007C6ECE" w:rsidP="007C6ECE">
      <w:pPr>
        <w:pStyle w:val="breakline"/>
        <w:rPr>
          <w:color w:val="002060"/>
        </w:rPr>
      </w:pPr>
    </w:p>
    <w:p w14:paraId="1DDD05E1" w14:textId="77777777" w:rsidR="007C6ECE" w:rsidRPr="00B56D21" w:rsidRDefault="007C6ECE" w:rsidP="007C6ECE">
      <w:pPr>
        <w:pStyle w:val="sottotitolocampionato10"/>
        <w:rPr>
          <w:color w:val="002060"/>
        </w:rPr>
      </w:pPr>
      <w:r w:rsidRPr="00B56D21">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81"/>
        <w:gridCol w:w="1562"/>
        <w:gridCol w:w="1543"/>
      </w:tblGrid>
      <w:tr w:rsidR="007C6ECE" w:rsidRPr="00B56D21" w14:paraId="746197A7"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74DAD"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BABE8"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EB6C0"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5CAED"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6C483"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D83F8"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CABA5"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19B9EF8C"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03E324" w14:textId="77777777" w:rsidR="007C6ECE" w:rsidRPr="00B56D21" w:rsidRDefault="007C6ECE" w:rsidP="00F9758E">
            <w:pPr>
              <w:pStyle w:val="rowtabella0"/>
              <w:rPr>
                <w:color w:val="002060"/>
              </w:rPr>
            </w:pPr>
            <w:r w:rsidRPr="00B56D2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DD77C" w14:textId="77777777" w:rsidR="007C6ECE" w:rsidRPr="00B56D21" w:rsidRDefault="007C6ECE" w:rsidP="00F9758E">
            <w:pPr>
              <w:pStyle w:val="rowtabella0"/>
              <w:rPr>
                <w:color w:val="002060"/>
              </w:rPr>
            </w:pPr>
            <w:r w:rsidRPr="00B56D21">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0901C"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53068" w14:textId="77777777" w:rsidR="007C6ECE" w:rsidRPr="00B56D21" w:rsidRDefault="007C6ECE" w:rsidP="00F9758E">
            <w:pPr>
              <w:pStyle w:val="rowtabella0"/>
              <w:rPr>
                <w:color w:val="002060"/>
              </w:rPr>
            </w:pPr>
            <w:r w:rsidRPr="00B56D21">
              <w:rPr>
                <w:color w:val="002060"/>
              </w:rPr>
              <w:t>13/01/2023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EBC08" w14:textId="77777777" w:rsidR="007C6ECE" w:rsidRPr="00B56D21" w:rsidRDefault="007C6ECE" w:rsidP="00F9758E">
            <w:pPr>
              <w:pStyle w:val="rowtabella0"/>
              <w:rPr>
                <w:color w:val="002060"/>
              </w:rPr>
            </w:pPr>
            <w:r w:rsidRPr="00B56D21">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0515E" w14:textId="77777777" w:rsidR="007C6ECE" w:rsidRPr="00B56D21" w:rsidRDefault="007C6ECE" w:rsidP="00F9758E">
            <w:pPr>
              <w:pStyle w:val="rowtabella0"/>
              <w:rPr>
                <w:color w:val="002060"/>
              </w:rPr>
            </w:pPr>
            <w:r w:rsidRPr="00B56D2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E45D5" w14:textId="77777777" w:rsidR="007C6ECE" w:rsidRPr="00B56D21" w:rsidRDefault="007C6ECE" w:rsidP="00F9758E">
            <w:pPr>
              <w:pStyle w:val="rowtabella0"/>
              <w:rPr>
                <w:color w:val="002060"/>
              </w:rPr>
            </w:pPr>
            <w:r w:rsidRPr="00B56D21">
              <w:rPr>
                <w:color w:val="002060"/>
              </w:rPr>
              <w:t>VIA MADRE TERESA DI CALCUTTA</w:t>
            </w:r>
          </w:p>
        </w:tc>
      </w:tr>
      <w:tr w:rsidR="007C6ECE" w:rsidRPr="00B56D21" w14:paraId="54C9254F"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27884F" w14:textId="77777777" w:rsidR="007C6ECE" w:rsidRPr="00B56D21" w:rsidRDefault="007C6ECE" w:rsidP="00F9758E">
            <w:pPr>
              <w:pStyle w:val="rowtabella0"/>
              <w:rPr>
                <w:color w:val="002060"/>
              </w:rPr>
            </w:pPr>
            <w:r w:rsidRPr="00B56D21">
              <w:rPr>
                <w:color w:val="002060"/>
              </w:rPr>
              <w:t>ANCONITANA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A4E5E3" w14:textId="77777777" w:rsidR="007C6ECE" w:rsidRPr="00B56D21" w:rsidRDefault="007C6ECE" w:rsidP="00F9758E">
            <w:pPr>
              <w:pStyle w:val="rowtabella0"/>
              <w:rPr>
                <w:color w:val="002060"/>
              </w:rPr>
            </w:pPr>
            <w:r w:rsidRPr="00B56D21">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140F3B"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991523" w14:textId="77777777" w:rsidR="007C6ECE" w:rsidRPr="00B56D21" w:rsidRDefault="007C6ECE" w:rsidP="00F9758E">
            <w:pPr>
              <w:pStyle w:val="rowtabella0"/>
              <w:rPr>
                <w:color w:val="002060"/>
              </w:rPr>
            </w:pPr>
            <w:r w:rsidRPr="00B56D21">
              <w:rPr>
                <w:color w:val="002060"/>
              </w:rPr>
              <w:t>13/01/2023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CCBD3B" w14:textId="77777777" w:rsidR="007C6ECE" w:rsidRPr="00B56D21" w:rsidRDefault="007C6ECE" w:rsidP="00F9758E">
            <w:pPr>
              <w:pStyle w:val="rowtabella0"/>
              <w:rPr>
                <w:color w:val="002060"/>
              </w:rPr>
            </w:pPr>
            <w:r w:rsidRPr="00B56D21">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427EC" w14:textId="77777777" w:rsidR="007C6ECE" w:rsidRPr="00B56D21" w:rsidRDefault="007C6ECE" w:rsidP="00F9758E">
            <w:pPr>
              <w:pStyle w:val="rowtabella0"/>
              <w:rPr>
                <w:color w:val="002060"/>
              </w:rPr>
            </w:pPr>
            <w:r w:rsidRPr="00B56D2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FC5801" w14:textId="77777777" w:rsidR="007C6ECE" w:rsidRPr="00B56D21" w:rsidRDefault="007C6ECE" w:rsidP="00F9758E">
            <w:pPr>
              <w:pStyle w:val="rowtabella0"/>
              <w:rPr>
                <w:color w:val="002060"/>
              </w:rPr>
            </w:pPr>
            <w:r w:rsidRPr="00B56D21">
              <w:rPr>
                <w:color w:val="002060"/>
              </w:rPr>
              <w:t>VIA GROTTE DI POSATORA 19/A</w:t>
            </w:r>
          </w:p>
        </w:tc>
      </w:tr>
      <w:tr w:rsidR="007C6ECE" w:rsidRPr="00B56D21" w14:paraId="7D72CC57"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A926C9" w14:textId="77777777" w:rsidR="007C6ECE" w:rsidRPr="00B56D21" w:rsidRDefault="007C6ECE" w:rsidP="00F9758E">
            <w:pPr>
              <w:pStyle w:val="rowtabella0"/>
              <w:rPr>
                <w:color w:val="002060"/>
              </w:rPr>
            </w:pPr>
            <w:r w:rsidRPr="00B56D21">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41B3C0" w14:textId="77777777" w:rsidR="007C6ECE" w:rsidRPr="00B56D21" w:rsidRDefault="007C6ECE" w:rsidP="00F9758E">
            <w:pPr>
              <w:pStyle w:val="rowtabella0"/>
              <w:rPr>
                <w:color w:val="002060"/>
              </w:rPr>
            </w:pPr>
            <w:r w:rsidRPr="00B56D21">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99B893"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4AA17D" w14:textId="77777777" w:rsidR="007C6ECE" w:rsidRPr="00B56D21" w:rsidRDefault="007C6ECE" w:rsidP="00F9758E">
            <w:pPr>
              <w:pStyle w:val="rowtabella0"/>
              <w:rPr>
                <w:color w:val="002060"/>
              </w:rPr>
            </w:pPr>
            <w:r w:rsidRPr="00B56D21">
              <w:rPr>
                <w:color w:val="002060"/>
              </w:rPr>
              <w:t>13/01/2023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221A32" w14:textId="77777777" w:rsidR="007C6ECE" w:rsidRPr="00B56D21" w:rsidRDefault="007C6ECE" w:rsidP="00F9758E">
            <w:pPr>
              <w:pStyle w:val="rowtabella0"/>
              <w:rPr>
                <w:color w:val="002060"/>
              </w:rPr>
            </w:pPr>
            <w:r w:rsidRPr="00B56D21">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53A536" w14:textId="77777777" w:rsidR="007C6ECE" w:rsidRPr="00B56D21" w:rsidRDefault="007C6ECE" w:rsidP="00F9758E">
            <w:pPr>
              <w:pStyle w:val="rowtabella0"/>
              <w:rPr>
                <w:color w:val="002060"/>
              </w:rPr>
            </w:pPr>
            <w:r w:rsidRPr="00B56D21">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F5F989" w14:textId="77777777" w:rsidR="007C6ECE" w:rsidRPr="00B56D21" w:rsidRDefault="007C6ECE" w:rsidP="00F9758E">
            <w:pPr>
              <w:pStyle w:val="rowtabella0"/>
              <w:rPr>
                <w:color w:val="002060"/>
              </w:rPr>
            </w:pPr>
            <w:r w:rsidRPr="00B56D21">
              <w:rPr>
                <w:color w:val="002060"/>
              </w:rPr>
              <w:t>VIA GRAZIA DELEDDA</w:t>
            </w:r>
          </w:p>
        </w:tc>
      </w:tr>
      <w:tr w:rsidR="007C6ECE" w:rsidRPr="00B56D21" w14:paraId="2D3D7297"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162210" w14:textId="77777777" w:rsidR="007C6ECE" w:rsidRPr="00B56D21" w:rsidRDefault="007C6ECE" w:rsidP="00F9758E">
            <w:pPr>
              <w:pStyle w:val="rowtabella0"/>
              <w:rPr>
                <w:color w:val="002060"/>
              </w:rPr>
            </w:pPr>
            <w:r w:rsidRPr="00B56D21">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258E6A" w14:textId="77777777" w:rsidR="007C6ECE" w:rsidRPr="00B56D21" w:rsidRDefault="007C6ECE" w:rsidP="00F9758E">
            <w:pPr>
              <w:pStyle w:val="rowtabella0"/>
              <w:rPr>
                <w:color w:val="002060"/>
              </w:rPr>
            </w:pPr>
            <w:r w:rsidRPr="00B56D2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D540BC"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217065" w14:textId="77777777" w:rsidR="007C6ECE" w:rsidRPr="00B56D21" w:rsidRDefault="007C6ECE" w:rsidP="00F9758E">
            <w:pPr>
              <w:pStyle w:val="rowtabella0"/>
              <w:rPr>
                <w:color w:val="002060"/>
              </w:rPr>
            </w:pPr>
            <w:r w:rsidRPr="00B56D21">
              <w:rPr>
                <w:color w:val="002060"/>
              </w:rPr>
              <w:t>13/01/2023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E1B586" w14:textId="77777777" w:rsidR="007C6ECE" w:rsidRPr="00B56D21" w:rsidRDefault="007C6ECE" w:rsidP="00F9758E">
            <w:pPr>
              <w:pStyle w:val="rowtabella0"/>
              <w:rPr>
                <w:color w:val="002060"/>
              </w:rPr>
            </w:pPr>
            <w:r w:rsidRPr="00B56D21">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D9F8F" w14:textId="77777777" w:rsidR="007C6ECE" w:rsidRPr="00B56D21" w:rsidRDefault="007C6ECE" w:rsidP="00F9758E">
            <w:pPr>
              <w:pStyle w:val="rowtabella0"/>
              <w:rPr>
                <w:color w:val="002060"/>
              </w:rPr>
            </w:pPr>
            <w:r w:rsidRPr="00B56D2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DF0E88" w14:textId="77777777" w:rsidR="007C6ECE" w:rsidRPr="00B56D21" w:rsidRDefault="007C6ECE" w:rsidP="00F9758E">
            <w:pPr>
              <w:pStyle w:val="rowtabella0"/>
              <w:rPr>
                <w:color w:val="002060"/>
              </w:rPr>
            </w:pPr>
            <w:r w:rsidRPr="00B56D21">
              <w:rPr>
                <w:color w:val="002060"/>
              </w:rPr>
              <w:t>VIA NAZARIO SAURO</w:t>
            </w:r>
          </w:p>
        </w:tc>
      </w:tr>
      <w:tr w:rsidR="007C6ECE" w:rsidRPr="00B56D21" w14:paraId="45D0E2F8"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61D603" w14:textId="77777777" w:rsidR="007C6ECE" w:rsidRPr="00B56D21" w:rsidRDefault="007C6ECE" w:rsidP="00F9758E">
            <w:pPr>
              <w:pStyle w:val="rowtabella0"/>
              <w:rPr>
                <w:color w:val="002060"/>
              </w:rPr>
            </w:pPr>
            <w:r w:rsidRPr="00B56D21">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5BEBAF" w14:textId="77777777" w:rsidR="007C6ECE" w:rsidRPr="00B56D21" w:rsidRDefault="007C6ECE" w:rsidP="00F9758E">
            <w:pPr>
              <w:pStyle w:val="rowtabella0"/>
              <w:rPr>
                <w:color w:val="002060"/>
              </w:rPr>
            </w:pPr>
            <w:r w:rsidRPr="00B56D21">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6D7410"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A5B55" w14:textId="77777777" w:rsidR="007C6ECE" w:rsidRPr="00B56D21" w:rsidRDefault="007C6ECE" w:rsidP="00F9758E">
            <w:pPr>
              <w:pStyle w:val="rowtabella0"/>
              <w:rPr>
                <w:color w:val="002060"/>
              </w:rPr>
            </w:pPr>
            <w:r w:rsidRPr="00B56D21">
              <w:rPr>
                <w:color w:val="002060"/>
              </w:rPr>
              <w:t>13/01/2023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5EBDB2" w14:textId="77777777" w:rsidR="007C6ECE" w:rsidRPr="00B56D21" w:rsidRDefault="007C6ECE" w:rsidP="00F9758E">
            <w:pPr>
              <w:pStyle w:val="rowtabella0"/>
              <w:rPr>
                <w:color w:val="002060"/>
              </w:rPr>
            </w:pPr>
            <w:r w:rsidRPr="00B56D21">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A02C35" w14:textId="77777777" w:rsidR="007C6ECE" w:rsidRPr="00B56D21" w:rsidRDefault="007C6ECE" w:rsidP="00F9758E">
            <w:pPr>
              <w:pStyle w:val="rowtabella0"/>
              <w:rPr>
                <w:color w:val="002060"/>
              </w:rPr>
            </w:pPr>
            <w:r w:rsidRPr="00B56D21">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CCBF3A" w14:textId="77777777" w:rsidR="007C6ECE" w:rsidRPr="00B56D21" w:rsidRDefault="007C6ECE" w:rsidP="00F9758E">
            <w:pPr>
              <w:pStyle w:val="rowtabella0"/>
              <w:rPr>
                <w:color w:val="002060"/>
              </w:rPr>
            </w:pPr>
            <w:r w:rsidRPr="00B56D21">
              <w:rPr>
                <w:color w:val="002060"/>
              </w:rPr>
              <w:t>VIA DELLA SANTA SELVINO</w:t>
            </w:r>
          </w:p>
        </w:tc>
      </w:tr>
      <w:tr w:rsidR="007C6ECE" w:rsidRPr="00B56D21" w14:paraId="5DE27A25"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A02832" w14:textId="77777777" w:rsidR="007C6ECE" w:rsidRPr="00B56D21" w:rsidRDefault="007C6ECE" w:rsidP="00F9758E">
            <w:pPr>
              <w:pStyle w:val="rowtabella0"/>
              <w:rPr>
                <w:color w:val="002060"/>
              </w:rPr>
            </w:pPr>
            <w:r w:rsidRPr="00B56D21">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32F9C8" w14:textId="77777777" w:rsidR="007C6ECE" w:rsidRPr="00B56D21" w:rsidRDefault="007C6ECE" w:rsidP="00F9758E">
            <w:pPr>
              <w:pStyle w:val="rowtabella0"/>
              <w:rPr>
                <w:color w:val="002060"/>
              </w:rPr>
            </w:pPr>
            <w:proofErr w:type="gramStart"/>
            <w:r w:rsidRPr="00B56D21">
              <w:rPr>
                <w:color w:val="002060"/>
              </w:rPr>
              <w:t>CITTA</w:t>
            </w:r>
            <w:proofErr w:type="gramEnd"/>
            <w:r w:rsidRPr="00B56D21">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A52BA0"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8754EA" w14:textId="77777777" w:rsidR="007C6ECE" w:rsidRPr="00B56D21" w:rsidRDefault="007C6ECE" w:rsidP="00F9758E">
            <w:pPr>
              <w:pStyle w:val="rowtabella0"/>
              <w:rPr>
                <w:color w:val="002060"/>
              </w:rPr>
            </w:pPr>
            <w:r w:rsidRPr="00B56D21">
              <w:rPr>
                <w:color w:val="002060"/>
              </w:rPr>
              <w:t>13/01/2023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D19342" w14:textId="77777777" w:rsidR="007C6ECE" w:rsidRPr="00B56D21" w:rsidRDefault="007C6ECE" w:rsidP="00F9758E">
            <w:pPr>
              <w:pStyle w:val="rowtabella0"/>
              <w:rPr>
                <w:color w:val="002060"/>
              </w:rPr>
            </w:pPr>
            <w:r w:rsidRPr="00B56D21">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0B4DBA" w14:textId="77777777" w:rsidR="007C6ECE" w:rsidRPr="00B56D21" w:rsidRDefault="007C6ECE" w:rsidP="00F9758E">
            <w:pPr>
              <w:pStyle w:val="rowtabella0"/>
              <w:rPr>
                <w:color w:val="002060"/>
              </w:rPr>
            </w:pPr>
            <w:r w:rsidRPr="00B56D21">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1B110" w14:textId="77777777" w:rsidR="007C6ECE" w:rsidRPr="00B56D21" w:rsidRDefault="007C6ECE" w:rsidP="00F9758E">
            <w:pPr>
              <w:pStyle w:val="rowtabella0"/>
              <w:rPr>
                <w:color w:val="002060"/>
              </w:rPr>
            </w:pPr>
            <w:r w:rsidRPr="00B56D21">
              <w:rPr>
                <w:color w:val="002060"/>
              </w:rPr>
              <w:t>VIA IV NOVEMBRE</w:t>
            </w:r>
          </w:p>
        </w:tc>
      </w:tr>
      <w:tr w:rsidR="007C6ECE" w:rsidRPr="00B56D21" w14:paraId="3D9F6963"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74B448" w14:textId="77777777" w:rsidR="007C6ECE" w:rsidRPr="00B56D21" w:rsidRDefault="007C6ECE" w:rsidP="00F9758E">
            <w:pPr>
              <w:pStyle w:val="rowtabella0"/>
              <w:rPr>
                <w:color w:val="002060"/>
              </w:rPr>
            </w:pPr>
            <w:r w:rsidRPr="00B56D21">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51C01" w14:textId="77777777" w:rsidR="007C6ECE" w:rsidRPr="00B56D21" w:rsidRDefault="007C6ECE" w:rsidP="00F9758E">
            <w:pPr>
              <w:pStyle w:val="rowtabella0"/>
              <w:rPr>
                <w:color w:val="002060"/>
              </w:rPr>
            </w:pPr>
            <w:r w:rsidRPr="00B56D21">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010C7"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087E6" w14:textId="77777777" w:rsidR="007C6ECE" w:rsidRPr="00B56D21" w:rsidRDefault="007C6ECE" w:rsidP="00F9758E">
            <w:pPr>
              <w:pStyle w:val="rowtabella0"/>
              <w:rPr>
                <w:color w:val="002060"/>
              </w:rPr>
            </w:pPr>
            <w:r w:rsidRPr="00B56D21">
              <w:rPr>
                <w:color w:val="002060"/>
              </w:rPr>
              <w:t>14/01/2023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A41B8" w14:textId="77777777" w:rsidR="007C6ECE" w:rsidRPr="00B56D21" w:rsidRDefault="007C6ECE" w:rsidP="00F9758E">
            <w:pPr>
              <w:pStyle w:val="rowtabella0"/>
              <w:rPr>
                <w:color w:val="002060"/>
              </w:rPr>
            </w:pPr>
            <w:r w:rsidRPr="00B56D21">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80E67" w14:textId="77777777" w:rsidR="007C6ECE" w:rsidRPr="00B56D21" w:rsidRDefault="007C6ECE" w:rsidP="00F9758E">
            <w:pPr>
              <w:pStyle w:val="rowtabella0"/>
              <w:rPr>
                <w:color w:val="002060"/>
              </w:rPr>
            </w:pPr>
            <w:r w:rsidRPr="00B56D2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D681A" w14:textId="77777777" w:rsidR="007C6ECE" w:rsidRPr="00B56D21" w:rsidRDefault="007C6ECE" w:rsidP="00F9758E">
            <w:pPr>
              <w:pStyle w:val="rowtabella0"/>
              <w:rPr>
                <w:color w:val="002060"/>
              </w:rPr>
            </w:pPr>
            <w:r w:rsidRPr="00B56D21">
              <w:rPr>
                <w:color w:val="002060"/>
              </w:rPr>
              <w:t>VIA PETRARCA</w:t>
            </w:r>
          </w:p>
        </w:tc>
      </w:tr>
    </w:tbl>
    <w:p w14:paraId="279AE0CB" w14:textId="77777777" w:rsidR="007C6ECE" w:rsidRPr="00B56D21" w:rsidRDefault="007C6ECE" w:rsidP="007C6ECE">
      <w:pPr>
        <w:pStyle w:val="breakline"/>
        <w:rPr>
          <w:rFonts w:eastAsiaTheme="minorEastAsia"/>
          <w:color w:val="002060"/>
        </w:rPr>
      </w:pPr>
    </w:p>
    <w:p w14:paraId="7BAE9FD0" w14:textId="77777777" w:rsidR="007C6ECE" w:rsidRPr="00B56D21" w:rsidRDefault="007C6ECE" w:rsidP="007C6ECE">
      <w:pPr>
        <w:pStyle w:val="breakline"/>
        <w:rPr>
          <w:color w:val="002060"/>
        </w:rPr>
      </w:pPr>
    </w:p>
    <w:p w14:paraId="7535E71F" w14:textId="77777777" w:rsidR="007C6ECE" w:rsidRPr="00B56D21" w:rsidRDefault="007C6ECE" w:rsidP="007C6ECE">
      <w:pPr>
        <w:pStyle w:val="breakline"/>
        <w:rPr>
          <w:color w:val="002060"/>
        </w:rPr>
      </w:pPr>
    </w:p>
    <w:p w14:paraId="2FF07424" w14:textId="77777777" w:rsidR="007C6ECE" w:rsidRPr="00B56D21" w:rsidRDefault="007C6ECE" w:rsidP="007C6ECE">
      <w:pPr>
        <w:pStyle w:val="sottotitolocampionato10"/>
        <w:rPr>
          <w:color w:val="002060"/>
        </w:rPr>
      </w:pPr>
      <w:r w:rsidRPr="00B56D21">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1"/>
        <w:gridCol w:w="1548"/>
        <w:gridCol w:w="1551"/>
      </w:tblGrid>
      <w:tr w:rsidR="007C6ECE" w:rsidRPr="00B56D21" w14:paraId="091BC4C2"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467DD"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15A82"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A032B"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86F93"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D240E"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D1C21"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CFF52"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44012DBC"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580366" w14:textId="77777777" w:rsidR="007C6ECE" w:rsidRPr="00B56D21" w:rsidRDefault="007C6ECE" w:rsidP="00F9758E">
            <w:pPr>
              <w:pStyle w:val="rowtabella0"/>
              <w:rPr>
                <w:color w:val="002060"/>
              </w:rPr>
            </w:pPr>
            <w:r w:rsidRPr="00B56D21">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70705" w14:textId="77777777" w:rsidR="007C6ECE" w:rsidRPr="00B56D21" w:rsidRDefault="007C6ECE" w:rsidP="00F9758E">
            <w:pPr>
              <w:pStyle w:val="rowtabella0"/>
              <w:rPr>
                <w:color w:val="002060"/>
              </w:rPr>
            </w:pPr>
            <w:r w:rsidRPr="00B56D21">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50FAD"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736EA" w14:textId="77777777" w:rsidR="007C6ECE" w:rsidRPr="00B56D21" w:rsidRDefault="007C6ECE" w:rsidP="00F9758E">
            <w:pPr>
              <w:pStyle w:val="rowtabella0"/>
              <w:rPr>
                <w:color w:val="002060"/>
              </w:rPr>
            </w:pPr>
            <w:r w:rsidRPr="00B56D21">
              <w:rPr>
                <w:color w:val="002060"/>
              </w:rPr>
              <w:t>13/01/2023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28B66" w14:textId="77777777" w:rsidR="007C6ECE" w:rsidRPr="00B56D21" w:rsidRDefault="007C6ECE" w:rsidP="00F9758E">
            <w:pPr>
              <w:pStyle w:val="rowtabella0"/>
              <w:rPr>
                <w:color w:val="002060"/>
              </w:rPr>
            </w:pPr>
            <w:r w:rsidRPr="00B56D21">
              <w:rPr>
                <w:color w:val="002060"/>
              </w:rPr>
              <w:t xml:space="preserve">5220 PALESTRA POLIVALENTE </w:t>
            </w:r>
            <w:proofErr w:type="gramStart"/>
            <w:r w:rsidRPr="00B56D21">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A7A1C" w14:textId="77777777" w:rsidR="007C6ECE" w:rsidRPr="00B56D21" w:rsidRDefault="007C6ECE" w:rsidP="00F9758E">
            <w:pPr>
              <w:pStyle w:val="rowtabella0"/>
              <w:rPr>
                <w:color w:val="002060"/>
              </w:rPr>
            </w:pPr>
            <w:r w:rsidRPr="00B56D21">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B4489" w14:textId="77777777" w:rsidR="007C6ECE" w:rsidRPr="00B56D21" w:rsidRDefault="007C6ECE" w:rsidP="00F9758E">
            <w:pPr>
              <w:pStyle w:val="rowtabella0"/>
              <w:rPr>
                <w:color w:val="002060"/>
              </w:rPr>
            </w:pPr>
            <w:r w:rsidRPr="00B56D21">
              <w:rPr>
                <w:color w:val="002060"/>
              </w:rPr>
              <w:t>VIA NICOLO' V</w:t>
            </w:r>
          </w:p>
        </w:tc>
      </w:tr>
      <w:tr w:rsidR="007C6ECE" w:rsidRPr="00B56D21" w14:paraId="7419BED2"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4469C6" w14:textId="77777777" w:rsidR="007C6ECE" w:rsidRPr="00B56D21" w:rsidRDefault="007C6ECE" w:rsidP="00F9758E">
            <w:pPr>
              <w:pStyle w:val="rowtabella0"/>
              <w:rPr>
                <w:color w:val="002060"/>
              </w:rPr>
            </w:pPr>
            <w:r w:rsidRPr="00B56D21">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9AC105" w14:textId="77777777" w:rsidR="007C6ECE" w:rsidRPr="00B56D21" w:rsidRDefault="007C6ECE" w:rsidP="00F9758E">
            <w:pPr>
              <w:pStyle w:val="rowtabella0"/>
              <w:rPr>
                <w:color w:val="002060"/>
              </w:rPr>
            </w:pPr>
            <w:r w:rsidRPr="00B56D21">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BD2D4"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03EC14" w14:textId="77777777" w:rsidR="007C6ECE" w:rsidRPr="00B56D21" w:rsidRDefault="007C6ECE" w:rsidP="00F9758E">
            <w:pPr>
              <w:pStyle w:val="rowtabella0"/>
              <w:rPr>
                <w:color w:val="002060"/>
              </w:rPr>
            </w:pPr>
            <w:r w:rsidRPr="00B56D21">
              <w:rPr>
                <w:color w:val="002060"/>
              </w:rPr>
              <w:t>13/01/2023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8485AC" w14:textId="77777777" w:rsidR="007C6ECE" w:rsidRPr="00B56D21" w:rsidRDefault="007C6ECE" w:rsidP="00F9758E">
            <w:pPr>
              <w:pStyle w:val="rowtabella0"/>
              <w:rPr>
                <w:color w:val="002060"/>
              </w:rPr>
            </w:pPr>
            <w:r w:rsidRPr="00B56D21">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8D91F" w14:textId="77777777" w:rsidR="007C6ECE" w:rsidRPr="00B56D21" w:rsidRDefault="007C6ECE" w:rsidP="00F9758E">
            <w:pPr>
              <w:pStyle w:val="rowtabella0"/>
              <w:rPr>
                <w:color w:val="002060"/>
              </w:rPr>
            </w:pPr>
            <w:r w:rsidRPr="00B56D2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7E5898" w14:textId="77777777" w:rsidR="007C6ECE" w:rsidRPr="00B56D21" w:rsidRDefault="007C6ECE" w:rsidP="00F9758E">
            <w:pPr>
              <w:pStyle w:val="rowtabella0"/>
              <w:rPr>
                <w:color w:val="002060"/>
              </w:rPr>
            </w:pPr>
            <w:r w:rsidRPr="00B56D21">
              <w:rPr>
                <w:color w:val="002060"/>
              </w:rPr>
              <w:t>VIA CERQUATTI</w:t>
            </w:r>
          </w:p>
        </w:tc>
      </w:tr>
      <w:tr w:rsidR="007C6ECE" w:rsidRPr="00B56D21" w14:paraId="5CCA34C7"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BA6505" w14:textId="77777777" w:rsidR="007C6ECE" w:rsidRPr="00B56D21" w:rsidRDefault="007C6ECE" w:rsidP="00F9758E">
            <w:pPr>
              <w:pStyle w:val="rowtabella0"/>
              <w:rPr>
                <w:color w:val="002060"/>
              </w:rPr>
            </w:pPr>
            <w:r w:rsidRPr="00B56D21">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C2257D" w14:textId="77777777" w:rsidR="007C6ECE" w:rsidRPr="00B56D21" w:rsidRDefault="007C6ECE" w:rsidP="00F9758E">
            <w:pPr>
              <w:pStyle w:val="rowtabella0"/>
              <w:rPr>
                <w:color w:val="002060"/>
              </w:rPr>
            </w:pPr>
            <w:r w:rsidRPr="00B56D21">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2520D9"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6A0929" w14:textId="77777777" w:rsidR="007C6ECE" w:rsidRPr="00B56D21" w:rsidRDefault="007C6ECE" w:rsidP="00F9758E">
            <w:pPr>
              <w:pStyle w:val="rowtabella0"/>
              <w:rPr>
                <w:color w:val="002060"/>
              </w:rPr>
            </w:pPr>
            <w:r w:rsidRPr="00B56D21">
              <w:rPr>
                <w:color w:val="002060"/>
              </w:rPr>
              <w:t>13/01/2023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EE4C0E" w14:textId="77777777" w:rsidR="007C6ECE" w:rsidRPr="00B56D21" w:rsidRDefault="007C6ECE" w:rsidP="00F9758E">
            <w:pPr>
              <w:pStyle w:val="rowtabella0"/>
              <w:rPr>
                <w:color w:val="002060"/>
              </w:rPr>
            </w:pPr>
            <w:r w:rsidRPr="00B56D21">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8669D" w14:textId="77777777" w:rsidR="007C6ECE" w:rsidRPr="00B56D21" w:rsidRDefault="007C6ECE" w:rsidP="00F9758E">
            <w:pPr>
              <w:pStyle w:val="rowtabella0"/>
              <w:rPr>
                <w:color w:val="002060"/>
              </w:rPr>
            </w:pPr>
            <w:r w:rsidRPr="00B56D21">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57159" w14:textId="77777777" w:rsidR="007C6ECE" w:rsidRPr="00B56D21" w:rsidRDefault="007C6ECE" w:rsidP="00F9758E">
            <w:pPr>
              <w:pStyle w:val="rowtabella0"/>
              <w:rPr>
                <w:color w:val="002060"/>
              </w:rPr>
            </w:pPr>
            <w:r w:rsidRPr="00B56D21">
              <w:rPr>
                <w:color w:val="002060"/>
              </w:rPr>
              <w:t>LOC. "LE CALVIE"</w:t>
            </w:r>
          </w:p>
        </w:tc>
      </w:tr>
      <w:tr w:rsidR="007C6ECE" w:rsidRPr="00B56D21" w14:paraId="5C7FD3BD"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57A124" w14:textId="77777777" w:rsidR="007C6ECE" w:rsidRPr="00B56D21" w:rsidRDefault="007C6ECE" w:rsidP="00F9758E">
            <w:pPr>
              <w:pStyle w:val="rowtabella0"/>
              <w:rPr>
                <w:color w:val="002060"/>
              </w:rPr>
            </w:pPr>
            <w:r w:rsidRPr="00B56D21">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CDBCAB" w14:textId="77777777" w:rsidR="007C6ECE" w:rsidRPr="00B56D21" w:rsidRDefault="007C6ECE" w:rsidP="00F9758E">
            <w:pPr>
              <w:pStyle w:val="rowtabella0"/>
              <w:rPr>
                <w:color w:val="002060"/>
              </w:rPr>
            </w:pPr>
            <w:r w:rsidRPr="00B56D21">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CBB6C0"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2EBA4B" w14:textId="77777777" w:rsidR="007C6ECE" w:rsidRPr="00B56D21" w:rsidRDefault="007C6ECE" w:rsidP="00F9758E">
            <w:pPr>
              <w:pStyle w:val="rowtabella0"/>
              <w:rPr>
                <w:color w:val="002060"/>
              </w:rPr>
            </w:pPr>
            <w:r w:rsidRPr="00B56D21">
              <w:rPr>
                <w:color w:val="002060"/>
              </w:rPr>
              <w:t>13/01/2023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ADA137" w14:textId="77777777" w:rsidR="007C6ECE" w:rsidRPr="00B56D21" w:rsidRDefault="007C6ECE" w:rsidP="00F9758E">
            <w:pPr>
              <w:pStyle w:val="rowtabella0"/>
              <w:rPr>
                <w:color w:val="002060"/>
              </w:rPr>
            </w:pPr>
            <w:r w:rsidRPr="00B56D21">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EB03F" w14:textId="77777777" w:rsidR="007C6ECE" w:rsidRPr="00B56D21" w:rsidRDefault="007C6ECE" w:rsidP="00F9758E">
            <w:pPr>
              <w:pStyle w:val="rowtabella0"/>
              <w:rPr>
                <w:color w:val="002060"/>
              </w:rPr>
            </w:pPr>
            <w:r w:rsidRPr="00B56D2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8C1EA1" w14:textId="77777777" w:rsidR="007C6ECE" w:rsidRPr="00B56D21" w:rsidRDefault="007C6ECE" w:rsidP="00F9758E">
            <w:pPr>
              <w:pStyle w:val="rowtabella0"/>
              <w:rPr>
                <w:color w:val="002060"/>
              </w:rPr>
            </w:pPr>
            <w:r w:rsidRPr="00B56D21">
              <w:rPr>
                <w:color w:val="002060"/>
              </w:rPr>
              <w:t>VIA VESCOVARA, 7</w:t>
            </w:r>
          </w:p>
        </w:tc>
      </w:tr>
      <w:tr w:rsidR="007C6ECE" w:rsidRPr="00B56D21" w14:paraId="207F1978"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EADDEA" w14:textId="77777777" w:rsidR="007C6ECE" w:rsidRPr="00B56D21" w:rsidRDefault="007C6ECE" w:rsidP="00F9758E">
            <w:pPr>
              <w:pStyle w:val="rowtabella0"/>
              <w:rPr>
                <w:color w:val="002060"/>
              </w:rPr>
            </w:pPr>
            <w:r w:rsidRPr="00B56D21">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503533" w14:textId="77777777" w:rsidR="007C6ECE" w:rsidRPr="00B56D21" w:rsidRDefault="007C6ECE" w:rsidP="00F9758E">
            <w:pPr>
              <w:pStyle w:val="rowtabella0"/>
              <w:rPr>
                <w:color w:val="002060"/>
              </w:rPr>
            </w:pPr>
            <w:r w:rsidRPr="00B56D21">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159B2D"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EEE949" w14:textId="77777777" w:rsidR="007C6ECE" w:rsidRPr="00B56D21" w:rsidRDefault="007C6ECE" w:rsidP="00F9758E">
            <w:pPr>
              <w:pStyle w:val="rowtabella0"/>
              <w:rPr>
                <w:color w:val="002060"/>
              </w:rPr>
            </w:pPr>
            <w:r w:rsidRPr="00B56D21">
              <w:rPr>
                <w:color w:val="002060"/>
              </w:rPr>
              <w:t>13/01/2023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78817E" w14:textId="77777777" w:rsidR="007C6ECE" w:rsidRPr="00B56D21" w:rsidRDefault="007C6ECE" w:rsidP="00F9758E">
            <w:pPr>
              <w:pStyle w:val="rowtabella0"/>
              <w:rPr>
                <w:color w:val="002060"/>
              </w:rPr>
            </w:pPr>
            <w:r w:rsidRPr="00B56D21">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C8ECC" w14:textId="77777777" w:rsidR="007C6ECE" w:rsidRPr="00B56D21" w:rsidRDefault="007C6ECE" w:rsidP="00F9758E">
            <w:pPr>
              <w:pStyle w:val="rowtabella0"/>
              <w:rPr>
                <w:color w:val="002060"/>
              </w:rPr>
            </w:pPr>
            <w:r w:rsidRPr="00B56D2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F01A7" w14:textId="77777777" w:rsidR="007C6ECE" w:rsidRPr="00B56D21" w:rsidRDefault="007C6ECE" w:rsidP="00F9758E">
            <w:pPr>
              <w:pStyle w:val="rowtabella0"/>
              <w:rPr>
                <w:color w:val="002060"/>
              </w:rPr>
            </w:pPr>
            <w:r w:rsidRPr="00B56D21">
              <w:rPr>
                <w:color w:val="002060"/>
              </w:rPr>
              <w:t>LOCALITA' NONTESICURO</w:t>
            </w:r>
          </w:p>
        </w:tc>
      </w:tr>
      <w:tr w:rsidR="007C6ECE" w:rsidRPr="00B56D21" w14:paraId="3FA6C4E3"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0D41B" w14:textId="77777777" w:rsidR="007C6ECE" w:rsidRPr="00B56D21" w:rsidRDefault="007C6ECE" w:rsidP="00F9758E">
            <w:pPr>
              <w:pStyle w:val="rowtabella0"/>
              <w:rPr>
                <w:color w:val="002060"/>
              </w:rPr>
            </w:pPr>
            <w:r w:rsidRPr="00B56D21">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D5E80A" w14:textId="77777777" w:rsidR="007C6ECE" w:rsidRPr="00B56D21" w:rsidRDefault="007C6ECE" w:rsidP="00F9758E">
            <w:pPr>
              <w:pStyle w:val="rowtabella0"/>
              <w:rPr>
                <w:color w:val="002060"/>
              </w:rPr>
            </w:pPr>
            <w:r w:rsidRPr="00B56D21">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3389B7"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3739A1" w14:textId="77777777" w:rsidR="007C6ECE" w:rsidRPr="00B56D21" w:rsidRDefault="007C6ECE" w:rsidP="00F9758E">
            <w:pPr>
              <w:pStyle w:val="rowtabella0"/>
              <w:rPr>
                <w:color w:val="002060"/>
              </w:rPr>
            </w:pPr>
            <w:r w:rsidRPr="00B56D21">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AA8A9D" w14:textId="77777777" w:rsidR="007C6ECE" w:rsidRPr="00B56D21" w:rsidRDefault="007C6ECE" w:rsidP="00F9758E">
            <w:pPr>
              <w:pStyle w:val="rowtabella0"/>
              <w:rPr>
                <w:color w:val="002060"/>
              </w:rPr>
            </w:pPr>
            <w:r w:rsidRPr="00B56D21">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947A8F" w14:textId="77777777" w:rsidR="007C6ECE" w:rsidRPr="00B56D21" w:rsidRDefault="007C6ECE" w:rsidP="00F9758E">
            <w:pPr>
              <w:pStyle w:val="rowtabella0"/>
              <w:rPr>
                <w:color w:val="002060"/>
              </w:rPr>
            </w:pPr>
            <w:r w:rsidRPr="00B56D2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E8B67" w14:textId="77777777" w:rsidR="007C6ECE" w:rsidRPr="00B56D21" w:rsidRDefault="007C6ECE" w:rsidP="00F9758E">
            <w:pPr>
              <w:pStyle w:val="rowtabella0"/>
              <w:rPr>
                <w:color w:val="002060"/>
              </w:rPr>
            </w:pPr>
            <w:r w:rsidRPr="00B56D21">
              <w:rPr>
                <w:color w:val="002060"/>
              </w:rPr>
              <w:t>VIA DELLO SPORT</w:t>
            </w:r>
          </w:p>
        </w:tc>
      </w:tr>
      <w:tr w:rsidR="007C6ECE" w:rsidRPr="00B56D21" w14:paraId="0A1CA170"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DC0377" w14:textId="77777777" w:rsidR="007C6ECE" w:rsidRPr="00B56D21" w:rsidRDefault="007C6ECE" w:rsidP="00F9758E">
            <w:pPr>
              <w:pStyle w:val="rowtabella0"/>
              <w:rPr>
                <w:color w:val="002060"/>
              </w:rPr>
            </w:pPr>
            <w:r w:rsidRPr="00B56D21">
              <w:rPr>
                <w:color w:val="002060"/>
              </w:rPr>
              <w:lastRenderedPageBreak/>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DE59D" w14:textId="77777777" w:rsidR="007C6ECE" w:rsidRPr="00B56D21" w:rsidRDefault="007C6ECE" w:rsidP="00F9758E">
            <w:pPr>
              <w:pStyle w:val="rowtabella0"/>
              <w:rPr>
                <w:color w:val="002060"/>
              </w:rPr>
            </w:pPr>
            <w:r w:rsidRPr="00B56D21">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E9BC3"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A7EF9" w14:textId="77777777" w:rsidR="007C6ECE" w:rsidRPr="00B56D21" w:rsidRDefault="007C6ECE" w:rsidP="00F9758E">
            <w:pPr>
              <w:pStyle w:val="rowtabella0"/>
              <w:rPr>
                <w:color w:val="002060"/>
              </w:rPr>
            </w:pPr>
            <w:r w:rsidRPr="00B56D21">
              <w:rPr>
                <w:color w:val="002060"/>
              </w:rPr>
              <w:t>14/01/2023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60F77" w14:textId="77777777" w:rsidR="007C6ECE" w:rsidRPr="00B56D21" w:rsidRDefault="007C6ECE" w:rsidP="00F9758E">
            <w:pPr>
              <w:pStyle w:val="rowtabella0"/>
              <w:rPr>
                <w:color w:val="002060"/>
              </w:rPr>
            </w:pPr>
            <w:r w:rsidRPr="00B56D21">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C2F7B" w14:textId="77777777" w:rsidR="007C6ECE" w:rsidRPr="00B56D21" w:rsidRDefault="007C6ECE" w:rsidP="00F9758E">
            <w:pPr>
              <w:pStyle w:val="rowtabella0"/>
              <w:rPr>
                <w:color w:val="002060"/>
              </w:rPr>
            </w:pPr>
            <w:r w:rsidRPr="00B56D21">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6670F" w14:textId="77777777" w:rsidR="007C6ECE" w:rsidRPr="00B56D21" w:rsidRDefault="007C6ECE" w:rsidP="00F9758E">
            <w:pPr>
              <w:pStyle w:val="rowtabella0"/>
              <w:rPr>
                <w:color w:val="002060"/>
              </w:rPr>
            </w:pPr>
            <w:r w:rsidRPr="00B56D21">
              <w:rPr>
                <w:color w:val="002060"/>
              </w:rPr>
              <w:t>VIA CERQUATTI</w:t>
            </w:r>
          </w:p>
        </w:tc>
      </w:tr>
    </w:tbl>
    <w:p w14:paraId="076A0A40" w14:textId="77777777" w:rsidR="007C6ECE" w:rsidRPr="00B56D21" w:rsidRDefault="007C6ECE" w:rsidP="007C6ECE">
      <w:pPr>
        <w:pStyle w:val="breakline"/>
        <w:rPr>
          <w:rFonts w:eastAsiaTheme="minorEastAsia"/>
          <w:color w:val="002060"/>
        </w:rPr>
      </w:pPr>
    </w:p>
    <w:p w14:paraId="0A17F472" w14:textId="77777777" w:rsidR="007C6ECE" w:rsidRPr="00B56D21" w:rsidRDefault="007C6ECE" w:rsidP="007C6ECE">
      <w:pPr>
        <w:pStyle w:val="breakline"/>
        <w:rPr>
          <w:color w:val="002060"/>
        </w:rPr>
      </w:pPr>
    </w:p>
    <w:p w14:paraId="54097FEC" w14:textId="77777777" w:rsidR="007C6ECE" w:rsidRPr="00B56D21" w:rsidRDefault="007C6ECE" w:rsidP="007C6ECE">
      <w:pPr>
        <w:pStyle w:val="breakline"/>
        <w:rPr>
          <w:color w:val="002060"/>
        </w:rPr>
      </w:pPr>
    </w:p>
    <w:p w14:paraId="0B7D57A8" w14:textId="77777777" w:rsidR="007C6ECE" w:rsidRPr="00B56D21" w:rsidRDefault="007C6ECE" w:rsidP="007C6ECE">
      <w:pPr>
        <w:pStyle w:val="sottotitolocampionato10"/>
        <w:rPr>
          <w:color w:val="002060"/>
        </w:rPr>
      </w:pPr>
      <w:r w:rsidRPr="00B56D21">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3"/>
        <w:gridCol w:w="385"/>
        <w:gridCol w:w="898"/>
        <w:gridCol w:w="1175"/>
        <w:gridCol w:w="1559"/>
        <w:gridCol w:w="1552"/>
      </w:tblGrid>
      <w:tr w:rsidR="007C6ECE" w:rsidRPr="00B56D21" w14:paraId="0040C0C3"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8701E"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20F8F"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BA091"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B9651"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291BE"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E0A94"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8A076"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16C9C0C5"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2FAFE9" w14:textId="77777777" w:rsidR="007C6ECE" w:rsidRPr="00B56D21" w:rsidRDefault="007C6ECE" w:rsidP="00F9758E">
            <w:pPr>
              <w:pStyle w:val="rowtabella0"/>
              <w:rPr>
                <w:color w:val="002060"/>
              </w:rPr>
            </w:pPr>
            <w:r w:rsidRPr="00B56D21">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C6AE3" w14:textId="77777777" w:rsidR="007C6ECE" w:rsidRPr="00B56D21" w:rsidRDefault="007C6ECE" w:rsidP="00F9758E">
            <w:pPr>
              <w:pStyle w:val="rowtabella0"/>
              <w:rPr>
                <w:color w:val="002060"/>
              </w:rPr>
            </w:pPr>
            <w:r w:rsidRPr="00B56D21">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D8E9D"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4D22A" w14:textId="77777777" w:rsidR="007C6ECE" w:rsidRPr="00B56D21" w:rsidRDefault="007C6ECE" w:rsidP="00F9758E">
            <w:pPr>
              <w:pStyle w:val="rowtabella0"/>
              <w:rPr>
                <w:color w:val="002060"/>
              </w:rPr>
            </w:pPr>
            <w:r w:rsidRPr="00B56D21">
              <w:rPr>
                <w:color w:val="002060"/>
              </w:rPr>
              <w:t>13/01/2023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F406B" w14:textId="77777777" w:rsidR="007C6ECE" w:rsidRPr="00B56D21" w:rsidRDefault="007C6ECE" w:rsidP="00F9758E">
            <w:pPr>
              <w:pStyle w:val="rowtabella0"/>
              <w:rPr>
                <w:color w:val="002060"/>
              </w:rPr>
            </w:pPr>
            <w:r w:rsidRPr="00B56D21">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71453" w14:textId="77777777" w:rsidR="007C6ECE" w:rsidRPr="00B56D21" w:rsidRDefault="007C6ECE" w:rsidP="00F9758E">
            <w:pPr>
              <w:pStyle w:val="rowtabella0"/>
              <w:rPr>
                <w:color w:val="002060"/>
              </w:rPr>
            </w:pPr>
            <w:r w:rsidRPr="00B56D21">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38A9F" w14:textId="77777777" w:rsidR="007C6ECE" w:rsidRPr="00B56D21" w:rsidRDefault="007C6ECE" w:rsidP="00F9758E">
            <w:pPr>
              <w:pStyle w:val="rowtabella0"/>
              <w:rPr>
                <w:color w:val="002060"/>
              </w:rPr>
            </w:pPr>
            <w:r w:rsidRPr="00B56D21">
              <w:rPr>
                <w:color w:val="002060"/>
              </w:rPr>
              <w:t>VIA CORRADI</w:t>
            </w:r>
          </w:p>
        </w:tc>
      </w:tr>
      <w:tr w:rsidR="007C6ECE" w:rsidRPr="00B56D21" w14:paraId="04D0884F"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F4F239" w14:textId="77777777" w:rsidR="007C6ECE" w:rsidRPr="00B56D21" w:rsidRDefault="007C6ECE" w:rsidP="00F9758E">
            <w:pPr>
              <w:pStyle w:val="rowtabella0"/>
              <w:rPr>
                <w:color w:val="002060"/>
              </w:rPr>
            </w:pPr>
            <w:r w:rsidRPr="00B56D21">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D5870" w14:textId="77777777" w:rsidR="007C6ECE" w:rsidRPr="00B56D21" w:rsidRDefault="007C6ECE" w:rsidP="00F9758E">
            <w:pPr>
              <w:pStyle w:val="rowtabella0"/>
              <w:rPr>
                <w:color w:val="002060"/>
              </w:rPr>
            </w:pPr>
            <w:r w:rsidRPr="00B56D21">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69176"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772E5C" w14:textId="77777777" w:rsidR="007C6ECE" w:rsidRPr="00B56D21" w:rsidRDefault="007C6ECE" w:rsidP="00F9758E">
            <w:pPr>
              <w:pStyle w:val="rowtabella0"/>
              <w:rPr>
                <w:color w:val="002060"/>
              </w:rPr>
            </w:pPr>
            <w:r w:rsidRPr="00B56D21">
              <w:rPr>
                <w:color w:val="002060"/>
              </w:rPr>
              <w:t>13/01/2023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3A7F19" w14:textId="77777777" w:rsidR="007C6ECE" w:rsidRPr="00B56D21" w:rsidRDefault="007C6ECE" w:rsidP="00F9758E">
            <w:pPr>
              <w:pStyle w:val="rowtabella0"/>
              <w:rPr>
                <w:color w:val="002060"/>
              </w:rPr>
            </w:pPr>
            <w:r w:rsidRPr="00B56D21">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2ACFB4" w14:textId="77777777" w:rsidR="007C6ECE" w:rsidRPr="00B56D21" w:rsidRDefault="007C6ECE" w:rsidP="00F9758E">
            <w:pPr>
              <w:pStyle w:val="rowtabella0"/>
              <w:rPr>
                <w:color w:val="002060"/>
              </w:rPr>
            </w:pPr>
            <w:r w:rsidRPr="00B56D21">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6EFC43" w14:textId="77777777" w:rsidR="007C6ECE" w:rsidRPr="00B56D21" w:rsidRDefault="007C6ECE" w:rsidP="00F9758E">
            <w:pPr>
              <w:pStyle w:val="rowtabella0"/>
              <w:rPr>
                <w:color w:val="002060"/>
              </w:rPr>
            </w:pPr>
            <w:r w:rsidRPr="00B56D21">
              <w:rPr>
                <w:color w:val="002060"/>
              </w:rPr>
              <w:t>PIAZZA S. D'ACQUISTO</w:t>
            </w:r>
          </w:p>
        </w:tc>
      </w:tr>
      <w:tr w:rsidR="007C6ECE" w:rsidRPr="00B56D21" w14:paraId="0A9F2C42"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9FCBD" w14:textId="77777777" w:rsidR="007C6ECE" w:rsidRPr="00B56D21" w:rsidRDefault="007C6ECE" w:rsidP="00F9758E">
            <w:pPr>
              <w:pStyle w:val="rowtabella0"/>
              <w:rPr>
                <w:color w:val="002060"/>
              </w:rPr>
            </w:pPr>
            <w:r w:rsidRPr="00B56D21">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31C7C9" w14:textId="77777777" w:rsidR="007C6ECE" w:rsidRPr="00B56D21" w:rsidRDefault="007C6ECE" w:rsidP="00F9758E">
            <w:pPr>
              <w:pStyle w:val="rowtabella0"/>
              <w:rPr>
                <w:color w:val="002060"/>
              </w:rPr>
            </w:pPr>
            <w:r w:rsidRPr="00B56D21">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CA3DCB"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B14B12" w14:textId="77777777" w:rsidR="007C6ECE" w:rsidRPr="00B56D21" w:rsidRDefault="007C6ECE" w:rsidP="00F9758E">
            <w:pPr>
              <w:pStyle w:val="rowtabella0"/>
              <w:rPr>
                <w:color w:val="002060"/>
              </w:rPr>
            </w:pPr>
            <w:r w:rsidRPr="00B56D21">
              <w:rPr>
                <w:color w:val="002060"/>
              </w:rPr>
              <w:t>13/01/2023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99BF76" w14:textId="77777777" w:rsidR="007C6ECE" w:rsidRPr="00B56D21" w:rsidRDefault="007C6ECE" w:rsidP="00F9758E">
            <w:pPr>
              <w:pStyle w:val="rowtabella0"/>
              <w:rPr>
                <w:color w:val="002060"/>
              </w:rPr>
            </w:pPr>
            <w:r w:rsidRPr="00B56D21">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30E79" w14:textId="77777777" w:rsidR="007C6ECE" w:rsidRPr="00B56D21" w:rsidRDefault="007C6ECE" w:rsidP="00F9758E">
            <w:pPr>
              <w:pStyle w:val="rowtabella0"/>
              <w:rPr>
                <w:color w:val="002060"/>
              </w:rPr>
            </w:pPr>
            <w:r w:rsidRPr="00B56D21">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F146A" w14:textId="77777777" w:rsidR="007C6ECE" w:rsidRPr="00B56D21" w:rsidRDefault="007C6ECE" w:rsidP="00F9758E">
            <w:pPr>
              <w:pStyle w:val="rowtabella0"/>
              <w:rPr>
                <w:color w:val="002060"/>
              </w:rPr>
            </w:pPr>
            <w:r w:rsidRPr="00B56D21">
              <w:rPr>
                <w:color w:val="002060"/>
              </w:rPr>
              <w:t>VIA MANZONI</w:t>
            </w:r>
          </w:p>
        </w:tc>
      </w:tr>
      <w:tr w:rsidR="007C6ECE" w:rsidRPr="00B56D21" w14:paraId="409C9E38"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19C4C" w14:textId="77777777" w:rsidR="007C6ECE" w:rsidRPr="00B56D21" w:rsidRDefault="007C6ECE" w:rsidP="00F9758E">
            <w:pPr>
              <w:pStyle w:val="rowtabella0"/>
              <w:rPr>
                <w:color w:val="002060"/>
              </w:rPr>
            </w:pPr>
            <w:r w:rsidRPr="00B56D21">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85CB8C" w14:textId="77777777" w:rsidR="007C6ECE" w:rsidRPr="00B56D21" w:rsidRDefault="007C6ECE" w:rsidP="00F9758E">
            <w:pPr>
              <w:pStyle w:val="rowtabella0"/>
              <w:rPr>
                <w:color w:val="002060"/>
              </w:rPr>
            </w:pPr>
            <w:r w:rsidRPr="00B56D21">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DEC60D"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60B4DF" w14:textId="77777777" w:rsidR="007C6ECE" w:rsidRPr="00B56D21" w:rsidRDefault="007C6ECE" w:rsidP="00F9758E">
            <w:pPr>
              <w:pStyle w:val="rowtabella0"/>
              <w:rPr>
                <w:color w:val="002060"/>
              </w:rPr>
            </w:pPr>
            <w:r w:rsidRPr="00B56D21">
              <w:rPr>
                <w:color w:val="002060"/>
              </w:rPr>
              <w:t>13/01/2023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0781D1" w14:textId="77777777" w:rsidR="007C6ECE" w:rsidRPr="00B56D21" w:rsidRDefault="007C6ECE" w:rsidP="00F9758E">
            <w:pPr>
              <w:pStyle w:val="rowtabella0"/>
              <w:rPr>
                <w:color w:val="002060"/>
              </w:rPr>
            </w:pPr>
            <w:r w:rsidRPr="00B56D21">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0BE83E" w14:textId="77777777" w:rsidR="007C6ECE" w:rsidRPr="00B56D21" w:rsidRDefault="007C6ECE" w:rsidP="00F9758E">
            <w:pPr>
              <w:pStyle w:val="rowtabella0"/>
              <w:rPr>
                <w:color w:val="002060"/>
              </w:rPr>
            </w:pPr>
            <w:r w:rsidRPr="00B56D21">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99102" w14:textId="77777777" w:rsidR="007C6ECE" w:rsidRPr="00B56D21" w:rsidRDefault="007C6ECE" w:rsidP="00F9758E">
            <w:pPr>
              <w:pStyle w:val="rowtabella0"/>
              <w:rPr>
                <w:color w:val="002060"/>
              </w:rPr>
            </w:pPr>
            <w:r w:rsidRPr="00B56D21">
              <w:rPr>
                <w:color w:val="002060"/>
              </w:rPr>
              <w:t>VIA FONTE DI MONSIGNORE</w:t>
            </w:r>
          </w:p>
        </w:tc>
      </w:tr>
      <w:tr w:rsidR="007C6ECE" w:rsidRPr="00B56D21" w14:paraId="3D380A90"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6E8F6D" w14:textId="77777777" w:rsidR="007C6ECE" w:rsidRPr="00B56D21" w:rsidRDefault="007C6ECE" w:rsidP="00F9758E">
            <w:pPr>
              <w:pStyle w:val="rowtabella0"/>
              <w:rPr>
                <w:color w:val="002060"/>
              </w:rPr>
            </w:pPr>
            <w:r w:rsidRPr="00B56D21">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813492" w14:textId="77777777" w:rsidR="007C6ECE" w:rsidRPr="00B56D21" w:rsidRDefault="007C6ECE" w:rsidP="00F9758E">
            <w:pPr>
              <w:pStyle w:val="rowtabella0"/>
              <w:rPr>
                <w:color w:val="002060"/>
              </w:rPr>
            </w:pPr>
            <w:r w:rsidRPr="00B56D21">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CA9511"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5605A" w14:textId="77777777" w:rsidR="007C6ECE" w:rsidRPr="00B56D21" w:rsidRDefault="007C6ECE" w:rsidP="00F9758E">
            <w:pPr>
              <w:pStyle w:val="rowtabella0"/>
              <w:rPr>
                <w:color w:val="002060"/>
              </w:rPr>
            </w:pPr>
            <w:r w:rsidRPr="00B56D21">
              <w:rPr>
                <w:color w:val="002060"/>
              </w:rPr>
              <w:t>13/01/2023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0E38DC" w14:textId="77777777" w:rsidR="007C6ECE" w:rsidRPr="00B56D21" w:rsidRDefault="007C6ECE" w:rsidP="00F9758E">
            <w:pPr>
              <w:pStyle w:val="rowtabella0"/>
              <w:rPr>
                <w:color w:val="002060"/>
              </w:rPr>
            </w:pPr>
            <w:r w:rsidRPr="00B56D21">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A81370" w14:textId="77777777" w:rsidR="007C6ECE" w:rsidRPr="00B56D21" w:rsidRDefault="007C6ECE" w:rsidP="00F9758E">
            <w:pPr>
              <w:pStyle w:val="rowtabella0"/>
              <w:rPr>
                <w:color w:val="002060"/>
              </w:rPr>
            </w:pPr>
            <w:r w:rsidRPr="00B56D21">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FE560D" w14:textId="77777777" w:rsidR="007C6ECE" w:rsidRPr="00B56D21" w:rsidRDefault="007C6ECE" w:rsidP="00F9758E">
            <w:pPr>
              <w:pStyle w:val="rowtabella0"/>
              <w:rPr>
                <w:color w:val="002060"/>
              </w:rPr>
            </w:pPr>
            <w:r w:rsidRPr="00B56D21">
              <w:rPr>
                <w:color w:val="002060"/>
              </w:rPr>
              <w:t>FRAZ.PAGLIARE VIA VECCHI</w:t>
            </w:r>
          </w:p>
        </w:tc>
      </w:tr>
      <w:tr w:rsidR="007C6ECE" w:rsidRPr="00B56D21" w14:paraId="5345C8EE"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FA07FC" w14:textId="77777777" w:rsidR="007C6ECE" w:rsidRPr="00B56D21" w:rsidRDefault="007C6ECE" w:rsidP="00F9758E">
            <w:pPr>
              <w:pStyle w:val="rowtabella0"/>
              <w:rPr>
                <w:color w:val="002060"/>
              </w:rPr>
            </w:pPr>
            <w:r w:rsidRPr="00B56D21">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1127EF" w14:textId="77777777" w:rsidR="007C6ECE" w:rsidRPr="00B56D21" w:rsidRDefault="007C6ECE" w:rsidP="00F9758E">
            <w:pPr>
              <w:pStyle w:val="rowtabella0"/>
              <w:rPr>
                <w:color w:val="002060"/>
              </w:rPr>
            </w:pPr>
            <w:r w:rsidRPr="00B56D21">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35F06A"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54DE43" w14:textId="77777777" w:rsidR="007C6ECE" w:rsidRPr="00B56D21" w:rsidRDefault="007C6ECE" w:rsidP="00F9758E">
            <w:pPr>
              <w:pStyle w:val="rowtabella0"/>
              <w:rPr>
                <w:color w:val="002060"/>
              </w:rPr>
            </w:pPr>
            <w:r w:rsidRPr="00B56D21">
              <w:rPr>
                <w:color w:val="002060"/>
              </w:rPr>
              <w:t>13/01/2023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DF7C51" w14:textId="77777777" w:rsidR="007C6ECE" w:rsidRPr="00B56D21" w:rsidRDefault="007C6ECE" w:rsidP="00F9758E">
            <w:pPr>
              <w:pStyle w:val="rowtabella0"/>
              <w:rPr>
                <w:color w:val="002060"/>
              </w:rPr>
            </w:pPr>
            <w:r w:rsidRPr="00B56D21">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1104E" w14:textId="77777777" w:rsidR="007C6ECE" w:rsidRPr="00B56D21" w:rsidRDefault="007C6ECE" w:rsidP="00F9758E">
            <w:pPr>
              <w:pStyle w:val="rowtabella0"/>
              <w:rPr>
                <w:color w:val="002060"/>
              </w:rPr>
            </w:pPr>
            <w:r w:rsidRPr="00B56D21">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B7B4C" w14:textId="77777777" w:rsidR="007C6ECE" w:rsidRPr="00B56D21" w:rsidRDefault="007C6ECE" w:rsidP="00F9758E">
            <w:pPr>
              <w:pStyle w:val="rowtabella0"/>
              <w:rPr>
                <w:color w:val="002060"/>
              </w:rPr>
            </w:pPr>
            <w:r w:rsidRPr="00B56D21">
              <w:rPr>
                <w:color w:val="002060"/>
              </w:rPr>
              <w:t>VIA NENNI</w:t>
            </w:r>
          </w:p>
        </w:tc>
      </w:tr>
      <w:tr w:rsidR="007C6ECE" w:rsidRPr="00B56D21" w14:paraId="6B6173FE"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3A46C1" w14:textId="77777777" w:rsidR="007C6ECE" w:rsidRPr="00B56D21" w:rsidRDefault="007C6ECE" w:rsidP="00F9758E">
            <w:pPr>
              <w:pStyle w:val="rowtabella0"/>
              <w:rPr>
                <w:color w:val="002060"/>
              </w:rPr>
            </w:pPr>
            <w:proofErr w:type="gramStart"/>
            <w:r w:rsidRPr="00B56D21">
              <w:rPr>
                <w:color w:val="002060"/>
              </w:rPr>
              <w:t>U.MANDOLESI</w:t>
            </w:r>
            <w:proofErr w:type="gramEnd"/>
            <w:r w:rsidRPr="00B56D21">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920FF" w14:textId="77777777" w:rsidR="007C6ECE" w:rsidRPr="00B56D21" w:rsidRDefault="007C6ECE" w:rsidP="00F9758E">
            <w:pPr>
              <w:pStyle w:val="rowtabella0"/>
              <w:rPr>
                <w:color w:val="002060"/>
              </w:rPr>
            </w:pPr>
            <w:proofErr w:type="gramStart"/>
            <w:r w:rsidRPr="00B56D21">
              <w:rPr>
                <w:color w:val="002060"/>
              </w:rPr>
              <w:t>L ALTRO</w:t>
            </w:r>
            <w:proofErr w:type="gramEnd"/>
            <w:r w:rsidRPr="00B56D21">
              <w:rPr>
                <w:color w:val="002060"/>
              </w:rPr>
              <w:t xml:space="preserve"> SPORT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3AA08"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ED51D" w14:textId="77777777" w:rsidR="007C6ECE" w:rsidRPr="00B56D21" w:rsidRDefault="007C6ECE" w:rsidP="00F9758E">
            <w:pPr>
              <w:pStyle w:val="rowtabella0"/>
              <w:rPr>
                <w:color w:val="002060"/>
              </w:rPr>
            </w:pPr>
            <w:r w:rsidRPr="00B56D21">
              <w:rPr>
                <w:color w:val="002060"/>
              </w:rPr>
              <w:t>13/01/2023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29C11" w14:textId="77777777" w:rsidR="007C6ECE" w:rsidRPr="00B56D21" w:rsidRDefault="007C6ECE" w:rsidP="00F9758E">
            <w:pPr>
              <w:pStyle w:val="rowtabella0"/>
              <w:rPr>
                <w:color w:val="002060"/>
              </w:rPr>
            </w:pPr>
            <w:r w:rsidRPr="00B56D21">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A0C8C" w14:textId="77777777" w:rsidR="007C6ECE" w:rsidRPr="00B56D21" w:rsidRDefault="007C6ECE" w:rsidP="00F9758E">
            <w:pPr>
              <w:pStyle w:val="rowtabella0"/>
              <w:rPr>
                <w:color w:val="002060"/>
              </w:rPr>
            </w:pPr>
            <w:r w:rsidRPr="00B56D2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01E91" w14:textId="77777777" w:rsidR="007C6ECE" w:rsidRPr="00B56D21" w:rsidRDefault="007C6ECE" w:rsidP="00F9758E">
            <w:pPr>
              <w:pStyle w:val="rowtabella0"/>
              <w:rPr>
                <w:color w:val="002060"/>
              </w:rPr>
            </w:pPr>
            <w:r w:rsidRPr="00B56D21">
              <w:rPr>
                <w:color w:val="002060"/>
              </w:rPr>
              <w:t xml:space="preserve">VIA </w:t>
            </w:r>
            <w:proofErr w:type="gramStart"/>
            <w:r w:rsidRPr="00B56D21">
              <w:rPr>
                <w:color w:val="002060"/>
              </w:rPr>
              <w:t>S.VITTORIA</w:t>
            </w:r>
            <w:proofErr w:type="gramEnd"/>
            <w:r w:rsidRPr="00B56D21">
              <w:rPr>
                <w:color w:val="002060"/>
              </w:rPr>
              <w:t>, 5</w:t>
            </w:r>
          </w:p>
        </w:tc>
      </w:tr>
    </w:tbl>
    <w:p w14:paraId="14ABD6E1" w14:textId="77777777" w:rsidR="007C6ECE" w:rsidRDefault="007C6ECE" w:rsidP="007C6ECE">
      <w:pPr>
        <w:pStyle w:val="breakline"/>
        <w:rPr>
          <w:color w:val="002060"/>
        </w:rPr>
      </w:pPr>
    </w:p>
    <w:p w14:paraId="1F5F361B" w14:textId="77777777" w:rsidR="007C6ECE" w:rsidRDefault="007C6ECE" w:rsidP="007C6ECE">
      <w:pPr>
        <w:pStyle w:val="breakline"/>
        <w:rPr>
          <w:color w:val="002060"/>
        </w:rPr>
      </w:pPr>
    </w:p>
    <w:p w14:paraId="22AB5E69" w14:textId="77777777" w:rsidR="007C6ECE" w:rsidRPr="00B56D21" w:rsidRDefault="007C6ECE" w:rsidP="007C6ECE">
      <w:pPr>
        <w:pStyle w:val="titolocampionato0"/>
        <w:shd w:val="clear" w:color="auto" w:fill="CCCCCC"/>
        <w:spacing w:before="80" w:after="40"/>
        <w:rPr>
          <w:color w:val="002060"/>
        </w:rPr>
      </w:pPr>
      <w:r w:rsidRPr="00B56D21">
        <w:rPr>
          <w:color w:val="002060"/>
        </w:rPr>
        <w:t>CALCIO A CINQUE SERIE D</w:t>
      </w:r>
    </w:p>
    <w:p w14:paraId="2351A941" w14:textId="77777777" w:rsidR="007C6ECE" w:rsidRPr="000A1934" w:rsidRDefault="007C6ECE" w:rsidP="007C6ECE">
      <w:pPr>
        <w:pStyle w:val="titoloprinc0"/>
        <w:rPr>
          <w:color w:val="002060"/>
        </w:rPr>
      </w:pPr>
      <w:r w:rsidRPr="000A1934">
        <w:rPr>
          <w:color w:val="002060"/>
        </w:rPr>
        <w:t>CLASSIFICA</w:t>
      </w:r>
    </w:p>
    <w:p w14:paraId="0ED6E48E" w14:textId="77777777" w:rsidR="007C6ECE" w:rsidRPr="000A1934" w:rsidRDefault="007C6ECE" w:rsidP="007C6ECE">
      <w:pPr>
        <w:pStyle w:val="breakline"/>
        <w:rPr>
          <w:color w:val="002060"/>
        </w:rPr>
      </w:pPr>
    </w:p>
    <w:p w14:paraId="650AC911" w14:textId="77777777" w:rsidR="007C6ECE" w:rsidRPr="000A1934" w:rsidRDefault="007C6ECE" w:rsidP="007C6ECE">
      <w:pPr>
        <w:pStyle w:val="breakline"/>
        <w:rPr>
          <w:color w:val="002060"/>
        </w:rPr>
      </w:pPr>
    </w:p>
    <w:p w14:paraId="69D074D4"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4207935D"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ED92E"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EB6B2"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37D3D"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87E4E"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23474"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30FDF"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4ADA9"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70974"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297E9"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A875C" w14:textId="77777777" w:rsidR="007C6ECE" w:rsidRPr="000A1934" w:rsidRDefault="007C6ECE" w:rsidP="00F9758E">
            <w:pPr>
              <w:pStyle w:val="headertabella0"/>
              <w:rPr>
                <w:color w:val="002060"/>
              </w:rPr>
            </w:pPr>
            <w:r w:rsidRPr="000A1934">
              <w:rPr>
                <w:color w:val="002060"/>
              </w:rPr>
              <w:t>PE</w:t>
            </w:r>
          </w:p>
        </w:tc>
      </w:tr>
      <w:tr w:rsidR="007C6ECE" w:rsidRPr="000A1934" w14:paraId="4383E301"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AD2071" w14:textId="77777777" w:rsidR="007C6ECE" w:rsidRPr="000A1934" w:rsidRDefault="007C6ECE" w:rsidP="00F9758E">
            <w:pPr>
              <w:pStyle w:val="rowtabella0"/>
              <w:rPr>
                <w:color w:val="002060"/>
              </w:rPr>
            </w:pPr>
            <w:r w:rsidRPr="000A1934">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57BC"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821E"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82EE"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A99F"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0557"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A682" w14:textId="77777777" w:rsidR="007C6ECE" w:rsidRPr="000A1934" w:rsidRDefault="007C6ECE" w:rsidP="00F9758E">
            <w:pPr>
              <w:pStyle w:val="rowtabella0"/>
              <w:jc w:val="center"/>
              <w:rPr>
                <w:color w:val="002060"/>
              </w:rPr>
            </w:pPr>
            <w:r w:rsidRPr="000A19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A323"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B74B8"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98C30" w14:textId="77777777" w:rsidR="007C6ECE" w:rsidRPr="000A1934" w:rsidRDefault="007C6ECE" w:rsidP="00F9758E">
            <w:pPr>
              <w:pStyle w:val="rowtabella0"/>
              <w:jc w:val="center"/>
              <w:rPr>
                <w:color w:val="002060"/>
              </w:rPr>
            </w:pPr>
            <w:r w:rsidRPr="000A1934">
              <w:rPr>
                <w:color w:val="002060"/>
              </w:rPr>
              <w:t>0</w:t>
            </w:r>
          </w:p>
        </w:tc>
      </w:tr>
      <w:tr w:rsidR="007C6ECE" w:rsidRPr="000A1934" w14:paraId="2F733AD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887D6" w14:textId="77777777" w:rsidR="007C6ECE" w:rsidRPr="000A1934" w:rsidRDefault="007C6ECE" w:rsidP="00F9758E">
            <w:pPr>
              <w:pStyle w:val="rowtabella0"/>
              <w:rPr>
                <w:color w:val="002060"/>
              </w:rPr>
            </w:pPr>
            <w:r w:rsidRPr="000A1934">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FADB"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75C6D"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BCA2"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5037"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451E"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6265" w14:textId="77777777" w:rsidR="007C6ECE" w:rsidRPr="000A1934" w:rsidRDefault="007C6ECE" w:rsidP="00F9758E">
            <w:pPr>
              <w:pStyle w:val="rowtabella0"/>
              <w:jc w:val="center"/>
              <w:rPr>
                <w:color w:val="002060"/>
              </w:rPr>
            </w:pPr>
            <w:r w:rsidRPr="000A1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B9601"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91F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B406C" w14:textId="77777777" w:rsidR="007C6ECE" w:rsidRPr="000A1934" w:rsidRDefault="007C6ECE" w:rsidP="00F9758E">
            <w:pPr>
              <w:pStyle w:val="rowtabella0"/>
              <w:jc w:val="center"/>
              <w:rPr>
                <w:color w:val="002060"/>
              </w:rPr>
            </w:pPr>
            <w:r w:rsidRPr="000A1934">
              <w:rPr>
                <w:color w:val="002060"/>
              </w:rPr>
              <w:t>0</w:t>
            </w:r>
          </w:p>
        </w:tc>
      </w:tr>
      <w:tr w:rsidR="007C6ECE" w:rsidRPr="000A1934" w14:paraId="073EA44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50825" w14:textId="77777777" w:rsidR="007C6ECE" w:rsidRPr="000A1934" w:rsidRDefault="007C6ECE" w:rsidP="00F9758E">
            <w:pPr>
              <w:pStyle w:val="rowtabella0"/>
              <w:rPr>
                <w:color w:val="002060"/>
              </w:rPr>
            </w:pPr>
            <w:r w:rsidRPr="000A1934">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5C91"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FA86"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A3F9"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5144"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9596C"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85528" w14:textId="77777777" w:rsidR="007C6ECE" w:rsidRPr="000A1934" w:rsidRDefault="007C6ECE" w:rsidP="00F9758E">
            <w:pPr>
              <w:pStyle w:val="rowtabella0"/>
              <w:jc w:val="center"/>
              <w:rPr>
                <w:color w:val="002060"/>
              </w:rPr>
            </w:pPr>
            <w:r w:rsidRPr="000A1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BFF6"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C37CD"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A1D7" w14:textId="77777777" w:rsidR="007C6ECE" w:rsidRPr="000A1934" w:rsidRDefault="007C6ECE" w:rsidP="00F9758E">
            <w:pPr>
              <w:pStyle w:val="rowtabella0"/>
              <w:jc w:val="center"/>
              <w:rPr>
                <w:color w:val="002060"/>
              </w:rPr>
            </w:pPr>
            <w:r w:rsidRPr="000A1934">
              <w:rPr>
                <w:color w:val="002060"/>
              </w:rPr>
              <w:t>0</w:t>
            </w:r>
          </w:p>
        </w:tc>
      </w:tr>
      <w:tr w:rsidR="007C6ECE" w:rsidRPr="000A1934" w14:paraId="7A2119BF"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1E6BB" w14:textId="77777777" w:rsidR="007C6ECE" w:rsidRPr="000A1934" w:rsidRDefault="007C6ECE" w:rsidP="00F9758E">
            <w:pPr>
              <w:pStyle w:val="rowtabella0"/>
              <w:rPr>
                <w:color w:val="002060"/>
              </w:rPr>
            </w:pPr>
            <w:r w:rsidRPr="000A1934">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55B8"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E601E"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246F"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7F61"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89E6"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1858" w14:textId="77777777" w:rsidR="007C6ECE" w:rsidRPr="000A1934" w:rsidRDefault="007C6ECE" w:rsidP="00F9758E">
            <w:pPr>
              <w:pStyle w:val="rowtabella0"/>
              <w:jc w:val="center"/>
              <w:rPr>
                <w:color w:val="002060"/>
              </w:rPr>
            </w:pPr>
            <w:r w:rsidRPr="000A1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AF00" w14:textId="77777777" w:rsidR="007C6ECE" w:rsidRPr="000A1934" w:rsidRDefault="007C6ECE" w:rsidP="00F9758E">
            <w:pPr>
              <w:pStyle w:val="rowtabella0"/>
              <w:jc w:val="center"/>
              <w:rPr>
                <w:color w:val="002060"/>
              </w:rPr>
            </w:pPr>
            <w:r w:rsidRPr="000A1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7456"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B8D8" w14:textId="77777777" w:rsidR="007C6ECE" w:rsidRPr="000A1934" w:rsidRDefault="007C6ECE" w:rsidP="00F9758E">
            <w:pPr>
              <w:pStyle w:val="rowtabella0"/>
              <w:jc w:val="center"/>
              <w:rPr>
                <w:color w:val="002060"/>
              </w:rPr>
            </w:pPr>
            <w:r w:rsidRPr="000A1934">
              <w:rPr>
                <w:color w:val="002060"/>
              </w:rPr>
              <w:t>0</w:t>
            </w:r>
          </w:p>
        </w:tc>
      </w:tr>
      <w:tr w:rsidR="007C6ECE" w:rsidRPr="000A1934" w14:paraId="195BC95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5A813" w14:textId="77777777" w:rsidR="007C6ECE" w:rsidRPr="000A1934" w:rsidRDefault="007C6ECE" w:rsidP="00F9758E">
            <w:pPr>
              <w:pStyle w:val="rowtabella0"/>
              <w:rPr>
                <w:color w:val="002060"/>
              </w:rPr>
            </w:pPr>
            <w:r w:rsidRPr="000A1934">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CC21"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BEB1"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68AF"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005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636B"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0145" w14:textId="77777777" w:rsidR="007C6ECE" w:rsidRPr="000A1934" w:rsidRDefault="007C6ECE" w:rsidP="00F9758E">
            <w:pPr>
              <w:pStyle w:val="rowtabella0"/>
              <w:jc w:val="center"/>
              <w:rPr>
                <w:color w:val="002060"/>
              </w:rPr>
            </w:pPr>
            <w:r w:rsidRPr="000A19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A894" w14:textId="77777777" w:rsidR="007C6ECE" w:rsidRPr="000A1934" w:rsidRDefault="007C6ECE" w:rsidP="00F9758E">
            <w:pPr>
              <w:pStyle w:val="rowtabella0"/>
              <w:jc w:val="center"/>
              <w:rPr>
                <w:color w:val="002060"/>
              </w:rPr>
            </w:pPr>
            <w:r w:rsidRPr="000A19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20EB"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E811B" w14:textId="77777777" w:rsidR="007C6ECE" w:rsidRPr="000A1934" w:rsidRDefault="007C6ECE" w:rsidP="00F9758E">
            <w:pPr>
              <w:pStyle w:val="rowtabella0"/>
              <w:jc w:val="center"/>
              <w:rPr>
                <w:color w:val="002060"/>
              </w:rPr>
            </w:pPr>
            <w:r w:rsidRPr="000A1934">
              <w:rPr>
                <w:color w:val="002060"/>
              </w:rPr>
              <w:t>0</w:t>
            </w:r>
          </w:p>
        </w:tc>
      </w:tr>
      <w:tr w:rsidR="007C6ECE" w:rsidRPr="000A1934" w14:paraId="357F8861"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70077" w14:textId="77777777" w:rsidR="007C6ECE" w:rsidRPr="000A1934" w:rsidRDefault="007C6ECE" w:rsidP="00F9758E">
            <w:pPr>
              <w:pStyle w:val="rowtabella0"/>
              <w:rPr>
                <w:color w:val="002060"/>
              </w:rPr>
            </w:pPr>
            <w:r w:rsidRPr="000A193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BF7A"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9B09"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A1CE"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2724"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589B"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2BEB"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A8B8"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7663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96835" w14:textId="77777777" w:rsidR="007C6ECE" w:rsidRPr="000A1934" w:rsidRDefault="007C6ECE" w:rsidP="00F9758E">
            <w:pPr>
              <w:pStyle w:val="rowtabella0"/>
              <w:jc w:val="center"/>
              <w:rPr>
                <w:color w:val="002060"/>
              </w:rPr>
            </w:pPr>
            <w:r w:rsidRPr="000A1934">
              <w:rPr>
                <w:color w:val="002060"/>
              </w:rPr>
              <w:t>0</w:t>
            </w:r>
          </w:p>
        </w:tc>
      </w:tr>
      <w:tr w:rsidR="007C6ECE" w:rsidRPr="000A1934" w14:paraId="6149FD0B"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FC3E2" w14:textId="77777777" w:rsidR="007C6ECE" w:rsidRPr="000A1934" w:rsidRDefault="007C6ECE" w:rsidP="00F9758E">
            <w:pPr>
              <w:pStyle w:val="rowtabella0"/>
              <w:rPr>
                <w:color w:val="002060"/>
              </w:rPr>
            </w:pPr>
            <w:r w:rsidRPr="000A1934">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9C5B"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0E3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7F45"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3663"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2FE8"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BD1C"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AF3E"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AFB7"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09A7" w14:textId="77777777" w:rsidR="007C6ECE" w:rsidRPr="000A1934" w:rsidRDefault="007C6ECE" w:rsidP="00F9758E">
            <w:pPr>
              <w:pStyle w:val="rowtabella0"/>
              <w:jc w:val="center"/>
              <w:rPr>
                <w:color w:val="002060"/>
              </w:rPr>
            </w:pPr>
            <w:r w:rsidRPr="000A1934">
              <w:rPr>
                <w:color w:val="002060"/>
              </w:rPr>
              <w:t>0</w:t>
            </w:r>
          </w:p>
        </w:tc>
      </w:tr>
      <w:tr w:rsidR="007C6ECE" w:rsidRPr="000A1934" w14:paraId="0305239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D83BB" w14:textId="77777777" w:rsidR="007C6ECE" w:rsidRPr="000A1934" w:rsidRDefault="007C6ECE" w:rsidP="00F9758E">
            <w:pPr>
              <w:pStyle w:val="rowtabella0"/>
              <w:rPr>
                <w:color w:val="002060"/>
              </w:rPr>
            </w:pPr>
            <w:r w:rsidRPr="000A193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9CFC"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59B9"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D073"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6EC6"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4EBC"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73F6"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9343"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4496"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00C3" w14:textId="77777777" w:rsidR="007C6ECE" w:rsidRPr="000A1934" w:rsidRDefault="007C6ECE" w:rsidP="00F9758E">
            <w:pPr>
              <w:pStyle w:val="rowtabella0"/>
              <w:jc w:val="center"/>
              <w:rPr>
                <w:color w:val="002060"/>
              </w:rPr>
            </w:pPr>
            <w:r w:rsidRPr="000A1934">
              <w:rPr>
                <w:color w:val="002060"/>
              </w:rPr>
              <w:t>0</w:t>
            </w:r>
          </w:p>
        </w:tc>
      </w:tr>
      <w:tr w:rsidR="007C6ECE" w:rsidRPr="000A1934" w14:paraId="0A6306D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411BA" w14:textId="77777777" w:rsidR="007C6ECE" w:rsidRPr="000A1934" w:rsidRDefault="007C6ECE" w:rsidP="00F9758E">
            <w:pPr>
              <w:pStyle w:val="rowtabella0"/>
              <w:rPr>
                <w:color w:val="002060"/>
              </w:rPr>
            </w:pPr>
            <w:r w:rsidRPr="000A1934">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08A8"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D7CB"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5A83"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56A3"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9F94"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CDFB"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C82A"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4ACA8"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61C0" w14:textId="77777777" w:rsidR="007C6ECE" w:rsidRPr="000A1934" w:rsidRDefault="007C6ECE" w:rsidP="00F9758E">
            <w:pPr>
              <w:pStyle w:val="rowtabella0"/>
              <w:jc w:val="center"/>
              <w:rPr>
                <w:color w:val="002060"/>
              </w:rPr>
            </w:pPr>
            <w:r w:rsidRPr="000A1934">
              <w:rPr>
                <w:color w:val="002060"/>
              </w:rPr>
              <w:t>0</w:t>
            </w:r>
          </w:p>
        </w:tc>
      </w:tr>
      <w:tr w:rsidR="007C6ECE" w:rsidRPr="000A1934" w14:paraId="3DBFA70B"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A95AA" w14:textId="77777777" w:rsidR="007C6ECE" w:rsidRPr="000A1934" w:rsidRDefault="007C6ECE" w:rsidP="00F9758E">
            <w:pPr>
              <w:pStyle w:val="rowtabella0"/>
              <w:rPr>
                <w:color w:val="002060"/>
              </w:rPr>
            </w:pPr>
            <w:r w:rsidRPr="000A193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64A2"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9EC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F35F"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2F45"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46E7"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E7C9"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B1A8"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C573E"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BBDDD" w14:textId="77777777" w:rsidR="007C6ECE" w:rsidRPr="000A1934" w:rsidRDefault="007C6ECE" w:rsidP="00F9758E">
            <w:pPr>
              <w:pStyle w:val="rowtabella0"/>
              <w:jc w:val="center"/>
              <w:rPr>
                <w:color w:val="002060"/>
              </w:rPr>
            </w:pPr>
            <w:r w:rsidRPr="000A1934">
              <w:rPr>
                <w:color w:val="002060"/>
              </w:rPr>
              <w:t>0</w:t>
            </w:r>
          </w:p>
        </w:tc>
      </w:tr>
      <w:tr w:rsidR="007C6ECE" w:rsidRPr="000A1934" w14:paraId="1BB0550B"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83014" w14:textId="77777777" w:rsidR="007C6ECE" w:rsidRPr="000A1934" w:rsidRDefault="007C6ECE" w:rsidP="00F9758E">
            <w:pPr>
              <w:pStyle w:val="rowtabella0"/>
              <w:rPr>
                <w:color w:val="002060"/>
              </w:rPr>
            </w:pPr>
            <w:r w:rsidRPr="000A193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95C5D"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213F"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2FF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453D"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1093"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A1F4" w14:textId="77777777" w:rsidR="007C6ECE" w:rsidRPr="000A1934" w:rsidRDefault="007C6ECE" w:rsidP="00F9758E">
            <w:pPr>
              <w:pStyle w:val="rowtabella0"/>
              <w:jc w:val="center"/>
              <w:rPr>
                <w:color w:val="002060"/>
              </w:rPr>
            </w:pPr>
            <w:r w:rsidRPr="000A1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D0394" w14:textId="77777777" w:rsidR="007C6ECE" w:rsidRPr="000A1934" w:rsidRDefault="007C6ECE" w:rsidP="00F9758E">
            <w:pPr>
              <w:pStyle w:val="rowtabella0"/>
              <w:jc w:val="center"/>
              <w:rPr>
                <w:color w:val="002060"/>
              </w:rPr>
            </w:pPr>
            <w:r w:rsidRPr="000A193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1ADD"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3873" w14:textId="77777777" w:rsidR="007C6ECE" w:rsidRPr="000A1934" w:rsidRDefault="007C6ECE" w:rsidP="00F9758E">
            <w:pPr>
              <w:pStyle w:val="rowtabella0"/>
              <w:jc w:val="center"/>
              <w:rPr>
                <w:color w:val="002060"/>
              </w:rPr>
            </w:pPr>
            <w:r w:rsidRPr="000A1934">
              <w:rPr>
                <w:color w:val="002060"/>
              </w:rPr>
              <w:t>0</w:t>
            </w:r>
          </w:p>
        </w:tc>
      </w:tr>
      <w:tr w:rsidR="007C6ECE" w:rsidRPr="000A1934" w14:paraId="4B50A4CA"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BB427D" w14:textId="77777777" w:rsidR="007C6ECE" w:rsidRPr="000A1934" w:rsidRDefault="007C6ECE" w:rsidP="00F9758E">
            <w:pPr>
              <w:pStyle w:val="rowtabella0"/>
              <w:rPr>
                <w:color w:val="002060"/>
              </w:rPr>
            </w:pPr>
            <w:r w:rsidRPr="000A1934">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297CA"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60D2E"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6DA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BEF7"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EA03"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5EAB"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76FA" w14:textId="77777777" w:rsidR="007C6ECE" w:rsidRPr="000A1934" w:rsidRDefault="007C6ECE" w:rsidP="00F9758E">
            <w:pPr>
              <w:pStyle w:val="rowtabella0"/>
              <w:jc w:val="center"/>
              <w:rPr>
                <w:color w:val="002060"/>
              </w:rPr>
            </w:pPr>
            <w:r w:rsidRPr="000A1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18C9"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97D6" w14:textId="77777777" w:rsidR="007C6ECE" w:rsidRPr="000A1934" w:rsidRDefault="007C6ECE" w:rsidP="00F9758E">
            <w:pPr>
              <w:pStyle w:val="rowtabella0"/>
              <w:jc w:val="center"/>
              <w:rPr>
                <w:color w:val="002060"/>
              </w:rPr>
            </w:pPr>
            <w:r w:rsidRPr="000A1934">
              <w:rPr>
                <w:color w:val="002060"/>
              </w:rPr>
              <w:t>0</w:t>
            </w:r>
          </w:p>
        </w:tc>
      </w:tr>
    </w:tbl>
    <w:p w14:paraId="6FCEAE20" w14:textId="77777777" w:rsidR="007C6ECE" w:rsidRPr="000A1934" w:rsidRDefault="007C6ECE" w:rsidP="007C6ECE">
      <w:pPr>
        <w:pStyle w:val="breakline"/>
        <w:rPr>
          <w:rFonts w:eastAsiaTheme="minorEastAsia"/>
          <w:color w:val="002060"/>
        </w:rPr>
      </w:pPr>
    </w:p>
    <w:p w14:paraId="66FAF7A3" w14:textId="77777777" w:rsidR="007C6ECE" w:rsidRPr="000A1934" w:rsidRDefault="007C6ECE" w:rsidP="007C6ECE">
      <w:pPr>
        <w:pStyle w:val="breakline"/>
        <w:rPr>
          <w:color w:val="002060"/>
        </w:rPr>
      </w:pPr>
    </w:p>
    <w:p w14:paraId="44FB055A" w14:textId="77777777" w:rsidR="007C6ECE" w:rsidRPr="000A1934" w:rsidRDefault="007C6ECE" w:rsidP="007C6ECE">
      <w:pPr>
        <w:pStyle w:val="sottotitolocampionato10"/>
        <w:rPr>
          <w:color w:val="002060"/>
        </w:rPr>
      </w:pPr>
      <w:r w:rsidRPr="000A19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78F90900"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91F11"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9B30F"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6FEDF"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C823C"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D0DBD"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4F29D"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C3A8B"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EA13D"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C8A96"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D65D9" w14:textId="77777777" w:rsidR="007C6ECE" w:rsidRPr="000A1934" w:rsidRDefault="007C6ECE" w:rsidP="00F9758E">
            <w:pPr>
              <w:pStyle w:val="headertabella0"/>
              <w:rPr>
                <w:color w:val="002060"/>
              </w:rPr>
            </w:pPr>
            <w:r w:rsidRPr="000A1934">
              <w:rPr>
                <w:color w:val="002060"/>
              </w:rPr>
              <w:t>PE</w:t>
            </w:r>
          </w:p>
        </w:tc>
      </w:tr>
      <w:tr w:rsidR="007C6ECE" w:rsidRPr="000A1934" w14:paraId="35B919B0"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DB36AC" w14:textId="77777777" w:rsidR="007C6ECE" w:rsidRPr="000A1934" w:rsidRDefault="007C6ECE" w:rsidP="00F9758E">
            <w:pPr>
              <w:pStyle w:val="rowtabella0"/>
              <w:rPr>
                <w:color w:val="002060"/>
              </w:rPr>
            </w:pPr>
            <w:r w:rsidRPr="000A1934">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06B9"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E7C9"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D82C"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8D4C4"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59A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AF57"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7B9D"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1C2A"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40EA" w14:textId="77777777" w:rsidR="007C6ECE" w:rsidRPr="000A1934" w:rsidRDefault="007C6ECE" w:rsidP="00F9758E">
            <w:pPr>
              <w:pStyle w:val="rowtabella0"/>
              <w:jc w:val="center"/>
              <w:rPr>
                <w:color w:val="002060"/>
              </w:rPr>
            </w:pPr>
            <w:r w:rsidRPr="000A1934">
              <w:rPr>
                <w:color w:val="002060"/>
              </w:rPr>
              <w:t>0</w:t>
            </w:r>
          </w:p>
        </w:tc>
      </w:tr>
      <w:tr w:rsidR="007C6ECE" w:rsidRPr="000A1934" w14:paraId="0F004C28"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B561F" w14:textId="77777777" w:rsidR="007C6ECE" w:rsidRPr="000A1934" w:rsidRDefault="007C6ECE" w:rsidP="00F9758E">
            <w:pPr>
              <w:pStyle w:val="rowtabella0"/>
              <w:rPr>
                <w:color w:val="002060"/>
              </w:rPr>
            </w:pPr>
            <w:r w:rsidRPr="000A1934">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3AD4A"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DB68"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F15C"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2254"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A410"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F8D0"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3F45"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10FB6"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48433" w14:textId="77777777" w:rsidR="007C6ECE" w:rsidRPr="000A1934" w:rsidRDefault="007C6ECE" w:rsidP="00F9758E">
            <w:pPr>
              <w:pStyle w:val="rowtabella0"/>
              <w:jc w:val="center"/>
              <w:rPr>
                <w:color w:val="002060"/>
              </w:rPr>
            </w:pPr>
            <w:r w:rsidRPr="000A1934">
              <w:rPr>
                <w:color w:val="002060"/>
              </w:rPr>
              <w:t>0</w:t>
            </w:r>
          </w:p>
        </w:tc>
      </w:tr>
      <w:tr w:rsidR="007C6ECE" w:rsidRPr="000A1934" w14:paraId="3229E071"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653C7" w14:textId="77777777" w:rsidR="007C6ECE" w:rsidRPr="000A1934" w:rsidRDefault="007C6ECE" w:rsidP="00F9758E">
            <w:pPr>
              <w:pStyle w:val="rowtabella0"/>
              <w:rPr>
                <w:color w:val="002060"/>
              </w:rPr>
            </w:pPr>
            <w:r w:rsidRPr="000A1934">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CA70"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2007"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87167"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537B"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986E"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B2D0" w14:textId="77777777" w:rsidR="007C6ECE" w:rsidRPr="000A1934" w:rsidRDefault="007C6ECE" w:rsidP="00F9758E">
            <w:pPr>
              <w:pStyle w:val="rowtabella0"/>
              <w:jc w:val="center"/>
              <w:rPr>
                <w:color w:val="002060"/>
              </w:rPr>
            </w:pPr>
            <w:r w:rsidRPr="000A1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C355"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71C3"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3688" w14:textId="77777777" w:rsidR="007C6ECE" w:rsidRPr="000A1934" w:rsidRDefault="007C6ECE" w:rsidP="00F9758E">
            <w:pPr>
              <w:pStyle w:val="rowtabella0"/>
              <w:jc w:val="center"/>
              <w:rPr>
                <w:color w:val="002060"/>
              </w:rPr>
            </w:pPr>
            <w:r w:rsidRPr="000A1934">
              <w:rPr>
                <w:color w:val="002060"/>
              </w:rPr>
              <w:t>0</w:t>
            </w:r>
          </w:p>
        </w:tc>
      </w:tr>
      <w:tr w:rsidR="007C6ECE" w:rsidRPr="000A1934" w14:paraId="37F774E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40B26" w14:textId="77777777" w:rsidR="007C6ECE" w:rsidRPr="000A1934" w:rsidRDefault="007C6ECE" w:rsidP="00F9758E">
            <w:pPr>
              <w:pStyle w:val="rowtabella0"/>
              <w:rPr>
                <w:color w:val="002060"/>
              </w:rPr>
            </w:pPr>
            <w:r w:rsidRPr="000A1934">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57D8"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C54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C78F"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6F5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F7E3A"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4931"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B9A4"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7E14"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9344" w14:textId="77777777" w:rsidR="007C6ECE" w:rsidRPr="000A1934" w:rsidRDefault="007C6ECE" w:rsidP="00F9758E">
            <w:pPr>
              <w:pStyle w:val="rowtabella0"/>
              <w:jc w:val="center"/>
              <w:rPr>
                <w:color w:val="002060"/>
              </w:rPr>
            </w:pPr>
            <w:r w:rsidRPr="000A1934">
              <w:rPr>
                <w:color w:val="002060"/>
              </w:rPr>
              <w:t>0</w:t>
            </w:r>
          </w:p>
        </w:tc>
      </w:tr>
      <w:tr w:rsidR="007C6ECE" w:rsidRPr="000A1934" w14:paraId="242E489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D0D5A" w14:textId="77777777" w:rsidR="007C6ECE" w:rsidRPr="000A1934" w:rsidRDefault="007C6ECE" w:rsidP="00F9758E">
            <w:pPr>
              <w:pStyle w:val="rowtabella0"/>
              <w:rPr>
                <w:color w:val="002060"/>
              </w:rPr>
            </w:pPr>
            <w:r w:rsidRPr="000A1934">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EF17"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2470"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CC9C9"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E97B"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D5C6"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C85A" w14:textId="77777777" w:rsidR="007C6ECE" w:rsidRPr="000A1934" w:rsidRDefault="007C6ECE" w:rsidP="00F9758E">
            <w:pPr>
              <w:pStyle w:val="rowtabella0"/>
              <w:jc w:val="center"/>
              <w:rPr>
                <w:color w:val="002060"/>
              </w:rPr>
            </w:pPr>
            <w:r w:rsidRPr="000A1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DD9BE"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3EF1"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7333" w14:textId="77777777" w:rsidR="007C6ECE" w:rsidRPr="000A1934" w:rsidRDefault="007C6ECE" w:rsidP="00F9758E">
            <w:pPr>
              <w:pStyle w:val="rowtabella0"/>
              <w:jc w:val="center"/>
              <w:rPr>
                <w:color w:val="002060"/>
              </w:rPr>
            </w:pPr>
            <w:r w:rsidRPr="000A1934">
              <w:rPr>
                <w:color w:val="002060"/>
              </w:rPr>
              <w:t>0</w:t>
            </w:r>
          </w:p>
        </w:tc>
      </w:tr>
      <w:tr w:rsidR="007C6ECE" w:rsidRPr="000A1934" w14:paraId="7F2116AB"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39343" w14:textId="77777777" w:rsidR="007C6ECE" w:rsidRPr="000A1934" w:rsidRDefault="007C6ECE" w:rsidP="00F9758E">
            <w:pPr>
              <w:pStyle w:val="rowtabella0"/>
              <w:rPr>
                <w:color w:val="002060"/>
              </w:rPr>
            </w:pPr>
            <w:r w:rsidRPr="000A1934">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32FB"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17F27"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EF4F"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47202"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67511"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EBCF"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4DEC"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E3BF6"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F356C" w14:textId="77777777" w:rsidR="007C6ECE" w:rsidRPr="000A1934" w:rsidRDefault="007C6ECE" w:rsidP="00F9758E">
            <w:pPr>
              <w:pStyle w:val="rowtabella0"/>
              <w:jc w:val="center"/>
              <w:rPr>
                <w:color w:val="002060"/>
              </w:rPr>
            </w:pPr>
            <w:r w:rsidRPr="000A1934">
              <w:rPr>
                <w:color w:val="002060"/>
              </w:rPr>
              <w:t>0</w:t>
            </w:r>
          </w:p>
        </w:tc>
      </w:tr>
      <w:tr w:rsidR="007C6ECE" w:rsidRPr="000A1934" w14:paraId="694AD3D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FA54B" w14:textId="77777777" w:rsidR="007C6ECE" w:rsidRPr="000A1934" w:rsidRDefault="007C6ECE" w:rsidP="00F9758E">
            <w:pPr>
              <w:pStyle w:val="rowtabella0"/>
              <w:rPr>
                <w:color w:val="002060"/>
              </w:rPr>
            </w:pPr>
            <w:r w:rsidRPr="000A1934">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FBCC"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9ADF"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4E15"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32DA"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AA03"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269B"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1E957"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9122"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C015" w14:textId="77777777" w:rsidR="007C6ECE" w:rsidRPr="000A1934" w:rsidRDefault="007C6ECE" w:rsidP="00F9758E">
            <w:pPr>
              <w:pStyle w:val="rowtabella0"/>
              <w:jc w:val="center"/>
              <w:rPr>
                <w:color w:val="002060"/>
              </w:rPr>
            </w:pPr>
            <w:r w:rsidRPr="000A1934">
              <w:rPr>
                <w:color w:val="002060"/>
              </w:rPr>
              <w:t>0</w:t>
            </w:r>
          </w:p>
        </w:tc>
      </w:tr>
      <w:tr w:rsidR="007C6ECE" w:rsidRPr="000A1934" w14:paraId="4CC113A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E0D16" w14:textId="77777777" w:rsidR="007C6ECE" w:rsidRPr="000A1934" w:rsidRDefault="007C6ECE" w:rsidP="00F9758E">
            <w:pPr>
              <w:pStyle w:val="rowtabella0"/>
              <w:rPr>
                <w:color w:val="002060"/>
              </w:rPr>
            </w:pPr>
            <w:r w:rsidRPr="000A193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8FC5B"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F02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9BE8"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D78B"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B52F"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7CB4"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DACE"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13BD"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F9B9" w14:textId="77777777" w:rsidR="007C6ECE" w:rsidRPr="000A1934" w:rsidRDefault="007C6ECE" w:rsidP="00F9758E">
            <w:pPr>
              <w:pStyle w:val="rowtabella0"/>
              <w:jc w:val="center"/>
              <w:rPr>
                <w:color w:val="002060"/>
              </w:rPr>
            </w:pPr>
            <w:r w:rsidRPr="000A1934">
              <w:rPr>
                <w:color w:val="002060"/>
              </w:rPr>
              <w:t>0</w:t>
            </w:r>
          </w:p>
        </w:tc>
      </w:tr>
      <w:tr w:rsidR="007C6ECE" w:rsidRPr="000A1934" w14:paraId="74F81D4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C11FD" w14:textId="77777777" w:rsidR="007C6ECE" w:rsidRPr="000A1934" w:rsidRDefault="007C6ECE" w:rsidP="00F9758E">
            <w:pPr>
              <w:pStyle w:val="rowtabella0"/>
              <w:rPr>
                <w:color w:val="002060"/>
              </w:rPr>
            </w:pPr>
            <w:r w:rsidRPr="000A1934">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AD75A"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5343"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1AB1"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BA9E"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E95C"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3D79"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16A3"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303A"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DFB6" w14:textId="77777777" w:rsidR="007C6ECE" w:rsidRPr="000A1934" w:rsidRDefault="007C6ECE" w:rsidP="00F9758E">
            <w:pPr>
              <w:pStyle w:val="rowtabella0"/>
              <w:jc w:val="center"/>
              <w:rPr>
                <w:color w:val="002060"/>
              </w:rPr>
            </w:pPr>
            <w:r w:rsidRPr="000A1934">
              <w:rPr>
                <w:color w:val="002060"/>
              </w:rPr>
              <w:t>0</w:t>
            </w:r>
          </w:p>
        </w:tc>
      </w:tr>
      <w:tr w:rsidR="007C6ECE" w:rsidRPr="000A1934" w14:paraId="5577C75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76C81" w14:textId="77777777" w:rsidR="007C6ECE" w:rsidRPr="000A1934" w:rsidRDefault="007C6ECE" w:rsidP="00F9758E">
            <w:pPr>
              <w:pStyle w:val="rowtabella0"/>
              <w:rPr>
                <w:color w:val="002060"/>
              </w:rPr>
            </w:pPr>
            <w:r w:rsidRPr="000A1934">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70B1"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42C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2F67"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C4B1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DF44"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FDBC"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DA75" w14:textId="77777777" w:rsidR="007C6ECE" w:rsidRPr="000A1934" w:rsidRDefault="007C6ECE" w:rsidP="00F9758E">
            <w:pPr>
              <w:pStyle w:val="rowtabella0"/>
              <w:jc w:val="center"/>
              <w:rPr>
                <w:color w:val="002060"/>
              </w:rPr>
            </w:pPr>
            <w:r w:rsidRPr="000A19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98715"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FC89" w14:textId="77777777" w:rsidR="007C6ECE" w:rsidRPr="000A1934" w:rsidRDefault="007C6ECE" w:rsidP="00F9758E">
            <w:pPr>
              <w:pStyle w:val="rowtabella0"/>
              <w:jc w:val="center"/>
              <w:rPr>
                <w:color w:val="002060"/>
              </w:rPr>
            </w:pPr>
            <w:r w:rsidRPr="000A1934">
              <w:rPr>
                <w:color w:val="002060"/>
              </w:rPr>
              <w:t>0</w:t>
            </w:r>
          </w:p>
        </w:tc>
      </w:tr>
      <w:tr w:rsidR="007C6ECE" w:rsidRPr="000A1934" w14:paraId="7285B95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66D6D" w14:textId="77777777" w:rsidR="007C6ECE" w:rsidRPr="000A1934" w:rsidRDefault="007C6ECE" w:rsidP="00F9758E">
            <w:pPr>
              <w:pStyle w:val="rowtabella0"/>
              <w:rPr>
                <w:color w:val="002060"/>
              </w:rPr>
            </w:pPr>
            <w:r w:rsidRPr="000A1934">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EA3B"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A82F"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E93F"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6C505"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0DF6"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523C" w14:textId="77777777" w:rsidR="007C6ECE" w:rsidRPr="000A1934" w:rsidRDefault="007C6ECE" w:rsidP="00F9758E">
            <w:pPr>
              <w:pStyle w:val="rowtabella0"/>
              <w:jc w:val="center"/>
              <w:rPr>
                <w:color w:val="002060"/>
              </w:rPr>
            </w:pPr>
            <w:r w:rsidRPr="000A1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A6A8" w14:textId="77777777" w:rsidR="007C6ECE" w:rsidRPr="000A1934" w:rsidRDefault="007C6ECE" w:rsidP="00F9758E">
            <w:pPr>
              <w:pStyle w:val="rowtabella0"/>
              <w:jc w:val="center"/>
              <w:rPr>
                <w:color w:val="002060"/>
              </w:rPr>
            </w:pPr>
            <w:r w:rsidRPr="000A19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5339"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8388" w14:textId="77777777" w:rsidR="007C6ECE" w:rsidRPr="000A1934" w:rsidRDefault="007C6ECE" w:rsidP="00F9758E">
            <w:pPr>
              <w:pStyle w:val="rowtabella0"/>
              <w:jc w:val="center"/>
              <w:rPr>
                <w:color w:val="002060"/>
              </w:rPr>
            </w:pPr>
            <w:r w:rsidRPr="000A1934">
              <w:rPr>
                <w:color w:val="002060"/>
              </w:rPr>
              <w:t>0</w:t>
            </w:r>
          </w:p>
        </w:tc>
      </w:tr>
      <w:tr w:rsidR="007C6ECE" w:rsidRPr="000A1934" w14:paraId="3558013E"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253780" w14:textId="77777777" w:rsidR="007C6ECE" w:rsidRPr="007C6ECE" w:rsidRDefault="007C6ECE" w:rsidP="00F9758E">
            <w:pPr>
              <w:pStyle w:val="rowtabella0"/>
              <w:rPr>
                <w:color w:val="002060"/>
                <w:lang w:val="es-ES"/>
              </w:rPr>
            </w:pPr>
            <w:r w:rsidRPr="007C6ECE">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CFCA"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4B42"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D26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B8CC"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3BDA"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20EA"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FA19F" w14:textId="77777777" w:rsidR="007C6ECE" w:rsidRPr="000A1934" w:rsidRDefault="007C6ECE" w:rsidP="00F9758E">
            <w:pPr>
              <w:pStyle w:val="rowtabella0"/>
              <w:jc w:val="center"/>
              <w:rPr>
                <w:color w:val="002060"/>
              </w:rPr>
            </w:pPr>
            <w:r w:rsidRPr="000A19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85143"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64F5" w14:textId="77777777" w:rsidR="007C6ECE" w:rsidRPr="000A1934" w:rsidRDefault="007C6ECE" w:rsidP="00F9758E">
            <w:pPr>
              <w:pStyle w:val="rowtabella0"/>
              <w:jc w:val="center"/>
              <w:rPr>
                <w:color w:val="002060"/>
              </w:rPr>
            </w:pPr>
            <w:r w:rsidRPr="000A1934">
              <w:rPr>
                <w:color w:val="002060"/>
              </w:rPr>
              <w:t>0</w:t>
            </w:r>
          </w:p>
        </w:tc>
      </w:tr>
    </w:tbl>
    <w:p w14:paraId="0C347348" w14:textId="77777777" w:rsidR="007C6ECE" w:rsidRPr="000A1934" w:rsidRDefault="007C6ECE" w:rsidP="007C6ECE">
      <w:pPr>
        <w:pStyle w:val="breakline"/>
        <w:rPr>
          <w:rFonts w:eastAsiaTheme="minorEastAsia"/>
          <w:color w:val="002060"/>
        </w:rPr>
      </w:pPr>
    </w:p>
    <w:p w14:paraId="533736C5" w14:textId="77777777" w:rsidR="007C6ECE" w:rsidRPr="000A1934" w:rsidRDefault="007C6ECE" w:rsidP="007C6ECE">
      <w:pPr>
        <w:pStyle w:val="breakline"/>
        <w:rPr>
          <w:color w:val="002060"/>
        </w:rPr>
      </w:pPr>
    </w:p>
    <w:p w14:paraId="083D0474" w14:textId="77777777" w:rsidR="007C6ECE" w:rsidRPr="000A1934" w:rsidRDefault="007C6ECE" w:rsidP="007C6ECE">
      <w:pPr>
        <w:pStyle w:val="sottotitolocampionato10"/>
        <w:rPr>
          <w:color w:val="002060"/>
        </w:rPr>
      </w:pPr>
      <w:r w:rsidRPr="000A19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3E5F151D"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0844C"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02D40"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4E1B2"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31D70"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D3F3D"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FA9DB"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3EDDC"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8DD5A"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083A9"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7CC8E" w14:textId="77777777" w:rsidR="007C6ECE" w:rsidRPr="000A1934" w:rsidRDefault="007C6ECE" w:rsidP="00F9758E">
            <w:pPr>
              <w:pStyle w:val="headertabella0"/>
              <w:rPr>
                <w:color w:val="002060"/>
              </w:rPr>
            </w:pPr>
            <w:r w:rsidRPr="000A1934">
              <w:rPr>
                <w:color w:val="002060"/>
              </w:rPr>
              <w:t>PE</w:t>
            </w:r>
          </w:p>
        </w:tc>
      </w:tr>
      <w:tr w:rsidR="007C6ECE" w:rsidRPr="000A1934" w14:paraId="1B1D966B"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9D5D8" w14:textId="77777777" w:rsidR="007C6ECE" w:rsidRPr="000A1934" w:rsidRDefault="007C6ECE" w:rsidP="00F9758E">
            <w:pPr>
              <w:pStyle w:val="rowtabella0"/>
              <w:rPr>
                <w:color w:val="002060"/>
              </w:rPr>
            </w:pPr>
            <w:r w:rsidRPr="000A1934">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B747"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09A4"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B32C"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4340"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C4CB"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71B8" w14:textId="77777777" w:rsidR="007C6ECE" w:rsidRPr="000A1934" w:rsidRDefault="007C6ECE" w:rsidP="00F9758E">
            <w:pPr>
              <w:pStyle w:val="rowtabella0"/>
              <w:jc w:val="center"/>
              <w:rPr>
                <w:color w:val="002060"/>
              </w:rPr>
            </w:pPr>
            <w:r w:rsidRPr="000A1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6EBE"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5321" w14:textId="77777777" w:rsidR="007C6ECE" w:rsidRPr="000A1934" w:rsidRDefault="007C6ECE" w:rsidP="00F9758E">
            <w:pPr>
              <w:pStyle w:val="rowtabella0"/>
              <w:jc w:val="center"/>
              <w:rPr>
                <w:color w:val="002060"/>
              </w:rPr>
            </w:pPr>
            <w:r w:rsidRPr="000A19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E63D" w14:textId="77777777" w:rsidR="007C6ECE" w:rsidRPr="000A1934" w:rsidRDefault="007C6ECE" w:rsidP="00F9758E">
            <w:pPr>
              <w:pStyle w:val="rowtabella0"/>
              <w:jc w:val="center"/>
              <w:rPr>
                <w:color w:val="002060"/>
              </w:rPr>
            </w:pPr>
            <w:r w:rsidRPr="000A1934">
              <w:rPr>
                <w:color w:val="002060"/>
              </w:rPr>
              <w:t>0</w:t>
            </w:r>
          </w:p>
        </w:tc>
      </w:tr>
      <w:tr w:rsidR="007C6ECE" w:rsidRPr="000A1934" w14:paraId="643ECA61"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03BB2" w14:textId="77777777" w:rsidR="007C6ECE" w:rsidRPr="000A1934" w:rsidRDefault="007C6ECE" w:rsidP="00F9758E">
            <w:pPr>
              <w:pStyle w:val="rowtabella0"/>
              <w:rPr>
                <w:color w:val="002060"/>
              </w:rPr>
            </w:pPr>
            <w:r w:rsidRPr="000A193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F7AD"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83C9"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C8AFD"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E501"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09B7"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8DB7" w14:textId="77777777" w:rsidR="007C6ECE" w:rsidRPr="000A1934" w:rsidRDefault="007C6ECE" w:rsidP="00F9758E">
            <w:pPr>
              <w:pStyle w:val="rowtabella0"/>
              <w:jc w:val="center"/>
              <w:rPr>
                <w:color w:val="002060"/>
              </w:rPr>
            </w:pPr>
            <w:r w:rsidRPr="000A1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9652"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B6E8"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CA6E" w14:textId="77777777" w:rsidR="007C6ECE" w:rsidRPr="000A1934" w:rsidRDefault="007C6ECE" w:rsidP="00F9758E">
            <w:pPr>
              <w:pStyle w:val="rowtabella0"/>
              <w:jc w:val="center"/>
              <w:rPr>
                <w:color w:val="002060"/>
              </w:rPr>
            </w:pPr>
            <w:r w:rsidRPr="000A1934">
              <w:rPr>
                <w:color w:val="002060"/>
              </w:rPr>
              <w:t>0</w:t>
            </w:r>
          </w:p>
        </w:tc>
      </w:tr>
      <w:tr w:rsidR="007C6ECE" w:rsidRPr="000A1934" w14:paraId="511501A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6E525" w14:textId="77777777" w:rsidR="007C6ECE" w:rsidRPr="000A1934" w:rsidRDefault="007C6ECE" w:rsidP="00F9758E">
            <w:pPr>
              <w:pStyle w:val="rowtabella0"/>
              <w:rPr>
                <w:color w:val="002060"/>
              </w:rPr>
            </w:pPr>
            <w:r w:rsidRPr="000A193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AA96"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16C9"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CBC7"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51F4"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AF47A"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C94E" w14:textId="77777777" w:rsidR="007C6ECE" w:rsidRPr="000A1934" w:rsidRDefault="007C6ECE" w:rsidP="00F9758E">
            <w:pPr>
              <w:pStyle w:val="rowtabella0"/>
              <w:jc w:val="center"/>
              <w:rPr>
                <w:color w:val="002060"/>
              </w:rPr>
            </w:pPr>
            <w:r w:rsidRPr="000A19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9F24"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C77A"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64AEB" w14:textId="77777777" w:rsidR="007C6ECE" w:rsidRPr="000A1934" w:rsidRDefault="007C6ECE" w:rsidP="00F9758E">
            <w:pPr>
              <w:pStyle w:val="rowtabella0"/>
              <w:jc w:val="center"/>
              <w:rPr>
                <w:color w:val="002060"/>
              </w:rPr>
            </w:pPr>
            <w:r w:rsidRPr="000A1934">
              <w:rPr>
                <w:color w:val="002060"/>
              </w:rPr>
              <w:t>0</w:t>
            </w:r>
          </w:p>
        </w:tc>
      </w:tr>
      <w:tr w:rsidR="007C6ECE" w:rsidRPr="000A1934" w14:paraId="18F22A6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DF755" w14:textId="77777777" w:rsidR="007C6ECE" w:rsidRPr="000A1934" w:rsidRDefault="007C6ECE" w:rsidP="00F9758E">
            <w:pPr>
              <w:pStyle w:val="rowtabella0"/>
              <w:rPr>
                <w:color w:val="002060"/>
              </w:rPr>
            </w:pPr>
            <w:r w:rsidRPr="000A1934">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352C"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A2CA"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F600"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36F0"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8654"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28FE" w14:textId="77777777" w:rsidR="007C6ECE" w:rsidRPr="000A1934" w:rsidRDefault="007C6ECE" w:rsidP="00F9758E">
            <w:pPr>
              <w:pStyle w:val="rowtabella0"/>
              <w:jc w:val="center"/>
              <w:rPr>
                <w:color w:val="002060"/>
              </w:rPr>
            </w:pPr>
            <w:r w:rsidRPr="000A19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885F"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4DCD"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682C" w14:textId="77777777" w:rsidR="007C6ECE" w:rsidRPr="000A1934" w:rsidRDefault="007C6ECE" w:rsidP="00F9758E">
            <w:pPr>
              <w:pStyle w:val="rowtabella0"/>
              <w:jc w:val="center"/>
              <w:rPr>
                <w:color w:val="002060"/>
              </w:rPr>
            </w:pPr>
            <w:r w:rsidRPr="000A1934">
              <w:rPr>
                <w:color w:val="002060"/>
              </w:rPr>
              <w:t>0</w:t>
            </w:r>
          </w:p>
        </w:tc>
      </w:tr>
      <w:tr w:rsidR="007C6ECE" w:rsidRPr="000A1934" w14:paraId="78AA78A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0FFF8" w14:textId="77777777" w:rsidR="007C6ECE" w:rsidRPr="000A1934" w:rsidRDefault="007C6ECE" w:rsidP="00F9758E">
            <w:pPr>
              <w:pStyle w:val="rowtabella0"/>
              <w:rPr>
                <w:color w:val="002060"/>
              </w:rPr>
            </w:pPr>
            <w:r w:rsidRPr="000A1934">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8511"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AAF3"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1AF3"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9AB1"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5DE8"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4C72"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8FFA"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2624"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EF05" w14:textId="77777777" w:rsidR="007C6ECE" w:rsidRPr="000A1934" w:rsidRDefault="007C6ECE" w:rsidP="00F9758E">
            <w:pPr>
              <w:pStyle w:val="rowtabella0"/>
              <w:jc w:val="center"/>
              <w:rPr>
                <w:color w:val="002060"/>
              </w:rPr>
            </w:pPr>
            <w:r w:rsidRPr="000A1934">
              <w:rPr>
                <w:color w:val="002060"/>
              </w:rPr>
              <w:t>0</w:t>
            </w:r>
          </w:p>
        </w:tc>
      </w:tr>
      <w:tr w:rsidR="007C6ECE" w:rsidRPr="000A1934" w14:paraId="48551848"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32616" w14:textId="77777777" w:rsidR="007C6ECE" w:rsidRPr="000A1934" w:rsidRDefault="007C6ECE" w:rsidP="00F9758E">
            <w:pPr>
              <w:pStyle w:val="rowtabella0"/>
              <w:rPr>
                <w:color w:val="002060"/>
              </w:rPr>
            </w:pPr>
            <w:r w:rsidRPr="000A193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F33C"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0516"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F0FC"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4E524"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57A3"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05F2"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E6F6"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3413D"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7AC7" w14:textId="77777777" w:rsidR="007C6ECE" w:rsidRPr="000A1934" w:rsidRDefault="007C6ECE" w:rsidP="00F9758E">
            <w:pPr>
              <w:pStyle w:val="rowtabella0"/>
              <w:jc w:val="center"/>
              <w:rPr>
                <w:color w:val="002060"/>
              </w:rPr>
            </w:pPr>
            <w:r w:rsidRPr="000A1934">
              <w:rPr>
                <w:color w:val="002060"/>
              </w:rPr>
              <w:t>0</w:t>
            </w:r>
          </w:p>
        </w:tc>
      </w:tr>
      <w:tr w:rsidR="007C6ECE" w:rsidRPr="000A1934" w14:paraId="1780BCEB"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162E5" w14:textId="77777777" w:rsidR="007C6ECE" w:rsidRPr="000A1934" w:rsidRDefault="007C6ECE" w:rsidP="00F9758E">
            <w:pPr>
              <w:pStyle w:val="rowtabella0"/>
              <w:rPr>
                <w:color w:val="002060"/>
              </w:rPr>
            </w:pPr>
            <w:r w:rsidRPr="000A1934">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8B68"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01908"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124F"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48B3"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D95D"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928F"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669E"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A01A"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E414" w14:textId="77777777" w:rsidR="007C6ECE" w:rsidRPr="000A1934" w:rsidRDefault="007C6ECE" w:rsidP="00F9758E">
            <w:pPr>
              <w:pStyle w:val="rowtabella0"/>
              <w:jc w:val="center"/>
              <w:rPr>
                <w:color w:val="002060"/>
              </w:rPr>
            </w:pPr>
            <w:r w:rsidRPr="000A1934">
              <w:rPr>
                <w:color w:val="002060"/>
              </w:rPr>
              <w:t>0</w:t>
            </w:r>
          </w:p>
        </w:tc>
      </w:tr>
      <w:tr w:rsidR="007C6ECE" w:rsidRPr="000A1934" w14:paraId="06A96FA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C3B31" w14:textId="77777777" w:rsidR="007C6ECE" w:rsidRPr="000A1934" w:rsidRDefault="007C6ECE" w:rsidP="00F9758E">
            <w:pPr>
              <w:pStyle w:val="rowtabella0"/>
              <w:rPr>
                <w:color w:val="002060"/>
              </w:rPr>
            </w:pPr>
            <w:r w:rsidRPr="000A193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7AD00"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CFE8"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0199"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3069"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0036"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2102E"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37227"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19E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1CE06" w14:textId="77777777" w:rsidR="007C6ECE" w:rsidRPr="000A1934" w:rsidRDefault="007C6ECE" w:rsidP="00F9758E">
            <w:pPr>
              <w:pStyle w:val="rowtabella0"/>
              <w:jc w:val="center"/>
              <w:rPr>
                <w:color w:val="002060"/>
              </w:rPr>
            </w:pPr>
            <w:r w:rsidRPr="000A1934">
              <w:rPr>
                <w:color w:val="002060"/>
              </w:rPr>
              <w:t>0</w:t>
            </w:r>
          </w:p>
        </w:tc>
      </w:tr>
      <w:tr w:rsidR="007C6ECE" w:rsidRPr="000A1934" w14:paraId="5627F0D0"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D51B4" w14:textId="77777777" w:rsidR="007C6ECE" w:rsidRPr="000A1934" w:rsidRDefault="007C6ECE" w:rsidP="00F9758E">
            <w:pPr>
              <w:pStyle w:val="rowtabella0"/>
              <w:rPr>
                <w:color w:val="002060"/>
              </w:rPr>
            </w:pPr>
            <w:r w:rsidRPr="000A1934">
              <w:rPr>
                <w:color w:val="002060"/>
              </w:rPr>
              <w:lastRenderedPageBreak/>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3FC8"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FA9E2"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0EDB"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B38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6FA6"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B2E30"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D415" w14:textId="77777777" w:rsidR="007C6ECE" w:rsidRPr="000A1934" w:rsidRDefault="007C6ECE" w:rsidP="00F9758E">
            <w:pPr>
              <w:pStyle w:val="rowtabella0"/>
              <w:jc w:val="center"/>
              <w:rPr>
                <w:color w:val="002060"/>
              </w:rPr>
            </w:pPr>
            <w:r w:rsidRPr="000A19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01226"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4AEC" w14:textId="77777777" w:rsidR="007C6ECE" w:rsidRPr="000A1934" w:rsidRDefault="007C6ECE" w:rsidP="00F9758E">
            <w:pPr>
              <w:pStyle w:val="rowtabella0"/>
              <w:jc w:val="center"/>
              <w:rPr>
                <w:color w:val="002060"/>
              </w:rPr>
            </w:pPr>
            <w:r w:rsidRPr="000A1934">
              <w:rPr>
                <w:color w:val="002060"/>
              </w:rPr>
              <w:t>0</w:t>
            </w:r>
          </w:p>
        </w:tc>
      </w:tr>
      <w:tr w:rsidR="007C6ECE" w:rsidRPr="000A1934" w14:paraId="7595495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E346D" w14:textId="77777777" w:rsidR="007C6ECE" w:rsidRPr="000A1934" w:rsidRDefault="007C6ECE" w:rsidP="00F9758E">
            <w:pPr>
              <w:pStyle w:val="rowtabella0"/>
              <w:rPr>
                <w:color w:val="002060"/>
              </w:rPr>
            </w:pPr>
            <w:r w:rsidRPr="000A1934">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23C6"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F252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ABFA"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68FD"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A394"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2D60"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6FB9"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00B8"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7DFE" w14:textId="77777777" w:rsidR="007C6ECE" w:rsidRPr="000A1934" w:rsidRDefault="007C6ECE" w:rsidP="00F9758E">
            <w:pPr>
              <w:pStyle w:val="rowtabella0"/>
              <w:jc w:val="center"/>
              <w:rPr>
                <w:color w:val="002060"/>
              </w:rPr>
            </w:pPr>
            <w:r w:rsidRPr="000A1934">
              <w:rPr>
                <w:color w:val="002060"/>
              </w:rPr>
              <w:t>0</w:t>
            </w:r>
          </w:p>
        </w:tc>
      </w:tr>
      <w:tr w:rsidR="007C6ECE" w:rsidRPr="000A1934" w14:paraId="44D23C05"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CA204" w14:textId="77777777" w:rsidR="007C6ECE" w:rsidRPr="000A1934" w:rsidRDefault="007C6ECE" w:rsidP="00F9758E">
            <w:pPr>
              <w:pStyle w:val="rowtabella0"/>
              <w:rPr>
                <w:color w:val="002060"/>
              </w:rPr>
            </w:pPr>
            <w:r w:rsidRPr="000A193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71DB"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C8E1"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565B"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82D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BBF7"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C1A2"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82198" w14:textId="77777777" w:rsidR="007C6ECE" w:rsidRPr="000A1934" w:rsidRDefault="007C6ECE" w:rsidP="00F9758E">
            <w:pPr>
              <w:pStyle w:val="rowtabella0"/>
              <w:jc w:val="center"/>
              <w:rPr>
                <w:color w:val="002060"/>
              </w:rPr>
            </w:pPr>
            <w:r w:rsidRPr="000A19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9178"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8CDA" w14:textId="77777777" w:rsidR="007C6ECE" w:rsidRPr="000A1934" w:rsidRDefault="007C6ECE" w:rsidP="00F9758E">
            <w:pPr>
              <w:pStyle w:val="rowtabella0"/>
              <w:jc w:val="center"/>
              <w:rPr>
                <w:color w:val="002060"/>
              </w:rPr>
            </w:pPr>
            <w:r w:rsidRPr="000A1934">
              <w:rPr>
                <w:color w:val="002060"/>
              </w:rPr>
              <w:t>0</w:t>
            </w:r>
          </w:p>
        </w:tc>
      </w:tr>
      <w:tr w:rsidR="007C6ECE" w:rsidRPr="000A1934" w14:paraId="59D8E3C4"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5567D4" w14:textId="77777777" w:rsidR="007C6ECE" w:rsidRPr="007C6ECE" w:rsidRDefault="007C6ECE" w:rsidP="00F9758E">
            <w:pPr>
              <w:pStyle w:val="rowtabella0"/>
              <w:rPr>
                <w:color w:val="002060"/>
                <w:lang w:val="es-ES"/>
              </w:rPr>
            </w:pPr>
            <w:r w:rsidRPr="007C6ECE">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0BF3"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0649D"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8DE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0A4D"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D99B"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CDA8A"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A1B3" w14:textId="77777777" w:rsidR="007C6ECE" w:rsidRPr="000A1934" w:rsidRDefault="007C6ECE" w:rsidP="00F9758E">
            <w:pPr>
              <w:pStyle w:val="rowtabella0"/>
              <w:jc w:val="center"/>
              <w:rPr>
                <w:color w:val="002060"/>
              </w:rPr>
            </w:pPr>
            <w:r w:rsidRPr="000A19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00109"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61CE" w14:textId="77777777" w:rsidR="007C6ECE" w:rsidRPr="000A1934" w:rsidRDefault="007C6ECE" w:rsidP="00F9758E">
            <w:pPr>
              <w:pStyle w:val="rowtabella0"/>
              <w:jc w:val="center"/>
              <w:rPr>
                <w:color w:val="002060"/>
              </w:rPr>
            </w:pPr>
            <w:r w:rsidRPr="000A1934">
              <w:rPr>
                <w:color w:val="002060"/>
              </w:rPr>
              <w:t>0</w:t>
            </w:r>
          </w:p>
        </w:tc>
      </w:tr>
    </w:tbl>
    <w:p w14:paraId="70A6BE6D" w14:textId="77777777" w:rsidR="007C6ECE" w:rsidRPr="000A1934" w:rsidRDefault="007C6ECE" w:rsidP="007C6ECE">
      <w:pPr>
        <w:pStyle w:val="breakline"/>
        <w:rPr>
          <w:rFonts w:eastAsiaTheme="minorEastAsia"/>
          <w:color w:val="002060"/>
        </w:rPr>
      </w:pPr>
    </w:p>
    <w:p w14:paraId="47E44ED6" w14:textId="77777777" w:rsidR="007C6ECE" w:rsidRPr="000A1934" w:rsidRDefault="007C6ECE" w:rsidP="007C6ECE">
      <w:pPr>
        <w:pStyle w:val="breakline"/>
        <w:rPr>
          <w:color w:val="002060"/>
        </w:rPr>
      </w:pPr>
    </w:p>
    <w:p w14:paraId="1CB14FAC" w14:textId="77777777" w:rsidR="007C6ECE" w:rsidRPr="000A1934" w:rsidRDefault="007C6ECE" w:rsidP="007C6ECE">
      <w:pPr>
        <w:pStyle w:val="sottotitolocampionato10"/>
        <w:rPr>
          <w:color w:val="002060"/>
        </w:rPr>
      </w:pPr>
      <w:r w:rsidRPr="000A193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632EC49B"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A2A7C"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CCF4F"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9D1A1"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BF5B7"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E3A5C"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19CD6"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A872C"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07D20"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CFBCE"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4FD1B" w14:textId="77777777" w:rsidR="007C6ECE" w:rsidRPr="000A1934" w:rsidRDefault="007C6ECE" w:rsidP="00F9758E">
            <w:pPr>
              <w:pStyle w:val="headertabella0"/>
              <w:rPr>
                <w:color w:val="002060"/>
              </w:rPr>
            </w:pPr>
            <w:r w:rsidRPr="000A1934">
              <w:rPr>
                <w:color w:val="002060"/>
              </w:rPr>
              <w:t>PE</w:t>
            </w:r>
          </w:p>
        </w:tc>
      </w:tr>
      <w:tr w:rsidR="007C6ECE" w:rsidRPr="000A1934" w14:paraId="2F3BECAD"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39594F" w14:textId="77777777" w:rsidR="007C6ECE" w:rsidRPr="000A1934" w:rsidRDefault="007C6ECE" w:rsidP="00F9758E">
            <w:pPr>
              <w:pStyle w:val="rowtabella0"/>
              <w:rPr>
                <w:color w:val="002060"/>
              </w:rPr>
            </w:pPr>
            <w:r w:rsidRPr="000A193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EDDC"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F9A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12ED"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E6F6"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558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77BC"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30A8"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49D8"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8869" w14:textId="77777777" w:rsidR="007C6ECE" w:rsidRPr="000A1934" w:rsidRDefault="007C6ECE" w:rsidP="00F9758E">
            <w:pPr>
              <w:pStyle w:val="rowtabella0"/>
              <w:jc w:val="center"/>
              <w:rPr>
                <w:color w:val="002060"/>
              </w:rPr>
            </w:pPr>
            <w:r w:rsidRPr="000A1934">
              <w:rPr>
                <w:color w:val="002060"/>
              </w:rPr>
              <w:t>0</w:t>
            </w:r>
          </w:p>
        </w:tc>
      </w:tr>
      <w:tr w:rsidR="007C6ECE" w:rsidRPr="000A1934" w14:paraId="49AC0B3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37C18" w14:textId="77777777" w:rsidR="007C6ECE" w:rsidRPr="000A1934" w:rsidRDefault="007C6ECE" w:rsidP="00F9758E">
            <w:pPr>
              <w:pStyle w:val="rowtabella0"/>
              <w:rPr>
                <w:color w:val="002060"/>
              </w:rPr>
            </w:pPr>
            <w:r w:rsidRPr="000A1934">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76FE"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B2AF"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B732"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C7E9"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322D"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7BDFD" w14:textId="77777777" w:rsidR="007C6ECE" w:rsidRPr="000A1934" w:rsidRDefault="007C6ECE" w:rsidP="00F9758E">
            <w:pPr>
              <w:pStyle w:val="rowtabella0"/>
              <w:jc w:val="center"/>
              <w:rPr>
                <w:color w:val="002060"/>
              </w:rPr>
            </w:pPr>
            <w:r w:rsidRPr="000A19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845B"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4AAF"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FB2F" w14:textId="77777777" w:rsidR="007C6ECE" w:rsidRPr="000A1934" w:rsidRDefault="007C6ECE" w:rsidP="00F9758E">
            <w:pPr>
              <w:pStyle w:val="rowtabella0"/>
              <w:jc w:val="center"/>
              <w:rPr>
                <w:color w:val="002060"/>
              </w:rPr>
            </w:pPr>
            <w:r w:rsidRPr="000A1934">
              <w:rPr>
                <w:color w:val="002060"/>
              </w:rPr>
              <w:t>0</w:t>
            </w:r>
          </w:p>
        </w:tc>
      </w:tr>
      <w:tr w:rsidR="007C6ECE" w:rsidRPr="000A1934" w14:paraId="182A036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758AE" w14:textId="77777777" w:rsidR="007C6ECE" w:rsidRPr="000A1934" w:rsidRDefault="007C6ECE" w:rsidP="00F9758E">
            <w:pPr>
              <w:pStyle w:val="rowtabella0"/>
              <w:rPr>
                <w:color w:val="002060"/>
              </w:rPr>
            </w:pPr>
            <w:r w:rsidRPr="000A193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F649"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217A7"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21FEE"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EB7E"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082E"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AA85" w14:textId="77777777" w:rsidR="007C6ECE" w:rsidRPr="000A1934" w:rsidRDefault="007C6ECE" w:rsidP="00F9758E">
            <w:pPr>
              <w:pStyle w:val="rowtabella0"/>
              <w:jc w:val="center"/>
              <w:rPr>
                <w:color w:val="002060"/>
              </w:rPr>
            </w:pPr>
            <w:r w:rsidRPr="000A19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9A0B"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56DC"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1EF9" w14:textId="77777777" w:rsidR="007C6ECE" w:rsidRPr="000A1934" w:rsidRDefault="007C6ECE" w:rsidP="00F9758E">
            <w:pPr>
              <w:pStyle w:val="rowtabella0"/>
              <w:jc w:val="center"/>
              <w:rPr>
                <w:color w:val="002060"/>
              </w:rPr>
            </w:pPr>
            <w:r w:rsidRPr="000A1934">
              <w:rPr>
                <w:color w:val="002060"/>
              </w:rPr>
              <w:t>0</w:t>
            </w:r>
          </w:p>
        </w:tc>
      </w:tr>
      <w:tr w:rsidR="007C6ECE" w:rsidRPr="000A1934" w14:paraId="2ECF2FE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19B87" w14:textId="77777777" w:rsidR="007C6ECE" w:rsidRPr="000A1934" w:rsidRDefault="007C6ECE" w:rsidP="00F9758E">
            <w:pPr>
              <w:pStyle w:val="rowtabella0"/>
              <w:rPr>
                <w:color w:val="002060"/>
              </w:rPr>
            </w:pPr>
            <w:r w:rsidRPr="000A1934">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4F59"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0A35"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7D48"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E78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24FA"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932C2" w14:textId="77777777" w:rsidR="007C6ECE" w:rsidRPr="000A1934" w:rsidRDefault="007C6ECE" w:rsidP="00F9758E">
            <w:pPr>
              <w:pStyle w:val="rowtabella0"/>
              <w:jc w:val="center"/>
              <w:rPr>
                <w:color w:val="002060"/>
              </w:rPr>
            </w:pPr>
            <w:r w:rsidRPr="000A1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0F33"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CDF62"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93DC" w14:textId="77777777" w:rsidR="007C6ECE" w:rsidRPr="000A1934" w:rsidRDefault="007C6ECE" w:rsidP="00F9758E">
            <w:pPr>
              <w:pStyle w:val="rowtabella0"/>
              <w:jc w:val="center"/>
              <w:rPr>
                <w:color w:val="002060"/>
              </w:rPr>
            </w:pPr>
            <w:r w:rsidRPr="000A1934">
              <w:rPr>
                <w:color w:val="002060"/>
              </w:rPr>
              <w:t>0</w:t>
            </w:r>
          </w:p>
        </w:tc>
      </w:tr>
      <w:tr w:rsidR="007C6ECE" w:rsidRPr="000A1934" w14:paraId="0C8D552D"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E31C5" w14:textId="77777777" w:rsidR="007C6ECE" w:rsidRPr="000A1934" w:rsidRDefault="007C6ECE" w:rsidP="00F9758E">
            <w:pPr>
              <w:pStyle w:val="rowtabella0"/>
              <w:rPr>
                <w:color w:val="002060"/>
              </w:rPr>
            </w:pPr>
            <w:r w:rsidRPr="000A1934">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45E1"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B77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D55A"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DE93"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7110"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4D7A"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12EB"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93CA"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A518" w14:textId="77777777" w:rsidR="007C6ECE" w:rsidRPr="000A1934" w:rsidRDefault="007C6ECE" w:rsidP="00F9758E">
            <w:pPr>
              <w:pStyle w:val="rowtabella0"/>
              <w:jc w:val="center"/>
              <w:rPr>
                <w:color w:val="002060"/>
              </w:rPr>
            </w:pPr>
            <w:r w:rsidRPr="000A1934">
              <w:rPr>
                <w:color w:val="002060"/>
              </w:rPr>
              <w:t>0</w:t>
            </w:r>
          </w:p>
        </w:tc>
      </w:tr>
      <w:tr w:rsidR="007C6ECE" w:rsidRPr="000A1934" w14:paraId="1CC3444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94F74" w14:textId="77777777" w:rsidR="007C6ECE" w:rsidRPr="000A1934" w:rsidRDefault="007C6ECE" w:rsidP="00F9758E">
            <w:pPr>
              <w:pStyle w:val="rowtabella0"/>
              <w:rPr>
                <w:color w:val="002060"/>
              </w:rPr>
            </w:pPr>
            <w:r w:rsidRPr="000A1934">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E024"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BE76"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9898"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F65A"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0D3B5"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87B7"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63D4"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F8885"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51B40" w14:textId="77777777" w:rsidR="007C6ECE" w:rsidRPr="000A1934" w:rsidRDefault="007C6ECE" w:rsidP="00F9758E">
            <w:pPr>
              <w:pStyle w:val="rowtabella0"/>
              <w:jc w:val="center"/>
              <w:rPr>
                <w:color w:val="002060"/>
              </w:rPr>
            </w:pPr>
            <w:r w:rsidRPr="000A1934">
              <w:rPr>
                <w:color w:val="002060"/>
              </w:rPr>
              <w:t>0</w:t>
            </w:r>
          </w:p>
        </w:tc>
      </w:tr>
      <w:tr w:rsidR="007C6ECE" w:rsidRPr="000A1934" w14:paraId="7BE92583"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F7CCA" w14:textId="77777777" w:rsidR="007C6ECE" w:rsidRPr="000A1934" w:rsidRDefault="007C6ECE" w:rsidP="00F9758E">
            <w:pPr>
              <w:pStyle w:val="rowtabella0"/>
              <w:rPr>
                <w:color w:val="002060"/>
              </w:rPr>
            </w:pPr>
            <w:r w:rsidRPr="000A193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03CF"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FF68"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FF23"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D110"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0325"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5BFD"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BF92"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0287"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E19E" w14:textId="77777777" w:rsidR="007C6ECE" w:rsidRPr="000A1934" w:rsidRDefault="007C6ECE" w:rsidP="00F9758E">
            <w:pPr>
              <w:pStyle w:val="rowtabella0"/>
              <w:jc w:val="center"/>
              <w:rPr>
                <w:color w:val="002060"/>
              </w:rPr>
            </w:pPr>
            <w:r w:rsidRPr="000A1934">
              <w:rPr>
                <w:color w:val="002060"/>
              </w:rPr>
              <w:t>0</w:t>
            </w:r>
          </w:p>
        </w:tc>
      </w:tr>
      <w:tr w:rsidR="007C6ECE" w:rsidRPr="000A1934" w14:paraId="298DAB2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11EDB" w14:textId="77777777" w:rsidR="007C6ECE" w:rsidRPr="000A1934" w:rsidRDefault="007C6ECE" w:rsidP="00F9758E">
            <w:pPr>
              <w:pStyle w:val="rowtabella0"/>
              <w:rPr>
                <w:color w:val="002060"/>
              </w:rPr>
            </w:pPr>
            <w:r w:rsidRPr="000A1934">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99298"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C5A8"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A235"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C5D6"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82E0"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A6F0" w14:textId="77777777" w:rsidR="007C6ECE" w:rsidRPr="000A1934" w:rsidRDefault="007C6ECE" w:rsidP="00F9758E">
            <w:pPr>
              <w:pStyle w:val="rowtabella0"/>
              <w:jc w:val="center"/>
              <w:rPr>
                <w:color w:val="002060"/>
              </w:rPr>
            </w:pPr>
            <w:r w:rsidRPr="000A1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1DAE"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638A"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A256" w14:textId="77777777" w:rsidR="007C6ECE" w:rsidRPr="000A1934" w:rsidRDefault="007C6ECE" w:rsidP="00F9758E">
            <w:pPr>
              <w:pStyle w:val="rowtabella0"/>
              <w:jc w:val="center"/>
              <w:rPr>
                <w:color w:val="002060"/>
              </w:rPr>
            </w:pPr>
            <w:r w:rsidRPr="000A1934">
              <w:rPr>
                <w:color w:val="002060"/>
              </w:rPr>
              <w:t>0</w:t>
            </w:r>
          </w:p>
        </w:tc>
      </w:tr>
      <w:tr w:rsidR="007C6ECE" w:rsidRPr="000A1934" w14:paraId="7378626B"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C2FB8" w14:textId="77777777" w:rsidR="007C6ECE" w:rsidRPr="000A1934" w:rsidRDefault="007C6ECE" w:rsidP="00F9758E">
            <w:pPr>
              <w:pStyle w:val="rowtabella0"/>
              <w:rPr>
                <w:color w:val="002060"/>
              </w:rPr>
            </w:pPr>
            <w:r w:rsidRPr="000A1934">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67EF"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2F73E"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3E0EF"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921BE"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4599"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D4AC"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BF5F"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8724"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2B93" w14:textId="77777777" w:rsidR="007C6ECE" w:rsidRPr="000A1934" w:rsidRDefault="007C6ECE" w:rsidP="00F9758E">
            <w:pPr>
              <w:pStyle w:val="rowtabella0"/>
              <w:jc w:val="center"/>
              <w:rPr>
                <w:color w:val="002060"/>
              </w:rPr>
            </w:pPr>
            <w:r w:rsidRPr="000A1934">
              <w:rPr>
                <w:color w:val="002060"/>
              </w:rPr>
              <w:t>0</w:t>
            </w:r>
          </w:p>
        </w:tc>
      </w:tr>
      <w:tr w:rsidR="007C6ECE" w:rsidRPr="000A1934" w14:paraId="30670FD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48FAA" w14:textId="77777777" w:rsidR="007C6ECE" w:rsidRPr="000A1934" w:rsidRDefault="007C6ECE" w:rsidP="00F9758E">
            <w:pPr>
              <w:pStyle w:val="rowtabella0"/>
              <w:rPr>
                <w:color w:val="002060"/>
              </w:rPr>
            </w:pPr>
            <w:r w:rsidRPr="000A1934">
              <w:rPr>
                <w:color w:val="002060"/>
              </w:rPr>
              <w:t xml:space="preserve">A.S.D. CALCIO </w:t>
            </w:r>
            <w:proofErr w:type="gramStart"/>
            <w:r w:rsidRPr="000A1934">
              <w:rPr>
                <w:color w:val="002060"/>
              </w:rPr>
              <w:t>S.ELPIDIO</w:t>
            </w:r>
            <w:proofErr w:type="gramEnd"/>
            <w:r w:rsidRPr="000A1934">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6311"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7C30"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FE54"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9B89"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98108"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D477"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BACA" w14:textId="77777777" w:rsidR="007C6ECE" w:rsidRPr="000A1934" w:rsidRDefault="007C6ECE" w:rsidP="00F9758E">
            <w:pPr>
              <w:pStyle w:val="rowtabella0"/>
              <w:jc w:val="center"/>
              <w:rPr>
                <w:color w:val="002060"/>
              </w:rPr>
            </w:pPr>
            <w:r w:rsidRPr="000A1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9DE4"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60ABE" w14:textId="77777777" w:rsidR="007C6ECE" w:rsidRPr="000A1934" w:rsidRDefault="007C6ECE" w:rsidP="00F9758E">
            <w:pPr>
              <w:pStyle w:val="rowtabella0"/>
              <w:jc w:val="center"/>
              <w:rPr>
                <w:color w:val="002060"/>
              </w:rPr>
            </w:pPr>
            <w:r w:rsidRPr="000A1934">
              <w:rPr>
                <w:color w:val="002060"/>
              </w:rPr>
              <w:t>0</w:t>
            </w:r>
          </w:p>
        </w:tc>
      </w:tr>
      <w:tr w:rsidR="007C6ECE" w:rsidRPr="000A1934" w14:paraId="388ABA30"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76579" w14:textId="77777777" w:rsidR="007C6ECE" w:rsidRPr="000A1934" w:rsidRDefault="007C6ECE" w:rsidP="00F9758E">
            <w:pPr>
              <w:pStyle w:val="rowtabella0"/>
              <w:rPr>
                <w:color w:val="002060"/>
              </w:rPr>
            </w:pPr>
            <w:r w:rsidRPr="000A1934">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BFE6"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DEF3"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0EFC"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9305"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E682"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CBD6" w14:textId="77777777" w:rsidR="007C6ECE" w:rsidRPr="000A1934" w:rsidRDefault="007C6ECE" w:rsidP="00F9758E">
            <w:pPr>
              <w:pStyle w:val="rowtabella0"/>
              <w:jc w:val="center"/>
              <w:rPr>
                <w:color w:val="002060"/>
              </w:rPr>
            </w:pPr>
            <w:r w:rsidRPr="000A1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BCF0" w14:textId="77777777" w:rsidR="007C6ECE" w:rsidRPr="000A1934" w:rsidRDefault="007C6ECE" w:rsidP="00F9758E">
            <w:pPr>
              <w:pStyle w:val="rowtabella0"/>
              <w:jc w:val="center"/>
              <w:rPr>
                <w:color w:val="002060"/>
              </w:rPr>
            </w:pPr>
            <w:r w:rsidRPr="000A1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281E"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ED412" w14:textId="77777777" w:rsidR="007C6ECE" w:rsidRPr="000A1934" w:rsidRDefault="007C6ECE" w:rsidP="00F9758E">
            <w:pPr>
              <w:pStyle w:val="rowtabella0"/>
              <w:jc w:val="center"/>
              <w:rPr>
                <w:color w:val="002060"/>
              </w:rPr>
            </w:pPr>
            <w:r w:rsidRPr="000A1934">
              <w:rPr>
                <w:color w:val="002060"/>
              </w:rPr>
              <w:t>0</w:t>
            </w:r>
          </w:p>
        </w:tc>
      </w:tr>
      <w:tr w:rsidR="007C6ECE" w:rsidRPr="000A1934" w14:paraId="00AD5BD6"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15A2D2" w14:textId="77777777" w:rsidR="007C6ECE" w:rsidRPr="000A1934" w:rsidRDefault="007C6ECE" w:rsidP="00F9758E">
            <w:pPr>
              <w:pStyle w:val="rowtabella0"/>
              <w:rPr>
                <w:color w:val="002060"/>
              </w:rPr>
            </w:pPr>
            <w:r w:rsidRPr="000A1934">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34E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1087"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F4FE"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9EF9"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831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9C0B"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27CA" w14:textId="77777777" w:rsidR="007C6ECE" w:rsidRPr="000A1934" w:rsidRDefault="007C6ECE" w:rsidP="00F9758E">
            <w:pPr>
              <w:pStyle w:val="rowtabella0"/>
              <w:jc w:val="center"/>
              <w:rPr>
                <w:color w:val="002060"/>
              </w:rPr>
            </w:pPr>
            <w:r w:rsidRPr="000A1934">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24965" w14:textId="77777777" w:rsidR="007C6ECE" w:rsidRPr="000A1934" w:rsidRDefault="007C6ECE" w:rsidP="00F9758E">
            <w:pPr>
              <w:pStyle w:val="rowtabella0"/>
              <w:jc w:val="center"/>
              <w:rPr>
                <w:color w:val="002060"/>
              </w:rPr>
            </w:pPr>
            <w:r w:rsidRPr="000A193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9FCE" w14:textId="77777777" w:rsidR="007C6ECE" w:rsidRPr="000A1934" w:rsidRDefault="007C6ECE" w:rsidP="00F9758E">
            <w:pPr>
              <w:pStyle w:val="rowtabella0"/>
              <w:jc w:val="center"/>
              <w:rPr>
                <w:color w:val="002060"/>
              </w:rPr>
            </w:pPr>
            <w:r w:rsidRPr="000A1934">
              <w:rPr>
                <w:color w:val="002060"/>
              </w:rPr>
              <w:t>0</w:t>
            </w:r>
          </w:p>
        </w:tc>
      </w:tr>
    </w:tbl>
    <w:p w14:paraId="15A8C47C" w14:textId="77777777" w:rsidR="007C6ECE" w:rsidRPr="000A1934" w:rsidRDefault="007C6ECE" w:rsidP="007C6ECE">
      <w:pPr>
        <w:pStyle w:val="breakline"/>
        <w:rPr>
          <w:rFonts w:eastAsiaTheme="minorEastAsia"/>
          <w:color w:val="002060"/>
        </w:rPr>
      </w:pPr>
    </w:p>
    <w:p w14:paraId="0686952E" w14:textId="77777777" w:rsidR="007C6ECE" w:rsidRPr="000A1934" w:rsidRDefault="007C6ECE" w:rsidP="007C6ECE">
      <w:pPr>
        <w:pStyle w:val="breakline"/>
        <w:rPr>
          <w:color w:val="002060"/>
        </w:rPr>
      </w:pPr>
    </w:p>
    <w:p w14:paraId="7415B34D" w14:textId="77777777" w:rsidR="007C6ECE" w:rsidRPr="000A1934" w:rsidRDefault="007C6ECE" w:rsidP="007C6ECE">
      <w:pPr>
        <w:pStyle w:val="sottotitolocampionato10"/>
        <w:rPr>
          <w:color w:val="002060"/>
        </w:rPr>
      </w:pPr>
      <w:r w:rsidRPr="000A193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1B83FB00"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C9242"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3EB2E"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231A2"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6D93D"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8B447"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8EDB2"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3A0B4"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8E778"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4A468"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4245E" w14:textId="77777777" w:rsidR="007C6ECE" w:rsidRPr="000A1934" w:rsidRDefault="007C6ECE" w:rsidP="00F9758E">
            <w:pPr>
              <w:pStyle w:val="headertabella0"/>
              <w:rPr>
                <w:color w:val="002060"/>
              </w:rPr>
            </w:pPr>
            <w:r w:rsidRPr="000A1934">
              <w:rPr>
                <w:color w:val="002060"/>
              </w:rPr>
              <w:t>PE</w:t>
            </w:r>
          </w:p>
        </w:tc>
      </w:tr>
      <w:tr w:rsidR="007C6ECE" w:rsidRPr="000A1934" w14:paraId="11A93FD9"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40E21A" w14:textId="77777777" w:rsidR="007C6ECE" w:rsidRPr="000A1934" w:rsidRDefault="007C6ECE" w:rsidP="00F9758E">
            <w:pPr>
              <w:pStyle w:val="rowtabella0"/>
              <w:rPr>
                <w:color w:val="002060"/>
              </w:rPr>
            </w:pPr>
            <w:r w:rsidRPr="000A1934">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D4A4"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5F36"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66F8"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1574"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E96C"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8564" w14:textId="77777777" w:rsidR="007C6ECE" w:rsidRPr="000A1934" w:rsidRDefault="007C6ECE" w:rsidP="00F9758E">
            <w:pPr>
              <w:pStyle w:val="rowtabella0"/>
              <w:jc w:val="center"/>
              <w:rPr>
                <w:color w:val="002060"/>
              </w:rPr>
            </w:pPr>
            <w:r w:rsidRPr="000A1934">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806CD"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A62A" w14:textId="77777777" w:rsidR="007C6ECE" w:rsidRPr="000A1934" w:rsidRDefault="007C6ECE" w:rsidP="00F9758E">
            <w:pPr>
              <w:pStyle w:val="rowtabella0"/>
              <w:jc w:val="center"/>
              <w:rPr>
                <w:color w:val="002060"/>
              </w:rPr>
            </w:pPr>
            <w:r w:rsidRPr="000A1934">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5BDE" w14:textId="77777777" w:rsidR="007C6ECE" w:rsidRPr="000A1934" w:rsidRDefault="007C6ECE" w:rsidP="00F9758E">
            <w:pPr>
              <w:pStyle w:val="rowtabella0"/>
              <w:jc w:val="center"/>
              <w:rPr>
                <w:color w:val="002060"/>
              </w:rPr>
            </w:pPr>
            <w:r w:rsidRPr="000A1934">
              <w:rPr>
                <w:color w:val="002060"/>
              </w:rPr>
              <w:t>0</w:t>
            </w:r>
          </w:p>
        </w:tc>
      </w:tr>
      <w:tr w:rsidR="007C6ECE" w:rsidRPr="000A1934" w14:paraId="576CF04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32666" w14:textId="77777777" w:rsidR="007C6ECE" w:rsidRPr="000A1934" w:rsidRDefault="007C6ECE" w:rsidP="00F9758E">
            <w:pPr>
              <w:pStyle w:val="rowtabella0"/>
              <w:rPr>
                <w:color w:val="002060"/>
              </w:rPr>
            </w:pPr>
            <w:r w:rsidRPr="000A1934">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E43C"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88B8"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DA28"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6E5CE"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EF4B"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F9D3" w14:textId="77777777" w:rsidR="007C6ECE" w:rsidRPr="000A1934" w:rsidRDefault="007C6ECE" w:rsidP="00F9758E">
            <w:pPr>
              <w:pStyle w:val="rowtabella0"/>
              <w:jc w:val="center"/>
              <w:rPr>
                <w:color w:val="002060"/>
              </w:rPr>
            </w:pPr>
            <w:r w:rsidRPr="000A19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EC482"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732F" w14:textId="77777777" w:rsidR="007C6ECE" w:rsidRPr="000A1934" w:rsidRDefault="007C6ECE" w:rsidP="00F9758E">
            <w:pPr>
              <w:pStyle w:val="rowtabella0"/>
              <w:jc w:val="center"/>
              <w:rPr>
                <w:color w:val="002060"/>
              </w:rPr>
            </w:pPr>
            <w:r w:rsidRPr="000A19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C89D" w14:textId="77777777" w:rsidR="007C6ECE" w:rsidRPr="000A1934" w:rsidRDefault="007C6ECE" w:rsidP="00F9758E">
            <w:pPr>
              <w:pStyle w:val="rowtabella0"/>
              <w:jc w:val="center"/>
              <w:rPr>
                <w:color w:val="002060"/>
              </w:rPr>
            </w:pPr>
            <w:r w:rsidRPr="000A1934">
              <w:rPr>
                <w:color w:val="002060"/>
              </w:rPr>
              <w:t>0</w:t>
            </w:r>
          </w:p>
        </w:tc>
      </w:tr>
      <w:tr w:rsidR="007C6ECE" w:rsidRPr="000A1934" w14:paraId="6A02117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B7578" w14:textId="77777777" w:rsidR="007C6ECE" w:rsidRPr="000A1934" w:rsidRDefault="007C6ECE" w:rsidP="00F9758E">
            <w:pPr>
              <w:pStyle w:val="rowtabella0"/>
              <w:rPr>
                <w:color w:val="002060"/>
              </w:rPr>
            </w:pPr>
            <w:r w:rsidRPr="000A1934">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389D"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A578"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BC8A"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F312"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B39C"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38BE" w14:textId="77777777" w:rsidR="007C6ECE" w:rsidRPr="000A1934" w:rsidRDefault="007C6ECE" w:rsidP="00F9758E">
            <w:pPr>
              <w:pStyle w:val="rowtabella0"/>
              <w:jc w:val="center"/>
              <w:rPr>
                <w:color w:val="002060"/>
              </w:rPr>
            </w:pPr>
            <w:r w:rsidRPr="000A19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BF65"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4E86" w14:textId="77777777" w:rsidR="007C6ECE" w:rsidRPr="000A1934" w:rsidRDefault="007C6ECE" w:rsidP="00F9758E">
            <w:pPr>
              <w:pStyle w:val="rowtabella0"/>
              <w:jc w:val="center"/>
              <w:rPr>
                <w:color w:val="002060"/>
              </w:rPr>
            </w:pPr>
            <w:r w:rsidRPr="000A1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336F" w14:textId="77777777" w:rsidR="007C6ECE" w:rsidRPr="000A1934" w:rsidRDefault="007C6ECE" w:rsidP="00F9758E">
            <w:pPr>
              <w:pStyle w:val="rowtabella0"/>
              <w:jc w:val="center"/>
              <w:rPr>
                <w:color w:val="002060"/>
              </w:rPr>
            </w:pPr>
            <w:r w:rsidRPr="000A1934">
              <w:rPr>
                <w:color w:val="002060"/>
              </w:rPr>
              <w:t>0</w:t>
            </w:r>
          </w:p>
        </w:tc>
      </w:tr>
      <w:tr w:rsidR="007C6ECE" w:rsidRPr="000A1934" w14:paraId="29551F0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53B60" w14:textId="77777777" w:rsidR="007C6ECE" w:rsidRPr="007C6ECE" w:rsidRDefault="007C6ECE" w:rsidP="00F9758E">
            <w:pPr>
              <w:pStyle w:val="rowtabella0"/>
              <w:rPr>
                <w:color w:val="002060"/>
                <w:lang w:val="es-ES"/>
              </w:rPr>
            </w:pPr>
            <w:r w:rsidRPr="007C6ECE">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3CBB6"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C614"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D99D"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3F8A"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735D"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95A5"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B322"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F12C"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00C50" w14:textId="77777777" w:rsidR="007C6ECE" w:rsidRPr="000A1934" w:rsidRDefault="007C6ECE" w:rsidP="00F9758E">
            <w:pPr>
              <w:pStyle w:val="rowtabella0"/>
              <w:jc w:val="center"/>
              <w:rPr>
                <w:color w:val="002060"/>
              </w:rPr>
            </w:pPr>
            <w:r w:rsidRPr="000A1934">
              <w:rPr>
                <w:color w:val="002060"/>
              </w:rPr>
              <w:t>0</w:t>
            </w:r>
          </w:p>
        </w:tc>
      </w:tr>
      <w:tr w:rsidR="007C6ECE" w:rsidRPr="000A1934" w14:paraId="48C558D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4DBDD" w14:textId="77777777" w:rsidR="007C6ECE" w:rsidRPr="000A1934" w:rsidRDefault="007C6ECE" w:rsidP="00F9758E">
            <w:pPr>
              <w:pStyle w:val="rowtabella0"/>
              <w:rPr>
                <w:color w:val="002060"/>
              </w:rPr>
            </w:pPr>
            <w:r w:rsidRPr="000A1934">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7239"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AC62"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DD81"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76A8"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C7E0"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8A2BC" w14:textId="77777777" w:rsidR="007C6ECE" w:rsidRPr="000A1934" w:rsidRDefault="007C6ECE" w:rsidP="00F9758E">
            <w:pPr>
              <w:pStyle w:val="rowtabella0"/>
              <w:jc w:val="center"/>
              <w:rPr>
                <w:color w:val="002060"/>
              </w:rPr>
            </w:pPr>
            <w:r w:rsidRPr="000A19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DAC7" w14:textId="77777777" w:rsidR="007C6ECE" w:rsidRPr="000A1934" w:rsidRDefault="007C6ECE" w:rsidP="00F9758E">
            <w:pPr>
              <w:pStyle w:val="rowtabella0"/>
              <w:jc w:val="center"/>
              <w:rPr>
                <w:color w:val="002060"/>
              </w:rPr>
            </w:pPr>
            <w:r w:rsidRPr="000A1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E999"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5C3D" w14:textId="77777777" w:rsidR="007C6ECE" w:rsidRPr="000A1934" w:rsidRDefault="007C6ECE" w:rsidP="00F9758E">
            <w:pPr>
              <w:pStyle w:val="rowtabella0"/>
              <w:jc w:val="center"/>
              <w:rPr>
                <w:color w:val="002060"/>
              </w:rPr>
            </w:pPr>
            <w:r w:rsidRPr="000A1934">
              <w:rPr>
                <w:color w:val="002060"/>
              </w:rPr>
              <w:t>0</w:t>
            </w:r>
          </w:p>
        </w:tc>
      </w:tr>
      <w:tr w:rsidR="007C6ECE" w:rsidRPr="000A1934" w14:paraId="760E27B1"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E1149" w14:textId="77777777" w:rsidR="007C6ECE" w:rsidRPr="000A1934" w:rsidRDefault="007C6ECE" w:rsidP="00F9758E">
            <w:pPr>
              <w:pStyle w:val="rowtabella0"/>
              <w:rPr>
                <w:color w:val="002060"/>
              </w:rPr>
            </w:pPr>
            <w:r w:rsidRPr="000A193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0DEA"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8F2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3133"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3D6D"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7EE0"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3005" w14:textId="77777777" w:rsidR="007C6ECE" w:rsidRPr="000A1934" w:rsidRDefault="007C6ECE" w:rsidP="00F9758E">
            <w:pPr>
              <w:pStyle w:val="rowtabella0"/>
              <w:jc w:val="center"/>
              <w:rPr>
                <w:color w:val="002060"/>
              </w:rPr>
            </w:pPr>
            <w:r w:rsidRPr="000A19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DEB9" w14:textId="77777777" w:rsidR="007C6ECE" w:rsidRPr="000A1934" w:rsidRDefault="007C6ECE" w:rsidP="00F9758E">
            <w:pPr>
              <w:pStyle w:val="rowtabella0"/>
              <w:jc w:val="center"/>
              <w:rPr>
                <w:color w:val="002060"/>
              </w:rPr>
            </w:pPr>
            <w:r w:rsidRPr="000A19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2DCE"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266D" w14:textId="77777777" w:rsidR="007C6ECE" w:rsidRPr="000A1934" w:rsidRDefault="007C6ECE" w:rsidP="00F9758E">
            <w:pPr>
              <w:pStyle w:val="rowtabella0"/>
              <w:jc w:val="center"/>
              <w:rPr>
                <w:color w:val="002060"/>
              </w:rPr>
            </w:pPr>
            <w:r w:rsidRPr="000A1934">
              <w:rPr>
                <w:color w:val="002060"/>
              </w:rPr>
              <w:t>0</w:t>
            </w:r>
          </w:p>
        </w:tc>
      </w:tr>
      <w:tr w:rsidR="007C6ECE" w:rsidRPr="000A1934" w14:paraId="7B24B170"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5BA7F" w14:textId="77777777" w:rsidR="007C6ECE" w:rsidRPr="000A1934" w:rsidRDefault="007C6ECE" w:rsidP="00F9758E">
            <w:pPr>
              <w:pStyle w:val="rowtabella0"/>
              <w:rPr>
                <w:color w:val="002060"/>
              </w:rPr>
            </w:pPr>
            <w:r w:rsidRPr="000A193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6418"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AAE8"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57D58"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647F"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3992"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8349"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5B11" w14:textId="77777777" w:rsidR="007C6ECE" w:rsidRPr="000A1934" w:rsidRDefault="007C6ECE" w:rsidP="00F9758E">
            <w:pPr>
              <w:pStyle w:val="rowtabella0"/>
              <w:jc w:val="center"/>
              <w:rPr>
                <w:color w:val="002060"/>
              </w:rPr>
            </w:pPr>
            <w:r w:rsidRPr="000A1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62F4"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2B4C" w14:textId="77777777" w:rsidR="007C6ECE" w:rsidRPr="000A1934" w:rsidRDefault="007C6ECE" w:rsidP="00F9758E">
            <w:pPr>
              <w:pStyle w:val="rowtabella0"/>
              <w:jc w:val="center"/>
              <w:rPr>
                <w:color w:val="002060"/>
              </w:rPr>
            </w:pPr>
            <w:r w:rsidRPr="000A1934">
              <w:rPr>
                <w:color w:val="002060"/>
              </w:rPr>
              <w:t>0</w:t>
            </w:r>
          </w:p>
        </w:tc>
      </w:tr>
      <w:tr w:rsidR="007C6ECE" w:rsidRPr="000A1934" w14:paraId="1B8E34DD"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803AF" w14:textId="77777777" w:rsidR="007C6ECE" w:rsidRPr="000A1934" w:rsidRDefault="007C6ECE" w:rsidP="00F9758E">
            <w:pPr>
              <w:pStyle w:val="rowtabella0"/>
              <w:rPr>
                <w:color w:val="002060"/>
              </w:rPr>
            </w:pPr>
            <w:r w:rsidRPr="000A1934">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1CED"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C8D75"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A7C8"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07B2D"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26D1"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05FB" w14:textId="77777777" w:rsidR="007C6ECE" w:rsidRPr="000A1934" w:rsidRDefault="007C6ECE" w:rsidP="00F9758E">
            <w:pPr>
              <w:pStyle w:val="rowtabella0"/>
              <w:jc w:val="center"/>
              <w:rPr>
                <w:color w:val="002060"/>
              </w:rPr>
            </w:pPr>
            <w:r w:rsidRPr="000A19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A30CB" w14:textId="77777777" w:rsidR="007C6ECE" w:rsidRPr="000A1934" w:rsidRDefault="007C6ECE" w:rsidP="00F9758E">
            <w:pPr>
              <w:pStyle w:val="rowtabella0"/>
              <w:jc w:val="center"/>
              <w:rPr>
                <w:color w:val="002060"/>
              </w:rPr>
            </w:pPr>
            <w:r w:rsidRPr="000A19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EC7F2"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4D7C" w14:textId="77777777" w:rsidR="007C6ECE" w:rsidRPr="000A1934" w:rsidRDefault="007C6ECE" w:rsidP="00F9758E">
            <w:pPr>
              <w:pStyle w:val="rowtabella0"/>
              <w:jc w:val="center"/>
              <w:rPr>
                <w:color w:val="002060"/>
              </w:rPr>
            </w:pPr>
            <w:r w:rsidRPr="000A1934">
              <w:rPr>
                <w:color w:val="002060"/>
              </w:rPr>
              <w:t>0</w:t>
            </w:r>
          </w:p>
        </w:tc>
      </w:tr>
      <w:tr w:rsidR="007C6ECE" w:rsidRPr="000A1934" w14:paraId="131C320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EB935" w14:textId="77777777" w:rsidR="007C6ECE" w:rsidRPr="007C6ECE" w:rsidRDefault="007C6ECE" w:rsidP="00F9758E">
            <w:pPr>
              <w:pStyle w:val="rowtabella0"/>
              <w:rPr>
                <w:color w:val="002060"/>
                <w:lang w:val="es-ES"/>
              </w:rPr>
            </w:pPr>
            <w:r w:rsidRPr="007C6ECE">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0590"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40F4"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89BC"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DAE0"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744F"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9F44"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BFC2" w14:textId="77777777" w:rsidR="007C6ECE" w:rsidRPr="000A1934" w:rsidRDefault="007C6ECE" w:rsidP="00F9758E">
            <w:pPr>
              <w:pStyle w:val="rowtabella0"/>
              <w:jc w:val="center"/>
              <w:rPr>
                <w:color w:val="002060"/>
              </w:rPr>
            </w:pPr>
            <w:r w:rsidRPr="000A19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036F7"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7222" w14:textId="77777777" w:rsidR="007C6ECE" w:rsidRPr="000A1934" w:rsidRDefault="007C6ECE" w:rsidP="00F9758E">
            <w:pPr>
              <w:pStyle w:val="rowtabella0"/>
              <w:jc w:val="center"/>
              <w:rPr>
                <w:color w:val="002060"/>
              </w:rPr>
            </w:pPr>
            <w:r w:rsidRPr="000A1934">
              <w:rPr>
                <w:color w:val="002060"/>
              </w:rPr>
              <w:t>0</w:t>
            </w:r>
          </w:p>
        </w:tc>
      </w:tr>
      <w:tr w:rsidR="007C6ECE" w:rsidRPr="000A1934" w14:paraId="4783D0B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73E49" w14:textId="77777777" w:rsidR="007C6ECE" w:rsidRPr="007C6ECE" w:rsidRDefault="007C6ECE" w:rsidP="00F9758E">
            <w:pPr>
              <w:pStyle w:val="rowtabella0"/>
              <w:rPr>
                <w:color w:val="002060"/>
                <w:lang w:val="es-ES"/>
              </w:rPr>
            </w:pPr>
            <w:r w:rsidRPr="007C6ECE">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3BE6"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EE66"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9A508"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05E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ABF6"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E0ED"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8E6E" w14:textId="77777777" w:rsidR="007C6ECE" w:rsidRPr="000A1934" w:rsidRDefault="007C6ECE" w:rsidP="00F9758E">
            <w:pPr>
              <w:pStyle w:val="rowtabella0"/>
              <w:jc w:val="center"/>
              <w:rPr>
                <w:color w:val="002060"/>
              </w:rPr>
            </w:pPr>
            <w:r w:rsidRPr="000A19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03DA"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79FA2" w14:textId="77777777" w:rsidR="007C6ECE" w:rsidRPr="000A1934" w:rsidRDefault="007C6ECE" w:rsidP="00F9758E">
            <w:pPr>
              <w:pStyle w:val="rowtabella0"/>
              <w:jc w:val="center"/>
              <w:rPr>
                <w:color w:val="002060"/>
              </w:rPr>
            </w:pPr>
            <w:r w:rsidRPr="000A1934">
              <w:rPr>
                <w:color w:val="002060"/>
              </w:rPr>
              <w:t>0</w:t>
            </w:r>
          </w:p>
        </w:tc>
      </w:tr>
      <w:tr w:rsidR="007C6ECE" w:rsidRPr="000A1934" w14:paraId="2FDEF4F5"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B8FB2" w14:textId="77777777" w:rsidR="007C6ECE" w:rsidRPr="000A1934" w:rsidRDefault="007C6ECE" w:rsidP="00F9758E">
            <w:pPr>
              <w:pStyle w:val="rowtabella0"/>
              <w:rPr>
                <w:color w:val="002060"/>
              </w:rPr>
            </w:pPr>
            <w:r w:rsidRPr="000A1934">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5982"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AB2C1"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90D8"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9CB1"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ED46"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4808"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3E30" w14:textId="77777777" w:rsidR="007C6ECE" w:rsidRPr="000A1934" w:rsidRDefault="007C6ECE" w:rsidP="00F9758E">
            <w:pPr>
              <w:pStyle w:val="rowtabella0"/>
              <w:jc w:val="center"/>
              <w:rPr>
                <w:color w:val="002060"/>
              </w:rPr>
            </w:pPr>
            <w:r w:rsidRPr="000A193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84C3" w14:textId="77777777" w:rsidR="007C6ECE" w:rsidRPr="000A1934" w:rsidRDefault="007C6ECE" w:rsidP="00F9758E">
            <w:pPr>
              <w:pStyle w:val="rowtabella0"/>
              <w:jc w:val="center"/>
              <w:rPr>
                <w:color w:val="002060"/>
              </w:rPr>
            </w:pPr>
            <w:r w:rsidRPr="000A19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180F" w14:textId="77777777" w:rsidR="007C6ECE" w:rsidRPr="000A1934" w:rsidRDefault="007C6ECE" w:rsidP="00F9758E">
            <w:pPr>
              <w:pStyle w:val="rowtabella0"/>
              <w:jc w:val="center"/>
              <w:rPr>
                <w:color w:val="002060"/>
              </w:rPr>
            </w:pPr>
            <w:r w:rsidRPr="000A1934">
              <w:rPr>
                <w:color w:val="002060"/>
              </w:rPr>
              <w:t>0</w:t>
            </w:r>
          </w:p>
        </w:tc>
      </w:tr>
      <w:tr w:rsidR="007C6ECE" w:rsidRPr="000A1934" w14:paraId="2ACB975A"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681813" w14:textId="77777777" w:rsidR="007C6ECE" w:rsidRPr="000A1934" w:rsidRDefault="007C6ECE" w:rsidP="00F9758E">
            <w:pPr>
              <w:pStyle w:val="rowtabella0"/>
              <w:rPr>
                <w:color w:val="002060"/>
              </w:rPr>
            </w:pPr>
            <w:r w:rsidRPr="000A1934">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45CE"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2AC74"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EB5F4"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4D58"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24FA"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55FA"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126A" w14:textId="77777777" w:rsidR="007C6ECE" w:rsidRPr="000A1934" w:rsidRDefault="007C6ECE" w:rsidP="00F9758E">
            <w:pPr>
              <w:pStyle w:val="rowtabella0"/>
              <w:jc w:val="center"/>
              <w:rPr>
                <w:color w:val="002060"/>
              </w:rPr>
            </w:pPr>
            <w:r w:rsidRPr="000A1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C4800" w14:textId="77777777" w:rsidR="007C6ECE" w:rsidRPr="000A1934" w:rsidRDefault="007C6ECE" w:rsidP="00F9758E">
            <w:pPr>
              <w:pStyle w:val="rowtabella0"/>
              <w:jc w:val="center"/>
              <w:rPr>
                <w:color w:val="002060"/>
              </w:rPr>
            </w:pPr>
            <w:r w:rsidRPr="000A19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D329" w14:textId="77777777" w:rsidR="007C6ECE" w:rsidRPr="000A1934" w:rsidRDefault="007C6ECE" w:rsidP="00F9758E">
            <w:pPr>
              <w:pStyle w:val="rowtabella0"/>
              <w:jc w:val="center"/>
              <w:rPr>
                <w:color w:val="002060"/>
              </w:rPr>
            </w:pPr>
            <w:r w:rsidRPr="000A1934">
              <w:rPr>
                <w:color w:val="002060"/>
              </w:rPr>
              <w:t>0</w:t>
            </w:r>
          </w:p>
        </w:tc>
      </w:tr>
    </w:tbl>
    <w:p w14:paraId="5F7A1343" w14:textId="77777777" w:rsidR="007C6ECE" w:rsidRPr="00B56D21" w:rsidRDefault="007C6ECE" w:rsidP="007C6ECE">
      <w:pPr>
        <w:pStyle w:val="breakline"/>
        <w:rPr>
          <w:color w:val="002060"/>
        </w:rPr>
      </w:pPr>
    </w:p>
    <w:p w14:paraId="6941DAB0" w14:textId="77777777" w:rsidR="007C6ECE" w:rsidRPr="000A1934" w:rsidRDefault="007C6ECE" w:rsidP="007C6ECE">
      <w:pPr>
        <w:pStyle w:val="titoloprinc0"/>
        <w:rPr>
          <w:color w:val="002060"/>
        </w:rPr>
      </w:pPr>
      <w:r w:rsidRPr="000A1934">
        <w:rPr>
          <w:color w:val="002060"/>
        </w:rPr>
        <w:t>PROGRAMMA GARE</w:t>
      </w:r>
    </w:p>
    <w:p w14:paraId="1E6F7A9D" w14:textId="77777777" w:rsidR="007C6ECE" w:rsidRPr="00B56D21" w:rsidRDefault="007C6ECE" w:rsidP="007C6ECE">
      <w:pPr>
        <w:pStyle w:val="breakline"/>
        <w:rPr>
          <w:color w:val="002060"/>
        </w:rPr>
      </w:pPr>
    </w:p>
    <w:p w14:paraId="35BFA95C" w14:textId="77777777" w:rsidR="007C6ECE" w:rsidRPr="00B56D21" w:rsidRDefault="007C6ECE" w:rsidP="007C6ECE">
      <w:pPr>
        <w:pStyle w:val="sottotitolocampionato10"/>
        <w:rPr>
          <w:color w:val="002060"/>
        </w:rPr>
      </w:pPr>
      <w:r w:rsidRPr="00B56D21">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6"/>
        <w:gridCol w:w="1560"/>
        <w:gridCol w:w="1548"/>
      </w:tblGrid>
      <w:tr w:rsidR="007C6ECE" w:rsidRPr="00B56D21" w14:paraId="345702B8"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0FD79"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8D6A3"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F039"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29FB6"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5DD42"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62C82"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630B1"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23D74E73" w14:textId="77777777" w:rsidTr="00F9758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100F9C" w14:textId="77777777" w:rsidR="007C6ECE" w:rsidRPr="00B56D21" w:rsidRDefault="007C6ECE" w:rsidP="00F9758E">
            <w:pPr>
              <w:pStyle w:val="rowtabella0"/>
              <w:rPr>
                <w:color w:val="002060"/>
              </w:rPr>
            </w:pPr>
            <w:r w:rsidRPr="00B56D21">
              <w:rPr>
                <w:color w:val="002060"/>
              </w:rPr>
              <w:t>FUTSAL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38114" w14:textId="77777777" w:rsidR="007C6ECE" w:rsidRPr="00B56D21" w:rsidRDefault="007C6ECE" w:rsidP="00F9758E">
            <w:pPr>
              <w:pStyle w:val="rowtabella0"/>
              <w:rPr>
                <w:color w:val="002060"/>
              </w:rPr>
            </w:pPr>
            <w:r w:rsidRPr="00B56D21">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EBB8F3" w14:textId="77777777" w:rsidR="007C6ECE" w:rsidRPr="00B56D21" w:rsidRDefault="007C6ECE" w:rsidP="00F9758E">
            <w:pPr>
              <w:pStyle w:val="rowtabella0"/>
              <w:jc w:val="center"/>
              <w:rPr>
                <w:color w:val="002060"/>
              </w:rPr>
            </w:pPr>
            <w:r w:rsidRPr="00B56D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33691" w14:textId="77777777" w:rsidR="007C6ECE" w:rsidRPr="00B56D21" w:rsidRDefault="007C6ECE" w:rsidP="00F9758E">
            <w:pPr>
              <w:pStyle w:val="rowtabella0"/>
              <w:rPr>
                <w:color w:val="002060"/>
              </w:rPr>
            </w:pPr>
            <w:r w:rsidRPr="00B56D21">
              <w:rPr>
                <w:color w:val="002060"/>
              </w:rPr>
              <w:t>18/01/2023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F12EEC" w14:textId="77777777" w:rsidR="007C6ECE" w:rsidRPr="00B56D21" w:rsidRDefault="007C6ECE" w:rsidP="00F9758E">
            <w:pPr>
              <w:pStyle w:val="rowtabella0"/>
              <w:rPr>
                <w:color w:val="002060"/>
              </w:rPr>
            </w:pPr>
            <w:r w:rsidRPr="00B56D21">
              <w:rPr>
                <w:color w:val="002060"/>
              </w:rPr>
              <w:t>5079 PALLONE GEODETICO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A1C9D5" w14:textId="77777777" w:rsidR="007C6ECE" w:rsidRPr="00B56D21" w:rsidRDefault="007C6ECE" w:rsidP="00F9758E">
            <w:pPr>
              <w:pStyle w:val="rowtabella0"/>
              <w:rPr>
                <w:color w:val="002060"/>
              </w:rPr>
            </w:pPr>
            <w:r w:rsidRPr="00B56D21">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8CFC4" w14:textId="77777777" w:rsidR="007C6ECE" w:rsidRPr="00B56D21" w:rsidRDefault="007C6ECE" w:rsidP="00F9758E">
            <w:pPr>
              <w:pStyle w:val="rowtabella0"/>
              <w:rPr>
                <w:color w:val="002060"/>
              </w:rPr>
            </w:pPr>
            <w:r w:rsidRPr="00B56D21">
              <w:rPr>
                <w:color w:val="002060"/>
              </w:rPr>
              <w:t>VIA GHANDI - FRAZ. CROCETTE</w:t>
            </w:r>
          </w:p>
        </w:tc>
      </w:tr>
    </w:tbl>
    <w:p w14:paraId="15E946C1" w14:textId="77777777" w:rsidR="007C6ECE" w:rsidRPr="000A1934" w:rsidRDefault="007C6ECE" w:rsidP="007C6ECE">
      <w:pPr>
        <w:pStyle w:val="breakline"/>
        <w:rPr>
          <w:rFonts w:eastAsiaTheme="minorEastAsia"/>
          <w:color w:val="002060"/>
        </w:rPr>
      </w:pPr>
    </w:p>
    <w:p w14:paraId="314C1DB3" w14:textId="77777777" w:rsidR="007C6ECE" w:rsidRPr="000A1934" w:rsidRDefault="007C6ECE" w:rsidP="007C6ECE">
      <w:pPr>
        <w:pStyle w:val="breakline"/>
        <w:rPr>
          <w:color w:val="002060"/>
        </w:rPr>
      </w:pPr>
    </w:p>
    <w:p w14:paraId="501C2FB9" w14:textId="77777777" w:rsidR="007C6ECE" w:rsidRPr="000A1934" w:rsidRDefault="007C6ECE" w:rsidP="007C6ECE">
      <w:pPr>
        <w:pStyle w:val="titolocampionato0"/>
        <w:shd w:val="clear" w:color="auto" w:fill="CCCCCC"/>
        <w:spacing w:before="80" w:after="40"/>
        <w:rPr>
          <w:color w:val="002060"/>
        </w:rPr>
      </w:pPr>
      <w:r w:rsidRPr="000A1934">
        <w:rPr>
          <w:color w:val="002060"/>
        </w:rPr>
        <w:t>REGIONALE CALCIO A 5 FEMMINILE</w:t>
      </w:r>
    </w:p>
    <w:p w14:paraId="645FA1EC" w14:textId="77777777" w:rsidR="007C6ECE" w:rsidRPr="000A1934" w:rsidRDefault="007C6ECE" w:rsidP="007C6ECE">
      <w:pPr>
        <w:pStyle w:val="titoloprinc0"/>
        <w:rPr>
          <w:color w:val="002060"/>
        </w:rPr>
      </w:pPr>
      <w:r w:rsidRPr="000A1934">
        <w:rPr>
          <w:color w:val="002060"/>
        </w:rPr>
        <w:t>RISULTATI</w:t>
      </w:r>
    </w:p>
    <w:p w14:paraId="43D3D325" w14:textId="77777777" w:rsidR="007C6ECE" w:rsidRPr="000A1934" w:rsidRDefault="007C6ECE" w:rsidP="007C6ECE">
      <w:pPr>
        <w:pStyle w:val="breakline"/>
        <w:rPr>
          <w:color w:val="002060"/>
        </w:rPr>
      </w:pPr>
    </w:p>
    <w:p w14:paraId="3058084F" w14:textId="77777777" w:rsidR="007C6ECE" w:rsidRPr="000A1934" w:rsidRDefault="007C6ECE" w:rsidP="007C6ECE">
      <w:pPr>
        <w:pStyle w:val="sottotitolocampionato10"/>
        <w:rPr>
          <w:color w:val="002060"/>
        </w:rPr>
      </w:pPr>
      <w:r w:rsidRPr="000A1934">
        <w:rPr>
          <w:color w:val="002060"/>
        </w:rPr>
        <w:t>RISULTATI UFFICIALI GARE DEL 07/01/2023</w:t>
      </w:r>
    </w:p>
    <w:p w14:paraId="3C439EAF" w14:textId="77777777" w:rsidR="007C6ECE" w:rsidRPr="007C6ECE" w:rsidRDefault="007C6ECE" w:rsidP="007C6ECE">
      <w:pPr>
        <w:pStyle w:val="sottotitolocampionato20"/>
        <w:spacing w:before="0" w:beforeAutospacing="0" w:after="0" w:afterAutospacing="0"/>
        <w:rPr>
          <w:rFonts w:ascii="Arial" w:hAnsi="Arial" w:cs="Arial"/>
          <w:color w:val="002060"/>
          <w:sz w:val="20"/>
          <w:szCs w:val="20"/>
        </w:rPr>
      </w:pPr>
      <w:r w:rsidRPr="007C6ECE">
        <w:rPr>
          <w:rFonts w:ascii="Arial" w:hAnsi="Arial" w:cs="Arial"/>
          <w:color w:val="002060"/>
          <w:sz w:val="20"/>
          <w:szCs w:val="20"/>
        </w:rPr>
        <w:t>Si trascrivono qui di seguito i risultati ufficiali delle gare disputate</w:t>
      </w:r>
    </w:p>
    <w:p w14:paraId="092B6D34" w14:textId="77777777" w:rsidR="007C6ECE" w:rsidRPr="000A1934" w:rsidRDefault="007C6ECE" w:rsidP="007C6EC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6ECE" w:rsidRPr="000A1934" w14:paraId="230A4BD4" w14:textId="77777777" w:rsidTr="00F9758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6ECE" w:rsidRPr="000A1934" w14:paraId="12DAB6ED" w14:textId="77777777" w:rsidTr="00F9758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91E42" w14:textId="77777777" w:rsidR="007C6ECE" w:rsidRPr="000A1934" w:rsidRDefault="007C6ECE" w:rsidP="00F9758E">
                  <w:pPr>
                    <w:pStyle w:val="headertabella0"/>
                    <w:rPr>
                      <w:color w:val="002060"/>
                    </w:rPr>
                  </w:pPr>
                  <w:r w:rsidRPr="000A1934">
                    <w:rPr>
                      <w:color w:val="002060"/>
                    </w:rPr>
                    <w:t>GIRONE A - 7 Giornata - A</w:t>
                  </w:r>
                </w:p>
              </w:tc>
            </w:tr>
            <w:tr w:rsidR="007C6ECE" w:rsidRPr="000A1934" w14:paraId="68FDBEA2" w14:textId="77777777" w:rsidTr="00F9758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8599E" w14:textId="77777777" w:rsidR="007C6ECE" w:rsidRPr="000A1934" w:rsidRDefault="007C6ECE" w:rsidP="00F9758E">
                  <w:pPr>
                    <w:pStyle w:val="rowtabella0"/>
                    <w:rPr>
                      <w:color w:val="002060"/>
                    </w:rPr>
                  </w:pPr>
                  <w:r w:rsidRPr="000A1934">
                    <w:rPr>
                      <w:color w:val="002060"/>
                    </w:rPr>
                    <w:t>ALMAJUVENTUS FANO1906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2F317" w14:textId="77777777" w:rsidR="007C6ECE" w:rsidRPr="000A1934" w:rsidRDefault="007C6ECE" w:rsidP="00F9758E">
                  <w:pPr>
                    <w:pStyle w:val="rowtabella0"/>
                    <w:rPr>
                      <w:color w:val="002060"/>
                    </w:rPr>
                  </w:pPr>
                  <w:r w:rsidRPr="000A1934">
                    <w:rPr>
                      <w:color w:val="002060"/>
                    </w:rPr>
                    <w:t xml:space="preserve">- </w:t>
                  </w:r>
                  <w:proofErr w:type="gramStart"/>
                  <w:r w:rsidRPr="000A1934">
                    <w:rPr>
                      <w:color w:val="002060"/>
                    </w:rPr>
                    <w:t>U.MANDOLESI</w:t>
                  </w:r>
                  <w:proofErr w:type="gramEnd"/>
                  <w:r w:rsidRPr="000A1934">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49A64" w14:textId="77777777" w:rsidR="007C6ECE" w:rsidRPr="000A1934" w:rsidRDefault="007C6ECE" w:rsidP="00F9758E">
                  <w:pPr>
                    <w:pStyle w:val="rowtabella0"/>
                    <w:jc w:val="center"/>
                    <w:rPr>
                      <w:color w:val="002060"/>
                    </w:rPr>
                  </w:pPr>
                  <w:r w:rsidRPr="000A1934">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3AA6C" w14:textId="77777777" w:rsidR="007C6ECE" w:rsidRPr="000A1934" w:rsidRDefault="007C6ECE" w:rsidP="00F9758E">
                  <w:pPr>
                    <w:pStyle w:val="rowtabella0"/>
                    <w:jc w:val="center"/>
                    <w:rPr>
                      <w:color w:val="002060"/>
                    </w:rPr>
                  </w:pPr>
                  <w:r w:rsidRPr="000A1934">
                    <w:rPr>
                      <w:color w:val="002060"/>
                    </w:rPr>
                    <w:t> </w:t>
                  </w:r>
                </w:p>
              </w:tc>
            </w:tr>
            <w:tr w:rsidR="007C6ECE" w:rsidRPr="000A1934" w14:paraId="590D8720" w14:textId="77777777" w:rsidTr="00F9758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873F0A" w14:textId="77777777" w:rsidR="007C6ECE" w:rsidRPr="000A1934" w:rsidRDefault="007C6ECE" w:rsidP="00F9758E">
                  <w:pPr>
                    <w:pStyle w:val="rowtabella0"/>
                    <w:rPr>
                      <w:color w:val="002060"/>
                    </w:rPr>
                  </w:pPr>
                  <w:r w:rsidRPr="000A1934">
                    <w:rPr>
                      <w:color w:val="002060"/>
                    </w:rPr>
                    <w:t>(1)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8A5BF2" w14:textId="77777777" w:rsidR="007C6ECE" w:rsidRPr="000A1934" w:rsidRDefault="007C6ECE" w:rsidP="00F9758E">
                  <w:pPr>
                    <w:pStyle w:val="rowtabella0"/>
                    <w:rPr>
                      <w:color w:val="002060"/>
                    </w:rPr>
                  </w:pPr>
                  <w:r w:rsidRPr="000A1934">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F60950" w14:textId="77777777" w:rsidR="007C6ECE" w:rsidRPr="000A1934" w:rsidRDefault="007C6ECE" w:rsidP="00F9758E">
                  <w:pPr>
                    <w:pStyle w:val="rowtabella0"/>
                    <w:jc w:val="center"/>
                    <w:rPr>
                      <w:color w:val="002060"/>
                    </w:rPr>
                  </w:pPr>
                  <w:r w:rsidRPr="000A1934">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016F4" w14:textId="77777777" w:rsidR="007C6ECE" w:rsidRPr="000A1934" w:rsidRDefault="007C6ECE" w:rsidP="00F9758E">
                  <w:pPr>
                    <w:pStyle w:val="rowtabella0"/>
                    <w:jc w:val="center"/>
                    <w:rPr>
                      <w:color w:val="002060"/>
                    </w:rPr>
                  </w:pPr>
                  <w:r w:rsidRPr="000A1934">
                    <w:rPr>
                      <w:color w:val="002060"/>
                    </w:rPr>
                    <w:t> </w:t>
                  </w:r>
                </w:p>
              </w:tc>
            </w:tr>
            <w:tr w:rsidR="007C6ECE" w:rsidRPr="000A1934" w14:paraId="6E07BB64" w14:textId="77777777" w:rsidTr="00F9758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05B375" w14:textId="77777777" w:rsidR="007C6ECE" w:rsidRPr="000A1934" w:rsidRDefault="007C6ECE" w:rsidP="00F9758E">
                  <w:pPr>
                    <w:pStyle w:val="rowtabella0"/>
                    <w:rPr>
                      <w:color w:val="002060"/>
                    </w:rPr>
                  </w:pPr>
                  <w:r w:rsidRPr="000A1934">
                    <w:rPr>
                      <w:color w:val="002060"/>
                    </w:rPr>
                    <w:t>(2)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C291BB" w14:textId="77777777" w:rsidR="007C6ECE" w:rsidRPr="000A1934" w:rsidRDefault="007C6ECE" w:rsidP="00F9758E">
                  <w:pPr>
                    <w:pStyle w:val="rowtabella0"/>
                    <w:rPr>
                      <w:color w:val="002060"/>
                    </w:rPr>
                  </w:pPr>
                  <w:r w:rsidRPr="000A1934">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5D8116" w14:textId="77777777" w:rsidR="007C6ECE" w:rsidRPr="000A1934" w:rsidRDefault="007C6ECE" w:rsidP="00F9758E">
                  <w:pPr>
                    <w:pStyle w:val="rowtabella0"/>
                    <w:jc w:val="center"/>
                    <w:rPr>
                      <w:color w:val="002060"/>
                    </w:rPr>
                  </w:pPr>
                  <w:r w:rsidRPr="000A193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2DEDC7" w14:textId="77777777" w:rsidR="007C6ECE" w:rsidRPr="000A1934" w:rsidRDefault="007C6ECE" w:rsidP="00F9758E">
                  <w:pPr>
                    <w:pStyle w:val="rowtabella0"/>
                    <w:jc w:val="center"/>
                    <w:rPr>
                      <w:color w:val="002060"/>
                    </w:rPr>
                  </w:pPr>
                  <w:r w:rsidRPr="000A1934">
                    <w:rPr>
                      <w:color w:val="002060"/>
                    </w:rPr>
                    <w:t> </w:t>
                  </w:r>
                </w:p>
              </w:tc>
            </w:tr>
            <w:tr w:rsidR="007C6ECE" w:rsidRPr="000A1934" w14:paraId="4A8073B8" w14:textId="77777777" w:rsidTr="00F9758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ACCBD6" w14:textId="77777777" w:rsidR="007C6ECE" w:rsidRPr="000A1934" w:rsidRDefault="007C6ECE" w:rsidP="00F9758E">
                  <w:pPr>
                    <w:pStyle w:val="rowtabella0"/>
                    <w:rPr>
                      <w:color w:val="002060"/>
                    </w:rPr>
                  </w:pPr>
                  <w:r w:rsidRPr="000A1934">
                    <w:rPr>
                      <w:color w:val="002060"/>
                    </w:rPr>
                    <w:t>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14A8C9" w14:textId="77777777" w:rsidR="007C6ECE" w:rsidRPr="000A1934" w:rsidRDefault="007C6ECE" w:rsidP="00F9758E">
                  <w:pPr>
                    <w:pStyle w:val="rowtabella0"/>
                    <w:rPr>
                      <w:color w:val="002060"/>
                    </w:rPr>
                  </w:pPr>
                  <w:r w:rsidRPr="000A1934">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9BEAE7" w14:textId="77777777" w:rsidR="007C6ECE" w:rsidRPr="000A1934" w:rsidRDefault="007C6ECE" w:rsidP="00F9758E">
                  <w:pPr>
                    <w:pStyle w:val="rowtabella0"/>
                    <w:jc w:val="center"/>
                    <w:rPr>
                      <w:color w:val="002060"/>
                    </w:rPr>
                  </w:pPr>
                  <w:r w:rsidRPr="000A1934">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8F8F7D" w14:textId="77777777" w:rsidR="007C6ECE" w:rsidRPr="000A1934" w:rsidRDefault="007C6ECE" w:rsidP="00F9758E">
                  <w:pPr>
                    <w:pStyle w:val="rowtabella0"/>
                    <w:jc w:val="center"/>
                    <w:rPr>
                      <w:color w:val="002060"/>
                    </w:rPr>
                  </w:pPr>
                  <w:r w:rsidRPr="000A1934">
                    <w:rPr>
                      <w:color w:val="002060"/>
                    </w:rPr>
                    <w:t> </w:t>
                  </w:r>
                </w:p>
              </w:tc>
            </w:tr>
            <w:tr w:rsidR="007C6ECE" w:rsidRPr="000A1934" w14:paraId="18757BF8" w14:textId="77777777" w:rsidTr="00F9758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E4345C" w14:textId="77777777" w:rsidR="007C6ECE" w:rsidRPr="000A1934" w:rsidRDefault="007C6ECE" w:rsidP="00F9758E">
                  <w:pPr>
                    <w:pStyle w:val="rowtabella0"/>
                    <w:rPr>
                      <w:color w:val="002060"/>
                    </w:rPr>
                  </w:pPr>
                  <w:r w:rsidRPr="000A1934">
                    <w:rPr>
                      <w:color w:val="002060"/>
                    </w:rPr>
                    <w:t>(3)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97116" w14:textId="77777777" w:rsidR="007C6ECE" w:rsidRPr="000A1934" w:rsidRDefault="007C6ECE" w:rsidP="00F9758E">
                  <w:pPr>
                    <w:pStyle w:val="rowtabella0"/>
                    <w:rPr>
                      <w:color w:val="002060"/>
                    </w:rPr>
                  </w:pPr>
                  <w:r w:rsidRPr="000A1934">
                    <w:rPr>
                      <w:color w:val="002060"/>
                    </w:rPr>
                    <w:t>- BOCCIOFILA MONTEFANESE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40D4A" w14:textId="77777777" w:rsidR="007C6ECE" w:rsidRPr="000A1934" w:rsidRDefault="007C6ECE" w:rsidP="00F9758E">
                  <w:pPr>
                    <w:pStyle w:val="rowtabella0"/>
                    <w:jc w:val="center"/>
                    <w:rPr>
                      <w:color w:val="002060"/>
                    </w:rPr>
                  </w:pPr>
                  <w:r w:rsidRPr="000A1934">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EC7D8" w14:textId="77777777" w:rsidR="007C6ECE" w:rsidRPr="000A1934" w:rsidRDefault="007C6ECE" w:rsidP="00F9758E">
                  <w:pPr>
                    <w:pStyle w:val="rowtabella0"/>
                    <w:jc w:val="center"/>
                    <w:rPr>
                      <w:color w:val="002060"/>
                    </w:rPr>
                  </w:pPr>
                  <w:r w:rsidRPr="000A1934">
                    <w:rPr>
                      <w:color w:val="002060"/>
                    </w:rPr>
                    <w:t> </w:t>
                  </w:r>
                </w:p>
              </w:tc>
            </w:tr>
            <w:tr w:rsidR="007C6ECE" w:rsidRPr="000A1934" w14:paraId="18066F9E" w14:textId="77777777" w:rsidTr="00F9758E">
              <w:tc>
                <w:tcPr>
                  <w:tcW w:w="4700" w:type="dxa"/>
                  <w:gridSpan w:val="4"/>
                  <w:tcBorders>
                    <w:top w:val="nil"/>
                    <w:left w:val="nil"/>
                    <w:bottom w:val="nil"/>
                    <w:right w:val="nil"/>
                  </w:tcBorders>
                  <w:tcMar>
                    <w:top w:w="20" w:type="dxa"/>
                    <w:left w:w="20" w:type="dxa"/>
                    <w:bottom w:w="20" w:type="dxa"/>
                    <w:right w:w="20" w:type="dxa"/>
                  </w:tcMar>
                  <w:vAlign w:val="center"/>
                  <w:hideMark/>
                </w:tcPr>
                <w:p w14:paraId="6E218C0B" w14:textId="77777777" w:rsidR="007C6ECE" w:rsidRPr="000A1934" w:rsidRDefault="007C6ECE" w:rsidP="00F9758E">
                  <w:pPr>
                    <w:pStyle w:val="rowtabella0"/>
                    <w:rPr>
                      <w:color w:val="002060"/>
                    </w:rPr>
                  </w:pPr>
                  <w:r w:rsidRPr="000A1934">
                    <w:rPr>
                      <w:color w:val="002060"/>
                    </w:rPr>
                    <w:t>(1) - disputata il 08/01/2023</w:t>
                  </w:r>
                </w:p>
              </w:tc>
            </w:tr>
            <w:tr w:rsidR="007C6ECE" w:rsidRPr="000A1934" w14:paraId="4FE9B8E7" w14:textId="77777777" w:rsidTr="00F9758E">
              <w:tc>
                <w:tcPr>
                  <w:tcW w:w="4700" w:type="dxa"/>
                  <w:gridSpan w:val="4"/>
                  <w:tcBorders>
                    <w:top w:val="nil"/>
                    <w:left w:val="nil"/>
                    <w:bottom w:val="nil"/>
                    <w:right w:val="nil"/>
                  </w:tcBorders>
                  <w:tcMar>
                    <w:top w:w="20" w:type="dxa"/>
                    <w:left w:w="20" w:type="dxa"/>
                    <w:bottom w:w="20" w:type="dxa"/>
                    <w:right w:w="20" w:type="dxa"/>
                  </w:tcMar>
                  <w:vAlign w:val="center"/>
                  <w:hideMark/>
                </w:tcPr>
                <w:p w14:paraId="49F4D059" w14:textId="77777777" w:rsidR="007C6ECE" w:rsidRPr="000A1934" w:rsidRDefault="007C6ECE" w:rsidP="00F9758E">
                  <w:pPr>
                    <w:pStyle w:val="rowtabella0"/>
                    <w:rPr>
                      <w:color w:val="002060"/>
                    </w:rPr>
                  </w:pPr>
                  <w:r w:rsidRPr="000A1934">
                    <w:rPr>
                      <w:color w:val="002060"/>
                    </w:rPr>
                    <w:t>(2) - disputata il 10/01/2023</w:t>
                  </w:r>
                </w:p>
              </w:tc>
            </w:tr>
            <w:tr w:rsidR="007C6ECE" w:rsidRPr="000A1934" w14:paraId="1B62CC07" w14:textId="77777777" w:rsidTr="00F9758E">
              <w:tc>
                <w:tcPr>
                  <w:tcW w:w="4700" w:type="dxa"/>
                  <w:gridSpan w:val="4"/>
                  <w:tcBorders>
                    <w:top w:val="nil"/>
                    <w:left w:val="nil"/>
                    <w:bottom w:val="nil"/>
                    <w:right w:val="nil"/>
                  </w:tcBorders>
                  <w:tcMar>
                    <w:top w:w="20" w:type="dxa"/>
                    <w:left w:w="20" w:type="dxa"/>
                    <w:bottom w:w="20" w:type="dxa"/>
                    <w:right w:w="20" w:type="dxa"/>
                  </w:tcMar>
                  <w:vAlign w:val="center"/>
                  <w:hideMark/>
                </w:tcPr>
                <w:p w14:paraId="54675633" w14:textId="77777777" w:rsidR="007C6ECE" w:rsidRPr="000A1934" w:rsidRDefault="007C6ECE" w:rsidP="00F9758E">
                  <w:pPr>
                    <w:pStyle w:val="rowtabella0"/>
                    <w:rPr>
                      <w:color w:val="002060"/>
                    </w:rPr>
                  </w:pPr>
                  <w:r w:rsidRPr="000A1934">
                    <w:rPr>
                      <w:color w:val="002060"/>
                    </w:rPr>
                    <w:t>(3) - disputata il 06/01/2023</w:t>
                  </w:r>
                </w:p>
              </w:tc>
            </w:tr>
          </w:tbl>
          <w:p w14:paraId="3839F8CB" w14:textId="77777777" w:rsidR="007C6ECE" w:rsidRPr="000A1934" w:rsidRDefault="007C6ECE" w:rsidP="00F9758E">
            <w:pPr>
              <w:rPr>
                <w:color w:val="002060"/>
              </w:rPr>
            </w:pPr>
          </w:p>
        </w:tc>
      </w:tr>
    </w:tbl>
    <w:p w14:paraId="5D0BD3D0" w14:textId="77777777" w:rsidR="007C6ECE" w:rsidRPr="000A1934" w:rsidRDefault="007C6ECE" w:rsidP="007C6ECE">
      <w:pPr>
        <w:pStyle w:val="breakline"/>
        <w:rPr>
          <w:color w:val="002060"/>
        </w:rPr>
      </w:pPr>
    </w:p>
    <w:p w14:paraId="29C9BD90" w14:textId="77777777" w:rsidR="007C6ECE" w:rsidRPr="000A1934" w:rsidRDefault="007C6ECE" w:rsidP="007C6ECE">
      <w:pPr>
        <w:pStyle w:val="titoloprinc0"/>
        <w:rPr>
          <w:color w:val="002060"/>
        </w:rPr>
      </w:pPr>
      <w:r w:rsidRPr="000A1934">
        <w:rPr>
          <w:color w:val="002060"/>
        </w:rPr>
        <w:t>GIUDICE SPORTIVO</w:t>
      </w:r>
    </w:p>
    <w:p w14:paraId="3B79FF7A" w14:textId="064661F4" w:rsidR="007C6ECE" w:rsidRPr="000A1934" w:rsidRDefault="007C6ECE" w:rsidP="007C6ECE">
      <w:pPr>
        <w:pStyle w:val="diffida"/>
        <w:rPr>
          <w:color w:val="002060"/>
        </w:rPr>
      </w:pPr>
      <w:r w:rsidRPr="000A1934">
        <w:rPr>
          <w:color w:val="002060"/>
        </w:rPr>
        <w:t>Il Giudice Sportivo Avv. Agnese Lazzaretti, con l'assistenza del segretario Angelo Castellana, nella seduta del 1</w:t>
      </w:r>
      <w:r>
        <w:rPr>
          <w:color w:val="002060"/>
        </w:rPr>
        <w:t>1</w:t>
      </w:r>
      <w:r w:rsidRPr="000A1934">
        <w:rPr>
          <w:color w:val="002060"/>
        </w:rPr>
        <w:t>/01/2023, ha adottato le decisioni che di seguito integralmente si riportano:</w:t>
      </w:r>
    </w:p>
    <w:p w14:paraId="524AADB5" w14:textId="77777777" w:rsidR="007C6ECE" w:rsidRPr="000A1934" w:rsidRDefault="007C6ECE" w:rsidP="007C6ECE">
      <w:pPr>
        <w:pStyle w:val="titolo10"/>
        <w:rPr>
          <w:color w:val="002060"/>
        </w:rPr>
      </w:pPr>
      <w:r w:rsidRPr="000A1934">
        <w:rPr>
          <w:color w:val="002060"/>
        </w:rPr>
        <w:lastRenderedPageBreak/>
        <w:t xml:space="preserve">GARE DEL 7/ 1/2023 </w:t>
      </w:r>
    </w:p>
    <w:p w14:paraId="15F6D00C" w14:textId="77777777" w:rsidR="007C6ECE" w:rsidRPr="000A1934" w:rsidRDefault="007C6ECE" w:rsidP="007C6ECE">
      <w:pPr>
        <w:pStyle w:val="titolo7a"/>
        <w:rPr>
          <w:color w:val="002060"/>
        </w:rPr>
      </w:pPr>
      <w:r w:rsidRPr="000A1934">
        <w:rPr>
          <w:color w:val="002060"/>
        </w:rPr>
        <w:t xml:space="preserve">PROVVEDIMENTI DISCIPLINARI </w:t>
      </w:r>
    </w:p>
    <w:p w14:paraId="3898274A" w14:textId="77777777" w:rsidR="007C6ECE" w:rsidRPr="000A1934" w:rsidRDefault="007C6ECE" w:rsidP="007C6ECE">
      <w:pPr>
        <w:pStyle w:val="titolo7b0"/>
        <w:rPr>
          <w:color w:val="002060"/>
        </w:rPr>
      </w:pPr>
      <w:r w:rsidRPr="000A1934">
        <w:rPr>
          <w:color w:val="002060"/>
        </w:rPr>
        <w:t xml:space="preserve">In base alle risultanze degli atti ufficiali sono state deliberate le seguenti sanzioni disciplinari. </w:t>
      </w:r>
    </w:p>
    <w:p w14:paraId="40280DEF" w14:textId="77777777" w:rsidR="007C6ECE" w:rsidRPr="000A1934" w:rsidRDefault="007C6ECE" w:rsidP="007C6ECE">
      <w:pPr>
        <w:pStyle w:val="titolo30"/>
        <w:rPr>
          <w:color w:val="002060"/>
        </w:rPr>
      </w:pPr>
      <w:r w:rsidRPr="000A1934">
        <w:rPr>
          <w:color w:val="002060"/>
        </w:rPr>
        <w:t xml:space="preserve">ALLENATORI </w:t>
      </w:r>
    </w:p>
    <w:p w14:paraId="5BAB71AC" w14:textId="77777777" w:rsidR="007C6ECE" w:rsidRPr="000A1934" w:rsidRDefault="007C6ECE" w:rsidP="007C6ECE">
      <w:pPr>
        <w:pStyle w:val="titolo20"/>
        <w:rPr>
          <w:color w:val="002060"/>
        </w:rPr>
      </w:pPr>
      <w:r w:rsidRPr="000A19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6ECE" w:rsidRPr="000A1934" w14:paraId="080440CF" w14:textId="77777777" w:rsidTr="00F9758E">
        <w:tc>
          <w:tcPr>
            <w:tcW w:w="2200" w:type="dxa"/>
            <w:tcMar>
              <w:top w:w="20" w:type="dxa"/>
              <w:left w:w="20" w:type="dxa"/>
              <w:bottom w:w="20" w:type="dxa"/>
              <w:right w:w="20" w:type="dxa"/>
            </w:tcMar>
            <w:vAlign w:val="center"/>
            <w:hideMark/>
          </w:tcPr>
          <w:p w14:paraId="5B34CA3F" w14:textId="77777777" w:rsidR="007C6ECE" w:rsidRPr="000A1934" w:rsidRDefault="007C6ECE" w:rsidP="00F9758E">
            <w:pPr>
              <w:pStyle w:val="movimento"/>
              <w:rPr>
                <w:color w:val="002060"/>
              </w:rPr>
            </w:pPr>
            <w:r w:rsidRPr="000A1934">
              <w:rPr>
                <w:color w:val="002060"/>
              </w:rPr>
              <w:t>SCARPELLINI ROBERTO</w:t>
            </w:r>
          </w:p>
        </w:tc>
        <w:tc>
          <w:tcPr>
            <w:tcW w:w="2200" w:type="dxa"/>
            <w:tcMar>
              <w:top w:w="20" w:type="dxa"/>
              <w:left w:w="20" w:type="dxa"/>
              <w:bottom w:w="20" w:type="dxa"/>
              <w:right w:w="20" w:type="dxa"/>
            </w:tcMar>
            <w:vAlign w:val="center"/>
            <w:hideMark/>
          </w:tcPr>
          <w:p w14:paraId="133FA8E8" w14:textId="77777777" w:rsidR="007C6ECE" w:rsidRPr="000A1934" w:rsidRDefault="007C6ECE" w:rsidP="00F9758E">
            <w:pPr>
              <w:pStyle w:val="movimento2"/>
              <w:rPr>
                <w:color w:val="002060"/>
              </w:rPr>
            </w:pPr>
            <w:r w:rsidRPr="000A1934">
              <w:rPr>
                <w:color w:val="002060"/>
              </w:rPr>
              <w:t xml:space="preserve">(ALMAJUVENTUS FANO1906 SRL) </w:t>
            </w:r>
          </w:p>
        </w:tc>
        <w:tc>
          <w:tcPr>
            <w:tcW w:w="800" w:type="dxa"/>
            <w:tcMar>
              <w:top w:w="20" w:type="dxa"/>
              <w:left w:w="20" w:type="dxa"/>
              <w:bottom w:w="20" w:type="dxa"/>
              <w:right w:w="20" w:type="dxa"/>
            </w:tcMar>
            <w:vAlign w:val="center"/>
            <w:hideMark/>
          </w:tcPr>
          <w:p w14:paraId="0C3F93D7" w14:textId="77777777" w:rsidR="007C6ECE" w:rsidRPr="000A1934" w:rsidRDefault="007C6ECE" w:rsidP="00F9758E">
            <w:pPr>
              <w:pStyle w:val="movimento"/>
              <w:rPr>
                <w:color w:val="002060"/>
              </w:rPr>
            </w:pPr>
            <w:r w:rsidRPr="000A1934">
              <w:rPr>
                <w:color w:val="002060"/>
              </w:rPr>
              <w:t> </w:t>
            </w:r>
          </w:p>
        </w:tc>
        <w:tc>
          <w:tcPr>
            <w:tcW w:w="2200" w:type="dxa"/>
            <w:tcMar>
              <w:top w:w="20" w:type="dxa"/>
              <w:left w:w="20" w:type="dxa"/>
              <w:bottom w:w="20" w:type="dxa"/>
              <w:right w:w="20" w:type="dxa"/>
            </w:tcMar>
            <w:vAlign w:val="center"/>
            <w:hideMark/>
          </w:tcPr>
          <w:p w14:paraId="7E17647C" w14:textId="77777777" w:rsidR="007C6ECE" w:rsidRPr="000A1934" w:rsidRDefault="007C6ECE" w:rsidP="00F9758E">
            <w:pPr>
              <w:pStyle w:val="movimento"/>
              <w:rPr>
                <w:color w:val="002060"/>
              </w:rPr>
            </w:pPr>
            <w:r w:rsidRPr="000A1934">
              <w:rPr>
                <w:color w:val="002060"/>
              </w:rPr>
              <w:t> </w:t>
            </w:r>
          </w:p>
        </w:tc>
        <w:tc>
          <w:tcPr>
            <w:tcW w:w="2200" w:type="dxa"/>
            <w:tcMar>
              <w:top w:w="20" w:type="dxa"/>
              <w:left w:w="20" w:type="dxa"/>
              <w:bottom w:w="20" w:type="dxa"/>
              <w:right w:w="20" w:type="dxa"/>
            </w:tcMar>
            <w:vAlign w:val="center"/>
            <w:hideMark/>
          </w:tcPr>
          <w:p w14:paraId="6276F0E4" w14:textId="77777777" w:rsidR="007C6ECE" w:rsidRPr="000A1934" w:rsidRDefault="007C6ECE" w:rsidP="00F9758E">
            <w:pPr>
              <w:pStyle w:val="movimento2"/>
              <w:rPr>
                <w:color w:val="002060"/>
              </w:rPr>
            </w:pPr>
            <w:r w:rsidRPr="000A1934">
              <w:rPr>
                <w:color w:val="002060"/>
              </w:rPr>
              <w:t> </w:t>
            </w:r>
          </w:p>
        </w:tc>
      </w:tr>
    </w:tbl>
    <w:p w14:paraId="263700D8" w14:textId="77777777" w:rsidR="007C6ECE" w:rsidRPr="000A1934" w:rsidRDefault="007C6ECE" w:rsidP="007C6ECE">
      <w:pPr>
        <w:pStyle w:val="titolo30"/>
        <w:rPr>
          <w:rFonts w:eastAsiaTheme="minorEastAsia"/>
          <w:color w:val="002060"/>
        </w:rPr>
      </w:pPr>
      <w:r w:rsidRPr="000A1934">
        <w:rPr>
          <w:color w:val="002060"/>
        </w:rPr>
        <w:t xml:space="preserve">CALCIATORI ESPULSI </w:t>
      </w:r>
    </w:p>
    <w:p w14:paraId="2728286D" w14:textId="77777777" w:rsidR="007C6ECE" w:rsidRPr="000A1934" w:rsidRDefault="007C6ECE" w:rsidP="007C6ECE">
      <w:pPr>
        <w:pStyle w:val="titolo20"/>
        <w:rPr>
          <w:color w:val="002060"/>
        </w:rPr>
      </w:pPr>
      <w:r w:rsidRPr="000A19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6ECE" w:rsidRPr="000A1934" w14:paraId="7614636D" w14:textId="77777777" w:rsidTr="00F9758E">
        <w:tc>
          <w:tcPr>
            <w:tcW w:w="2200" w:type="dxa"/>
            <w:tcMar>
              <w:top w:w="20" w:type="dxa"/>
              <w:left w:w="20" w:type="dxa"/>
              <w:bottom w:w="20" w:type="dxa"/>
              <w:right w:w="20" w:type="dxa"/>
            </w:tcMar>
            <w:vAlign w:val="center"/>
            <w:hideMark/>
          </w:tcPr>
          <w:p w14:paraId="4AA39BCA" w14:textId="77777777" w:rsidR="007C6ECE" w:rsidRPr="000A1934" w:rsidRDefault="007C6ECE" w:rsidP="00F9758E">
            <w:pPr>
              <w:pStyle w:val="movimento"/>
              <w:rPr>
                <w:color w:val="002060"/>
              </w:rPr>
            </w:pPr>
            <w:r w:rsidRPr="000A1934">
              <w:rPr>
                <w:color w:val="002060"/>
              </w:rPr>
              <w:t>SEBASTIANELLI CLAUDIA</w:t>
            </w:r>
          </w:p>
        </w:tc>
        <w:tc>
          <w:tcPr>
            <w:tcW w:w="2200" w:type="dxa"/>
            <w:tcMar>
              <w:top w:w="20" w:type="dxa"/>
              <w:left w:w="20" w:type="dxa"/>
              <w:bottom w:w="20" w:type="dxa"/>
              <w:right w:w="20" w:type="dxa"/>
            </w:tcMar>
            <w:vAlign w:val="center"/>
            <w:hideMark/>
          </w:tcPr>
          <w:p w14:paraId="019C6516" w14:textId="77777777" w:rsidR="007C6ECE" w:rsidRPr="000A1934" w:rsidRDefault="007C6ECE" w:rsidP="00F9758E">
            <w:pPr>
              <w:pStyle w:val="movimento2"/>
              <w:rPr>
                <w:color w:val="002060"/>
              </w:rPr>
            </w:pPr>
            <w:r w:rsidRPr="000A1934">
              <w:rPr>
                <w:color w:val="002060"/>
              </w:rPr>
              <w:t xml:space="preserve">(ALMAJUVENTUS FANO1906 SRL) </w:t>
            </w:r>
          </w:p>
        </w:tc>
        <w:tc>
          <w:tcPr>
            <w:tcW w:w="800" w:type="dxa"/>
            <w:tcMar>
              <w:top w:w="20" w:type="dxa"/>
              <w:left w:w="20" w:type="dxa"/>
              <w:bottom w:w="20" w:type="dxa"/>
              <w:right w:w="20" w:type="dxa"/>
            </w:tcMar>
            <w:vAlign w:val="center"/>
            <w:hideMark/>
          </w:tcPr>
          <w:p w14:paraId="67DEA228" w14:textId="77777777" w:rsidR="007C6ECE" w:rsidRPr="000A1934" w:rsidRDefault="007C6ECE" w:rsidP="00F9758E">
            <w:pPr>
              <w:pStyle w:val="movimento"/>
              <w:rPr>
                <w:color w:val="002060"/>
              </w:rPr>
            </w:pPr>
            <w:r w:rsidRPr="000A1934">
              <w:rPr>
                <w:color w:val="002060"/>
              </w:rPr>
              <w:t> </w:t>
            </w:r>
          </w:p>
        </w:tc>
        <w:tc>
          <w:tcPr>
            <w:tcW w:w="2200" w:type="dxa"/>
            <w:tcMar>
              <w:top w:w="20" w:type="dxa"/>
              <w:left w:w="20" w:type="dxa"/>
              <w:bottom w:w="20" w:type="dxa"/>
              <w:right w:w="20" w:type="dxa"/>
            </w:tcMar>
            <w:vAlign w:val="center"/>
            <w:hideMark/>
          </w:tcPr>
          <w:p w14:paraId="62FFB5F7" w14:textId="77777777" w:rsidR="007C6ECE" w:rsidRPr="000A1934" w:rsidRDefault="007C6ECE" w:rsidP="00F9758E">
            <w:pPr>
              <w:pStyle w:val="movimento"/>
              <w:rPr>
                <w:color w:val="002060"/>
              </w:rPr>
            </w:pPr>
            <w:r w:rsidRPr="000A1934">
              <w:rPr>
                <w:color w:val="002060"/>
              </w:rPr>
              <w:t> </w:t>
            </w:r>
          </w:p>
        </w:tc>
        <w:tc>
          <w:tcPr>
            <w:tcW w:w="2200" w:type="dxa"/>
            <w:tcMar>
              <w:top w:w="20" w:type="dxa"/>
              <w:left w:w="20" w:type="dxa"/>
              <w:bottom w:w="20" w:type="dxa"/>
              <w:right w:w="20" w:type="dxa"/>
            </w:tcMar>
            <w:vAlign w:val="center"/>
            <w:hideMark/>
          </w:tcPr>
          <w:p w14:paraId="06F4BD72" w14:textId="77777777" w:rsidR="007C6ECE" w:rsidRPr="000A1934" w:rsidRDefault="007C6ECE" w:rsidP="00F9758E">
            <w:pPr>
              <w:pStyle w:val="movimento2"/>
              <w:rPr>
                <w:color w:val="002060"/>
              </w:rPr>
            </w:pPr>
            <w:r w:rsidRPr="000A1934">
              <w:rPr>
                <w:color w:val="002060"/>
              </w:rPr>
              <w:t> </w:t>
            </w:r>
          </w:p>
        </w:tc>
      </w:tr>
    </w:tbl>
    <w:p w14:paraId="07374277" w14:textId="77777777" w:rsidR="007C6ECE" w:rsidRPr="000A1934" w:rsidRDefault="007C6ECE" w:rsidP="007C6ECE">
      <w:pPr>
        <w:pStyle w:val="titolo30"/>
        <w:rPr>
          <w:rFonts w:eastAsiaTheme="minorEastAsia"/>
          <w:color w:val="002060"/>
        </w:rPr>
      </w:pPr>
      <w:r w:rsidRPr="000A1934">
        <w:rPr>
          <w:color w:val="002060"/>
        </w:rPr>
        <w:t xml:space="preserve">CALCIATORI NON ESPULSI </w:t>
      </w:r>
    </w:p>
    <w:p w14:paraId="6DFD7810" w14:textId="77777777" w:rsidR="007C6ECE" w:rsidRPr="000A1934" w:rsidRDefault="007C6ECE" w:rsidP="007C6ECE">
      <w:pPr>
        <w:pStyle w:val="titolo20"/>
        <w:rPr>
          <w:color w:val="002060"/>
        </w:rPr>
      </w:pPr>
      <w:r w:rsidRPr="000A19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6ECE" w:rsidRPr="000A1934" w14:paraId="425125DC" w14:textId="77777777" w:rsidTr="00F9758E">
        <w:tc>
          <w:tcPr>
            <w:tcW w:w="2200" w:type="dxa"/>
            <w:tcMar>
              <w:top w:w="20" w:type="dxa"/>
              <w:left w:w="20" w:type="dxa"/>
              <w:bottom w:w="20" w:type="dxa"/>
              <w:right w:w="20" w:type="dxa"/>
            </w:tcMar>
            <w:vAlign w:val="center"/>
            <w:hideMark/>
          </w:tcPr>
          <w:p w14:paraId="2FF3FDCB" w14:textId="77777777" w:rsidR="007C6ECE" w:rsidRPr="000A1934" w:rsidRDefault="007C6ECE" w:rsidP="00F9758E">
            <w:pPr>
              <w:pStyle w:val="movimento"/>
              <w:rPr>
                <w:color w:val="002060"/>
              </w:rPr>
            </w:pPr>
            <w:r w:rsidRPr="000A1934">
              <w:rPr>
                <w:color w:val="002060"/>
              </w:rPr>
              <w:t>SEBASTIANELLI CLAUDIA</w:t>
            </w:r>
          </w:p>
        </w:tc>
        <w:tc>
          <w:tcPr>
            <w:tcW w:w="2200" w:type="dxa"/>
            <w:tcMar>
              <w:top w:w="20" w:type="dxa"/>
              <w:left w:w="20" w:type="dxa"/>
              <w:bottom w:w="20" w:type="dxa"/>
              <w:right w:w="20" w:type="dxa"/>
            </w:tcMar>
            <w:vAlign w:val="center"/>
            <w:hideMark/>
          </w:tcPr>
          <w:p w14:paraId="3E5C1183" w14:textId="77777777" w:rsidR="007C6ECE" w:rsidRPr="000A1934" w:rsidRDefault="007C6ECE" w:rsidP="00F9758E">
            <w:pPr>
              <w:pStyle w:val="movimento2"/>
              <w:rPr>
                <w:color w:val="002060"/>
              </w:rPr>
            </w:pPr>
            <w:r w:rsidRPr="000A1934">
              <w:rPr>
                <w:color w:val="002060"/>
              </w:rPr>
              <w:t xml:space="preserve">(ALMAJUVENTUS FANO1906 SRL) </w:t>
            </w:r>
          </w:p>
        </w:tc>
        <w:tc>
          <w:tcPr>
            <w:tcW w:w="800" w:type="dxa"/>
            <w:tcMar>
              <w:top w:w="20" w:type="dxa"/>
              <w:left w:w="20" w:type="dxa"/>
              <w:bottom w:w="20" w:type="dxa"/>
              <w:right w:w="20" w:type="dxa"/>
            </w:tcMar>
            <w:vAlign w:val="center"/>
            <w:hideMark/>
          </w:tcPr>
          <w:p w14:paraId="6D18B457" w14:textId="77777777" w:rsidR="007C6ECE" w:rsidRPr="000A1934" w:rsidRDefault="007C6ECE" w:rsidP="00F9758E">
            <w:pPr>
              <w:pStyle w:val="movimento"/>
              <w:rPr>
                <w:color w:val="002060"/>
              </w:rPr>
            </w:pPr>
            <w:r w:rsidRPr="000A1934">
              <w:rPr>
                <w:color w:val="002060"/>
              </w:rPr>
              <w:t> </w:t>
            </w:r>
          </w:p>
        </w:tc>
        <w:tc>
          <w:tcPr>
            <w:tcW w:w="2200" w:type="dxa"/>
            <w:tcMar>
              <w:top w:w="20" w:type="dxa"/>
              <w:left w:w="20" w:type="dxa"/>
              <w:bottom w:w="20" w:type="dxa"/>
              <w:right w:w="20" w:type="dxa"/>
            </w:tcMar>
            <w:vAlign w:val="center"/>
            <w:hideMark/>
          </w:tcPr>
          <w:p w14:paraId="67CB6111" w14:textId="77777777" w:rsidR="007C6ECE" w:rsidRPr="000A1934" w:rsidRDefault="007C6ECE" w:rsidP="00F9758E">
            <w:pPr>
              <w:pStyle w:val="movimento"/>
              <w:rPr>
                <w:color w:val="002060"/>
              </w:rPr>
            </w:pPr>
            <w:r w:rsidRPr="000A1934">
              <w:rPr>
                <w:color w:val="002060"/>
              </w:rPr>
              <w:t>JONUZOVSKI LAURA</w:t>
            </w:r>
          </w:p>
        </w:tc>
        <w:tc>
          <w:tcPr>
            <w:tcW w:w="2200" w:type="dxa"/>
            <w:tcMar>
              <w:top w:w="20" w:type="dxa"/>
              <w:left w:w="20" w:type="dxa"/>
              <w:bottom w:w="20" w:type="dxa"/>
              <w:right w:w="20" w:type="dxa"/>
            </w:tcMar>
            <w:vAlign w:val="center"/>
            <w:hideMark/>
          </w:tcPr>
          <w:p w14:paraId="0057C5F0" w14:textId="77777777" w:rsidR="007C6ECE" w:rsidRPr="000A1934" w:rsidRDefault="007C6ECE" w:rsidP="00F9758E">
            <w:pPr>
              <w:pStyle w:val="movimento2"/>
              <w:rPr>
                <w:color w:val="002060"/>
              </w:rPr>
            </w:pPr>
            <w:r w:rsidRPr="000A1934">
              <w:rPr>
                <w:color w:val="002060"/>
              </w:rPr>
              <w:t xml:space="preserve">(GROTTESE A.S.D.) </w:t>
            </w:r>
          </w:p>
        </w:tc>
      </w:tr>
    </w:tbl>
    <w:p w14:paraId="3E264011" w14:textId="75BAE64F" w:rsidR="007C6ECE" w:rsidRDefault="007C6ECE" w:rsidP="007C6ECE">
      <w:pPr>
        <w:pStyle w:val="breakline"/>
        <w:rPr>
          <w:rFonts w:eastAsiaTheme="minorEastAsia"/>
          <w:color w:val="002060"/>
        </w:rPr>
      </w:pPr>
    </w:p>
    <w:p w14:paraId="25F3815B" w14:textId="77777777" w:rsidR="007C6ECE" w:rsidRPr="002F7285" w:rsidRDefault="007C6ECE" w:rsidP="007C6ECE">
      <w:pPr>
        <w:pStyle w:val="breakline"/>
        <w:jc w:val="center"/>
        <w:rPr>
          <w:rFonts w:ascii="Arial" w:hAnsi="Arial" w:cs="Arial"/>
          <w:color w:val="002060"/>
          <w:sz w:val="22"/>
          <w:szCs w:val="22"/>
        </w:rPr>
      </w:pPr>
      <w:r w:rsidRPr="002F7285">
        <w:rPr>
          <w:rFonts w:ascii="Arial" w:hAnsi="Arial" w:cs="Arial"/>
          <w:color w:val="002060"/>
          <w:sz w:val="22"/>
          <w:szCs w:val="22"/>
        </w:rPr>
        <w:t>F.to IL SEGRETARIO                                   F.to IL GIUDICE SPORTIVO</w:t>
      </w:r>
    </w:p>
    <w:p w14:paraId="09B65807" w14:textId="77777777" w:rsidR="007C6ECE" w:rsidRPr="002F7285" w:rsidRDefault="007C6ECE" w:rsidP="007C6ECE">
      <w:pPr>
        <w:pStyle w:val="breakline"/>
        <w:rPr>
          <w:rFonts w:ascii="Arial" w:hAnsi="Arial" w:cs="Arial"/>
          <w:color w:val="002060"/>
          <w:sz w:val="22"/>
          <w:szCs w:val="22"/>
        </w:rPr>
      </w:pPr>
      <w:r w:rsidRPr="002F7285">
        <w:rPr>
          <w:rFonts w:ascii="Arial" w:hAnsi="Arial" w:cs="Arial"/>
          <w:color w:val="002060"/>
          <w:sz w:val="22"/>
          <w:szCs w:val="22"/>
        </w:rPr>
        <w:t xml:space="preserve">                          Angelo Castellana        </w:t>
      </w:r>
      <w:r w:rsidRPr="002F7285">
        <w:rPr>
          <w:rFonts w:ascii="Arial" w:hAnsi="Arial" w:cs="Arial"/>
          <w:color w:val="002060"/>
          <w:sz w:val="22"/>
          <w:szCs w:val="22"/>
        </w:rPr>
        <w:tab/>
        <w:t xml:space="preserve">                                 Agnese Lazzaretti</w:t>
      </w:r>
    </w:p>
    <w:p w14:paraId="1E2253BF" w14:textId="77777777" w:rsidR="007C6ECE" w:rsidRPr="000A1934" w:rsidRDefault="007C6ECE" w:rsidP="007C6ECE">
      <w:pPr>
        <w:pStyle w:val="breakline"/>
        <w:rPr>
          <w:rFonts w:eastAsiaTheme="minorEastAsia"/>
          <w:color w:val="002060"/>
        </w:rPr>
      </w:pPr>
    </w:p>
    <w:p w14:paraId="5C74978D" w14:textId="77777777" w:rsidR="007C6ECE" w:rsidRPr="000A1934" w:rsidRDefault="007C6ECE" w:rsidP="007C6ECE">
      <w:pPr>
        <w:pStyle w:val="breakline"/>
        <w:rPr>
          <w:color w:val="002060"/>
        </w:rPr>
      </w:pPr>
    </w:p>
    <w:p w14:paraId="7FE6F215" w14:textId="77777777" w:rsidR="007C6ECE" w:rsidRPr="000A1934" w:rsidRDefault="007C6ECE" w:rsidP="007C6ECE">
      <w:pPr>
        <w:pStyle w:val="titoloprinc0"/>
        <w:rPr>
          <w:color w:val="002060"/>
        </w:rPr>
      </w:pPr>
      <w:r w:rsidRPr="000A1934">
        <w:rPr>
          <w:color w:val="002060"/>
        </w:rPr>
        <w:t>CLASSIFICA</w:t>
      </w:r>
    </w:p>
    <w:p w14:paraId="59E2051D" w14:textId="77777777" w:rsidR="007C6ECE" w:rsidRPr="000A1934" w:rsidRDefault="007C6ECE" w:rsidP="007C6ECE">
      <w:pPr>
        <w:pStyle w:val="breakline"/>
        <w:rPr>
          <w:color w:val="002060"/>
        </w:rPr>
      </w:pPr>
    </w:p>
    <w:p w14:paraId="4EEB228B" w14:textId="77777777" w:rsidR="007C6ECE" w:rsidRPr="000A1934" w:rsidRDefault="007C6ECE" w:rsidP="007C6ECE">
      <w:pPr>
        <w:pStyle w:val="breakline"/>
        <w:rPr>
          <w:color w:val="002060"/>
        </w:rPr>
      </w:pPr>
    </w:p>
    <w:p w14:paraId="2D9915C0"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569425E1"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425C3"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9A0D4"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BA992"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54DF5"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C9D07"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0D408"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3237B"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4E0BB"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E1E81"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51A06" w14:textId="77777777" w:rsidR="007C6ECE" w:rsidRPr="000A1934" w:rsidRDefault="007C6ECE" w:rsidP="00F9758E">
            <w:pPr>
              <w:pStyle w:val="headertabella0"/>
              <w:rPr>
                <w:color w:val="002060"/>
              </w:rPr>
            </w:pPr>
            <w:r w:rsidRPr="000A1934">
              <w:rPr>
                <w:color w:val="002060"/>
              </w:rPr>
              <w:t>PE</w:t>
            </w:r>
          </w:p>
        </w:tc>
      </w:tr>
      <w:tr w:rsidR="007C6ECE" w:rsidRPr="000A1934" w14:paraId="2F097170"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7E1071" w14:textId="77777777" w:rsidR="007C6ECE" w:rsidRPr="000A1934" w:rsidRDefault="007C6ECE" w:rsidP="00F9758E">
            <w:pPr>
              <w:pStyle w:val="rowtabella0"/>
              <w:rPr>
                <w:color w:val="002060"/>
              </w:rPr>
            </w:pPr>
            <w:r w:rsidRPr="000A193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8183"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A5CDA"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DE00"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998C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61B7"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6545"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0651"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542E"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1AD8" w14:textId="77777777" w:rsidR="007C6ECE" w:rsidRPr="000A1934" w:rsidRDefault="007C6ECE" w:rsidP="00F9758E">
            <w:pPr>
              <w:pStyle w:val="rowtabella0"/>
              <w:jc w:val="center"/>
              <w:rPr>
                <w:color w:val="002060"/>
              </w:rPr>
            </w:pPr>
            <w:r w:rsidRPr="000A1934">
              <w:rPr>
                <w:color w:val="002060"/>
              </w:rPr>
              <w:t>0</w:t>
            </w:r>
          </w:p>
        </w:tc>
      </w:tr>
      <w:tr w:rsidR="007C6ECE" w:rsidRPr="000A1934" w14:paraId="7979BBE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1AC89" w14:textId="77777777" w:rsidR="007C6ECE" w:rsidRPr="000A1934" w:rsidRDefault="007C6ECE" w:rsidP="00F9758E">
            <w:pPr>
              <w:pStyle w:val="rowtabella0"/>
              <w:rPr>
                <w:color w:val="002060"/>
              </w:rPr>
            </w:pPr>
            <w:r w:rsidRPr="000A1934">
              <w:rPr>
                <w:color w:val="002060"/>
              </w:rPr>
              <w:t xml:space="preserve">POL.D. </w:t>
            </w:r>
            <w:proofErr w:type="gramStart"/>
            <w:r w:rsidRPr="000A1934">
              <w:rPr>
                <w:color w:val="002060"/>
              </w:rPr>
              <w:t>U.MANDOLESI</w:t>
            </w:r>
            <w:proofErr w:type="gramEnd"/>
            <w:r w:rsidRPr="000A193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BBE5"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F58B"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958F"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746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6B03"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1287"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A6F9"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B87CF"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D282" w14:textId="77777777" w:rsidR="007C6ECE" w:rsidRPr="000A1934" w:rsidRDefault="007C6ECE" w:rsidP="00F9758E">
            <w:pPr>
              <w:pStyle w:val="rowtabella0"/>
              <w:jc w:val="center"/>
              <w:rPr>
                <w:color w:val="002060"/>
              </w:rPr>
            </w:pPr>
            <w:r w:rsidRPr="000A1934">
              <w:rPr>
                <w:color w:val="002060"/>
              </w:rPr>
              <w:t>0</w:t>
            </w:r>
          </w:p>
        </w:tc>
      </w:tr>
      <w:tr w:rsidR="007C6ECE" w:rsidRPr="000A1934" w14:paraId="2E7512A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2ACF0E" w14:textId="77777777" w:rsidR="007C6ECE" w:rsidRPr="000A1934" w:rsidRDefault="007C6ECE" w:rsidP="00F9758E">
            <w:pPr>
              <w:pStyle w:val="rowtabella0"/>
              <w:rPr>
                <w:color w:val="002060"/>
              </w:rPr>
            </w:pPr>
            <w:r w:rsidRPr="000A193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3E33"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1CDF"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5188"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9A2EC"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33BE"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CB2D"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5E4D"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B1D3"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BD40" w14:textId="77777777" w:rsidR="007C6ECE" w:rsidRPr="000A1934" w:rsidRDefault="007C6ECE" w:rsidP="00F9758E">
            <w:pPr>
              <w:pStyle w:val="rowtabella0"/>
              <w:jc w:val="center"/>
              <w:rPr>
                <w:color w:val="002060"/>
              </w:rPr>
            </w:pPr>
            <w:r w:rsidRPr="000A1934">
              <w:rPr>
                <w:color w:val="002060"/>
              </w:rPr>
              <w:t>0</w:t>
            </w:r>
          </w:p>
        </w:tc>
      </w:tr>
      <w:tr w:rsidR="007C6ECE" w:rsidRPr="000A1934" w14:paraId="09518278"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A22D4" w14:textId="77777777" w:rsidR="007C6ECE" w:rsidRPr="000A1934" w:rsidRDefault="007C6ECE" w:rsidP="00F9758E">
            <w:pPr>
              <w:pStyle w:val="rowtabella0"/>
              <w:rPr>
                <w:color w:val="002060"/>
              </w:rPr>
            </w:pPr>
            <w:r w:rsidRPr="000A193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10C3"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B1FB"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92F3"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208F"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1F534"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8B0F"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76A5"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7AA0"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15B4" w14:textId="77777777" w:rsidR="007C6ECE" w:rsidRPr="000A1934" w:rsidRDefault="007C6ECE" w:rsidP="00F9758E">
            <w:pPr>
              <w:pStyle w:val="rowtabella0"/>
              <w:jc w:val="center"/>
              <w:rPr>
                <w:color w:val="002060"/>
              </w:rPr>
            </w:pPr>
            <w:r w:rsidRPr="000A1934">
              <w:rPr>
                <w:color w:val="002060"/>
              </w:rPr>
              <w:t>0</w:t>
            </w:r>
          </w:p>
        </w:tc>
      </w:tr>
      <w:tr w:rsidR="007C6ECE" w:rsidRPr="000A1934" w14:paraId="5904F315"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6F489" w14:textId="77777777" w:rsidR="007C6ECE" w:rsidRPr="000A1934" w:rsidRDefault="007C6ECE" w:rsidP="00F9758E">
            <w:pPr>
              <w:pStyle w:val="rowtabella0"/>
              <w:rPr>
                <w:color w:val="002060"/>
              </w:rPr>
            </w:pPr>
            <w:r w:rsidRPr="000A1934">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F56E"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71F48"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C7FB"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F975B"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2B82"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7C0DB"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4A3D"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02F3"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254E" w14:textId="77777777" w:rsidR="007C6ECE" w:rsidRPr="000A1934" w:rsidRDefault="007C6ECE" w:rsidP="00F9758E">
            <w:pPr>
              <w:pStyle w:val="rowtabella0"/>
              <w:jc w:val="center"/>
              <w:rPr>
                <w:color w:val="002060"/>
              </w:rPr>
            </w:pPr>
            <w:r w:rsidRPr="000A1934">
              <w:rPr>
                <w:color w:val="002060"/>
              </w:rPr>
              <w:t>0</w:t>
            </w:r>
          </w:p>
        </w:tc>
      </w:tr>
      <w:tr w:rsidR="007C6ECE" w:rsidRPr="000A1934" w14:paraId="51F5599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E4CFD" w14:textId="77777777" w:rsidR="007C6ECE" w:rsidRPr="000A1934" w:rsidRDefault="007C6ECE" w:rsidP="00F9758E">
            <w:pPr>
              <w:pStyle w:val="rowtabella0"/>
              <w:rPr>
                <w:color w:val="002060"/>
              </w:rPr>
            </w:pPr>
            <w:r w:rsidRPr="000A1934">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5004"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67595"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99D96"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4FC6"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40EF5"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B767"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C190"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6E4E"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7AA1" w14:textId="77777777" w:rsidR="007C6ECE" w:rsidRPr="000A1934" w:rsidRDefault="007C6ECE" w:rsidP="00F9758E">
            <w:pPr>
              <w:pStyle w:val="rowtabella0"/>
              <w:jc w:val="center"/>
              <w:rPr>
                <w:color w:val="002060"/>
              </w:rPr>
            </w:pPr>
            <w:r w:rsidRPr="000A1934">
              <w:rPr>
                <w:color w:val="002060"/>
              </w:rPr>
              <w:t>0</w:t>
            </w:r>
          </w:p>
        </w:tc>
      </w:tr>
      <w:tr w:rsidR="007C6ECE" w:rsidRPr="000A1934" w14:paraId="7770308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ACD4C" w14:textId="77777777" w:rsidR="007C6ECE" w:rsidRPr="000A1934" w:rsidRDefault="007C6ECE" w:rsidP="00F9758E">
            <w:pPr>
              <w:pStyle w:val="rowtabella0"/>
              <w:rPr>
                <w:color w:val="002060"/>
              </w:rPr>
            </w:pPr>
            <w:r w:rsidRPr="000A1934">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B57A"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CD22"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5396"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913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97CA"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EBAF"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8777"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D9D6"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DF74" w14:textId="77777777" w:rsidR="007C6ECE" w:rsidRPr="000A1934" w:rsidRDefault="007C6ECE" w:rsidP="00F9758E">
            <w:pPr>
              <w:pStyle w:val="rowtabella0"/>
              <w:jc w:val="center"/>
              <w:rPr>
                <w:color w:val="002060"/>
              </w:rPr>
            </w:pPr>
            <w:r w:rsidRPr="000A1934">
              <w:rPr>
                <w:color w:val="002060"/>
              </w:rPr>
              <w:t>0</w:t>
            </w:r>
          </w:p>
        </w:tc>
      </w:tr>
      <w:tr w:rsidR="007C6ECE" w:rsidRPr="000A1934" w14:paraId="20009B21"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022DD1" w14:textId="77777777" w:rsidR="007C6ECE" w:rsidRPr="000A1934" w:rsidRDefault="007C6ECE" w:rsidP="00F9758E">
            <w:pPr>
              <w:pStyle w:val="rowtabella0"/>
              <w:rPr>
                <w:color w:val="002060"/>
              </w:rPr>
            </w:pPr>
            <w:r w:rsidRPr="000A1934">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47A20"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F73E"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C24B"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76A2"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1852"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B1BF"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A975"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5ADE8"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D688C" w14:textId="77777777" w:rsidR="007C6ECE" w:rsidRPr="000A1934" w:rsidRDefault="007C6ECE" w:rsidP="00F9758E">
            <w:pPr>
              <w:pStyle w:val="rowtabella0"/>
              <w:jc w:val="center"/>
              <w:rPr>
                <w:color w:val="002060"/>
              </w:rPr>
            </w:pPr>
            <w:r w:rsidRPr="000A1934">
              <w:rPr>
                <w:color w:val="002060"/>
              </w:rPr>
              <w:t>0</w:t>
            </w:r>
          </w:p>
        </w:tc>
      </w:tr>
      <w:tr w:rsidR="007C6ECE" w:rsidRPr="000A1934" w14:paraId="49B0A68F"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BF36A" w14:textId="77777777" w:rsidR="007C6ECE" w:rsidRPr="000A1934" w:rsidRDefault="007C6ECE" w:rsidP="00F9758E">
            <w:pPr>
              <w:pStyle w:val="rowtabella0"/>
              <w:rPr>
                <w:color w:val="002060"/>
              </w:rPr>
            </w:pPr>
            <w:r w:rsidRPr="000A1934">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60CB6"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8ED7"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9716"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FDAE"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027C"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15B5"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7F3F"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5A18"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2C20" w14:textId="77777777" w:rsidR="007C6ECE" w:rsidRPr="000A1934" w:rsidRDefault="007C6ECE" w:rsidP="00F9758E">
            <w:pPr>
              <w:pStyle w:val="rowtabella0"/>
              <w:jc w:val="center"/>
              <w:rPr>
                <w:color w:val="002060"/>
              </w:rPr>
            </w:pPr>
            <w:r w:rsidRPr="000A1934">
              <w:rPr>
                <w:color w:val="002060"/>
              </w:rPr>
              <w:t>0</w:t>
            </w:r>
          </w:p>
        </w:tc>
      </w:tr>
      <w:tr w:rsidR="007C6ECE" w:rsidRPr="000A1934" w14:paraId="181FFF7F"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29B1C" w14:textId="77777777" w:rsidR="007C6ECE" w:rsidRPr="000A1934" w:rsidRDefault="007C6ECE" w:rsidP="00F9758E">
            <w:pPr>
              <w:pStyle w:val="rowtabella0"/>
              <w:rPr>
                <w:color w:val="002060"/>
              </w:rPr>
            </w:pPr>
            <w:r w:rsidRPr="000A1934">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4EE0"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A8B6"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836F1"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99CF"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875F"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1404"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A263"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18E01"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6E45" w14:textId="77777777" w:rsidR="007C6ECE" w:rsidRPr="000A1934" w:rsidRDefault="007C6ECE" w:rsidP="00F9758E">
            <w:pPr>
              <w:pStyle w:val="rowtabella0"/>
              <w:jc w:val="center"/>
              <w:rPr>
                <w:color w:val="002060"/>
              </w:rPr>
            </w:pPr>
            <w:r w:rsidRPr="000A1934">
              <w:rPr>
                <w:color w:val="002060"/>
              </w:rPr>
              <w:t>0</w:t>
            </w:r>
          </w:p>
        </w:tc>
      </w:tr>
      <w:tr w:rsidR="007C6ECE" w:rsidRPr="000A1934" w14:paraId="20C3EFEC"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967FB" w14:textId="77777777" w:rsidR="007C6ECE" w:rsidRPr="000A1934" w:rsidRDefault="007C6ECE" w:rsidP="00F9758E">
            <w:pPr>
              <w:pStyle w:val="rowtabella0"/>
              <w:rPr>
                <w:color w:val="002060"/>
              </w:rPr>
            </w:pPr>
            <w:r w:rsidRPr="000A1934">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CE8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E737B"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0E62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A0BD"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5771"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494B"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8169" w14:textId="77777777" w:rsidR="007C6ECE" w:rsidRPr="000A1934" w:rsidRDefault="007C6ECE" w:rsidP="00F9758E">
            <w:pPr>
              <w:pStyle w:val="rowtabella0"/>
              <w:jc w:val="center"/>
              <w:rPr>
                <w:color w:val="002060"/>
              </w:rPr>
            </w:pPr>
            <w:r w:rsidRPr="000A19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77B4" w14:textId="77777777" w:rsidR="007C6ECE" w:rsidRPr="000A1934" w:rsidRDefault="007C6ECE" w:rsidP="00F9758E">
            <w:pPr>
              <w:pStyle w:val="rowtabella0"/>
              <w:jc w:val="center"/>
              <w:rPr>
                <w:color w:val="002060"/>
              </w:rPr>
            </w:pPr>
            <w:r w:rsidRPr="000A19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A1713" w14:textId="77777777" w:rsidR="007C6ECE" w:rsidRPr="000A1934" w:rsidRDefault="007C6ECE" w:rsidP="00F9758E">
            <w:pPr>
              <w:pStyle w:val="rowtabella0"/>
              <w:jc w:val="center"/>
              <w:rPr>
                <w:color w:val="002060"/>
              </w:rPr>
            </w:pPr>
            <w:r w:rsidRPr="000A1934">
              <w:rPr>
                <w:color w:val="002060"/>
              </w:rPr>
              <w:t>0</w:t>
            </w:r>
          </w:p>
        </w:tc>
      </w:tr>
    </w:tbl>
    <w:p w14:paraId="17D7F72B" w14:textId="77777777" w:rsidR="007C6ECE" w:rsidRPr="000A1934" w:rsidRDefault="007C6ECE" w:rsidP="007C6ECE">
      <w:pPr>
        <w:pStyle w:val="breakline"/>
        <w:rPr>
          <w:color w:val="002060"/>
        </w:rPr>
      </w:pPr>
    </w:p>
    <w:p w14:paraId="5331FC92" w14:textId="77777777" w:rsidR="007C6ECE" w:rsidRPr="000A1934" w:rsidRDefault="007C6ECE" w:rsidP="007C6ECE">
      <w:pPr>
        <w:pStyle w:val="titoloprinc0"/>
        <w:rPr>
          <w:color w:val="002060"/>
        </w:rPr>
      </w:pPr>
      <w:r w:rsidRPr="000A1934">
        <w:rPr>
          <w:color w:val="002060"/>
        </w:rPr>
        <w:t>PROGRAMMA GARE</w:t>
      </w:r>
    </w:p>
    <w:p w14:paraId="3FB33F9C" w14:textId="77777777" w:rsidR="007C6ECE" w:rsidRDefault="007C6ECE" w:rsidP="007C6ECE">
      <w:pPr>
        <w:pStyle w:val="breakline"/>
        <w:rPr>
          <w:color w:val="002060"/>
        </w:rPr>
      </w:pPr>
    </w:p>
    <w:p w14:paraId="5A9C23F4" w14:textId="77777777" w:rsidR="007C6ECE" w:rsidRPr="00B56D21" w:rsidRDefault="007C6ECE" w:rsidP="007C6ECE">
      <w:pPr>
        <w:pStyle w:val="sottotitolocampionato10"/>
        <w:rPr>
          <w:color w:val="002060"/>
        </w:rPr>
      </w:pPr>
      <w:r w:rsidRPr="00B56D21">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3"/>
        <w:gridCol w:w="385"/>
        <w:gridCol w:w="898"/>
        <w:gridCol w:w="1182"/>
        <w:gridCol w:w="1548"/>
        <w:gridCol w:w="1547"/>
      </w:tblGrid>
      <w:tr w:rsidR="007C6ECE" w:rsidRPr="00B56D21" w14:paraId="71E00E92"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C3124"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60253"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41899"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07561"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3F53D"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3E752"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E1D89"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12654FCE"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BF645" w14:textId="77777777" w:rsidR="007C6ECE" w:rsidRPr="00B56D21" w:rsidRDefault="007C6ECE" w:rsidP="00F9758E">
            <w:pPr>
              <w:pStyle w:val="rowtabella0"/>
              <w:rPr>
                <w:color w:val="002060"/>
              </w:rPr>
            </w:pPr>
            <w:r w:rsidRPr="00B56D21">
              <w:rPr>
                <w:color w:val="002060"/>
              </w:rPr>
              <w:t>GROTTESE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37906" w14:textId="77777777" w:rsidR="007C6ECE" w:rsidRPr="00B56D21" w:rsidRDefault="007C6ECE" w:rsidP="00F9758E">
            <w:pPr>
              <w:pStyle w:val="rowtabella0"/>
              <w:rPr>
                <w:color w:val="002060"/>
              </w:rPr>
            </w:pPr>
            <w:r w:rsidRPr="00B56D21">
              <w:rPr>
                <w:color w:val="002060"/>
              </w:rPr>
              <w:t>ALMAJUVENTUS FANO1906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6D1B7" w14:textId="77777777" w:rsidR="007C6ECE" w:rsidRPr="00B56D21" w:rsidRDefault="007C6ECE" w:rsidP="00F9758E">
            <w:pPr>
              <w:pStyle w:val="rowtabella0"/>
              <w:jc w:val="center"/>
              <w:rPr>
                <w:color w:val="002060"/>
              </w:rPr>
            </w:pPr>
            <w:r w:rsidRPr="00B56D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840F5" w14:textId="77777777" w:rsidR="007C6ECE" w:rsidRPr="00B56D21" w:rsidRDefault="007C6ECE" w:rsidP="00F9758E">
            <w:pPr>
              <w:pStyle w:val="rowtabella0"/>
              <w:rPr>
                <w:color w:val="002060"/>
              </w:rPr>
            </w:pPr>
            <w:r w:rsidRPr="00B56D21">
              <w:rPr>
                <w:color w:val="002060"/>
              </w:rPr>
              <w:t>13/01/2023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0CAED" w14:textId="77777777" w:rsidR="007C6ECE" w:rsidRPr="00B56D21" w:rsidRDefault="007C6ECE" w:rsidP="00F9758E">
            <w:pPr>
              <w:pStyle w:val="rowtabella0"/>
              <w:rPr>
                <w:color w:val="002060"/>
              </w:rPr>
            </w:pPr>
            <w:r w:rsidRPr="00B56D21">
              <w:rPr>
                <w:color w:val="002060"/>
              </w:rPr>
              <w:t>5730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5AA5C" w14:textId="77777777" w:rsidR="007C6ECE" w:rsidRPr="00B56D21" w:rsidRDefault="007C6ECE" w:rsidP="00F9758E">
            <w:pPr>
              <w:pStyle w:val="rowtabella0"/>
              <w:rPr>
                <w:color w:val="002060"/>
              </w:rPr>
            </w:pPr>
            <w:r w:rsidRPr="00B56D21">
              <w:rPr>
                <w:color w:val="002060"/>
              </w:rPr>
              <w:t>MONTOTTONE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5511A" w14:textId="77777777" w:rsidR="007C6ECE" w:rsidRPr="00B56D21" w:rsidRDefault="007C6ECE" w:rsidP="00F9758E">
            <w:pPr>
              <w:pStyle w:val="rowtabella0"/>
              <w:rPr>
                <w:color w:val="002060"/>
              </w:rPr>
            </w:pPr>
            <w:r w:rsidRPr="00B56D21">
              <w:rPr>
                <w:color w:val="002060"/>
              </w:rPr>
              <w:t>VIA GALILEI SNC</w:t>
            </w:r>
          </w:p>
        </w:tc>
      </w:tr>
      <w:tr w:rsidR="007C6ECE" w:rsidRPr="00B56D21" w14:paraId="356BB282"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340E4" w14:textId="77777777" w:rsidR="007C6ECE" w:rsidRPr="00B56D21" w:rsidRDefault="007C6ECE" w:rsidP="00F9758E">
            <w:pPr>
              <w:pStyle w:val="rowtabella0"/>
              <w:rPr>
                <w:color w:val="002060"/>
              </w:rPr>
            </w:pPr>
            <w:r w:rsidRPr="00B56D21">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CD475E" w14:textId="77777777" w:rsidR="007C6ECE" w:rsidRPr="00B56D21" w:rsidRDefault="007C6ECE" w:rsidP="00F9758E">
            <w:pPr>
              <w:pStyle w:val="rowtabella0"/>
              <w:rPr>
                <w:color w:val="002060"/>
              </w:rPr>
            </w:pPr>
            <w:r w:rsidRPr="00B56D21">
              <w:rPr>
                <w:color w:val="002060"/>
              </w:rPr>
              <w:t>LABELSYSTEM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7A123" w14:textId="77777777" w:rsidR="007C6ECE" w:rsidRPr="00B56D21" w:rsidRDefault="007C6ECE" w:rsidP="00F9758E">
            <w:pPr>
              <w:pStyle w:val="rowtabella0"/>
              <w:jc w:val="center"/>
              <w:rPr>
                <w:color w:val="002060"/>
              </w:rPr>
            </w:pPr>
            <w:r w:rsidRPr="00B56D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2D9A34" w14:textId="77777777" w:rsidR="007C6ECE" w:rsidRPr="00B56D21" w:rsidRDefault="007C6ECE" w:rsidP="00F9758E">
            <w:pPr>
              <w:pStyle w:val="rowtabella0"/>
              <w:rPr>
                <w:color w:val="002060"/>
              </w:rPr>
            </w:pPr>
            <w:r w:rsidRPr="00B56D21">
              <w:rPr>
                <w:color w:val="002060"/>
              </w:rPr>
              <w:t>13/01/2023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81723D" w14:textId="77777777" w:rsidR="007C6ECE" w:rsidRPr="00B56D21" w:rsidRDefault="007C6ECE" w:rsidP="00F9758E">
            <w:pPr>
              <w:pStyle w:val="rowtabella0"/>
              <w:rPr>
                <w:color w:val="002060"/>
              </w:rPr>
            </w:pPr>
            <w:r w:rsidRPr="00B56D21">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87496" w14:textId="77777777" w:rsidR="007C6ECE" w:rsidRPr="00B56D21" w:rsidRDefault="007C6ECE" w:rsidP="00F9758E">
            <w:pPr>
              <w:pStyle w:val="rowtabella0"/>
              <w:rPr>
                <w:color w:val="002060"/>
              </w:rPr>
            </w:pPr>
            <w:r w:rsidRPr="00B56D2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6D83F1" w14:textId="77777777" w:rsidR="007C6ECE" w:rsidRPr="00B56D21" w:rsidRDefault="007C6ECE" w:rsidP="00F9758E">
            <w:pPr>
              <w:pStyle w:val="rowtabella0"/>
              <w:rPr>
                <w:color w:val="002060"/>
              </w:rPr>
            </w:pPr>
            <w:r w:rsidRPr="00B56D21">
              <w:rPr>
                <w:color w:val="002060"/>
              </w:rPr>
              <w:t>VIA DELLO SPORT</w:t>
            </w:r>
          </w:p>
        </w:tc>
      </w:tr>
      <w:tr w:rsidR="007C6ECE" w:rsidRPr="00B56D21" w14:paraId="7C4BEAD7"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ABE5A9" w14:textId="77777777" w:rsidR="007C6ECE" w:rsidRPr="00B56D21" w:rsidRDefault="007C6ECE" w:rsidP="00F9758E">
            <w:pPr>
              <w:pStyle w:val="rowtabella0"/>
              <w:rPr>
                <w:color w:val="002060"/>
              </w:rPr>
            </w:pPr>
            <w:proofErr w:type="gramStart"/>
            <w:r w:rsidRPr="00B56D21">
              <w:rPr>
                <w:color w:val="002060"/>
              </w:rPr>
              <w:t>U.MANDOLESI</w:t>
            </w:r>
            <w:proofErr w:type="gramEnd"/>
            <w:r w:rsidRPr="00B56D21">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968CB1" w14:textId="77777777" w:rsidR="007C6ECE" w:rsidRPr="00B56D21" w:rsidRDefault="007C6ECE" w:rsidP="00F9758E">
            <w:pPr>
              <w:pStyle w:val="rowtabella0"/>
              <w:rPr>
                <w:color w:val="002060"/>
              </w:rPr>
            </w:pPr>
            <w:r w:rsidRPr="00B56D21">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A0255D" w14:textId="77777777" w:rsidR="007C6ECE" w:rsidRPr="00B56D21" w:rsidRDefault="007C6ECE" w:rsidP="00F9758E">
            <w:pPr>
              <w:pStyle w:val="rowtabella0"/>
              <w:jc w:val="center"/>
              <w:rPr>
                <w:color w:val="002060"/>
              </w:rPr>
            </w:pPr>
            <w:r w:rsidRPr="00B56D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62A11" w14:textId="77777777" w:rsidR="007C6ECE" w:rsidRPr="00B56D21" w:rsidRDefault="007C6ECE" w:rsidP="00F9758E">
            <w:pPr>
              <w:pStyle w:val="rowtabella0"/>
              <w:rPr>
                <w:color w:val="002060"/>
              </w:rPr>
            </w:pPr>
            <w:r w:rsidRPr="00B56D21">
              <w:rPr>
                <w:color w:val="002060"/>
              </w:rPr>
              <w:t>13/01/2023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48A5E1" w14:textId="77777777" w:rsidR="007C6ECE" w:rsidRPr="00B56D21" w:rsidRDefault="007C6ECE" w:rsidP="00F9758E">
            <w:pPr>
              <w:pStyle w:val="rowtabella0"/>
              <w:rPr>
                <w:color w:val="002060"/>
              </w:rPr>
            </w:pPr>
            <w:r w:rsidRPr="00B56D21">
              <w:rPr>
                <w:color w:val="002060"/>
              </w:rPr>
              <w:t>5723 PALESTRA "NARDI"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086D9" w14:textId="77777777" w:rsidR="007C6ECE" w:rsidRPr="00B56D21" w:rsidRDefault="007C6ECE" w:rsidP="00F9758E">
            <w:pPr>
              <w:pStyle w:val="rowtabella0"/>
              <w:rPr>
                <w:color w:val="002060"/>
              </w:rPr>
            </w:pPr>
            <w:r w:rsidRPr="00B56D2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21212" w14:textId="77777777" w:rsidR="007C6ECE" w:rsidRPr="00B56D21" w:rsidRDefault="007C6ECE" w:rsidP="00F9758E">
            <w:pPr>
              <w:pStyle w:val="rowtabella0"/>
              <w:rPr>
                <w:color w:val="002060"/>
              </w:rPr>
            </w:pPr>
            <w:r w:rsidRPr="00B56D21">
              <w:rPr>
                <w:color w:val="002060"/>
              </w:rPr>
              <w:t>VIA DEI PINI 49</w:t>
            </w:r>
          </w:p>
        </w:tc>
      </w:tr>
      <w:tr w:rsidR="007C6ECE" w:rsidRPr="00B56D21" w14:paraId="03BEE70C"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7D440D" w14:textId="77777777" w:rsidR="007C6ECE" w:rsidRPr="00B56D21" w:rsidRDefault="007C6ECE" w:rsidP="00F9758E">
            <w:pPr>
              <w:pStyle w:val="rowtabella0"/>
              <w:rPr>
                <w:color w:val="002060"/>
              </w:rPr>
            </w:pPr>
            <w:r w:rsidRPr="00B56D21">
              <w:rPr>
                <w:color w:val="002060"/>
              </w:rPr>
              <w:t>BOCCIOFILA MONTEFANESE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869A2" w14:textId="77777777" w:rsidR="007C6ECE" w:rsidRPr="00B56D21" w:rsidRDefault="007C6ECE" w:rsidP="00F9758E">
            <w:pPr>
              <w:pStyle w:val="rowtabella0"/>
              <w:rPr>
                <w:color w:val="002060"/>
              </w:rPr>
            </w:pPr>
            <w:r w:rsidRPr="00B56D21">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94D8F" w14:textId="77777777" w:rsidR="007C6ECE" w:rsidRPr="00B56D21" w:rsidRDefault="007C6ECE" w:rsidP="00F9758E">
            <w:pPr>
              <w:pStyle w:val="rowtabella0"/>
              <w:jc w:val="center"/>
              <w:rPr>
                <w:color w:val="002060"/>
              </w:rPr>
            </w:pPr>
            <w:r w:rsidRPr="00B56D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13B65" w14:textId="77777777" w:rsidR="007C6ECE" w:rsidRPr="00B56D21" w:rsidRDefault="007C6ECE" w:rsidP="00F9758E">
            <w:pPr>
              <w:pStyle w:val="rowtabella0"/>
              <w:rPr>
                <w:color w:val="002060"/>
              </w:rPr>
            </w:pPr>
            <w:r w:rsidRPr="00B56D21">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60605D" w14:textId="77777777" w:rsidR="007C6ECE" w:rsidRPr="00B56D21" w:rsidRDefault="007C6ECE" w:rsidP="00F9758E">
            <w:pPr>
              <w:pStyle w:val="rowtabella0"/>
              <w:rPr>
                <w:color w:val="002060"/>
              </w:rPr>
            </w:pPr>
            <w:r w:rsidRPr="00B56D21">
              <w:rPr>
                <w:color w:val="002060"/>
              </w:rPr>
              <w:t>5249 CAMPO C5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DC559" w14:textId="77777777" w:rsidR="007C6ECE" w:rsidRPr="00B56D21" w:rsidRDefault="007C6ECE" w:rsidP="00F9758E">
            <w:pPr>
              <w:pStyle w:val="rowtabella0"/>
              <w:rPr>
                <w:color w:val="002060"/>
              </w:rPr>
            </w:pPr>
            <w:r w:rsidRPr="00B56D21">
              <w:rPr>
                <w:color w:val="002060"/>
              </w:rPr>
              <w:t>MONTEFANO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8C0F3" w14:textId="77777777" w:rsidR="007C6ECE" w:rsidRPr="00B56D21" w:rsidRDefault="007C6ECE" w:rsidP="00F9758E">
            <w:pPr>
              <w:pStyle w:val="rowtabella0"/>
              <w:rPr>
                <w:color w:val="002060"/>
              </w:rPr>
            </w:pPr>
            <w:r w:rsidRPr="00B56D21">
              <w:rPr>
                <w:color w:val="002060"/>
              </w:rPr>
              <w:t>VIA IMBRECCIATA</w:t>
            </w:r>
          </w:p>
        </w:tc>
      </w:tr>
      <w:tr w:rsidR="007C6ECE" w:rsidRPr="00B56D21" w14:paraId="1B93B1F0"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B276C0" w14:textId="77777777" w:rsidR="007C6ECE" w:rsidRPr="00B56D21" w:rsidRDefault="007C6ECE" w:rsidP="00F9758E">
            <w:pPr>
              <w:pStyle w:val="rowtabella0"/>
              <w:rPr>
                <w:color w:val="002060"/>
              </w:rPr>
            </w:pPr>
            <w:r w:rsidRPr="00B56D21">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270DA" w14:textId="77777777" w:rsidR="007C6ECE" w:rsidRPr="00B56D21" w:rsidRDefault="007C6ECE" w:rsidP="00F9758E">
            <w:pPr>
              <w:pStyle w:val="rowtabella0"/>
              <w:rPr>
                <w:color w:val="002060"/>
              </w:rPr>
            </w:pPr>
            <w:r w:rsidRPr="00B56D21">
              <w:rPr>
                <w:color w:val="002060"/>
              </w:rPr>
              <w:t>POLISPORTIVA BOCA S.E.M.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03183" w14:textId="77777777" w:rsidR="007C6ECE" w:rsidRPr="00B56D21" w:rsidRDefault="007C6ECE" w:rsidP="00F9758E">
            <w:pPr>
              <w:pStyle w:val="rowtabella0"/>
              <w:jc w:val="center"/>
              <w:rPr>
                <w:color w:val="002060"/>
              </w:rPr>
            </w:pPr>
            <w:r w:rsidRPr="00B56D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85205" w14:textId="77777777" w:rsidR="007C6ECE" w:rsidRPr="00B56D21" w:rsidRDefault="007C6ECE" w:rsidP="00F9758E">
            <w:pPr>
              <w:pStyle w:val="rowtabella0"/>
              <w:rPr>
                <w:color w:val="002060"/>
              </w:rPr>
            </w:pPr>
            <w:r w:rsidRPr="00B56D21">
              <w:rPr>
                <w:color w:val="002060"/>
              </w:rPr>
              <w:t>15/01/2023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F6527" w14:textId="77777777" w:rsidR="007C6ECE" w:rsidRPr="00B56D21" w:rsidRDefault="007C6ECE" w:rsidP="00F9758E">
            <w:pPr>
              <w:pStyle w:val="rowtabella0"/>
              <w:rPr>
                <w:color w:val="002060"/>
              </w:rPr>
            </w:pPr>
            <w:r w:rsidRPr="00B56D21">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8731E" w14:textId="77777777" w:rsidR="007C6ECE" w:rsidRPr="00B56D21" w:rsidRDefault="007C6ECE" w:rsidP="00F9758E">
            <w:pPr>
              <w:pStyle w:val="rowtabella0"/>
              <w:rPr>
                <w:color w:val="002060"/>
              </w:rPr>
            </w:pPr>
            <w:r w:rsidRPr="00B56D2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51998" w14:textId="77777777" w:rsidR="007C6ECE" w:rsidRPr="00B56D21" w:rsidRDefault="007C6ECE" w:rsidP="00F9758E">
            <w:pPr>
              <w:pStyle w:val="rowtabella0"/>
              <w:rPr>
                <w:color w:val="002060"/>
              </w:rPr>
            </w:pPr>
            <w:r w:rsidRPr="00B56D21">
              <w:rPr>
                <w:color w:val="002060"/>
              </w:rPr>
              <w:t>VIA MADRE TERESA DI CALCUTTA</w:t>
            </w:r>
          </w:p>
        </w:tc>
      </w:tr>
    </w:tbl>
    <w:p w14:paraId="0C1E163D" w14:textId="77777777" w:rsidR="007C6ECE" w:rsidRPr="000A1934" w:rsidRDefault="007C6ECE" w:rsidP="007C6ECE">
      <w:pPr>
        <w:pStyle w:val="breakline"/>
        <w:rPr>
          <w:rFonts w:eastAsiaTheme="minorEastAsia"/>
          <w:color w:val="002060"/>
        </w:rPr>
      </w:pPr>
    </w:p>
    <w:p w14:paraId="7947D1A9" w14:textId="77777777" w:rsidR="007C6ECE" w:rsidRPr="000A1934" w:rsidRDefault="007C6ECE" w:rsidP="007C6ECE">
      <w:pPr>
        <w:pStyle w:val="breakline"/>
        <w:rPr>
          <w:color w:val="002060"/>
        </w:rPr>
      </w:pPr>
    </w:p>
    <w:p w14:paraId="534346BD" w14:textId="77777777" w:rsidR="007C6ECE" w:rsidRPr="000A1934" w:rsidRDefault="007C6ECE" w:rsidP="007C6ECE">
      <w:pPr>
        <w:pStyle w:val="breakline"/>
        <w:rPr>
          <w:color w:val="002060"/>
        </w:rPr>
      </w:pPr>
    </w:p>
    <w:p w14:paraId="56FDB4B9" w14:textId="77777777" w:rsidR="007C6ECE" w:rsidRPr="000A1934" w:rsidRDefault="007C6ECE" w:rsidP="007C6ECE">
      <w:pPr>
        <w:pStyle w:val="titolocampionato0"/>
        <w:shd w:val="clear" w:color="auto" w:fill="CCCCCC"/>
        <w:spacing w:before="80" w:after="40"/>
        <w:rPr>
          <w:color w:val="002060"/>
        </w:rPr>
      </w:pPr>
      <w:r w:rsidRPr="000A1934">
        <w:rPr>
          <w:color w:val="002060"/>
        </w:rPr>
        <w:t>UNDER 21 CALCIO A 5 REGIONALE</w:t>
      </w:r>
    </w:p>
    <w:p w14:paraId="5E0B04E8" w14:textId="77777777" w:rsidR="007C6ECE" w:rsidRPr="000A1934" w:rsidRDefault="007C6ECE" w:rsidP="007C6ECE">
      <w:pPr>
        <w:pStyle w:val="titoloprinc0"/>
        <w:rPr>
          <w:color w:val="002060"/>
        </w:rPr>
      </w:pPr>
      <w:r w:rsidRPr="000A1934">
        <w:rPr>
          <w:color w:val="002060"/>
        </w:rPr>
        <w:lastRenderedPageBreak/>
        <w:t>VARIAZIONI AL PROGRAMMA GARE</w:t>
      </w:r>
    </w:p>
    <w:p w14:paraId="67C8211B" w14:textId="77777777" w:rsidR="007C6ECE" w:rsidRPr="000A1934" w:rsidRDefault="007C6ECE" w:rsidP="007C6ECE">
      <w:pPr>
        <w:pStyle w:val="breakline"/>
        <w:rPr>
          <w:color w:val="002060"/>
        </w:rPr>
      </w:pPr>
    </w:p>
    <w:p w14:paraId="03AAE713" w14:textId="77777777" w:rsidR="007C6ECE" w:rsidRPr="000A1934" w:rsidRDefault="007C6ECE" w:rsidP="007C6ECE">
      <w:pPr>
        <w:pStyle w:val="breakline"/>
        <w:rPr>
          <w:color w:val="002060"/>
        </w:rPr>
      </w:pPr>
    </w:p>
    <w:p w14:paraId="4E6F6459"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6ECE" w:rsidRPr="000A1934" w14:paraId="5843565C" w14:textId="77777777" w:rsidTr="00F975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976C3" w14:textId="77777777" w:rsidR="007C6ECE" w:rsidRPr="000A1934" w:rsidRDefault="007C6ECE" w:rsidP="00F9758E">
            <w:pPr>
              <w:pStyle w:val="headertabella0"/>
              <w:rPr>
                <w:color w:val="002060"/>
              </w:rPr>
            </w:pPr>
            <w:r w:rsidRPr="000A1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DD4CE" w14:textId="77777777" w:rsidR="007C6ECE" w:rsidRPr="000A1934" w:rsidRDefault="007C6ECE" w:rsidP="00F9758E">
            <w:pPr>
              <w:pStyle w:val="headertabella0"/>
              <w:rPr>
                <w:color w:val="002060"/>
              </w:rPr>
            </w:pPr>
            <w:r w:rsidRPr="000A1934">
              <w:rPr>
                <w:color w:val="002060"/>
              </w:rPr>
              <w:t xml:space="preserve">N° </w:t>
            </w:r>
            <w:proofErr w:type="spellStart"/>
            <w:r w:rsidRPr="000A1934">
              <w:rPr>
                <w:color w:val="002060"/>
              </w:rPr>
              <w:t>Gior</w:t>
            </w:r>
            <w:proofErr w:type="spellEnd"/>
            <w:r w:rsidRPr="000A193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9C4FF" w14:textId="77777777" w:rsidR="007C6ECE" w:rsidRPr="000A1934" w:rsidRDefault="007C6ECE" w:rsidP="00F9758E">
            <w:pPr>
              <w:pStyle w:val="headertabella0"/>
              <w:rPr>
                <w:color w:val="002060"/>
              </w:rPr>
            </w:pPr>
            <w:r w:rsidRPr="000A1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71C2B" w14:textId="77777777" w:rsidR="007C6ECE" w:rsidRPr="000A1934" w:rsidRDefault="007C6ECE" w:rsidP="00F9758E">
            <w:pPr>
              <w:pStyle w:val="headertabella0"/>
              <w:rPr>
                <w:color w:val="002060"/>
              </w:rPr>
            </w:pPr>
            <w:r w:rsidRPr="000A1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05392" w14:textId="77777777" w:rsidR="007C6ECE" w:rsidRPr="000A1934" w:rsidRDefault="007C6ECE" w:rsidP="00F9758E">
            <w:pPr>
              <w:pStyle w:val="headertabella0"/>
              <w:rPr>
                <w:color w:val="002060"/>
              </w:rPr>
            </w:pPr>
            <w:r w:rsidRPr="000A1934">
              <w:rPr>
                <w:color w:val="002060"/>
              </w:rPr>
              <w:t xml:space="preserve">Data </w:t>
            </w:r>
            <w:proofErr w:type="spellStart"/>
            <w:r w:rsidRPr="000A1934">
              <w:rPr>
                <w:color w:val="002060"/>
              </w:rPr>
              <w:t>Orig</w:t>
            </w:r>
            <w:proofErr w:type="spellEnd"/>
            <w:r w:rsidRPr="000A19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2D97D" w14:textId="77777777" w:rsidR="007C6ECE" w:rsidRPr="000A1934" w:rsidRDefault="007C6ECE" w:rsidP="00F9758E">
            <w:pPr>
              <w:pStyle w:val="headertabella0"/>
              <w:rPr>
                <w:color w:val="002060"/>
              </w:rPr>
            </w:pPr>
            <w:r w:rsidRPr="000A1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E54E4" w14:textId="77777777" w:rsidR="007C6ECE" w:rsidRPr="000A1934" w:rsidRDefault="007C6ECE" w:rsidP="00F9758E">
            <w:pPr>
              <w:pStyle w:val="headertabella0"/>
              <w:rPr>
                <w:color w:val="002060"/>
              </w:rPr>
            </w:pPr>
            <w:r w:rsidRPr="000A1934">
              <w:rPr>
                <w:color w:val="002060"/>
              </w:rPr>
              <w:t xml:space="preserve">Ora </w:t>
            </w:r>
            <w:proofErr w:type="spellStart"/>
            <w:r w:rsidRPr="000A1934">
              <w:rPr>
                <w:color w:val="002060"/>
              </w:rPr>
              <w:t>Orig</w:t>
            </w:r>
            <w:proofErr w:type="spellEnd"/>
            <w:r w:rsidRPr="000A193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BAFC7" w14:textId="77777777" w:rsidR="007C6ECE" w:rsidRPr="000A1934" w:rsidRDefault="007C6ECE" w:rsidP="00F9758E">
            <w:pPr>
              <w:pStyle w:val="headertabella0"/>
              <w:rPr>
                <w:color w:val="002060"/>
              </w:rPr>
            </w:pPr>
            <w:r w:rsidRPr="000A1934">
              <w:rPr>
                <w:color w:val="002060"/>
              </w:rPr>
              <w:t>Impianto</w:t>
            </w:r>
          </w:p>
        </w:tc>
      </w:tr>
      <w:tr w:rsidR="007C6ECE" w:rsidRPr="000A1934" w14:paraId="428FF3A8"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E4EF" w14:textId="77777777" w:rsidR="007C6ECE" w:rsidRPr="000A1934" w:rsidRDefault="007C6ECE" w:rsidP="00F9758E">
            <w:pPr>
              <w:pStyle w:val="rowtabella0"/>
              <w:rPr>
                <w:color w:val="002060"/>
                <w:highlight w:val="yellow"/>
              </w:rPr>
            </w:pPr>
            <w:r w:rsidRPr="000A1934">
              <w:rPr>
                <w:color w:val="002060"/>
                <w:highlight w:val="yellow"/>
              </w:rPr>
              <w:t>15/01/2023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72AD" w14:textId="77777777" w:rsidR="007C6ECE" w:rsidRPr="000A1934" w:rsidRDefault="007C6ECE" w:rsidP="00F9758E">
            <w:pPr>
              <w:pStyle w:val="rowtabella0"/>
              <w:jc w:val="center"/>
              <w:rPr>
                <w:color w:val="002060"/>
                <w:highlight w:val="yellow"/>
              </w:rPr>
            </w:pPr>
            <w:r w:rsidRPr="000A1934">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261F" w14:textId="77777777" w:rsidR="007C6ECE" w:rsidRPr="000A1934" w:rsidRDefault="007C6ECE" w:rsidP="00F9758E">
            <w:pPr>
              <w:pStyle w:val="rowtabella0"/>
              <w:rPr>
                <w:color w:val="002060"/>
                <w:highlight w:val="yellow"/>
              </w:rPr>
            </w:pPr>
            <w:r w:rsidRPr="000A1934">
              <w:rPr>
                <w:color w:val="002060"/>
                <w:highlight w:val="yellow"/>
              </w:rPr>
              <w:t xml:space="preserve">AUDAX 1970 </w:t>
            </w:r>
            <w:proofErr w:type="gramStart"/>
            <w:r w:rsidRPr="000A193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53D8" w14:textId="77777777" w:rsidR="007C6ECE" w:rsidRPr="000A1934" w:rsidRDefault="007C6ECE" w:rsidP="00F9758E">
            <w:pPr>
              <w:pStyle w:val="rowtabella0"/>
              <w:rPr>
                <w:color w:val="002060"/>
                <w:highlight w:val="yellow"/>
              </w:rPr>
            </w:pPr>
            <w:proofErr w:type="gramStart"/>
            <w:r w:rsidRPr="000A1934">
              <w:rPr>
                <w:color w:val="002060"/>
                <w:highlight w:val="yellow"/>
              </w:rPr>
              <w:t>CITTA</w:t>
            </w:r>
            <w:proofErr w:type="gramEnd"/>
            <w:r w:rsidRPr="000A1934">
              <w:rPr>
                <w:color w:val="002060"/>
                <w:highlight w:val="yellow"/>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B647B" w14:textId="77777777" w:rsidR="007C6ECE" w:rsidRPr="000A1934" w:rsidRDefault="007C6ECE" w:rsidP="00F9758E">
            <w:pPr>
              <w:pStyle w:val="rowtabella0"/>
              <w:rPr>
                <w:color w:val="002060"/>
              </w:rPr>
            </w:pPr>
            <w:r w:rsidRPr="000A1934">
              <w:rPr>
                <w:color w:val="002060"/>
              </w:rPr>
              <w:t>14/01/2023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A8272" w14:textId="77777777" w:rsidR="007C6ECE" w:rsidRPr="000A1934" w:rsidRDefault="007C6ECE" w:rsidP="00F9758E">
            <w:pPr>
              <w:pStyle w:val="rowtabella0"/>
              <w:jc w:val="center"/>
              <w:rPr>
                <w:color w:val="002060"/>
              </w:rPr>
            </w:pPr>
            <w:r w:rsidRPr="000A1934">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3F5B" w14:textId="77777777" w:rsidR="007C6ECE" w:rsidRPr="000A1934" w:rsidRDefault="007C6ECE" w:rsidP="00F9758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6E22" w14:textId="77777777" w:rsidR="007C6ECE" w:rsidRPr="000A1934" w:rsidRDefault="007C6ECE" w:rsidP="00F9758E">
            <w:pPr>
              <w:pStyle w:val="rowtabella0"/>
              <w:rPr>
                <w:color w:val="002060"/>
              </w:rPr>
            </w:pPr>
            <w:r w:rsidRPr="000A1934">
              <w:rPr>
                <w:color w:val="002060"/>
                <w:highlight w:val="yellow"/>
              </w:rPr>
              <w:t>PALAZZETTO DELLO SPORT SENIGALLIA VIA CAPANNA SNC</w:t>
            </w:r>
          </w:p>
        </w:tc>
      </w:tr>
    </w:tbl>
    <w:p w14:paraId="27833DB0" w14:textId="77777777" w:rsidR="007C6ECE" w:rsidRPr="000A1934" w:rsidRDefault="007C6ECE" w:rsidP="007C6ECE">
      <w:pPr>
        <w:pStyle w:val="breakline"/>
        <w:rPr>
          <w:rFonts w:eastAsiaTheme="minorEastAsia"/>
          <w:color w:val="002060"/>
        </w:rPr>
      </w:pPr>
    </w:p>
    <w:p w14:paraId="70E2519E" w14:textId="77777777" w:rsidR="007C6ECE" w:rsidRPr="000A1934" w:rsidRDefault="007C6ECE" w:rsidP="007C6ECE">
      <w:pPr>
        <w:pStyle w:val="breakline"/>
        <w:rPr>
          <w:color w:val="002060"/>
        </w:rPr>
      </w:pPr>
    </w:p>
    <w:p w14:paraId="3561FB95" w14:textId="77777777" w:rsidR="007C6ECE" w:rsidRPr="000A1934" w:rsidRDefault="007C6ECE" w:rsidP="007C6ECE">
      <w:pPr>
        <w:pStyle w:val="titoloprinc0"/>
        <w:rPr>
          <w:color w:val="002060"/>
        </w:rPr>
      </w:pPr>
      <w:r w:rsidRPr="000A1934">
        <w:rPr>
          <w:color w:val="002060"/>
        </w:rPr>
        <w:t>RISULTATI</w:t>
      </w:r>
    </w:p>
    <w:p w14:paraId="0AFD4D3D" w14:textId="77777777" w:rsidR="007C6ECE" w:rsidRPr="000A1934" w:rsidRDefault="007C6ECE" w:rsidP="007C6ECE">
      <w:pPr>
        <w:pStyle w:val="breakline"/>
        <w:rPr>
          <w:color w:val="002060"/>
        </w:rPr>
      </w:pPr>
    </w:p>
    <w:p w14:paraId="3288C2ED" w14:textId="77777777" w:rsidR="007C6ECE" w:rsidRPr="000A1934" w:rsidRDefault="007C6ECE" w:rsidP="007C6ECE">
      <w:pPr>
        <w:pStyle w:val="sottotitolocampionato10"/>
        <w:rPr>
          <w:color w:val="002060"/>
        </w:rPr>
      </w:pPr>
      <w:r w:rsidRPr="000A1934">
        <w:rPr>
          <w:color w:val="002060"/>
        </w:rPr>
        <w:t>RISULTATI UFFICIALI GARE DEL 07/01/2023</w:t>
      </w:r>
    </w:p>
    <w:p w14:paraId="27C91A4D" w14:textId="77777777" w:rsidR="007C6ECE" w:rsidRPr="007C6ECE" w:rsidRDefault="007C6ECE" w:rsidP="007C6ECE">
      <w:pPr>
        <w:pStyle w:val="sottotitolocampionato20"/>
        <w:spacing w:before="0" w:beforeAutospacing="0" w:after="0" w:afterAutospacing="0"/>
        <w:rPr>
          <w:rFonts w:ascii="Arial" w:hAnsi="Arial" w:cs="Arial"/>
          <w:color w:val="002060"/>
          <w:sz w:val="20"/>
          <w:szCs w:val="20"/>
        </w:rPr>
      </w:pPr>
      <w:r w:rsidRPr="007C6ECE">
        <w:rPr>
          <w:rFonts w:ascii="Arial" w:hAnsi="Arial" w:cs="Arial"/>
          <w:color w:val="002060"/>
          <w:sz w:val="20"/>
          <w:szCs w:val="20"/>
        </w:rPr>
        <w:t>Si trascrivono qui di seguito i risultati ufficiali delle gare disputate</w:t>
      </w:r>
    </w:p>
    <w:p w14:paraId="099001DE" w14:textId="77777777" w:rsidR="007C6ECE" w:rsidRPr="000A1934" w:rsidRDefault="007C6ECE" w:rsidP="007C6EC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6ECE" w:rsidRPr="000A1934" w14:paraId="08A60E5B" w14:textId="77777777" w:rsidTr="00F9758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6ECE" w:rsidRPr="000A1934" w14:paraId="5EDE443F" w14:textId="77777777" w:rsidTr="00F9758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451AD" w14:textId="77777777" w:rsidR="007C6ECE" w:rsidRPr="000A1934" w:rsidRDefault="007C6ECE" w:rsidP="00F9758E">
                  <w:pPr>
                    <w:pStyle w:val="headertabella0"/>
                    <w:rPr>
                      <w:color w:val="002060"/>
                    </w:rPr>
                  </w:pPr>
                  <w:r w:rsidRPr="000A1934">
                    <w:rPr>
                      <w:color w:val="002060"/>
                    </w:rPr>
                    <w:t>GIRONE A - 4 Giornata - A</w:t>
                  </w:r>
                </w:p>
              </w:tc>
            </w:tr>
            <w:tr w:rsidR="007C6ECE" w:rsidRPr="000A1934" w14:paraId="30EED144" w14:textId="77777777" w:rsidTr="00F9758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ECFC08" w14:textId="77777777" w:rsidR="007C6ECE" w:rsidRPr="000A1934" w:rsidRDefault="007C6ECE" w:rsidP="00F9758E">
                  <w:pPr>
                    <w:pStyle w:val="rowtabella0"/>
                    <w:rPr>
                      <w:color w:val="002060"/>
                    </w:rPr>
                  </w:pPr>
                  <w:proofErr w:type="gramStart"/>
                  <w:r w:rsidRPr="000A1934">
                    <w:rPr>
                      <w:color w:val="002060"/>
                    </w:rPr>
                    <w:t>CITTA</w:t>
                  </w:r>
                  <w:proofErr w:type="gramEnd"/>
                  <w:r w:rsidRPr="000A1934">
                    <w:rPr>
                      <w:color w:val="002060"/>
                    </w:rPr>
                    <w:t xml:space="preserve"> DI OSTRA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8D7BE7" w14:textId="77777777" w:rsidR="007C6ECE" w:rsidRPr="000A1934" w:rsidRDefault="007C6ECE" w:rsidP="00F9758E">
                  <w:pPr>
                    <w:pStyle w:val="rowtabella0"/>
                    <w:rPr>
                      <w:color w:val="002060"/>
                    </w:rPr>
                  </w:pPr>
                  <w:r w:rsidRPr="000A1934">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D6FAD8" w14:textId="77777777" w:rsidR="007C6ECE" w:rsidRPr="000A1934" w:rsidRDefault="007C6ECE" w:rsidP="00F9758E">
                  <w:pPr>
                    <w:pStyle w:val="rowtabella0"/>
                    <w:jc w:val="center"/>
                    <w:rPr>
                      <w:color w:val="002060"/>
                    </w:rPr>
                  </w:pPr>
                  <w:r w:rsidRPr="000A1934">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23DF0" w14:textId="77777777" w:rsidR="007C6ECE" w:rsidRPr="000A1934" w:rsidRDefault="007C6ECE" w:rsidP="00F9758E">
                  <w:pPr>
                    <w:pStyle w:val="rowtabella0"/>
                    <w:jc w:val="center"/>
                    <w:rPr>
                      <w:color w:val="002060"/>
                    </w:rPr>
                  </w:pPr>
                  <w:r w:rsidRPr="000A1934">
                    <w:rPr>
                      <w:color w:val="002060"/>
                    </w:rPr>
                    <w:t> </w:t>
                  </w:r>
                </w:p>
              </w:tc>
            </w:tr>
          </w:tbl>
          <w:p w14:paraId="54DEF691" w14:textId="77777777" w:rsidR="007C6ECE" w:rsidRPr="000A1934" w:rsidRDefault="007C6ECE" w:rsidP="00F9758E">
            <w:pPr>
              <w:rPr>
                <w:color w:val="002060"/>
              </w:rPr>
            </w:pPr>
          </w:p>
        </w:tc>
      </w:tr>
    </w:tbl>
    <w:p w14:paraId="6581639E" w14:textId="77777777" w:rsidR="007C6ECE" w:rsidRPr="000A1934" w:rsidRDefault="007C6ECE" w:rsidP="007C6ECE">
      <w:pPr>
        <w:pStyle w:val="titoloprinc0"/>
        <w:rPr>
          <w:color w:val="002060"/>
        </w:rPr>
      </w:pPr>
      <w:r w:rsidRPr="000A1934">
        <w:rPr>
          <w:color w:val="002060"/>
        </w:rPr>
        <w:t>GIUDICE SPORTIVO</w:t>
      </w:r>
    </w:p>
    <w:p w14:paraId="2FD784D5" w14:textId="1A29630B" w:rsidR="007C6ECE" w:rsidRPr="000A1934" w:rsidRDefault="007C6ECE" w:rsidP="007C6ECE">
      <w:pPr>
        <w:pStyle w:val="diffida"/>
        <w:rPr>
          <w:color w:val="002060"/>
        </w:rPr>
      </w:pPr>
      <w:r w:rsidRPr="000A1934">
        <w:rPr>
          <w:color w:val="002060"/>
        </w:rPr>
        <w:t>Il Giudice Sportivo Avv. Agnese Lazzaretti, con l'assistenza del segretario Angelo Castellana, nella seduta del 1</w:t>
      </w:r>
      <w:r>
        <w:rPr>
          <w:color w:val="002060"/>
        </w:rPr>
        <w:t>1</w:t>
      </w:r>
      <w:r w:rsidRPr="000A1934">
        <w:rPr>
          <w:color w:val="002060"/>
        </w:rPr>
        <w:t>/01/2023, ha adottato le decisioni che di seguito integralmente si riportano:</w:t>
      </w:r>
    </w:p>
    <w:p w14:paraId="7A0FB073" w14:textId="77777777" w:rsidR="007C6ECE" w:rsidRPr="000A1934" w:rsidRDefault="007C6ECE" w:rsidP="007C6ECE">
      <w:pPr>
        <w:pStyle w:val="titolo10"/>
        <w:rPr>
          <w:color w:val="002060"/>
        </w:rPr>
      </w:pPr>
      <w:r w:rsidRPr="000A1934">
        <w:rPr>
          <w:color w:val="002060"/>
        </w:rPr>
        <w:t xml:space="preserve">GARE DEL 7/ 1/2023 </w:t>
      </w:r>
    </w:p>
    <w:p w14:paraId="46F11A26" w14:textId="77777777" w:rsidR="007C6ECE" w:rsidRPr="000A1934" w:rsidRDefault="007C6ECE" w:rsidP="007C6ECE">
      <w:pPr>
        <w:pStyle w:val="titolo7a"/>
        <w:rPr>
          <w:color w:val="002060"/>
        </w:rPr>
      </w:pPr>
      <w:r w:rsidRPr="000A1934">
        <w:rPr>
          <w:color w:val="002060"/>
        </w:rPr>
        <w:t xml:space="preserve">PROVVEDIMENTI DISCIPLINARI </w:t>
      </w:r>
    </w:p>
    <w:p w14:paraId="2A84ECB6" w14:textId="77777777" w:rsidR="007C6ECE" w:rsidRPr="000A1934" w:rsidRDefault="007C6ECE" w:rsidP="007C6ECE">
      <w:pPr>
        <w:pStyle w:val="titolo7b0"/>
        <w:rPr>
          <w:color w:val="002060"/>
        </w:rPr>
      </w:pPr>
      <w:r w:rsidRPr="000A1934">
        <w:rPr>
          <w:color w:val="002060"/>
        </w:rPr>
        <w:t xml:space="preserve">In base alle risultanze degli atti ufficiali sono state deliberate le seguenti sanzioni disciplinari. </w:t>
      </w:r>
    </w:p>
    <w:p w14:paraId="4879D1D7" w14:textId="77777777" w:rsidR="007C6ECE" w:rsidRPr="000A1934" w:rsidRDefault="007C6ECE" w:rsidP="007C6ECE">
      <w:pPr>
        <w:pStyle w:val="titolo30"/>
        <w:rPr>
          <w:color w:val="002060"/>
        </w:rPr>
      </w:pPr>
      <w:r w:rsidRPr="000A1934">
        <w:rPr>
          <w:color w:val="002060"/>
        </w:rPr>
        <w:t xml:space="preserve">CALCIATORI NON ESPULSI </w:t>
      </w:r>
    </w:p>
    <w:p w14:paraId="04740924" w14:textId="77777777" w:rsidR="007C6ECE" w:rsidRPr="000A1934" w:rsidRDefault="007C6ECE" w:rsidP="007C6ECE">
      <w:pPr>
        <w:pStyle w:val="titolo20"/>
        <w:rPr>
          <w:color w:val="002060"/>
        </w:rPr>
      </w:pPr>
      <w:r w:rsidRPr="000A19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6ECE" w:rsidRPr="000A1934" w14:paraId="7A9E5CFA" w14:textId="77777777" w:rsidTr="00F9758E">
        <w:tc>
          <w:tcPr>
            <w:tcW w:w="2200" w:type="dxa"/>
            <w:tcMar>
              <w:top w:w="20" w:type="dxa"/>
              <w:left w:w="20" w:type="dxa"/>
              <w:bottom w:w="20" w:type="dxa"/>
              <w:right w:w="20" w:type="dxa"/>
            </w:tcMar>
            <w:vAlign w:val="center"/>
            <w:hideMark/>
          </w:tcPr>
          <w:p w14:paraId="728F49FF" w14:textId="77777777" w:rsidR="007C6ECE" w:rsidRPr="000A1934" w:rsidRDefault="007C6ECE" w:rsidP="00F9758E">
            <w:pPr>
              <w:pStyle w:val="movimento"/>
              <w:rPr>
                <w:color w:val="002060"/>
              </w:rPr>
            </w:pPr>
            <w:r w:rsidRPr="000A1934">
              <w:rPr>
                <w:color w:val="002060"/>
              </w:rPr>
              <w:t>ZALLOCCO FILIPPO</w:t>
            </w:r>
          </w:p>
        </w:tc>
        <w:tc>
          <w:tcPr>
            <w:tcW w:w="2200" w:type="dxa"/>
            <w:tcMar>
              <w:top w:w="20" w:type="dxa"/>
              <w:left w:w="20" w:type="dxa"/>
              <w:bottom w:w="20" w:type="dxa"/>
              <w:right w:w="20" w:type="dxa"/>
            </w:tcMar>
            <w:vAlign w:val="center"/>
            <w:hideMark/>
          </w:tcPr>
          <w:p w14:paraId="7E16A402" w14:textId="77777777" w:rsidR="007C6ECE" w:rsidRPr="000A1934" w:rsidRDefault="007C6ECE" w:rsidP="00F9758E">
            <w:pPr>
              <w:pStyle w:val="movimento2"/>
              <w:rPr>
                <w:color w:val="002060"/>
              </w:rPr>
            </w:pPr>
            <w:r w:rsidRPr="000A1934">
              <w:rPr>
                <w:color w:val="002060"/>
              </w:rPr>
              <w:t xml:space="preserve">(ACLI AUDAX MONTECOSARO C5) </w:t>
            </w:r>
          </w:p>
        </w:tc>
        <w:tc>
          <w:tcPr>
            <w:tcW w:w="800" w:type="dxa"/>
            <w:tcMar>
              <w:top w:w="20" w:type="dxa"/>
              <w:left w:w="20" w:type="dxa"/>
              <w:bottom w:w="20" w:type="dxa"/>
              <w:right w:w="20" w:type="dxa"/>
            </w:tcMar>
            <w:vAlign w:val="center"/>
            <w:hideMark/>
          </w:tcPr>
          <w:p w14:paraId="459EE1FA" w14:textId="77777777" w:rsidR="007C6ECE" w:rsidRPr="000A1934" w:rsidRDefault="007C6ECE" w:rsidP="00F9758E">
            <w:pPr>
              <w:pStyle w:val="movimento"/>
              <w:rPr>
                <w:color w:val="002060"/>
              </w:rPr>
            </w:pPr>
            <w:r w:rsidRPr="000A1934">
              <w:rPr>
                <w:color w:val="002060"/>
              </w:rPr>
              <w:t> </w:t>
            </w:r>
          </w:p>
        </w:tc>
        <w:tc>
          <w:tcPr>
            <w:tcW w:w="2200" w:type="dxa"/>
            <w:tcMar>
              <w:top w:w="20" w:type="dxa"/>
              <w:left w:w="20" w:type="dxa"/>
              <w:bottom w:w="20" w:type="dxa"/>
              <w:right w:w="20" w:type="dxa"/>
            </w:tcMar>
            <w:vAlign w:val="center"/>
            <w:hideMark/>
          </w:tcPr>
          <w:p w14:paraId="7B501A65" w14:textId="77777777" w:rsidR="007C6ECE" w:rsidRPr="000A1934" w:rsidRDefault="007C6ECE" w:rsidP="00F9758E">
            <w:pPr>
              <w:pStyle w:val="movimento"/>
              <w:rPr>
                <w:color w:val="002060"/>
              </w:rPr>
            </w:pPr>
            <w:r w:rsidRPr="000A1934">
              <w:rPr>
                <w:color w:val="002060"/>
              </w:rPr>
              <w:t> </w:t>
            </w:r>
          </w:p>
        </w:tc>
        <w:tc>
          <w:tcPr>
            <w:tcW w:w="2200" w:type="dxa"/>
            <w:tcMar>
              <w:top w:w="20" w:type="dxa"/>
              <w:left w:w="20" w:type="dxa"/>
              <w:bottom w:w="20" w:type="dxa"/>
              <w:right w:w="20" w:type="dxa"/>
            </w:tcMar>
            <w:vAlign w:val="center"/>
            <w:hideMark/>
          </w:tcPr>
          <w:p w14:paraId="4B118815" w14:textId="77777777" w:rsidR="007C6ECE" w:rsidRPr="000A1934" w:rsidRDefault="007C6ECE" w:rsidP="00F9758E">
            <w:pPr>
              <w:pStyle w:val="movimento2"/>
              <w:rPr>
                <w:color w:val="002060"/>
              </w:rPr>
            </w:pPr>
            <w:r w:rsidRPr="000A1934">
              <w:rPr>
                <w:color w:val="002060"/>
              </w:rPr>
              <w:t> </w:t>
            </w:r>
          </w:p>
        </w:tc>
      </w:tr>
    </w:tbl>
    <w:p w14:paraId="2861CA5F" w14:textId="0824BAEB" w:rsidR="007C6ECE" w:rsidRDefault="007C6ECE" w:rsidP="007C6ECE">
      <w:pPr>
        <w:pStyle w:val="breakline"/>
        <w:rPr>
          <w:rFonts w:eastAsiaTheme="minorEastAsia"/>
          <w:color w:val="002060"/>
        </w:rPr>
      </w:pPr>
    </w:p>
    <w:p w14:paraId="61B59447" w14:textId="77777777" w:rsidR="007C6ECE" w:rsidRPr="002F7285" w:rsidRDefault="007C6ECE" w:rsidP="007C6ECE">
      <w:pPr>
        <w:pStyle w:val="breakline"/>
        <w:jc w:val="center"/>
        <w:rPr>
          <w:rFonts w:ascii="Arial" w:hAnsi="Arial" w:cs="Arial"/>
          <w:color w:val="002060"/>
          <w:sz w:val="22"/>
          <w:szCs w:val="22"/>
        </w:rPr>
      </w:pPr>
      <w:r w:rsidRPr="002F7285">
        <w:rPr>
          <w:rFonts w:ascii="Arial" w:hAnsi="Arial" w:cs="Arial"/>
          <w:color w:val="002060"/>
          <w:sz w:val="22"/>
          <w:szCs w:val="22"/>
        </w:rPr>
        <w:t>F.to IL SEGRETARIO                                   F.to IL GIUDICE SPORTIVO</w:t>
      </w:r>
    </w:p>
    <w:p w14:paraId="0E06483B" w14:textId="77777777" w:rsidR="007C6ECE" w:rsidRPr="002F7285" w:rsidRDefault="007C6ECE" w:rsidP="007C6ECE">
      <w:pPr>
        <w:pStyle w:val="breakline"/>
        <w:rPr>
          <w:rFonts w:ascii="Arial" w:hAnsi="Arial" w:cs="Arial"/>
          <w:color w:val="002060"/>
          <w:sz w:val="22"/>
          <w:szCs w:val="22"/>
        </w:rPr>
      </w:pPr>
      <w:r w:rsidRPr="002F7285">
        <w:rPr>
          <w:rFonts w:ascii="Arial" w:hAnsi="Arial" w:cs="Arial"/>
          <w:color w:val="002060"/>
          <w:sz w:val="22"/>
          <w:szCs w:val="22"/>
        </w:rPr>
        <w:t xml:space="preserve">                          Angelo Castellana        </w:t>
      </w:r>
      <w:r w:rsidRPr="002F7285">
        <w:rPr>
          <w:rFonts w:ascii="Arial" w:hAnsi="Arial" w:cs="Arial"/>
          <w:color w:val="002060"/>
          <w:sz w:val="22"/>
          <w:szCs w:val="22"/>
        </w:rPr>
        <w:tab/>
        <w:t xml:space="preserve">                                 Agnese Lazzaretti</w:t>
      </w:r>
    </w:p>
    <w:p w14:paraId="04238518" w14:textId="77777777" w:rsidR="007C6ECE" w:rsidRPr="000A1934" w:rsidRDefault="007C6ECE" w:rsidP="007C6ECE">
      <w:pPr>
        <w:pStyle w:val="breakline"/>
        <w:rPr>
          <w:rFonts w:eastAsiaTheme="minorEastAsia"/>
          <w:color w:val="002060"/>
        </w:rPr>
      </w:pPr>
    </w:p>
    <w:p w14:paraId="4A9D798D" w14:textId="77777777" w:rsidR="007C6ECE" w:rsidRPr="000A1934" w:rsidRDefault="007C6ECE" w:rsidP="007C6ECE">
      <w:pPr>
        <w:pStyle w:val="breakline"/>
        <w:rPr>
          <w:rFonts w:eastAsiaTheme="minorEastAsia"/>
          <w:color w:val="002060"/>
        </w:rPr>
      </w:pPr>
    </w:p>
    <w:p w14:paraId="164CE44D" w14:textId="77777777" w:rsidR="007C6ECE" w:rsidRPr="000A1934" w:rsidRDefault="007C6ECE" w:rsidP="007C6ECE">
      <w:pPr>
        <w:pStyle w:val="breakline"/>
        <w:rPr>
          <w:color w:val="002060"/>
        </w:rPr>
      </w:pPr>
    </w:p>
    <w:p w14:paraId="1EDF1BCA" w14:textId="77777777" w:rsidR="007C6ECE" w:rsidRPr="000A1934" w:rsidRDefault="007C6ECE" w:rsidP="007C6ECE">
      <w:pPr>
        <w:pStyle w:val="titoloprinc0"/>
        <w:rPr>
          <w:color w:val="002060"/>
        </w:rPr>
      </w:pPr>
      <w:r w:rsidRPr="000A1934">
        <w:rPr>
          <w:color w:val="002060"/>
        </w:rPr>
        <w:t>CLASSIFICA</w:t>
      </w:r>
    </w:p>
    <w:p w14:paraId="7039E899" w14:textId="77777777" w:rsidR="007C6ECE" w:rsidRPr="000A1934" w:rsidRDefault="007C6ECE" w:rsidP="007C6ECE">
      <w:pPr>
        <w:pStyle w:val="breakline"/>
        <w:rPr>
          <w:color w:val="002060"/>
        </w:rPr>
      </w:pPr>
    </w:p>
    <w:p w14:paraId="789D3C13" w14:textId="77777777" w:rsidR="007C6ECE" w:rsidRPr="000A1934" w:rsidRDefault="007C6ECE" w:rsidP="007C6ECE">
      <w:pPr>
        <w:pStyle w:val="breakline"/>
        <w:rPr>
          <w:color w:val="002060"/>
        </w:rPr>
      </w:pPr>
    </w:p>
    <w:p w14:paraId="4316A6E7"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6DB3887B"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DCB73"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2EB52"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A7BE2"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F77CC"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3C01F"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E5E7F"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C0414"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55A37"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2DFDA"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26904" w14:textId="77777777" w:rsidR="007C6ECE" w:rsidRPr="000A1934" w:rsidRDefault="007C6ECE" w:rsidP="00F9758E">
            <w:pPr>
              <w:pStyle w:val="headertabella0"/>
              <w:rPr>
                <w:color w:val="002060"/>
              </w:rPr>
            </w:pPr>
            <w:r w:rsidRPr="000A1934">
              <w:rPr>
                <w:color w:val="002060"/>
              </w:rPr>
              <w:t>PE</w:t>
            </w:r>
          </w:p>
        </w:tc>
      </w:tr>
      <w:tr w:rsidR="007C6ECE" w:rsidRPr="000A1934" w14:paraId="549BBDB9"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87C235" w14:textId="77777777" w:rsidR="007C6ECE" w:rsidRPr="000A1934" w:rsidRDefault="007C6ECE" w:rsidP="00F9758E">
            <w:pPr>
              <w:pStyle w:val="rowtabella0"/>
              <w:rPr>
                <w:color w:val="002060"/>
                <w:lang w:val="es-ES"/>
              </w:rPr>
            </w:pPr>
            <w:r w:rsidRPr="000A193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237E8"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9228"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B7F7"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3162"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4E5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8CB0"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2C67"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5DE9"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7C1A" w14:textId="77777777" w:rsidR="007C6ECE" w:rsidRPr="000A1934" w:rsidRDefault="007C6ECE" w:rsidP="00F9758E">
            <w:pPr>
              <w:pStyle w:val="rowtabella0"/>
              <w:jc w:val="center"/>
              <w:rPr>
                <w:color w:val="002060"/>
              </w:rPr>
            </w:pPr>
            <w:r w:rsidRPr="000A1934">
              <w:rPr>
                <w:color w:val="002060"/>
              </w:rPr>
              <w:t>0</w:t>
            </w:r>
          </w:p>
        </w:tc>
      </w:tr>
      <w:tr w:rsidR="007C6ECE" w:rsidRPr="000A1934" w14:paraId="537B517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A3899" w14:textId="77777777" w:rsidR="007C6ECE" w:rsidRPr="000A1934" w:rsidRDefault="007C6ECE" w:rsidP="00F9758E">
            <w:pPr>
              <w:pStyle w:val="rowtabella0"/>
              <w:rPr>
                <w:color w:val="002060"/>
              </w:rPr>
            </w:pPr>
            <w:r w:rsidRPr="000A1934">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2FFA"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8753"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75E83"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758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6566B"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1E51"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BBED"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5D46"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08AB" w14:textId="77777777" w:rsidR="007C6ECE" w:rsidRPr="000A1934" w:rsidRDefault="007C6ECE" w:rsidP="00F9758E">
            <w:pPr>
              <w:pStyle w:val="rowtabella0"/>
              <w:jc w:val="center"/>
              <w:rPr>
                <w:color w:val="002060"/>
              </w:rPr>
            </w:pPr>
            <w:r w:rsidRPr="000A1934">
              <w:rPr>
                <w:color w:val="002060"/>
              </w:rPr>
              <w:t>0</w:t>
            </w:r>
          </w:p>
        </w:tc>
      </w:tr>
      <w:tr w:rsidR="007C6ECE" w:rsidRPr="000A1934" w14:paraId="551EBBD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1887E" w14:textId="77777777" w:rsidR="007C6ECE" w:rsidRPr="000A1934" w:rsidRDefault="007C6ECE" w:rsidP="00F9758E">
            <w:pPr>
              <w:pStyle w:val="rowtabella0"/>
              <w:rPr>
                <w:color w:val="002060"/>
                <w:lang w:val="es-ES"/>
              </w:rPr>
            </w:pPr>
            <w:r w:rsidRPr="000A193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1514"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68CC"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02D5C"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CE55"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574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8581"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749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58134"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7D8A" w14:textId="77777777" w:rsidR="007C6ECE" w:rsidRPr="000A1934" w:rsidRDefault="007C6ECE" w:rsidP="00F9758E">
            <w:pPr>
              <w:pStyle w:val="rowtabella0"/>
              <w:jc w:val="center"/>
              <w:rPr>
                <w:color w:val="002060"/>
              </w:rPr>
            </w:pPr>
            <w:r w:rsidRPr="000A1934">
              <w:rPr>
                <w:color w:val="002060"/>
              </w:rPr>
              <w:t>0</w:t>
            </w:r>
          </w:p>
        </w:tc>
      </w:tr>
      <w:tr w:rsidR="007C6ECE" w:rsidRPr="000A1934" w14:paraId="3B451C65"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94DD3" w14:textId="77777777" w:rsidR="007C6ECE" w:rsidRPr="000A1934" w:rsidRDefault="007C6ECE" w:rsidP="00F9758E">
            <w:pPr>
              <w:pStyle w:val="rowtabella0"/>
              <w:rPr>
                <w:color w:val="002060"/>
              </w:rPr>
            </w:pPr>
            <w:r w:rsidRPr="000A193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50E6"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58B4"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C05E"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9ADB"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B30D"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DE5A"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FA5E"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8931"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FA9D" w14:textId="77777777" w:rsidR="007C6ECE" w:rsidRPr="000A1934" w:rsidRDefault="007C6ECE" w:rsidP="00F9758E">
            <w:pPr>
              <w:pStyle w:val="rowtabella0"/>
              <w:jc w:val="center"/>
              <w:rPr>
                <w:color w:val="002060"/>
              </w:rPr>
            </w:pPr>
            <w:r w:rsidRPr="000A1934">
              <w:rPr>
                <w:color w:val="002060"/>
              </w:rPr>
              <w:t>0</w:t>
            </w:r>
          </w:p>
        </w:tc>
      </w:tr>
      <w:tr w:rsidR="007C6ECE" w:rsidRPr="000A1934" w14:paraId="1A73EC70"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F33D8" w14:textId="77777777" w:rsidR="007C6ECE" w:rsidRPr="000A1934" w:rsidRDefault="007C6ECE" w:rsidP="00F9758E">
            <w:pPr>
              <w:pStyle w:val="rowtabella0"/>
              <w:rPr>
                <w:color w:val="002060"/>
              </w:rPr>
            </w:pPr>
            <w:r w:rsidRPr="000A193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C78E"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83D26"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94DF"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2673"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D1C8"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D4D9"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F77F3"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8D80"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5ABD" w14:textId="77777777" w:rsidR="007C6ECE" w:rsidRPr="000A1934" w:rsidRDefault="007C6ECE" w:rsidP="00F9758E">
            <w:pPr>
              <w:pStyle w:val="rowtabella0"/>
              <w:jc w:val="center"/>
              <w:rPr>
                <w:color w:val="002060"/>
              </w:rPr>
            </w:pPr>
            <w:r w:rsidRPr="000A1934">
              <w:rPr>
                <w:color w:val="002060"/>
              </w:rPr>
              <w:t>0</w:t>
            </w:r>
          </w:p>
        </w:tc>
      </w:tr>
      <w:tr w:rsidR="007C6ECE" w:rsidRPr="000A1934" w14:paraId="777A46D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24E1D" w14:textId="77777777" w:rsidR="007C6ECE" w:rsidRPr="000A1934" w:rsidRDefault="007C6ECE" w:rsidP="00F9758E">
            <w:pPr>
              <w:pStyle w:val="rowtabella0"/>
              <w:rPr>
                <w:color w:val="002060"/>
              </w:rPr>
            </w:pPr>
            <w:r w:rsidRPr="000A1934">
              <w:rPr>
                <w:color w:val="002060"/>
              </w:rPr>
              <w:t xml:space="preserve">A.S.D. </w:t>
            </w:r>
            <w:proofErr w:type="gramStart"/>
            <w:r w:rsidRPr="000A1934">
              <w:rPr>
                <w:color w:val="002060"/>
              </w:rPr>
              <w:t>CITTA</w:t>
            </w:r>
            <w:proofErr w:type="gramEnd"/>
            <w:r w:rsidRPr="000A193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AF09"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D9E4"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CFB4"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9F7FF"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AFAD"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68FA"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EC4E"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29A0"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CF4C" w14:textId="77777777" w:rsidR="007C6ECE" w:rsidRPr="000A1934" w:rsidRDefault="007C6ECE" w:rsidP="00F9758E">
            <w:pPr>
              <w:pStyle w:val="rowtabella0"/>
              <w:jc w:val="center"/>
              <w:rPr>
                <w:color w:val="002060"/>
              </w:rPr>
            </w:pPr>
            <w:r w:rsidRPr="000A1934">
              <w:rPr>
                <w:color w:val="002060"/>
              </w:rPr>
              <w:t>0</w:t>
            </w:r>
          </w:p>
        </w:tc>
      </w:tr>
      <w:tr w:rsidR="007C6ECE" w:rsidRPr="000A1934" w14:paraId="61B097D6"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FD653B" w14:textId="77777777" w:rsidR="007C6ECE" w:rsidRPr="000A1934" w:rsidRDefault="007C6ECE" w:rsidP="00F9758E">
            <w:pPr>
              <w:pStyle w:val="rowtabella0"/>
              <w:rPr>
                <w:color w:val="002060"/>
              </w:rPr>
            </w:pPr>
            <w:r w:rsidRPr="000A193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43DB"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DD9C"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7439"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A4A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2408"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3BCC"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C260"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985E"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3087" w14:textId="77777777" w:rsidR="007C6ECE" w:rsidRPr="000A1934" w:rsidRDefault="007C6ECE" w:rsidP="00F9758E">
            <w:pPr>
              <w:pStyle w:val="rowtabella0"/>
              <w:jc w:val="center"/>
              <w:rPr>
                <w:color w:val="002060"/>
              </w:rPr>
            </w:pPr>
            <w:r w:rsidRPr="000A1934">
              <w:rPr>
                <w:color w:val="002060"/>
              </w:rPr>
              <w:t>0</w:t>
            </w:r>
          </w:p>
        </w:tc>
      </w:tr>
    </w:tbl>
    <w:p w14:paraId="4EBDE30E" w14:textId="77777777" w:rsidR="007C6ECE" w:rsidRPr="000A1934" w:rsidRDefault="007C6ECE" w:rsidP="007C6ECE">
      <w:pPr>
        <w:pStyle w:val="breakline"/>
        <w:rPr>
          <w:color w:val="002060"/>
        </w:rPr>
      </w:pPr>
    </w:p>
    <w:p w14:paraId="65BC62A8" w14:textId="77777777" w:rsidR="007C6ECE" w:rsidRPr="000A1934" w:rsidRDefault="007C6ECE" w:rsidP="007C6ECE">
      <w:pPr>
        <w:pStyle w:val="titoloprinc0"/>
        <w:rPr>
          <w:color w:val="002060"/>
        </w:rPr>
      </w:pPr>
      <w:r w:rsidRPr="000A1934">
        <w:rPr>
          <w:color w:val="002060"/>
        </w:rPr>
        <w:t>PROGRAMMA GARE</w:t>
      </w:r>
    </w:p>
    <w:p w14:paraId="0721A751" w14:textId="77777777" w:rsidR="007C6ECE" w:rsidRDefault="007C6ECE" w:rsidP="007C6ECE">
      <w:pPr>
        <w:pStyle w:val="breakline"/>
        <w:rPr>
          <w:color w:val="002060"/>
        </w:rPr>
      </w:pPr>
    </w:p>
    <w:p w14:paraId="311C9190" w14:textId="77777777" w:rsidR="007C6ECE" w:rsidRPr="00B56D21" w:rsidRDefault="007C6ECE" w:rsidP="007C6ECE">
      <w:pPr>
        <w:pStyle w:val="sottotitolocampionato10"/>
        <w:rPr>
          <w:color w:val="002060"/>
        </w:rPr>
      </w:pPr>
      <w:r w:rsidRPr="00B56D2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7"/>
        <w:gridCol w:w="1553"/>
        <w:gridCol w:w="1550"/>
      </w:tblGrid>
      <w:tr w:rsidR="007C6ECE" w:rsidRPr="00B56D21" w14:paraId="53006456"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91190"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38964"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AB77E"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E2168"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47B4E"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B4829"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C2B27"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5AEBDE64"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162A08" w14:textId="77777777" w:rsidR="007C6ECE" w:rsidRPr="00B56D21" w:rsidRDefault="007C6ECE" w:rsidP="00F9758E">
            <w:pPr>
              <w:pStyle w:val="rowtabella0"/>
              <w:rPr>
                <w:color w:val="002060"/>
              </w:rPr>
            </w:pPr>
            <w:r w:rsidRPr="00B56D21">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7593C" w14:textId="77777777" w:rsidR="007C6ECE" w:rsidRPr="00B56D21" w:rsidRDefault="007C6ECE" w:rsidP="00F9758E">
            <w:pPr>
              <w:pStyle w:val="rowtabella0"/>
              <w:rPr>
                <w:color w:val="002060"/>
              </w:rPr>
            </w:pPr>
            <w:r w:rsidRPr="00B56D21">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734F3" w14:textId="77777777" w:rsidR="007C6ECE" w:rsidRPr="00B56D21" w:rsidRDefault="007C6ECE" w:rsidP="00F9758E">
            <w:pPr>
              <w:pStyle w:val="rowtabella0"/>
              <w:jc w:val="center"/>
              <w:rPr>
                <w:color w:val="002060"/>
              </w:rPr>
            </w:pPr>
            <w:r w:rsidRPr="00B56D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74C89" w14:textId="77777777" w:rsidR="007C6ECE" w:rsidRPr="00B56D21" w:rsidRDefault="007C6ECE" w:rsidP="00F9758E">
            <w:pPr>
              <w:pStyle w:val="rowtabella0"/>
              <w:rPr>
                <w:color w:val="002060"/>
              </w:rPr>
            </w:pPr>
            <w:r w:rsidRPr="00B56D21">
              <w:rPr>
                <w:color w:val="002060"/>
              </w:rPr>
              <w:t>14/01/2023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FD9B7" w14:textId="77777777" w:rsidR="007C6ECE" w:rsidRPr="00B56D21" w:rsidRDefault="007C6ECE" w:rsidP="00F9758E">
            <w:pPr>
              <w:pStyle w:val="rowtabella0"/>
              <w:rPr>
                <w:color w:val="002060"/>
              </w:rPr>
            </w:pPr>
            <w:r w:rsidRPr="00B56D21">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0394B" w14:textId="77777777" w:rsidR="007C6ECE" w:rsidRPr="00B56D21" w:rsidRDefault="007C6ECE" w:rsidP="00F9758E">
            <w:pPr>
              <w:pStyle w:val="rowtabella0"/>
              <w:rPr>
                <w:color w:val="002060"/>
              </w:rPr>
            </w:pPr>
            <w:r w:rsidRPr="00B56D21">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2B6CE" w14:textId="77777777" w:rsidR="007C6ECE" w:rsidRPr="00B56D21" w:rsidRDefault="007C6ECE" w:rsidP="00F9758E">
            <w:pPr>
              <w:pStyle w:val="rowtabella0"/>
              <w:rPr>
                <w:color w:val="002060"/>
              </w:rPr>
            </w:pPr>
            <w:r w:rsidRPr="00B56D21">
              <w:rPr>
                <w:color w:val="002060"/>
              </w:rPr>
              <w:t>VIA CORRADI</w:t>
            </w:r>
          </w:p>
        </w:tc>
      </w:tr>
      <w:tr w:rsidR="007C6ECE" w:rsidRPr="00B56D21" w14:paraId="7C043466"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BF8F33" w14:textId="77777777" w:rsidR="007C6ECE" w:rsidRPr="00B56D21" w:rsidRDefault="007C6ECE" w:rsidP="00F9758E">
            <w:pPr>
              <w:pStyle w:val="rowtabella0"/>
              <w:rPr>
                <w:color w:val="002060"/>
              </w:rPr>
            </w:pPr>
            <w:r w:rsidRPr="00B56D21">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E56E72" w14:textId="77777777" w:rsidR="007C6ECE" w:rsidRPr="00B56D21" w:rsidRDefault="007C6ECE" w:rsidP="00F9758E">
            <w:pPr>
              <w:pStyle w:val="rowtabella0"/>
              <w:rPr>
                <w:color w:val="002060"/>
              </w:rPr>
            </w:pPr>
            <w:r w:rsidRPr="00B56D21">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CAD9DD" w14:textId="77777777" w:rsidR="007C6ECE" w:rsidRPr="00B56D21" w:rsidRDefault="007C6ECE" w:rsidP="00F9758E">
            <w:pPr>
              <w:pStyle w:val="rowtabella0"/>
              <w:jc w:val="center"/>
              <w:rPr>
                <w:color w:val="002060"/>
              </w:rPr>
            </w:pPr>
            <w:r w:rsidRPr="00B56D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14D3F1" w14:textId="77777777" w:rsidR="007C6ECE" w:rsidRPr="00B56D21" w:rsidRDefault="007C6ECE" w:rsidP="00F9758E">
            <w:pPr>
              <w:pStyle w:val="rowtabella0"/>
              <w:rPr>
                <w:color w:val="002060"/>
              </w:rPr>
            </w:pPr>
            <w:r w:rsidRPr="00B56D21">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13AA88" w14:textId="77777777" w:rsidR="007C6ECE" w:rsidRPr="00B56D21" w:rsidRDefault="007C6ECE" w:rsidP="00F9758E">
            <w:pPr>
              <w:pStyle w:val="rowtabella0"/>
              <w:rPr>
                <w:color w:val="002060"/>
              </w:rPr>
            </w:pPr>
            <w:r w:rsidRPr="00B56D21">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1DF0D" w14:textId="77777777" w:rsidR="007C6ECE" w:rsidRPr="00B56D21" w:rsidRDefault="007C6ECE" w:rsidP="00F9758E">
            <w:pPr>
              <w:pStyle w:val="rowtabella0"/>
              <w:rPr>
                <w:color w:val="002060"/>
              </w:rPr>
            </w:pPr>
            <w:r w:rsidRPr="00B56D21">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56BFAD" w14:textId="77777777" w:rsidR="007C6ECE" w:rsidRPr="00B56D21" w:rsidRDefault="007C6ECE" w:rsidP="00F9758E">
            <w:pPr>
              <w:pStyle w:val="rowtabella0"/>
              <w:rPr>
                <w:color w:val="002060"/>
              </w:rPr>
            </w:pPr>
            <w:r w:rsidRPr="00B56D21">
              <w:rPr>
                <w:color w:val="002060"/>
              </w:rPr>
              <w:t>VIA ROSARIO VILLA MUSONE</w:t>
            </w:r>
          </w:p>
        </w:tc>
      </w:tr>
      <w:tr w:rsidR="007C6ECE" w:rsidRPr="00B56D21" w14:paraId="584AE98F"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5B241E" w14:textId="77777777" w:rsidR="007C6ECE" w:rsidRPr="00B56D21" w:rsidRDefault="007C6ECE" w:rsidP="00F9758E">
            <w:pPr>
              <w:pStyle w:val="rowtabella0"/>
              <w:rPr>
                <w:color w:val="002060"/>
              </w:rPr>
            </w:pPr>
            <w:r w:rsidRPr="00B56D21">
              <w:rPr>
                <w:color w:val="002060"/>
              </w:rPr>
              <w:lastRenderedPageBreak/>
              <w:t xml:space="preserve">AUDAX 1970 </w:t>
            </w:r>
            <w:proofErr w:type="gramStart"/>
            <w:r w:rsidRPr="00B56D21">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55E80" w14:textId="77777777" w:rsidR="007C6ECE" w:rsidRPr="00B56D21" w:rsidRDefault="007C6ECE" w:rsidP="00F9758E">
            <w:pPr>
              <w:pStyle w:val="rowtabella0"/>
              <w:rPr>
                <w:color w:val="002060"/>
              </w:rPr>
            </w:pPr>
            <w:proofErr w:type="gramStart"/>
            <w:r w:rsidRPr="00B56D21">
              <w:rPr>
                <w:color w:val="002060"/>
              </w:rPr>
              <w:t>CITTA</w:t>
            </w:r>
            <w:proofErr w:type="gramEnd"/>
            <w:r w:rsidRPr="00B56D21">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738E7" w14:textId="77777777" w:rsidR="007C6ECE" w:rsidRPr="00B56D21" w:rsidRDefault="007C6ECE" w:rsidP="00F9758E">
            <w:pPr>
              <w:pStyle w:val="rowtabella0"/>
              <w:jc w:val="center"/>
              <w:rPr>
                <w:color w:val="002060"/>
              </w:rPr>
            </w:pPr>
            <w:r w:rsidRPr="00B56D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EDF0B" w14:textId="77777777" w:rsidR="007C6ECE" w:rsidRPr="00B56D21" w:rsidRDefault="007C6ECE" w:rsidP="00F9758E">
            <w:pPr>
              <w:pStyle w:val="rowtabella0"/>
              <w:rPr>
                <w:color w:val="002060"/>
              </w:rPr>
            </w:pPr>
            <w:r w:rsidRPr="00B56D21">
              <w:rPr>
                <w:color w:val="002060"/>
              </w:rPr>
              <w:t>15/01/2023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F7CD8" w14:textId="77777777" w:rsidR="007C6ECE" w:rsidRPr="00B56D21" w:rsidRDefault="007C6ECE" w:rsidP="00F9758E">
            <w:pPr>
              <w:pStyle w:val="rowtabella0"/>
              <w:rPr>
                <w:color w:val="002060"/>
              </w:rPr>
            </w:pPr>
            <w:r w:rsidRPr="00B56D21">
              <w:rPr>
                <w:color w:val="002060"/>
              </w:rPr>
              <w:t>5138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527C2" w14:textId="77777777" w:rsidR="007C6ECE" w:rsidRPr="00B56D21" w:rsidRDefault="007C6ECE" w:rsidP="00F9758E">
            <w:pPr>
              <w:pStyle w:val="rowtabella0"/>
              <w:rPr>
                <w:color w:val="002060"/>
              </w:rPr>
            </w:pPr>
            <w:r w:rsidRPr="00B56D21">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32DA4" w14:textId="77777777" w:rsidR="007C6ECE" w:rsidRPr="00B56D21" w:rsidRDefault="007C6ECE" w:rsidP="00F9758E">
            <w:pPr>
              <w:pStyle w:val="rowtabella0"/>
              <w:rPr>
                <w:color w:val="002060"/>
              </w:rPr>
            </w:pPr>
            <w:r w:rsidRPr="00B56D21">
              <w:rPr>
                <w:color w:val="002060"/>
              </w:rPr>
              <w:t>VIA CAPANNA SNC</w:t>
            </w:r>
          </w:p>
        </w:tc>
      </w:tr>
    </w:tbl>
    <w:p w14:paraId="4CEEEBE3" w14:textId="77777777" w:rsidR="007C6ECE" w:rsidRPr="000A1934" w:rsidRDefault="007C6ECE" w:rsidP="007C6ECE">
      <w:pPr>
        <w:pStyle w:val="breakline"/>
        <w:rPr>
          <w:rFonts w:eastAsiaTheme="minorEastAsia"/>
          <w:color w:val="002060"/>
        </w:rPr>
      </w:pPr>
    </w:p>
    <w:p w14:paraId="04DC549C" w14:textId="77777777" w:rsidR="007C6ECE" w:rsidRPr="000A1934" w:rsidRDefault="007C6ECE" w:rsidP="007C6ECE">
      <w:pPr>
        <w:pStyle w:val="breakline"/>
        <w:rPr>
          <w:color w:val="002060"/>
        </w:rPr>
      </w:pPr>
    </w:p>
    <w:p w14:paraId="13A6A2CA" w14:textId="77777777" w:rsidR="007C6ECE" w:rsidRPr="000A1934" w:rsidRDefault="007C6ECE" w:rsidP="007C6ECE">
      <w:pPr>
        <w:pStyle w:val="titolocampionato0"/>
        <w:shd w:val="clear" w:color="auto" w:fill="CCCCCC"/>
        <w:spacing w:before="80" w:after="40"/>
        <w:rPr>
          <w:color w:val="002060"/>
        </w:rPr>
      </w:pPr>
      <w:r w:rsidRPr="000A1934">
        <w:rPr>
          <w:color w:val="002060"/>
        </w:rPr>
        <w:t>UNDER 19 CALCIO A 5 REGIONALE</w:t>
      </w:r>
    </w:p>
    <w:p w14:paraId="7ABFE91C" w14:textId="77777777" w:rsidR="007C6ECE" w:rsidRPr="000A1934" w:rsidRDefault="007C6ECE" w:rsidP="007C6ECE">
      <w:pPr>
        <w:pStyle w:val="titoloprinc0"/>
        <w:rPr>
          <w:color w:val="002060"/>
        </w:rPr>
      </w:pPr>
      <w:r w:rsidRPr="000A1934">
        <w:rPr>
          <w:color w:val="002060"/>
        </w:rPr>
        <w:t>VARIAZIONI AL PROGRAMMA GARE</w:t>
      </w:r>
    </w:p>
    <w:p w14:paraId="2F5ECD2F" w14:textId="77777777" w:rsidR="007C6ECE" w:rsidRPr="000A1934" w:rsidRDefault="007C6ECE" w:rsidP="007C6ECE">
      <w:pPr>
        <w:pStyle w:val="breakline"/>
        <w:rPr>
          <w:color w:val="002060"/>
        </w:rPr>
      </w:pPr>
    </w:p>
    <w:p w14:paraId="62F26135" w14:textId="77777777" w:rsidR="007C6ECE" w:rsidRPr="000A1934" w:rsidRDefault="007C6ECE" w:rsidP="007C6ECE">
      <w:pPr>
        <w:pStyle w:val="breakline"/>
        <w:rPr>
          <w:color w:val="002060"/>
        </w:rPr>
      </w:pPr>
    </w:p>
    <w:p w14:paraId="078825FE"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6ECE" w:rsidRPr="000A1934" w14:paraId="46F43A15" w14:textId="77777777" w:rsidTr="00F975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63ECB" w14:textId="77777777" w:rsidR="007C6ECE" w:rsidRPr="000A1934" w:rsidRDefault="007C6ECE" w:rsidP="00F9758E">
            <w:pPr>
              <w:pStyle w:val="headertabella0"/>
              <w:rPr>
                <w:color w:val="002060"/>
              </w:rPr>
            </w:pPr>
            <w:r w:rsidRPr="000A1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3AA18" w14:textId="77777777" w:rsidR="007C6ECE" w:rsidRPr="000A1934" w:rsidRDefault="007C6ECE" w:rsidP="00F9758E">
            <w:pPr>
              <w:pStyle w:val="headertabella0"/>
              <w:rPr>
                <w:color w:val="002060"/>
              </w:rPr>
            </w:pPr>
            <w:r w:rsidRPr="000A1934">
              <w:rPr>
                <w:color w:val="002060"/>
              </w:rPr>
              <w:t xml:space="preserve">N° </w:t>
            </w:r>
            <w:proofErr w:type="spellStart"/>
            <w:r w:rsidRPr="000A1934">
              <w:rPr>
                <w:color w:val="002060"/>
              </w:rPr>
              <w:t>Gior</w:t>
            </w:r>
            <w:proofErr w:type="spellEnd"/>
            <w:r w:rsidRPr="000A193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124F9" w14:textId="77777777" w:rsidR="007C6ECE" w:rsidRPr="000A1934" w:rsidRDefault="007C6ECE" w:rsidP="00F9758E">
            <w:pPr>
              <w:pStyle w:val="headertabella0"/>
              <w:rPr>
                <w:color w:val="002060"/>
              </w:rPr>
            </w:pPr>
            <w:r w:rsidRPr="000A1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43E86" w14:textId="77777777" w:rsidR="007C6ECE" w:rsidRPr="000A1934" w:rsidRDefault="007C6ECE" w:rsidP="00F9758E">
            <w:pPr>
              <w:pStyle w:val="headertabella0"/>
              <w:rPr>
                <w:color w:val="002060"/>
              </w:rPr>
            </w:pPr>
            <w:r w:rsidRPr="000A1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F5AE5" w14:textId="77777777" w:rsidR="007C6ECE" w:rsidRPr="000A1934" w:rsidRDefault="007C6ECE" w:rsidP="00F9758E">
            <w:pPr>
              <w:pStyle w:val="headertabella0"/>
              <w:rPr>
                <w:color w:val="002060"/>
              </w:rPr>
            </w:pPr>
            <w:r w:rsidRPr="000A1934">
              <w:rPr>
                <w:color w:val="002060"/>
              </w:rPr>
              <w:t xml:space="preserve">Data </w:t>
            </w:r>
            <w:proofErr w:type="spellStart"/>
            <w:r w:rsidRPr="000A1934">
              <w:rPr>
                <w:color w:val="002060"/>
              </w:rPr>
              <w:t>Orig</w:t>
            </w:r>
            <w:proofErr w:type="spellEnd"/>
            <w:r w:rsidRPr="000A19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ED038" w14:textId="77777777" w:rsidR="007C6ECE" w:rsidRPr="000A1934" w:rsidRDefault="007C6ECE" w:rsidP="00F9758E">
            <w:pPr>
              <w:pStyle w:val="headertabella0"/>
              <w:rPr>
                <w:color w:val="002060"/>
              </w:rPr>
            </w:pPr>
            <w:r w:rsidRPr="000A1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6C3B1" w14:textId="77777777" w:rsidR="007C6ECE" w:rsidRPr="000A1934" w:rsidRDefault="007C6ECE" w:rsidP="00F9758E">
            <w:pPr>
              <w:pStyle w:val="headertabella0"/>
              <w:rPr>
                <w:color w:val="002060"/>
              </w:rPr>
            </w:pPr>
            <w:r w:rsidRPr="000A1934">
              <w:rPr>
                <w:color w:val="002060"/>
              </w:rPr>
              <w:t xml:space="preserve">Ora </w:t>
            </w:r>
            <w:proofErr w:type="spellStart"/>
            <w:r w:rsidRPr="000A1934">
              <w:rPr>
                <w:color w:val="002060"/>
              </w:rPr>
              <w:t>Orig</w:t>
            </w:r>
            <w:proofErr w:type="spellEnd"/>
            <w:r w:rsidRPr="000A193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E44DB" w14:textId="77777777" w:rsidR="007C6ECE" w:rsidRPr="000A1934" w:rsidRDefault="007C6ECE" w:rsidP="00F9758E">
            <w:pPr>
              <w:pStyle w:val="headertabella0"/>
              <w:rPr>
                <w:color w:val="002060"/>
              </w:rPr>
            </w:pPr>
            <w:r w:rsidRPr="000A1934">
              <w:rPr>
                <w:color w:val="002060"/>
              </w:rPr>
              <w:t>Impianto</w:t>
            </w:r>
          </w:p>
        </w:tc>
      </w:tr>
      <w:tr w:rsidR="007C6ECE" w:rsidRPr="000A1934" w14:paraId="0663B4BB"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1E22" w14:textId="77777777" w:rsidR="007C6ECE" w:rsidRPr="000A1934" w:rsidRDefault="007C6ECE" w:rsidP="00F9758E">
            <w:pPr>
              <w:pStyle w:val="rowtabella0"/>
              <w:rPr>
                <w:color w:val="002060"/>
                <w:highlight w:val="yellow"/>
              </w:rPr>
            </w:pPr>
            <w:r w:rsidRPr="000A1934">
              <w:rPr>
                <w:color w:val="002060"/>
                <w:highlight w:val="yellow"/>
              </w:rPr>
              <w:t>14/01/2023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1C469" w14:textId="77777777" w:rsidR="007C6ECE" w:rsidRPr="000A1934" w:rsidRDefault="007C6ECE" w:rsidP="00F9758E">
            <w:pPr>
              <w:pStyle w:val="rowtabella0"/>
              <w:jc w:val="center"/>
              <w:rPr>
                <w:color w:val="002060"/>
                <w:highlight w:val="yellow"/>
              </w:rPr>
            </w:pPr>
            <w:r w:rsidRPr="000A1934">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C39E" w14:textId="77777777" w:rsidR="007C6ECE" w:rsidRPr="000A1934" w:rsidRDefault="007C6ECE" w:rsidP="00F9758E">
            <w:pPr>
              <w:pStyle w:val="rowtabella0"/>
              <w:rPr>
                <w:color w:val="002060"/>
                <w:highlight w:val="yellow"/>
              </w:rPr>
            </w:pPr>
            <w:r w:rsidRPr="000A1934">
              <w:rPr>
                <w:color w:val="002060"/>
                <w:highlight w:val="yellow"/>
              </w:rPr>
              <w:t xml:space="preserve">AUDAX 1970 </w:t>
            </w:r>
            <w:proofErr w:type="gramStart"/>
            <w:r w:rsidRPr="000A193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4537" w14:textId="77777777" w:rsidR="007C6ECE" w:rsidRPr="000A1934" w:rsidRDefault="007C6ECE" w:rsidP="00F9758E">
            <w:pPr>
              <w:pStyle w:val="rowtabella0"/>
              <w:rPr>
                <w:color w:val="002060"/>
                <w:highlight w:val="yellow"/>
              </w:rPr>
            </w:pPr>
            <w:r w:rsidRPr="000A1934">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0706" w14:textId="77777777" w:rsidR="007C6ECE" w:rsidRPr="000A1934" w:rsidRDefault="007C6ECE" w:rsidP="00F9758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6C4A" w14:textId="77777777" w:rsidR="007C6ECE" w:rsidRPr="000A1934" w:rsidRDefault="007C6ECE" w:rsidP="00F9758E">
            <w:pPr>
              <w:pStyle w:val="rowtabella0"/>
              <w:jc w:val="center"/>
              <w:rPr>
                <w:color w:val="002060"/>
              </w:rPr>
            </w:pPr>
            <w:r w:rsidRPr="000A1934">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1712" w14:textId="77777777" w:rsidR="007C6ECE" w:rsidRPr="000A1934" w:rsidRDefault="007C6ECE" w:rsidP="00F9758E">
            <w:pPr>
              <w:pStyle w:val="rowtabella0"/>
              <w:jc w:val="center"/>
              <w:rPr>
                <w:color w:val="002060"/>
              </w:rPr>
            </w:pPr>
            <w:r w:rsidRPr="000A1934">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7CC41" w14:textId="77777777" w:rsidR="007C6ECE" w:rsidRPr="000A1934" w:rsidRDefault="007C6ECE" w:rsidP="00F9758E">
            <w:pPr>
              <w:pStyle w:val="rowtabella0"/>
              <w:rPr>
                <w:color w:val="002060"/>
              </w:rPr>
            </w:pPr>
            <w:r w:rsidRPr="000A1934">
              <w:rPr>
                <w:color w:val="002060"/>
                <w:highlight w:val="yellow"/>
              </w:rPr>
              <w:t>PALESTRA IST.BETTINO PADOVANO SENIGALLIA VIA ANTONIO ROSMINI 22/B</w:t>
            </w:r>
          </w:p>
        </w:tc>
      </w:tr>
    </w:tbl>
    <w:p w14:paraId="3A19189D" w14:textId="77777777" w:rsidR="007C6ECE" w:rsidRPr="000A1934" w:rsidRDefault="007C6ECE" w:rsidP="007C6ECE">
      <w:pPr>
        <w:pStyle w:val="breakline"/>
        <w:rPr>
          <w:rFonts w:eastAsiaTheme="minorEastAsia"/>
          <w:color w:val="002060"/>
        </w:rPr>
      </w:pPr>
    </w:p>
    <w:p w14:paraId="6FD21F17" w14:textId="77777777" w:rsidR="007C6ECE" w:rsidRPr="000A1934" w:rsidRDefault="007C6ECE" w:rsidP="007C6ECE">
      <w:pPr>
        <w:pStyle w:val="breakline"/>
        <w:rPr>
          <w:color w:val="002060"/>
        </w:rPr>
      </w:pPr>
    </w:p>
    <w:p w14:paraId="6AFFB04F" w14:textId="77777777" w:rsidR="007C6ECE" w:rsidRPr="000A1934" w:rsidRDefault="007C6ECE" w:rsidP="007C6ECE">
      <w:pPr>
        <w:pStyle w:val="titoloprinc0"/>
        <w:rPr>
          <w:color w:val="002060"/>
        </w:rPr>
      </w:pPr>
      <w:r w:rsidRPr="000A1934">
        <w:rPr>
          <w:color w:val="002060"/>
        </w:rPr>
        <w:t>CLASSIFICA</w:t>
      </w:r>
    </w:p>
    <w:p w14:paraId="6E1BC9BF" w14:textId="77777777" w:rsidR="007C6ECE" w:rsidRPr="000A1934" w:rsidRDefault="007C6ECE" w:rsidP="007C6ECE">
      <w:pPr>
        <w:pStyle w:val="breakline"/>
        <w:rPr>
          <w:color w:val="002060"/>
        </w:rPr>
      </w:pPr>
    </w:p>
    <w:p w14:paraId="3B1798C0" w14:textId="77777777" w:rsidR="007C6ECE" w:rsidRPr="000A1934" w:rsidRDefault="007C6ECE" w:rsidP="007C6ECE">
      <w:pPr>
        <w:pStyle w:val="breakline"/>
        <w:rPr>
          <w:color w:val="002060"/>
        </w:rPr>
      </w:pPr>
    </w:p>
    <w:p w14:paraId="134BDB0A"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6DC5DDC4"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EC794"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B5468"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1D2E0"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3C4F2"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7757E"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34D19"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18841"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50D17"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3FF47"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50B0E" w14:textId="77777777" w:rsidR="007C6ECE" w:rsidRPr="000A1934" w:rsidRDefault="007C6ECE" w:rsidP="00F9758E">
            <w:pPr>
              <w:pStyle w:val="headertabella0"/>
              <w:rPr>
                <w:color w:val="002060"/>
              </w:rPr>
            </w:pPr>
            <w:r w:rsidRPr="000A1934">
              <w:rPr>
                <w:color w:val="002060"/>
              </w:rPr>
              <w:t>PE</w:t>
            </w:r>
          </w:p>
        </w:tc>
      </w:tr>
      <w:tr w:rsidR="007C6ECE" w:rsidRPr="000A1934" w14:paraId="62C0ABBC"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D9A58F" w14:textId="77777777" w:rsidR="007C6ECE" w:rsidRPr="000A1934" w:rsidRDefault="007C6ECE" w:rsidP="00F9758E">
            <w:pPr>
              <w:pStyle w:val="rowtabella0"/>
              <w:rPr>
                <w:color w:val="002060"/>
                <w:lang w:val="es-ES"/>
              </w:rPr>
            </w:pPr>
            <w:r w:rsidRPr="000A193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3471"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B68F"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47D1"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FBC8"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2635"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B770" w14:textId="77777777" w:rsidR="007C6ECE" w:rsidRPr="000A1934" w:rsidRDefault="007C6ECE" w:rsidP="00F9758E">
            <w:pPr>
              <w:pStyle w:val="rowtabella0"/>
              <w:jc w:val="center"/>
              <w:rPr>
                <w:color w:val="002060"/>
              </w:rPr>
            </w:pPr>
            <w:r w:rsidRPr="000A1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2B04"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FE71"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DB31" w14:textId="77777777" w:rsidR="007C6ECE" w:rsidRPr="000A1934" w:rsidRDefault="007C6ECE" w:rsidP="00F9758E">
            <w:pPr>
              <w:pStyle w:val="rowtabella0"/>
              <w:jc w:val="center"/>
              <w:rPr>
                <w:color w:val="002060"/>
              </w:rPr>
            </w:pPr>
            <w:r w:rsidRPr="000A1934">
              <w:rPr>
                <w:color w:val="002060"/>
              </w:rPr>
              <w:t>0</w:t>
            </w:r>
          </w:p>
        </w:tc>
      </w:tr>
      <w:tr w:rsidR="007C6ECE" w:rsidRPr="000A1934" w14:paraId="5F0762E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92956" w14:textId="77777777" w:rsidR="007C6ECE" w:rsidRPr="000A1934" w:rsidRDefault="007C6ECE" w:rsidP="00F9758E">
            <w:pPr>
              <w:pStyle w:val="rowtabella0"/>
              <w:rPr>
                <w:color w:val="002060"/>
              </w:rPr>
            </w:pPr>
            <w:r w:rsidRPr="000A193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7A24" w14:textId="77777777" w:rsidR="007C6ECE" w:rsidRPr="000A1934" w:rsidRDefault="007C6ECE" w:rsidP="00F9758E">
            <w:pPr>
              <w:pStyle w:val="rowtabella0"/>
              <w:jc w:val="center"/>
              <w:rPr>
                <w:color w:val="002060"/>
              </w:rPr>
            </w:pPr>
            <w:r w:rsidRPr="000A19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B63B"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D8B6"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B1CF"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170E"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7185"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C86A"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8730"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1FDE" w14:textId="77777777" w:rsidR="007C6ECE" w:rsidRPr="000A1934" w:rsidRDefault="007C6ECE" w:rsidP="00F9758E">
            <w:pPr>
              <w:pStyle w:val="rowtabella0"/>
              <w:jc w:val="center"/>
              <w:rPr>
                <w:color w:val="002060"/>
              </w:rPr>
            </w:pPr>
            <w:r w:rsidRPr="000A1934">
              <w:rPr>
                <w:color w:val="002060"/>
              </w:rPr>
              <w:t>0</w:t>
            </w:r>
          </w:p>
        </w:tc>
      </w:tr>
      <w:tr w:rsidR="007C6ECE" w:rsidRPr="000A1934" w14:paraId="4D0C2A7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A67A0" w14:textId="77777777" w:rsidR="007C6ECE" w:rsidRPr="000A1934" w:rsidRDefault="007C6ECE" w:rsidP="00F9758E">
            <w:pPr>
              <w:pStyle w:val="rowtabella0"/>
              <w:rPr>
                <w:color w:val="002060"/>
              </w:rPr>
            </w:pPr>
            <w:r w:rsidRPr="000A193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3CF1"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BEE4"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2CC2"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F8F4"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6063"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9533" w14:textId="77777777" w:rsidR="007C6ECE" w:rsidRPr="000A1934" w:rsidRDefault="007C6ECE" w:rsidP="00F9758E">
            <w:pPr>
              <w:pStyle w:val="rowtabella0"/>
              <w:jc w:val="center"/>
              <w:rPr>
                <w:color w:val="002060"/>
              </w:rPr>
            </w:pPr>
            <w:r w:rsidRPr="000A19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9A32"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53BE"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8938" w14:textId="77777777" w:rsidR="007C6ECE" w:rsidRPr="000A1934" w:rsidRDefault="007C6ECE" w:rsidP="00F9758E">
            <w:pPr>
              <w:pStyle w:val="rowtabella0"/>
              <w:jc w:val="center"/>
              <w:rPr>
                <w:color w:val="002060"/>
              </w:rPr>
            </w:pPr>
            <w:r w:rsidRPr="000A1934">
              <w:rPr>
                <w:color w:val="002060"/>
              </w:rPr>
              <w:t>0</w:t>
            </w:r>
          </w:p>
        </w:tc>
      </w:tr>
      <w:tr w:rsidR="007C6ECE" w:rsidRPr="000A1934" w14:paraId="73AA814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5300D" w14:textId="77777777" w:rsidR="007C6ECE" w:rsidRPr="000A1934" w:rsidRDefault="007C6ECE" w:rsidP="00F9758E">
            <w:pPr>
              <w:pStyle w:val="rowtabella0"/>
              <w:rPr>
                <w:color w:val="002060"/>
              </w:rPr>
            </w:pPr>
            <w:r w:rsidRPr="000A193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5E5B"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97A9"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F6A0"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35DC"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01BAD"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2A520" w14:textId="77777777" w:rsidR="007C6ECE" w:rsidRPr="000A1934" w:rsidRDefault="007C6ECE" w:rsidP="00F9758E">
            <w:pPr>
              <w:pStyle w:val="rowtabella0"/>
              <w:jc w:val="center"/>
              <w:rPr>
                <w:color w:val="002060"/>
              </w:rPr>
            </w:pPr>
            <w:r w:rsidRPr="000A19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77F7"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3989"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31E2" w14:textId="77777777" w:rsidR="007C6ECE" w:rsidRPr="000A1934" w:rsidRDefault="007C6ECE" w:rsidP="00F9758E">
            <w:pPr>
              <w:pStyle w:val="rowtabella0"/>
              <w:jc w:val="center"/>
              <w:rPr>
                <w:color w:val="002060"/>
              </w:rPr>
            </w:pPr>
            <w:r w:rsidRPr="000A1934">
              <w:rPr>
                <w:color w:val="002060"/>
              </w:rPr>
              <w:t>0</w:t>
            </w:r>
          </w:p>
        </w:tc>
      </w:tr>
      <w:tr w:rsidR="007C6ECE" w:rsidRPr="000A1934" w14:paraId="03396F16"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E098F" w14:textId="77777777" w:rsidR="007C6ECE" w:rsidRPr="000A1934" w:rsidRDefault="007C6ECE" w:rsidP="00F9758E">
            <w:pPr>
              <w:pStyle w:val="rowtabella0"/>
              <w:rPr>
                <w:color w:val="002060"/>
              </w:rPr>
            </w:pPr>
            <w:r w:rsidRPr="000A193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9687"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A252"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DF23"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EFCC"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33CA"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8C38"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3742"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9CA5"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2C3A" w14:textId="77777777" w:rsidR="007C6ECE" w:rsidRPr="000A1934" w:rsidRDefault="007C6ECE" w:rsidP="00F9758E">
            <w:pPr>
              <w:pStyle w:val="rowtabella0"/>
              <w:jc w:val="center"/>
              <w:rPr>
                <w:color w:val="002060"/>
              </w:rPr>
            </w:pPr>
            <w:r w:rsidRPr="000A1934">
              <w:rPr>
                <w:color w:val="002060"/>
              </w:rPr>
              <w:t>0</w:t>
            </w:r>
          </w:p>
        </w:tc>
      </w:tr>
      <w:tr w:rsidR="007C6ECE" w:rsidRPr="000A1934" w14:paraId="238F1F1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75371" w14:textId="77777777" w:rsidR="007C6ECE" w:rsidRPr="000A1934" w:rsidRDefault="007C6ECE" w:rsidP="00F9758E">
            <w:pPr>
              <w:pStyle w:val="rowtabella0"/>
              <w:rPr>
                <w:color w:val="002060"/>
              </w:rPr>
            </w:pPr>
            <w:r w:rsidRPr="000A193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8F597"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5CAC"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A22E0"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D6E6"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0223"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9E41" w14:textId="77777777" w:rsidR="007C6ECE" w:rsidRPr="000A1934" w:rsidRDefault="007C6ECE" w:rsidP="00F9758E">
            <w:pPr>
              <w:pStyle w:val="rowtabella0"/>
              <w:jc w:val="center"/>
              <w:rPr>
                <w:color w:val="002060"/>
              </w:rPr>
            </w:pPr>
            <w:r w:rsidRPr="000A19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FD87"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FCAF"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9AD8" w14:textId="77777777" w:rsidR="007C6ECE" w:rsidRPr="000A1934" w:rsidRDefault="007C6ECE" w:rsidP="00F9758E">
            <w:pPr>
              <w:pStyle w:val="rowtabella0"/>
              <w:jc w:val="center"/>
              <w:rPr>
                <w:color w:val="002060"/>
              </w:rPr>
            </w:pPr>
            <w:r w:rsidRPr="000A1934">
              <w:rPr>
                <w:color w:val="002060"/>
              </w:rPr>
              <w:t>0</w:t>
            </w:r>
          </w:p>
        </w:tc>
      </w:tr>
      <w:tr w:rsidR="007C6ECE" w:rsidRPr="000A1934" w14:paraId="61E51206"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A7BDC5" w14:textId="77777777" w:rsidR="007C6ECE" w:rsidRPr="000A1934" w:rsidRDefault="007C6ECE" w:rsidP="00F9758E">
            <w:pPr>
              <w:pStyle w:val="rowtabella0"/>
              <w:rPr>
                <w:color w:val="002060"/>
                <w:lang w:val="es-ES"/>
              </w:rPr>
            </w:pPr>
            <w:r w:rsidRPr="000A193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0C4D"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C8BB"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D70FF"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AFE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9693"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54D3"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112C"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9BC0"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FBA0" w14:textId="77777777" w:rsidR="007C6ECE" w:rsidRPr="000A1934" w:rsidRDefault="007C6ECE" w:rsidP="00F9758E">
            <w:pPr>
              <w:pStyle w:val="rowtabella0"/>
              <w:jc w:val="center"/>
              <w:rPr>
                <w:color w:val="002060"/>
              </w:rPr>
            </w:pPr>
            <w:r w:rsidRPr="000A1934">
              <w:rPr>
                <w:color w:val="002060"/>
              </w:rPr>
              <w:t>0</w:t>
            </w:r>
          </w:p>
        </w:tc>
      </w:tr>
      <w:tr w:rsidR="007C6ECE" w:rsidRPr="000A1934" w14:paraId="38523EF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15569" w14:textId="77777777" w:rsidR="007C6ECE" w:rsidRPr="000A1934" w:rsidRDefault="007C6ECE" w:rsidP="00F9758E">
            <w:pPr>
              <w:pStyle w:val="rowtabella0"/>
              <w:rPr>
                <w:color w:val="002060"/>
              </w:rPr>
            </w:pPr>
            <w:r w:rsidRPr="000A193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5FD4"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3B2E"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3484"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9FDE"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E169"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6A37"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7721" w14:textId="77777777" w:rsidR="007C6ECE" w:rsidRPr="000A1934" w:rsidRDefault="007C6ECE" w:rsidP="00F9758E">
            <w:pPr>
              <w:pStyle w:val="rowtabella0"/>
              <w:jc w:val="center"/>
              <w:rPr>
                <w:color w:val="002060"/>
              </w:rPr>
            </w:pPr>
            <w:r w:rsidRPr="000A19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FAD6"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D962" w14:textId="77777777" w:rsidR="007C6ECE" w:rsidRPr="000A1934" w:rsidRDefault="007C6ECE" w:rsidP="00F9758E">
            <w:pPr>
              <w:pStyle w:val="rowtabella0"/>
              <w:jc w:val="center"/>
              <w:rPr>
                <w:color w:val="002060"/>
              </w:rPr>
            </w:pPr>
            <w:r w:rsidRPr="000A1934">
              <w:rPr>
                <w:color w:val="002060"/>
              </w:rPr>
              <w:t>0</w:t>
            </w:r>
          </w:p>
        </w:tc>
      </w:tr>
      <w:tr w:rsidR="007C6ECE" w:rsidRPr="000A1934" w14:paraId="5466BEB5"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69D0A" w14:textId="77777777" w:rsidR="007C6ECE" w:rsidRPr="000A1934" w:rsidRDefault="007C6ECE" w:rsidP="00F9758E">
            <w:pPr>
              <w:pStyle w:val="rowtabella0"/>
              <w:rPr>
                <w:color w:val="002060"/>
              </w:rPr>
            </w:pPr>
            <w:r w:rsidRPr="000A193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74E8"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8ADD2"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F3FB"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C1D9"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5742"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14602"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9C0F"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C36B"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9CC9" w14:textId="77777777" w:rsidR="007C6ECE" w:rsidRPr="000A1934" w:rsidRDefault="007C6ECE" w:rsidP="00F9758E">
            <w:pPr>
              <w:pStyle w:val="rowtabella0"/>
              <w:jc w:val="center"/>
              <w:rPr>
                <w:color w:val="002060"/>
              </w:rPr>
            </w:pPr>
            <w:r w:rsidRPr="000A1934">
              <w:rPr>
                <w:color w:val="002060"/>
              </w:rPr>
              <w:t>0</w:t>
            </w:r>
          </w:p>
        </w:tc>
      </w:tr>
      <w:tr w:rsidR="007C6ECE" w:rsidRPr="000A1934" w14:paraId="1E36548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F10FB" w14:textId="77777777" w:rsidR="007C6ECE" w:rsidRPr="000A1934" w:rsidRDefault="007C6ECE" w:rsidP="00F9758E">
            <w:pPr>
              <w:pStyle w:val="rowtabella0"/>
              <w:rPr>
                <w:color w:val="002060"/>
              </w:rPr>
            </w:pPr>
            <w:r w:rsidRPr="000A193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B1DE3"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69DA"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A89C"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4F6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D718"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81CB" w14:textId="77777777" w:rsidR="007C6ECE" w:rsidRPr="000A1934" w:rsidRDefault="007C6ECE" w:rsidP="00F9758E">
            <w:pPr>
              <w:pStyle w:val="rowtabella0"/>
              <w:jc w:val="center"/>
              <w:rPr>
                <w:color w:val="002060"/>
              </w:rPr>
            </w:pPr>
            <w:r w:rsidRPr="000A1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2CED" w14:textId="77777777" w:rsidR="007C6ECE" w:rsidRPr="000A1934" w:rsidRDefault="007C6ECE" w:rsidP="00F9758E">
            <w:pPr>
              <w:pStyle w:val="rowtabella0"/>
              <w:jc w:val="center"/>
              <w:rPr>
                <w:color w:val="002060"/>
              </w:rPr>
            </w:pPr>
            <w:r w:rsidRPr="000A1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5451"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878E" w14:textId="77777777" w:rsidR="007C6ECE" w:rsidRPr="000A1934" w:rsidRDefault="007C6ECE" w:rsidP="00F9758E">
            <w:pPr>
              <w:pStyle w:val="rowtabella0"/>
              <w:jc w:val="center"/>
              <w:rPr>
                <w:color w:val="002060"/>
              </w:rPr>
            </w:pPr>
            <w:r w:rsidRPr="000A1934">
              <w:rPr>
                <w:color w:val="002060"/>
              </w:rPr>
              <w:t>0</w:t>
            </w:r>
          </w:p>
        </w:tc>
      </w:tr>
      <w:tr w:rsidR="007C6ECE" w:rsidRPr="000A1934" w14:paraId="2D0F79C0"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54FE15" w14:textId="77777777" w:rsidR="007C6ECE" w:rsidRPr="000A1934" w:rsidRDefault="007C6ECE" w:rsidP="00F9758E">
            <w:pPr>
              <w:pStyle w:val="rowtabella0"/>
              <w:rPr>
                <w:color w:val="002060"/>
              </w:rPr>
            </w:pPr>
            <w:r w:rsidRPr="000A193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32F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DE35"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8519"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F4DC"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48199"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B715"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54B5" w14:textId="77777777" w:rsidR="007C6ECE" w:rsidRPr="000A1934" w:rsidRDefault="007C6ECE" w:rsidP="00F9758E">
            <w:pPr>
              <w:pStyle w:val="rowtabella0"/>
              <w:jc w:val="center"/>
              <w:rPr>
                <w:color w:val="002060"/>
              </w:rPr>
            </w:pPr>
            <w:r w:rsidRPr="000A19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6073" w14:textId="77777777" w:rsidR="007C6ECE" w:rsidRPr="000A1934" w:rsidRDefault="007C6ECE" w:rsidP="00F9758E">
            <w:pPr>
              <w:pStyle w:val="rowtabella0"/>
              <w:jc w:val="center"/>
              <w:rPr>
                <w:color w:val="002060"/>
              </w:rPr>
            </w:pPr>
            <w:r w:rsidRPr="000A19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D432" w14:textId="77777777" w:rsidR="007C6ECE" w:rsidRPr="000A1934" w:rsidRDefault="007C6ECE" w:rsidP="00F9758E">
            <w:pPr>
              <w:pStyle w:val="rowtabella0"/>
              <w:jc w:val="center"/>
              <w:rPr>
                <w:color w:val="002060"/>
              </w:rPr>
            </w:pPr>
            <w:r w:rsidRPr="000A1934">
              <w:rPr>
                <w:color w:val="002060"/>
              </w:rPr>
              <w:t>0</w:t>
            </w:r>
          </w:p>
        </w:tc>
      </w:tr>
    </w:tbl>
    <w:p w14:paraId="45BE90B1" w14:textId="77777777" w:rsidR="007C6ECE" w:rsidRPr="000A1934" w:rsidRDefault="007C6ECE" w:rsidP="007C6ECE">
      <w:pPr>
        <w:pStyle w:val="breakline"/>
        <w:rPr>
          <w:color w:val="002060"/>
        </w:rPr>
      </w:pPr>
    </w:p>
    <w:p w14:paraId="3AC1BD41" w14:textId="77777777" w:rsidR="007C6ECE" w:rsidRPr="000A1934" w:rsidRDefault="007C6ECE" w:rsidP="007C6ECE">
      <w:pPr>
        <w:pStyle w:val="titoloprinc0"/>
        <w:rPr>
          <w:color w:val="002060"/>
        </w:rPr>
      </w:pPr>
      <w:r w:rsidRPr="000A1934">
        <w:rPr>
          <w:color w:val="002060"/>
        </w:rPr>
        <w:t>PROGRAMMA GARE</w:t>
      </w:r>
    </w:p>
    <w:p w14:paraId="3586301E" w14:textId="77777777" w:rsidR="007C6ECE" w:rsidRDefault="007C6ECE" w:rsidP="007C6ECE">
      <w:pPr>
        <w:pStyle w:val="breakline"/>
        <w:rPr>
          <w:color w:val="002060"/>
        </w:rPr>
      </w:pPr>
    </w:p>
    <w:p w14:paraId="77F0D001" w14:textId="77777777" w:rsidR="007C6ECE" w:rsidRPr="00B56D21" w:rsidRDefault="007C6ECE" w:rsidP="007C6ECE">
      <w:pPr>
        <w:pStyle w:val="sottotitolocampionato10"/>
        <w:rPr>
          <w:color w:val="002060"/>
        </w:rPr>
      </w:pPr>
      <w:r w:rsidRPr="00B56D21">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7C6ECE" w:rsidRPr="00B56D21" w14:paraId="313B90BD"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89FC9"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6D1BE"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912E7"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208E"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8AC00"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B2942"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A97B9"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560D56C5"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2C7827" w14:textId="77777777" w:rsidR="007C6ECE" w:rsidRPr="00B56D21" w:rsidRDefault="007C6ECE" w:rsidP="00F9758E">
            <w:pPr>
              <w:pStyle w:val="rowtabella0"/>
              <w:rPr>
                <w:color w:val="002060"/>
              </w:rPr>
            </w:pPr>
            <w:r w:rsidRPr="00B56D21">
              <w:rPr>
                <w:color w:val="002060"/>
              </w:rPr>
              <w:t xml:space="preserve">AUDAX 1970 </w:t>
            </w:r>
            <w:proofErr w:type="gramStart"/>
            <w:r w:rsidRPr="00B56D21">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A53AD" w14:textId="77777777" w:rsidR="007C6ECE" w:rsidRPr="00B56D21" w:rsidRDefault="007C6ECE" w:rsidP="00F9758E">
            <w:pPr>
              <w:pStyle w:val="rowtabella0"/>
              <w:rPr>
                <w:color w:val="002060"/>
              </w:rPr>
            </w:pPr>
            <w:r w:rsidRPr="00B56D21">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8CFB6"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57E58" w14:textId="77777777" w:rsidR="007C6ECE" w:rsidRPr="00B56D21" w:rsidRDefault="007C6ECE" w:rsidP="00F9758E">
            <w:pPr>
              <w:pStyle w:val="rowtabella0"/>
              <w:rPr>
                <w:color w:val="002060"/>
              </w:rPr>
            </w:pPr>
            <w:r w:rsidRPr="00B56D21">
              <w:rPr>
                <w:color w:val="002060"/>
              </w:rPr>
              <w:t>14/01/2023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CA7F2" w14:textId="77777777" w:rsidR="007C6ECE" w:rsidRPr="00B56D21" w:rsidRDefault="007C6ECE" w:rsidP="00F9758E">
            <w:pPr>
              <w:pStyle w:val="rowtabella0"/>
              <w:rPr>
                <w:color w:val="002060"/>
              </w:rPr>
            </w:pPr>
            <w:r w:rsidRPr="00B56D21">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3CEAD" w14:textId="77777777" w:rsidR="007C6ECE" w:rsidRPr="00B56D21" w:rsidRDefault="007C6ECE" w:rsidP="00F9758E">
            <w:pPr>
              <w:pStyle w:val="rowtabella0"/>
              <w:rPr>
                <w:color w:val="002060"/>
              </w:rPr>
            </w:pPr>
            <w:r w:rsidRPr="00B56D21">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C7B91" w14:textId="77777777" w:rsidR="007C6ECE" w:rsidRPr="00B56D21" w:rsidRDefault="007C6ECE" w:rsidP="00F9758E">
            <w:pPr>
              <w:pStyle w:val="rowtabella0"/>
              <w:rPr>
                <w:color w:val="002060"/>
              </w:rPr>
            </w:pPr>
            <w:r w:rsidRPr="00B56D21">
              <w:rPr>
                <w:color w:val="002060"/>
              </w:rPr>
              <w:t>VIA ANTONIO ROSMINI 22/B</w:t>
            </w:r>
          </w:p>
        </w:tc>
      </w:tr>
      <w:tr w:rsidR="007C6ECE" w:rsidRPr="00B56D21" w14:paraId="15C6B660"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C6AF63" w14:textId="77777777" w:rsidR="007C6ECE" w:rsidRPr="00B56D21" w:rsidRDefault="007C6ECE" w:rsidP="00F9758E">
            <w:pPr>
              <w:pStyle w:val="rowtabella0"/>
              <w:rPr>
                <w:color w:val="002060"/>
              </w:rPr>
            </w:pPr>
            <w:r w:rsidRPr="00B56D21">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43516A" w14:textId="77777777" w:rsidR="007C6ECE" w:rsidRPr="00B56D21" w:rsidRDefault="007C6ECE" w:rsidP="00F9758E">
            <w:pPr>
              <w:pStyle w:val="rowtabella0"/>
              <w:rPr>
                <w:color w:val="002060"/>
              </w:rPr>
            </w:pPr>
            <w:r w:rsidRPr="00B56D21">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7314B"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4ABF4B" w14:textId="77777777" w:rsidR="007C6ECE" w:rsidRPr="00B56D21" w:rsidRDefault="007C6ECE" w:rsidP="00F9758E">
            <w:pPr>
              <w:pStyle w:val="rowtabella0"/>
              <w:rPr>
                <w:color w:val="002060"/>
              </w:rPr>
            </w:pPr>
            <w:r w:rsidRPr="00B56D21">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999129" w14:textId="77777777" w:rsidR="007C6ECE" w:rsidRPr="00B56D21" w:rsidRDefault="007C6ECE" w:rsidP="00F9758E">
            <w:pPr>
              <w:pStyle w:val="rowtabella0"/>
              <w:rPr>
                <w:color w:val="002060"/>
              </w:rPr>
            </w:pPr>
            <w:r w:rsidRPr="00B56D21">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62C7E8" w14:textId="77777777" w:rsidR="007C6ECE" w:rsidRPr="00B56D21" w:rsidRDefault="007C6ECE" w:rsidP="00F9758E">
            <w:pPr>
              <w:pStyle w:val="rowtabella0"/>
              <w:rPr>
                <w:color w:val="002060"/>
              </w:rPr>
            </w:pPr>
            <w:r w:rsidRPr="00B56D2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BEC58" w14:textId="77777777" w:rsidR="007C6ECE" w:rsidRPr="00B56D21" w:rsidRDefault="007C6ECE" w:rsidP="00F9758E">
            <w:pPr>
              <w:pStyle w:val="rowtabella0"/>
              <w:rPr>
                <w:color w:val="002060"/>
              </w:rPr>
            </w:pPr>
            <w:r w:rsidRPr="00B56D21">
              <w:rPr>
                <w:color w:val="002060"/>
              </w:rPr>
              <w:t>VIA DELLA REPUBBLICA</w:t>
            </w:r>
          </w:p>
        </w:tc>
      </w:tr>
      <w:tr w:rsidR="007C6ECE" w:rsidRPr="00B56D21" w14:paraId="050C2F8A"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4F4284" w14:textId="77777777" w:rsidR="007C6ECE" w:rsidRPr="00B56D21" w:rsidRDefault="007C6ECE" w:rsidP="00F9758E">
            <w:pPr>
              <w:pStyle w:val="rowtabella0"/>
              <w:rPr>
                <w:color w:val="002060"/>
              </w:rPr>
            </w:pPr>
            <w:r w:rsidRPr="00B56D21">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B779ED" w14:textId="77777777" w:rsidR="007C6ECE" w:rsidRPr="00B56D21" w:rsidRDefault="007C6ECE" w:rsidP="00F9758E">
            <w:pPr>
              <w:pStyle w:val="rowtabella0"/>
              <w:rPr>
                <w:color w:val="002060"/>
              </w:rPr>
            </w:pPr>
            <w:r w:rsidRPr="00B56D21">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D46E1"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4DEB0" w14:textId="77777777" w:rsidR="007C6ECE" w:rsidRPr="00B56D21" w:rsidRDefault="007C6ECE" w:rsidP="00F9758E">
            <w:pPr>
              <w:pStyle w:val="rowtabella0"/>
              <w:rPr>
                <w:color w:val="002060"/>
              </w:rPr>
            </w:pPr>
            <w:r w:rsidRPr="00B56D21">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7FBB36" w14:textId="77777777" w:rsidR="007C6ECE" w:rsidRPr="00B56D21" w:rsidRDefault="007C6ECE" w:rsidP="00F9758E">
            <w:pPr>
              <w:pStyle w:val="rowtabella0"/>
              <w:rPr>
                <w:color w:val="002060"/>
              </w:rPr>
            </w:pPr>
            <w:r w:rsidRPr="00B56D2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DE614" w14:textId="77777777" w:rsidR="007C6ECE" w:rsidRPr="00B56D21" w:rsidRDefault="007C6ECE" w:rsidP="00F9758E">
            <w:pPr>
              <w:pStyle w:val="rowtabella0"/>
              <w:rPr>
                <w:color w:val="002060"/>
              </w:rPr>
            </w:pPr>
            <w:r w:rsidRPr="00B56D2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0507B" w14:textId="77777777" w:rsidR="007C6ECE" w:rsidRPr="00B56D21" w:rsidRDefault="007C6ECE" w:rsidP="00F9758E">
            <w:pPr>
              <w:pStyle w:val="rowtabella0"/>
              <w:rPr>
                <w:color w:val="002060"/>
              </w:rPr>
            </w:pPr>
            <w:r w:rsidRPr="00B56D21">
              <w:rPr>
                <w:color w:val="002060"/>
              </w:rPr>
              <w:t>VIA DELLO STADIO</w:t>
            </w:r>
          </w:p>
        </w:tc>
      </w:tr>
      <w:tr w:rsidR="007C6ECE" w:rsidRPr="00B56D21" w14:paraId="7E3754A7"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888518" w14:textId="77777777" w:rsidR="007C6ECE" w:rsidRPr="00B56D21" w:rsidRDefault="007C6ECE" w:rsidP="00F9758E">
            <w:pPr>
              <w:pStyle w:val="rowtabella0"/>
              <w:rPr>
                <w:color w:val="002060"/>
              </w:rPr>
            </w:pPr>
            <w:r w:rsidRPr="00B56D21">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66B9E4" w14:textId="77777777" w:rsidR="007C6ECE" w:rsidRPr="00B56D21" w:rsidRDefault="007C6ECE" w:rsidP="00F9758E">
            <w:pPr>
              <w:pStyle w:val="rowtabella0"/>
              <w:rPr>
                <w:color w:val="002060"/>
              </w:rPr>
            </w:pPr>
            <w:r w:rsidRPr="00B56D21">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F6474E"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1A4F54" w14:textId="77777777" w:rsidR="007C6ECE" w:rsidRPr="00B56D21" w:rsidRDefault="007C6ECE" w:rsidP="00F9758E">
            <w:pPr>
              <w:pStyle w:val="rowtabella0"/>
              <w:rPr>
                <w:color w:val="002060"/>
              </w:rPr>
            </w:pPr>
            <w:r w:rsidRPr="00B56D21">
              <w:rPr>
                <w:color w:val="002060"/>
              </w:rPr>
              <w:t>14/01/2023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623B1C" w14:textId="77777777" w:rsidR="007C6ECE" w:rsidRPr="00B56D21" w:rsidRDefault="007C6ECE" w:rsidP="00F9758E">
            <w:pPr>
              <w:pStyle w:val="rowtabella0"/>
              <w:rPr>
                <w:color w:val="002060"/>
              </w:rPr>
            </w:pPr>
            <w:r w:rsidRPr="00B56D21">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262BB" w14:textId="77777777" w:rsidR="007C6ECE" w:rsidRPr="00B56D21" w:rsidRDefault="007C6ECE" w:rsidP="00F9758E">
            <w:pPr>
              <w:pStyle w:val="rowtabella0"/>
              <w:rPr>
                <w:color w:val="002060"/>
              </w:rPr>
            </w:pPr>
            <w:r w:rsidRPr="00B56D21">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29DA9" w14:textId="77777777" w:rsidR="007C6ECE" w:rsidRPr="00B56D21" w:rsidRDefault="007C6ECE" w:rsidP="00F9758E">
            <w:pPr>
              <w:pStyle w:val="rowtabella0"/>
              <w:rPr>
                <w:color w:val="002060"/>
              </w:rPr>
            </w:pPr>
            <w:r w:rsidRPr="00B56D21">
              <w:rPr>
                <w:color w:val="002060"/>
              </w:rPr>
              <w:t xml:space="preserve">VIA </w:t>
            </w:r>
            <w:proofErr w:type="gramStart"/>
            <w:r w:rsidRPr="00B56D21">
              <w:rPr>
                <w:color w:val="002060"/>
              </w:rPr>
              <w:t>B.ROSSI</w:t>
            </w:r>
            <w:proofErr w:type="gramEnd"/>
            <w:r w:rsidRPr="00B56D21">
              <w:rPr>
                <w:color w:val="002060"/>
              </w:rPr>
              <w:t xml:space="preserve"> SNC</w:t>
            </w:r>
          </w:p>
        </w:tc>
      </w:tr>
      <w:tr w:rsidR="007C6ECE" w:rsidRPr="00B56D21" w14:paraId="6CDB5F27"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B7790A" w14:textId="77777777" w:rsidR="007C6ECE" w:rsidRPr="00B56D21" w:rsidRDefault="007C6ECE" w:rsidP="00F9758E">
            <w:pPr>
              <w:pStyle w:val="rowtabella0"/>
              <w:rPr>
                <w:color w:val="002060"/>
              </w:rPr>
            </w:pPr>
            <w:r w:rsidRPr="00B56D21">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B3D8A" w14:textId="77777777" w:rsidR="007C6ECE" w:rsidRPr="00B56D21" w:rsidRDefault="007C6ECE" w:rsidP="00F9758E">
            <w:pPr>
              <w:pStyle w:val="rowtabella0"/>
              <w:rPr>
                <w:color w:val="002060"/>
              </w:rPr>
            </w:pPr>
            <w:r w:rsidRPr="00B56D21">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4A6DC"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20396" w14:textId="77777777" w:rsidR="007C6ECE" w:rsidRPr="00B56D21" w:rsidRDefault="007C6ECE" w:rsidP="00F9758E">
            <w:pPr>
              <w:pStyle w:val="rowtabella0"/>
              <w:rPr>
                <w:color w:val="002060"/>
              </w:rPr>
            </w:pPr>
            <w:r w:rsidRPr="00B56D21">
              <w:rPr>
                <w:color w:val="002060"/>
              </w:rPr>
              <w:t>15/01/2023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07E24" w14:textId="77777777" w:rsidR="007C6ECE" w:rsidRPr="00B56D21" w:rsidRDefault="007C6ECE" w:rsidP="00F9758E">
            <w:pPr>
              <w:pStyle w:val="rowtabella0"/>
              <w:rPr>
                <w:color w:val="002060"/>
              </w:rPr>
            </w:pPr>
            <w:r w:rsidRPr="00B56D21">
              <w:rPr>
                <w:color w:val="002060"/>
              </w:rPr>
              <w:t>5055 CENTRO SPORTIVO CAMPO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3ED17" w14:textId="77777777" w:rsidR="007C6ECE" w:rsidRPr="00B56D21" w:rsidRDefault="007C6ECE" w:rsidP="00F9758E">
            <w:pPr>
              <w:pStyle w:val="rowtabella0"/>
              <w:rPr>
                <w:color w:val="002060"/>
              </w:rPr>
            </w:pPr>
            <w:r w:rsidRPr="00B56D21">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B662B" w14:textId="77777777" w:rsidR="007C6ECE" w:rsidRPr="00B56D21" w:rsidRDefault="007C6ECE" w:rsidP="00F9758E">
            <w:pPr>
              <w:pStyle w:val="rowtabella0"/>
              <w:rPr>
                <w:color w:val="002060"/>
              </w:rPr>
            </w:pPr>
            <w:r w:rsidRPr="00B56D21">
              <w:rPr>
                <w:color w:val="002060"/>
              </w:rPr>
              <w:t>VIA ROSARIO VILLA MUSONE</w:t>
            </w:r>
          </w:p>
        </w:tc>
      </w:tr>
    </w:tbl>
    <w:p w14:paraId="36DE4BB6" w14:textId="77777777" w:rsidR="007C6ECE" w:rsidRPr="000A1934" w:rsidRDefault="007C6ECE" w:rsidP="007C6ECE">
      <w:pPr>
        <w:pStyle w:val="breakline"/>
        <w:rPr>
          <w:rFonts w:eastAsiaTheme="minorEastAsia"/>
          <w:color w:val="002060"/>
        </w:rPr>
      </w:pPr>
    </w:p>
    <w:p w14:paraId="090B585E" w14:textId="77777777" w:rsidR="007C6ECE" w:rsidRPr="000A1934" w:rsidRDefault="007C6ECE" w:rsidP="007C6ECE">
      <w:pPr>
        <w:pStyle w:val="breakline"/>
        <w:rPr>
          <w:color w:val="002060"/>
        </w:rPr>
      </w:pPr>
    </w:p>
    <w:p w14:paraId="1349BA0F" w14:textId="77777777" w:rsidR="007C6ECE" w:rsidRPr="000A1934" w:rsidRDefault="007C6ECE" w:rsidP="007C6ECE">
      <w:pPr>
        <w:pStyle w:val="breakline"/>
        <w:rPr>
          <w:color w:val="002060"/>
        </w:rPr>
      </w:pPr>
    </w:p>
    <w:p w14:paraId="0E7395DD" w14:textId="77777777" w:rsidR="007C6ECE" w:rsidRPr="000A1934" w:rsidRDefault="007C6ECE" w:rsidP="007C6ECE">
      <w:pPr>
        <w:pStyle w:val="titolocampionato0"/>
        <w:shd w:val="clear" w:color="auto" w:fill="CCCCCC"/>
        <w:spacing w:before="80" w:after="40"/>
        <w:rPr>
          <w:color w:val="002060"/>
        </w:rPr>
      </w:pPr>
      <w:r w:rsidRPr="000A1934">
        <w:rPr>
          <w:color w:val="002060"/>
        </w:rPr>
        <w:t>UNDER 17 C5 REGIONALI MASCHILI</w:t>
      </w:r>
    </w:p>
    <w:p w14:paraId="0348EC8C" w14:textId="77777777" w:rsidR="007C6ECE" w:rsidRPr="000A1934" w:rsidRDefault="007C6ECE" w:rsidP="007C6ECE">
      <w:pPr>
        <w:pStyle w:val="titoloprinc0"/>
        <w:rPr>
          <w:color w:val="002060"/>
        </w:rPr>
      </w:pPr>
      <w:r w:rsidRPr="000A1934">
        <w:rPr>
          <w:color w:val="002060"/>
        </w:rPr>
        <w:t>VARIAZIONI AL PROGRAMMA GARE</w:t>
      </w:r>
    </w:p>
    <w:p w14:paraId="1FA75F3F" w14:textId="77777777" w:rsidR="007C6ECE" w:rsidRPr="000A1934" w:rsidRDefault="007C6ECE" w:rsidP="007C6ECE">
      <w:pPr>
        <w:pStyle w:val="breakline"/>
        <w:rPr>
          <w:color w:val="002060"/>
        </w:rPr>
      </w:pPr>
    </w:p>
    <w:p w14:paraId="72FDCA0E" w14:textId="77777777" w:rsidR="007C6ECE" w:rsidRPr="000A1934" w:rsidRDefault="007C6ECE" w:rsidP="007C6ECE">
      <w:pPr>
        <w:pStyle w:val="breakline"/>
        <w:rPr>
          <w:color w:val="002060"/>
        </w:rPr>
      </w:pPr>
    </w:p>
    <w:p w14:paraId="0D3D6796"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6ECE" w:rsidRPr="000A1934" w14:paraId="69C61A6D" w14:textId="77777777" w:rsidTr="00F975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B9992" w14:textId="77777777" w:rsidR="007C6ECE" w:rsidRPr="000A1934" w:rsidRDefault="007C6ECE" w:rsidP="00F9758E">
            <w:pPr>
              <w:pStyle w:val="headertabella0"/>
              <w:rPr>
                <w:color w:val="002060"/>
              </w:rPr>
            </w:pPr>
            <w:r w:rsidRPr="000A1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F32BB" w14:textId="77777777" w:rsidR="007C6ECE" w:rsidRPr="000A1934" w:rsidRDefault="007C6ECE" w:rsidP="00F9758E">
            <w:pPr>
              <w:pStyle w:val="headertabella0"/>
              <w:rPr>
                <w:color w:val="002060"/>
              </w:rPr>
            </w:pPr>
            <w:r w:rsidRPr="000A1934">
              <w:rPr>
                <w:color w:val="002060"/>
              </w:rPr>
              <w:t xml:space="preserve">N° </w:t>
            </w:r>
            <w:proofErr w:type="spellStart"/>
            <w:r w:rsidRPr="000A1934">
              <w:rPr>
                <w:color w:val="002060"/>
              </w:rPr>
              <w:t>Gior</w:t>
            </w:r>
            <w:proofErr w:type="spellEnd"/>
            <w:r w:rsidRPr="000A193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A0EB8" w14:textId="77777777" w:rsidR="007C6ECE" w:rsidRPr="000A1934" w:rsidRDefault="007C6ECE" w:rsidP="00F9758E">
            <w:pPr>
              <w:pStyle w:val="headertabella0"/>
              <w:rPr>
                <w:color w:val="002060"/>
              </w:rPr>
            </w:pPr>
            <w:r w:rsidRPr="000A1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37A11" w14:textId="77777777" w:rsidR="007C6ECE" w:rsidRPr="000A1934" w:rsidRDefault="007C6ECE" w:rsidP="00F9758E">
            <w:pPr>
              <w:pStyle w:val="headertabella0"/>
              <w:rPr>
                <w:color w:val="002060"/>
              </w:rPr>
            </w:pPr>
            <w:r w:rsidRPr="000A1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EB41E" w14:textId="77777777" w:rsidR="007C6ECE" w:rsidRPr="000A1934" w:rsidRDefault="007C6ECE" w:rsidP="00F9758E">
            <w:pPr>
              <w:pStyle w:val="headertabella0"/>
              <w:rPr>
                <w:color w:val="002060"/>
              </w:rPr>
            </w:pPr>
            <w:r w:rsidRPr="000A1934">
              <w:rPr>
                <w:color w:val="002060"/>
              </w:rPr>
              <w:t xml:space="preserve">Data </w:t>
            </w:r>
            <w:proofErr w:type="spellStart"/>
            <w:r w:rsidRPr="000A1934">
              <w:rPr>
                <w:color w:val="002060"/>
              </w:rPr>
              <w:t>Orig</w:t>
            </w:r>
            <w:proofErr w:type="spellEnd"/>
            <w:r w:rsidRPr="000A19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0C9D9" w14:textId="77777777" w:rsidR="007C6ECE" w:rsidRPr="000A1934" w:rsidRDefault="007C6ECE" w:rsidP="00F9758E">
            <w:pPr>
              <w:pStyle w:val="headertabella0"/>
              <w:rPr>
                <w:color w:val="002060"/>
              </w:rPr>
            </w:pPr>
            <w:r w:rsidRPr="000A1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C79D9" w14:textId="77777777" w:rsidR="007C6ECE" w:rsidRPr="000A1934" w:rsidRDefault="007C6ECE" w:rsidP="00F9758E">
            <w:pPr>
              <w:pStyle w:val="headertabella0"/>
              <w:rPr>
                <w:color w:val="002060"/>
              </w:rPr>
            </w:pPr>
            <w:r w:rsidRPr="000A1934">
              <w:rPr>
                <w:color w:val="002060"/>
              </w:rPr>
              <w:t xml:space="preserve">Ora </w:t>
            </w:r>
            <w:proofErr w:type="spellStart"/>
            <w:r w:rsidRPr="000A1934">
              <w:rPr>
                <w:color w:val="002060"/>
              </w:rPr>
              <w:t>Orig</w:t>
            </w:r>
            <w:proofErr w:type="spellEnd"/>
            <w:r w:rsidRPr="000A193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B68F3" w14:textId="77777777" w:rsidR="007C6ECE" w:rsidRPr="000A1934" w:rsidRDefault="007C6ECE" w:rsidP="00F9758E">
            <w:pPr>
              <w:pStyle w:val="headertabella0"/>
              <w:rPr>
                <w:color w:val="002060"/>
              </w:rPr>
            </w:pPr>
            <w:r w:rsidRPr="000A1934">
              <w:rPr>
                <w:color w:val="002060"/>
              </w:rPr>
              <w:t>Impianto</w:t>
            </w:r>
          </w:p>
        </w:tc>
      </w:tr>
      <w:tr w:rsidR="007C6ECE" w:rsidRPr="000A1934" w14:paraId="18C28D2B"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B404" w14:textId="77777777" w:rsidR="007C6ECE" w:rsidRPr="000A1934" w:rsidRDefault="007C6ECE" w:rsidP="00F9758E">
            <w:pPr>
              <w:pStyle w:val="rowtabella0"/>
              <w:rPr>
                <w:color w:val="002060"/>
                <w:highlight w:val="yellow"/>
              </w:rPr>
            </w:pPr>
            <w:r w:rsidRPr="000A1934">
              <w:rPr>
                <w:color w:val="002060"/>
                <w:highlight w:val="yellow"/>
              </w:rPr>
              <w:t>14/01/2023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6F74A" w14:textId="77777777" w:rsidR="007C6ECE" w:rsidRPr="000A1934" w:rsidRDefault="007C6ECE" w:rsidP="00F9758E">
            <w:pPr>
              <w:pStyle w:val="rowtabella0"/>
              <w:jc w:val="center"/>
              <w:rPr>
                <w:color w:val="002060"/>
                <w:highlight w:val="yellow"/>
              </w:rPr>
            </w:pPr>
            <w:r w:rsidRPr="000A193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92D8" w14:textId="77777777" w:rsidR="007C6ECE" w:rsidRPr="000A1934" w:rsidRDefault="007C6ECE" w:rsidP="00F9758E">
            <w:pPr>
              <w:pStyle w:val="rowtabella0"/>
              <w:rPr>
                <w:color w:val="002060"/>
                <w:highlight w:val="yellow"/>
              </w:rPr>
            </w:pPr>
            <w:r w:rsidRPr="000A1934">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54D2" w14:textId="77777777" w:rsidR="007C6ECE" w:rsidRPr="000A1934" w:rsidRDefault="007C6ECE" w:rsidP="00F9758E">
            <w:pPr>
              <w:pStyle w:val="rowtabella0"/>
              <w:rPr>
                <w:color w:val="002060"/>
                <w:highlight w:val="yellow"/>
              </w:rPr>
            </w:pPr>
            <w:r w:rsidRPr="000A1934">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B0D1" w14:textId="77777777" w:rsidR="007C6ECE" w:rsidRPr="000A1934" w:rsidRDefault="007C6ECE" w:rsidP="00F9758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0211" w14:textId="77777777" w:rsidR="007C6ECE" w:rsidRPr="000A1934" w:rsidRDefault="007C6ECE" w:rsidP="00F9758E">
            <w:pPr>
              <w:pStyle w:val="rowtabella0"/>
              <w:jc w:val="center"/>
              <w:rPr>
                <w:color w:val="002060"/>
              </w:rPr>
            </w:pPr>
            <w:r w:rsidRPr="000A193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0C3D" w14:textId="77777777" w:rsidR="007C6ECE" w:rsidRPr="000A1934" w:rsidRDefault="007C6ECE" w:rsidP="00F9758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4443" w14:textId="77777777" w:rsidR="007C6ECE" w:rsidRPr="000A1934" w:rsidRDefault="007C6ECE" w:rsidP="00F9758E">
            <w:pPr>
              <w:pStyle w:val="rowtabella0"/>
              <w:rPr>
                <w:color w:val="002060"/>
              </w:rPr>
            </w:pPr>
            <w:r w:rsidRPr="000A1934">
              <w:rPr>
                <w:color w:val="002060"/>
                <w:highlight w:val="yellow"/>
              </w:rPr>
              <w:t>CAMPO DI C5 ENTRO SCUOLA EL.RE CORINALDO VIA BORGO DI SOTTO</w:t>
            </w:r>
          </w:p>
        </w:tc>
      </w:tr>
      <w:tr w:rsidR="007C6ECE" w:rsidRPr="000A1934" w14:paraId="18EB0990"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6164" w14:textId="77777777" w:rsidR="007C6ECE" w:rsidRPr="000A1934" w:rsidRDefault="007C6ECE" w:rsidP="00F9758E">
            <w:pPr>
              <w:pStyle w:val="rowtabella0"/>
              <w:rPr>
                <w:color w:val="002060"/>
                <w:highlight w:val="yellow"/>
              </w:rPr>
            </w:pPr>
            <w:r w:rsidRPr="000A1934">
              <w:rPr>
                <w:color w:val="002060"/>
                <w:highlight w:val="yellow"/>
              </w:rPr>
              <w:t>15/01/2023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B3111" w14:textId="77777777" w:rsidR="007C6ECE" w:rsidRPr="000A1934" w:rsidRDefault="007C6ECE" w:rsidP="00F9758E">
            <w:pPr>
              <w:pStyle w:val="rowtabella0"/>
              <w:jc w:val="center"/>
              <w:rPr>
                <w:color w:val="002060"/>
                <w:highlight w:val="yellow"/>
              </w:rPr>
            </w:pPr>
            <w:r w:rsidRPr="000A193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16D8" w14:textId="77777777" w:rsidR="007C6ECE" w:rsidRPr="000A1934" w:rsidRDefault="007C6ECE" w:rsidP="00F9758E">
            <w:pPr>
              <w:pStyle w:val="rowtabella0"/>
              <w:rPr>
                <w:color w:val="002060"/>
                <w:highlight w:val="yellow"/>
              </w:rPr>
            </w:pPr>
            <w:r w:rsidRPr="000A1934">
              <w:rPr>
                <w:color w:val="002060"/>
                <w:highlight w:val="yellow"/>
              </w:rPr>
              <w:t xml:space="preserve">AUDAX 1970 </w:t>
            </w:r>
            <w:proofErr w:type="gramStart"/>
            <w:r w:rsidRPr="000A193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722C0" w14:textId="77777777" w:rsidR="007C6ECE" w:rsidRPr="000A1934" w:rsidRDefault="007C6ECE" w:rsidP="00F9758E">
            <w:pPr>
              <w:pStyle w:val="rowtabella0"/>
              <w:rPr>
                <w:color w:val="002060"/>
                <w:highlight w:val="yellow"/>
              </w:rPr>
            </w:pPr>
            <w:r w:rsidRPr="000A1934">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0821" w14:textId="77777777" w:rsidR="007C6ECE" w:rsidRPr="000A1934" w:rsidRDefault="007C6ECE" w:rsidP="00F9758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8E70" w14:textId="77777777" w:rsidR="007C6ECE" w:rsidRPr="000A1934" w:rsidRDefault="007C6ECE" w:rsidP="00F9758E">
            <w:pPr>
              <w:pStyle w:val="rowtabella0"/>
              <w:jc w:val="center"/>
              <w:rPr>
                <w:color w:val="002060"/>
              </w:rPr>
            </w:pPr>
            <w:r w:rsidRPr="000A193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3E38" w14:textId="77777777" w:rsidR="007C6ECE" w:rsidRPr="000A1934" w:rsidRDefault="007C6ECE" w:rsidP="00F9758E">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DAE3" w14:textId="77777777" w:rsidR="007C6ECE" w:rsidRPr="000A1934" w:rsidRDefault="007C6ECE" w:rsidP="00F9758E">
            <w:pPr>
              <w:pStyle w:val="rowtabella0"/>
              <w:rPr>
                <w:color w:val="002060"/>
              </w:rPr>
            </w:pPr>
            <w:r w:rsidRPr="000A1934">
              <w:rPr>
                <w:color w:val="002060"/>
                <w:highlight w:val="yellow"/>
              </w:rPr>
              <w:t>PALESTRA IST.BETTINO PADOVANO SENIGALLIA VIA ANTONIO ROSMINI 22/B</w:t>
            </w:r>
          </w:p>
        </w:tc>
      </w:tr>
      <w:tr w:rsidR="007C6ECE" w:rsidRPr="000A1934" w14:paraId="097101BD"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9DA7" w14:textId="77777777" w:rsidR="007C6ECE" w:rsidRPr="000A1934" w:rsidRDefault="007C6ECE" w:rsidP="00F9758E">
            <w:pPr>
              <w:pStyle w:val="rowtabella0"/>
              <w:rPr>
                <w:color w:val="002060"/>
                <w:highlight w:val="yellow"/>
              </w:rPr>
            </w:pPr>
            <w:r w:rsidRPr="000A1934">
              <w:rPr>
                <w:color w:val="002060"/>
                <w:highlight w:val="yellow"/>
              </w:rPr>
              <w:t>15/01/2023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EB5F4" w14:textId="77777777" w:rsidR="007C6ECE" w:rsidRPr="000A1934" w:rsidRDefault="007C6ECE" w:rsidP="00F9758E">
            <w:pPr>
              <w:pStyle w:val="rowtabella0"/>
              <w:jc w:val="center"/>
              <w:rPr>
                <w:color w:val="002060"/>
                <w:highlight w:val="yellow"/>
              </w:rPr>
            </w:pPr>
            <w:r w:rsidRPr="000A193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4ADF" w14:textId="77777777" w:rsidR="007C6ECE" w:rsidRPr="000A1934" w:rsidRDefault="007C6ECE" w:rsidP="00F9758E">
            <w:pPr>
              <w:pStyle w:val="rowtabella0"/>
              <w:rPr>
                <w:color w:val="002060"/>
                <w:highlight w:val="yellow"/>
              </w:rPr>
            </w:pPr>
            <w:r w:rsidRPr="000A1934">
              <w:rPr>
                <w:color w:val="002060"/>
                <w:highlight w:val="yellow"/>
              </w:rPr>
              <w:t>ETA BETA FOOTBALL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492B" w14:textId="77777777" w:rsidR="007C6ECE" w:rsidRPr="000A1934" w:rsidRDefault="007C6ECE" w:rsidP="00F9758E">
            <w:pPr>
              <w:pStyle w:val="rowtabella0"/>
              <w:rPr>
                <w:color w:val="002060"/>
                <w:highlight w:val="yellow"/>
              </w:rPr>
            </w:pPr>
            <w:r w:rsidRPr="000A1934">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CFA2" w14:textId="77777777" w:rsidR="007C6ECE" w:rsidRPr="000A1934" w:rsidRDefault="007C6ECE" w:rsidP="00F9758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71F5" w14:textId="77777777" w:rsidR="007C6ECE" w:rsidRPr="000A1934" w:rsidRDefault="007C6ECE" w:rsidP="00F9758E">
            <w:pPr>
              <w:pStyle w:val="rowtabella0"/>
              <w:jc w:val="center"/>
              <w:rPr>
                <w:color w:val="002060"/>
              </w:rPr>
            </w:pPr>
            <w:r w:rsidRPr="000A193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CACD" w14:textId="77777777" w:rsidR="007C6ECE" w:rsidRPr="000A1934" w:rsidRDefault="007C6ECE" w:rsidP="00F9758E">
            <w:pPr>
              <w:pStyle w:val="rowtabella0"/>
              <w:jc w:val="center"/>
              <w:rPr>
                <w:color w:val="002060"/>
              </w:rPr>
            </w:pPr>
            <w:r w:rsidRPr="000A1934">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EB9E" w14:textId="77777777" w:rsidR="007C6ECE" w:rsidRPr="000A1934" w:rsidRDefault="007C6ECE" w:rsidP="00F9758E">
            <w:pPr>
              <w:rPr>
                <w:color w:val="002060"/>
              </w:rPr>
            </w:pPr>
          </w:p>
        </w:tc>
      </w:tr>
    </w:tbl>
    <w:p w14:paraId="4F5C7485" w14:textId="77777777" w:rsidR="007C6ECE" w:rsidRPr="000A1934" w:rsidRDefault="007C6ECE" w:rsidP="007C6ECE">
      <w:pPr>
        <w:pStyle w:val="breakline"/>
        <w:rPr>
          <w:rFonts w:eastAsiaTheme="minorEastAsia"/>
          <w:color w:val="002060"/>
        </w:rPr>
      </w:pPr>
    </w:p>
    <w:p w14:paraId="28EEE963" w14:textId="77777777" w:rsidR="007C6ECE" w:rsidRPr="000A1934" w:rsidRDefault="007C6ECE" w:rsidP="007C6ECE">
      <w:pPr>
        <w:pStyle w:val="breakline"/>
        <w:rPr>
          <w:color w:val="002060"/>
        </w:rPr>
      </w:pPr>
    </w:p>
    <w:p w14:paraId="707C30FC" w14:textId="77777777" w:rsidR="007C6ECE" w:rsidRPr="000A1934" w:rsidRDefault="007C6ECE" w:rsidP="007C6ECE">
      <w:pPr>
        <w:pStyle w:val="sottotitolocampionato10"/>
        <w:rPr>
          <w:color w:val="002060"/>
        </w:rPr>
      </w:pPr>
      <w:r w:rsidRPr="000A19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6ECE" w:rsidRPr="000A1934" w14:paraId="16204205" w14:textId="77777777" w:rsidTr="00F975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03253" w14:textId="77777777" w:rsidR="007C6ECE" w:rsidRPr="000A1934" w:rsidRDefault="007C6ECE" w:rsidP="00F9758E">
            <w:pPr>
              <w:pStyle w:val="headertabella0"/>
              <w:rPr>
                <w:color w:val="002060"/>
              </w:rPr>
            </w:pPr>
            <w:r w:rsidRPr="000A1934">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780E1" w14:textId="77777777" w:rsidR="007C6ECE" w:rsidRPr="000A1934" w:rsidRDefault="007C6ECE" w:rsidP="00F9758E">
            <w:pPr>
              <w:pStyle w:val="headertabella0"/>
              <w:rPr>
                <w:color w:val="002060"/>
              </w:rPr>
            </w:pPr>
            <w:r w:rsidRPr="000A1934">
              <w:rPr>
                <w:color w:val="002060"/>
              </w:rPr>
              <w:t xml:space="preserve">N° </w:t>
            </w:r>
            <w:proofErr w:type="spellStart"/>
            <w:r w:rsidRPr="000A1934">
              <w:rPr>
                <w:color w:val="002060"/>
              </w:rPr>
              <w:t>Gior</w:t>
            </w:r>
            <w:proofErr w:type="spellEnd"/>
            <w:r w:rsidRPr="000A193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812B4" w14:textId="77777777" w:rsidR="007C6ECE" w:rsidRPr="000A1934" w:rsidRDefault="007C6ECE" w:rsidP="00F9758E">
            <w:pPr>
              <w:pStyle w:val="headertabella0"/>
              <w:rPr>
                <w:color w:val="002060"/>
              </w:rPr>
            </w:pPr>
            <w:r w:rsidRPr="000A1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24A7F" w14:textId="77777777" w:rsidR="007C6ECE" w:rsidRPr="000A1934" w:rsidRDefault="007C6ECE" w:rsidP="00F9758E">
            <w:pPr>
              <w:pStyle w:val="headertabella0"/>
              <w:rPr>
                <w:color w:val="002060"/>
              </w:rPr>
            </w:pPr>
            <w:r w:rsidRPr="000A1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0D271" w14:textId="77777777" w:rsidR="007C6ECE" w:rsidRPr="000A1934" w:rsidRDefault="007C6ECE" w:rsidP="00F9758E">
            <w:pPr>
              <w:pStyle w:val="headertabella0"/>
              <w:rPr>
                <w:color w:val="002060"/>
              </w:rPr>
            </w:pPr>
            <w:r w:rsidRPr="000A1934">
              <w:rPr>
                <w:color w:val="002060"/>
              </w:rPr>
              <w:t xml:space="preserve">Data </w:t>
            </w:r>
            <w:proofErr w:type="spellStart"/>
            <w:r w:rsidRPr="000A1934">
              <w:rPr>
                <w:color w:val="002060"/>
              </w:rPr>
              <w:t>Orig</w:t>
            </w:r>
            <w:proofErr w:type="spellEnd"/>
            <w:r w:rsidRPr="000A19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5E689" w14:textId="77777777" w:rsidR="007C6ECE" w:rsidRPr="000A1934" w:rsidRDefault="007C6ECE" w:rsidP="00F9758E">
            <w:pPr>
              <w:pStyle w:val="headertabella0"/>
              <w:rPr>
                <w:color w:val="002060"/>
              </w:rPr>
            </w:pPr>
            <w:r w:rsidRPr="000A1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9D310" w14:textId="77777777" w:rsidR="007C6ECE" w:rsidRPr="000A1934" w:rsidRDefault="007C6ECE" w:rsidP="00F9758E">
            <w:pPr>
              <w:pStyle w:val="headertabella0"/>
              <w:rPr>
                <w:color w:val="002060"/>
              </w:rPr>
            </w:pPr>
            <w:r w:rsidRPr="000A1934">
              <w:rPr>
                <w:color w:val="002060"/>
              </w:rPr>
              <w:t xml:space="preserve">Ora </w:t>
            </w:r>
            <w:proofErr w:type="spellStart"/>
            <w:r w:rsidRPr="000A1934">
              <w:rPr>
                <w:color w:val="002060"/>
              </w:rPr>
              <w:t>Orig</w:t>
            </w:r>
            <w:proofErr w:type="spellEnd"/>
            <w:r w:rsidRPr="000A193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2D69F" w14:textId="77777777" w:rsidR="007C6ECE" w:rsidRPr="000A1934" w:rsidRDefault="007C6ECE" w:rsidP="00F9758E">
            <w:pPr>
              <w:pStyle w:val="headertabella0"/>
              <w:rPr>
                <w:color w:val="002060"/>
              </w:rPr>
            </w:pPr>
            <w:r w:rsidRPr="000A1934">
              <w:rPr>
                <w:color w:val="002060"/>
              </w:rPr>
              <w:t>Impianto</w:t>
            </w:r>
          </w:p>
        </w:tc>
      </w:tr>
      <w:tr w:rsidR="007C6ECE" w:rsidRPr="000A1934" w14:paraId="119C6347"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6C64" w14:textId="77777777" w:rsidR="007C6ECE" w:rsidRPr="000A1934" w:rsidRDefault="007C6ECE" w:rsidP="00F9758E">
            <w:pPr>
              <w:pStyle w:val="rowtabella0"/>
              <w:rPr>
                <w:color w:val="002060"/>
                <w:highlight w:val="yellow"/>
              </w:rPr>
            </w:pPr>
            <w:r w:rsidRPr="000A1934">
              <w:rPr>
                <w:color w:val="002060"/>
                <w:highlight w:val="yellow"/>
              </w:rPr>
              <w:t>14/01/2023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2978" w14:textId="77777777" w:rsidR="007C6ECE" w:rsidRPr="000A1934" w:rsidRDefault="007C6ECE" w:rsidP="00F9758E">
            <w:pPr>
              <w:pStyle w:val="rowtabella0"/>
              <w:jc w:val="center"/>
              <w:rPr>
                <w:color w:val="002060"/>
                <w:highlight w:val="yellow"/>
              </w:rPr>
            </w:pPr>
            <w:r w:rsidRPr="000A193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C539" w14:textId="77777777" w:rsidR="007C6ECE" w:rsidRPr="000A1934" w:rsidRDefault="007C6ECE" w:rsidP="00F9758E">
            <w:pPr>
              <w:pStyle w:val="rowtabella0"/>
              <w:rPr>
                <w:color w:val="002060"/>
                <w:highlight w:val="yellow"/>
              </w:rPr>
            </w:pPr>
            <w:r w:rsidRPr="000A1934">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F360" w14:textId="77777777" w:rsidR="007C6ECE" w:rsidRPr="000A1934" w:rsidRDefault="007C6ECE" w:rsidP="00F9758E">
            <w:pPr>
              <w:pStyle w:val="rowtabella0"/>
              <w:rPr>
                <w:color w:val="002060"/>
                <w:highlight w:val="yellow"/>
              </w:rPr>
            </w:pPr>
            <w:r w:rsidRPr="000A1934">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7148" w14:textId="77777777" w:rsidR="007C6ECE" w:rsidRPr="000A1934" w:rsidRDefault="007C6ECE" w:rsidP="00F9758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8B4F7" w14:textId="77777777" w:rsidR="007C6ECE" w:rsidRPr="000A1934" w:rsidRDefault="007C6ECE" w:rsidP="00F9758E">
            <w:pPr>
              <w:pStyle w:val="rowtabella0"/>
              <w:jc w:val="center"/>
              <w:rPr>
                <w:color w:val="002060"/>
              </w:rPr>
            </w:pPr>
            <w:r w:rsidRPr="000A193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35174" w14:textId="77777777" w:rsidR="007C6ECE" w:rsidRPr="000A1934" w:rsidRDefault="007C6ECE" w:rsidP="00F9758E">
            <w:pPr>
              <w:pStyle w:val="rowtabella0"/>
              <w:jc w:val="center"/>
              <w:rPr>
                <w:color w:val="002060"/>
              </w:rPr>
            </w:pPr>
            <w:r w:rsidRPr="000A1934">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B45F" w14:textId="77777777" w:rsidR="007C6ECE" w:rsidRPr="000A1934" w:rsidRDefault="007C6ECE" w:rsidP="00F9758E">
            <w:pPr>
              <w:rPr>
                <w:color w:val="002060"/>
              </w:rPr>
            </w:pPr>
          </w:p>
        </w:tc>
      </w:tr>
      <w:tr w:rsidR="007C6ECE" w:rsidRPr="000A1934" w14:paraId="08D159BC"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4834" w14:textId="77777777" w:rsidR="007C6ECE" w:rsidRPr="000A1934" w:rsidRDefault="007C6ECE" w:rsidP="00F9758E">
            <w:pPr>
              <w:pStyle w:val="rowtabella0"/>
              <w:rPr>
                <w:color w:val="002060"/>
                <w:highlight w:val="yellow"/>
              </w:rPr>
            </w:pPr>
            <w:r w:rsidRPr="000A1934">
              <w:rPr>
                <w:color w:val="002060"/>
                <w:highlight w:val="yellow"/>
              </w:rPr>
              <w:t>14/01/2023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3B4B8" w14:textId="77777777" w:rsidR="007C6ECE" w:rsidRPr="000A1934" w:rsidRDefault="007C6ECE" w:rsidP="00F9758E">
            <w:pPr>
              <w:pStyle w:val="rowtabella0"/>
              <w:jc w:val="center"/>
              <w:rPr>
                <w:color w:val="002060"/>
                <w:highlight w:val="yellow"/>
              </w:rPr>
            </w:pPr>
            <w:r w:rsidRPr="000A193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AD18" w14:textId="77777777" w:rsidR="007C6ECE" w:rsidRPr="000A1934" w:rsidRDefault="007C6ECE" w:rsidP="00F9758E">
            <w:pPr>
              <w:pStyle w:val="rowtabella0"/>
              <w:rPr>
                <w:color w:val="002060"/>
                <w:highlight w:val="yellow"/>
              </w:rPr>
            </w:pPr>
            <w:r w:rsidRPr="000A1934">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38AE" w14:textId="77777777" w:rsidR="007C6ECE" w:rsidRPr="000A1934" w:rsidRDefault="007C6ECE" w:rsidP="00F9758E">
            <w:pPr>
              <w:pStyle w:val="rowtabella0"/>
              <w:rPr>
                <w:color w:val="002060"/>
                <w:highlight w:val="yellow"/>
              </w:rPr>
            </w:pPr>
            <w:r w:rsidRPr="000A1934">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1F35" w14:textId="77777777" w:rsidR="007C6ECE" w:rsidRPr="000A1934" w:rsidRDefault="007C6ECE" w:rsidP="00F9758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636B3" w14:textId="77777777" w:rsidR="007C6ECE" w:rsidRPr="000A1934" w:rsidRDefault="007C6ECE" w:rsidP="00F9758E">
            <w:pPr>
              <w:pStyle w:val="rowtabella0"/>
              <w:jc w:val="center"/>
              <w:rPr>
                <w:color w:val="002060"/>
              </w:rPr>
            </w:pPr>
            <w:r w:rsidRPr="000A1934">
              <w:rPr>
                <w:color w:val="002060"/>
                <w:highlight w:val="yellow"/>
              </w:rPr>
              <w:t>15:45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D7A5F" w14:textId="77777777" w:rsidR="007C6ECE" w:rsidRPr="000A1934" w:rsidRDefault="007C6ECE" w:rsidP="00F9758E">
            <w:pPr>
              <w:pStyle w:val="rowtabella0"/>
              <w:jc w:val="center"/>
              <w:rPr>
                <w:color w:val="002060"/>
              </w:rPr>
            </w:pPr>
            <w:r w:rsidRPr="000A193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6668" w14:textId="77777777" w:rsidR="007C6ECE" w:rsidRPr="000A1934" w:rsidRDefault="007C6ECE" w:rsidP="00F9758E">
            <w:pPr>
              <w:rPr>
                <w:color w:val="002060"/>
              </w:rPr>
            </w:pPr>
          </w:p>
        </w:tc>
      </w:tr>
      <w:tr w:rsidR="007C6ECE" w:rsidRPr="000A1934" w14:paraId="19D79605"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C2C61" w14:textId="77777777" w:rsidR="007C6ECE" w:rsidRPr="000A1934" w:rsidRDefault="007C6ECE" w:rsidP="00F9758E">
            <w:pPr>
              <w:pStyle w:val="rowtabella0"/>
              <w:rPr>
                <w:color w:val="002060"/>
                <w:highlight w:val="yellow"/>
              </w:rPr>
            </w:pPr>
            <w:r w:rsidRPr="000A1934">
              <w:rPr>
                <w:color w:val="002060"/>
                <w:highlight w:val="yellow"/>
              </w:rPr>
              <w:t>22/01/2023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7015" w14:textId="77777777" w:rsidR="007C6ECE" w:rsidRPr="000A1934" w:rsidRDefault="007C6ECE" w:rsidP="00F9758E">
            <w:pPr>
              <w:pStyle w:val="rowtabella0"/>
              <w:jc w:val="center"/>
              <w:rPr>
                <w:color w:val="002060"/>
                <w:highlight w:val="yellow"/>
              </w:rPr>
            </w:pPr>
            <w:r w:rsidRPr="000A1934">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BD694" w14:textId="77777777" w:rsidR="007C6ECE" w:rsidRPr="000A1934" w:rsidRDefault="007C6ECE" w:rsidP="00F9758E">
            <w:pPr>
              <w:pStyle w:val="rowtabella0"/>
              <w:rPr>
                <w:color w:val="002060"/>
                <w:highlight w:val="yellow"/>
              </w:rPr>
            </w:pPr>
            <w:r w:rsidRPr="000A1934">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DCD6" w14:textId="77777777" w:rsidR="007C6ECE" w:rsidRPr="000A1934" w:rsidRDefault="007C6ECE" w:rsidP="00F9758E">
            <w:pPr>
              <w:pStyle w:val="rowtabella0"/>
              <w:rPr>
                <w:color w:val="002060"/>
                <w:highlight w:val="yellow"/>
              </w:rPr>
            </w:pPr>
            <w:r w:rsidRPr="000A1934">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BB4F7" w14:textId="77777777" w:rsidR="007C6ECE" w:rsidRPr="000A1934" w:rsidRDefault="007C6ECE" w:rsidP="00F9758E">
            <w:pPr>
              <w:pStyle w:val="rowtabella0"/>
              <w:rPr>
                <w:color w:val="002060"/>
              </w:rPr>
            </w:pPr>
            <w:r w:rsidRPr="000A1934">
              <w:rPr>
                <w:color w:val="002060"/>
              </w:rPr>
              <w:t>21/01/2023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3C8C" w14:textId="77777777" w:rsidR="007C6ECE" w:rsidRPr="000A1934" w:rsidRDefault="007C6ECE" w:rsidP="00F9758E">
            <w:pPr>
              <w:pStyle w:val="rowtabella0"/>
              <w:jc w:val="center"/>
              <w:rPr>
                <w:color w:val="002060"/>
              </w:rPr>
            </w:pPr>
            <w:r w:rsidRPr="000A193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B85F" w14:textId="77777777" w:rsidR="007C6ECE" w:rsidRPr="000A1934" w:rsidRDefault="007C6ECE" w:rsidP="00F9758E">
            <w:pPr>
              <w:pStyle w:val="rowtabella0"/>
              <w:jc w:val="center"/>
              <w:rPr>
                <w:color w:val="002060"/>
              </w:rPr>
            </w:pPr>
            <w:r w:rsidRPr="000A1934">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1BD6" w14:textId="77777777" w:rsidR="007C6ECE" w:rsidRPr="000A1934" w:rsidRDefault="007C6ECE" w:rsidP="00F9758E">
            <w:pPr>
              <w:rPr>
                <w:color w:val="002060"/>
              </w:rPr>
            </w:pPr>
          </w:p>
        </w:tc>
      </w:tr>
    </w:tbl>
    <w:p w14:paraId="7EA2F6E9" w14:textId="77777777" w:rsidR="007C6ECE" w:rsidRPr="000A1934" w:rsidRDefault="007C6ECE" w:rsidP="007C6ECE">
      <w:pPr>
        <w:pStyle w:val="breakline"/>
        <w:rPr>
          <w:rFonts w:eastAsiaTheme="minorEastAsia"/>
          <w:color w:val="002060"/>
        </w:rPr>
      </w:pPr>
    </w:p>
    <w:p w14:paraId="4CE73238" w14:textId="77777777" w:rsidR="007C6ECE" w:rsidRPr="000A1934" w:rsidRDefault="007C6ECE" w:rsidP="007C6ECE">
      <w:pPr>
        <w:pStyle w:val="breakline"/>
        <w:rPr>
          <w:color w:val="002060"/>
        </w:rPr>
      </w:pPr>
    </w:p>
    <w:p w14:paraId="5C7E65A2" w14:textId="77777777" w:rsidR="007C6ECE" w:rsidRPr="000A1934" w:rsidRDefault="007C6ECE" w:rsidP="007C6ECE">
      <w:pPr>
        <w:pStyle w:val="titoloprinc0"/>
        <w:rPr>
          <w:color w:val="002060"/>
        </w:rPr>
      </w:pPr>
      <w:r w:rsidRPr="000A1934">
        <w:rPr>
          <w:color w:val="002060"/>
        </w:rPr>
        <w:t>CLASSIFICA</w:t>
      </w:r>
    </w:p>
    <w:p w14:paraId="780DE924" w14:textId="77777777" w:rsidR="007C6ECE" w:rsidRPr="000A1934" w:rsidRDefault="007C6ECE" w:rsidP="007C6ECE">
      <w:pPr>
        <w:pStyle w:val="breakline"/>
        <w:rPr>
          <w:color w:val="002060"/>
        </w:rPr>
      </w:pPr>
    </w:p>
    <w:p w14:paraId="48B5FC7E" w14:textId="77777777" w:rsidR="007C6ECE" w:rsidRPr="000A1934" w:rsidRDefault="007C6ECE" w:rsidP="007C6ECE">
      <w:pPr>
        <w:pStyle w:val="breakline"/>
        <w:rPr>
          <w:color w:val="002060"/>
        </w:rPr>
      </w:pPr>
    </w:p>
    <w:p w14:paraId="08A455B4"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37F0BBB0"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88B65"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87396"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72FCA"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1A3F"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8AFC4"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BB39E"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67DD4"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60827"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3ADB8"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C0E62" w14:textId="77777777" w:rsidR="007C6ECE" w:rsidRPr="000A1934" w:rsidRDefault="007C6ECE" w:rsidP="00F9758E">
            <w:pPr>
              <w:pStyle w:val="headertabella0"/>
              <w:rPr>
                <w:color w:val="002060"/>
              </w:rPr>
            </w:pPr>
            <w:r w:rsidRPr="000A1934">
              <w:rPr>
                <w:color w:val="002060"/>
              </w:rPr>
              <w:t>PE</w:t>
            </w:r>
          </w:p>
        </w:tc>
      </w:tr>
      <w:tr w:rsidR="007C6ECE" w:rsidRPr="000A1934" w14:paraId="2EAE7327"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5D32F8" w14:textId="77777777" w:rsidR="007C6ECE" w:rsidRPr="000A1934" w:rsidRDefault="007C6ECE" w:rsidP="00F9758E">
            <w:pPr>
              <w:pStyle w:val="rowtabella0"/>
              <w:rPr>
                <w:color w:val="002060"/>
              </w:rPr>
            </w:pPr>
            <w:r w:rsidRPr="000A193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1A60"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BD3F"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1B24"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FF44C"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AE46"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82C6" w14:textId="77777777" w:rsidR="007C6ECE" w:rsidRPr="000A1934" w:rsidRDefault="007C6ECE" w:rsidP="00F9758E">
            <w:pPr>
              <w:pStyle w:val="rowtabella0"/>
              <w:jc w:val="center"/>
              <w:rPr>
                <w:color w:val="002060"/>
              </w:rPr>
            </w:pPr>
            <w:r w:rsidRPr="000A1934">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F3D8"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8082" w14:textId="77777777" w:rsidR="007C6ECE" w:rsidRPr="000A1934" w:rsidRDefault="007C6ECE" w:rsidP="00F9758E">
            <w:pPr>
              <w:pStyle w:val="rowtabella0"/>
              <w:jc w:val="center"/>
              <w:rPr>
                <w:color w:val="002060"/>
              </w:rPr>
            </w:pPr>
            <w:r w:rsidRPr="000A1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C94E" w14:textId="77777777" w:rsidR="007C6ECE" w:rsidRPr="000A1934" w:rsidRDefault="007C6ECE" w:rsidP="00F9758E">
            <w:pPr>
              <w:pStyle w:val="rowtabella0"/>
              <w:jc w:val="center"/>
              <w:rPr>
                <w:color w:val="002060"/>
              </w:rPr>
            </w:pPr>
            <w:r w:rsidRPr="000A1934">
              <w:rPr>
                <w:color w:val="002060"/>
              </w:rPr>
              <w:t>0</w:t>
            </w:r>
          </w:p>
        </w:tc>
      </w:tr>
      <w:tr w:rsidR="007C6ECE" w:rsidRPr="000A1934" w14:paraId="4780B520"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47362" w14:textId="77777777" w:rsidR="007C6ECE" w:rsidRPr="000A1934" w:rsidRDefault="007C6ECE" w:rsidP="00F9758E">
            <w:pPr>
              <w:pStyle w:val="rowtabella0"/>
              <w:rPr>
                <w:color w:val="002060"/>
              </w:rPr>
            </w:pPr>
            <w:r w:rsidRPr="000A193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7D18"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B03B8"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8960"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187E"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973E9"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9F31"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7E3DA"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2639"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0E49" w14:textId="77777777" w:rsidR="007C6ECE" w:rsidRPr="000A1934" w:rsidRDefault="007C6ECE" w:rsidP="00F9758E">
            <w:pPr>
              <w:pStyle w:val="rowtabella0"/>
              <w:jc w:val="center"/>
              <w:rPr>
                <w:color w:val="002060"/>
              </w:rPr>
            </w:pPr>
            <w:r w:rsidRPr="000A1934">
              <w:rPr>
                <w:color w:val="002060"/>
              </w:rPr>
              <w:t>0</w:t>
            </w:r>
          </w:p>
        </w:tc>
      </w:tr>
      <w:tr w:rsidR="007C6ECE" w:rsidRPr="000A1934" w14:paraId="304FCC96"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165B7" w14:textId="77777777" w:rsidR="007C6ECE" w:rsidRPr="000A1934" w:rsidRDefault="007C6ECE" w:rsidP="00F9758E">
            <w:pPr>
              <w:pStyle w:val="rowtabella0"/>
              <w:rPr>
                <w:color w:val="002060"/>
              </w:rPr>
            </w:pPr>
            <w:r w:rsidRPr="000A193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F632"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B867"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11E6"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A6D2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981B"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3853" w14:textId="77777777" w:rsidR="007C6ECE" w:rsidRPr="000A1934" w:rsidRDefault="007C6ECE" w:rsidP="00F9758E">
            <w:pPr>
              <w:pStyle w:val="rowtabella0"/>
              <w:jc w:val="center"/>
              <w:rPr>
                <w:color w:val="002060"/>
              </w:rPr>
            </w:pPr>
            <w:r w:rsidRPr="000A1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8CEF"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EA34A"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B0807" w14:textId="77777777" w:rsidR="007C6ECE" w:rsidRPr="000A1934" w:rsidRDefault="007C6ECE" w:rsidP="00F9758E">
            <w:pPr>
              <w:pStyle w:val="rowtabella0"/>
              <w:jc w:val="center"/>
              <w:rPr>
                <w:color w:val="002060"/>
              </w:rPr>
            </w:pPr>
            <w:r w:rsidRPr="000A1934">
              <w:rPr>
                <w:color w:val="002060"/>
              </w:rPr>
              <w:t>0</w:t>
            </w:r>
          </w:p>
        </w:tc>
      </w:tr>
      <w:tr w:rsidR="007C6ECE" w:rsidRPr="000A1934" w14:paraId="0D949EE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685A62" w14:textId="77777777" w:rsidR="007C6ECE" w:rsidRPr="000A1934" w:rsidRDefault="007C6ECE" w:rsidP="00F9758E">
            <w:pPr>
              <w:pStyle w:val="rowtabella0"/>
              <w:rPr>
                <w:color w:val="002060"/>
              </w:rPr>
            </w:pPr>
            <w:r w:rsidRPr="000A193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0472"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4EA7"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183D"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9F2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5371E"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4A39"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C3BC1"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4D28"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BCB1" w14:textId="77777777" w:rsidR="007C6ECE" w:rsidRPr="000A1934" w:rsidRDefault="007C6ECE" w:rsidP="00F9758E">
            <w:pPr>
              <w:pStyle w:val="rowtabella0"/>
              <w:jc w:val="center"/>
              <w:rPr>
                <w:color w:val="002060"/>
              </w:rPr>
            </w:pPr>
            <w:r w:rsidRPr="000A1934">
              <w:rPr>
                <w:color w:val="002060"/>
              </w:rPr>
              <w:t>0</w:t>
            </w:r>
          </w:p>
        </w:tc>
      </w:tr>
      <w:tr w:rsidR="007C6ECE" w:rsidRPr="000A1934" w14:paraId="07D2A76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FE9A5" w14:textId="77777777" w:rsidR="007C6ECE" w:rsidRPr="000A1934" w:rsidRDefault="007C6ECE" w:rsidP="00F9758E">
            <w:pPr>
              <w:pStyle w:val="rowtabella0"/>
              <w:rPr>
                <w:color w:val="002060"/>
                <w:lang w:val="es-ES"/>
              </w:rPr>
            </w:pPr>
            <w:r w:rsidRPr="000A193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127E"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446B"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6BC6"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7FE5"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3C6C"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D8F8"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284D9" w14:textId="77777777" w:rsidR="007C6ECE" w:rsidRPr="000A1934" w:rsidRDefault="007C6ECE" w:rsidP="00F9758E">
            <w:pPr>
              <w:pStyle w:val="rowtabella0"/>
              <w:jc w:val="center"/>
              <w:rPr>
                <w:color w:val="002060"/>
              </w:rPr>
            </w:pPr>
            <w:r w:rsidRPr="000A1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621B"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38783" w14:textId="77777777" w:rsidR="007C6ECE" w:rsidRPr="000A1934" w:rsidRDefault="007C6ECE" w:rsidP="00F9758E">
            <w:pPr>
              <w:pStyle w:val="rowtabella0"/>
              <w:jc w:val="center"/>
              <w:rPr>
                <w:color w:val="002060"/>
              </w:rPr>
            </w:pPr>
            <w:r w:rsidRPr="000A1934">
              <w:rPr>
                <w:color w:val="002060"/>
              </w:rPr>
              <w:t>0</w:t>
            </w:r>
          </w:p>
        </w:tc>
      </w:tr>
      <w:tr w:rsidR="007C6ECE" w:rsidRPr="000A1934" w14:paraId="1936AC08"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CC2BB" w14:textId="77777777" w:rsidR="007C6ECE" w:rsidRPr="000A1934" w:rsidRDefault="007C6ECE" w:rsidP="00F9758E">
            <w:pPr>
              <w:pStyle w:val="rowtabella0"/>
              <w:rPr>
                <w:color w:val="002060"/>
                <w:lang w:val="es-ES"/>
              </w:rPr>
            </w:pPr>
            <w:r w:rsidRPr="000A1934">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74F22"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A4F8"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C7ADC"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22FAC"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CD1A"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1C69"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CA4D" w14:textId="77777777" w:rsidR="007C6ECE" w:rsidRPr="000A1934" w:rsidRDefault="007C6ECE" w:rsidP="00F9758E">
            <w:pPr>
              <w:pStyle w:val="rowtabella0"/>
              <w:jc w:val="center"/>
              <w:rPr>
                <w:color w:val="002060"/>
              </w:rPr>
            </w:pPr>
            <w:r w:rsidRPr="000A1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C3DD"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5D199" w14:textId="77777777" w:rsidR="007C6ECE" w:rsidRPr="000A1934" w:rsidRDefault="007C6ECE" w:rsidP="00F9758E">
            <w:pPr>
              <w:pStyle w:val="rowtabella0"/>
              <w:jc w:val="center"/>
              <w:rPr>
                <w:color w:val="002060"/>
              </w:rPr>
            </w:pPr>
            <w:r w:rsidRPr="000A1934">
              <w:rPr>
                <w:color w:val="002060"/>
              </w:rPr>
              <w:t>0</w:t>
            </w:r>
          </w:p>
        </w:tc>
      </w:tr>
      <w:tr w:rsidR="007C6ECE" w:rsidRPr="000A1934" w14:paraId="10EF0152"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727364" w14:textId="77777777" w:rsidR="007C6ECE" w:rsidRPr="000A1934" w:rsidRDefault="007C6ECE" w:rsidP="00F9758E">
            <w:pPr>
              <w:pStyle w:val="rowtabella0"/>
              <w:rPr>
                <w:color w:val="002060"/>
              </w:rPr>
            </w:pPr>
            <w:r w:rsidRPr="000A193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9DEA"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0AFF"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D58B"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B0778"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557F"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A6E0" w14:textId="77777777" w:rsidR="007C6ECE" w:rsidRPr="000A1934" w:rsidRDefault="007C6ECE" w:rsidP="00F9758E">
            <w:pPr>
              <w:pStyle w:val="rowtabella0"/>
              <w:jc w:val="center"/>
              <w:rPr>
                <w:color w:val="002060"/>
              </w:rPr>
            </w:pPr>
            <w:r w:rsidRPr="000A1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4D2FE" w14:textId="77777777" w:rsidR="007C6ECE" w:rsidRPr="000A1934" w:rsidRDefault="007C6ECE" w:rsidP="00F9758E">
            <w:pPr>
              <w:pStyle w:val="rowtabella0"/>
              <w:jc w:val="center"/>
              <w:rPr>
                <w:color w:val="002060"/>
              </w:rPr>
            </w:pPr>
            <w:r w:rsidRPr="000A1934">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F183D" w14:textId="77777777" w:rsidR="007C6ECE" w:rsidRPr="000A1934" w:rsidRDefault="007C6ECE" w:rsidP="00F9758E">
            <w:pPr>
              <w:pStyle w:val="rowtabella0"/>
              <w:jc w:val="center"/>
              <w:rPr>
                <w:color w:val="002060"/>
              </w:rPr>
            </w:pPr>
            <w:r w:rsidRPr="000A193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BE51" w14:textId="77777777" w:rsidR="007C6ECE" w:rsidRPr="000A1934" w:rsidRDefault="007C6ECE" w:rsidP="00F9758E">
            <w:pPr>
              <w:pStyle w:val="rowtabella0"/>
              <w:jc w:val="center"/>
              <w:rPr>
                <w:color w:val="002060"/>
              </w:rPr>
            </w:pPr>
            <w:r w:rsidRPr="000A1934">
              <w:rPr>
                <w:color w:val="002060"/>
              </w:rPr>
              <w:t>0</w:t>
            </w:r>
          </w:p>
        </w:tc>
      </w:tr>
    </w:tbl>
    <w:p w14:paraId="3C125CBD" w14:textId="77777777" w:rsidR="007C6ECE" w:rsidRPr="000A1934" w:rsidRDefault="007C6ECE" w:rsidP="007C6ECE">
      <w:pPr>
        <w:pStyle w:val="breakline"/>
        <w:rPr>
          <w:rFonts w:eastAsiaTheme="minorEastAsia"/>
          <w:color w:val="002060"/>
        </w:rPr>
      </w:pPr>
    </w:p>
    <w:p w14:paraId="277C901C" w14:textId="77777777" w:rsidR="007C6ECE" w:rsidRPr="000A1934" w:rsidRDefault="007C6ECE" w:rsidP="007C6ECE">
      <w:pPr>
        <w:pStyle w:val="breakline"/>
        <w:rPr>
          <w:color w:val="002060"/>
        </w:rPr>
      </w:pPr>
    </w:p>
    <w:p w14:paraId="70B146A7" w14:textId="77777777" w:rsidR="007C6ECE" w:rsidRPr="000A1934" w:rsidRDefault="007C6ECE" w:rsidP="007C6ECE">
      <w:pPr>
        <w:pStyle w:val="sottotitolocampionato10"/>
        <w:rPr>
          <w:color w:val="002060"/>
        </w:rPr>
      </w:pPr>
      <w:r w:rsidRPr="000A19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4A782DD7"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0759E"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D1F77"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CF5BD"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C47DF"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E2BA7"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D5FE2"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4667A"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C1616"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81393"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3B01E" w14:textId="77777777" w:rsidR="007C6ECE" w:rsidRPr="000A1934" w:rsidRDefault="007C6ECE" w:rsidP="00F9758E">
            <w:pPr>
              <w:pStyle w:val="headertabella0"/>
              <w:rPr>
                <w:color w:val="002060"/>
              </w:rPr>
            </w:pPr>
            <w:r w:rsidRPr="000A1934">
              <w:rPr>
                <w:color w:val="002060"/>
              </w:rPr>
              <w:t>PE</w:t>
            </w:r>
          </w:p>
        </w:tc>
      </w:tr>
      <w:tr w:rsidR="007C6ECE" w:rsidRPr="000A1934" w14:paraId="3ADBB789"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835AC2" w14:textId="77777777" w:rsidR="007C6ECE" w:rsidRPr="000A1934" w:rsidRDefault="007C6ECE" w:rsidP="00F9758E">
            <w:pPr>
              <w:pStyle w:val="rowtabella0"/>
              <w:rPr>
                <w:color w:val="002060"/>
              </w:rPr>
            </w:pPr>
            <w:r w:rsidRPr="000A193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B385"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D6A5"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37659"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F84A"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256B"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6158" w14:textId="77777777" w:rsidR="007C6ECE" w:rsidRPr="000A1934" w:rsidRDefault="007C6ECE" w:rsidP="00F9758E">
            <w:pPr>
              <w:pStyle w:val="rowtabella0"/>
              <w:jc w:val="center"/>
              <w:rPr>
                <w:color w:val="002060"/>
              </w:rPr>
            </w:pPr>
            <w:r w:rsidRPr="000A19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6753"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CCD2" w14:textId="77777777" w:rsidR="007C6ECE" w:rsidRPr="000A1934" w:rsidRDefault="007C6ECE" w:rsidP="00F9758E">
            <w:pPr>
              <w:pStyle w:val="rowtabella0"/>
              <w:jc w:val="center"/>
              <w:rPr>
                <w:color w:val="002060"/>
              </w:rPr>
            </w:pPr>
            <w:r w:rsidRPr="000A1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5CD2" w14:textId="77777777" w:rsidR="007C6ECE" w:rsidRPr="000A1934" w:rsidRDefault="007C6ECE" w:rsidP="00F9758E">
            <w:pPr>
              <w:pStyle w:val="rowtabella0"/>
              <w:jc w:val="center"/>
              <w:rPr>
                <w:color w:val="002060"/>
              </w:rPr>
            </w:pPr>
            <w:r w:rsidRPr="000A1934">
              <w:rPr>
                <w:color w:val="002060"/>
              </w:rPr>
              <w:t>0</w:t>
            </w:r>
          </w:p>
        </w:tc>
      </w:tr>
      <w:tr w:rsidR="007C6ECE" w:rsidRPr="000A1934" w14:paraId="07E09493"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CD50B" w14:textId="77777777" w:rsidR="007C6ECE" w:rsidRPr="000A1934" w:rsidRDefault="007C6ECE" w:rsidP="00F9758E">
            <w:pPr>
              <w:pStyle w:val="rowtabella0"/>
              <w:rPr>
                <w:color w:val="002060"/>
              </w:rPr>
            </w:pPr>
            <w:r w:rsidRPr="000A193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5CB67" w14:textId="77777777" w:rsidR="007C6ECE" w:rsidRPr="000A1934" w:rsidRDefault="007C6ECE" w:rsidP="00F9758E">
            <w:pPr>
              <w:pStyle w:val="rowtabella0"/>
              <w:jc w:val="center"/>
              <w:rPr>
                <w:color w:val="002060"/>
              </w:rPr>
            </w:pPr>
            <w:r w:rsidRPr="000A19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2867"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C62B"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35C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5BE0"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83F5" w14:textId="77777777" w:rsidR="007C6ECE" w:rsidRPr="000A1934" w:rsidRDefault="007C6ECE" w:rsidP="00F9758E">
            <w:pPr>
              <w:pStyle w:val="rowtabella0"/>
              <w:jc w:val="center"/>
              <w:rPr>
                <w:color w:val="002060"/>
              </w:rPr>
            </w:pPr>
            <w:r w:rsidRPr="000A193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10D8"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E2D9"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B5109" w14:textId="77777777" w:rsidR="007C6ECE" w:rsidRPr="000A1934" w:rsidRDefault="007C6ECE" w:rsidP="00F9758E">
            <w:pPr>
              <w:pStyle w:val="rowtabella0"/>
              <w:jc w:val="center"/>
              <w:rPr>
                <w:color w:val="002060"/>
              </w:rPr>
            </w:pPr>
            <w:r w:rsidRPr="000A1934">
              <w:rPr>
                <w:color w:val="002060"/>
              </w:rPr>
              <w:t>0</w:t>
            </w:r>
          </w:p>
        </w:tc>
      </w:tr>
      <w:tr w:rsidR="007C6ECE" w:rsidRPr="000A1934" w14:paraId="69A1B7E8"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077C2" w14:textId="77777777" w:rsidR="007C6ECE" w:rsidRPr="000A1934" w:rsidRDefault="007C6ECE" w:rsidP="00F9758E">
            <w:pPr>
              <w:pStyle w:val="rowtabella0"/>
              <w:rPr>
                <w:color w:val="002060"/>
              </w:rPr>
            </w:pPr>
            <w:r w:rsidRPr="000A193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3BB3"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FCE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BABC"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7F55"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D331"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7ED9F" w14:textId="77777777" w:rsidR="007C6ECE" w:rsidRPr="000A1934" w:rsidRDefault="007C6ECE" w:rsidP="00F9758E">
            <w:pPr>
              <w:pStyle w:val="rowtabella0"/>
              <w:jc w:val="center"/>
              <w:rPr>
                <w:color w:val="002060"/>
              </w:rPr>
            </w:pPr>
            <w:r w:rsidRPr="000A19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B90A"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E8B06"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4F94" w14:textId="77777777" w:rsidR="007C6ECE" w:rsidRPr="000A1934" w:rsidRDefault="007C6ECE" w:rsidP="00F9758E">
            <w:pPr>
              <w:pStyle w:val="rowtabella0"/>
              <w:jc w:val="center"/>
              <w:rPr>
                <w:color w:val="002060"/>
              </w:rPr>
            </w:pPr>
            <w:r w:rsidRPr="000A1934">
              <w:rPr>
                <w:color w:val="002060"/>
              </w:rPr>
              <w:t>0</w:t>
            </w:r>
          </w:p>
        </w:tc>
      </w:tr>
      <w:tr w:rsidR="007C6ECE" w:rsidRPr="000A1934" w14:paraId="05AD608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922A2" w14:textId="77777777" w:rsidR="007C6ECE" w:rsidRPr="000A1934" w:rsidRDefault="007C6ECE" w:rsidP="00F9758E">
            <w:pPr>
              <w:pStyle w:val="rowtabella0"/>
              <w:rPr>
                <w:color w:val="002060"/>
              </w:rPr>
            </w:pPr>
            <w:r w:rsidRPr="000A193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9B82"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B167"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9AE7"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16BA1"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E5E9"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2777" w14:textId="77777777" w:rsidR="007C6ECE" w:rsidRPr="000A1934" w:rsidRDefault="007C6ECE" w:rsidP="00F9758E">
            <w:pPr>
              <w:pStyle w:val="rowtabella0"/>
              <w:jc w:val="center"/>
              <w:rPr>
                <w:color w:val="002060"/>
              </w:rPr>
            </w:pPr>
            <w:r w:rsidRPr="000A19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B19B" w14:textId="77777777" w:rsidR="007C6ECE" w:rsidRPr="000A1934" w:rsidRDefault="007C6ECE" w:rsidP="00F9758E">
            <w:pPr>
              <w:pStyle w:val="rowtabella0"/>
              <w:jc w:val="center"/>
              <w:rPr>
                <w:color w:val="002060"/>
              </w:rPr>
            </w:pPr>
            <w:r w:rsidRPr="000A1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37C0B"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B20C" w14:textId="77777777" w:rsidR="007C6ECE" w:rsidRPr="000A1934" w:rsidRDefault="007C6ECE" w:rsidP="00F9758E">
            <w:pPr>
              <w:pStyle w:val="rowtabella0"/>
              <w:jc w:val="center"/>
              <w:rPr>
                <w:color w:val="002060"/>
              </w:rPr>
            </w:pPr>
            <w:r w:rsidRPr="000A1934">
              <w:rPr>
                <w:color w:val="002060"/>
              </w:rPr>
              <w:t>0</w:t>
            </w:r>
          </w:p>
        </w:tc>
      </w:tr>
      <w:tr w:rsidR="007C6ECE" w:rsidRPr="000A1934" w14:paraId="642532B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D2A14" w14:textId="77777777" w:rsidR="007C6ECE" w:rsidRPr="000A1934" w:rsidRDefault="007C6ECE" w:rsidP="00F9758E">
            <w:pPr>
              <w:pStyle w:val="rowtabella0"/>
              <w:rPr>
                <w:color w:val="002060"/>
                <w:lang w:val="es-ES"/>
              </w:rPr>
            </w:pPr>
            <w:r w:rsidRPr="000A193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37F3"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35AB1"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040F"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5911"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9BB1"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D02E"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70B7" w14:textId="77777777" w:rsidR="007C6ECE" w:rsidRPr="000A1934" w:rsidRDefault="007C6ECE" w:rsidP="00F9758E">
            <w:pPr>
              <w:pStyle w:val="rowtabella0"/>
              <w:jc w:val="center"/>
              <w:rPr>
                <w:color w:val="002060"/>
              </w:rPr>
            </w:pPr>
            <w:r w:rsidRPr="000A19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0DFF"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ED098" w14:textId="77777777" w:rsidR="007C6ECE" w:rsidRPr="000A1934" w:rsidRDefault="007C6ECE" w:rsidP="00F9758E">
            <w:pPr>
              <w:pStyle w:val="rowtabella0"/>
              <w:jc w:val="center"/>
              <w:rPr>
                <w:color w:val="002060"/>
              </w:rPr>
            </w:pPr>
            <w:r w:rsidRPr="000A1934">
              <w:rPr>
                <w:color w:val="002060"/>
              </w:rPr>
              <w:t>0</w:t>
            </w:r>
          </w:p>
        </w:tc>
      </w:tr>
      <w:tr w:rsidR="007C6ECE" w:rsidRPr="000A1934" w14:paraId="4CB1D73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71B48" w14:textId="77777777" w:rsidR="007C6ECE" w:rsidRPr="000A1934" w:rsidRDefault="007C6ECE" w:rsidP="00F9758E">
            <w:pPr>
              <w:pStyle w:val="rowtabella0"/>
              <w:rPr>
                <w:color w:val="002060"/>
              </w:rPr>
            </w:pPr>
            <w:r w:rsidRPr="000A1934">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E3E3F"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CD5B"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0FE10"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9C21"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829D"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BF10"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B6BC" w14:textId="77777777" w:rsidR="007C6ECE" w:rsidRPr="000A1934" w:rsidRDefault="007C6ECE" w:rsidP="00F9758E">
            <w:pPr>
              <w:pStyle w:val="rowtabella0"/>
              <w:jc w:val="center"/>
              <w:rPr>
                <w:color w:val="002060"/>
              </w:rPr>
            </w:pPr>
            <w:r w:rsidRPr="000A19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0FAE"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67B1" w14:textId="77777777" w:rsidR="007C6ECE" w:rsidRPr="000A1934" w:rsidRDefault="007C6ECE" w:rsidP="00F9758E">
            <w:pPr>
              <w:pStyle w:val="rowtabella0"/>
              <w:jc w:val="center"/>
              <w:rPr>
                <w:color w:val="002060"/>
              </w:rPr>
            </w:pPr>
            <w:r w:rsidRPr="000A1934">
              <w:rPr>
                <w:color w:val="002060"/>
              </w:rPr>
              <w:t>0</w:t>
            </w:r>
          </w:p>
        </w:tc>
      </w:tr>
      <w:tr w:rsidR="007C6ECE" w:rsidRPr="000A1934" w14:paraId="4BA0407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9C0ED" w14:textId="77777777" w:rsidR="007C6ECE" w:rsidRPr="000A1934" w:rsidRDefault="007C6ECE" w:rsidP="00F9758E">
            <w:pPr>
              <w:pStyle w:val="rowtabella0"/>
              <w:rPr>
                <w:color w:val="002060"/>
                <w:lang w:val="es-ES"/>
              </w:rPr>
            </w:pPr>
            <w:r w:rsidRPr="000A1934">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B3889"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4C3F2"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1592"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E6937"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4164"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6E12"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9317" w14:textId="77777777" w:rsidR="007C6ECE" w:rsidRPr="000A1934" w:rsidRDefault="007C6ECE" w:rsidP="00F9758E">
            <w:pPr>
              <w:pStyle w:val="rowtabella0"/>
              <w:jc w:val="center"/>
              <w:rPr>
                <w:color w:val="002060"/>
              </w:rPr>
            </w:pPr>
            <w:r w:rsidRPr="000A19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9839" w14:textId="77777777" w:rsidR="007C6ECE" w:rsidRPr="000A1934" w:rsidRDefault="007C6ECE" w:rsidP="00F9758E">
            <w:pPr>
              <w:pStyle w:val="rowtabella0"/>
              <w:jc w:val="center"/>
              <w:rPr>
                <w:color w:val="002060"/>
              </w:rPr>
            </w:pPr>
            <w:r w:rsidRPr="000A19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8564" w14:textId="77777777" w:rsidR="007C6ECE" w:rsidRPr="000A1934" w:rsidRDefault="007C6ECE" w:rsidP="00F9758E">
            <w:pPr>
              <w:pStyle w:val="rowtabella0"/>
              <w:jc w:val="center"/>
              <w:rPr>
                <w:color w:val="002060"/>
              </w:rPr>
            </w:pPr>
            <w:r w:rsidRPr="000A1934">
              <w:rPr>
                <w:color w:val="002060"/>
              </w:rPr>
              <w:t>0</w:t>
            </w:r>
          </w:p>
        </w:tc>
      </w:tr>
      <w:tr w:rsidR="007C6ECE" w:rsidRPr="000A1934" w14:paraId="4885DACD"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D70294" w14:textId="77777777" w:rsidR="007C6ECE" w:rsidRPr="000A1934" w:rsidRDefault="007C6ECE" w:rsidP="00F9758E">
            <w:pPr>
              <w:pStyle w:val="rowtabella0"/>
              <w:rPr>
                <w:color w:val="002060"/>
              </w:rPr>
            </w:pPr>
            <w:r w:rsidRPr="000A193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DBAF"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7BF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F087"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2231"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7FA7"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F8F2"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A1623" w14:textId="77777777" w:rsidR="007C6ECE" w:rsidRPr="000A1934" w:rsidRDefault="007C6ECE" w:rsidP="00F9758E">
            <w:pPr>
              <w:pStyle w:val="rowtabella0"/>
              <w:jc w:val="center"/>
              <w:rPr>
                <w:color w:val="002060"/>
              </w:rPr>
            </w:pPr>
            <w:r w:rsidRPr="000A19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F55D" w14:textId="77777777" w:rsidR="007C6ECE" w:rsidRPr="000A1934" w:rsidRDefault="007C6ECE" w:rsidP="00F9758E">
            <w:pPr>
              <w:pStyle w:val="rowtabella0"/>
              <w:jc w:val="center"/>
              <w:rPr>
                <w:color w:val="002060"/>
              </w:rPr>
            </w:pPr>
            <w:r w:rsidRPr="000A19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B08D" w14:textId="77777777" w:rsidR="007C6ECE" w:rsidRPr="000A1934" w:rsidRDefault="007C6ECE" w:rsidP="00F9758E">
            <w:pPr>
              <w:pStyle w:val="rowtabella0"/>
              <w:jc w:val="center"/>
              <w:rPr>
                <w:color w:val="002060"/>
              </w:rPr>
            </w:pPr>
            <w:r w:rsidRPr="000A1934">
              <w:rPr>
                <w:color w:val="002060"/>
              </w:rPr>
              <w:t>0</w:t>
            </w:r>
          </w:p>
        </w:tc>
      </w:tr>
    </w:tbl>
    <w:p w14:paraId="5227D28C" w14:textId="77777777" w:rsidR="007C6ECE" w:rsidRPr="000A1934" w:rsidRDefault="007C6ECE" w:rsidP="007C6ECE">
      <w:pPr>
        <w:pStyle w:val="breakline"/>
        <w:rPr>
          <w:rFonts w:eastAsiaTheme="minorEastAsia"/>
          <w:color w:val="002060"/>
        </w:rPr>
      </w:pPr>
    </w:p>
    <w:p w14:paraId="5CC52A29" w14:textId="77777777" w:rsidR="007C6ECE" w:rsidRPr="000A1934" w:rsidRDefault="007C6ECE" w:rsidP="007C6ECE">
      <w:pPr>
        <w:pStyle w:val="breakline"/>
        <w:rPr>
          <w:color w:val="002060"/>
        </w:rPr>
      </w:pPr>
    </w:p>
    <w:p w14:paraId="12EF56EA" w14:textId="77777777" w:rsidR="007C6ECE" w:rsidRPr="000A1934" w:rsidRDefault="007C6ECE" w:rsidP="007C6ECE">
      <w:pPr>
        <w:pStyle w:val="sottotitolocampionato10"/>
        <w:rPr>
          <w:color w:val="002060"/>
        </w:rPr>
      </w:pPr>
      <w:r w:rsidRPr="000A19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35129BC2"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617B1"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79C1E"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D1B4C"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CE869"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CC7A9"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444C1"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EA050"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9151A"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B399E"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E64EC" w14:textId="77777777" w:rsidR="007C6ECE" w:rsidRPr="000A1934" w:rsidRDefault="007C6ECE" w:rsidP="00F9758E">
            <w:pPr>
              <w:pStyle w:val="headertabella0"/>
              <w:rPr>
                <w:color w:val="002060"/>
              </w:rPr>
            </w:pPr>
            <w:r w:rsidRPr="000A1934">
              <w:rPr>
                <w:color w:val="002060"/>
              </w:rPr>
              <w:t>PE</w:t>
            </w:r>
          </w:p>
        </w:tc>
      </w:tr>
      <w:tr w:rsidR="007C6ECE" w:rsidRPr="000A1934" w14:paraId="6FC937F4"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EE3C37" w14:textId="77777777" w:rsidR="007C6ECE" w:rsidRPr="000A1934" w:rsidRDefault="007C6ECE" w:rsidP="00F9758E">
            <w:pPr>
              <w:pStyle w:val="rowtabella0"/>
              <w:rPr>
                <w:color w:val="002060"/>
                <w:lang w:val="es-ES"/>
              </w:rPr>
            </w:pPr>
            <w:r w:rsidRPr="000A1934">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E28C" w14:textId="77777777" w:rsidR="007C6ECE" w:rsidRPr="000A1934" w:rsidRDefault="007C6ECE" w:rsidP="00F9758E">
            <w:pPr>
              <w:pStyle w:val="rowtabella0"/>
              <w:jc w:val="center"/>
              <w:rPr>
                <w:color w:val="002060"/>
              </w:rPr>
            </w:pPr>
            <w:r w:rsidRPr="000A19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E32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6E9E"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6B41"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895F"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FE133" w14:textId="77777777" w:rsidR="007C6ECE" w:rsidRPr="000A1934" w:rsidRDefault="007C6ECE" w:rsidP="00F9758E">
            <w:pPr>
              <w:pStyle w:val="rowtabella0"/>
              <w:jc w:val="center"/>
              <w:rPr>
                <w:color w:val="002060"/>
              </w:rPr>
            </w:pPr>
            <w:r w:rsidRPr="000A1934">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1348"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7C02" w14:textId="77777777" w:rsidR="007C6ECE" w:rsidRPr="000A1934" w:rsidRDefault="007C6ECE" w:rsidP="00F9758E">
            <w:pPr>
              <w:pStyle w:val="rowtabella0"/>
              <w:jc w:val="center"/>
              <w:rPr>
                <w:color w:val="002060"/>
              </w:rPr>
            </w:pPr>
            <w:r w:rsidRPr="000A19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442D" w14:textId="77777777" w:rsidR="007C6ECE" w:rsidRPr="000A1934" w:rsidRDefault="007C6ECE" w:rsidP="00F9758E">
            <w:pPr>
              <w:pStyle w:val="rowtabella0"/>
              <w:jc w:val="center"/>
              <w:rPr>
                <w:color w:val="002060"/>
              </w:rPr>
            </w:pPr>
            <w:r w:rsidRPr="000A1934">
              <w:rPr>
                <w:color w:val="002060"/>
              </w:rPr>
              <w:t>0</w:t>
            </w:r>
          </w:p>
        </w:tc>
      </w:tr>
      <w:tr w:rsidR="007C6ECE" w:rsidRPr="000A1934" w14:paraId="1E0A68E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48208" w14:textId="77777777" w:rsidR="007C6ECE" w:rsidRPr="000A1934" w:rsidRDefault="007C6ECE" w:rsidP="00F9758E">
            <w:pPr>
              <w:pStyle w:val="rowtabella0"/>
              <w:rPr>
                <w:color w:val="002060"/>
              </w:rPr>
            </w:pPr>
            <w:r w:rsidRPr="000A193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2015"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A1C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AC43"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2CB4"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CF3C"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F31C" w14:textId="77777777" w:rsidR="007C6ECE" w:rsidRPr="000A1934" w:rsidRDefault="007C6ECE" w:rsidP="00F9758E">
            <w:pPr>
              <w:pStyle w:val="rowtabella0"/>
              <w:jc w:val="center"/>
              <w:rPr>
                <w:color w:val="002060"/>
              </w:rPr>
            </w:pPr>
            <w:r w:rsidRPr="000A19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497F"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45C2F"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691D" w14:textId="77777777" w:rsidR="007C6ECE" w:rsidRPr="000A1934" w:rsidRDefault="007C6ECE" w:rsidP="00F9758E">
            <w:pPr>
              <w:pStyle w:val="rowtabella0"/>
              <w:jc w:val="center"/>
              <w:rPr>
                <w:color w:val="002060"/>
              </w:rPr>
            </w:pPr>
            <w:r w:rsidRPr="000A1934">
              <w:rPr>
                <w:color w:val="002060"/>
              </w:rPr>
              <w:t>0</w:t>
            </w:r>
          </w:p>
        </w:tc>
      </w:tr>
      <w:tr w:rsidR="007C6ECE" w:rsidRPr="000A1934" w14:paraId="0F047176"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7715D" w14:textId="77777777" w:rsidR="007C6ECE" w:rsidRPr="000A1934" w:rsidRDefault="007C6ECE" w:rsidP="00F9758E">
            <w:pPr>
              <w:pStyle w:val="rowtabella0"/>
              <w:rPr>
                <w:color w:val="002060"/>
              </w:rPr>
            </w:pPr>
            <w:r w:rsidRPr="000A193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4B188" w14:textId="77777777" w:rsidR="007C6ECE" w:rsidRPr="000A1934" w:rsidRDefault="007C6ECE" w:rsidP="00F9758E">
            <w:pPr>
              <w:pStyle w:val="rowtabella0"/>
              <w:jc w:val="center"/>
              <w:rPr>
                <w:color w:val="002060"/>
              </w:rPr>
            </w:pPr>
            <w:r w:rsidRPr="000A19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A9CF"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70B1"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384D"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C182"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E6268" w14:textId="77777777" w:rsidR="007C6ECE" w:rsidRPr="000A1934" w:rsidRDefault="007C6ECE" w:rsidP="00F9758E">
            <w:pPr>
              <w:pStyle w:val="rowtabella0"/>
              <w:jc w:val="center"/>
              <w:rPr>
                <w:color w:val="002060"/>
              </w:rPr>
            </w:pPr>
            <w:r w:rsidRPr="000A1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02E1"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3612"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438E" w14:textId="77777777" w:rsidR="007C6ECE" w:rsidRPr="000A1934" w:rsidRDefault="007C6ECE" w:rsidP="00F9758E">
            <w:pPr>
              <w:pStyle w:val="rowtabella0"/>
              <w:jc w:val="center"/>
              <w:rPr>
                <w:color w:val="002060"/>
              </w:rPr>
            </w:pPr>
            <w:r w:rsidRPr="000A1934">
              <w:rPr>
                <w:color w:val="002060"/>
              </w:rPr>
              <w:t>0</w:t>
            </w:r>
          </w:p>
        </w:tc>
      </w:tr>
      <w:tr w:rsidR="007C6ECE" w:rsidRPr="000A1934" w14:paraId="292207CE"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16B4C" w14:textId="77777777" w:rsidR="007C6ECE" w:rsidRPr="000A1934" w:rsidRDefault="007C6ECE" w:rsidP="00F9758E">
            <w:pPr>
              <w:pStyle w:val="rowtabella0"/>
              <w:rPr>
                <w:color w:val="002060"/>
              </w:rPr>
            </w:pPr>
            <w:r w:rsidRPr="000A1934">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1BA0"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9ADF"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3D5F"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2F9E"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8C86"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DF7F"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FDDA" w14:textId="77777777" w:rsidR="007C6ECE" w:rsidRPr="000A1934" w:rsidRDefault="007C6ECE" w:rsidP="00F9758E">
            <w:pPr>
              <w:pStyle w:val="rowtabella0"/>
              <w:jc w:val="center"/>
              <w:rPr>
                <w:color w:val="002060"/>
              </w:rPr>
            </w:pPr>
            <w:r w:rsidRPr="000A1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718E"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3ADD" w14:textId="77777777" w:rsidR="007C6ECE" w:rsidRPr="000A1934" w:rsidRDefault="007C6ECE" w:rsidP="00F9758E">
            <w:pPr>
              <w:pStyle w:val="rowtabella0"/>
              <w:jc w:val="center"/>
              <w:rPr>
                <w:color w:val="002060"/>
              </w:rPr>
            </w:pPr>
            <w:r w:rsidRPr="000A1934">
              <w:rPr>
                <w:color w:val="002060"/>
              </w:rPr>
              <w:t>0</w:t>
            </w:r>
          </w:p>
        </w:tc>
      </w:tr>
      <w:tr w:rsidR="007C6ECE" w:rsidRPr="000A1934" w14:paraId="2B56540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2234F" w14:textId="77777777" w:rsidR="007C6ECE" w:rsidRPr="000A1934" w:rsidRDefault="007C6ECE" w:rsidP="00F9758E">
            <w:pPr>
              <w:pStyle w:val="rowtabella0"/>
              <w:rPr>
                <w:color w:val="002060"/>
              </w:rPr>
            </w:pPr>
            <w:r w:rsidRPr="000A1934">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14D64"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B7F1"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5E62"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BA8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C0A9"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D149" w14:textId="77777777" w:rsidR="007C6ECE" w:rsidRPr="000A1934" w:rsidRDefault="007C6ECE" w:rsidP="00F9758E">
            <w:pPr>
              <w:pStyle w:val="rowtabella0"/>
              <w:jc w:val="center"/>
              <w:rPr>
                <w:color w:val="002060"/>
              </w:rPr>
            </w:pPr>
            <w:r w:rsidRPr="000A19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B8B5" w14:textId="77777777" w:rsidR="007C6ECE" w:rsidRPr="000A1934" w:rsidRDefault="007C6ECE" w:rsidP="00F9758E">
            <w:pPr>
              <w:pStyle w:val="rowtabella0"/>
              <w:jc w:val="center"/>
              <w:rPr>
                <w:color w:val="002060"/>
              </w:rPr>
            </w:pPr>
            <w:r w:rsidRPr="000A19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D3C4"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E224" w14:textId="77777777" w:rsidR="007C6ECE" w:rsidRPr="000A1934" w:rsidRDefault="007C6ECE" w:rsidP="00F9758E">
            <w:pPr>
              <w:pStyle w:val="rowtabella0"/>
              <w:jc w:val="center"/>
              <w:rPr>
                <w:color w:val="002060"/>
              </w:rPr>
            </w:pPr>
            <w:r w:rsidRPr="000A1934">
              <w:rPr>
                <w:color w:val="002060"/>
              </w:rPr>
              <w:t>0</w:t>
            </w:r>
          </w:p>
        </w:tc>
      </w:tr>
      <w:tr w:rsidR="007C6ECE" w:rsidRPr="000A1934" w14:paraId="272488B2"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32973" w14:textId="77777777" w:rsidR="007C6ECE" w:rsidRPr="000A1934" w:rsidRDefault="007C6ECE" w:rsidP="00F9758E">
            <w:pPr>
              <w:pStyle w:val="rowtabella0"/>
              <w:rPr>
                <w:color w:val="002060"/>
              </w:rPr>
            </w:pPr>
            <w:r w:rsidRPr="000A1934">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F97F"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3303"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C492"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DDA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DD28"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15AF"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9F5C" w14:textId="77777777" w:rsidR="007C6ECE" w:rsidRPr="000A1934" w:rsidRDefault="007C6ECE" w:rsidP="00F9758E">
            <w:pPr>
              <w:pStyle w:val="rowtabella0"/>
              <w:jc w:val="center"/>
              <w:rPr>
                <w:color w:val="002060"/>
              </w:rPr>
            </w:pPr>
            <w:r w:rsidRPr="000A193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5C85" w14:textId="77777777" w:rsidR="007C6ECE" w:rsidRPr="000A1934" w:rsidRDefault="007C6ECE" w:rsidP="00F9758E">
            <w:pPr>
              <w:pStyle w:val="rowtabella0"/>
              <w:jc w:val="center"/>
              <w:rPr>
                <w:color w:val="002060"/>
              </w:rPr>
            </w:pPr>
            <w:r w:rsidRPr="000A19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33AD2" w14:textId="77777777" w:rsidR="007C6ECE" w:rsidRPr="000A1934" w:rsidRDefault="007C6ECE" w:rsidP="00F9758E">
            <w:pPr>
              <w:pStyle w:val="rowtabella0"/>
              <w:jc w:val="center"/>
              <w:rPr>
                <w:color w:val="002060"/>
              </w:rPr>
            </w:pPr>
            <w:r w:rsidRPr="000A1934">
              <w:rPr>
                <w:color w:val="002060"/>
              </w:rPr>
              <w:t>0</w:t>
            </w:r>
          </w:p>
        </w:tc>
      </w:tr>
      <w:tr w:rsidR="007C6ECE" w:rsidRPr="000A1934" w14:paraId="527BB7E0"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CD8A0" w14:textId="77777777" w:rsidR="007C6ECE" w:rsidRPr="000A1934" w:rsidRDefault="007C6ECE" w:rsidP="00F9758E">
            <w:pPr>
              <w:pStyle w:val="rowtabella0"/>
              <w:rPr>
                <w:color w:val="002060"/>
              </w:rPr>
            </w:pPr>
            <w:r w:rsidRPr="000A1934">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424B"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4516"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30FE"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2523"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97A4"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45F2"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926CF" w14:textId="77777777" w:rsidR="007C6ECE" w:rsidRPr="000A1934" w:rsidRDefault="007C6ECE" w:rsidP="00F9758E">
            <w:pPr>
              <w:pStyle w:val="rowtabella0"/>
              <w:jc w:val="center"/>
              <w:rPr>
                <w:color w:val="002060"/>
              </w:rPr>
            </w:pPr>
            <w:r w:rsidRPr="000A19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C17E"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E6FF" w14:textId="77777777" w:rsidR="007C6ECE" w:rsidRPr="000A1934" w:rsidRDefault="007C6ECE" w:rsidP="00F9758E">
            <w:pPr>
              <w:pStyle w:val="rowtabella0"/>
              <w:jc w:val="center"/>
              <w:rPr>
                <w:color w:val="002060"/>
              </w:rPr>
            </w:pPr>
            <w:r w:rsidRPr="000A1934">
              <w:rPr>
                <w:color w:val="002060"/>
              </w:rPr>
              <w:t>0</w:t>
            </w:r>
          </w:p>
        </w:tc>
      </w:tr>
      <w:tr w:rsidR="007C6ECE" w:rsidRPr="000A1934" w14:paraId="3E5206F5"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49F426" w14:textId="77777777" w:rsidR="007C6ECE" w:rsidRPr="000A1934" w:rsidRDefault="007C6ECE" w:rsidP="00F9758E">
            <w:pPr>
              <w:pStyle w:val="rowtabella0"/>
              <w:rPr>
                <w:color w:val="002060"/>
              </w:rPr>
            </w:pPr>
            <w:r w:rsidRPr="000A193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459A"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2D8B9"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F863"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F43D"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8ED1"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CCC8"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DADE" w14:textId="77777777" w:rsidR="007C6ECE" w:rsidRPr="000A1934" w:rsidRDefault="007C6ECE" w:rsidP="00F9758E">
            <w:pPr>
              <w:pStyle w:val="rowtabella0"/>
              <w:jc w:val="center"/>
              <w:rPr>
                <w:color w:val="002060"/>
              </w:rPr>
            </w:pPr>
            <w:r w:rsidRPr="000A1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331B2" w14:textId="77777777" w:rsidR="007C6ECE" w:rsidRPr="000A1934" w:rsidRDefault="007C6ECE" w:rsidP="00F9758E">
            <w:pPr>
              <w:pStyle w:val="rowtabella0"/>
              <w:jc w:val="center"/>
              <w:rPr>
                <w:color w:val="002060"/>
              </w:rPr>
            </w:pPr>
            <w:r w:rsidRPr="000A19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6323D" w14:textId="77777777" w:rsidR="007C6ECE" w:rsidRPr="000A1934" w:rsidRDefault="007C6ECE" w:rsidP="00F9758E">
            <w:pPr>
              <w:pStyle w:val="rowtabella0"/>
              <w:jc w:val="center"/>
              <w:rPr>
                <w:color w:val="002060"/>
              </w:rPr>
            </w:pPr>
            <w:r w:rsidRPr="000A1934">
              <w:rPr>
                <w:color w:val="002060"/>
              </w:rPr>
              <w:t>1</w:t>
            </w:r>
          </w:p>
        </w:tc>
      </w:tr>
    </w:tbl>
    <w:p w14:paraId="6BE1B2B4" w14:textId="77777777" w:rsidR="007C6ECE" w:rsidRPr="000A1934" w:rsidRDefault="007C6ECE" w:rsidP="007C6ECE">
      <w:pPr>
        <w:pStyle w:val="breakline"/>
        <w:rPr>
          <w:color w:val="002060"/>
        </w:rPr>
      </w:pPr>
    </w:p>
    <w:p w14:paraId="4C918B17" w14:textId="77777777" w:rsidR="007C6ECE" w:rsidRPr="000A1934" w:rsidRDefault="007C6ECE" w:rsidP="007C6ECE">
      <w:pPr>
        <w:pStyle w:val="titoloprinc0"/>
        <w:rPr>
          <w:color w:val="002060"/>
        </w:rPr>
      </w:pPr>
      <w:r w:rsidRPr="000A1934">
        <w:rPr>
          <w:color w:val="002060"/>
        </w:rPr>
        <w:t>PROGRAMMA GARE</w:t>
      </w:r>
    </w:p>
    <w:p w14:paraId="0691DA2F" w14:textId="77777777" w:rsidR="007C6ECE" w:rsidRDefault="007C6ECE" w:rsidP="007C6ECE">
      <w:pPr>
        <w:pStyle w:val="breakline"/>
        <w:rPr>
          <w:color w:val="002060"/>
        </w:rPr>
      </w:pPr>
    </w:p>
    <w:p w14:paraId="246BF4F9" w14:textId="77777777" w:rsidR="007C6ECE" w:rsidRPr="00B56D21" w:rsidRDefault="007C6ECE" w:rsidP="007C6ECE">
      <w:pPr>
        <w:pStyle w:val="sottotitolocampionato10"/>
        <w:rPr>
          <w:color w:val="002060"/>
        </w:rPr>
      </w:pPr>
      <w:r w:rsidRPr="00B56D21">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C6ECE" w:rsidRPr="00B56D21" w14:paraId="78C2F79A"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1BB43"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9EC21"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49252"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E0F95"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89F05"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97622"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5BEBB"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54AFF9D4"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A1CFD2" w14:textId="77777777" w:rsidR="007C6ECE" w:rsidRPr="00B56D21" w:rsidRDefault="007C6ECE" w:rsidP="00F9758E">
            <w:pPr>
              <w:pStyle w:val="rowtabella0"/>
              <w:rPr>
                <w:color w:val="002060"/>
              </w:rPr>
            </w:pPr>
            <w:r w:rsidRPr="00B56D21">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E9550" w14:textId="77777777" w:rsidR="007C6ECE" w:rsidRPr="00B56D21" w:rsidRDefault="007C6ECE" w:rsidP="00F9758E">
            <w:pPr>
              <w:pStyle w:val="rowtabella0"/>
              <w:rPr>
                <w:color w:val="002060"/>
              </w:rPr>
            </w:pPr>
            <w:r w:rsidRPr="00B56D21">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2F8BA"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CC92A" w14:textId="77777777" w:rsidR="007C6ECE" w:rsidRPr="00B56D21" w:rsidRDefault="007C6ECE" w:rsidP="00F9758E">
            <w:pPr>
              <w:pStyle w:val="rowtabella0"/>
              <w:rPr>
                <w:color w:val="002060"/>
              </w:rPr>
            </w:pPr>
            <w:r w:rsidRPr="00B56D21">
              <w:rPr>
                <w:color w:val="002060"/>
              </w:rPr>
              <w:t>14/01/2023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E490C" w14:textId="77777777" w:rsidR="007C6ECE" w:rsidRPr="00B56D21" w:rsidRDefault="007C6ECE" w:rsidP="00F9758E">
            <w:pPr>
              <w:pStyle w:val="rowtabella0"/>
              <w:rPr>
                <w:color w:val="002060"/>
              </w:rPr>
            </w:pPr>
            <w:r w:rsidRPr="00B56D21">
              <w:rPr>
                <w:color w:val="002060"/>
              </w:rPr>
              <w:t>5111 CAMPO DI C5 ENTRO SCUOLA EL.RE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4FD57" w14:textId="77777777" w:rsidR="007C6ECE" w:rsidRPr="00B56D21" w:rsidRDefault="007C6ECE" w:rsidP="00F9758E">
            <w:pPr>
              <w:pStyle w:val="rowtabella0"/>
              <w:rPr>
                <w:color w:val="002060"/>
              </w:rPr>
            </w:pPr>
            <w:r w:rsidRPr="00B56D21">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7E459" w14:textId="77777777" w:rsidR="007C6ECE" w:rsidRPr="00B56D21" w:rsidRDefault="007C6ECE" w:rsidP="00F9758E">
            <w:pPr>
              <w:pStyle w:val="rowtabella0"/>
              <w:rPr>
                <w:color w:val="002060"/>
              </w:rPr>
            </w:pPr>
            <w:r w:rsidRPr="00B56D21">
              <w:rPr>
                <w:color w:val="002060"/>
              </w:rPr>
              <w:t>VIA BORGO DI SOTTO</w:t>
            </w:r>
          </w:p>
        </w:tc>
      </w:tr>
      <w:tr w:rsidR="007C6ECE" w:rsidRPr="00B56D21" w14:paraId="21E0E6E8"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102F80" w14:textId="77777777" w:rsidR="007C6ECE" w:rsidRPr="00B56D21" w:rsidRDefault="007C6ECE" w:rsidP="00F9758E">
            <w:pPr>
              <w:pStyle w:val="rowtabella0"/>
              <w:rPr>
                <w:color w:val="002060"/>
              </w:rPr>
            </w:pPr>
            <w:r w:rsidRPr="00B56D21">
              <w:rPr>
                <w:color w:val="002060"/>
              </w:rPr>
              <w:t xml:space="preserve">AUDAX 1970 </w:t>
            </w:r>
            <w:proofErr w:type="gramStart"/>
            <w:r w:rsidRPr="00B56D21">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FB3A82" w14:textId="77777777" w:rsidR="007C6ECE" w:rsidRPr="00B56D21" w:rsidRDefault="007C6ECE" w:rsidP="00F9758E">
            <w:pPr>
              <w:pStyle w:val="rowtabella0"/>
              <w:rPr>
                <w:color w:val="002060"/>
              </w:rPr>
            </w:pPr>
            <w:r w:rsidRPr="00B56D21">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00748E"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843192" w14:textId="77777777" w:rsidR="007C6ECE" w:rsidRPr="00B56D21" w:rsidRDefault="007C6ECE" w:rsidP="00F9758E">
            <w:pPr>
              <w:pStyle w:val="rowtabella0"/>
              <w:rPr>
                <w:color w:val="002060"/>
              </w:rPr>
            </w:pPr>
            <w:r w:rsidRPr="00B56D21">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6E7A8A" w14:textId="77777777" w:rsidR="007C6ECE" w:rsidRPr="00B56D21" w:rsidRDefault="007C6ECE" w:rsidP="00F9758E">
            <w:pPr>
              <w:pStyle w:val="rowtabella0"/>
              <w:rPr>
                <w:color w:val="002060"/>
              </w:rPr>
            </w:pPr>
            <w:r w:rsidRPr="00B56D21">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FEB6E" w14:textId="77777777" w:rsidR="007C6ECE" w:rsidRPr="00B56D21" w:rsidRDefault="007C6ECE" w:rsidP="00F9758E">
            <w:pPr>
              <w:pStyle w:val="rowtabella0"/>
              <w:rPr>
                <w:color w:val="002060"/>
              </w:rPr>
            </w:pPr>
            <w:r w:rsidRPr="00B56D2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7B8FF" w14:textId="77777777" w:rsidR="007C6ECE" w:rsidRPr="00B56D21" w:rsidRDefault="007C6ECE" w:rsidP="00F9758E">
            <w:pPr>
              <w:pStyle w:val="rowtabella0"/>
              <w:rPr>
                <w:color w:val="002060"/>
              </w:rPr>
            </w:pPr>
            <w:r w:rsidRPr="00B56D21">
              <w:rPr>
                <w:color w:val="002060"/>
              </w:rPr>
              <w:t>VIA ANTONIO ROSMINI 22/B</w:t>
            </w:r>
          </w:p>
        </w:tc>
      </w:tr>
      <w:tr w:rsidR="007C6ECE" w:rsidRPr="00B56D21" w14:paraId="07B85929"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0704B5" w14:textId="77777777" w:rsidR="007C6ECE" w:rsidRPr="00B56D21" w:rsidRDefault="007C6ECE" w:rsidP="00F9758E">
            <w:pPr>
              <w:pStyle w:val="rowtabella0"/>
              <w:rPr>
                <w:color w:val="002060"/>
              </w:rPr>
            </w:pPr>
            <w:r w:rsidRPr="00B56D21">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C76F6" w14:textId="77777777" w:rsidR="007C6ECE" w:rsidRPr="00B56D21" w:rsidRDefault="007C6ECE" w:rsidP="00F9758E">
            <w:pPr>
              <w:pStyle w:val="rowtabella0"/>
              <w:rPr>
                <w:color w:val="002060"/>
              </w:rPr>
            </w:pPr>
            <w:r w:rsidRPr="00B56D21">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C81BA"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9858C" w14:textId="77777777" w:rsidR="007C6ECE" w:rsidRPr="00B56D21" w:rsidRDefault="007C6ECE" w:rsidP="00F9758E">
            <w:pPr>
              <w:pStyle w:val="rowtabella0"/>
              <w:rPr>
                <w:color w:val="002060"/>
              </w:rPr>
            </w:pPr>
            <w:r w:rsidRPr="00B56D21">
              <w:rPr>
                <w:color w:val="002060"/>
              </w:rPr>
              <w:t>15/01/2023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548E9" w14:textId="77777777" w:rsidR="007C6ECE" w:rsidRPr="00B56D21" w:rsidRDefault="007C6ECE" w:rsidP="00F9758E">
            <w:pPr>
              <w:pStyle w:val="rowtabella0"/>
              <w:rPr>
                <w:color w:val="002060"/>
              </w:rPr>
            </w:pPr>
            <w:r w:rsidRPr="00B56D21">
              <w:rPr>
                <w:color w:val="002060"/>
              </w:rPr>
              <w:t xml:space="preserve">5454 </w:t>
            </w:r>
            <w:proofErr w:type="gramStart"/>
            <w:r w:rsidRPr="00B56D21">
              <w:rPr>
                <w:color w:val="002060"/>
              </w:rPr>
              <w:t>C.COPERTO</w:t>
            </w:r>
            <w:proofErr w:type="gramEnd"/>
            <w:r w:rsidRPr="00B56D21">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B18FE" w14:textId="77777777" w:rsidR="007C6ECE" w:rsidRPr="00B56D21" w:rsidRDefault="007C6ECE" w:rsidP="00F9758E">
            <w:pPr>
              <w:pStyle w:val="rowtabella0"/>
              <w:rPr>
                <w:color w:val="002060"/>
              </w:rPr>
            </w:pPr>
            <w:r w:rsidRPr="00B56D21">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A95FA" w14:textId="77777777" w:rsidR="007C6ECE" w:rsidRPr="00B56D21" w:rsidRDefault="007C6ECE" w:rsidP="00F9758E">
            <w:pPr>
              <w:pStyle w:val="rowtabella0"/>
              <w:rPr>
                <w:color w:val="002060"/>
              </w:rPr>
            </w:pPr>
            <w:r w:rsidRPr="00B56D21">
              <w:rPr>
                <w:color w:val="002060"/>
              </w:rPr>
              <w:t>VIA VILLA TOMBARI</w:t>
            </w:r>
          </w:p>
        </w:tc>
      </w:tr>
    </w:tbl>
    <w:p w14:paraId="46413C5B" w14:textId="77777777" w:rsidR="007C6ECE" w:rsidRPr="00B56D21" w:rsidRDefault="007C6ECE" w:rsidP="007C6ECE">
      <w:pPr>
        <w:pStyle w:val="breakline"/>
        <w:rPr>
          <w:rFonts w:eastAsiaTheme="minorEastAsia"/>
          <w:color w:val="002060"/>
        </w:rPr>
      </w:pPr>
    </w:p>
    <w:p w14:paraId="4FB54D51" w14:textId="77777777" w:rsidR="007C6ECE" w:rsidRPr="00B56D21" w:rsidRDefault="007C6ECE" w:rsidP="007C6ECE">
      <w:pPr>
        <w:pStyle w:val="breakline"/>
        <w:rPr>
          <w:color w:val="002060"/>
        </w:rPr>
      </w:pPr>
    </w:p>
    <w:p w14:paraId="79640998" w14:textId="77777777" w:rsidR="007C6ECE" w:rsidRPr="00B56D21" w:rsidRDefault="007C6ECE" w:rsidP="007C6ECE">
      <w:pPr>
        <w:pStyle w:val="breakline"/>
        <w:rPr>
          <w:color w:val="002060"/>
        </w:rPr>
      </w:pPr>
    </w:p>
    <w:p w14:paraId="0DD0FF03" w14:textId="77777777" w:rsidR="007C6ECE" w:rsidRPr="00B56D21" w:rsidRDefault="007C6ECE" w:rsidP="007C6ECE">
      <w:pPr>
        <w:pStyle w:val="sottotitolocampionato10"/>
        <w:rPr>
          <w:color w:val="002060"/>
        </w:rPr>
      </w:pPr>
      <w:r w:rsidRPr="00B56D21">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C6ECE" w:rsidRPr="00B56D21" w14:paraId="5D9BC646"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3D40F"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AFF3E"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EC569"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84FD2"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AFCBC"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EA325"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59D2F"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123BF98A"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126018" w14:textId="77777777" w:rsidR="007C6ECE" w:rsidRPr="00B56D21" w:rsidRDefault="007C6ECE" w:rsidP="00F9758E">
            <w:pPr>
              <w:pStyle w:val="rowtabella0"/>
              <w:rPr>
                <w:color w:val="002060"/>
              </w:rPr>
            </w:pPr>
            <w:r w:rsidRPr="00B56D21">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D4B71" w14:textId="77777777" w:rsidR="007C6ECE" w:rsidRPr="00B56D21" w:rsidRDefault="007C6ECE" w:rsidP="00F9758E">
            <w:pPr>
              <w:pStyle w:val="rowtabella0"/>
              <w:rPr>
                <w:color w:val="002060"/>
              </w:rPr>
            </w:pPr>
            <w:r w:rsidRPr="00B56D21">
              <w:rPr>
                <w:color w:val="002060"/>
              </w:rPr>
              <w:t>JESI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3F5E8"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DA68A" w14:textId="77777777" w:rsidR="007C6ECE" w:rsidRPr="00B56D21" w:rsidRDefault="007C6ECE" w:rsidP="00F9758E">
            <w:pPr>
              <w:pStyle w:val="rowtabella0"/>
              <w:rPr>
                <w:color w:val="002060"/>
              </w:rPr>
            </w:pPr>
            <w:r w:rsidRPr="00B56D21">
              <w:rPr>
                <w:color w:val="002060"/>
              </w:rPr>
              <w:t>14/01/2023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ACD22" w14:textId="77777777" w:rsidR="007C6ECE" w:rsidRPr="00B56D21" w:rsidRDefault="007C6ECE" w:rsidP="00F9758E">
            <w:pPr>
              <w:pStyle w:val="rowtabella0"/>
              <w:rPr>
                <w:color w:val="002060"/>
              </w:rPr>
            </w:pPr>
            <w:r w:rsidRPr="00B56D21">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C5264" w14:textId="77777777" w:rsidR="007C6ECE" w:rsidRPr="00B56D21" w:rsidRDefault="007C6ECE" w:rsidP="00F9758E">
            <w:pPr>
              <w:pStyle w:val="rowtabella0"/>
              <w:rPr>
                <w:color w:val="002060"/>
              </w:rPr>
            </w:pPr>
            <w:r w:rsidRPr="00B56D2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19347" w14:textId="77777777" w:rsidR="007C6ECE" w:rsidRPr="00B56D21" w:rsidRDefault="007C6ECE" w:rsidP="00F9758E">
            <w:pPr>
              <w:pStyle w:val="rowtabella0"/>
              <w:rPr>
                <w:color w:val="002060"/>
              </w:rPr>
            </w:pPr>
            <w:r w:rsidRPr="00B56D21">
              <w:rPr>
                <w:color w:val="002060"/>
              </w:rPr>
              <w:t>VIA GROTTE DI POSATORA 19/A</w:t>
            </w:r>
          </w:p>
        </w:tc>
      </w:tr>
      <w:tr w:rsidR="007C6ECE" w:rsidRPr="00B56D21" w14:paraId="1A9473A4"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0E898" w14:textId="77777777" w:rsidR="007C6ECE" w:rsidRPr="00B56D21" w:rsidRDefault="007C6ECE" w:rsidP="00F9758E">
            <w:pPr>
              <w:pStyle w:val="rowtabella0"/>
              <w:rPr>
                <w:color w:val="002060"/>
              </w:rPr>
            </w:pPr>
            <w:r w:rsidRPr="00B56D21">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47D14E" w14:textId="77777777" w:rsidR="007C6ECE" w:rsidRPr="00B56D21" w:rsidRDefault="007C6ECE" w:rsidP="00F9758E">
            <w:pPr>
              <w:pStyle w:val="rowtabella0"/>
              <w:rPr>
                <w:color w:val="002060"/>
              </w:rPr>
            </w:pPr>
            <w:r w:rsidRPr="00B56D21">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357F1D"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5A7D4F" w14:textId="77777777" w:rsidR="007C6ECE" w:rsidRPr="00B56D21" w:rsidRDefault="007C6ECE" w:rsidP="00F9758E">
            <w:pPr>
              <w:pStyle w:val="rowtabella0"/>
              <w:rPr>
                <w:color w:val="002060"/>
              </w:rPr>
            </w:pPr>
            <w:r w:rsidRPr="00B56D21">
              <w:rPr>
                <w:color w:val="002060"/>
              </w:rPr>
              <w:t>14/01/2023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86309E" w14:textId="77777777" w:rsidR="007C6ECE" w:rsidRPr="00B56D21" w:rsidRDefault="007C6ECE" w:rsidP="00F9758E">
            <w:pPr>
              <w:pStyle w:val="rowtabella0"/>
              <w:rPr>
                <w:color w:val="002060"/>
              </w:rPr>
            </w:pPr>
            <w:r w:rsidRPr="00B56D21">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3ED0C" w14:textId="77777777" w:rsidR="007C6ECE" w:rsidRPr="00B56D21" w:rsidRDefault="007C6ECE" w:rsidP="00F9758E">
            <w:pPr>
              <w:pStyle w:val="rowtabella0"/>
              <w:rPr>
                <w:color w:val="002060"/>
              </w:rPr>
            </w:pPr>
            <w:r w:rsidRPr="00B56D21">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9C26B" w14:textId="77777777" w:rsidR="007C6ECE" w:rsidRPr="00B56D21" w:rsidRDefault="007C6ECE" w:rsidP="00F9758E">
            <w:pPr>
              <w:pStyle w:val="rowtabella0"/>
              <w:rPr>
                <w:color w:val="002060"/>
              </w:rPr>
            </w:pPr>
            <w:r w:rsidRPr="00B56D21">
              <w:rPr>
                <w:color w:val="002060"/>
              </w:rPr>
              <w:t>VIA VERDI</w:t>
            </w:r>
          </w:p>
        </w:tc>
      </w:tr>
      <w:tr w:rsidR="007C6ECE" w:rsidRPr="00B56D21" w14:paraId="37E35106"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251C37" w14:textId="77777777" w:rsidR="007C6ECE" w:rsidRPr="00B56D21" w:rsidRDefault="007C6ECE" w:rsidP="00F9758E">
            <w:pPr>
              <w:pStyle w:val="rowtabella0"/>
              <w:rPr>
                <w:color w:val="002060"/>
              </w:rPr>
            </w:pPr>
            <w:r w:rsidRPr="00B56D21">
              <w:rPr>
                <w:color w:val="002060"/>
              </w:rPr>
              <w:lastRenderedPageBreak/>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B84851" w14:textId="77777777" w:rsidR="007C6ECE" w:rsidRPr="00B56D21" w:rsidRDefault="007C6ECE" w:rsidP="00F9758E">
            <w:pPr>
              <w:pStyle w:val="rowtabella0"/>
              <w:rPr>
                <w:color w:val="002060"/>
              </w:rPr>
            </w:pPr>
            <w:r w:rsidRPr="00B56D21">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BB1934"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C2A832" w14:textId="77777777" w:rsidR="007C6ECE" w:rsidRPr="00B56D21" w:rsidRDefault="007C6ECE" w:rsidP="00F9758E">
            <w:pPr>
              <w:pStyle w:val="rowtabella0"/>
              <w:rPr>
                <w:color w:val="002060"/>
              </w:rPr>
            </w:pPr>
            <w:r w:rsidRPr="00B56D21">
              <w:rPr>
                <w:color w:val="002060"/>
              </w:rPr>
              <w:t>14/01/2023 15:45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BB6ADE" w14:textId="77777777" w:rsidR="007C6ECE" w:rsidRPr="00B56D21" w:rsidRDefault="007C6ECE" w:rsidP="00F9758E">
            <w:pPr>
              <w:pStyle w:val="rowtabella0"/>
              <w:rPr>
                <w:color w:val="002060"/>
              </w:rPr>
            </w:pPr>
            <w:r w:rsidRPr="00B56D21">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FA549" w14:textId="77777777" w:rsidR="007C6ECE" w:rsidRPr="00B56D21" w:rsidRDefault="007C6ECE" w:rsidP="00F9758E">
            <w:pPr>
              <w:pStyle w:val="rowtabella0"/>
              <w:rPr>
                <w:color w:val="002060"/>
              </w:rPr>
            </w:pPr>
            <w:r w:rsidRPr="00B56D2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4A4CF" w14:textId="77777777" w:rsidR="007C6ECE" w:rsidRPr="00B56D21" w:rsidRDefault="007C6ECE" w:rsidP="00F9758E">
            <w:pPr>
              <w:pStyle w:val="rowtabella0"/>
              <w:rPr>
                <w:color w:val="002060"/>
              </w:rPr>
            </w:pPr>
            <w:r w:rsidRPr="00B56D21">
              <w:rPr>
                <w:color w:val="002060"/>
              </w:rPr>
              <w:t>VIA VESCOVARA, 7</w:t>
            </w:r>
          </w:p>
        </w:tc>
      </w:tr>
      <w:tr w:rsidR="007C6ECE" w:rsidRPr="00B56D21" w14:paraId="7CE3E55E"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A81305" w14:textId="77777777" w:rsidR="007C6ECE" w:rsidRPr="00B56D21" w:rsidRDefault="007C6ECE" w:rsidP="00F9758E">
            <w:pPr>
              <w:pStyle w:val="rowtabella0"/>
              <w:rPr>
                <w:color w:val="002060"/>
              </w:rPr>
            </w:pPr>
            <w:r w:rsidRPr="00B56D21">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E775E" w14:textId="77777777" w:rsidR="007C6ECE" w:rsidRPr="00B56D21" w:rsidRDefault="007C6ECE" w:rsidP="00F9758E">
            <w:pPr>
              <w:pStyle w:val="rowtabella0"/>
              <w:rPr>
                <w:color w:val="002060"/>
              </w:rPr>
            </w:pPr>
            <w:r w:rsidRPr="00B56D21">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60EBE"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04E56" w14:textId="77777777" w:rsidR="007C6ECE" w:rsidRPr="00B56D21" w:rsidRDefault="007C6ECE" w:rsidP="00F9758E">
            <w:pPr>
              <w:pStyle w:val="rowtabella0"/>
              <w:rPr>
                <w:color w:val="002060"/>
              </w:rPr>
            </w:pPr>
            <w:r w:rsidRPr="00B56D21">
              <w:rPr>
                <w:color w:val="002060"/>
              </w:rPr>
              <w:t>15/01/2023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A25BC" w14:textId="77777777" w:rsidR="007C6ECE" w:rsidRPr="00B56D21" w:rsidRDefault="007C6ECE" w:rsidP="00F9758E">
            <w:pPr>
              <w:pStyle w:val="rowtabella0"/>
              <w:rPr>
                <w:color w:val="002060"/>
              </w:rPr>
            </w:pPr>
            <w:r w:rsidRPr="00B56D21">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69E19" w14:textId="77777777" w:rsidR="007C6ECE" w:rsidRPr="00B56D21" w:rsidRDefault="007C6ECE" w:rsidP="00F9758E">
            <w:pPr>
              <w:pStyle w:val="rowtabella0"/>
              <w:rPr>
                <w:color w:val="002060"/>
              </w:rPr>
            </w:pPr>
            <w:r w:rsidRPr="00B56D2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C0837" w14:textId="77777777" w:rsidR="007C6ECE" w:rsidRPr="00B56D21" w:rsidRDefault="007C6ECE" w:rsidP="00F9758E">
            <w:pPr>
              <w:pStyle w:val="rowtabella0"/>
              <w:rPr>
                <w:color w:val="002060"/>
              </w:rPr>
            </w:pPr>
            <w:r w:rsidRPr="00B56D21">
              <w:rPr>
                <w:color w:val="002060"/>
              </w:rPr>
              <w:t>VIA DEI TESSITORI</w:t>
            </w:r>
          </w:p>
        </w:tc>
      </w:tr>
    </w:tbl>
    <w:p w14:paraId="4DE33A9D" w14:textId="77777777" w:rsidR="007C6ECE" w:rsidRPr="00B56D21" w:rsidRDefault="007C6ECE" w:rsidP="007C6ECE">
      <w:pPr>
        <w:pStyle w:val="breakline"/>
        <w:rPr>
          <w:rFonts w:eastAsiaTheme="minorEastAsia"/>
          <w:color w:val="002060"/>
        </w:rPr>
      </w:pPr>
    </w:p>
    <w:p w14:paraId="214C6F6E" w14:textId="77777777" w:rsidR="007C6ECE" w:rsidRPr="00B56D21" w:rsidRDefault="007C6ECE" w:rsidP="007C6ECE">
      <w:pPr>
        <w:pStyle w:val="breakline"/>
        <w:rPr>
          <w:color w:val="002060"/>
        </w:rPr>
      </w:pPr>
    </w:p>
    <w:p w14:paraId="0C5B9300" w14:textId="77777777" w:rsidR="007C6ECE" w:rsidRPr="00B56D21" w:rsidRDefault="007C6ECE" w:rsidP="007C6ECE">
      <w:pPr>
        <w:pStyle w:val="breakline"/>
        <w:rPr>
          <w:color w:val="002060"/>
        </w:rPr>
      </w:pPr>
    </w:p>
    <w:p w14:paraId="302317C8" w14:textId="77777777" w:rsidR="007C6ECE" w:rsidRPr="00B56D21" w:rsidRDefault="007C6ECE" w:rsidP="007C6ECE">
      <w:pPr>
        <w:pStyle w:val="sottotitolocampionato10"/>
        <w:rPr>
          <w:color w:val="002060"/>
        </w:rPr>
      </w:pPr>
      <w:r w:rsidRPr="00B56D21">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7"/>
        <w:gridCol w:w="385"/>
        <w:gridCol w:w="898"/>
        <w:gridCol w:w="1198"/>
        <w:gridCol w:w="1550"/>
        <w:gridCol w:w="1543"/>
      </w:tblGrid>
      <w:tr w:rsidR="007C6ECE" w:rsidRPr="00B56D21" w14:paraId="5FD1EA4C"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410A6"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F849A"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EC8AF"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5B905"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7A751"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AB89A"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8AE41"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5360728A"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165B06" w14:textId="77777777" w:rsidR="007C6ECE" w:rsidRPr="00B56D21" w:rsidRDefault="007C6ECE" w:rsidP="00F9758E">
            <w:pPr>
              <w:pStyle w:val="rowtabella0"/>
              <w:rPr>
                <w:color w:val="002060"/>
              </w:rPr>
            </w:pPr>
            <w:r w:rsidRPr="00B56D21">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EC0DB" w14:textId="77777777" w:rsidR="007C6ECE" w:rsidRPr="00B56D21" w:rsidRDefault="007C6ECE" w:rsidP="00F9758E">
            <w:pPr>
              <w:pStyle w:val="rowtabella0"/>
              <w:rPr>
                <w:color w:val="002060"/>
              </w:rPr>
            </w:pPr>
            <w:r w:rsidRPr="00B56D21">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97CEE"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A9B78" w14:textId="77777777" w:rsidR="007C6ECE" w:rsidRPr="00B56D21" w:rsidRDefault="007C6ECE" w:rsidP="00F9758E">
            <w:pPr>
              <w:pStyle w:val="rowtabella0"/>
              <w:rPr>
                <w:color w:val="002060"/>
              </w:rPr>
            </w:pPr>
            <w:r w:rsidRPr="00B56D21">
              <w:rPr>
                <w:color w:val="002060"/>
              </w:rPr>
              <w:t>14/01/2023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AF861" w14:textId="77777777" w:rsidR="007C6ECE" w:rsidRPr="00B56D21" w:rsidRDefault="007C6ECE" w:rsidP="00F9758E">
            <w:pPr>
              <w:pStyle w:val="rowtabella0"/>
              <w:rPr>
                <w:color w:val="002060"/>
              </w:rPr>
            </w:pPr>
            <w:r w:rsidRPr="00B56D21">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7540A" w14:textId="77777777" w:rsidR="007C6ECE" w:rsidRPr="00B56D21" w:rsidRDefault="007C6ECE" w:rsidP="00F9758E">
            <w:pPr>
              <w:pStyle w:val="rowtabella0"/>
              <w:rPr>
                <w:color w:val="002060"/>
              </w:rPr>
            </w:pPr>
            <w:r w:rsidRPr="00B56D21">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FE351" w14:textId="77777777" w:rsidR="007C6ECE" w:rsidRPr="00B56D21" w:rsidRDefault="007C6ECE" w:rsidP="00F9758E">
            <w:pPr>
              <w:pStyle w:val="rowtabella0"/>
              <w:rPr>
                <w:color w:val="002060"/>
              </w:rPr>
            </w:pPr>
            <w:r w:rsidRPr="00B56D21">
              <w:rPr>
                <w:color w:val="002060"/>
              </w:rPr>
              <w:t>VIA DELL IRIS</w:t>
            </w:r>
          </w:p>
        </w:tc>
      </w:tr>
      <w:tr w:rsidR="007C6ECE" w:rsidRPr="00B56D21" w14:paraId="255F07BC"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17095A" w14:textId="77777777" w:rsidR="007C6ECE" w:rsidRPr="00B56D21" w:rsidRDefault="007C6ECE" w:rsidP="00F9758E">
            <w:pPr>
              <w:pStyle w:val="rowtabella0"/>
              <w:rPr>
                <w:color w:val="002060"/>
              </w:rPr>
            </w:pPr>
            <w:r w:rsidRPr="00B56D21">
              <w:rPr>
                <w:color w:val="002060"/>
              </w:rPr>
              <w:t>LABELSYSTEM POTENZAPICENA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CE86C8" w14:textId="77777777" w:rsidR="007C6ECE" w:rsidRPr="00B56D21" w:rsidRDefault="007C6ECE" w:rsidP="00F9758E">
            <w:pPr>
              <w:pStyle w:val="rowtabella0"/>
              <w:rPr>
                <w:color w:val="002060"/>
              </w:rPr>
            </w:pPr>
            <w:r w:rsidRPr="00B56D21">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156C45"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E73CB9" w14:textId="77777777" w:rsidR="007C6ECE" w:rsidRPr="00B56D21" w:rsidRDefault="007C6ECE" w:rsidP="00F9758E">
            <w:pPr>
              <w:pStyle w:val="rowtabella0"/>
              <w:rPr>
                <w:color w:val="002060"/>
              </w:rPr>
            </w:pPr>
            <w:r w:rsidRPr="00B56D21">
              <w:rPr>
                <w:color w:val="002060"/>
              </w:rPr>
              <w:t>14/01/2023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11851C" w14:textId="77777777" w:rsidR="007C6ECE" w:rsidRPr="00B56D21" w:rsidRDefault="007C6ECE" w:rsidP="00F9758E">
            <w:pPr>
              <w:pStyle w:val="rowtabella0"/>
              <w:rPr>
                <w:color w:val="002060"/>
              </w:rPr>
            </w:pPr>
            <w:r w:rsidRPr="00B56D21">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C5F69" w14:textId="77777777" w:rsidR="007C6ECE" w:rsidRPr="00B56D21" w:rsidRDefault="007C6ECE" w:rsidP="00F9758E">
            <w:pPr>
              <w:pStyle w:val="rowtabella0"/>
              <w:rPr>
                <w:color w:val="002060"/>
              </w:rPr>
            </w:pPr>
            <w:r w:rsidRPr="00B56D2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5509A0" w14:textId="77777777" w:rsidR="007C6ECE" w:rsidRPr="00B56D21" w:rsidRDefault="007C6ECE" w:rsidP="00F9758E">
            <w:pPr>
              <w:pStyle w:val="rowtabella0"/>
              <w:rPr>
                <w:color w:val="002060"/>
              </w:rPr>
            </w:pPr>
            <w:r w:rsidRPr="00B56D21">
              <w:rPr>
                <w:color w:val="002060"/>
              </w:rPr>
              <w:t>VIA DELLO SPORT</w:t>
            </w:r>
          </w:p>
        </w:tc>
      </w:tr>
      <w:tr w:rsidR="007C6ECE" w:rsidRPr="00B56D21" w14:paraId="5F554A22"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B86B26" w14:textId="77777777" w:rsidR="007C6ECE" w:rsidRPr="00B56D21" w:rsidRDefault="007C6ECE" w:rsidP="00F9758E">
            <w:pPr>
              <w:pStyle w:val="rowtabella0"/>
              <w:rPr>
                <w:color w:val="002060"/>
              </w:rPr>
            </w:pPr>
            <w:r w:rsidRPr="00B56D2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35EF4" w14:textId="77777777" w:rsidR="007C6ECE" w:rsidRPr="00B56D21" w:rsidRDefault="007C6ECE" w:rsidP="00F9758E">
            <w:pPr>
              <w:pStyle w:val="rowtabella0"/>
              <w:rPr>
                <w:color w:val="002060"/>
              </w:rPr>
            </w:pPr>
            <w:r w:rsidRPr="00B56D21">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8EA1CB"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E1927B" w14:textId="77777777" w:rsidR="007C6ECE" w:rsidRPr="00B56D21" w:rsidRDefault="007C6ECE" w:rsidP="00F9758E">
            <w:pPr>
              <w:pStyle w:val="rowtabella0"/>
              <w:rPr>
                <w:color w:val="002060"/>
              </w:rPr>
            </w:pPr>
            <w:r w:rsidRPr="00B56D21">
              <w:rPr>
                <w:color w:val="002060"/>
              </w:rPr>
              <w:t>14/01/2023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BD5930" w14:textId="77777777" w:rsidR="007C6ECE" w:rsidRPr="00B56D21" w:rsidRDefault="007C6ECE" w:rsidP="00F9758E">
            <w:pPr>
              <w:pStyle w:val="rowtabella0"/>
              <w:rPr>
                <w:color w:val="002060"/>
              </w:rPr>
            </w:pPr>
            <w:r w:rsidRPr="00B56D2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1384D7" w14:textId="77777777" w:rsidR="007C6ECE" w:rsidRPr="00B56D21" w:rsidRDefault="007C6ECE" w:rsidP="00F9758E">
            <w:pPr>
              <w:pStyle w:val="rowtabella0"/>
              <w:rPr>
                <w:color w:val="002060"/>
              </w:rPr>
            </w:pPr>
            <w:r w:rsidRPr="00B56D2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C166D" w14:textId="77777777" w:rsidR="007C6ECE" w:rsidRPr="00B56D21" w:rsidRDefault="007C6ECE" w:rsidP="00F9758E">
            <w:pPr>
              <w:pStyle w:val="rowtabella0"/>
              <w:rPr>
                <w:color w:val="002060"/>
              </w:rPr>
            </w:pPr>
            <w:r w:rsidRPr="00B56D21">
              <w:rPr>
                <w:color w:val="002060"/>
              </w:rPr>
              <w:t>VIA ALESSANDRO MANZONI</w:t>
            </w:r>
          </w:p>
        </w:tc>
      </w:tr>
      <w:tr w:rsidR="007C6ECE" w:rsidRPr="00B56D21" w14:paraId="0FDEA46F"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09E1D3" w14:textId="77777777" w:rsidR="007C6ECE" w:rsidRPr="00B56D21" w:rsidRDefault="007C6ECE" w:rsidP="00F9758E">
            <w:pPr>
              <w:pStyle w:val="rowtabella0"/>
              <w:rPr>
                <w:color w:val="002060"/>
              </w:rPr>
            </w:pPr>
            <w:r w:rsidRPr="00B56D21">
              <w:rPr>
                <w:color w:val="002060"/>
              </w:rPr>
              <w:t>SPES VALDASO 1993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955F0" w14:textId="77777777" w:rsidR="007C6ECE" w:rsidRPr="00B56D21" w:rsidRDefault="007C6ECE" w:rsidP="00F9758E">
            <w:pPr>
              <w:pStyle w:val="rowtabella0"/>
              <w:rPr>
                <w:color w:val="002060"/>
              </w:rPr>
            </w:pPr>
            <w:r w:rsidRPr="00B56D21">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29C72"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8AD77" w14:textId="77777777" w:rsidR="007C6ECE" w:rsidRPr="00B56D21" w:rsidRDefault="007C6ECE" w:rsidP="00F9758E">
            <w:pPr>
              <w:pStyle w:val="rowtabella0"/>
              <w:rPr>
                <w:color w:val="002060"/>
              </w:rPr>
            </w:pPr>
            <w:r w:rsidRPr="00B56D21">
              <w:rPr>
                <w:color w:val="002060"/>
              </w:rPr>
              <w:t>14/01/2023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35EDC" w14:textId="77777777" w:rsidR="007C6ECE" w:rsidRPr="00B56D21" w:rsidRDefault="007C6ECE" w:rsidP="00F9758E">
            <w:pPr>
              <w:pStyle w:val="rowtabella0"/>
              <w:rPr>
                <w:color w:val="002060"/>
              </w:rPr>
            </w:pPr>
            <w:r w:rsidRPr="00B56D21">
              <w:rPr>
                <w:color w:val="002060"/>
              </w:rPr>
              <w:t>5659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AF357" w14:textId="77777777" w:rsidR="007C6ECE" w:rsidRPr="00B56D21" w:rsidRDefault="007C6ECE" w:rsidP="00F9758E">
            <w:pPr>
              <w:pStyle w:val="rowtabella0"/>
              <w:rPr>
                <w:color w:val="002060"/>
              </w:rPr>
            </w:pPr>
            <w:r w:rsidRPr="00B56D21">
              <w:rPr>
                <w:color w:val="002060"/>
              </w:rPr>
              <w:t>PETRITOLI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62D24" w14:textId="77777777" w:rsidR="007C6ECE" w:rsidRPr="00B56D21" w:rsidRDefault="007C6ECE" w:rsidP="00F9758E">
            <w:pPr>
              <w:pStyle w:val="rowtabella0"/>
              <w:rPr>
                <w:color w:val="002060"/>
              </w:rPr>
            </w:pPr>
            <w:r w:rsidRPr="00B56D21">
              <w:rPr>
                <w:color w:val="002060"/>
              </w:rPr>
              <w:t>LOCALITA' CALCINARI</w:t>
            </w:r>
          </w:p>
        </w:tc>
      </w:tr>
    </w:tbl>
    <w:p w14:paraId="6B56EE71" w14:textId="77777777" w:rsidR="007C6ECE" w:rsidRPr="000A1934" w:rsidRDefault="007C6ECE" w:rsidP="007C6ECE">
      <w:pPr>
        <w:pStyle w:val="breakline"/>
        <w:rPr>
          <w:rFonts w:eastAsiaTheme="minorEastAsia"/>
          <w:color w:val="002060"/>
        </w:rPr>
      </w:pPr>
    </w:p>
    <w:p w14:paraId="01066721" w14:textId="77777777" w:rsidR="007C6ECE" w:rsidRPr="000A1934" w:rsidRDefault="007C6ECE" w:rsidP="007C6ECE">
      <w:pPr>
        <w:pStyle w:val="breakline"/>
        <w:rPr>
          <w:color w:val="002060"/>
        </w:rPr>
      </w:pPr>
    </w:p>
    <w:p w14:paraId="6DAF1D0D" w14:textId="77777777" w:rsidR="007C6ECE" w:rsidRPr="000A1934" w:rsidRDefault="007C6ECE" w:rsidP="007C6ECE">
      <w:pPr>
        <w:pStyle w:val="titolocampionato0"/>
        <w:shd w:val="clear" w:color="auto" w:fill="CCCCCC"/>
        <w:spacing w:before="80" w:after="40"/>
        <w:rPr>
          <w:color w:val="002060"/>
        </w:rPr>
      </w:pPr>
      <w:r w:rsidRPr="000A1934">
        <w:rPr>
          <w:color w:val="002060"/>
        </w:rPr>
        <w:t>UNDER 15 C5 REGIONALI MASCHILI</w:t>
      </w:r>
    </w:p>
    <w:p w14:paraId="71FA612D" w14:textId="77777777" w:rsidR="007C6ECE" w:rsidRPr="000A1934" w:rsidRDefault="007C6ECE" w:rsidP="007C6ECE">
      <w:pPr>
        <w:pStyle w:val="titoloprinc0"/>
        <w:rPr>
          <w:color w:val="002060"/>
        </w:rPr>
      </w:pPr>
      <w:r w:rsidRPr="000A1934">
        <w:rPr>
          <w:color w:val="002060"/>
        </w:rPr>
        <w:t>ANAGRAFICA/INDIRIZZARIO/VARIAZIONI CALENDARIO</w:t>
      </w:r>
    </w:p>
    <w:p w14:paraId="2D6EDE7B" w14:textId="77777777" w:rsidR="007C6ECE" w:rsidRPr="000A1934" w:rsidRDefault="007C6ECE" w:rsidP="007C6ECE">
      <w:pPr>
        <w:pStyle w:val="titoloprinc0"/>
        <w:jc w:val="both"/>
        <w:rPr>
          <w:b w:val="0"/>
          <w:bCs w:val="0"/>
          <w:color w:val="002060"/>
          <w:sz w:val="22"/>
          <w:szCs w:val="22"/>
        </w:rPr>
      </w:pPr>
    </w:p>
    <w:p w14:paraId="1159D427" w14:textId="77777777" w:rsidR="007C6ECE" w:rsidRPr="000A1934" w:rsidRDefault="007C6ECE" w:rsidP="007C6ECE">
      <w:pPr>
        <w:pStyle w:val="titoloprinc0"/>
        <w:jc w:val="both"/>
        <w:rPr>
          <w:color w:val="002060"/>
          <w:sz w:val="22"/>
          <w:szCs w:val="22"/>
        </w:rPr>
      </w:pPr>
      <w:r w:rsidRPr="000A1934">
        <w:rPr>
          <w:color w:val="002060"/>
          <w:sz w:val="22"/>
          <w:szCs w:val="22"/>
        </w:rPr>
        <w:t>GIRONE “A”</w:t>
      </w:r>
    </w:p>
    <w:p w14:paraId="3E2C89E0" w14:textId="77777777" w:rsidR="007C6ECE" w:rsidRPr="000A1934" w:rsidRDefault="007C6ECE" w:rsidP="007C6ECE">
      <w:pPr>
        <w:pStyle w:val="titoloprinc0"/>
        <w:rPr>
          <w:b w:val="0"/>
          <w:bCs w:val="0"/>
          <w:color w:val="002060"/>
          <w:sz w:val="22"/>
          <w:szCs w:val="22"/>
        </w:rPr>
      </w:pPr>
    </w:p>
    <w:p w14:paraId="4DB22892" w14:textId="77777777" w:rsidR="007C6ECE" w:rsidRPr="000A1934" w:rsidRDefault="007C6ECE" w:rsidP="007C6ECE">
      <w:pPr>
        <w:pStyle w:val="titoloprinc0"/>
        <w:jc w:val="both"/>
        <w:rPr>
          <w:b w:val="0"/>
          <w:bCs w:val="0"/>
          <w:color w:val="002060"/>
          <w:sz w:val="22"/>
          <w:szCs w:val="22"/>
        </w:rPr>
      </w:pPr>
      <w:r w:rsidRPr="000A1934">
        <w:rPr>
          <w:b w:val="0"/>
          <w:bCs w:val="0"/>
          <w:color w:val="002060"/>
          <w:sz w:val="22"/>
          <w:szCs w:val="22"/>
        </w:rPr>
        <w:t xml:space="preserve">La Società </w:t>
      </w:r>
      <w:r w:rsidRPr="000A1934">
        <w:rPr>
          <w:color w:val="002060"/>
          <w:sz w:val="22"/>
          <w:szCs w:val="22"/>
        </w:rPr>
        <w:t xml:space="preserve">BULDOG T.N.T. </w:t>
      </w:r>
      <w:proofErr w:type="gramStart"/>
      <w:r w:rsidRPr="000A1934">
        <w:rPr>
          <w:color w:val="002060"/>
          <w:sz w:val="22"/>
          <w:szCs w:val="22"/>
        </w:rPr>
        <w:t>S.ANGELO</w:t>
      </w:r>
      <w:proofErr w:type="gramEnd"/>
      <w:r w:rsidRPr="000A1934">
        <w:rPr>
          <w:b w:val="0"/>
          <w:bCs w:val="0"/>
          <w:color w:val="002060"/>
          <w:sz w:val="22"/>
          <w:szCs w:val="22"/>
        </w:rPr>
        <w:t xml:space="preserve"> comunica che disputerà tutte le gare interne la </w:t>
      </w:r>
      <w:r w:rsidRPr="000A1934">
        <w:rPr>
          <w:color w:val="002060"/>
          <w:sz w:val="22"/>
          <w:szCs w:val="22"/>
        </w:rPr>
        <w:t>DOMENICA</w:t>
      </w:r>
      <w:r w:rsidRPr="000A1934">
        <w:rPr>
          <w:b w:val="0"/>
          <w:bCs w:val="0"/>
          <w:color w:val="002060"/>
          <w:sz w:val="22"/>
          <w:szCs w:val="22"/>
        </w:rPr>
        <w:t xml:space="preserve"> alle </w:t>
      </w:r>
      <w:r w:rsidRPr="000A1934">
        <w:rPr>
          <w:color w:val="002060"/>
          <w:sz w:val="22"/>
          <w:szCs w:val="22"/>
        </w:rPr>
        <w:t>ore 11:00</w:t>
      </w:r>
      <w:r w:rsidRPr="000A1934">
        <w:rPr>
          <w:b w:val="0"/>
          <w:bCs w:val="0"/>
          <w:color w:val="002060"/>
          <w:sz w:val="22"/>
          <w:szCs w:val="22"/>
        </w:rPr>
        <w:t>, stesso campo.</w:t>
      </w:r>
    </w:p>
    <w:p w14:paraId="46CB4CD8" w14:textId="77777777" w:rsidR="007C6ECE" w:rsidRPr="000A1934" w:rsidRDefault="007C6ECE" w:rsidP="007C6ECE">
      <w:pPr>
        <w:pStyle w:val="titoloprinc0"/>
        <w:jc w:val="both"/>
        <w:rPr>
          <w:b w:val="0"/>
          <w:bCs w:val="0"/>
          <w:color w:val="002060"/>
          <w:sz w:val="22"/>
          <w:szCs w:val="22"/>
        </w:rPr>
      </w:pPr>
    </w:p>
    <w:p w14:paraId="004FD237" w14:textId="77777777" w:rsidR="007C6ECE" w:rsidRPr="000A1934" w:rsidRDefault="007C6ECE" w:rsidP="007C6ECE">
      <w:pPr>
        <w:pStyle w:val="titoloprinc0"/>
        <w:rPr>
          <w:color w:val="002060"/>
        </w:rPr>
      </w:pPr>
      <w:r w:rsidRPr="000A1934">
        <w:rPr>
          <w:color w:val="002060"/>
        </w:rPr>
        <w:t>VARIAZIONI AL PROGRAMMA GARE</w:t>
      </w:r>
    </w:p>
    <w:p w14:paraId="11402FFF" w14:textId="77777777" w:rsidR="007C6ECE" w:rsidRPr="000A1934" w:rsidRDefault="007C6ECE" w:rsidP="007C6ECE">
      <w:pPr>
        <w:pStyle w:val="breakline"/>
        <w:rPr>
          <w:color w:val="002060"/>
        </w:rPr>
      </w:pPr>
    </w:p>
    <w:p w14:paraId="667DFCF6" w14:textId="77777777" w:rsidR="007C6ECE" w:rsidRPr="000A1934" w:rsidRDefault="007C6ECE" w:rsidP="007C6ECE">
      <w:pPr>
        <w:pStyle w:val="breakline"/>
        <w:rPr>
          <w:color w:val="002060"/>
        </w:rPr>
      </w:pPr>
    </w:p>
    <w:p w14:paraId="0A5E61D6"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6ECE" w:rsidRPr="000A1934" w14:paraId="63A3FC5E" w14:textId="77777777" w:rsidTr="00F975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C0D15" w14:textId="77777777" w:rsidR="007C6ECE" w:rsidRPr="000A1934" w:rsidRDefault="007C6ECE" w:rsidP="00F9758E">
            <w:pPr>
              <w:pStyle w:val="headertabella0"/>
              <w:rPr>
                <w:color w:val="002060"/>
              </w:rPr>
            </w:pPr>
            <w:r w:rsidRPr="000A1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EBD43" w14:textId="77777777" w:rsidR="007C6ECE" w:rsidRPr="000A1934" w:rsidRDefault="007C6ECE" w:rsidP="00F9758E">
            <w:pPr>
              <w:pStyle w:val="headertabella0"/>
              <w:rPr>
                <w:color w:val="002060"/>
              </w:rPr>
            </w:pPr>
            <w:r w:rsidRPr="000A1934">
              <w:rPr>
                <w:color w:val="002060"/>
              </w:rPr>
              <w:t xml:space="preserve">N° </w:t>
            </w:r>
            <w:proofErr w:type="spellStart"/>
            <w:r w:rsidRPr="000A1934">
              <w:rPr>
                <w:color w:val="002060"/>
              </w:rPr>
              <w:t>Gior</w:t>
            </w:r>
            <w:proofErr w:type="spellEnd"/>
            <w:r w:rsidRPr="000A193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F9CFD" w14:textId="77777777" w:rsidR="007C6ECE" w:rsidRPr="000A1934" w:rsidRDefault="007C6ECE" w:rsidP="00F9758E">
            <w:pPr>
              <w:pStyle w:val="headertabella0"/>
              <w:rPr>
                <w:color w:val="002060"/>
              </w:rPr>
            </w:pPr>
            <w:r w:rsidRPr="000A1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67418" w14:textId="77777777" w:rsidR="007C6ECE" w:rsidRPr="000A1934" w:rsidRDefault="007C6ECE" w:rsidP="00F9758E">
            <w:pPr>
              <w:pStyle w:val="headertabella0"/>
              <w:rPr>
                <w:color w:val="002060"/>
              </w:rPr>
            </w:pPr>
            <w:r w:rsidRPr="000A1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0A2EB" w14:textId="77777777" w:rsidR="007C6ECE" w:rsidRPr="000A1934" w:rsidRDefault="007C6ECE" w:rsidP="00F9758E">
            <w:pPr>
              <w:pStyle w:val="headertabella0"/>
              <w:rPr>
                <w:color w:val="002060"/>
              </w:rPr>
            </w:pPr>
            <w:r w:rsidRPr="000A1934">
              <w:rPr>
                <w:color w:val="002060"/>
              </w:rPr>
              <w:t xml:space="preserve">Data </w:t>
            </w:r>
            <w:proofErr w:type="spellStart"/>
            <w:r w:rsidRPr="000A1934">
              <w:rPr>
                <w:color w:val="002060"/>
              </w:rPr>
              <w:t>Orig</w:t>
            </w:r>
            <w:proofErr w:type="spellEnd"/>
            <w:r w:rsidRPr="000A19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70848" w14:textId="77777777" w:rsidR="007C6ECE" w:rsidRPr="000A1934" w:rsidRDefault="007C6ECE" w:rsidP="00F9758E">
            <w:pPr>
              <w:pStyle w:val="headertabella0"/>
              <w:rPr>
                <w:color w:val="002060"/>
              </w:rPr>
            </w:pPr>
            <w:r w:rsidRPr="000A1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5962F" w14:textId="77777777" w:rsidR="007C6ECE" w:rsidRPr="000A1934" w:rsidRDefault="007C6ECE" w:rsidP="00F9758E">
            <w:pPr>
              <w:pStyle w:val="headertabella0"/>
              <w:rPr>
                <w:color w:val="002060"/>
              </w:rPr>
            </w:pPr>
            <w:r w:rsidRPr="000A1934">
              <w:rPr>
                <w:color w:val="002060"/>
              </w:rPr>
              <w:t xml:space="preserve">Ora </w:t>
            </w:r>
            <w:proofErr w:type="spellStart"/>
            <w:r w:rsidRPr="000A1934">
              <w:rPr>
                <w:color w:val="002060"/>
              </w:rPr>
              <w:t>Orig</w:t>
            </w:r>
            <w:proofErr w:type="spellEnd"/>
            <w:r w:rsidRPr="000A193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F75B8" w14:textId="77777777" w:rsidR="007C6ECE" w:rsidRPr="000A1934" w:rsidRDefault="007C6ECE" w:rsidP="00F9758E">
            <w:pPr>
              <w:pStyle w:val="headertabella0"/>
              <w:rPr>
                <w:color w:val="002060"/>
              </w:rPr>
            </w:pPr>
            <w:r w:rsidRPr="000A1934">
              <w:rPr>
                <w:color w:val="002060"/>
              </w:rPr>
              <w:t>Impianto</w:t>
            </w:r>
          </w:p>
        </w:tc>
      </w:tr>
      <w:tr w:rsidR="007C6ECE" w:rsidRPr="000A1934" w14:paraId="1943FFE1"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8AE6" w14:textId="77777777" w:rsidR="007C6ECE" w:rsidRPr="000A1934" w:rsidRDefault="007C6ECE" w:rsidP="00F9758E">
            <w:pPr>
              <w:pStyle w:val="rowtabella0"/>
              <w:rPr>
                <w:color w:val="002060"/>
                <w:highlight w:val="yellow"/>
              </w:rPr>
            </w:pPr>
            <w:r w:rsidRPr="000A1934">
              <w:rPr>
                <w:color w:val="002060"/>
                <w:highlight w:val="yellow"/>
              </w:rPr>
              <w:t>15/01/2023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70D9" w14:textId="77777777" w:rsidR="007C6ECE" w:rsidRPr="000A1934" w:rsidRDefault="007C6ECE" w:rsidP="00F9758E">
            <w:pPr>
              <w:pStyle w:val="rowtabella0"/>
              <w:jc w:val="center"/>
              <w:rPr>
                <w:color w:val="002060"/>
                <w:highlight w:val="yellow"/>
              </w:rPr>
            </w:pPr>
            <w:r w:rsidRPr="000A193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FFC2" w14:textId="77777777" w:rsidR="007C6ECE" w:rsidRPr="000A1934" w:rsidRDefault="007C6ECE" w:rsidP="00F9758E">
            <w:pPr>
              <w:pStyle w:val="rowtabella0"/>
              <w:rPr>
                <w:color w:val="002060"/>
                <w:highlight w:val="yellow"/>
              </w:rPr>
            </w:pPr>
            <w:r w:rsidRPr="000A1934">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A7E4" w14:textId="77777777" w:rsidR="007C6ECE" w:rsidRPr="000A1934" w:rsidRDefault="007C6ECE" w:rsidP="00F9758E">
            <w:pPr>
              <w:pStyle w:val="rowtabella0"/>
              <w:rPr>
                <w:color w:val="002060"/>
                <w:highlight w:val="yellow"/>
              </w:rPr>
            </w:pPr>
            <w:r w:rsidRPr="000A1934">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BDC0" w14:textId="77777777" w:rsidR="007C6ECE" w:rsidRPr="000A1934" w:rsidRDefault="007C6ECE" w:rsidP="00F9758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6C8E" w14:textId="77777777" w:rsidR="007C6ECE" w:rsidRPr="000A1934" w:rsidRDefault="007C6ECE" w:rsidP="00F9758E">
            <w:pPr>
              <w:pStyle w:val="rowtabella0"/>
              <w:jc w:val="center"/>
              <w:rPr>
                <w:color w:val="002060"/>
              </w:rPr>
            </w:pPr>
            <w:r w:rsidRPr="000A193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5C73" w14:textId="77777777" w:rsidR="007C6ECE" w:rsidRPr="000A1934" w:rsidRDefault="007C6ECE" w:rsidP="00F9758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91F3" w14:textId="77777777" w:rsidR="007C6ECE" w:rsidRPr="000A1934" w:rsidRDefault="007C6ECE" w:rsidP="00F9758E">
            <w:pPr>
              <w:pStyle w:val="rowtabella0"/>
              <w:rPr>
                <w:color w:val="002060"/>
              </w:rPr>
            </w:pPr>
            <w:r w:rsidRPr="000A1934">
              <w:rPr>
                <w:color w:val="002060"/>
                <w:highlight w:val="yellow"/>
              </w:rPr>
              <w:t>CAMPO DI C5 ENTRO SCUOLA EL.RE CORINALDO VIA BORGO DI SOTTO</w:t>
            </w:r>
          </w:p>
        </w:tc>
      </w:tr>
    </w:tbl>
    <w:p w14:paraId="60BC2417" w14:textId="77777777" w:rsidR="007C6ECE" w:rsidRPr="000A1934" w:rsidRDefault="007C6ECE" w:rsidP="007C6ECE">
      <w:pPr>
        <w:pStyle w:val="breakline"/>
        <w:rPr>
          <w:rFonts w:eastAsiaTheme="minorEastAsia"/>
          <w:color w:val="002060"/>
        </w:rPr>
      </w:pPr>
    </w:p>
    <w:p w14:paraId="2CC17FE4" w14:textId="77777777" w:rsidR="007C6ECE" w:rsidRPr="000A1934" w:rsidRDefault="007C6ECE" w:rsidP="007C6ECE">
      <w:pPr>
        <w:pStyle w:val="breakline"/>
        <w:rPr>
          <w:color w:val="002060"/>
        </w:rPr>
      </w:pPr>
    </w:p>
    <w:p w14:paraId="16541922" w14:textId="77777777" w:rsidR="007C6ECE" w:rsidRPr="000A1934" w:rsidRDefault="007C6ECE" w:rsidP="007C6ECE">
      <w:pPr>
        <w:pStyle w:val="sottotitolocampionato10"/>
        <w:rPr>
          <w:color w:val="002060"/>
        </w:rPr>
      </w:pPr>
      <w:r w:rsidRPr="000A19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6ECE" w:rsidRPr="000A1934" w14:paraId="67CB4704" w14:textId="77777777" w:rsidTr="00F975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4F5E2" w14:textId="77777777" w:rsidR="007C6ECE" w:rsidRPr="000A1934" w:rsidRDefault="007C6ECE" w:rsidP="00F9758E">
            <w:pPr>
              <w:pStyle w:val="headertabella0"/>
              <w:rPr>
                <w:color w:val="002060"/>
              </w:rPr>
            </w:pPr>
            <w:r w:rsidRPr="000A1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9B258" w14:textId="77777777" w:rsidR="007C6ECE" w:rsidRPr="000A1934" w:rsidRDefault="007C6ECE" w:rsidP="00F9758E">
            <w:pPr>
              <w:pStyle w:val="headertabella0"/>
              <w:rPr>
                <w:color w:val="002060"/>
              </w:rPr>
            </w:pPr>
            <w:r w:rsidRPr="000A1934">
              <w:rPr>
                <w:color w:val="002060"/>
              </w:rPr>
              <w:t xml:space="preserve">N° </w:t>
            </w:r>
            <w:proofErr w:type="spellStart"/>
            <w:r w:rsidRPr="000A1934">
              <w:rPr>
                <w:color w:val="002060"/>
              </w:rPr>
              <w:t>Gior</w:t>
            </w:r>
            <w:proofErr w:type="spellEnd"/>
            <w:r w:rsidRPr="000A193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BD29B" w14:textId="77777777" w:rsidR="007C6ECE" w:rsidRPr="000A1934" w:rsidRDefault="007C6ECE" w:rsidP="00F9758E">
            <w:pPr>
              <w:pStyle w:val="headertabella0"/>
              <w:rPr>
                <w:color w:val="002060"/>
              </w:rPr>
            </w:pPr>
            <w:r w:rsidRPr="000A1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B48B9" w14:textId="77777777" w:rsidR="007C6ECE" w:rsidRPr="000A1934" w:rsidRDefault="007C6ECE" w:rsidP="00F9758E">
            <w:pPr>
              <w:pStyle w:val="headertabella0"/>
              <w:rPr>
                <w:color w:val="002060"/>
              </w:rPr>
            </w:pPr>
            <w:r w:rsidRPr="000A1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18E76" w14:textId="77777777" w:rsidR="007C6ECE" w:rsidRPr="000A1934" w:rsidRDefault="007C6ECE" w:rsidP="00F9758E">
            <w:pPr>
              <w:pStyle w:val="headertabella0"/>
              <w:rPr>
                <w:color w:val="002060"/>
              </w:rPr>
            </w:pPr>
            <w:r w:rsidRPr="000A1934">
              <w:rPr>
                <w:color w:val="002060"/>
              </w:rPr>
              <w:t xml:space="preserve">Data </w:t>
            </w:r>
            <w:proofErr w:type="spellStart"/>
            <w:r w:rsidRPr="000A1934">
              <w:rPr>
                <w:color w:val="002060"/>
              </w:rPr>
              <w:t>Orig</w:t>
            </w:r>
            <w:proofErr w:type="spellEnd"/>
            <w:r w:rsidRPr="000A19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339FB" w14:textId="77777777" w:rsidR="007C6ECE" w:rsidRPr="000A1934" w:rsidRDefault="007C6ECE" w:rsidP="00F9758E">
            <w:pPr>
              <w:pStyle w:val="headertabella0"/>
              <w:rPr>
                <w:color w:val="002060"/>
              </w:rPr>
            </w:pPr>
            <w:r w:rsidRPr="000A1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42859" w14:textId="77777777" w:rsidR="007C6ECE" w:rsidRPr="000A1934" w:rsidRDefault="007C6ECE" w:rsidP="00F9758E">
            <w:pPr>
              <w:pStyle w:val="headertabella0"/>
              <w:rPr>
                <w:color w:val="002060"/>
              </w:rPr>
            </w:pPr>
            <w:r w:rsidRPr="000A1934">
              <w:rPr>
                <w:color w:val="002060"/>
              </w:rPr>
              <w:t xml:space="preserve">Ora </w:t>
            </w:r>
            <w:proofErr w:type="spellStart"/>
            <w:r w:rsidRPr="000A1934">
              <w:rPr>
                <w:color w:val="002060"/>
              </w:rPr>
              <w:t>Orig</w:t>
            </w:r>
            <w:proofErr w:type="spellEnd"/>
            <w:r w:rsidRPr="000A193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CDA31" w14:textId="77777777" w:rsidR="007C6ECE" w:rsidRPr="000A1934" w:rsidRDefault="007C6ECE" w:rsidP="00F9758E">
            <w:pPr>
              <w:pStyle w:val="headertabella0"/>
              <w:rPr>
                <w:color w:val="002060"/>
              </w:rPr>
            </w:pPr>
            <w:r w:rsidRPr="000A1934">
              <w:rPr>
                <w:color w:val="002060"/>
              </w:rPr>
              <w:t>Impianto</w:t>
            </w:r>
          </w:p>
        </w:tc>
      </w:tr>
      <w:tr w:rsidR="007C6ECE" w:rsidRPr="000A1934" w14:paraId="6EBBE19C"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4DA6" w14:textId="77777777" w:rsidR="007C6ECE" w:rsidRPr="000A1934" w:rsidRDefault="007C6ECE" w:rsidP="00F9758E">
            <w:pPr>
              <w:pStyle w:val="rowtabella0"/>
              <w:rPr>
                <w:color w:val="002060"/>
                <w:highlight w:val="yellow"/>
              </w:rPr>
            </w:pPr>
            <w:r w:rsidRPr="000A1934">
              <w:rPr>
                <w:color w:val="002060"/>
                <w:highlight w:val="yellow"/>
              </w:rPr>
              <w:t>14/01/2023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DA67" w14:textId="77777777" w:rsidR="007C6ECE" w:rsidRPr="000A1934" w:rsidRDefault="007C6ECE" w:rsidP="00F9758E">
            <w:pPr>
              <w:pStyle w:val="rowtabella0"/>
              <w:jc w:val="center"/>
              <w:rPr>
                <w:color w:val="002060"/>
                <w:highlight w:val="yellow"/>
              </w:rPr>
            </w:pPr>
            <w:r w:rsidRPr="000A193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A06C" w14:textId="77777777" w:rsidR="007C6ECE" w:rsidRPr="000A1934" w:rsidRDefault="007C6ECE" w:rsidP="00F9758E">
            <w:pPr>
              <w:pStyle w:val="rowtabella0"/>
              <w:rPr>
                <w:color w:val="002060"/>
                <w:highlight w:val="yellow"/>
              </w:rPr>
            </w:pPr>
            <w:r w:rsidRPr="000A1934">
              <w:rPr>
                <w:color w:val="002060"/>
                <w:highlight w:val="yellow"/>
              </w:rPr>
              <w:t xml:space="preserve">AMICI DEL </w:t>
            </w:r>
            <w:proofErr w:type="spellStart"/>
            <w:r w:rsidRPr="000A1934">
              <w:rPr>
                <w:color w:val="002060"/>
                <w:highlight w:val="yellow"/>
              </w:rPr>
              <w:t>CENTROSOCIOsq.B</w:t>
            </w:r>
            <w:proofErr w:type="spellEnd"/>
            <w:r w:rsidRPr="000A1934">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92493" w14:textId="77777777" w:rsidR="007C6ECE" w:rsidRPr="000A1934" w:rsidRDefault="007C6ECE" w:rsidP="00F9758E">
            <w:pPr>
              <w:pStyle w:val="rowtabella0"/>
              <w:rPr>
                <w:color w:val="002060"/>
                <w:highlight w:val="yellow"/>
              </w:rPr>
            </w:pPr>
            <w:r w:rsidRPr="000A1934">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1756" w14:textId="77777777" w:rsidR="007C6ECE" w:rsidRPr="000A1934" w:rsidRDefault="007C6ECE" w:rsidP="00F9758E">
            <w:pPr>
              <w:pStyle w:val="rowtabella0"/>
              <w:rPr>
                <w:color w:val="002060"/>
              </w:rPr>
            </w:pPr>
            <w:r w:rsidRPr="000A1934">
              <w:rPr>
                <w:color w:val="002060"/>
              </w:rPr>
              <w:t>15/01/2023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50280" w14:textId="77777777" w:rsidR="007C6ECE" w:rsidRPr="000A1934" w:rsidRDefault="007C6ECE" w:rsidP="00F9758E">
            <w:pPr>
              <w:pStyle w:val="rowtabella0"/>
              <w:jc w:val="center"/>
              <w:rPr>
                <w:color w:val="002060"/>
              </w:rPr>
            </w:pPr>
            <w:r w:rsidRPr="000A193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DD48C" w14:textId="77777777" w:rsidR="007C6ECE" w:rsidRPr="000A1934" w:rsidRDefault="007C6ECE" w:rsidP="00F9758E">
            <w:pPr>
              <w:pStyle w:val="rowtabella0"/>
              <w:jc w:val="center"/>
              <w:rPr>
                <w:color w:val="002060"/>
              </w:rPr>
            </w:pPr>
            <w:r w:rsidRPr="000A1934">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D5DA" w14:textId="77777777" w:rsidR="007C6ECE" w:rsidRPr="000A1934" w:rsidRDefault="007C6ECE" w:rsidP="00F9758E">
            <w:pPr>
              <w:rPr>
                <w:color w:val="002060"/>
              </w:rPr>
            </w:pPr>
          </w:p>
        </w:tc>
      </w:tr>
    </w:tbl>
    <w:p w14:paraId="38CB2093" w14:textId="77777777" w:rsidR="007C6ECE" w:rsidRPr="000A1934" w:rsidRDefault="007C6ECE" w:rsidP="007C6ECE">
      <w:pPr>
        <w:pStyle w:val="breakline"/>
        <w:rPr>
          <w:rFonts w:eastAsiaTheme="minorEastAsia"/>
          <w:color w:val="002060"/>
        </w:rPr>
      </w:pPr>
    </w:p>
    <w:p w14:paraId="63AD6777" w14:textId="77777777" w:rsidR="007C6ECE" w:rsidRPr="000A1934" w:rsidRDefault="007C6ECE" w:rsidP="007C6ECE">
      <w:pPr>
        <w:pStyle w:val="breakline"/>
        <w:rPr>
          <w:color w:val="002060"/>
        </w:rPr>
      </w:pPr>
    </w:p>
    <w:p w14:paraId="0E6725B0" w14:textId="77777777" w:rsidR="007C6ECE" w:rsidRPr="000A1934" w:rsidRDefault="007C6ECE" w:rsidP="007C6ECE">
      <w:pPr>
        <w:pStyle w:val="titoloprinc0"/>
        <w:rPr>
          <w:color w:val="002060"/>
        </w:rPr>
      </w:pPr>
      <w:r w:rsidRPr="000A1934">
        <w:rPr>
          <w:color w:val="002060"/>
        </w:rPr>
        <w:t>RISULTATI</w:t>
      </w:r>
    </w:p>
    <w:p w14:paraId="261D822B" w14:textId="77777777" w:rsidR="007C6ECE" w:rsidRPr="000A1934" w:rsidRDefault="007C6ECE" w:rsidP="007C6ECE">
      <w:pPr>
        <w:pStyle w:val="breakline"/>
        <w:rPr>
          <w:color w:val="002060"/>
        </w:rPr>
      </w:pPr>
    </w:p>
    <w:p w14:paraId="55176C0F" w14:textId="77777777" w:rsidR="007C6ECE" w:rsidRPr="000A1934" w:rsidRDefault="007C6ECE" w:rsidP="007C6ECE">
      <w:pPr>
        <w:pStyle w:val="sottotitolocampionato10"/>
        <w:rPr>
          <w:color w:val="002060"/>
        </w:rPr>
      </w:pPr>
      <w:r w:rsidRPr="000A1934">
        <w:rPr>
          <w:color w:val="002060"/>
        </w:rPr>
        <w:t>RISULTATI UFFICIALI GARE DEL 08/01/2023</w:t>
      </w:r>
    </w:p>
    <w:p w14:paraId="6902D4D6" w14:textId="77777777" w:rsidR="007C6ECE" w:rsidRPr="007C6ECE" w:rsidRDefault="007C6ECE" w:rsidP="007C6ECE">
      <w:pPr>
        <w:pStyle w:val="sottotitolocampionato20"/>
        <w:spacing w:before="0" w:beforeAutospacing="0" w:after="0" w:afterAutospacing="0"/>
        <w:rPr>
          <w:rFonts w:ascii="Arial" w:hAnsi="Arial" w:cs="Arial"/>
          <w:color w:val="002060"/>
          <w:sz w:val="20"/>
          <w:szCs w:val="20"/>
        </w:rPr>
      </w:pPr>
      <w:r w:rsidRPr="007C6ECE">
        <w:rPr>
          <w:rFonts w:ascii="Arial" w:hAnsi="Arial" w:cs="Arial"/>
          <w:color w:val="002060"/>
          <w:sz w:val="20"/>
          <w:szCs w:val="20"/>
        </w:rPr>
        <w:t>Si trascrivono qui di seguito i risultati ufficiali delle gare disputate</w:t>
      </w:r>
    </w:p>
    <w:p w14:paraId="5CA03B96" w14:textId="77777777" w:rsidR="007C6ECE" w:rsidRPr="000A1934" w:rsidRDefault="007C6ECE" w:rsidP="007C6EC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6ECE" w:rsidRPr="000A1934" w14:paraId="1D1C2CA7" w14:textId="77777777" w:rsidTr="00F9758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6ECE" w:rsidRPr="000A1934" w14:paraId="42034BB0" w14:textId="77777777" w:rsidTr="00F9758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AD252" w14:textId="77777777" w:rsidR="007C6ECE" w:rsidRPr="000A1934" w:rsidRDefault="007C6ECE" w:rsidP="00F9758E">
                  <w:pPr>
                    <w:pStyle w:val="headertabella0"/>
                    <w:rPr>
                      <w:color w:val="002060"/>
                    </w:rPr>
                  </w:pPr>
                  <w:r w:rsidRPr="000A1934">
                    <w:rPr>
                      <w:color w:val="002060"/>
                    </w:rPr>
                    <w:t>GIRONE A - 4 Giornata - R</w:t>
                  </w:r>
                </w:p>
              </w:tc>
            </w:tr>
            <w:tr w:rsidR="007C6ECE" w:rsidRPr="000A1934" w14:paraId="46872A4F" w14:textId="77777777" w:rsidTr="00F9758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7B65BF" w14:textId="77777777" w:rsidR="007C6ECE" w:rsidRPr="000A1934" w:rsidRDefault="007C6ECE" w:rsidP="00F9758E">
                  <w:pPr>
                    <w:pStyle w:val="rowtabella0"/>
                    <w:rPr>
                      <w:color w:val="002060"/>
                    </w:rPr>
                  </w:pPr>
                  <w:r w:rsidRPr="000A1934">
                    <w:rPr>
                      <w:color w:val="002060"/>
                    </w:rPr>
                    <w:t>TAVERNELLE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B1CCF" w14:textId="77777777" w:rsidR="007C6ECE" w:rsidRPr="000A1934" w:rsidRDefault="007C6ECE" w:rsidP="00F9758E">
                  <w:pPr>
                    <w:pStyle w:val="rowtabella0"/>
                    <w:rPr>
                      <w:color w:val="002060"/>
                    </w:rPr>
                  </w:pPr>
                  <w:r w:rsidRPr="000A1934">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8D3BE4" w14:textId="77777777" w:rsidR="007C6ECE" w:rsidRPr="000A1934" w:rsidRDefault="007C6ECE" w:rsidP="00F9758E">
                  <w:pPr>
                    <w:pStyle w:val="rowtabella0"/>
                    <w:jc w:val="center"/>
                    <w:rPr>
                      <w:color w:val="002060"/>
                    </w:rPr>
                  </w:pPr>
                  <w:r w:rsidRPr="000A1934">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F7C0F" w14:textId="77777777" w:rsidR="007C6ECE" w:rsidRPr="000A1934" w:rsidRDefault="007C6ECE" w:rsidP="00F9758E">
                  <w:pPr>
                    <w:pStyle w:val="rowtabella0"/>
                    <w:jc w:val="center"/>
                    <w:rPr>
                      <w:color w:val="002060"/>
                    </w:rPr>
                  </w:pPr>
                  <w:r w:rsidRPr="000A1934">
                    <w:rPr>
                      <w:color w:val="002060"/>
                    </w:rPr>
                    <w:t> </w:t>
                  </w:r>
                </w:p>
              </w:tc>
            </w:tr>
          </w:tbl>
          <w:p w14:paraId="4A6EF0E4" w14:textId="77777777" w:rsidR="007C6ECE" w:rsidRPr="000A1934" w:rsidRDefault="007C6ECE" w:rsidP="00F9758E">
            <w:pPr>
              <w:rPr>
                <w:color w:val="002060"/>
              </w:rPr>
            </w:pPr>
          </w:p>
        </w:tc>
      </w:tr>
    </w:tbl>
    <w:p w14:paraId="5CE9C3A1" w14:textId="77777777" w:rsidR="007C6ECE" w:rsidRPr="000A1934" w:rsidRDefault="007C6ECE" w:rsidP="007C6ECE">
      <w:pPr>
        <w:pStyle w:val="breakline"/>
        <w:rPr>
          <w:rFonts w:eastAsiaTheme="minorEastAsia"/>
          <w:color w:val="002060"/>
        </w:rPr>
      </w:pPr>
    </w:p>
    <w:p w14:paraId="0F02E3D7" w14:textId="77777777" w:rsidR="007C6ECE" w:rsidRPr="000A1934" w:rsidRDefault="007C6ECE" w:rsidP="007C6ECE">
      <w:pPr>
        <w:pStyle w:val="breakline"/>
        <w:rPr>
          <w:color w:val="002060"/>
        </w:rPr>
      </w:pPr>
    </w:p>
    <w:p w14:paraId="7CEB553E" w14:textId="77777777" w:rsidR="007C6ECE" w:rsidRPr="000A1934" w:rsidRDefault="007C6ECE" w:rsidP="007C6ECE">
      <w:pPr>
        <w:pStyle w:val="titoloprinc0"/>
        <w:rPr>
          <w:color w:val="002060"/>
        </w:rPr>
      </w:pPr>
      <w:r w:rsidRPr="000A1934">
        <w:rPr>
          <w:color w:val="002060"/>
        </w:rPr>
        <w:t>GIUDICE SPORTIVO</w:t>
      </w:r>
    </w:p>
    <w:p w14:paraId="6B3216D2" w14:textId="6920C771" w:rsidR="007C6ECE" w:rsidRPr="000A1934" w:rsidRDefault="007C6ECE" w:rsidP="007C6ECE">
      <w:pPr>
        <w:pStyle w:val="diffida"/>
        <w:rPr>
          <w:color w:val="002060"/>
        </w:rPr>
      </w:pPr>
      <w:r w:rsidRPr="000A1934">
        <w:rPr>
          <w:color w:val="002060"/>
        </w:rPr>
        <w:t>Il Giudice Sportivo Avv. Agnese Lazzaretti, con l'assistenza del segretario Angelo Castellana, nella seduta del 1</w:t>
      </w:r>
      <w:r>
        <w:rPr>
          <w:color w:val="002060"/>
        </w:rPr>
        <w:t>1</w:t>
      </w:r>
      <w:r w:rsidRPr="000A1934">
        <w:rPr>
          <w:color w:val="002060"/>
        </w:rPr>
        <w:t>/01/2023, ha adottato le decisioni che di seguito integralmente si riportano:</w:t>
      </w:r>
    </w:p>
    <w:p w14:paraId="7BA25452" w14:textId="77777777" w:rsidR="007C6ECE" w:rsidRPr="000A1934" w:rsidRDefault="007C6ECE" w:rsidP="007C6ECE">
      <w:pPr>
        <w:pStyle w:val="titolo10"/>
        <w:rPr>
          <w:color w:val="002060"/>
        </w:rPr>
      </w:pPr>
      <w:r w:rsidRPr="000A1934">
        <w:rPr>
          <w:color w:val="002060"/>
        </w:rPr>
        <w:t xml:space="preserve">GARE DEL 8/ 1/2023 </w:t>
      </w:r>
    </w:p>
    <w:p w14:paraId="1D89CC7F" w14:textId="77777777" w:rsidR="007C6ECE" w:rsidRPr="000A1934" w:rsidRDefault="007C6ECE" w:rsidP="007C6ECE">
      <w:pPr>
        <w:pStyle w:val="titolo7a"/>
        <w:rPr>
          <w:color w:val="002060"/>
        </w:rPr>
      </w:pPr>
      <w:r w:rsidRPr="000A1934">
        <w:rPr>
          <w:color w:val="002060"/>
        </w:rPr>
        <w:t xml:space="preserve">PROVVEDIMENTI DISCIPLINARI </w:t>
      </w:r>
    </w:p>
    <w:p w14:paraId="4A76DD9B" w14:textId="77777777" w:rsidR="007C6ECE" w:rsidRPr="000A1934" w:rsidRDefault="007C6ECE" w:rsidP="007C6ECE">
      <w:pPr>
        <w:pStyle w:val="titolo7b0"/>
        <w:rPr>
          <w:color w:val="002060"/>
        </w:rPr>
      </w:pPr>
      <w:r w:rsidRPr="000A1934">
        <w:rPr>
          <w:color w:val="002060"/>
        </w:rPr>
        <w:lastRenderedPageBreak/>
        <w:t xml:space="preserve">In base alle risultanze degli atti ufficiali sono state deliberate le seguenti sanzioni disciplinari. </w:t>
      </w:r>
    </w:p>
    <w:p w14:paraId="4D20695C" w14:textId="77777777" w:rsidR="007C6ECE" w:rsidRPr="000A1934" w:rsidRDefault="007C6ECE" w:rsidP="007C6ECE">
      <w:pPr>
        <w:pStyle w:val="titolo30"/>
        <w:rPr>
          <w:color w:val="002060"/>
        </w:rPr>
      </w:pPr>
      <w:r w:rsidRPr="000A1934">
        <w:rPr>
          <w:color w:val="002060"/>
        </w:rPr>
        <w:t xml:space="preserve">CALCIATORI ESPULSI </w:t>
      </w:r>
    </w:p>
    <w:p w14:paraId="6F76D765" w14:textId="77777777" w:rsidR="007C6ECE" w:rsidRPr="000A1934" w:rsidRDefault="007C6ECE" w:rsidP="007C6ECE">
      <w:pPr>
        <w:pStyle w:val="titolo20"/>
        <w:rPr>
          <w:color w:val="002060"/>
        </w:rPr>
      </w:pPr>
      <w:r w:rsidRPr="000A19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6ECE" w:rsidRPr="000A1934" w14:paraId="1E51A5FE" w14:textId="77777777" w:rsidTr="00F9758E">
        <w:tc>
          <w:tcPr>
            <w:tcW w:w="2200" w:type="dxa"/>
            <w:tcMar>
              <w:top w:w="20" w:type="dxa"/>
              <w:left w:w="20" w:type="dxa"/>
              <w:bottom w:w="20" w:type="dxa"/>
              <w:right w:w="20" w:type="dxa"/>
            </w:tcMar>
            <w:vAlign w:val="center"/>
            <w:hideMark/>
          </w:tcPr>
          <w:p w14:paraId="3D3229E3" w14:textId="77777777" w:rsidR="007C6ECE" w:rsidRPr="000A1934" w:rsidRDefault="007C6ECE" w:rsidP="00F9758E">
            <w:pPr>
              <w:pStyle w:val="movimento"/>
              <w:rPr>
                <w:color w:val="002060"/>
              </w:rPr>
            </w:pPr>
            <w:r w:rsidRPr="000A1934">
              <w:rPr>
                <w:color w:val="002060"/>
              </w:rPr>
              <w:t>COPPARI FRANCESCO</w:t>
            </w:r>
          </w:p>
        </w:tc>
        <w:tc>
          <w:tcPr>
            <w:tcW w:w="2200" w:type="dxa"/>
            <w:tcMar>
              <w:top w:w="20" w:type="dxa"/>
              <w:left w:w="20" w:type="dxa"/>
              <w:bottom w:w="20" w:type="dxa"/>
              <w:right w:w="20" w:type="dxa"/>
            </w:tcMar>
            <w:vAlign w:val="center"/>
            <w:hideMark/>
          </w:tcPr>
          <w:p w14:paraId="487DCE65" w14:textId="77777777" w:rsidR="007C6ECE" w:rsidRPr="000A1934" w:rsidRDefault="007C6ECE" w:rsidP="00F9758E">
            <w:pPr>
              <w:pStyle w:val="movimento2"/>
              <w:rPr>
                <w:color w:val="002060"/>
              </w:rPr>
            </w:pPr>
            <w:r w:rsidRPr="000A1934">
              <w:rPr>
                <w:color w:val="002060"/>
              </w:rPr>
              <w:t xml:space="preserve">(CALCIO A 5 CORINALDO) </w:t>
            </w:r>
          </w:p>
        </w:tc>
        <w:tc>
          <w:tcPr>
            <w:tcW w:w="800" w:type="dxa"/>
            <w:tcMar>
              <w:top w:w="20" w:type="dxa"/>
              <w:left w:w="20" w:type="dxa"/>
              <w:bottom w:w="20" w:type="dxa"/>
              <w:right w:w="20" w:type="dxa"/>
            </w:tcMar>
            <w:vAlign w:val="center"/>
            <w:hideMark/>
          </w:tcPr>
          <w:p w14:paraId="1D63C5DF" w14:textId="77777777" w:rsidR="007C6ECE" w:rsidRPr="000A1934" w:rsidRDefault="007C6ECE" w:rsidP="00F9758E">
            <w:pPr>
              <w:pStyle w:val="movimento"/>
              <w:rPr>
                <w:color w:val="002060"/>
              </w:rPr>
            </w:pPr>
            <w:r w:rsidRPr="000A1934">
              <w:rPr>
                <w:color w:val="002060"/>
              </w:rPr>
              <w:t> </w:t>
            </w:r>
          </w:p>
        </w:tc>
        <w:tc>
          <w:tcPr>
            <w:tcW w:w="2200" w:type="dxa"/>
            <w:tcMar>
              <w:top w:w="20" w:type="dxa"/>
              <w:left w:w="20" w:type="dxa"/>
              <w:bottom w:w="20" w:type="dxa"/>
              <w:right w:w="20" w:type="dxa"/>
            </w:tcMar>
            <w:vAlign w:val="center"/>
            <w:hideMark/>
          </w:tcPr>
          <w:p w14:paraId="17AAB2F0" w14:textId="77777777" w:rsidR="007C6ECE" w:rsidRPr="000A1934" w:rsidRDefault="007C6ECE" w:rsidP="00F9758E">
            <w:pPr>
              <w:pStyle w:val="movimento"/>
              <w:rPr>
                <w:color w:val="002060"/>
              </w:rPr>
            </w:pPr>
            <w:r w:rsidRPr="000A1934">
              <w:rPr>
                <w:color w:val="002060"/>
              </w:rPr>
              <w:t> </w:t>
            </w:r>
          </w:p>
        </w:tc>
        <w:tc>
          <w:tcPr>
            <w:tcW w:w="2200" w:type="dxa"/>
            <w:tcMar>
              <w:top w:w="20" w:type="dxa"/>
              <w:left w:w="20" w:type="dxa"/>
              <w:bottom w:w="20" w:type="dxa"/>
              <w:right w:w="20" w:type="dxa"/>
            </w:tcMar>
            <w:vAlign w:val="center"/>
            <w:hideMark/>
          </w:tcPr>
          <w:p w14:paraId="0A9F5A23" w14:textId="77777777" w:rsidR="007C6ECE" w:rsidRPr="000A1934" w:rsidRDefault="007C6ECE" w:rsidP="00F9758E">
            <w:pPr>
              <w:pStyle w:val="movimento2"/>
              <w:rPr>
                <w:color w:val="002060"/>
              </w:rPr>
            </w:pPr>
            <w:r w:rsidRPr="000A1934">
              <w:rPr>
                <w:color w:val="002060"/>
              </w:rPr>
              <w:t> </w:t>
            </w:r>
          </w:p>
        </w:tc>
      </w:tr>
    </w:tbl>
    <w:p w14:paraId="3D59BA5F" w14:textId="19C686B4" w:rsidR="007C6ECE" w:rsidRDefault="007C6ECE" w:rsidP="007C6ECE">
      <w:pPr>
        <w:pStyle w:val="breakline"/>
        <w:rPr>
          <w:rFonts w:eastAsiaTheme="minorEastAsia"/>
          <w:color w:val="002060"/>
        </w:rPr>
      </w:pPr>
    </w:p>
    <w:p w14:paraId="23D5C95B" w14:textId="77777777" w:rsidR="007C6ECE" w:rsidRPr="002F7285" w:rsidRDefault="007C6ECE" w:rsidP="007C6ECE">
      <w:pPr>
        <w:pStyle w:val="breakline"/>
        <w:jc w:val="center"/>
        <w:rPr>
          <w:rFonts w:ascii="Arial" w:hAnsi="Arial" w:cs="Arial"/>
          <w:color w:val="002060"/>
          <w:sz w:val="22"/>
          <w:szCs w:val="22"/>
        </w:rPr>
      </w:pPr>
      <w:r w:rsidRPr="002F7285">
        <w:rPr>
          <w:rFonts w:ascii="Arial" w:hAnsi="Arial" w:cs="Arial"/>
          <w:color w:val="002060"/>
          <w:sz w:val="22"/>
          <w:szCs w:val="22"/>
        </w:rPr>
        <w:t>F.to IL SEGRETARIO                                   F.to IL GIUDICE SPORTIVO</w:t>
      </w:r>
    </w:p>
    <w:p w14:paraId="5B9A7C34" w14:textId="77777777" w:rsidR="007C6ECE" w:rsidRPr="002F7285" w:rsidRDefault="007C6ECE" w:rsidP="007C6ECE">
      <w:pPr>
        <w:pStyle w:val="breakline"/>
        <w:rPr>
          <w:rFonts w:ascii="Arial" w:hAnsi="Arial" w:cs="Arial"/>
          <w:color w:val="002060"/>
          <w:sz w:val="22"/>
          <w:szCs w:val="22"/>
        </w:rPr>
      </w:pPr>
      <w:r w:rsidRPr="002F7285">
        <w:rPr>
          <w:rFonts w:ascii="Arial" w:hAnsi="Arial" w:cs="Arial"/>
          <w:color w:val="002060"/>
          <w:sz w:val="22"/>
          <w:szCs w:val="22"/>
        </w:rPr>
        <w:t xml:space="preserve">                          Angelo Castellana        </w:t>
      </w:r>
      <w:r w:rsidRPr="002F7285">
        <w:rPr>
          <w:rFonts w:ascii="Arial" w:hAnsi="Arial" w:cs="Arial"/>
          <w:color w:val="002060"/>
          <w:sz w:val="22"/>
          <w:szCs w:val="22"/>
        </w:rPr>
        <w:tab/>
        <w:t xml:space="preserve">                                 Agnese Lazzaretti</w:t>
      </w:r>
    </w:p>
    <w:p w14:paraId="702A5A44" w14:textId="77777777" w:rsidR="007C6ECE" w:rsidRPr="000A1934" w:rsidRDefault="007C6ECE" w:rsidP="007C6ECE">
      <w:pPr>
        <w:pStyle w:val="breakline"/>
        <w:rPr>
          <w:rFonts w:eastAsiaTheme="minorEastAsia"/>
          <w:color w:val="002060"/>
        </w:rPr>
      </w:pPr>
    </w:p>
    <w:p w14:paraId="364F91B9" w14:textId="77777777" w:rsidR="007C6ECE" w:rsidRPr="000A1934" w:rsidRDefault="007C6ECE" w:rsidP="007C6ECE">
      <w:pPr>
        <w:pStyle w:val="titoloprinc0"/>
        <w:rPr>
          <w:color w:val="002060"/>
        </w:rPr>
      </w:pPr>
      <w:r w:rsidRPr="000A1934">
        <w:rPr>
          <w:color w:val="002060"/>
        </w:rPr>
        <w:t>CLASSIFICA</w:t>
      </w:r>
    </w:p>
    <w:p w14:paraId="25963D6D" w14:textId="77777777" w:rsidR="007C6ECE" w:rsidRPr="000A1934" w:rsidRDefault="007C6ECE" w:rsidP="007C6ECE">
      <w:pPr>
        <w:pStyle w:val="breakline"/>
        <w:rPr>
          <w:color w:val="002060"/>
        </w:rPr>
      </w:pPr>
    </w:p>
    <w:p w14:paraId="0FBF4290" w14:textId="77777777" w:rsidR="007C6ECE" w:rsidRPr="000A1934" w:rsidRDefault="007C6ECE" w:rsidP="007C6ECE">
      <w:pPr>
        <w:pStyle w:val="breakline"/>
        <w:rPr>
          <w:color w:val="002060"/>
        </w:rPr>
      </w:pPr>
    </w:p>
    <w:p w14:paraId="37693820"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4CC7C068"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AE4BD"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5FA95"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AEA64"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EC403"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29515"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E3958"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AC268"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0D6AB"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80B27"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0B761" w14:textId="77777777" w:rsidR="007C6ECE" w:rsidRPr="000A1934" w:rsidRDefault="007C6ECE" w:rsidP="00F9758E">
            <w:pPr>
              <w:pStyle w:val="headertabella0"/>
              <w:rPr>
                <w:color w:val="002060"/>
              </w:rPr>
            </w:pPr>
            <w:r w:rsidRPr="000A1934">
              <w:rPr>
                <w:color w:val="002060"/>
              </w:rPr>
              <w:t>PE</w:t>
            </w:r>
          </w:p>
        </w:tc>
      </w:tr>
      <w:tr w:rsidR="007C6ECE" w:rsidRPr="000A1934" w14:paraId="1969C8A5"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2D2A27" w14:textId="77777777" w:rsidR="007C6ECE" w:rsidRPr="000A1934" w:rsidRDefault="007C6ECE" w:rsidP="00F9758E">
            <w:pPr>
              <w:pStyle w:val="rowtabella0"/>
              <w:rPr>
                <w:color w:val="002060"/>
              </w:rPr>
            </w:pPr>
            <w:r w:rsidRPr="000A193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E1E0" w14:textId="77777777" w:rsidR="007C6ECE" w:rsidRPr="000A1934" w:rsidRDefault="007C6ECE" w:rsidP="00F9758E">
            <w:pPr>
              <w:pStyle w:val="rowtabella0"/>
              <w:jc w:val="center"/>
              <w:rPr>
                <w:color w:val="002060"/>
              </w:rPr>
            </w:pPr>
            <w:r w:rsidRPr="000A19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421B2"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82E8"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BE92"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BB08"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E137F" w14:textId="77777777" w:rsidR="007C6ECE" w:rsidRPr="000A1934" w:rsidRDefault="007C6ECE" w:rsidP="00F9758E">
            <w:pPr>
              <w:pStyle w:val="rowtabella0"/>
              <w:jc w:val="center"/>
              <w:rPr>
                <w:color w:val="002060"/>
              </w:rPr>
            </w:pPr>
            <w:r w:rsidRPr="000A1934">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D710" w14:textId="77777777" w:rsidR="007C6ECE" w:rsidRPr="000A1934" w:rsidRDefault="007C6ECE" w:rsidP="00F9758E">
            <w:pPr>
              <w:pStyle w:val="rowtabella0"/>
              <w:jc w:val="center"/>
              <w:rPr>
                <w:color w:val="002060"/>
              </w:rPr>
            </w:pPr>
            <w:r w:rsidRPr="000A19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5840" w14:textId="77777777" w:rsidR="007C6ECE" w:rsidRPr="000A1934" w:rsidRDefault="007C6ECE" w:rsidP="00F9758E">
            <w:pPr>
              <w:pStyle w:val="rowtabella0"/>
              <w:jc w:val="center"/>
              <w:rPr>
                <w:color w:val="002060"/>
              </w:rPr>
            </w:pPr>
            <w:r w:rsidRPr="000A19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F8E7B" w14:textId="77777777" w:rsidR="007C6ECE" w:rsidRPr="000A1934" w:rsidRDefault="007C6ECE" w:rsidP="00F9758E">
            <w:pPr>
              <w:pStyle w:val="rowtabella0"/>
              <w:jc w:val="center"/>
              <w:rPr>
                <w:color w:val="002060"/>
              </w:rPr>
            </w:pPr>
            <w:r w:rsidRPr="000A1934">
              <w:rPr>
                <w:color w:val="002060"/>
              </w:rPr>
              <w:t>0</w:t>
            </w:r>
          </w:p>
        </w:tc>
      </w:tr>
      <w:tr w:rsidR="007C6ECE" w:rsidRPr="000A1934" w14:paraId="14EA8E3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3321E" w14:textId="77777777" w:rsidR="007C6ECE" w:rsidRPr="000A1934" w:rsidRDefault="007C6ECE" w:rsidP="00F9758E">
            <w:pPr>
              <w:pStyle w:val="rowtabella0"/>
              <w:rPr>
                <w:color w:val="002060"/>
              </w:rPr>
            </w:pPr>
            <w:r w:rsidRPr="000A193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66A03"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C902"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3C5A"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90E74"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C561A"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FF4BF" w14:textId="77777777" w:rsidR="007C6ECE" w:rsidRPr="000A1934" w:rsidRDefault="007C6ECE" w:rsidP="00F9758E">
            <w:pPr>
              <w:pStyle w:val="rowtabella0"/>
              <w:jc w:val="center"/>
              <w:rPr>
                <w:color w:val="002060"/>
              </w:rPr>
            </w:pPr>
            <w:r w:rsidRPr="000A19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F9F0"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28A7" w14:textId="77777777" w:rsidR="007C6ECE" w:rsidRPr="000A1934" w:rsidRDefault="007C6ECE" w:rsidP="00F9758E">
            <w:pPr>
              <w:pStyle w:val="rowtabella0"/>
              <w:jc w:val="center"/>
              <w:rPr>
                <w:color w:val="002060"/>
              </w:rPr>
            </w:pPr>
            <w:r w:rsidRPr="000A1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7EE9" w14:textId="77777777" w:rsidR="007C6ECE" w:rsidRPr="000A1934" w:rsidRDefault="007C6ECE" w:rsidP="00F9758E">
            <w:pPr>
              <w:pStyle w:val="rowtabella0"/>
              <w:jc w:val="center"/>
              <w:rPr>
                <w:color w:val="002060"/>
              </w:rPr>
            </w:pPr>
            <w:r w:rsidRPr="000A1934">
              <w:rPr>
                <w:color w:val="002060"/>
              </w:rPr>
              <w:t>0</w:t>
            </w:r>
          </w:p>
        </w:tc>
      </w:tr>
      <w:tr w:rsidR="007C6ECE" w:rsidRPr="000A1934" w14:paraId="1A7EAD23"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F4242" w14:textId="77777777" w:rsidR="007C6ECE" w:rsidRPr="000A1934" w:rsidRDefault="007C6ECE" w:rsidP="00F9758E">
            <w:pPr>
              <w:pStyle w:val="rowtabella0"/>
              <w:rPr>
                <w:color w:val="002060"/>
              </w:rPr>
            </w:pPr>
            <w:r w:rsidRPr="000A193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82C4"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7A2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5263"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4B20"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D615"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93BC" w14:textId="77777777" w:rsidR="007C6ECE" w:rsidRPr="000A1934" w:rsidRDefault="007C6ECE" w:rsidP="00F9758E">
            <w:pPr>
              <w:pStyle w:val="rowtabella0"/>
              <w:jc w:val="center"/>
              <w:rPr>
                <w:color w:val="002060"/>
              </w:rPr>
            </w:pPr>
            <w:r w:rsidRPr="000A19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55E4C" w14:textId="77777777" w:rsidR="007C6ECE" w:rsidRPr="000A1934" w:rsidRDefault="007C6ECE" w:rsidP="00F9758E">
            <w:pPr>
              <w:pStyle w:val="rowtabella0"/>
              <w:jc w:val="center"/>
              <w:rPr>
                <w:color w:val="002060"/>
              </w:rPr>
            </w:pPr>
            <w:r w:rsidRPr="000A19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82FF"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2E01" w14:textId="77777777" w:rsidR="007C6ECE" w:rsidRPr="000A1934" w:rsidRDefault="007C6ECE" w:rsidP="00F9758E">
            <w:pPr>
              <w:pStyle w:val="rowtabella0"/>
              <w:jc w:val="center"/>
              <w:rPr>
                <w:color w:val="002060"/>
              </w:rPr>
            </w:pPr>
            <w:r w:rsidRPr="000A1934">
              <w:rPr>
                <w:color w:val="002060"/>
              </w:rPr>
              <w:t>0</w:t>
            </w:r>
          </w:p>
        </w:tc>
      </w:tr>
      <w:tr w:rsidR="007C6ECE" w:rsidRPr="000A1934" w14:paraId="535C157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4EA37" w14:textId="77777777" w:rsidR="007C6ECE" w:rsidRPr="000A1934" w:rsidRDefault="007C6ECE" w:rsidP="00F9758E">
            <w:pPr>
              <w:pStyle w:val="rowtabella0"/>
              <w:rPr>
                <w:color w:val="002060"/>
                <w:lang w:val="es-ES"/>
              </w:rPr>
            </w:pPr>
            <w:r w:rsidRPr="000A1934">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9F2F0"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8214"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2F80"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3377"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240A3"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6FFB" w14:textId="77777777" w:rsidR="007C6ECE" w:rsidRPr="000A1934" w:rsidRDefault="007C6ECE" w:rsidP="00F9758E">
            <w:pPr>
              <w:pStyle w:val="rowtabella0"/>
              <w:jc w:val="center"/>
              <w:rPr>
                <w:color w:val="002060"/>
              </w:rPr>
            </w:pPr>
            <w:r w:rsidRPr="000A19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9D98"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4868A"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506C" w14:textId="77777777" w:rsidR="007C6ECE" w:rsidRPr="000A1934" w:rsidRDefault="007C6ECE" w:rsidP="00F9758E">
            <w:pPr>
              <w:pStyle w:val="rowtabella0"/>
              <w:jc w:val="center"/>
              <w:rPr>
                <w:color w:val="002060"/>
              </w:rPr>
            </w:pPr>
            <w:r w:rsidRPr="000A1934">
              <w:rPr>
                <w:color w:val="002060"/>
              </w:rPr>
              <w:t>0</w:t>
            </w:r>
          </w:p>
        </w:tc>
      </w:tr>
      <w:tr w:rsidR="007C6ECE" w:rsidRPr="000A1934" w14:paraId="4F2DCA0D"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0C5C9" w14:textId="77777777" w:rsidR="007C6ECE" w:rsidRPr="000A1934" w:rsidRDefault="007C6ECE" w:rsidP="00F9758E">
            <w:pPr>
              <w:pStyle w:val="rowtabella0"/>
              <w:rPr>
                <w:color w:val="002060"/>
              </w:rPr>
            </w:pPr>
            <w:r w:rsidRPr="000A193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690B"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873D"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0A7F"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9415"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E3D6"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6C79"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2EBA" w14:textId="77777777" w:rsidR="007C6ECE" w:rsidRPr="000A1934" w:rsidRDefault="007C6ECE" w:rsidP="00F9758E">
            <w:pPr>
              <w:pStyle w:val="rowtabella0"/>
              <w:jc w:val="center"/>
              <w:rPr>
                <w:color w:val="002060"/>
              </w:rPr>
            </w:pPr>
            <w:r w:rsidRPr="000A19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38E6D" w14:textId="77777777" w:rsidR="007C6ECE" w:rsidRPr="000A1934" w:rsidRDefault="007C6ECE" w:rsidP="00F9758E">
            <w:pPr>
              <w:pStyle w:val="rowtabella0"/>
              <w:jc w:val="center"/>
              <w:rPr>
                <w:color w:val="002060"/>
              </w:rPr>
            </w:pPr>
            <w:r w:rsidRPr="000A19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EB47" w14:textId="77777777" w:rsidR="007C6ECE" w:rsidRPr="000A1934" w:rsidRDefault="007C6ECE" w:rsidP="00F9758E">
            <w:pPr>
              <w:pStyle w:val="rowtabella0"/>
              <w:jc w:val="center"/>
              <w:rPr>
                <w:color w:val="002060"/>
              </w:rPr>
            </w:pPr>
            <w:r w:rsidRPr="000A1934">
              <w:rPr>
                <w:color w:val="002060"/>
              </w:rPr>
              <w:t>0</w:t>
            </w:r>
          </w:p>
        </w:tc>
      </w:tr>
      <w:tr w:rsidR="007C6ECE" w:rsidRPr="000A1934" w14:paraId="73C5963C"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D2499" w14:textId="77777777" w:rsidR="007C6ECE" w:rsidRPr="000A1934" w:rsidRDefault="007C6ECE" w:rsidP="00F9758E">
            <w:pPr>
              <w:pStyle w:val="rowtabella0"/>
              <w:rPr>
                <w:color w:val="002060"/>
              </w:rPr>
            </w:pPr>
            <w:r w:rsidRPr="000A1934">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CD2F"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687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F971"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5E42"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EDA2"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29A7" w14:textId="77777777" w:rsidR="007C6ECE" w:rsidRPr="000A1934" w:rsidRDefault="007C6ECE" w:rsidP="00F9758E">
            <w:pPr>
              <w:pStyle w:val="rowtabella0"/>
              <w:jc w:val="center"/>
              <w:rPr>
                <w:color w:val="002060"/>
              </w:rPr>
            </w:pPr>
            <w:r w:rsidRPr="000A19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E8A6" w14:textId="77777777" w:rsidR="007C6ECE" w:rsidRPr="000A1934" w:rsidRDefault="007C6ECE" w:rsidP="00F9758E">
            <w:pPr>
              <w:pStyle w:val="rowtabella0"/>
              <w:jc w:val="center"/>
              <w:rPr>
                <w:color w:val="002060"/>
              </w:rPr>
            </w:pPr>
            <w:r w:rsidRPr="000A1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013E"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98A9" w14:textId="77777777" w:rsidR="007C6ECE" w:rsidRPr="000A1934" w:rsidRDefault="007C6ECE" w:rsidP="00F9758E">
            <w:pPr>
              <w:pStyle w:val="rowtabella0"/>
              <w:jc w:val="center"/>
              <w:rPr>
                <w:color w:val="002060"/>
              </w:rPr>
            </w:pPr>
            <w:r w:rsidRPr="000A1934">
              <w:rPr>
                <w:color w:val="002060"/>
              </w:rPr>
              <w:t>0</w:t>
            </w:r>
          </w:p>
        </w:tc>
      </w:tr>
      <w:tr w:rsidR="007C6ECE" w:rsidRPr="000A1934" w14:paraId="05A1208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16BF6" w14:textId="77777777" w:rsidR="007C6ECE" w:rsidRPr="000A1934" w:rsidRDefault="007C6ECE" w:rsidP="00F9758E">
            <w:pPr>
              <w:pStyle w:val="rowtabella0"/>
              <w:rPr>
                <w:color w:val="002060"/>
                <w:lang w:val="es-ES"/>
              </w:rPr>
            </w:pPr>
            <w:r w:rsidRPr="000A193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B96C"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4437"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2E5F8"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3BD3"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FA9A"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9D9F"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98EAB" w14:textId="77777777" w:rsidR="007C6ECE" w:rsidRPr="000A1934" w:rsidRDefault="007C6ECE" w:rsidP="00F9758E">
            <w:pPr>
              <w:pStyle w:val="rowtabella0"/>
              <w:jc w:val="center"/>
              <w:rPr>
                <w:color w:val="002060"/>
              </w:rPr>
            </w:pPr>
            <w:r w:rsidRPr="000A193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E88C" w14:textId="77777777" w:rsidR="007C6ECE" w:rsidRPr="000A1934" w:rsidRDefault="007C6ECE" w:rsidP="00F9758E">
            <w:pPr>
              <w:pStyle w:val="rowtabella0"/>
              <w:jc w:val="center"/>
              <w:rPr>
                <w:color w:val="002060"/>
              </w:rPr>
            </w:pPr>
            <w:r w:rsidRPr="000A19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2610" w14:textId="77777777" w:rsidR="007C6ECE" w:rsidRPr="000A1934" w:rsidRDefault="007C6ECE" w:rsidP="00F9758E">
            <w:pPr>
              <w:pStyle w:val="rowtabella0"/>
              <w:jc w:val="center"/>
              <w:rPr>
                <w:color w:val="002060"/>
              </w:rPr>
            </w:pPr>
            <w:r w:rsidRPr="000A1934">
              <w:rPr>
                <w:color w:val="002060"/>
              </w:rPr>
              <w:t>0</w:t>
            </w:r>
          </w:p>
        </w:tc>
      </w:tr>
      <w:tr w:rsidR="007C6ECE" w:rsidRPr="000A1934" w14:paraId="136A3755"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69F0C1" w14:textId="77777777" w:rsidR="007C6ECE" w:rsidRPr="000A1934" w:rsidRDefault="007C6ECE" w:rsidP="00F9758E">
            <w:pPr>
              <w:pStyle w:val="rowtabella0"/>
              <w:rPr>
                <w:color w:val="002060"/>
              </w:rPr>
            </w:pPr>
            <w:proofErr w:type="spellStart"/>
            <w:proofErr w:type="gramStart"/>
            <w:r w:rsidRPr="000A1934">
              <w:rPr>
                <w:color w:val="002060"/>
              </w:rPr>
              <w:t>sq.B</w:t>
            </w:r>
            <w:proofErr w:type="spellEnd"/>
            <w:proofErr w:type="gramEnd"/>
            <w:r w:rsidRPr="000A1934">
              <w:rPr>
                <w:color w:val="002060"/>
              </w:rPr>
              <w:t xml:space="preserve"> ITALSERVICE C5 </w:t>
            </w:r>
            <w:proofErr w:type="spellStart"/>
            <w:r w:rsidRPr="000A193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CC72"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EAF6"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A606"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1908"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347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B0DB9"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7781"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6F19"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E6C1" w14:textId="77777777" w:rsidR="007C6ECE" w:rsidRPr="000A1934" w:rsidRDefault="007C6ECE" w:rsidP="00F9758E">
            <w:pPr>
              <w:pStyle w:val="rowtabella0"/>
              <w:jc w:val="center"/>
              <w:rPr>
                <w:color w:val="002060"/>
              </w:rPr>
            </w:pPr>
            <w:r w:rsidRPr="000A1934">
              <w:rPr>
                <w:color w:val="002060"/>
              </w:rPr>
              <w:t>0</w:t>
            </w:r>
          </w:p>
        </w:tc>
      </w:tr>
    </w:tbl>
    <w:p w14:paraId="6CD97AB6" w14:textId="77777777" w:rsidR="007C6ECE" w:rsidRPr="000A1934" w:rsidRDefault="007C6ECE" w:rsidP="007C6ECE">
      <w:pPr>
        <w:pStyle w:val="breakline"/>
        <w:rPr>
          <w:rFonts w:eastAsiaTheme="minorEastAsia"/>
          <w:color w:val="002060"/>
        </w:rPr>
      </w:pPr>
    </w:p>
    <w:p w14:paraId="6E459937" w14:textId="77777777" w:rsidR="007C6ECE" w:rsidRPr="000A1934" w:rsidRDefault="007C6ECE" w:rsidP="007C6ECE">
      <w:pPr>
        <w:pStyle w:val="breakline"/>
        <w:rPr>
          <w:color w:val="002060"/>
        </w:rPr>
      </w:pPr>
    </w:p>
    <w:p w14:paraId="7F13D1FB" w14:textId="77777777" w:rsidR="007C6ECE" w:rsidRPr="000A1934" w:rsidRDefault="007C6ECE" w:rsidP="007C6ECE">
      <w:pPr>
        <w:pStyle w:val="sottotitolocampionato10"/>
        <w:rPr>
          <w:color w:val="002060"/>
        </w:rPr>
      </w:pPr>
      <w:r w:rsidRPr="000A19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2D5456B3"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B85E4"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C5178"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E5A09"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0E542"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7F497"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EEFA3"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C358E"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F4D71"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AE57C"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27C38" w14:textId="77777777" w:rsidR="007C6ECE" w:rsidRPr="000A1934" w:rsidRDefault="007C6ECE" w:rsidP="00F9758E">
            <w:pPr>
              <w:pStyle w:val="headertabella0"/>
              <w:rPr>
                <w:color w:val="002060"/>
              </w:rPr>
            </w:pPr>
            <w:r w:rsidRPr="000A1934">
              <w:rPr>
                <w:color w:val="002060"/>
              </w:rPr>
              <w:t>PE</w:t>
            </w:r>
          </w:p>
        </w:tc>
      </w:tr>
      <w:tr w:rsidR="007C6ECE" w:rsidRPr="000A1934" w14:paraId="3E72E758"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EC94D" w14:textId="77777777" w:rsidR="007C6ECE" w:rsidRPr="000A1934" w:rsidRDefault="007C6ECE" w:rsidP="00F9758E">
            <w:pPr>
              <w:pStyle w:val="rowtabella0"/>
              <w:rPr>
                <w:color w:val="002060"/>
              </w:rPr>
            </w:pPr>
            <w:r w:rsidRPr="000A193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5242" w14:textId="77777777" w:rsidR="007C6ECE" w:rsidRPr="000A1934" w:rsidRDefault="007C6ECE" w:rsidP="00F9758E">
            <w:pPr>
              <w:pStyle w:val="rowtabella0"/>
              <w:jc w:val="center"/>
              <w:rPr>
                <w:color w:val="002060"/>
              </w:rPr>
            </w:pPr>
            <w:r w:rsidRPr="000A19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98C29"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2E719"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7AA1"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5671"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212BB" w14:textId="77777777" w:rsidR="007C6ECE" w:rsidRPr="000A1934" w:rsidRDefault="007C6ECE" w:rsidP="00F9758E">
            <w:pPr>
              <w:pStyle w:val="rowtabella0"/>
              <w:jc w:val="center"/>
              <w:rPr>
                <w:color w:val="002060"/>
              </w:rPr>
            </w:pPr>
            <w:r w:rsidRPr="000A19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5625"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847C" w14:textId="77777777" w:rsidR="007C6ECE" w:rsidRPr="000A1934" w:rsidRDefault="007C6ECE" w:rsidP="00F9758E">
            <w:pPr>
              <w:pStyle w:val="rowtabella0"/>
              <w:jc w:val="center"/>
              <w:rPr>
                <w:color w:val="002060"/>
              </w:rPr>
            </w:pPr>
            <w:r w:rsidRPr="000A19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67FB" w14:textId="77777777" w:rsidR="007C6ECE" w:rsidRPr="000A1934" w:rsidRDefault="007C6ECE" w:rsidP="00F9758E">
            <w:pPr>
              <w:pStyle w:val="rowtabella0"/>
              <w:jc w:val="center"/>
              <w:rPr>
                <w:color w:val="002060"/>
              </w:rPr>
            </w:pPr>
            <w:r w:rsidRPr="000A1934">
              <w:rPr>
                <w:color w:val="002060"/>
              </w:rPr>
              <w:t>0</w:t>
            </w:r>
          </w:p>
        </w:tc>
      </w:tr>
      <w:tr w:rsidR="007C6ECE" w:rsidRPr="000A1934" w14:paraId="74C120A6"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1E8AB" w14:textId="77777777" w:rsidR="007C6ECE" w:rsidRPr="000A1934" w:rsidRDefault="007C6ECE" w:rsidP="00F9758E">
            <w:pPr>
              <w:pStyle w:val="rowtabella0"/>
              <w:rPr>
                <w:color w:val="002060"/>
              </w:rPr>
            </w:pPr>
            <w:r w:rsidRPr="000A193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CFD3"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941D"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FACB"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2AEB"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45DF"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674F" w14:textId="77777777" w:rsidR="007C6ECE" w:rsidRPr="000A1934" w:rsidRDefault="007C6ECE" w:rsidP="00F9758E">
            <w:pPr>
              <w:pStyle w:val="rowtabella0"/>
              <w:jc w:val="center"/>
              <w:rPr>
                <w:color w:val="002060"/>
              </w:rPr>
            </w:pPr>
            <w:r w:rsidRPr="000A19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1FBD"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478F" w14:textId="77777777" w:rsidR="007C6ECE" w:rsidRPr="000A1934" w:rsidRDefault="007C6ECE" w:rsidP="00F9758E">
            <w:pPr>
              <w:pStyle w:val="rowtabella0"/>
              <w:jc w:val="center"/>
              <w:rPr>
                <w:color w:val="002060"/>
              </w:rPr>
            </w:pPr>
            <w:r w:rsidRPr="000A19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381A" w14:textId="77777777" w:rsidR="007C6ECE" w:rsidRPr="000A1934" w:rsidRDefault="007C6ECE" w:rsidP="00F9758E">
            <w:pPr>
              <w:pStyle w:val="rowtabella0"/>
              <w:jc w:val="center"/>
              <w:rPr>
                <w:color w:val="002060"/>
              </w:rPr>
            </w:pPr>
            <w:r w:rsidRPr="000A1934">
              <w:rPr>
                <w:color w:val="002060"/>
              </w:rPr>
              <w:t>0</w:t>
            </w:r>
          </w:p>
        </w:tc>
      </w:tr>
      <w:tr w:rsidR="007C6ECE" w:rsidRPr="000A1934" w14:paraId="6C17A467"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E6D07" w14:textId="77777777" w:rsidR="007C6ECE" w:rsidRPr="000A1934" w:rsidRDefault="007C6ECE" w:rsidP="00F9758E">
            <w:pPr>
              <w:pStyle w:val="rowtabella0"/>
              <w:rPr>
                <w:color w:val="002060"/>
              </w:rPr>
            </w:pPr>
            <w:r w:rsidRPr="000A193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6E99" w14:textId="77777777" w:rsidR="007C6ECE" w:rsidRPr="000A1934" w:rsidRDefault="007C6ECE" w:rsidP="00F9758E">
            <w:pPr>
              <w:pStyle w:val="rowtabella0"/>
              <w:jc w:val="center"/>
              <w:rPr>
                <w:color w:val="002060"/>
              </w:rPr>
            </w:pPr>
            <w:r w:rsidRPr="000A19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C13E"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4350"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1B17"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490D"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44FC3" w14:textId="77777777" w:rsidR="007C6ECE" w:rsidRPr="000A1934" w:rsidRDefault="007C6ECE" w:rsidP="00F9758E">
            <w:pPr>
              <w:pStyle w:val="rowtabella0"/>
              <w:jc w:val="center"/>
              <w:rPr>
                <w:color w:val="002060"/>
              </w:rPr>
            </w:pPr>
            <w:r w:rsidRPr="000A1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D617" w14:textId="77777777" w:rsidR="007C6ECE" w:rsidRPr="000A1934" w:rsidRDefault="007C6ECE" w:rsidP="00F9758E">
            <w:pPr>
              <w:pStyle w:val="rowtabella0"/>
              <w:jc w:val="center"/>
              <w:rPr>
                <w:color w:val="002060"/>
              </w:rPr>
            </w:pPr>
            <w:r w:rsidRPr="000A19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5F98F"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CE8C" w14:textId="77777777" w:rsidR="007C6ECE" w:rsidRPr="000A1934" w:rsidRDefault="007C6ECE" w:rsidP="00F9758E">
            <w:pPr>
              <w:pStyle w:val="rowtabella0"/>
              <w:jc w:val="center"/>
              <w:rPr>
                <w:color w:val="002060"/>
              </w:rPr>
            </w:pPr>
            <w:r w:rsidRPr="000A1934">
              <w:rPr>
                <w:color w:val="002060"/>
              </w:rPr>
              <w:t>0</w:t>
            </w:r>
          </w:p>
        </w:tc>
      </w:tr>
      <w:tr w:rsidR="007C6ECE" w:rsidRPr="000A1934" w14:paraId="35C192E1"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AF190" w14:textId="77777777" w:rsidR="007C6ECE" w:rsidRPr="000A1934" w:rsidRDefault="007C6ECE" w:rsidP="00F9758E">
            <w:pPr>
              <w:pStyle w:val="rowtabella0"/>
              <w:rPr>
                <w:color w:val="002060"/>
              </w:rPr>
            </w:pPr>
            <w:r w:rsidRPr="000A193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FBC0"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D7CD"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D8A0"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1D10"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A55C"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9D40" w14:textId="77777777" w:rsidR="007C6ECE" w:rsidRPr="000A1934" w:rsidRDefault="007C6ECE" w:rsidP="00F9758E">
            <w:pPr>
              <w:pStyle w:val="rowtabella0"/>
              <w:jc w:val="center"/>
              <w:rPr>
                <w:color w:val="002060"/>
              </w:rPr>
            </w:pPr>
            <w:r w:rsidRPr="000A19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9091" w14:textId="77777777" w:rsidR="007C6ECE" w:rsidRPr="000A1934" w:rsidRDefault="007C6ECE" w:rsidP="00F9758E">
            <w:pPr>
              <w:pStyle w:val="rowtabella0"/>
              <w:jc w:val="center"/>
              <w:rPr>
                <w:color w:val="002060"/>
              </w:rPr>
            </w:pPr>
            <w:r w:rsidRPr="000A19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EF3C"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7B23" w14:textId="77777777" w:rsidR="007C6ECE" w:rsidRPr="000A1934" w:rsidRDefault="007C6ECE" w:rsidP="00F9758E">
            <w:pPr>
              <w:pStyle w:val="rowtabella0"/>
              <w:jc w:val="center"/>
              <w:rPr>
                <w:color w:val="002060"/>
              </w:rPr>
            </w:pPr>
            <w:r w:rsidRPr="000A1934">
              <w:rPr>
                <w:color w:val="002060"/>
              </w:rPr>
              <w:t>0</w:t>
            </w:r>
          </w:p>
        </w:tc>
      </w:tr>
      <w:tr w:rsidR="007C6ECE" w:rsidRPr="000A1934" w14:paraId="5AB393CA"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C9F2D" w14:textId="77777777" w:rsidR="007C6ECE" w:rsidRPr="000A1934" w:rsidRDefault="007C6ECE" w:rsidP="00F9758E">
            <w:pPr>
              <w:pStyle w:val="rowtabella0"/>
              <w:rPr>
                <w:color w:val="002060"/>
              </w:rPr>
            </w:pPr>
            <w:r w:rsidRPr="000A193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5F3B"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4B20"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EBA9"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6E7D"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7ED0"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BD64" w14:textId="77777777" w:rsidR="007C6ECE" w:rsidRPr="000A1934" w:rsidRDefault="007C6ECE" w:rsidP="00F9758E">
            <w:pPr>
              <w:pStyle w:val="rowtabella0"/>
              <w:jc w:val="center"/>
              <w:rPr>
                <w:color w:val="002060"/>
              </w:rPr>
            </w:pPr>
            <w:r w:rsidRPr="000A19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7847" w14:textId="77777777" w:rsidR="007C6ECE" w:rsidRPr="000A1934" w:rsidRDefault="007C6ECE" w:rsidP="00F9758E">
            <w:pPr>
              <w:pStyle w:val="rowtabella0"/>
              <w:jc w:val="center"/>
              <w:rPr>
                <w:color w:val="002060"/>
              </w:rPr>
            </w:pPr>
            <w:r w:rsidRPr="000A19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F230" w14:textId="77777777" w:rsidR="007C6ECE" w:rsidRPr="000A1934" w:rsidRDefault="007C6ECE" w:rsidP="00F9758E">
            <w:pPr>
              <w:pStyle w:val="rowtabella0"/>
              <w:jc w:val="center"/>
              <w:rPr>
                <w:color w:val="002060"/>
              </w:rPr>
            </w:pPr>
            <w:r w:rsidRPr="000A19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16B2" w14:textId="77777777" w:rsidR="007C6ECE" w:rsidRPr="000A1934" w:rsidRDefault="007C6ECE" w:rsidP="00F9758E">
            <w:pPr>
              <w:pStyle w:val="rowtabella0"/>
              <w:jc w:val="center"/>
              <w:rPr>
                <w:color w:val="002060"/>
              </w:rPr>
            </w:pPr>
            <w:r w:rsidRPr="000A1934">
              <w:rPr>
                <w:color w:val="002060"/>
              </w:rPr>
              <w:t>0</w:t>
            </w:r>
          </w:p>
        </w:tc>
      </w:tr>
      <w:tr w:rsidR="007C6ECE" w:rsidRPr="000A1934" w14:paraId="3E3C49CB"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98027" w14:textId="77777777" w:rsidR="007C6ECE" w:rsidRPr="000A1934" w:rsidRDefault="007C6ECE" w:rsidP="00F9758E">
            <w:pPr>
              <w:pStyle w:val="rowtabella0"/>
              <w:rPr>
                <w:color w:val="002060"/>
              </w:rPr>
            </w:pPr>
            <w:r w:rsidRPr="000A193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34DA"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837C"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024B"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AD59"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E85B"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BA74C"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1050" w14:textId="77777777" w:rsidR="007C6ECE" w:rsidRPr="000A1934" w:rsidRDefault="007C6ECE" w:rsidP="00F9758E">
            <w:pPr>
              <w:pStyle w:val="rowtabella0"/>
              <w:jc w:val="center"/>
              <w:rPr>
                <w:color w:val="002060"/>
              </w:rPr>
            </w:pPr>
            <w:r w:rsidRPr="000A193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90A5" w14:textId="77777777" w:rsidR="007C6ECE" w:rsidRPr="000A1934" w:rsidRDefault="007C6ECE" w:rsidP="00F9758E">
            <w:pPr>
              <w:pStyle w:val="rowtabella0"/>
              <w:jc w:val="center"/>
              <w:rPr>
                <w:color w:val="002060"/>
              </w:rPr>
            </w:pPr>
            <w:r w:rsidRPr="000A1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0401" w14:textId="77777777" w:rsidR="007C6ECE" w:rsidRPr="000A1934" w:rsidRDefault="007C6ECE" w:rsidP="00F9758E">
            <w:pPr>
              <w:pStyle w:val="rowtabella0"/>
              <w:jc w:val="center"/>
              <w:rPr>
                <w:color w:val="002060"/>
              </w:rPr>
            </w:pPr>
            <w:r w:rsidRPr="000A1934">
              <w:rPr>
                <w:color w:val="002060"/>
              </w:rPr>
              <w:t>0</w:t>
            </w:r>
          </w:p>
        </w:tc>
      </w:tr>
      <w:tr w:rsidR="007C6ECE" w:rsidRPr="000A1934" w14:paraId="6C7DC8A9"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7C9C3" w14:textId="77777777" w:rsidR="007C6ECE" w:rsidRPr="000A1934" w:rsidRDefault="007C6ECE" w:rsidP="00F9758E">
            <w:pPr>
              <w:pStyle w:val="rowtabella0"/>
              <w:rPr>
                <w:color w:val="002060"/>
                <w:lang w:val="es-ES"/>
              </w:rPr>
            </w:pPr>
            <w:r w:rsidRPr="000A1934">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0F96"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CDDA"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EE4D"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CC19"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C9E8" w14:textId="77777777" w:rsidR="007C6ECE" w:rsidRPr="000A1934" w:rsidRDefault="007C6ECE" w:rsidP="00F9758E">
            <w:pPr>
              <w:pStyle w:val="rowtabella0"/>
              <w:jc w:val="center"/>
              <w:rPr>
                <w:color w:val="002060"/>
              </w:rPr>
            </w:pPr>
            <w:r w:rsidRPr="000A19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6F46"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876D" w14:textId="77777777" w:rsidR="007C6ECE" w:rsidRPr="000A1934" w:rsidRDefault="007C6ECE" w:rsidP="00F9758E">
            <w:pPr>
              <w:pStyle w:val="rowtabella0"/>
              <w:jc w:val="center"/>
              <w:rPr>
                <w:color w:val="002060"/>
              </w:rPr>
            </w:pPr>
            <w:r w:rsidRPr="000A19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46E0"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D6E4" w14:textId="77777777" w:rsidR="007C6ECE" w:rsidRPr="000A1934" w:rsidRDefault="007C6ECE" w:rsidP="00F9758E">
            <w:pPr>
              <w:pStyle w:val="rowtabella0"/>
              <w:jc w:val="center"/>
              <w:rPr>
                <w:color w:val="002060"/>
              </w:rPr>
            </w:pPr>
            <w:r w:rsidRPr="000A1934">
              <w:rPr>
                <w:color w:val="002060"/>
              </w:rPr>
              <w:t>0</w:t>
            </w:r>
          </w:p>
        </w:tc>
      </w:tr>
      <w:tr w:rsidR="007C6ECE" w:rsidRPr="000A1934" w14:paraId="70CAF965"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87E173" w14:textId="77777777" w:rsidR="007C6ECE" w:rsidRPr="000A1934" w:rsidRDefault="007C6ECE" w:rsidP="00F9758E">
            <w:pPr>
              <w:pStyle w:val="rowtabella0"/>
              <w:rPr>
                <w:color w:val="002060"/>
              </w:rPr>
            </w:pPr>
            <w:proofErr w:type="spellStart"/>
            <w:proofErr w:type="gramStart"/>
            <w:r w:rsidRPr="000A1934">
              <w:rPr>
                <w:color w:val="002060"/>
              </w:rPr>
              <w:t>sq.B</w:t>
            </w:r>
            <w:proofErr w:type="spellEnd"/>
            <w:proofErr w:type="gramEnd"/>
            <w:r w:rsidRPr="000A1934">
              <w:rPr>
                <w:color w:val="002060"/>
              </w:rPr>
              <w:t xml:space="preserve"> AMICI DEL </w:t>
            </w:r>
            <w:proofErr w:type="spellStart"/>
            <w:r w:rsidRPr="000A1934">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BB89"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70E7" w14:textId="77777777" w:rsidR="007C6ECE" w:rsidRPr="000A1934" w:rsidRDefault="007C6ECE" w:rsidP="00F9758E">
            <w:pPr>
              <w:pStyle w:val="rowtabella0"/>
              <w:jc w:val="center"/>
              <w:rPr>
                <w:color w:val="002060"/>
              </w:rPr>
            </w:pPr>
            <w:r w:rsidRPr="000A19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2A9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4A3D"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B60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7A18"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6CA1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2A0E"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100F" w14:textId="77777777" w:rsidR="007C6ECE" w:rsidRPr="000A1934" w:rsidRDefault="007C6ECE" w:rsidP="00F9758E">
            <w:pPr>
              <w:pStyle w:val="rowtabella0"/>
              <w:jc w:val="center"/>
              <w:rPr>
                <w:color w:val="002060"/>
              </w:rPr>
            </w:pPr>
            <w:r w:rsidRPr="000A1934">
              <w:rPr>
                <w:color w:val="002060"/>
              </w:rPr>
              <w:t>0</w:t>
            </w:r>
          </w:p>
        </w:tc>
      </w:tr>
    </w:tbl>
    <w:p w14:paraId="35CE91E7" w14:textId="77777777" w:rsidR="007C6ECE" w:rsidRPr="000A1934" w:rsidRDefault="007C6ECE" w:rsidP="007C6ECE">
      <w:pPr>
        <w:pStyle w:val="breakline"/>
        <w:rPr>
          <w:rFonts w:eastAsiaTheme="minorEastAsia"/>
          <w:color w:val="002060"/>
        </w:rPr>
      </w:pPr>
    </w:p>
    <w:p w14:paraId="50C00849" w14:textId="77777777" w:rsidR="007C6ECE" w:rsidRPr="000A1934" w:rsidRDefault="007C6ECE" w:rsidP="007C6ECE">
      <w:pPr>
        <w:pStyle w:val="breakline"/>
        <w:rPr>
          <w:color w:val="002060"/>
        </w:rPr>
      </w:pPr>
    </w:p>
    <w:p w14:paraId="720AA94A" w14:textId="77777777" w:rsidR="007C6ECE" w:rsidRPr="000A1934" w:rsidRDefault="007C6ECE" w:rsidP="007C6ECE">
      <w:pPr>
        <w:pStyle w:val="sottotitolocampionato10"/>
        <w:rPr>
          <w:color w:val="002060"/>
        </w:rPr>
      </w:pPr>
      <w:r w:rsidRPr="000A19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6ECE" w:rsidRPr="000A1934" w14:paraId="1704518D" w14:textId="77777777" w:rsidTr="00F9758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D74BF" w14:textId="77777777" w:rsidR="007C6ECE" w:rsidRPr="000A1934" w:rsidRDefault="007C6ECE" w:rsidP="00F9758E">
            <w:pPr>
              <w:pStyle w:val="headertabella0"/>
              <w:rPr>
                <w:color w:val="002060"/>
              </w:rPr>
            </w:pPr>
            <w:r w:rsidRPr="000A19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4766B" w14:textId="77777777" w:rsidR="007C6ECE" w:rsidRPr="000A1934" w:rsidRDefault="007C6ECE" w:rsidP="00F9758E">
            <w:pPr>
              <w:pStyle w:val="headertabella0"/>
              <w:rPr>
                <w:color w:val="002060"/>
              </w:rPr>
            </w:pPr>
            <w:r w:rsidRPr="000A19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F8EBC" w14:textId="77777777" w:rsidR="007C6ECE" w:rsidRPr="000A1934" w:rsidRDefault="007C6ECE" w:rsidP="00F9758E">
            <w:pPr>
              <w:pStyle w:val="headertabella0"/>
              <w:rPr>
                <w:color w:val="002060"/>
              </w:rPr>
            </w:pPr>
            <w:r w:rsidRPr="000A19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38E0C" w14:textId="77777777" w:rsidR="007C6ECE" w:rsidRPr="000A1934" w:rsidRDefault="007C6ECE" w:rsidP="00F9758E">
            <w:pPr>
              <w:pStyle w:val="headertabella0"/>
              <w:rPr>
                <w:color w:val="002060"/>
              </w:rPr>
            </w:pPr>
            <w:r w:rsidRPr="000A19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D54B4" w14:textId="77777777" w:rsidR="007C6ECE" w:rsidRPr="000A1934" w:rsidRDefault="007C6ECE" w:rsidP="00F9758E">
            <w:pPr>
              <w:pStyle w:val="headertabella0"/>
              <w:rPr>
                <w:color w:val="002060"/>
              </w:rPr>
            </w:pPr>
            <w:r w:rsidRPr="000A19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380F" w14:textId="77777777" w:rsidR="007C6ECE" w:rsidRPr="000A1934" w:rsidRDefault="007C6ECE" w:rsidP="00F9758E">
            <w:pPr>
              <w:pStyle w:val="headertabella0"/>
              <w:rPr>
                <w:color w:val="002060"/>
              </w:rPr>
            </w:pPr>
            <w:r w:rsidRPr="000A19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E79E8" w14:textId="77777777" w:rsidR="007C6ECE" w:rsidRPr="000A1934" w:rsidRDefault="007C6ECE" w:rsidP="00F9758E">
            <w:pPr>
              <w:pStyle w:val="headertabella0"/>
              <w:rPr>
                <w:color w:val="002060"/>
              </w:rPr>
            </w:pPr>
            <w:r w:rsidRPr="000A19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786AF" w14:textId="77777777" w:rsidR="007C6ECE" w:rsidRPr="000A1934" w:rsidRDefault="007C6ECE" w:rsidP="00F9758E">
            <w:pPr>
              <w:pStyle w:val="headertabella0"/>
              <w:rPr>
                <w:color w:val="002060"/>
              </w:rPr>
            </w:pPr>
            <w:r w:rsidRPr="000A19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6B368" w14:textId="77777777" w:rsidR="007C6ECE" w:rsidRPr="000A1934" w:rsidRDefault="007C6ECE" w:rsidP="00F9758E">
            <w:pPr>
              <w:pStyle w:val="headertabella0"/>
              <w:rPr>
                <w:color w:val="002060"/>
              </w:rPr>
            </w:pPr>
            <w:r w:rsidRPr="000A19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D495E" w14:textId="77777777" w:rsidR="007C6ECE" w:rsidRPr="000A1934" w:rsidRDefault="007C6ECE" w:rsidP="00F9758E">
            <w:pPr>
              <w:pStyle w:val="headertabella0"/>
              <w:rPr>
                <w:color w:val="002060"/>
              </w:rPr>
            </w:pPr>
            <w:r w:rsidRPr="000A1934">
              <w:rPr>
                <w:color w:val="002060"/>
              </w:rPr>
              <w:t>PE</w:t>
            </w:r>
          </w:p>
        </w:tc>
      </w:tr>
      <w:tr w:rsidR="007C6ECE" w:rsidRPr="000A1934" w14:paraId="6F00A69B" w14:textId="77777777" w:rsidTr="00F9758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B94842" w14:textId="77777777" w:rsidR="007C6ECE" w:rsidRPr="000A1934" w:rsidRDefault="007C6ECE" w:rsidP="00F9758E">
            <w:pPr>
              <w:pStyle w:val="rowtabella0"/>
              <w:rPr>
                <w:color w:val="002060"/>
              </w:rPr>
            </w:pPr>
            <w:r w:rsidRPr="000A1934">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C662" w14:textId="77777777" w:rsidR="007C6ECE" w:rsidRPr="000A1934" w:rsidRDefault="007C6ECE" w:rsidP="00F9758E">
            <w:pPr>
              <w:pStyle w:val="rowtabella0"/>
              <w:jc w:val="center"/>
              <w:rPr>
                <w:color w:val="002060"/>
              </w:rPr>
            </w:pPr>
            <w:r w:rsidRPr="000A19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7ADA"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DC5D8"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939F"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B1A0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9034" w14:textId="77777777" w:rsidR="007C6ECE" w:rsidRPr="000A1934" w:rsidRDefault="007C6ECE" w:rsidP="00F9758E">
            <w:pPr>
              <w:pStyle w:val="rowtabella0"/>
              <w:jc w:val="center"/>
              <w:rPr>
                <w:color w:val="002060"/>
              </w:rPr>
            </w:pPr>
            <w:r w:rsidRPr="000A19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F8ED"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745D" w14:textId="77777777" w:rsidR="007C6ECE" w:rsidRPr="000A1934" w:rsidRDefault="007C6ECE" w:rsidP="00F9758E">
            <w:pPr>
              <w:pStyle w:val="rowtabella0"/>
              <w:jc w:val="center"/>
              <w:rPr>
                <w:color w:val="002060"/>
              </w:rPr>
            </w:pPr>
            <w:r w:rsidRPr="000A19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0EC93" w14:textId="77777777" w:rsidR="007C6ECE" w:rsidRPr="000A1934" w:rsidRDefault="007C6ECE" w:rsidP="00F9758E">
            <w:pPr>
              <w:pStyle w:val="rowtabella0"/>
              <w:jc w:val="center"/>
              <w:rPr>
                <w:color w:val="002060"/>
              </w:rPr>
            </w:pPr>
            <w:r w:rsidRPr="000A1934">
              <w:rPr>
                <w:color w:val="002060"/>
              </w:rPr>
              <w:t>0</w:t>
            </w:r>
          </w:p>
        </w:tc>
      </w:tr>
      <w:tr w:rsidR="007C6ECE" w:rsidRPr="000A1934" w14:paraId="11910873"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47509" w14:textId="77777777" w:rsidR="007C6ECE" w:rsidRPr="000A1934" w:rsidRDefault="007C6ECE" w:rsidP="00F9758E">
            <w:pPr>
              <w:pStyle w:val="rowtabella0"/>
              <w:rPr>
                <w:color w:val="002060"/>
              </w:rPr>
            </w:pPr>
            <w:r w:rsidRPr="000A1934">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7CF6" w14:textId="77777777" w:rsidR="007C6ECE" w:rsidRPr="000A1934" w:rsidRDefault="007C6ECE" w:rsidP="00F9758E">
            <w:pPr>
              <w:pStyle w:val="rowtabella0"/>
              <w:jc w:val="center"/>
              <w:rPr>
                <w:color w:val="002060"/>
              </w:rPr>
            </w:pPr>
            <w:r w:rsidRPr="000A19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C708"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3355"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60AEA"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D6DFA"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E7CA" w14:textId="77777777" w:rsidR="007C6ECE" w:rsidRPr="000A1934" w:rsidRDefault="007C6ECE" w:rsidP="00F9758E">
            <w:pPr>
              <w:pStyle w:val="rowtabella0"/>
              <w:jc w:val="center"/>
              <w:rPr>
                <w:color w:val="002060"/>
              </w:rPr>
            </w:pPr>
            <w:r w:rsidRPr="000A19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ED4D" w14:textId="77777777" w:rsidR="007C6ECE" w:rsidRPr="000A1934" w:rsidRDefault="007C6ECE" w:rsidP="00F9758E">
            <w:pPr>
              <w:pStyle w:val="rowtabella0"/>
              <w:jc w:val="center"/>
              <w:rPr>
                <w:color w:val="002060"/>
              </w:rPr>
            </w:pPr>
            <w:r w:rsidRPr="000A19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4704D" w14:textId="77777777" w:rsidR="007C6ECE" w:rsidRPr="000A1934" w:rsidRDefault="007C6ECE" w:rsidP="00F9758E">
            <w:pPr>
              <w:pStyle w:val="rowtabella0"/>
              <w:jc w:val="center"/>
              <w:rPr>
                <w:color w:val="002060"/>
              </w:rPr>
            </w:pPr>
            <w:r w:rsidRPr="000A19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FED4" w14:textId="77777777" w:rsidR="007C6ECE" w:rsidRPr="000A1934" w:rsidRDefault="007C6ECE" w:rsidP="00F9758E">
            <w:pPr>
              <w:pStyle w:val="rowtabella0"/>
              <w:jc w:val="center"/>
              <w:rPr>
                <w:color w:val="002060"/>
              </w:rPr>
            </w:pPr>
            <w:r w:rsidRPr="000A1934">
              <w:rPr>
                <w:color w:val="002060"/>
              </w:rPr>
              <w:t>0</w:t>
            </w:r>
          </w:p>
        </w:tc>
      </w:tr>
      <w:tr w:rsidR="007C6ECE" w:rsidRPr="000A1934" w14:paraId="6D7D19B4"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DD9CE" w14:textId="77777777" w:rsidR="007C6ECE" w:rsidRPr="000A1934" w:rsidRDefault="007C6ECE" w:rsidP="00F9758E">
            <w:pPr>
              <w:pStyle w:val="rowtabella0"/>
              <w:rPr>
                <w:color w:val="002060"/>
              </w:rPr>
            </w:pPr>
            <w:r w:rsidRPr="000A193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65E3" w14:textId="77777777" w:rsidR="007C6ECE" w:rsidRPr="000A1934" w:rsidRDefault="007C6ECE" w:rsidP="00F9758E">
            <w:pPr>
              <w:pStyle w:val="rowtabella0"/>
              <w:jc w:val="center"/>
              <w:rPr>
                <w:color w:val="002060"/>
              </w:rPr>
            </w:pPr>
            <w:r w:rsidRPr="000A19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9C31" w14:textId="77777777" w:rsidR="007C6ECE" w:rsidRPr="000A1934" w:rsidRDefault="007C6ECE" w:rsidP="00F9758E">
            <w:pPr>
              <w:pStyle w:val="rowtabella0"/>
              <w:jc w:val="center"/>
              <w:rPr>
                <w:color w:val="002060"/>
              </w:rPr>
            </w:pPr>
            <w:r w:rsidRPr="000A19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2DEC4"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CC50"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DAFF" w14:textId="77777777" w:rsidR="007C6ECE" w:rsidRPr="000A1934" w:rsidRDefault="007C6ECE" w:rsidP="00F9758E">
            <w:pPr>
              <w:pStyle w:val="rowtabella0"/>
              <w:jc w:val="center"/>
              <w:rPr>
                <w:color w:val="002060"/>
              </w:rPr>
            </w:pPr>
            <w:r w:rsidRPr="000A19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62D8" w14:textId="77777777" w:rsidR="007C6ECE" w:rsidRPr="000A1934" w:rsidRDefault="007C6ECE" w:rsidP="00F9758E">
            <w:pPr>
              <w:pStyle w:val="rowtabella0"/>
              <w:jc w:val="center"/>
              <w:rPr>
                <w:color w:val="002060"/>
              </w:rPr>
            </w:pPr>
            <w:r w:rsidRPr="000A19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DC21" w14:textId="77777777" w:rsidR="007C6ECE" w:rsidRPr="000A1934" w:rsidRDefault="007C6ECE" w:rsidP="00F9758E">
            <w:pPr>
              <w:pStyle w:val="rowtabella0"/>
              <w:jc w:val="center"/>
              <w:rPr>
                <w:color w:val="002060"/>
              </w:rPr>
            </w:pPr>
            <w:r w:rsidRPr="000A19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816F" w14:textId="77777777" w:rsidR="007C6ECE" w:rsidRPr="000A1934" w:rsidRDefault="007C6ECE" w:rsidP="00F9758E">
            <w:pPr>
              <w:pStyle w:val="rowtabella0"/>
              <w:jc w:val="center"/>
              <w:rPr>
                <w:color w:val="002060"/>
              </w:rPr>
            </w:pPr>
            <w:r w:rsidRPr="000A19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B2F94" w14:textId="77777777" w:rsidR="007C6ECE" w:rsidRPr="000A1934" w:rsidRDefault="007C6ECE" w:rsidP="00F9758E">
            <w:pPr>
              <w:pStyle w:val="rowtabella0"/>
              <w:jc w:val="center"/>
              <w:rPr>
                <w:color w:val="002060"/>
              </w:rPr>
            </w:pPr>
            <w:r w:rsidRPr="000A1934">
              <w:rPr>
                <w:color w:val="002060"/>
              </w:rPr>
              <w:t>0</w:t>
            </w:r>
          </w:p>
        </w:tc>
      </w:tr>
      <w:tr w:rsidR="007C6ECE" w:rsidRPr="000A1934" w14:paraId="115A0BA5" w14:textId="77777777" w:rsidTr="00F9758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FFF88" w14:textId="77777777" w:rsidR="007C6ECE" w:rsidRPr="000A1934" w:rsidRDefault="007C6ECE" w:rsidP="00F9758E">
            <w:pPr>
              <w:pStyle w:val="rowtabella0"/>
              <w:rPr>
                <w:color w:val="002060"/>
                <w:lang w:val="es-ES"/>
              </w:rPr>
            </w:pPr>
            <w:r w:rsidRPr="000A1934">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E909" w14:textId="77777777" w:rsidR="007C6ECE" w:rsidRPr="000A1934" w:rsidRDefault="007C6ECE" w:rsidP="00F9758E">
            <w:pPr>
              <w:pStyle w:val="rowtabella0"/>
              <w:jc w:val="center"/>
              <w:rPr>
                <w:color w:val="002060"/>
              </w:rPr>
            </w:pPr>
            <w:r w:rsidRPr="000A19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D603" w14:textId="77777777" w:rsidR="007C6ECE" w:rsidRPr="000A1934" w:rsidRDefault="007C6ECE" w:rsidP="00F9758E">
            <w:pPr>
              <w:pStyle w:val="rowtabella0"/>
              <w:jc w:val="center"/>
              <w:rPr>
                <w:color w:val="002060"/>
              </w:rPr>
            </w:pPr>
            <w:r w:rsidRPr="000A19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FF78" w14:textId="77777777" w:rsidR="007C6ECE" w:rsidRPr="000A1934" w:rsidRDefault="007C6ECE" w:rsidP="00F9758E">
            <w:pPr>
              <w:pStyle w:val="rowtabella0"/>
              <w:jc w:val="center"/>
              <w:rPr>
                <w:color w:val="002060"/>
              </w:rPr>
            </w:pPr>
            <w:r w:rsidRPr="000A19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551EC"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8E79" w14:textId="77777777" w:rsidR="007C6ECE" w:rsidRPr="000A1934" w:rsidRDefault="007C6ECE" w:rsidP="00F9758E">
            <w:pPr>
              <w:pStyle w:val="rowtabella0"/>
              <w:jc w:val="center"/>
              <w:rPr>
                <w:color w:val="002060"/>
              </w:rPr>
            </w:pPr>
            <w:r w:rsidRPr="000A19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733A" w14:textId="77777777" w:rsidR="007C6ECE" w:rsidRPr="000A1934" w:rsidRDefault="007C6ECE" w:rsidP="00F9758E">
            <w:pPr>
              <w:pStyle w:val="rowtabella0"/>
              <w:jc w:val="center"/>
              <w:rPr>
                <w:color w:val="002060"/>
              </w:rPr>
            </w:pPr>
            <w:r w:rsidRPr="000A19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458B" w14:textId="77777777" w:rsidR="007C6ECE" w:rsidRPr="000A1934" w:rsidRDefault="007C6ECE" w:rsidP="00F9758E">
            <w:pPr>
              <w:pStyle w:val="rowtabella0"/>
              <w:jc w:val="center"/>
              <w:rPr>
                <w:color w:val="002060"/>
              </w:rPr>
            </w:pPr>
            <w:r w:rsidRPr="000A1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DEA7" w14:textId="77777777" w:rsidR="007C6ECE" w:rsidRPr="000A1934" w:rsidRDefault="007C6ECE" w:rsidP="00F9758E">
            <w:pPr>
              <w:pStyle w:val="rowtabella0"/>
              <w:jc w:val="center"/>
              <w:rPr>
                <w:color w:val="002060"/>
              </w:rPr>
            </w:pPr>
            <w:r w:rsidRPr="000A19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DA1EE" w14:textId="77777777" w:rsidR="007C6ECE" w:rsidRPr="000A1934" w:rsidRDefault="007C6ECE" w:rsidP="00F9758E">
            <w:pPr>
              <w:pStyle w:val="rowtabella0"/>
              <w:jc w:val="center"/>
              <w:rPr>
                <w:color w:val="002060"/>
              </w:rPr>
            </w:pPr>
            <w:r w:rsidRPr="000A1934">
              <w:rPr>
                <w:color w:val="002060"/>
              </w:rPr>
              <w:t>0</w:t>
            </w:r>
          </w:p>
        </w:tc>
      </w:tr>
      <w:tr w:rsidR="007C6ECE" w:rsidRPr="000A1934" w14:paraId="0C1CD434" w14:textId="77777777" w:rsidTr="00F9758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7D66CC" w14:textId="77777777" w:rsidR="007C6ECE" w:rsidRPr="000A1934" w:rsidRDefault="007C6ECE" w:rsidP="00F9758E">
            <w:pPr>
              <w:pStyle w:val="rowtabella0"/>
              <w:rPr>
                <w:color w:val="002060"/>
              </w:rPr>
            </w:pPr>
            <w:r w:rsidRPr="000A1934">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803E"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A615"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727C"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C673" w14:textId="77777777" w:rsidR="007C6ECE" w:rsidRPr="000A1934" w:rsidRDefault="007C6ECE" w:rsidP="00F9758E">
            <w:pPr>
              <w:pStyle w:val="rowtabella0"/>
              <w:jc w:val="center"/>
              <w:rPr>
                <w:color w:val="002060"/>
              </w:rPr>
            </w:pPr>
            <w:r w:rsidRPr="000A19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F2DF3" w14:textId="77777777" w:rsidR="007C6ECE" w:rsidRPr="000A1934" w:rsidRDefault="007C6ECE" w:rsidP="00F9758E">
            <w:pPr>
              <w:pStyle w:val="rowtabella0"/>
              <w:jc w:val="center"/>
              <w:rPr>
                <w:color w:val="002060"/>
              </w:rPr>
            </w:pPr>
            <w:r w:rsidRPr="000A19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2AD00" w14:textId="77777777" w:rsidR="007C6ECE" w:rsidRPr="000A1934" w:rsidRDefault="007C6ECE" w:rsidP="00F9758E">
            <w:pPr>
              <w:pStyle w:val="rowtabella0"/>
              <w:jc w:val="center"/>
              <w:rPr>
                <w:color w:val="002060"/>
              </w:rPr>
            </w:pPr>
            <w:r w:rsidRPr="000A19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BE27" w14:textId="77777777" w:rsidR="007C6ECE" w:rsidRPr="000A1934" w:rsidRDefault="007C6ECE" w:rsidP="00F9758E">
            <w:pPr>
              <w:pStyle w:val="rowtabella0"/>
              <w:jc w:val="center"/>
              <w:rPr>
                <w:color w:val="002060"/>
              </w:rPr>
            </w:pPr>
            <w:r w:rsidRPr="000A19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C067" w14:textId="77777777" w:rsidR="007C6ECE" w:rsidRPr="000A1934" w:rsidRDefault="007C6ECE" w:rsidP="00F9758E">
            <w:pPr>
              <w:pStyle w:val="rowtabella0"/>
              <w:jc w:val="center"/>
              <w:rPr>
                <w:color w:val="002060"/>
              </w:rPr>
            </w:pPr>
            <w:r w:rsidRPr="000A19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E7EA" w14:textId="77777777" w:rsidR="007C6ECE" w:rsidRPr="000A1934" w:rsidRDefault="007C6ECE" w:rsidP="00F9758E">
            <w:pPr>
              <w:pStyle w:val="rowtabella0"/>
              <w:jc w:val="center"/>
              <w:rPr>
                <w:color w:val="002060"/>
              </w:rPr>
            </w:pPr>
            <w:r w:rsidRPr="000A1934">
              <w:rPr>
                <w:color w:val="002060"/>
              </w:rPr>
              <w:t>0</w:t>
            </w:r>
          </w:p>
        </w:tc>
      </w:tr>
    </w:tbl>
    <w:p w14:paraId="49057A59" w14:textId="77777777" w:rsidR="007C6ECE" w:rsidRPr="000A1934" w:rsidRDefault="007C6ECE" w:rsidP="007C6ECE">
      <w:pPr>
        <w:pStyle w:val="breakline"/>
        <w:rPr>
          <w:rFonts w:eastAsiaTheme="minorEastAsia"/>
          <w:color w:val="002060"/>
        </w:rPr>
      </w:pPr>
    </w:p>
    <w:p w14:paraId="72338FA8" w14:textId="77777777" w:rsidR="007C6ECE" w:rsidRPr="000A1934" w:rsidRDefault="007C6ECE" w:rsidP="007C6ECE">
      <w:pPr>
        <w:pStyle w:val="titoloprinc0"/>
        <w:rPr>
          <w:color w:val="002060"/>
        </w:rPr>
      </w:pPr>
      <w:r w:rsidRPr="000A1934">
        <w:rPr>
          <w:color w:val="002060"/>
        </w:rPr>
        <w:t>PROGRAMMA GARE</w:t>
      </w:r>
    </w:p>
    <w:p w14:paraId="3F1B0C61" w14:textId="77777777" w:rsidR="007C6ECE" w:rsidRDefault="007C6ECE" w:rsidP="007C6ECE">
      <w:pPr>
        <w:pStyle w:val="breakline"/>
        <w:rPr>
          <w:color w:val="002060"/>
        </w:rPr>
      </w:pPr>
    </w:p>
    <w:p w14:paraId="0BB6B1E5" w14:textId="77777777" w:rsidR="007C6ECE" w:rsidRPr="00B56D21" w:rsidRDefault="007C6ECE" w:rsidP="007C6ECE">
      <w:pPr>
        <w:pStyle w:val="sottotitolocampionato10"/>
        <w:rPr>
          <w:color w:val="002060"/>
        </w:rPr>
      </w:pPr>
      <w:r w:rsidRPr="00B56D21">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1"/>
        <w:gridCol w:w="1991"/>
        <w:gridCol w:w="385"/>
        <w:gridCol w:w="898"/>
        <w:gridCol w:w="1281"/>
        <w:gridCol w:w="1532"/>
        <w:gridCol w:w="1532"/>
      </w:tblGrid>
      <w:tr w:rsidR="007C6ECE" w:rsidRPr="00B56D21" w14:paraId="4DF48062"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34AB2"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8AD3"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B7360"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628F3"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DF4E2"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8264A"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1DAD2"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70A1D349"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DFE21" w14:textId="77777777" w:rsidR="007C6ECE" w:rsidRPr="00B56D21" w:rsidRDefault="007C6ECE" w:rsidP="00F9758E">
            <w:pPr>
              <w:pStyle w:val="rowtabella0"/>
              <w:rPr>
                <w:color w:val="002060"/>
              </w:rPr>
            </w:pPr>
            <w:r w:rsidRPr="00B56D21">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AF940" w14:textId="77777777" w:rsidR="007C6ECE" w:rsidRPr="00B56D21" w:rsidRDefault="007C6ECE" w:rsidP="00F9758E">
            <w:pPr>
              <w:pStyle w:val="rowtabella0"/>
              <w:rPr>
                <w:color w:val="002060"/>
              </w:rPr>
            </w:pPr>
            <w:r w:rsidRPr="00B56D21">
              <w:rPr>
                <w:color w:val="002060"/>
              </w:rPr>
              <w:t>TAVERNELLE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8EE1C"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36431" w14:textId="77777777" w:rsidR="007C6ECE" w:rsidRPr="00B56D21" w:rsidRDefault="007C6ECE" w:rsidP="00F9758E">
            <w:pPr>
              <w:pStyle w:val="rowtabella0"/>
              <w:rPr>
                <w:color w:val="002060"/>
              </w:rPr>
            </w:pPr>
            <w:r w:rsidRPr="00B56D21">
              <w:rPr>
                <w:color w:val="002060"/>
              </w:rPr>
              <w:t>14/01/2023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7723C" w14:textId="77777777" w:rsidR="007C6ECE" w:rsidRPr="00B56D21" w:rsidRDefault="007C6ECE" w:rsidP="00F9758E">
            <w:pPr>
              <w:pStyle w:val="rowtabella0"/>
              <w:rPr>
                <w:color w:val="002060"/>
              </w:rPr>
            </w:pPr>
            <w:r w:rsidRPr="00B56D21">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637BE" w14:textId="77777777" w:rsidR="007C6ECE" w:rsidRPr="00B56D21" w:rsidRDefault="007C6ECE" w:rsidP="00F9758E">
            <w:pPr>
              <w:pStyle w:val="rowtabella0"/>
              <w:rPr>
                <w:color w:val="002060"/>
              </w:rPr>
            </w:pPr>
            <w:r w:rsidRPr="00B56D21">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56CF5" w14:textId="77777777" w:rsidR="007C6ECE" w:rsidRPr="00B56D21" w:rsidRDefault="007C6ECE" w:rsidP="00F9758E">
            <w:pPr>
              <w:pStyle w:val="rowtabella0"/>
              <w:rPr>
                <w:color w:val="002060"/>
              </w:rPr>
            </w:pPr>
            <w:r w:rsidRPr="00B56D21">
              <w:rPr>
                <w:color w:val="002060"/>
              </w:rPr>
              <w:t>VIA ROMA 201</w:t>
            </w:r>
          </w:p>
        </w:tc>
      </w:tr>
      <w:tr w:rsidR="007C6ECE" w:rsidRPr="00B56D21" w14:paraId="15610751"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338106" w14:textId="77777777" w:rsidR="007C6ECE" w:rsidRPr="00B56D21" w:rsidRDefault="007C6ECE" w:rsidP="00F9758E">
            <w:pPr>
              <w:pStyle w:val="rowtabella0"/>
              <w:rPr>
                <w:color w:val="002060"/>
              </w:rPr>
            </w:pPr>
            <w:r w:rsidRPr="00B56D21">
              <w:rPr>
                <w:color w:val="002060"/>
              </w:rPr>
              <w:t xml:space="preserve">ITALSERVICE C5 </w:t>
            </w:r>
            <w:proofErr w:type="spellStart"/>
            <w:proofErr w:type="gramStart"/>
            <w:r w:rsidRPr="00B56D21">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E96D10" w14:textId="77777777" w:rsidR="007C6ECE" w:rsidRPr="00B56D21" w:rsidRDefault="007C6ECE" w:rsidP="00F9758E">
            <w:pPr>
              <w:pStyle w:val="rowtabella0"/>
              <w:rPr>
                <w:color w:val="002060"/>
              </w:rPr>
            </w:pPr>
            <w:r w:rsidRPr="00B56D21">
              <w:rPr>
                <w:color w:val="002060"/>
              </w:rPr>
              <w:t xml:space="preserve">AUDAX 1970 </w:t>
            </w:r>
            <w:proofErr w:type="gramStart"/>
            <w:r w:rsidRPr="00B56D21">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09ED43"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DFCCC7" w14:textId="77777777" w:rsidR="007C6ECE" w:rsidRPr="00B56D21" w:rsidRDefault="007C6ECE" w:rsidP="00F9758E">
            <w:pPr>
              <w:pStyle w:val="rowtabella0"/>
              <w:rPr>
                <w:color w:val="002060"/>
              </w:rPr>
            </w:pPr>
            <w:r w:rsidRPr="00B56D21">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BFB2EE" w14:textId="77777777" w:rsidR="007C6ECE" w:rsidRPr="00B56D21" w:rsidRDefault="007C6ECE" w:rsidP="00F9758E">
            <w:pPr>
              <w:pStyle w:val="rowtabella0"/>
              <w:rPr>
                <w:color w:val="002060"/>
              </w:rPr>
            </w:pPr>
            <w:r w:rsidRPr="00B56D21">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02DA1" w14:textId="77777777" w:rsidR="007C6ECE" w:rsidRPr="00B56D21" w:rsidRDefault="007C6ECE" w:rsidP="00F9758E">
            <w:pPr>
              <w:pStyle w:val="rowtabella0"/>
              <w:rPr>
                <w:color w:val="002060"/>
              </w:rPr>
            </w:pPr>
            <w:r w:rsidRPr="00B56D21">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332CF" w14:textId="77777777" w:rsidR="007C6ECE" w:rsidRPr="00B56D21" w:rsidRDefault="007C6ECE" w:rsidP="00F9758E">
            <w:pPr>
              <w:pStyle w:val="rowtabella0"/>
              <w:rPr>
                <w:color w:val="002060"/>
              </w:rPr>
            </w:pPr>
            <w:r w:rsidRPr="00B56D21">
              <w:rPr>
                <w:color w:val="002060"/>
              </w:rPr>
              <w:t>VIA MAZZINI</w:t>
            </w:r>
          </w:p>
        </w:tc>
      </w:tr>
      <w:tr w:rsidR="007C6ECE" w:rsidRPr="00B56D21" w14:paraId="69D33E5C"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627947" w14:textId="77777777" w:rsidR="007C6ECE" w:rsidRPr="00B56D21" w:rsidRDefault="007C6ECE" w:rsidP="00F9758E">
            <w:pPr>
              <w:pStyle w:val="rowtabella0"/>
              <w:rPr>
                <w:color w:val="002060"/>
              </w:rPr>
            </w:pPr>
            <w:r w:rsidRPr="00B56D21">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D3843D" w14:textId="77777777" w:rsidR="007C6ECE" w:rsidRPr="00B56D21" w:rsidRDefault="007C6ECE" w:rsidP="00F9758E">
            <w:pPr>
              <w:pStyle w:val="rowtabella0"/>
              <w:rPr>
                <w:color w:val="002060"/>
              </w:rPr>
            </w:pPr>
            <w:r w:rsidRPr="00B56D2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850422"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FC5C61" w14:textId="77777777" w:rsidR="007C6ECE" w:rsidRPr="00B56D21" w:rsidRDefault="007C6ECE" w:rsidP="00F9758E">
            <w:pPr>
              <w:pStyle w:val="rowtabella0"/>
              <w:rPr>
                <w:color w:val="002060"/>
              </w:rPr>
            </w:pPr>
            <w:r w:rsidRPr="00B56D21">
              <w:rPr>
                <w:color w:val="002060"/>
              </w:rPr>
              <w:t>15/01/2023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70A86B" w14:textId="77777777" w:rsidR="007C6ECE" w:rsidRPr="00B56D21" w:rsidRDefault="007C6ECE" w:rsidP="00F9758E">
            <w:pPr>
              <w:pStyle w:val="rowtabella0"/>
              <w:rPr>
                <w:color w:val="002060"/>
              </w:rPr>
            </w:pPr>
            <w:r w:rsidRPr="00B56D21">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9C6AC" w14:textId="77777777" w:rsidR="007C6ECE" w:rsidRPr="00B56D21" w:rsidRDefault="007C6ECE" w:rsidP="00F9758E">
            <w:pPr>
              <w:pStyle w:val="rowtabella0"/>
              <w:rPr>
                <w:color w:val="002060"/>
              </w:rPr>
            </w:pPr>
            <w:r w:rsidRPr="00B56D2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4777FE" w14:textId="77777777" w:rsidR="007C6ECE" w:rsidRPr="00B56D21" w:rsidRDefault="007C6ECE" w:rsidP="00F9758E">
            <w:pPr>
              <w:pStyle w:val="rowtabella0"/>
              <w:rPr>
                <w:color w:val="002060"/>
              </w:rPr>
            </w:pPr>
            <w:r w:rsidRPr="00B56D21">
              <w:rPr>
                <w:color w:val="002060"/>
              </w:rPr>
              <w:t>VIA MIA MARTINI</w:t>
            </w:r>
          </w:p>
        </w:tc>
      </w:tr>
      <w:tr w:rsidR="007C6ECE" w:rsidRPr="00B56D21" w14:paraId="1F85159C"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C4F9F" w14:textId="77777777" w:rsidR="007C6ECE" w:rsidRPr="00B56D21" w:rsidRDefault="007C6ECE" w:rsidP="00F9758E">
            <w:pPr>
              <w:pStyle w:val="rowtabella0"/>
              <w:rPr>
                <w:color w:val="002060"/>
              </w:rPr>
            </w:pPr>
            <w:r w:rsidRPr="00B56D21">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77ECC" w14:textId="77777777" w:rsidR="007C6ECE" w:rsidRPr="00B56D21" w:rsidRDefault="007C6ECE" w:rsidP="00F9758E">
            <w:pPr>
              <w:pStyle w:val="rowtabella0"/>
              <w:rPr>
                <w:color w:val="002060"/>
              </w:rPr>
            </w:pPr>
            <w:r w:rsidRPr="00B56D21">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83180"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FC9BA" w14:textId="77777777" w:rsidR="007C6ECE" w:rsidRPr="00B56D21" w:rsidRDefault="007C6ECE" w:rsidP="00F9758E">
            <w:pPr>
              <w:pStyle w:val="rowtabella0"/>
              <w:rPr>
                <w:color w:val="002060"/>
              </w:rPr>
            </w:pPr>
            <w:r w:rsidRPr="00B56D21">
              <w:rPr>
                <w:color w:val="002060"/>
              </w:rPr>
              <w:t>15/01/2023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AB053" w14:textId="77777777" w:rsidR="007C6ECE" w:rsidRPr="00B56D21" w:rsidRDefault="007C6ECE" w:rsidP="00F9758E">
            <w:pPr>
              <w:pStyle w:val="rowtabella0"/>
              <w:rPr>
                <w:color w:val="002060"/>
              </w:rPr>
            </w:pPr>
            <w:r w:rsidRPr="00B56D21">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B2C20" w14:textId="77777777" w:rsidR="007C6ECE" w:rsidRPr="00B56D21" w:rsidRDefault="007C6ECE" w:rsidP="00F9758E">
            <w:pPr>
              <w:pStyle w:val="rowtabella0"/>
              <w:rPr>
                <w:color w:val="002060"/>
              </w:rPr>
            </w:pPr>
            <w:r w:rsidRPr="00B56D21">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8CEDF" w14:textId="77777777" w:rsidR="007C6ECE" w:rsidRPr="00B56D21" w:rsidRDefault="007C6ECE" w:rsidP="00F9758E">
            <w:pPr>
              <w:pStyle w:val="rowtabella0"/>
              <w:rPr>
                <w:color w:val="002060"/>
              </w:rPr>
            </w:pPr>
            <w:r w:rsidRPr="00B56D21">
              <w:rPr>
                <w:color w:val="002060"/>
              </w:rPr>
              <w:t>VIA BORGO DI SOTTO</w:t>
            </w:r>
          </w:p>
        </w:tc>
      </w:tr>
    </w:tbl>
    <w:p w14:paraId="4F9AB7EB" w14:textId="77777777" w:rsidR="007C6ECE" w:rsidRPr="00B56D21" w:rsidRDefault="007C6ECE" w:rsidP="007C6ECE">
      <w:pPr>
        <w:pStyle w:val="breakline"/>
        <w:rPr>
          <w:rFonts w:eastAsiaTheme="minorEastAsia"/>
          <w:color w:val="002060"/>
        </w:rPr>
      </w:pPr>
    </w:p>
    <w:p w14:paraId="7D8E9FB0" w14:textId="77777777" w:rsidR="007C6ECE" w:rsidRPr="00B56D21" w:rsidRDefault="007C6ECE" w:rsidP="007C6ECE">
      <w:pPr>
        <w:pStyle w:val="breakline"/>
        <w:rPr>
          <w:color w:val="002060"/>
        </w:rPr>
      </w:pPr>
    </w:p>
    <w:p w14:paraId="639123AA" w14:textId="77777777" w:rsidR="007C6ECE" w:rsidRPr="00B56D21" w:rsidRDefault="007C6ECE" w:rsidP="007C6ECE">
      <w:pPr>
        <w:pStyle w:val="breakline"/>
        <w:rPr>
          <w:color w:val="002060"/>
        </w:rPr>
      </w:pPr>
    </w:p>
    <w:p w14:paraId="52120CFE" w14:textId="77777777" w:rsidR="007C6ECE" w:rsidRPr="00B56D21" w:rsidRDefault="007C6ECE" w:rsidP="007C6ECE">
      <w:pPr>
        <w:pStyle w:val="sottotitolocampionato10"/>
        <w:rPr>
          <w:color w:val="002060"/>
        </w:rPr>
      </w:pPr>
      <w:r w:rsidRPr="00B56D21">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16"/>
        <w:gridCol w:w="385"/>
        <w:gridCol w:w="898"/>
        <w:gridCol w:w="1176"/>
        <w:gridCol w:w="1546"/>
        <w:gridCol w:w="1546"/>
      </w:tblGrid>
      <w:tr w:rsidR="007C6ECE" w:rsidRPr="00B56D21" w14:paraId="0622402E"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95D1E"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61081"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3FF13"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D706B"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E7DA8"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76622"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5E07F"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254CE6D8" w14:textId="77777777" w:rsidTr="00F975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04E898" w14:textId="77777777" w:rsidR="007C6ECE" w:rsidRPr="00B56D21" w:rsidRDefault="007C6ECE" w:rsidP="00F9758E">
            <w:pPr>
              <w:pStyle w:val="rowtabella0"/>
              <w:rPr>
                <w:color w:val="002060"/>
              </w:rPr>
            </w:pPr>
            <w:r w:rsidRPr="00B56D21">
              <w:rPr>
                <w:color w:val="002060"/>
              </w:rPr>
              <w:lastRenderedPageBreak/>
              <w:t xml:space="preserve">AMICI DEL </w:t>
            </w:r>
            <w:proofErr w:type="spellStart"/>
            <w:r w:rsidRPr="00B56D21">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BFECA" w14:textId="77777777" w:rsidR="007C6ECE" w:rsidRPr="00B56D21" w:rsidRDefault="007C6ECE" w:rsidP="00F9758E">
            <w:pPr>
              <w:pStyle w:val="rowtabella0"/>
              <w:rPr>
                <w:color w:val="002060"/>
              </w:rPr>
            </w:pPr>
            <w:r w:rsidRPr="00B56D21">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A50B2"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670D0" w14:textId="77777777" w:rsidR="007C6ECE" w:rsidRPr="00B56D21" w:rsidRDefault="007C6ECE" w:rsidP="00F9758E">
            <w:pPr>
              <w:pStyle w:val="rowtabella0"/>
              <w:rPr>
                <w:color w:val="002060"/>
              </w:rPr>
            </w:pPr>
            <w:r w:rsidRPr="00B56D21">
              <w:rPr>
                <w:color w:val="002060"/>
              </w:rPr>
              <w:t>14/01/2023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2C597" w14:textId="77777777" w:rsidR="007C6ECE" w:rsidRPr="00B56D21" w:rsidRDefault="007C6ECE" w:rsidP="00F9758E">
            <w:pPr>
              <w:pStyle w:val="rowtabella0"/>
              <w:rPr>
                <w:color w:val="002060"/>
              </w:rPr>
            </w:pPr>
            <w:r w:rsidRPr="00B56D21">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2FD29" w14:textId="77777777" w:rsidR="007C6ECE" w:rsidRPr="00B56D21" w:rsidRDefault="007C6ECE" w:rsidP="00F9758E">
            <w:pPr>
              <w:pStyle w:val="rowtabella0"/>
              <w:rPr>
                <w:color w:val="002060"/>
              </w:rPr>
            </w:pPr>
            <w:r w:rsidRPr="00B56D21">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6D66C" w14:textId="77777777" w:rsidR="007C6ECE" w:rsidRPr="00B56D21" w:rsidRDefault="007C6ECE" w:rsidP="00F9758E">
            <w:pPr>
              <w:pStyle w:val="rowtabella0"/>
              <w:rPr>
                <w:color w:val="002060"/>
              </w:rPr>
            </w:pPr>
            <w:r w:rsidRPr="00B56D21">
              <w:rPr>
                <w:color w:val="002060"/>
              </w:rPr>
              <w:t>VIA AMATO</w:t>
            </w:r>
          </w:p>
        </w:tc>
      </w:tr>
      <w:tr w:rsidR="007C6ECE" w:rsidRPr="00B56D21" w14:paraId="52D34693"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40BED1" w14:textId="77777777" w:rsidR="007C6ECE" w:rsidRPr="00B56D21" w:rsidRDefault="007C6ECE" w:rsidP="00F9758E">
            <w:pPr>
              <w:pStyle w:val="rowtabella0"/>
              <w:rPr>
                <w:color w:val="002060"/>
              </w:rPr>
            </w:pPr>
            <w:r w:rsidRPr="00B56D21">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E5234D" w14:textId="77777777" w:rsidR="007C6ECE" w:rsidRPr="00B56D21" w:rsidRDefault="007C6ECE" w:rsidP="00F9758E">
            <w:pPr>
              <w:pStyle w:val="rowtabella0"/>
              <w:rPr>
                <w:color w:val="002060"/>
              </w:rPr>
            </w:pPr>
            <w:r w:rsidRPr="00B56D21">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8836D5"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AC7EDE" w14:textId="77777777" w:rsidR="007C6ECE" w:rsidRPr="00B56D21" w:rsidRDefault="007C6ECE" w:rsidP="00F9758E">
            <w:pPr>
              <w:pStyle w:val="rowtabella0"/>
              <w:rPr>
                <w:color w:val="002060"/>
              </w:rPr>
            </w:pPr>
            <w:r w:rsidRPr="00B56D21">
              <w:rPr>
                <w:color w:val="002060"/>
              </w:rPr>
              <w:t>14/01/2023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8BDD4B" w14:textId="77777777" w:rsidR="007C6ECE" w:rsidRPr="00B56D21" w:rsidRDefault="007C6ECE" w:rsidP="00F9758E">
            <w:pPr>
              <w:pStyle w:val="rowtabella0"/>
              <w:rPr>
                <w:color w:val="002060"/>
              </w:rPr>
            </w:pPr>
            <w:r w:rsidRPr="00B56D2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56D7F" w14:textId="77777777" w:rsidR="007C6ECE" w:rsidRPr="00B56D21" w:rsidRDefault="007C6ECE" w:rsidP="00F9758E">
            <w:pPr>
              <w:pStyle w:val="rowtabella0"/>
              <w:rPr>
                <w:color w:val="002060"/>
              </w:rPr>
            </w:pPr>
            <w:r w:rsidRPr="00B56D2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368683" w14:textId="77777777" w:rsidR="007C6ECE" w:rsidRPr="00B56D21" w:rsidRDefault="007C6ECE" w:rsidP="00F9758E">
            <w:pPr>
              <w:pStyle w:val="rowtabella0"/>
              <w:rPr>
                <w:color w:val="002060"/>
              </w:rPr>
            </w:pPr>
            <w:r w:rsidRPr="00B56D21">
              <w:rPr>
                <w:color w:val="002060"/>
              </w:rPr>
              <w:t>VIA DEI TESSITORI</w:t>
            </w:r>
          </w:p>
        </w:tc>
      </w:tr>
      <w:tr w:rsidR="007C6ECE" w:rsidRPr="00B56D21" w14:paraId="5C7A3BD9" w14:textId="77777777" w:rsidTr="00F975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476054" w14:textId="77777777" w:rsidR="007C6ECE" w:rsidRPr="00B56D21" w:rsidRDefault="007C6ECE" w:rsidP="00F9758E">
            <w:pPr>
              <w:pStyle w:val="rowtabella0"/>
              <w:rPr>
                <w:color w:val="002060"/>
              </w:rPr>
            </w:pPr>
            <w:r w:rsidRPr="00B56D21">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4731B5" w14:textId="77777777" w:rsidR="007C6ECE" w:rsidRPr="00B56D21" w:rsidRDefault="007C6ECE" w:rsidP="00F9758E">
            <w:pPr>
              <w:pStyle w:val="rowtabella0"/>
              <w:rPr>
                <w:color w:val="002060"/>
              </w:rPr>
            </w:pPr>
            <w:r w:rsidRPr="00B56D21">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4AD9A0"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8BA60A" w14:textId="77777777" w:rsidR="007C6ECE" w:rsidRPr="00B56D21" w:rsidRDefault="007C6ECE" w:rsidP="00F9758E">
            <w:pPr>
              <w:pStyle w:val="rowtabella0"/>
              <w:rPr>
                <w:color w:val="002060"/>
              </w:rPr>
            </w:pPr>
            <w:r w:rsidRPr="00B56D21">
              <w:rPr>
                <w:color w:val="002060"/>
              </w:rPr>
              <w:t>14/01/2023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6DC272" w14:textId="77777777" w:rsidR="007C6ECE" w:rsidRPr="00B56D21" w:rsidRDefault="007C6ECE" w:rsidP="00F9758E">
            <w:pPr>
              <w:pStyle w:val="rowtabella0"/>
              <w:rPr>
                <w:color w:val="002060"/>
              </w:rPr>
            </w:pPr>
            <w:r w:rsidRPr="00B56D21">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97026" w14:textId="77777777" w:rsidR="007C6ECE" w:rsidRPr="00B56D21" w:rsidRDefault="007C6ECE" w:rsidP="00F9758E">
            <w:pPr>
              <w:pStyle w:val="rowtabella0"/>
              <w:rPr>
                <w:color w:val="002060"/>
              </w:rPr>
            </w:pPr>
            <w:r w:rsidRPr="00B56D2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E02863" w14:textId="77777777" w:rsidR="007C6ECE" w:rsidRPr="00B56D21" w:rsidRDefault="007C6ECE" w:rsidP="00F9758E">
            <w:pPr>
              <w:pStyle w:val="rowtabella0"/>
              <w:rPr>
                <w:color w:val="002060"/>
              </w:rPr>
            </w:pPr>
            <w:r w:rsidRPr="00B56D21">
              <w:rPr>
                <w:color w:val="002060"/>
              </w:rPr>
              <w:t>VIA BRUNO BUOZZI</w:t>
            </w:r>
          </w:p>
        </w:tc>
      </w:tr>
      <w:tr w:rsidR="007C6ECE" w:rsidRPr="00B56D21" w14:paraId="35807644" w14:textId="77777777" w:rsidTr="00F975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56E486" w14:textId="77777777" w:rsidR="007C6ECE" w:rsidRPr="00B56D21" w:rsidRDefault="007C6ECE" w:rsidP="00F9758E">
            <w:pPr>
              <w:pStyle w:val="rowtabella0"/>
              <w:rPr>
                <w:color w:val="002060"/>
              </w:rPr>
            </w:pPr>
            <w:r w:rsidRPr="00B56D21">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9C9B7" w14:textId="77777777" w:rsidR="007C6ECE" w:rsidRPr="00B56D21" w:rsidRDefault="007C6ECE" w:rsidP="00F9758E">
            <w:pPr>
              <w:pStyle w:val="rowtabella0"/>
              <w:rPr>
                <w:color w:val="002060"/>
              </w:rPr>
            </w:pPr>
            <w:r w:rsidRPr="00B56D21">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C2D92" w14:textId="77777777" w:rsidR="007C6ECE" w:rsidRPr="00B56D21" w:rsidRDefault="007C6ECE" w:rsidP="00F9758E">
            <w:pPr>
              <w:pStyle w:val="rowtabella0"/>
              <w:jc w:val="center"/>
              <w:rPr>
                <w:color w:val="002060"/>
              </w:rPr>
            </w:pPr>
            <w:r w:rsidRPr="00B56D2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D2DCD" w14:textId="77777777" w:rsidR="007C6ECE" w:rsidRPr="00B56D21" w:rsidRDefault="007C6ECE" w:rsidP="00F9758E">
            <w:pPr>
              <w:pStyle w:val="rowtabella0"/>
              <w:rPr>
                <w:color w:val="002060"/>
              </w:rPr>
            </w:pPr>
            <w:r w:rsidRPr="00B56D21">
              <w:rPr>
                <w:color w:val="002060"/>
              </w:rPr>
              <w:t>15/01/2023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303BD" w14:textId="77777777" w:rsidR="007C6ECE" w:rsidRPr="00B56D21" w:rsidRDefault="007C6ECE" w:rsidP="00F9758E">
            <w:pPr>
              <w:pStyle w:val="rowtabella0"/>
              <w:rPr>
                <w:color w:val="002060"/>
              </w:rPr>
            </w:pPr>
            <w:r w:rsidRPr="00B56D21">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34394" w14:textId="77777777" w:rsidR="007C6ECE" w:rsidRPr="00B56D21" w:rsidRDefault="007C6ECE" w:rsidP="00F9758E">
            <w:pPr>
              <w:pStyle w:val="rowtabella0"/>
              <w:rPr>
                <w:color w:val="002060"/>
              </w:rPr>
            </w:pPr>
            <w:r w:rsidRPr="00B56D21">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4370B" w14:textId="77777777" w:rsidR="007C6ECE" w:rsidRPr="00B56D21" w:rsidRDefault="007C6ECE" w:rsidP="00F9758E">
            <w:pPr>
              <w:pStyle w:val="rowtabella0"/>
              <w:rPr>
                <w:color w:val="002060"/>
              </w:rPr>
            </w:pPr>
            <w:r w:rsidRPr="00B56D21">
              <w:rPr>
                <w:color w:val="002060"/>
              </w:rPr>
              <w:t>VIA DELLA REPUBBLICA</w:t>
            </w:r>
          </w:p>
        </w:tc>
      </w:tr>
    </w:tbl>
    <w:p w14:paraId="1C45DD4E" w14:textId="77777777" w:rsidR="007C6ECE" w:rsidRPr="00B56D21" w:rsidRDefault="007C6ECE" w:rsidP="007C6ECE">
      <w:pPr>
        <w:pStyle w:val="breakline"/>
        <w:rPr>
          <w:rFonts w:eastAsiaTheme="minorEastAsia"/>
          <w:color w:val="002060"/>
        </w:rPr>
      </w:pPr>
    </w:p>
    <w:p w14:paraId="3F47C191" w14:textId="77777777" w:rsidR="007C6ECE" w:rsidRPr="00B56D21" w:rsidRDefault="007C6ECE" w:rsidP="007C6ECE">
      <w:pPr>
        <w:pStyle w:val="breakline"/>
        <w:rPr>
          <w:color w:val="002060"/>
        </w:rPr>
      </w:pPr>
    </w:p>
    <w:p w14:paraId="3ED9B569" w14:textId="77777777" w:rsidR="007C6ECE" w:rsidRPr="00B56D21" w:rsidRDefault="007C6ECE" w:rsidP="007C6ECE">
      <w:pPr>
        <w:pStyle w:val="breakline"/>
        <w:rPr>
          <w:color w:val="002060"/>
        </w:rPr>
      </w:pPr>
    </w:p>
    <w:p w14:paraId="41115FE6" w14:textId="77777777" w:rsidR="007C6ECE" w:rsidRPr="00B56D21" w:rsidRDefault="007C6ECE" w:rsidP="007C6ECE">
      <w:pPr>
        <w:pStyle w:val="sottotitolocampionato10"/>
        <w:rPr>
          <w:color w:val="002060"/>
        </w:rPr>
      </w:pPr>
      <w:r w:rsidRPr="00B56D21">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07"/>
        <w:gridCol w:w="385"/>
        <w:gridCol w:w="898"/>
        <w:gridCol w:w="1176"/>
        <w:gridCol w:w="1546"/>
        <w:gridCol w:w="1546"/>
      </w:tblGrid>
      <w:tr w:rsidR="007C6ECE" w:rsidRPr="00B56D21" w14:paraId="1021EADB" w14:textId="77777777" w:rsidTr="00F975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8E3D4" w14:textId="77777777" w:rsidR="007C6ECE" w:rsidRPr="00B56D21" w:rsidRDefault="007C6ECE" w:rsidP="00F9758E">
            <w:pPr>
              <w:pStyle w:val="headertabella0"/>
              <w:rPr>
                <w:color w:val="002060"/>
              </w:rPr>
            </w:pPr>
            <w:r w:rsidRPr="00B56D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91DB9" w14:textId="77777777" w:rsidR="007C6ECE" w:rsidRPr="00B56D21" w:rsidRDefault="007C6ECE" w:rsidP="00F9758E">
            <w:pPr>
              <w:pStyle w:val="headertabella0"/>
              <w:rPr>
                <w:color w:val="002060"/>
              </w:rPr>
            </w:pPr>
            <w:r w:rsidRPr="00B56D2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616A7" w14:textId="77777777" w:rsidR="007C6ECE" w:rsidRPr="00B56D21" w:rsidRDefault="007C6ECE" w:rsidP="00F9758E">
            <w:pPr>
              <w:pStyle w:val="headertabella0"/>
              <w:rPr>
                <w:color w:val="002060"/>
              </w:rPr>
            </w:pPr>
            <w:r w:rsidRPr="00B56D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FD358" w14:textId="77777777" w:rsidR="007C6ECE" w:rsidRPr="00B56D21" w:rsidRDefault="007C6ECE" w:rsidP="00F9758E">
            <w:pPr>
              <w:pStyle w:val="headertabella0"/>
              <w:rPr>
                <w:color w:val="002060"/>
              </w:rPr>
            </w:pPr>
            <w:r w:rsidRPr="00B56D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BA62C" w14:textId="77777777" w:rsidR="007C6ECE" w:rsidRPr="00B56D21" w:rsidRDefault="007C6ECE" w:rsidP="00F9758E">
            <w:pPr>
              <w:pStyle w:val="headertabella0"/>
              <w:rPr>
                <w:color w:val="002060"/>
              </w:rPr>
            </w:pPr>
            <w:r w:rsidRPr="00B56D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2993C" w14:textId="77777777" w:rsidR="007C6ECE" w:rsidRPr="00B56D21" w:rsidRDefault="007C6ECE" w:rsidP="00F9758E">
            <w:pPr>
              <w:pStyle w:val="headertabella0"/>
              <w:rPr>
                <w:color w:val="002060"/>
              </w:rPr>
            </w:pPr>
            <w:proofErr w:type="spellStart"/>
            <w:r w:rsidRPr="00B56D21">
              <w:rPr>
                <w:color w:val="002060"/>
              </w:rPr>
              <w:t>Localita'</w:t>
            </w:r>
            <w:proofErr w:type="spellEnd"/>
            <w:r w:rsidRPr="00B56D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D75ED" w14:textId="77777777" w:rsidR="007C6ECE" w:rsidRPr="00B56D21" w:rsidRDefault="007C6ECE" w:rsidP="00F9758E">
            <w:pPr>
              <w:pStyle w:val="headertabella0"/>
              <w:rPr>
                <w:color w:val="002060"/>
              </w:rPr>
            </w:pPr>
            <w:r w:rsidRPr="00B56D21">
              <w:rPr>
                <w:color w:val="002060"/>
              </w:rPr>
              <w:t>Indirizzo Impianto</w:t>
            </w:r>
          </w:p>
        </w:tc>
      </w:tr>
      <w:tr w:rsidR="007C6ECE" w:rsidRPr="00B56D21" w14:paraId="22A097BA" w14:textId="77777777" w:rsidTr="00F9758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3B7A4D" w14:textId="77777777" w:rsidR="007C6ECE" w:rsidRPr="00B56D21" w:rsidRDefault="007C6ECE" w:rsidP="00F9758E">
            <w:pPr>
              <w:pStyle w:val="rowtabella0"/>
              <w:rPr>
                <w:color w:val="002060"/>
              </w:rPr>
            </w:pPr>
            <w:r w:rsidRPr="00B56D21">
              <w:rPr>
                <w:color w:val="002060"/>
              </w:rPr>
              <w:t>FOOTBALLCLUBREAL MONTALTO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F8BEE" w14:textId="77777777" w:rsidR="007C6ECE" w:rsidRPr="00B56D21" w:rsidRDefault="007C6ECE" w:rsidP="00F9758E">
            <w:pPr>
              <w:pStyle w:val="rowtabella0"/>
              <w:rPr>
                <w:color w:val="002060"/>
              </w:rPr>
            </w:pPr>
            <w:r w:rsidRPr="00B56D21">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7E688" w14:textId="77777777" w:rsidR="007C6ECE" w:rsidRPr="00B56D21" w:rsidRDefault="007C6ECE" w:rsidP="00F9758E">
            <w:pPr>
              <w:pStyle w:val="rowtabella0"/>
              <w:jc w:val="center"/>
              <w:rPr>
                <w:color w:val="002060"/>
              </w:rPr>
            </w:pPr>
            <w:r w:rsidRPr="00B56D2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93B2AD" w14:textId="77777777" w:rsidR="007C6ECE" w:rsidRPr="00B56D21" w:rsidRDefault="007C6ECE" w:rsidP="00F9758E">
            <w:pPr>
              <w:pStyle w:val="rowtabella0"/>
              <w:rPr>
                <w:color w:val="002060"/>
              </w:rPr>
            </w:pPr>
            <w:r w:rsidRPr="00B56D21">
              <w:rPr>
                <w:color w:val="002060"/>
              </w:rPr>
              <w:t>15/01/2023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3A8482" w14:textId="77777777" w:rsidR="007C6ECE" w:rsidRPr="00B56D21" w:rsidRDefault="007C6ECE" w:rsidP="00F9758E">
            <w:pPr>
              <w:pStyle w:val="rowtabella0"/>
              <w:rPr>
                <w:color w:val="002060"/>
              </w:rPr>
            </w:pPr>
            <w:r w:rsidRPr="00B56D21">
              <w:rPr>
                <w:color w:val="002060"/>
              </w:rPr>
              <w:t>5739 CAMPO C5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A2F5D" w14:textId="77777777" w:rsidR="007C6ECE" w:rsidRPr="00B56D21" w:rsidRDefault="007C6ECE" w:rsidP="00F9758E">
            <w:pPr>
              <w:pStyle w:val="rowtabella0"/>
              <w:rPr>
                <w:color w:val="002060"/>
              </w:rPr>
            </w:pPr>
            <w:r w:rsidRPr="00B56D21">
              <w:rPr>
                <w:color w:val="002060"/>
              </w:rPr>
              <w:t>MONTALTO DELLE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7EF34" w14:textId="77777777" w:rsidR="007C6ECE" w:rsidRPr="00B56D21" w:rsidRDefault="007C6ECE" w:rsidP="00F9758E">
            <w:pPr>
              <w:pStyle w:val="rowtabella0"/>
              <w:rPr>
                <w:color w:val="002060"/>
              </w:rPr>
            </w:pPr>
            <w:r w:rsidRPr="00B56D21">
              <w:rPr>
                <w:color w:val="002060"/>
              </w:rPr>
              <w:t xml:space="preserve">CONTRADA </w:t>
            </w:r>
            <w:proofErr w:type="gramStart"/>
            <w:r w:rsidRPr="00B56D21">
              <w:rPr>
                <w:color w:val="002060"/>
              </w:rPr>
              <w:t>S.ALBERTO</w:t>
            </w:r>
            <w:proofErr w:type="gramEnd"/>
          </w:p>
        </w:tc>
      </w:tr>
    </w:tbl>
    <w:p w14:paraId="05E97B63" w14:textId="77777777" w:rsidR="007C6ECE" w:rsidRPr="000A1934" w:rsidRDefault="007C6ECE" w:rsidP="007C6ECE">
      <w:pPr>
        <w:pStyle w:val="breakline"/>
        <w:rPr>
          <w:rFonts w:eastAsiaTheme="minorEastAsia"/>
          <w:color w:val="002060"/>
        </w:rPr>
      </w:pPr>
    </w:p>
    <w:p w14:paraId="692F3D02" w14:textId="77777777" w:rsidR="007C6ECE" w:rsidRPr="000A1934" w:rsidRDefault="007C6ECE" w:rsidP="007C6ECE">
      <w:pPr>
        <w:pStyle w:val="breakline"/>
        <w:rPr>
          <w:color w:val="002060"/>
        </w:rPr>
      </w:pPr>
    </w:p>
    <w:p w14:paraId="1919B715" w14:textId="77777777" w:rsidR="00EC0124" w:rsidRPr="00DE1EF7" w:rsidRDefault="00EC0124" w:rsidP="00EC0124">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A9170A8" w14:textId="77777777" w:rsidR="00EC0124" w:rsidRPr="00DE1EF7" w:rsidRDefault="00EC0124" w:rsidP="00EC0124">
      <w:pPr>
        <w:pStyle w:val="Corpodeltesto21"/>
        <w:jc w:val="center"/>
        <w:rPr>
          <w:rFonts w:ascii="Arial" w:hAnsi="Arial" w:cs="Arial"/>
          <w:b/>
          <w:color w:val="002060"/>
          <w:sz w:val="30"/>
          <w:szCs w:val="30"/>
        </w:rPr>
      </w:pPr>
    </w:p>
    <w:p w14:paraId="089B9036" w14:textId="626B3EDF" w:rsidR="00EC0124" w:rsidRPr="00DE1EF7" w:rsidRDefault="00EC0124" w:rsidP="00EC0124">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CA78A1">
        <w:rPr>
          <w:rFonts w:ascii="Arial" w:hAnsi="Arial" w:cs="Arial"/>
          <w:color w:val="002060"/>
        </w:rPr>
        <w:t xml:space="preserve"> </w:t>
      </w:r>
      <w:r w:rsidR="00C11B15">
        <w:rPr>
          <w:rFonts w:ascii="Arial" w:hAnsi="Arial" w:cs="Arial"/>
          <w:b/>
          <w:bCs/>
          <w:color w:val="002060"/>
        </w:rPr>
        <w:t>23</w:t>
      </w:r>
      <w:r w:rsidR="00A613C1" w:rsidRPr="00CA78A1">
        <w:rPr>
          <w:rFonts w:ascii="Arial" w:hAnsi="Arial" w:cs="Arial"/>
          <w:b/>
          <w:bCs/>
          <w:color w:val="002060"/>
        </w:rPr>
        <w:t xml:space="preserve"> </w:t>
      </w:r>
      <w:r w:rsidR="00A613C1">
        <w:rPr>
          <w:rFonts w:ascii="Arial" w:hAnsi="Arial" w:cs="Arial"/>
          <w:b/>
          <w:bCs/>
          <w:color w:val="002060"/>
        </w:rPr>
        <w:t>gennaio 2023</w:t>
      </w:r>
      <w:r w:rsidRPr="00DE1EF7">
        <w:rPr>
          <w:rFonts w:ascii="Arial" w:hAnsi="Arial" w:cs="Arial"/>
          <w:color w:val="002060"/>
        </w:rPr>
        <w:t xml:space="preserve"> a favore di questo Comitato Regionale mediante bonifico bancario da versare alle seguenti coordinate: </w:t>
      </w:r>
    </w:p>
    <w:p w14:paraId="52F81D6A" w14:textId="77777777" w:rsidR="00EC0124" w:rsidRPr="00DE1EF7" w:rsidRDefault="00EC0124" w:rsidP="00EC0124">
      <w:pPr>
        <w:pStyle w:val="Nessunaspaziatura"/>
        <w:jc w:val="both"/>
        <w:rPr>
          <w:rFonts w:ascii="Arial" w:hAnsi="Arial" w:cs="Arial"/>
          <w:color w:val="002060"/>
        </w:rPr>
      </w:pPr>
    </w:p>
    <w:p w14:paraId="138D5562" w14:textId="77777777" w:rsidR="00EC0124" w:rsidRPr="00DE1EF7" w:rsidRDefault="00EC0124" w:rsidP="00EC0124">
      <w:pPr>
        <w:pStyle w:val="Nessunaspaziatura"/>
        <w:jc w:val="center"/>
        <w:rPr>
          <w:rFonts w:ascii="Arial" w:hAnsi="Arial" w:cs="Arial"/>
          <w:color w:val="002060"/>
        </w:rPr>
      </w:pPr>
      <w:r w:rsidRPr="00DE1EF7">
        <w:rPr>
          <w:rFonts w:ascii="Arial" w:hAnsi="Arial" w:cs="Arial"/>
          <w:color w:val="002060"/>
        </w:rPr>
        <w:t>BNL – ANCONA</w:t>
      </w:r>
    </w:p>
    <w:p w14:paraId="30115D54" w14:textId="77777777" w:rsidR="00EC0124" w:rsidRPr="00DE1EF7" w:rsidRDefault="00EC0124" w:rsidP="00EC0124">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536395B" w14:textId="77777777" w:rsidR="00EC0124" w:rsidRPr="00DE1EF7" w:rsidRDefault="00EC0124" w:rsidP="00EC0124">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2C4329BB" w14:textId="77777777" w:rsidR="00EC0124" w:rsidRPr="00DE1EF7" w:rsidRDefault="00EC0124" w:rsidP="00EC0124">
      <w:pPr>
        <w:pStyle w:val="Nessunaspaziatura"/>
        <w:jc w:val="both"/>
        <w:rPr>
          <w:rFonts w:ascii="Arial" w:hAnsi="Arial" w:cs="Arial"/>
          <w:color w:val="002060"/>
        </w:rPr>
      </w:pPr>
    </w:p>
    <w:p w14:paraId="27A4C453" w14:textId="77777777" w:rsidR="00EC0124" w:rsidRPr="00DE1EF7" w:rsidRDefault="00EC0124" w:rsidP="00EC0124">
      <w:pPr>
        <w:pStyle w:val="Corpodeltesto21"/>
        <w:rPr>
          <w:rFonts w:ascii="Arial" w:hAnsi="Arial" w:cs="Arial"/>
          <w:color w:val="002060"/>
          <w:sz w:val="22"/>
          <w:szCs w:val="22"/>
        </w:rPr>
      </w:pPr>
    </w:p>
    <w:p w14:paraId="770C7260"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338CBEFE" w14:textId="77777777" w:rsidR="00EC0124" w:rsidRPr="00DE1EF7" w:rsidRDefault="00EC0124" w:rsidP="00EC0124">
      <w:pPr>
        <w:pStyle w:val="Corpodeltesto21"/>
        <w:rPr>
          <w:rFonts w:ascii="Arial" w:hAnsi="Arial" w:cs="Arial"/>
          <w:color w:val="002060"/>
          <w:sz w:val="22"/>
          <w:szCs w:val="22"/>
        </w:rPr>
      </w:pPr>
    </w:p>
    <w:p w14:paraId="3987E254" w14:textId="77777777" w:rsidR="00EC0124" w:rsidRPr="00DE1EF7" w:rsidRDefault="00EC0124" w:rsidP="00EC0124">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2D027201" w14:textId="77777777" w:rsidR="00EC0124" w:rsidRPr="00DE1EF7" w:rsidRDefault="00EC0124" w:rsidP="00EC0124">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51DC60C3" w14:textId="77777777" w:rsidR="00EC0124" w:rsidRPr="00DE1EF7" w:rsidRDefault="00EC0124" w:rsidP="00EC0124">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0E78EEDC" w14:textId="77777777" w:rsidR="00EC0124" w:rsidRPr="00DE1EF7" w:rsidRDefault="00EC0124" w:rsidP="00EC0124">
      <w:pPr>
        <w:pStyle w:val="Corpodeltesto21"/>
        <w:rPr>
          <w:rFonts w:ascii="Arial" w:hAnsi="Arial" w:cs="Arial"/>
          <w:color w:val="002060"/>
          <w:sz w:val="22"/>
          <w:szCs w:val="22"/>
        </w:rPr>
      </w:pPr>
    </w:p>
    <w:p w14:paraId="5070357A"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BC07510" w14:textId="77777777" w:rsidR="00EC0124" w:rsidRPr="00DE1EF7" w:rsidRDefault="00EC0124" w:rsidP="00EC0124">
      <w:pPr>
        <w:pStyle w:val="Corpodeltesto21"/>
        <w:rPr>
          <w:rFonts w:ascii="Arial" w:hAnsi="Arial" w:cs="Arial"/>
          <w:color w:val="002060"/>
          <w:sz w:val="22"/>
          <w:szCs w:val="22"/>
        </w:rPr>
      </w:pPr>
    </w:p>
    <w:p w14:paraId="2157EEA9"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56B8902"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4973F3BC" w14:textId="71B16F70" w:rsidR="00EC0124"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F0D1BE4" w14:textId="427B1784" w:rsidR="00515D96" w:rsidRDefault="00515D96" w:rsidP="00EC0124">
      <w:pPr>
        <w:pStyle w:val="Corpodeltesto21"/>
        <w:rPr>
          <w:rFonts w:ascii="Arial" w:hAnsi="Arial" w:cs="Arial"/>
          <w:color w:val="002060"/>
          <w:sz w:val="22"/>
          <w:szCs w:val="22"/>
        </w:rPr>
      </w:pPr>
    </w:p>
    <w:p w14:paraId="0742082F" w14:textId="77777777" w:rsidR="000F6E62" w:rsidRDefault="000F6E62" w:rsidP="00EC0124">
      <w:pPr>
        <w:pStyle w:val="Corpodeltesto21"/>
        <w:rPr>
          <w:rFonts w:ascii="Arial" w:hAnsi="Arial" w:cs="Arial"/>
          <w:color w:val="002060"/>
          <w:sz w:val="22"/>
          <w:szCs w:val="22"/>
        </w:rPr>
      </w:pPr>
    </w:p>
    <w:p w14:paraId="4DE04E09" w14:textId="77777777" w:rsidR="000F6E62" w:rsidRPr="00AD41A0" w:rsidRDefault="000F6E62" w:rsidP="000F6E62">
      <w:pPr>
        <w:pStyle w:val="TITOLOCAMPIONATO"/>
        <w:shd w:val="clear" w:color="auto" w:fill="002060"/>
        <w:spacing w:before="0" w:beforeAutospacing="0" w:after="0" w:afterAutospacing="0"/>
        <w:rPr>
          <w:color w:val="FFFFFF"/>
        </w:rPr>
      </w:pPr>
      <w:r>
        <w:rPr>
          <w:color w:val="FFFFFF"/>
        </w:rPr>
        <w:t>CORTE SPORTIVA D’APPELLO TERRITORIALE</w:t>
      </w:r>
    </w:p>
    <w:p w14:paraId="311E8FC7" w14:textId="77777777" w:rsidR="000F6E62" w:rsidRPr="000F6E62" w:rsidRDefault="000F6E62" w:rsidP="000F6E62">
      <w:pPr>
        <w:pStyle w:val="Titolo"/>
        <w:jc w:val="both"/>
        <w:rPr>
          <w:rFonts w:cs="Arial"/>
          <w:color w:val="002060"/>
          <w:szCs w:val="22"/>
        </w:rPr>
      </w:pPr>
    </w:p>
    <w:p w14:paraId="7C7E9D55" w14:textId="77777777" w:rsidR="000F6E62" w:rsidRPr="000F6E62" w:rsidRDefault="000F6E62" w:rsidP="000F6E62">
      <w:pPr>
        <w:pStyle w:val="Titolo"/>
        <w:spacing w:line="360" w:lineRule="auto"/>
        <w:jc w:val="both"/>
        <w:rPr>
          <w:rFonts w:cs="Arial"/>
          <w:b w:val="0"/>
          <w:color w:val="002060"/>
          <w:szCs w:val="22"/>
        </w:rPr>
      </w:pPr>
      <w:bookmarkStart w:id="11" w:name="_Hlk124153467"/>
      <w:smartTag w:uri="urn:schemas-microsoft-com:office:smarttags" w:element="PersonName">
        <w:smartTagPr>
          <w:attr w:name="ProductID" w:val="La Corte"/>
        </w:smartTagPr>
        <w:r w:rsidRPr="000F6E62">
          <w:rPr>
            <w:rFonts w:cs="Arial"/>
            <w:b w:val="0"/>
            <w:color w:val="002060"/>
            <w:szCs w:val="22"/>
          </w:rPr>
          <w:t>La Corte</w:t>
        </w:r>
      </w:smartTag>
      <w:r w:rsidRPr="000F6E62">
        <w:rPr>
          <w:rFonts w:cs="Arial"/>
          <w:b w:val="0"/>
          <w:color w:val="002060"/>
          <w:szCs w:val="22"/>
        </w:rPr>
        <w:t xml:space="preserve"> sportiva d’appello territoriale presso il Comitato Regionale Marche, composta da</w:t>
      </w:r>
    </w:p>
    <w:p w14:paraId="2066B021" w14:textId="77777777" w:rsidR="000F6E62" w:rsidRPr="000F6E62" w:rsidRDefault="000F6E62" w:rsidP="000F6E62">
      <w:pPr>
        <w:pStyle w:val="Titolo"/>
        <w:jc w:val="both"/>
        <w:rPr>
          <w:rFonts w:cs="Arial"/>
          <w:b w:val="0"/>
          <w:color w:val="002060"/>
          <w:szCs w:val="22"/>
        </w:rPr>
      </w:pPr>
      <w:r w:rsidRPr="000F6E62">
        <w:rPr>
          <w:rFonts w:cs="Arial"/>
          <w:b w:val="0"/>
          <w:color w:val="002060"/>
          <w:szCs w:val="22"/>
        </w:rPr>
        <w:t xml:space="preserve">Avv. Piero </w:t>
      </w:r>
      <w:proofErr w:type="spellStart"/>
      <w:r w:rsidRPr="000F6E62">
        <w:rPr>
          <w:rFonts w:cs="Arial"/>
          <w:b w:val="0"/>
          <w:color w:val="002060"/>
          <w:szCs w:val="22"/>
        </w:rPr>
        <w:t>Paciaroni</w:t>
      </w:r>
      <w:proofErr w:type="spellEnd"/>
      <w:r w:rsidRPr="000F6E62">
        <w:rPr>
          <w:rFonts w:cs="Arial"/>
          <w:b w:val="0"/>
          <w:color w:val="002060"/>
          <w:szCs w:val="22"/>
        </w:rPr>
        <w:t xml:space="preserve"> - Presidente </w:t>
      </w:r>
    </w:p>
    <w:p w14:paraId="1E7FAB58" w14:textId="77777777" w:rsidR="000F6E62" w:rsidRPr="000F6E62" w:rsidRDefault="000F6E62" w:rsidP="000F6E62">
      <w:pPr>
        <w:pStyle w:val="Titolo"/>
        <w:jc w:val="both"/>
        <w:rPr>
          <w:rFonts w:cs="Arial"/>
          <w:b w:val="0"/>
          <w:color w:val="002060"/>
          <w:szCs w:val="22"/>
        </w:rPr>
      </w:pPr>
      <w:r w:rsidRPr="000F6E62">
        <w:rPr>
          <w:rFonts w:cs="Arial"/>
          <w:b w:val="0"/>
          <w:color w:val="002060"/>
          <w:szCs w:val="22"/>
        </w:rPr>
        <w:t>Dott. Giovanni Spanti - Vicepresidente</w:t>
      </w:r>
    </w:p>
    <w:p w14:paraId="22DD2224" w14:textId="77777777" w:rsidR="000F6E62" w:rsidRPr="000F6E62" w:rsidRDefault="000F6E62" w:rsidP="000F6E62">
      <w:pPr>
        <w:pStyle w:val="Titolo"/>
        <w:jc w:val="both"/>
        <w:rPr>
          <w:rFonts w:cs="Arial"/>
          <w:b w:val="0"/>
          <w:color w:val="002060"/>
          <w:szCs w:val="22"/>
        </w:rPr>
      </w:pPr>
      <w:r w:rsidRPr="000F6E62">
        <w:rPr>
          <w:rFonts w:cs="Arial"/>
          <w:b w:val="0"/>
          <w:color w:val="002060"/>
          <w:szCs w:val="22"/>
        </w:rPr>
        <w:t>Dott. Lorenzo Casagrande Albano - Componente Segretario f.f.</w:t>
      </w:r>
    </w:p>
    <w:p w14:paraId="18738A62" w14:textId="77777777" w:rsidR="000F6E62" w:rsidRPr="000F6E62" w:rsidRDefault="000F6E62" w:rsidP="000F6E62">
      <w:pPr>
        <w:pStyle w:val="Titolo"/>
        <w:jc w:val="both"/>
        <w:rPr>
          <w:rFonts w:cs="Arial"/>
          <w:b w:val="0"/>
          <w:color w:val="002060"/>
          <w:szCs w:val="22"/>
        </w:rPr>
      </w:pPr>
    </w:p>
    <w:p w14:paraId="23909A22" w14:textId="77777777" w:rsidR="000F6E62" w:rsidRPr="000F6E62" w:rsidRDefault="000F6E62" w:rsidP="000F6E62">
      <w:pPr>
        <w:pStyle w:val="Titolo"/>
        <w:jc w:val="both"/>
        <w:rPr>
          <w:b w:val="0"/>
          <w:color w:val="002060"/>
        </w:rPr>
      </w:pPr>
      <w:bookmarkStart w:id="12" w:name="_Hlk124153554"/>
      <w:bookmarkEnd w:id="11"/>
      <w:r w:rsidRPr="000F6E62">
        <w:rPr>
          <w:b w:val="0"/>
          <w:color w:val="002060"/>
        </w:rPr>
        <w:t>nella riunione del 9 gennaio 2023, ha pronunciato:</w:t>
      </w:r>
      <w:bookmarkStart w:id="13" w:name="_Hlk116922762"/>
      <w:bookmarkStart w:id="14" w:name="_Hlk102400084"/>
    </w:p>
    <w:p w14:paraId="7D75DD98" w14:textId="77777777" w:rsidR="000F6E62" w:rsidRPr="000F6E62" w:rsidRDefault="000F6E62" w:rsidP="000F6E62">
      <w:pPr>
        <w:pStyle w:val="Titolo"/>
        <w:jc w:val="both"/>
        <w:rPr>
          <w:b w:val="0"/>
          <w:color w:val="002060"/>
        </w:rPr>
      </w:pPr>
    </w:p>
    <w:bookmarkEnd w:id="12"/>
    <w:bookmarkEnd w:id="13"/>
    <w:bookmarkEnd w:id="14"/>
    <w:p w14:paraId="2DC308DB" w14:textId="77777777" w:rsidR="000F6E62" w:rsidRPr="000F6E62" w:rsidRDefault="000F6E62" w:rsidP="000F6E62">
      <w:pPr>
        <w:pStyle w:val="LndNormale1"/>
        <w:jc w:val="center"/>
        <w:rPr>
          <w:rFonts w:cs="Arial"/>
          <w:color w:val="002060"/>
          <w:szCs w:val="22"/>
        </w:rPr>
      </w:pPr>
      <w:r w:rsidRPr="000F6E62">
        <w:rPr>
          <w:rFonts w:cs="Arial"/>
          <w:color w:val="002060"/>
          <w:szCs w:val="22"/>
        </w:rPr>
        <w:t xml:space="preserve">    </w:t>
      </w:r>
      <w:r w:rsidRPr="000F6E62">
        <w:rPr>
          <w:rFonts w:cs="Arial"/>
          <w:b/>
          <w:color w:val="002060"/>
          <w:szCs w:val="22"/>
        </w:rPr>
        <w:t>Dispositivo n. 29/CSAT 2022/2023</w:t>
      </w:r>
    </w:p>
    <w:p w14:paraId="2E377E1F" w14:textId="77777777" w:rsidR="000F6E62" w:rsidRPr="000F6E62" w:rsidRDefault="000F6E62" w:rsidP="000F6E62">
      <w:pPr>
        <w:pStyle w:val="LndNormale1"/>
        <w:jc w:val="center"/>
        <w:rPr>
          <w:rFonts w:cs="Arial"/>
          <w:b/>
          <w:color w:val="002060"/>
          <w:szCs w:val="22"/>
        </w:rPr>
      </w:pPr>
      <w:r w:rsidRPr="000F6E62">
        <w:rPr>
          <w:rFonts w:cs="Arial"/>
          <w:b/>
          <w:color w:val="002060"/>
          <w:szCs w:val="22"/>
        </w:rPr>
        <w:t>Reclamo n. 27/CSAT 2022/2023</w:t>
      </w:r>
    </w:p>
    <w:p w14:paraId="21EE2675" w14:textId="77777777" w:rsidR="000F6E62" w:rsidRPr="000F6E62" w:rsidRDefault="000F6E62" w:rsidP="000F6E62">
      <w:pPr>
        <w:pStyle w:val="LndNormale1"/>
        <w:jc w:val="center"/>
        <w:rPr>
          <w:rFonts w:cs="Arial"/>
          <w:b/>
          <w:color w:val="002060"/>
          <w:szCs w:val="22"/>
        </w:rPr>
      </w:pPr>
    </w:p>
    <w:p w14:paraId="48461D03" w14:textId="77777777" w:rsidR="000F6E62" w:rsidRPr="000F6E62" w:rsidRDefault="000F6E62" w:rsidP="000F6E62">
      <w:pPr>
        <w:pStyle w:val="LndNormale1"/>
        <w:tabs>
          <w:tab w:val="center" w:pos="4819"/>
          <w:tab w:val="right" w:pos="9638"/>
        </w:tabs>
        <w:rPr>
          <w:rFonts w:cs="Arial"/>
          <w:color w:val="002060"/>
          <w:szCs w:val="22"/>
        </w:rPr>
      </w:pPr>
      <w:r w:rsidRPr="000F6E62">
        <w:rPr>
          <w:rFonts w:cs="Arial"/>
          <w:color w:val="002060"/>
          <w:szCs w:val="22"/>
        </w:rPr>
        <w:t xml:space="preserve">a seguito del reclamo n. 27 promosso dalla A.S.D. LUCREZIA CALCIO A 5 in data 22/12/2022 avverso la sanzione sportiva della perdita della gara 0-6 applicata dal Giudice sportivo territoriale del Comitato Regionale Marche con delibera pubblicata sul Com. Uff. n. 67 C5 del 21/12/2022                                                               </w:t>
      </w:r>
    </w:p>
    <w:p w14:paraId="44D3D302" w14:textId="77777777" w:rsidR="000F6E62" w:rsidRPr="000F6E62" w:rsidRDefault="000F6E62" w:rsidP="000F6E62">
      <w:pPr>
        <w:pStyle w:val="LndNormale1"/>
        <w:rPr>
          <w:rFonts w:cs="Arial"/>
          <w:color w:val="002060"/>
          <w:szCs w:val="22"/>
        </w:rPr>
      </w:pPr>
    </w:p>
    <w:p w14:paraId="0D52C22E" w14:textId="77777777" w:rsidR="000F6E62" w:rsidRPr="000F6E62" w:rsidRDefault="000F6E62" w:rsidP="000F6E62">
      <w:pPr>
        <w:pStyle w:val="LndNormale1"/>
        <w:jc w:val="center"/>
        <w:rPr>
          <w:rFonts w:cs="Arial"/>
          <w:b/>
          <w:bCs/>
          <w:color w:val="002060"/>
          <w:szCs w:val="22"/>
        </w:rPr>
      </w:pPr>
      <w:r w:rsidRPr="000F6E62">
        <w:rPr>
          <w:rFonts w:cs="Arial"/>
          <w:b/>
          <w:bCs/>
          <w:color w:val="002060"/>
          <w:szCs w:val="22"/>
        </w:rPr>
        <w:t>DISPOSITIVO</w:t>
      </w:r>
    </w:p>
    <w:p w14:paraId="3AF01901" w14:textId="77777777" w:rsidR="000F6E62" w:rsidRPr="000F6E62" w:rsidRDefault="000F6E62" w:rsidP="000F6E62">
      <w:pPr>
        <w:pStyle w:val="LndNormale1"/>
        <w:tabs>
          <w:tab w:val="center" w:pos="4819"/>
          <w:tab w:val="right" w:pos="9638"/>
        </w:tabs>
        <w:spacing w:line="360" w:lineRule="auto"/>
        <w:jc w:val="left"/>
        <w:rPr>
          <w:rFonts w:cs="Arial"/>
          <w:bCs/>
          <w:color w:val="002060"/>
          <w:szCs w:val="22"/>
        </w:rPr>
      </w:pPr>
      <w:r w:rsidRPr="000F6E62">
        <w:rPr>
          <w:rFonts w:cs="Arial"/>
          <w:bCs/>
          <w:color w:val="002060"/>
          <w:szCs w:val="22"/>
        </w:rPr>
        <w:t xml:space="preserve">                                                                          P.Q.M.</w:t>
      </w:r>
    </w:p>
    <w:p w14:paraId="27FC2158" w14:textId="77777777" w:rsidR="000F6E62" w:rsidRPr="000F6E62" w:rsidRDefault="000F6E62" w:rsidP="000F6E62">
      <w:pPr>
        <w:rPr>
          <w:rFonts w:ascii="Arial" w:hAnsi="Arial" w:cs="Arial"/>
          <w:color w:val="002060"/>
          <w:sz w:val="22"/>
          <w:szCs w:val="22"/>
        </w:rPr>
      </w:pPr>
      <w:r w:rsidRPr="000F6E62">
        <w:rPr>
          <w:rFonts w:ascii="Arial" w:hAnsi="Arial" w:cs="Arial"/>
          <w:color w:val="002060"/>
          <w:sz w:val="22"/>
          <w:szCs w:val="22"/>
        </w:rPr>
        <w:t xml:space="preserve">la Corte sportiva d’appello territoriale, definitivamente pronunciando, respinge il reclamo come sopra proposto dalla A.S.D. LUCREZIA CALCIO A 5. </w:t>
      </w:r>
    </w:p>
    <w:p w14:paraId="0E97E89D" w14:textId="77777777" w:rsidR="000F6E62" w:rsidRPr="000F6E62" w:rsidRDefault="000F6E62" w:rsidP="000F6E62">
      <w:pPr>
        <w:rPr>
          <w:rFonts w:ascii="Arial" w:hAnsi="Arial" w:cs="Arial"/>
          <w:color w:val="002060"/>
          <w:sz w:val="22"/>
          <w:szCs w:val="22"/>
        </w:rPr>
      </w:pPr>
    </w:p>
    <w:p w14:paraId="74C398FD" w14:textId="77777777" w:rsidR="000F6E62" w:rsidRPr="000F6E62" w:rsidRDefault="000F6E62" w:rsidP="000F6E62">
      <w:pPr>
        <w:rPr>
          <w:rFonts w:ascii="Arial" w:hAnsi="Arial" w:cs="Arial"/>
          <w:color w:val="002060"/>
          <w:sz w:val="22"/>
          <w:szCs w:val="22"/>
        </w:rPr>
      </w:pPr>
      <w:r w:rsidRPr="000F6E62">
        <w:rPr>
          <w:rFonts w:ascii="Arial" w:hAnsi="Arial" w:cs="Arial"/>
          <w:color w:val="002060"/>
          <w:sz w:val="22"/>
          <w:szCs w:val="22"/>
        </w:rPr>
        <w:t>Dispone addebitarsi il relativo contributo e manda alla Segreteria del Comitato Regionale Marche per gli adempimenti conseguenti.</w:t>
      </w:r>
    </w:p>
    <w:p w14:paraId="0ED10678" w14:textId="77777777" w:rsidR="000F6E62" w:rsidRPr="000F6E62" w:rsidRDefault="000F6E62" w:rsidP="000F6E62">
      <w:pPr>
        <w:rPr>
          <w:rFonts w:ascii="Arial" w:hAnsi="Arial" w:cs="Arial"/>
          <w:color w:val="002060"/>
          <w:sz w:val="22"/>
          <w:szCs w:val="22"/>
        </w:rPr>
      </w:pPr>
    </w:p>
    <w:p w14:paraId="03F1D415" w14:textId="77777777" w:rsidR="000F6E62" w:rsidRPr="000F6E62" w:rsidRDefault="000F6E62" w:rsidP="000F6E62">
      <w:pPr>
        <w:rPr>
          <w:rFonts w:ascii="Arial" w:hAnsi="Arial" w:cs="Arial"/>
          <w:color w:val="002060"/>
          <w:sz w:val="22"/>
          <w:szCs w:val="22"/>
        </w:rPr>
      </w:pPr>
      <w:r w:rsidRPr="000F6E62">
        <w:rPr>
          <w:rFonts w:ascii="Arial" w:hAnsi="Arial" w:cs="Arial"/>
          <w:color w:val="002060"/>
          <w:sz w:val="22"/>
          <w:szCs w:val="22"/>
        </w:rPr>
        <w:t>Così deciso in Ancona, nella sede della FIGC - LND - Comitato Regionale Marche, in data 9 gennaio 2023.</w:t>
      </w:r>
    </w:p>
    <w:p w14:paraId="6F61DCBA" w14:textId="77777777" w:rsidR="000F6E62" w:rsidRPr="000F6E62" w:rsidRDefault="000F6E62" w:rsidP="000F6E62">
      <w:pPr>
        <w:overflowPunct w:val="0"/>
        <w:autoSpaceDE w:val="0"/>
        <w:autoSpaceDN w:val="0"/>
        <w:adjustRightInd w:val="0"/>
        <w:jc w:val="left"/>
        <w:textAlignment w:val="baseline"/>
        <w:rPr>
          <w:rFonts w:ascii="Arial" w:hAnsi="Arial" w:cs="Arial"/>
          <w:color w:val="002060"/>
          <w:sz w:val="22"/>
          <w:szCs w:val="22"/>
        </w:rPr>
      </w:pPr>
      <w:r w:rsidRPr="000F6E62">
        <w:rPr>
          <w:rFonts w:ascii="Arial" w:hAnsi="Arial" w:cs="Arial"/>
          <w:color w:val="002060"/>
          <w:sz w:val="22"/>
          <w:szCs w:val="22"/>
        </w:rPr>
        <w:t xml:space="preserve">                                                                                                                       Il Relatore e Presidente</w:t>
      </w:r>
    </w:p>
    <w:p w14:paraId="185DC721" w14:textId="77777777" w:rsidR="000F6E62" w:rsidRPr="000F6E62" w:rsidRDefault="000F6E62" w:rsidP="000F6E62">
      <w:pPr>
        <w:overflowPunct w:val="0"/>
        <w:autoSpaceDE w:val="0"/>
        <w:autoSpaceDN w:val="0"/>
        <w:adjustRightInd w:val="0"/>
        <w:jc w:val="left"/>
        <w:textAlignment w:val="baseline"/>
        <w:rPr>
          <w:rFonts w:ascii="Arial" w:hAnsi="Arial" w:cs="Arial"/>
          <w:color w:val="002060"/>
          <w:sz w:val="22"/>
          <w:szCs w:val="22"/>
        </w:rPr>
      </w:pPr>
      <w:r w:rsidRPr="000F6E62">
        <w:rPr>
          <w:rFonts w:ascii="Arial" w:hAnsi="Arial" w:cs="Arial"/>
          <w:color w:val="002060"/>
          <w:sz w:val="22"/>
          <w:szCs w:val="22"/>
        </w:rPr>
        <w:t xml:space="preserve">                                                                                                                            F.to in originale </w:t>
      </w:r>
    </w:p>
    <w:p w14:paraId="60AD04B1" w14:textId="77777777" w:rsidR="000F6E62" w:rsidRPr="000F6E62" w:rsidRDefault="000F6E62" w:rsidP="000F6E62">
      <w:pPr>
        <w:overflowPunct w:val="0"/>
        <w:autoSpaceDE w:val="0"/>
        <w:autoSpaceDN w:val="0"/>
        <w:adjustRightInd w:val="0"/>
        <w:jc w:val="left"/>
        <w:textAlignment w:val="baseline"/>
        <w:rPr>
          <w:rFonts w:ascii="Arial" w:hAnsi="Arial" w:cs="Arial"/>
          <w:noProof/>
          <w:color w:val="002060"/>
          <w:sz w:val="22"/>
          <w:szCs w:val="22"/>
        </w:rPr>
      </w:pPr>
      <w:r w:rsidRPr="000F6E62">
        <w:rPr>
          <w:rFonts w:ascii="Arial" w:hAnsi="Arial" w:cs="Arial"/>
          <w:color w:val="002060"/>
          <w:sz w:val="22"/>
          <w:szCs w:val="22"/>
        </w:rPr>
        <w:t xml:space="preserve">                                                                                                                            Piero </w:t>
      </w:r>
      <w:proofErr w:type="spellStart"/>
      <w:r w:rsidRPr="000F6E62">
        <w:rPr>
          <w:rFonts w:ascii="Arial" w:hAnsi="Arial" w:cs="Arial"/>
          <w:color w:val="002060"/>
          <w:sz w:val="22"/>
          <w:szCs w:val="22"/>
        </w:rPr>
        <w:t>Paciaroni</w:t>
      </w:r>
      <w:proofErr w:type="spellEnd"/>
      <w:r w:rsidRPr="000F6E62">
        <w:rPr>
          <w:rFonts w:ascii="Arial" w:hAnsi="Arial" w:cs="Arial"/>
          <w:color w:val="002060"/>
          <w:sz w:val="22"/>
          <w:szCs w:val="22"/>
        </w:rPr>
        <w:t xml:space="preserve"> </w:t>
      </w:r>
    </w:p>
    <w:p w14:paraId="6899F3FB" w14:textId="77777777" w:rsidR="000F6E62" w:rsidRPr="000F6E62" w:rsidRDefault="000F6E62" w:rsidP="000F6E62">
      <w:pPr>
        <w:jc w:val="left"/>
        <w:rPr>
          <w:rFonts w:ascii="Arial" w:hAnsi="Arial" w:cs="Arial"/>
          <w:color w:val="002060"/>
          <w:sz w:val="22"/>
          <w:szCs w:val="22"/>
        </w:rPr>
      </w:pPr>
    </w:p>
    <w:p w14:paraId="7531E3C9" w14:textId="77777777" w:rsidR="000F6E62" w:rsidRPr="000F6E62" w:rsidRDefault="000F6E62" w:rsidP="000F6E62">
      <w:pPr>
        <w:overflowPunct w:val="0"/>
        <w:autoSpaceDE w:val="0"/>
        <w:autoSpaceDN w:val="0"/>
        <w:adjustRightInd w:val="0"/>
        <w:jc w:val="left"/>
        <w:textAlignment w:val="baseline"/>
        <w:rPr>
          <w:rFonts w:ascii="Arial" w:hAnsi="Arial" w:cs="Arial"/>
          <w:noProof/>
          <w:color w:val="002060"/>
          <w:sz w:val="22"/>
          <w:szCs w:val="22"/>
        </w:rPr>
      </w:pPr>
      <w:r w:rsidRPr="000F6E62">
        <w:rPr>
          <w:rFonts w:ascii="Arial" w:hAnsi="Arial" w:cs="Arial"/>
          <w:b/>
          <w:color w:val="002060"/>
          <w:sz w:val="22"/>
          <w:szCs w:val="22"/>
          <w:u w:val="single"/>
        </w:rPr>
        <w:t>Depositato in Ancona in data 9 gennaio 2023</w:t>
      </w:r>
    </w:p>
    <w:p w14:paraId="15FC7CAD" w14:textId="77777777" w:rsidR="000F6E62" w:rsidRPr="000F6E62" w:rsidRDefault="000F6E62" w:rsidP="000F6E62">
      <w:pPr>
        <w:pStyle w:val="LndNormale1"/>
        <w:rPr>
          <w:rFonts w:cs="Arial"/>
          <w:b/>
          <w:color w:val="002060"/>
          <w:szCs w:val="22"/>
          <w:u w:val="single"/>
        </w:rPr>
      </w:pPr>
      <w:bookmarkStart w:id="15" w:name="_Hlk123547716"/>
    </w:p>
    <w:bookmarkEnd w:id="15"/>
    <w:p w14:paraId="1247A6A2" w14:textId="77777777" w:rsidR="000F6E62" w:rsidRPr="000F6E62" w:rsidRDefault="000F6E62" w:rsidP="000F6E62">
      <w:pPr>
        <w:pStyle w:val="LndNormale1"/>
        <w:rPr>
          <w:rFonts w:cs="Arial"/>
          <w:color w:val="002060"/>
          <w:szCs w:val="22"/>
        </w:rPr>
      </w:pPr>
      <w:r w:rsidRPr="000F6E62">
        <w:rPr>
          <w:rFonts w:cs="Arial"/>
          <w:color w:val="002060"/>
          <w:szCs w:val="22"/>
        </w:rPr>
        <w:t xml:space="preserve">Il Segretario f.f.                                                                                            </w:t>
      </w:r>
    </w:p>
    <w:p w14:paraId="61D047A7" w14:textId="77777777" w:rsidR="000F6E62" w:rsidRPr="000F6E62" w:rsidRDefault="000F6E62" w:rsidP="000F6E62">
      <w:pPr>
        <w:pStyle w:val="LndNormale1"/>
        <w:rPr>
          <w:rFonts w:cs="Arial"/>
          <w:color w:val="002060"/>
          <w:szCs w:val="22"/>
        </w:rPr>
      </w:pPr>
      <w:r w:rsidRPr="000F6E62">
        <w:rPr>
          <w:rFonts w:cs="Arial"/>
          <w:color w:val="002060"/>
          <w:szCs w:val="22"/>
        </w:rPr>
        <w:t>F.to in originale</w:t>
      </w:r>
    </w:p>
    <w:p w14:paraId="0E59B15B" w14:textId="77777777" w:rsidR="000F6E62" w:rsidRDefault="000F6E62" w:rsidP="000F6E62">
      <w:pPr>
        <w:pStyle w:val="LndNormale1"/>
        <w:rPr>
          <w:rFonts w:cs="Arial"/>
          <w:szCs w:val="22"/>
        </w:rPr>
      </w:pPr>
      <w:r w:rsidRPr="000F6E62">
        <w:rPr>
          <w:rFonts w:cs="Arial"/>
          <w:color w:val="002060"/>
          <w:szCs w:val="22"/>
        </w:rPr>
        <w:t xml:space="preserve">Lorenzo Casagrande Albano                         </w:t>
      </w:r>
    </w:p>
    <w:p w14:paraId="73C6D11F" w14:textId="47EDF016" w:rsidR="00EC0124" w:rsidRDefault="00EC0124" w:rsidP="00380D1F">
      <w:pPr>
        <w:pStyle w:val="breakline"/>
        <w:rPr>
          <w:rFonts w:eastAsiaTheme="minorEastAsia"/>
          <w:color w:val="002060"/>
        </w:rPr>
      </w:pPr>
    </w:p>
    <w:p w14:paraId="08577643" w14:textId="77777777" w:rsidR="00BD4469" w:rsidRDefault="00BD4469" w:rsidP="00757501">
      <w:pPr>
        <w:pStyle w:val="LndNormale1"/>
        <w:divId w:val="527259509"/>
        <w:rPr>
          <w:b/>
          <w:color w:val="002060"/>
          <w:szCs w:val="22"/>
          <w:u w:val="single"/>
        </w:rPr>
      </w:pPr>
    </w:p>
    <w:p w14:paraId="4157CF17" w14:textId="77777777" w:rsidR="00757501" w:rsidRPr="00DE1EF7" w:rsidRDefault="00757501" w:rsidP="00757501">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27A2DD40" w14:textId="77777777" w:rsidR="00757501" w:rsidRPr="00757501" w:rsidRDefault="00757501" w:rsidP="00757501">
      <w:pPr>
        <w:pStyle w:val="LndNormale1"/>
        <w:divId w:val="527259509"/>
        <w:rPr>
          <w:b/>
          <w:color w:val="002060"/>
          <w:szCs w:val="22"/>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3C5D5E94"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w:t>
      </w:r>
      <w:r w:rsidR="00CA78A1">
        <w:rPr>
          <w:b/>
          <w:color w:val="002060"/>
          <w:u w:val="single"/>
        </w:rPr>
        <w:t>Comitato Regionale Marche</w:t>
      </w:r>
      <w:r w:rsidRPr="00DE1EF7">
        <w:rPr>
          <w:b/>
          <w:color w:val="002060"/>
          <w:u w:val="single"/>
        </w:rPr>
        <w:t xml:space="preserve"> il </w:t>
      </w:r>
      <w:r w:rsidR="00C11B15">
        <w:rPr>
          <w:b/>
          <w:color w:val="002060"/>
          <w:u w:val="single"/>
        </w:rPr>
        <w:t>11</w:t>
      </w:r>
      <w:r w:rsidR="00830450" w:rsidRPr="00DE1EF7">
        <w:rPr>
          <w:b/>
          <w:color w:val="002060"/>
          <w:u w:val="single"/>
        </w:rPr>
        <w:t>/</w:t>
      </w:r>
      <w:r w:rsidR="00CA78A1">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CA78A1">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68824" w14:textId="77777777" w:rsidR="005600F4" w:rsidRDefault="005600F4">
      <w:r>
        <w:separator/>
      </w:r>
    </w:p>
  </w:endnote>
  <w:endnote w:type="continuationSeparator" w:id="0">
    <w:p w14:paraId="119DF8C9" w14:textId="77777777" w:rsidR="005600F4" w:rsidRDefault="00560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49B8DC9"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C6ECE">
      <w:rPr>
        <w:rStyle w:val="Numeropagina"/>
        <w:rFonts w:ascii="Arial" w:hAnsi="Arial" w:cs="Arial"/>
        <w:color w:val="002060"/>
      </w:rPr>
      <w:t>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FF7BF" w14:textId="77777777" w:rsidR="005600F4" w:rsidRDefault="005600F4">
      <w:r>
        <w:separator/>
      </w:r>
    </w:p>
  </w:footnote>
  <w:footnote w:type="continuationSeparator" w:id="0">
    <w:p w14:paraId="43E067CE" w14:textId="77777777" w:rsidR="005600F4" w:rsidRDefault="00560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472D"/>
    <w:multiLevelType w:val="hybridMultilevel"/>
    <w:tmpl w:val="C8FACE46"/>
    <w:lvl w:ilvl="0" w:tplc="CFC8E65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8"/>
  </w:num>
  <w:num w:numId="3" w16cid:durableId="57946484">
    <w:abstractNumId w:val="2"/>
  </w:num>
  <w:num w:numId="4" w16cid:durableId="897203197">
    <w:abstractNumId w:val="3"/>
  </w:num>
  <w:num w:numId="5" w16cid:durableId="562639073">
    <w:abstractNumId w:val="5"/>
  </w:num>
  <w:num w:numId="6" w16cid:durableId="1963733254">
    <w:abstractNumId w:val="6"/>
  </w:num>
  <w:num w:numId="7" w16cid:durableId="1728336671">
    <w:abstractNumId w:val="4"/>
  </w:num>
  <w:num w:numId="8" w16cid:durableId="5564009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66790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254"/>
    <w:rsid w:val="000024FD"/>
    <w:rsid w:val="00002C32"/>
    <w:rsid w:val="000039D0"/>
    <w:rsid w:val="00003FF0"/>
    <w:rsid w:val="00004B3E"/>
    <w:rsid w:val="00005189"/>
    <w:rsid w:val="00005731"/>
    <w:rsid w:val="0000615B"/>
    <w:rsid w:val="00006ADE"/>
    <w:rsid w:val="00006FDF"/>
    <w:rsid w:val="00007368"/>
    <w:rsid w:val="00007DAD"/>
    <w:rsid w:val="00013231"/>
    <w:rsid w:val="000147A2"/>
    <w:rsid w:val="0001502E"/>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18B5"/>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6E62"/>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088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07930"/>
    <w:rsid w:val="00210424"/>
    <w:rsid w:val="00210F80"/>
    <w:rsid w:val="00211492"/>
    <w:rsid w:val="00211ACF"/>
    <w:rsid w:val="00213FF7"/>
    <w:rsid w:val="0021468E"/>
    <w:rsid w:val="00214778"/>
    <w:rsid w:val="0021702D"/>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6F26"/>
    <w:rsid w:val="00317F19"/>
    <w:rsid w:val="00317F3B"/>
    <w:rsid w:val="00320D4D"/>
    <w:rsid w:val="00321955"/>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65A"/>
    <w:rsid w:val="00342E13"/>
    <w:rsid w:val="00343A01"/>
    <w:rsid w:val="003449B4"/>
    <w:rsid w:val="0034532F"/>
    <w:rsid w:val="00345DAC"/>
    <w:rsid w:val="003465F8"/>
    <w:rsid w:val="00347172"/>
    <w:rsid w:val="0034739B"/>
    <w:rsid w:val="00347920"/>
    <w:rsid w:val="00347C41"/>
    <w:rsid w:val="00350136"/>
    <w:rsid w:val="003507F7"/>
    <w:rsid w:val="003522B2"/>
    <w:rsid w:val="0035255B"/>
    <w:rsid w:val="003525CD"/>
    <w:rsid w:val="0035278D"/>
    <w:rsid w:val="00352A90"/>
    <w:rsid w:val="00354324"/>
    <w:rsid w:val="003554A0"/>
    <w:rsid w:val="00355E8A"/>
    <w:rsid w:val="00356D33"/>
    <w:rsid w:val="003571E4"/>
    <w:rsid w:val="00357B20"/>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615A"/>
    <w:rsid w:val="0037625C"/>
    <w:rsid w:val="00376E37"/>
    <w:rsid w:val="0037740D"/>
    <w:rsid w:val="0037758B"/>
    <w:rsid w:val="0038034B"/>
    <w:rsid w:val="00380A49"/>
    <w:rsid w:val="00380D1F"/>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9AB"/>
    <w:rsid w:val="003C6AB0"/>
    <w:rsid w:val="003C730F"/>
    <w:rsid w:val="003C78BA"/>
    <w:rsid w:val="003C7E8A"/>
    <w:rsid w:val="003D05D5"/>
    <w:rsid w:val="003D10E8"/>
    <w:rsid w:val="003D1E6B"/>
    <w:rsid w:val="003D2C6C"/>
    <w:rsid w:val="003D3151"/>
    <w:rsid w:val="003D4540"/>
    <w:rsid w:val="003D4731"/>
    <w:rsid w:val="003D504D"/>
    <w:rsid w:val="003D52F2"/>
    <w:rsid w:val="003D5327"/>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C2D"/>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37AE5"/>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942"/>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39A7"/>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D96"/>
    <w:rsid w:val="00515EE0"/>
    <w:rsid w:val="0051626C"/>
    <w:rsid w:val="00516E33"/>
    <w:rsid w:val="005173BE"/>
    <w:rsid w:val="0051745B"/>
    <w:rsid w:val="005220E9"/>
    <w:rsid w:val="00525E03"/>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0F4"/>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96B9E"/>
    <w:rsid w:val="005A05B4"/>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259"/>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754"/>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3FF8"/>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1179"/>
    <w:rsid w:val="00732815"/>
    <w:rsid w:val="00733806"/>
    <w:rsid w:val="00735134"/>
    <w:rsid w:val="00735D4D"/>
    <w:rsid w:val="00740168"/>
    <w:rsid w:val="007401B7"/>
    <w:rsid w:val="0074020D"/>
    <w:rsid w:val="00740A81"/>
    <w:rsid w:val="00741DA8"/>
    <w:rsid w:val="00741F18"/>
    <w:rsid w:val="00744FC3"/>
    <w:rsid w:val="007466FE"/>
    <w:rsid w:val="00747228"/>
    <w:rsid w:val="0074748C"/>
    <w:rsid w:val="00747572"/>
    <w:rsid w:val="00747744"/>
    <w:rsid w:val="00747AF1"/>
    <w:rsid w:val="00750473"/>
    <w:rsid w:val="00750925"/>
    <w:rsid w:val="00751ECD"/>
    <w:rsid w:val="00751FC1"/>
    <w:rsid w:val="007523D9"/>
    <w:rsid w:val="0075280F"/>
    <w:rsid w:val="007535A8"/>
    <w:rsid w:val="00754139"/>
    <w:rsid w:val="007549E7"/>
    <w:rsid w:val="00756487"/>
    <w:rsid w:val="00757501"/>
    <w:rsid w:val="00760249"/>
    <w:rsid w:val="00760E70"/>
    <w:rsid w:val="0076150B"/>
    <w:rsid w:val="00765E53"/>
    <w:rsid w:val="007660D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ECE"/>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6A76"/>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568A"/>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177F"/>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6979"/>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3AE"/>
    <w:rsid w:val="00990BE6"/>
    <w:rsid w:val="00991CB0"/>
    <w:rsid w:val="009925DE"/>
    <w:rsid w:val="00993354"/>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C90"/>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3C1"/>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60E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9D0"/>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872"/>
    <w:rsid w:val="00BC5937"/>
    <w:rsid w:val="00BC60AF"/>
    <w:rsid w:val="00BC60E9"/>
    <w:rsid w:val="00BD1A6B"/>
    <w:rsid w:val="00BD1F7A"/>
    <w:rsid w:val="00BD2E05"/>
    <w:rsid w:val="00BD2F55"/>
    <w:rsid w:val="00BD3831"/>
    <w:rsid w:val="00BD416C"/>
    <w:rsid w:val="00BD4469"/>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6AD4"/>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B15"/>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2C8E"/>
    <w:rsid w:val="00C73CE1"/>
    <w:rsid w:val="00C73E5D"/>
    <w:rsid w:val="00C753E7"/>
    <w:rsid w:val="00C75BC1"/>
    <w:rsid w:val="00C75D82"/>
    <w:rsid w:val="00C76181"/>
    <w:rsid w:val="00C77ABA"/>
    <w:rsid w:val="00C80213"/>
    <w:rsid w:val="00C80833"/>
    <w:rsid w:val="00C80BDC"/>
    <w:rsid w:val="00C8166A"/>
    <w:rsid w:val="00C819FF"/>
    <w:rsid w:val="00C82510"/>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A78A1"/>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9A1"/>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830"/>
    <w:rsid w:val="00E12908"/>
    <w:rsid w:val="00E12C41"/>
    <w:rsid w:val="00E13D55"/>
    <w:rsid w:val="00E14E17"/>
    <w:rsid w:val="00E1558C"/>
    <w:rsid w:val="00E15AD5"/>
    <w:rsid w:val="00E15BE0"/>
    <w:rsid w:val="00E15DA7"/>
    <w:rsid w:val="00E15FDE"/>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59A"/>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0124"/>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1BC"/>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95E"/>
    <w:rsid w:val="00F86E77"/>
    <w:rsid w:val="00F879D2"/>
    <w:rsid w:val="00F90DB0"/>
    <w:rsid w:val="00F917A4"/>
    <w:rsid w:val="00F91F46"/>
    <w:rsid w:val="00F91F5D"/>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438"/>
    <w:rsid w:val="00FB3B92"/>
    <w:rsid w:val="00FB3BE5"/>
    <w:rsid w:val="00FB3CEB"/>
    <w:rsid w:val="00FB3ED9"/>
    <w:rsid w:val="00FB479F"/>
    <w:rsid w:val="00FB4E16"/>
    <w:rsid w:val="00FB5412"/>
    <w:rsid w:val="00FB59AA"/>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64</TotalTime>
  <Pages>14</Pages>
  <Words>4646</Words>
  <Characters>26485</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31069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2022-12-10T12:38:00Z</cp:lastPrinted>
  <dcterms:created xsi:type="dcterms:W3CDTF">2023-01-11T09:03:00Z</dcterms:created>
  <dcterms:modified xsi:type="dcterms:W3CDTF">2023-01-11T11:06:00Z</dcterms:modified>
</cp:coreProperties>
</file>