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2772C8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84320">
              <w:rPr>
                <w:rFonts w:ascii="Arial" w:hAnsi="Arial" w:cs="Arial"/>
                <w:color w:val="002060"/>
                <w:sz w:val="40"/>
                <w:szCs w:val="40"/>
              </w:rPr>
              <w:t>75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84320">
              <w:rPr>
                <w:rFonts w:ascii="Arial" w:hAnsi="Arial" w:cs="Arial"/>
                <w:color w:val="002060"/>
                <w:sz w:val="40"/>
                <w:szCs w:val="40"/>
              </w:rPr>
              <w:t>14</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DA7086"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112EDB38" w14:textId="195496E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4D9CAD43" w14:textId="485AEF77"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0EAFCCD8" w14:textId="378DD93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0952245B" w14:textId="794E35A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E4D58" w:rsidRPr="00DE1EF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34E497" w14:textId="77777777" w:rsidR="00A84320" w:rsidRPr="00DE1EF7" w:rsidRDefault="00A84320" w:rsidP="009D0C38">
      <w:pPr>
        <w:pStyle w:val="LndNormale1"/>
        <w:rPr>
          <w:b/>
          <w:color w:val="002060"/>
          <w:szCs w:val="22"/>
        </w:rPr>
      </w:pPr>
    </w:p>
    <w:p w14:paraId="210F5904" w14:textId="77777777" w:rsidR="00930022" w:rsidRPr="00DE1EF7" w:rsidRDefault="00930022"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855E087" w14:textId="77777777" w:rsidR="00DE1EF7" w:rsidRPr="00DE1EF7" w:rsidRDefault="00DE1EF7" w:rsidP="00DE1EF7">
      <w:pPr>
        <w:pStyle w:val="breakline"/>
        <w:rPr>
          <w:color w:val="002060"/>
        </w:rPr>
      </w:pPr>
    </w:p>
    <w:p w14:paraId="5DD821B1" w14:textId="77777777" w:rsidR="00A84320" w:rsidRPr="00CB4AB2" w:rsidRDefault="00A84320" w:rsidP="00A84320">
      <w:pPr>
        <w:pStyle w:val="titolocampionato0"/>
        <w:shd w:val="clear" w:color="auto" w:fill="CCCCCC"/>
        <w:spacing w:before="80" w:after="40"/>
        <w:rPr>
          <w:color w:val="002060"/>
        </w:rPr>
      </w:pPr>
      <w:r w:rsidRPr="00CB4AB2">
        <w:rPr>
          <w:color w:val="002060"/>
        </w:rPr>
        <w:t>REGIONALE CALCIO A 5 FEMMINILE</w:t>
      </w:r>
    </w:p>
    <w:p w14:paraId="47917784" w14:textId="77777777" w:rsidR="00A84320" w:rsidRPr="00CB4AB2" w:rsidRDefault="00A84320" w:rsidP="00A84320">
      <w:pPr>
        <w:pStyle w:val="titoloprinc0"/>
        <w:rPr>
          <w:color w:val="002060"/>
        </w:rPr>
      </w:pPr>
      <w:r w:rsidRPr="00CB4AB2">
        <w:rPr>
          <w:color w:val="002060"/>
        </w:rPr>
        <w:t>VARIAZIONI AL PROGRAMMA GARE</w:t>
      </w:r>
    </w:p>
    <w:p w14:paraId="32A2D23A" w14:textId="77777777" w:rsidR="00A84320" w:rsidRPr="00CB4AB2" w:rsidRDefault="00A84320" w:rsidP="00A84320">
      <w:pPr>
        <w:pStyle w:val="breakline"/>
        <w:rPr>
          <w:color w:val="002060"/>
        </w:rPr>
      </w:pPr>
    </w:p>
    <w:p w14:paraId="2B67DBA8" w14:textId="77777777" w:rsidR="00A84320" w:rsidRPr="00CB4AB2" w:rsidRDefault="00A84320" w:rsidP="00A84320">
      <w:pPr>
        <w:pStyle w:val="breakline"/>
        <w:rPr>
          <w:color w:val="002060"/>
        </w:rPr>
      </w:pPr>
    </w:p>
    <w:p w14:paraId="4A6274AD" w14:textId="77777777" w:rsidR="00A84320" w:rsidRPr="00CB4AB2" w:rsidRDefault="00A84320" w:rsidP="00A84320">
      <w:pPr>
        <w:pStyle w:val="sottotitolocampionato10"/>
        <w:rPr>
          <w:color w:val="002060"/>
        </w:rPr>
      </w:pPr>
      <w:r w:rsidRPr="00CB4A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4320" w:rsidRPr="00CB4AB2" w14:paraId="7AB813F4" w14:textId="77777777" w:rsidTr="004877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F6FA" w14:textId="77777777" w:rsidR="00A84320" w:rsidRPr="00CB4AB2" w:rsidRDefault="00A84320" w:rsidP="00487718">
            <w:pPr>
              <w:pStyle w:val="headertabella0"/>
              <w:rPr>
                <w:color w:val="002060"/>
              </w:rPr>
            </w:pPr>
            <w:r w:rsidRPr="00CB4A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99E66" w14:textId="77777777" w:rsidR="00A84320" w:rsidRPr="00CB4AB2" w:rsidRDefault="00A84320" w:rsidP="00487718">
            <w:pPr>
              <w:pStyle w:val="headertabella0"/>
              <w:rPr>
                <w:color w:val="002060"/>
              </w:rPr>
            </w:pPr>
            <w:r w:rsidRPr="00CB4AB2">
              <w:rPr>
                <w:color w:val="002060"/>
              </w:rPr>
              <w:t xml:space="preserve">N° </w:t>
            </w:r>
            <w:proofErr w:type="spellStart"/>
            <w:r w:rsidRPr="00CB4AB2">
              <w:rPr>
                <w:color w:val="002060"/>
              </w:rPr>
              <w:t>Gior</w:t>
            </w:r>
            <w:proofErr w:type="spellEnd"/>
            <w:r w:rsidRPr="00CB4AB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9722" w14:textId="77777777" w:rsidR="00A84320" w:rsidRPr="00CB4AB2" w:rsidRDefault="00A84320" w:rsidP="00487718">
            <w:pPr>
              <w:pStyle w:val="headertabella0"/>
              <w:rPr>
                <w:color w:val="002060"/>
              </w:rPr>
            </w:pPr>
            <w:r w:rsidRPr="00CB4A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8B24B" w14:textId="77777777" w:rsidR="00A84320" w:rsidRPr="00CB4AB2" w:rsidRDefault="00A84320" w:rsidP="00487718">
            <w:pPr>
              <w:pStyle w:val="headertabella0"/>
              <w:rPr>
                <w:color w:val="002060"/>
              </w:rPr>
            </w:pPr>
            <w:r w:rsidRPr="00CB4A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B0E6" w14:textId="77777777" w:rsidR="00A84320" w:rsidRPr="00CB4AB2" w:rsidRDefault="00A84320" w:rsidP="00487718">
            <w:pPr>
              <w:pStyle w:val="headertabella0"/>
              <w:rPr>
                <w:color w:val="002060"/>
              </w:rPr>
            </w:pPr>
            <w:r w:rsidRPr="00CB4AB2">
              <w:rPr>
                <w:color w:val="002060"/>
              </w:rPr>
              <w:t xml:space="preserve">Data </w:t>
            </w:r>
            <w:proofErr w:type="spellStart"/>
            <w:r w:rsidRPr="00CB4AB2">
              <w:rPr>
                <w:color w:val="002060"/>
              </w:rPr>
              <w:t>Orig</w:t>
            </w:r>
            <w:proofErr w:type="spellEnd"/>
            <w:r w:rsidRPr="00CB4A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B569A" w14:textId="77777777" w:rsidR="00A84320" w:rsidRPr="00CB4AB2" w:rsidRDefault="00A84320" w:rsidP="00487718">
            <w:pPr>
              <w:pStyle w:val="headertabella0"/>
              <w:rPr>
                <w:color w:val="002060"/>
              </w:rPr>
            </w:pPr>
            <w:r w:rsidRPr="00CB4A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60CC4" w14:textId="77777777" w:rsidR="00A84320" w:rsidRPr="00CB4AB2" w:rsidRDefault="00A84320" w:rsidP="00487718">
            <w:pPr>
              <w:pStyle w:val="headertabella0"/>
              <w:rPr>
                <w:color w:val="002060"/>
              </w:rPr>
            </w:pPr>
            <w:r w:rsidRPr="00CB4AB2">
              <w:rPr>
                <w:color w:val="002060"/>
              </w:rPr>
              <w:t xml:space="preserve">Ora </w:t>
            </w:r>
            <w:proofErr w:type="spellStart"/>
            <w:r w:rsidRPr="00CB4AB2">
              <w:rPr>
                <w:color w:val="002060"/>
              </w:rPr>
              <w:t>Orig</w:t>
            </w:r>
            <w:proofErr w:type="spellEnd"/>
            <w:r w:rsidRPr="00CB4AB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853B" w14:textId="77777777" w:rsidR="00A84320" w:rsidRPr="00CB4AB2" w:rsidRDefault="00A84320" w:rsidP="00487718">
            <w:pPr>
              <w:pStyle w:val="headertabella0"/>
              <w:rPr>
                <w:color w:val="002060"/>
              </w:rPr>
            </w:pPr>
            <w:r w:rsidRPr="00CB4AB2">
              <w:rPr>
                <w:color w:val="002060"/>
              </w:rPr>
              <w:t>Impianto</w:t>
            </w:r>
          </w:p>
        </w:tc>
      </w:tr>
      <w:tr w:rsidR="00A84320" w:rsidRPr="00CB4AB2" w14:paraId="3635172D" w14:textId="77777777" w:rsidTr="004877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6A96" w14:textId="77777777" w:rsidR="00A84320" w:rsidRPr="00A84320" w:rsidRDefault="00A84320" w:rsidP="00487718">
            <w:pPr>
              <w:pStyle w:val="rowtabella0"/>
              <w:rPr>
                <w:color w:val="002060"/>
                <w:highlight w:val="yellow"/>
              </w:rPr>
            </w:pPr>
            <w:r w:rsidRPr="00A84320">
              <w:rPr>
                <w:color w:val="002060"/>
                <w:highlight w:val="yellow"/>
              </w:rPr>
              <w:t>17/01/2023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A22E" w14:textId="77777777" w:rsidR="00A84320" w:rsidRPr="00A84320" w:rsidRDefault="00A84320" w:rsidP="00487718">
            <w:pPr>
              <w:pStyle w:val="rowtabella0"/>
              <w:jc w:val="center"/>
              <w:rPr>
                <w:color w:val="002060"/>
                <w:highlight w:val="yellow"/>
              </w:rPr>
            </w:pPr>
            <w:r w:rsidRPr="00A84320">
              <w:rPr>
                <w:color w:val="002060"/>
                <w:highlight w:val="yellow"/>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A691" w14:textId="77777777" w:rsidR="00A84320" w:rsidRPr="00A84320" w:rsidRDefault="00A84320" w:rsidP="00487718">
            <w:pPr>
              <w:pStyle w:val="rowtabella0"/>
              <w:rPr>
                <w:color w:val="002060"/>
                <w:highlight w:val="yellow"/>
              </w:rPr>
            </w:pPr>
            <w:r w:rsidRPr="00A84320">
              <w:rPr>
                <w:color w:val="002060"/>
                <w:highlight w:val="yellow"/>
              </w:rPr>
              <w:t>ACLI MANTOVANI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C9B7" w14:textId="77777777" w:rsidR="00A84320" w:rsidRPr="00A84320" w:rsidRDefault="00A84320" w:rsidP="00487718">
            <w:pPr>
              <w:pStyle w:val="rowtabella0"/>
              <w:rPr>
                <w:color w:val="002060"/>
                <w:highlight w:val="yellow"/>
              </w:rPr>
            </w:pPr>
            <w:r w:rsidRPr="00A84320">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3E6F" w14:textId="00BD0B02" w:rsidR="00A84320" w:rsidRPr="00CB4AB2" w:rsidRDefault="00A84320" w:rsidP="00487718">
            <w:pPr>
              <w:pStyle w:val="rowtabella0"/>
              <w:rPr>
                <w:color w:val="002060"/>
              </w:rPr>
            </w:pPr>
            <w:r w:rsidRPr="00CB4AB2">
              <w:rPr>
                <w:color w:val="002060"/>
              </w:rPr>
              <w:t>1</w:t>
            </w:r>
            <w:r>
              <w:rPr>
                <w:color w:val="002060"/>
              </w:rPr>
              <w:t>5</w:t>
            </w:r>
            <w:r w:rsidRPr="00CB4AB2">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F0B4" w14:textId="77777777" w:rsidR="00A84320" w:rsidRPr="00CB4AB2" w:rsidRDefault="00A84320" w:rsidP="00487718">
            <w:pPr>
              <w:pStyle w:val="rowtabella0"/>
              <w:jc w:val="center"/>
              <w:rPr>
                <w:color w:val="002060"/>
              </w:rPr>
            </w:pPr>
            <w:r w:rsidRPr="00A84320">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1510" w14:textId="6F5C0951" w:rsidR="00A84320" w:rsidRPr="00CB4AB2" w:rsidRDefault="00A84320" w:rsidP="00487718">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E154" w14:textId="77777777" w:rsidR="00A84320" w:rsidRPr="00A84320" w:rsidRDefault="00A84320" w:rsidP="00487718">
            <w:pPr>
              <w:pStyle w:val="rowtabella0"/>
              <w:rPr>
                <w:color w:val="002060"/>
                <w:highlight w:val="yellow"/>
              </w:rPr>
            </w:pPr>
            <w:r w:rsidRPr="00A84320">
              <w:rPr>
                <w:color w:val="002060"/>
                <w:highlight w:val="yellow"/>
              </w:rPr>
              <w:t>"PALAROSSINI" ANCONA FRAZ.VARANO VIA CAMERANENSE</w:t>
            </w:r>
          </w:p>
        </w:tc>
      </w:tr>
    </w:tbl>
    <w:p w14:paraId="2DC6F403" w14:textId="77777777" w:rsidR="00A84320" w:rsidRPr="00CB4AB2" w:rsidRDefault="00A84320" w:rsidP="00A84320">
      <w:pPr>
        <w:pStyle w:val="breakline"/>
        <w:rPr>
          <w:rFonts w:eastAsiaTheme="minorEastAsia"/>
          <w:color w:val="002060"/>
        </w:rPr>
      </w:pPr>
    </w:p>
    <w:p w14:paraId="448BF427" w14:textId="77777777" w:rsidR="00A84320" w:rsidRPr="00CB4AB2" w:rsidRDefault="00A84320" w:rsidP="00A84320">
      <w:pPr>
        <w:pStyle w:val="breakline"/>
        <w:rPr>
          <w:color w:val="002060"/>
        </w:rPr>
      </w:pP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0A976B2F"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A84320">
        <w:rPr>
          <w:b/>
          <w:color w:val="002060"/>
          <w:u w:val="single"/>
        </w:rPr>
        <w:t>14</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6A52F" w14:textId="77777777" w:rsidR="00177681" w:rsidRDefault="00177681">
      <w:r>
        <w:separator/>
      </w:r>
    </w:p>
  </w:endnote>
  <w:endnote w:type="continuationSeparator" w:id="0">
    <w:p w14:paraId="709C039B" w14:textId="77777777" w:rsidR="00177681" w:rsidRDefault="0017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4C69AAE"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84320">
      <w:rPr>
        <w:rStyle w:val="Numeropagina"/>
        <w:rFonts w:ascii="Arial" w:hAnsi="Arial" w:cs="Arial"/>
        <w:color w:val="002060"/>
      </w:rPr>
      <w:t>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B33A" w14:textId="77777777" w:rsidR="00177681" w:rsidRDefault="00177681">
      <w:r>
        <w:separator/>
      </w:r>
    </w:p>
  </w:footnote>
  <w:footnote w:type="continuationSeparator" w:id="0">
    <w:p w14:paraId="58050D02" w14:textId="77777777" w:rsidR="00177681" w:rsidRDefault="00177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Pages>
  <Words>491</Words>
  <Characters>2802</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3287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2022-10-27T12:10:00Z</cp:lastPrinted>
  <dcterms:created xsi:type="dcterms:W3CDTF">2023-01-14T10:05:00Z</dcterms:created>
  <dcterms:modified xsi:type="dcterms:W3CDTF">2023-01-14T10:26:00Z</dcterms:modified>
</cp:coreProperties>
</file>