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F7A627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84320">
              <w:rPr>
                <w:rFonts w:ascii="Arial" w:hAnsi="Arial" w:cs="Arial"/>
                <w:color w:val="002060"/>
                <w:sz w:val="40"/>
                <w:szCs w:val="40"/>
              </w:rPr>
              <w:t>7</w:t>
            </w:r>
            <w:r w:rsidR="00375B61">
              <w:rPr>
                <w:rFonts w:ascii="Arial" w:hAnsi="Arial" w:cs="Arial"/>
                <w:color w:val="002060"/>
                <w:sz w:val="40"/>
                <w:szCs w:val="40"/>
              </w:rPr>
              <w:t>6</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84320">
              <w:rPr>
                <w:rFonts w:ascii="Arial" w:hAnsi="Arial" w:cs="Arial"/>
                <w:color w:val="002060"/>
                <w:sz w:val="40"/>
                <w:szCs w:val="40"/>
              </w:rPr>
              <w:t>1</w:t>
            </w:r>
            <w:r w:rsidR="009E26D6">
              <w:rPr>
                <w:rFonts w:ascii="Arial" w:hAnsi="Arial" w:cs="Arial"/>
                <w:color w:val="002060"/>
                <w:sz w:val="40"/>
                <w:szCs w:val="40"/>
              </w:rPr>
              <w:t>6</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D1577F1"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112EDB38" w14:textId="2D79730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4D9CAD43" w14:textId="291A7C0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0EAFCCD8" w14:textId="3E93B29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0952245B" w14:textId="17B77A3A"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B7BD2E5" w14:textId="77777777" w:rsidR="009817A3" w:rsidRPr="00DE1EF7" w:rsidRDefault="009817A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Default="00A84320" w:rsidP="00A84320">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34E497" w14:textId="77777777" w:rsidR="00A84320" w:rsidRPr="00DE1EF7" w:rsidRDefault="00A84320" w:rsidP="009D0C38">
      <w:pPr>
        <w:pStyle w:val="LndNormale1"/>
        <w:rPr>
          <w:b/>
          <w:color w:val="002060"/>
          <w:szCs w:val="22"/>
        </w:rPr>
      </w:pPr>
    </w:p>
    <w:p w14:paraId="210F5904" w14:textId="77777777" w:rsidR="00930022" w:rsidRPr="00DE1EF7" w:rsidRDefault="00930022"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855E087" w14:textId="77777777" w:rsidR="00DE1EF7" w:rsidRPr="00DE1EF7" w:rsidRDefault="00DE1EF7" w:rsidP="00DE1EF7">
      <w:pPr>
        <w:pStyle w:val="breakline"/>
        <w:rPr>
          <w:color w:val="002060"/>
        </w:rPr>
      </w:pPr>
    </w:p>
    <w:p w14:paraId="71071FE6" w14:textId="77777777" w:rsidR="00FF0497" w:rsidRPr="00C366B3" w:rsidRDefault="00FF0497" w:rsidP="00FF0497">
      <w:pPr>
        <w:pStyle w:val="titolocampionato0"/>
        <w:shd w:val="clear" w:color="auto" w:fill="CCCCCC"/>
        <w:spacing w:before="80" w:after="40"/>
        <w:rPr>
          <w:color w:val="002060"/>
        </w:rPr>
      </w:pPr>
      <w:r w:rsidRPr="00C366B3">
        <w:rPr>
          <w:color w:val="002060"/>
        </w:rPr>
        <w:t>CALCIO A CINQUE SERIE C2</w:t>
      </w:r>
    </w:p>
    <w:p w14:paraId="395F9BAA" w14:textId="77777777" w:rsidR="00FF0497" w:rsidRPr="00C366B3" w:rsidRDefault="00FF0497" w:rsidP="00FF0497">
      <w:pPr>
        <w:pStyle w:val="titoloprinc0"/>
        <w:rPr>
          <w:color w:val="002060"/>
        </w:rPr>
      </w:pPr>
      <w:r w:rsidRPr="00C366B3">
        <w:rPr>
          <w:color w:val="002060"/>
        </w:rPr>
        <w:t>VARIAZIONI AL PROGRAMMA GARE</w:t>
      </w:r>
    </w:p>
    <w:p w14:paraId="32A2D23A" w14:textId="77777777" w:rsidR="00A84320" w:rsidRPr="00CB4AB2" w:rsidRDefault="00A84320" w:rsidP="00A84320">
      <w:pPr>
        <w:pStyle w:val="breakline"/>
        <w:rPr>
          <w:color w:val="002060"/>
        </w:rPr>
      </w:pPr>
    </w:p>
    <w:p w14:paraId="2B67DBA8" w14:textId="77777777" w:rsidR="00A84320" w:rsidRPr="00CB4AB2" w:rsidRDefault="00A84320" w:rsidP="00A84320">
      <w:pPr>
        <w:pStyle w:val="breakline"/>
        <w:rPr>
          <w:color w:val="002060"/>
        </w:rPr>
      </w:pPr>
    </w:p>
    <w:p w14:paraId="4A6274AD" w14:textId="7AEEF7B0" w:rsidR="00A84320" w:rsidRPr="00CB4AB2" w:rsidRDefault="00A84320" w:rsidP="00A84320">
      <w:pPr>
        <w:pStyle w:val="sottotitolocampionato10"/>
        <w:rPr>
          <w:color w:val="002060"/>
        </w:rPr>
      </w:pPr>
      <w:r w:rsidRPr="00CB4AB2">
        <w:rPr>
          <w:color w:val="002060"/>
        </w:rPr>
        <w:t xml:space="preserve">GIRONE </w:t>
      </w:r>
      <w:r w:rsidR="00FF0497">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4320" w:rsidRPr="00CB4AB2" w14:paraId="7AB813F4" w14:textId="77777777" w:rsidTr="004877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2F6FA" w14:textId="77777777" w:rsidR="00A84320" w:rsidRPr="00CB4AB2" w:rsidRDefault="00A84320" w:rsidP="00487718">
            <w:pPr>
              <w:pStyle w:val="headertabella0"/>
              <w:rPr>
                <w:color w:val="002060"/>
              </w:rPr>
            </w:pPr>
            <w:r w:rsidRPr="00CB4A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99E66" w14:textId="77777777" w:rsidR="00A84320" w:rsidRPr="00CB4AB2" w:rsidRDefault="00A84320" w:rsidP="00487718">
            <w:pPr>
              <w:pStyle w:val="headertabella0"/>
              <w:rPr>
                <w:color w:val="002060"/>
              </w:rPr>
            </w:pPr>
            <w:r w:rsidRPr="00CB4AB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E9722" w14:textId="77777777" w:rsidR="00A84320" w:rsidRPr="00CB4AB2" w:rsidRDefault="00A84320" w:rsidP="00487718">
            <w:pPr>
              <w:pStyle w:val="headertabella0"/>
              <w:rPr>
                <w:color w:val="002060"/>
              </w:rPr>
            </w:pPr>
            <w:r w:rsidRPr="00CB4A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8B24B" w14:textId="77777777" w:rsidR="00A84320" w:rsidRPr="00CB4AB2" w:rsidRDefault="00A84320" w:rsidP="00487718">
            <w:pPr>
              <w:pStyle w:val="headertabella0"/>
              <w:rPr>
                <w:color w:val="002060"/>
              </w:rPr>
            </w:pPr>
            <w:r w:rsidRPr="00CB4A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B0E6" w14:textId="77777777" w:rsidR="00A84320" w:rsidRPr="00CB4AB2" w:rsidRDefault="00A84320" w:rsidP="00487718">
            <w:pPr>
              <w:pStyle w:val="headertabella0"/>
              <w:rPr>
                <w:color w:val="002060"/>
              </w:rPr>
            </w:pPr>
            <w:r w:rsidRPr="00CB4A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B569A" w14:textId="77777777" w:rsidR="00A84320" w:rsidRPr="00CB4AB2" w:rsidRDefault="00A84320" w:rsidP="00487718">
            <w:pPr>
              <w:pStyle w:val="headertabella0"/>
              <w:rPr>
                <w:color w:val="002060"/>
              </w:rPr>
            </w:pPr>
            <w:r w:rsidRPr="00CB4A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60CC4" w14:textId="77777777" w:rsidR="00A84320" w:rsidRPr="00CB4AB2" w:rsidRDefault="00A84320" w:rsidP="00487718">
            <w:pPr>
              <w:pStyle w:val="headertabella0"/>
              <w:rPr>
                <w:color w:val="002060"/>
              </w:rPr>
            </w:pPr>
            <w:r w:rsidRPr="00CB4AB2">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853B" w14:textId="77777777" w:rsidR="00A84320" w:rsidRPr="00CB4AB2" w:rsidRDefault="00A84320" w:rsidP="00487718">
            <w:pPr>
              <w:pStyle w:val="headertabella0"/>
              <w:rPr>
                <w:color w:val="002060"/>
              </w:rPr>
            </w:pPr>
            <w:r w:rsidRPr="00CB4AB2">
              <w:rPr>
                <w:color w:val="002060"/>
              </w:rPr>
              <w:t>Impianto</w:t>
            </w:r>
          </w:p>
        </w:tc>
      </w:tr>
      <w:tr w:rsidR="00A84320" w:rsidRPr="00CB4AB2" w14:paraId="3635172D" w14:textId="77777777" w:rsidTr="004877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6A96" w14:textId="0C4A5DDD" w:rsidR="00A84320" w:rsidRPr="00A84320" w:rsidRDefault="00A84320" w:rsidP="00487718">
            <w:pPr>
              <w:pStyle w:val="rowtabella0"/>
              <w:rPr>
                <w:color w:val="002060"/>
                <w:highlight w:val="yellow"/>
              </w:rPr>
            </w:pPr>
            <w:r w:rsidRPr="00A84320">
              <w:rPr>
                <w:color w:val="002060"/>
                <w:highlight w:val="yellow"/>
              </w:rPr>
              <w:t>1</w:t>
            </w:r>
            <w:r w:rsidR="00FF0497">
              <w:rPr>
                <w:color w:val="002060"/>
                <w:highlight w:val="yellow"/>
              </w:rPr>
              <w:t>8</w:t>
            </w:r>
            <w:r w:rsidRPr="00A84320">
              <w:rPr>
                <w:color w:val="002060"/>
                <w:highlight w:val="yellow"/>
              </w:rPr>
              <w:t>/01/2023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A22E" w14:textId="254676A1" w:rsidR="00A84320" w:rsidRPr="00A84320" w:rsidRDefault="00FF0497" w:rsidP="00487718">
            <w:pPr>
              <w:pStyle w:val="rowtabella0"/>
              <w:jc w:val="center"/>
              <w:rPr>
                <w:color w:val="002060"/>
                <w:highlight w:val="yellow"/>
              </w:rPr>
            </w:pPr>
            <w:r>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A691" w14:textId="7872AE44" w:rsidR="00A84320" w:rsidRPr="00A84320" w:rsidRDefault="00FF0497" w:rsidP="00487718">
            <w:pPr>
              <w:pStyle w:val="rowtabella0"/>
              <w:rPr>
                <w:color w:val="002060"/>
                <w:highlight w:val="yellow"/>
              </w:rPr>
            </w:pPr>
            <w:r>
              <w:rPr>
                <w:color w:val="002060"/>
                <w:highlight w:val="yellow"/>
              </w:rPr>
              <w:t>FUTSAL PRANDONE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C9B7" w14:textId="2FF8DBAB" w:rsidR="00A84320" w:rsidRPr="00A84320" w:rsidRDefault="00FF0497" w:rsidP="00487718">
            <w:pPr>
              <w:pStyle w:val="rowtabella0"/>
              <w:rPr>
                <w:color w:val="002060"/>
                <w:highlight w:val="yellow"/>
              </w:rPr>
            </w:pPr>
            <w:r>
              <w:rPr>
                <w:color w:val="002060"/>
                <w:highlight w:val="yellow"/>
              </w:rPr>
              <w:t>FUTSAL CASELLE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63E6F" w14:textId="7328C428" w:rsidR="00A84320" w:rsidRPr="00CB4AB2" w:rsidRDefault="00FF0497" w:rsidP="00487718">
            <w:pPr>
              <w:pStyle w:val="rowtabella0"/>
              <w:rPr>
                <w:color w:val="002060"/>
              </w:rPr>
            </w:pPr>
            <w:r>
              <w:rPr>
                <w:color w:val="002060"/>
              </w:rPr>
              <w:t>20/01/2023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F0B4" w14:textId="54026AE7" w:rsidR="00A84320" w:rsidRPr="00CB4AB2" w:rsidRDefault="00FF0497" w:rsidP="00487718">
            <w:pPr>
              <w:pStyle w:val="rowtabella0"/>
              <w:jc w:val="center"/>
              <w:rPr>
                <w:color w:val="002060"/>
              </w:rPr>
            </w:pPr>
            <w:r w:rsidRPr="00FF049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1510" w14:textId="0A16F965" w:rsidR="00A84320" w:rsidRPr="00CB4AB2" w:rsidRDefault="00FF0497" w:rsidP="00487718">
            <w:pPr>
              <w:pStyle w:val="rowtabella0"/>
              <w:jc w:val="center"/>
              <w:rPr>
                <w:color w:val="002060"/>
              </w:rPr>
            </w:pPr>
            <w:r>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4E154" w14:textId="3D9342A9" w:rsidR="00A84320" w:rsidRPr="00A84320" w:rsidRDefault="00A84320" w:rsidP="00487718">
            <w:pPr>
              <w:pStyle w:val="rowtabella0"/>
              <w:rPr>
                <w:color w:val="002060"/>
                <w:highlight w:val="yellow"/>
              </w:rPr>
            </w:pPr>
          </w:p>
        </w:tc>
      </w:tr>
    </w:tbl>
    <w:p w14:paraId="2DC6F403" w14:textId="77777777" w:rsidR="00A84320" w:rsidRPr="00CB4AB2" w:rsidRDefault="00A84320" w:rsidP="00A84320">
      <w:pPr>
        <w:pStyle w:val="breakline"/>
        <w:rPr>
          <w:rFonts w:eastAsiaTheme="minorEastAsia"/>
          <w:color w:val="002060"/>
        </w:rPr>
      </w:pPr>
    </w:p>
    <w:p w14:paraId="4DDF9FE3" w14:textId="77777777" w:rsidR="00873D54" w:rsidRPr="005B68D1" w:rsidRDefault="00873D54" w:rsidP="00873D54">
      <w:pPr>
        <w:pStyle w:val="titoloprinc0"/>
        <w:rPr>
          <w:color w:val="002060"/>
        </w:rPr>
      </w:pPr>
      <w:r w:rsidRPr="005B68D1">
        <w:rPr>
          <w:color w:val="002060"/>
        </w:rPr>
        <w:t>RISULTATI</w:t>
      </w:r>
    </w:p>
    <w:p w14:paraId="170598EA" w14:textId="77777777" w:rsidR="00873D54" w:rsidRPr="005B68D1" w:rsidRDefault="00873D54" w:rsidP="00873D54">
      <w:pPr>
        <w:pStyle w:val="breakline"/>
        <w:rPr>
          <w:color w:val="002060"/>
        </w:rPr>
      </w:pPr>
    </w:p>
    <w:p w14:paraId="4CC80D7E" w14:textId="77777777" w:rsidR="00873D54" w:rsidRPr="005B68D1" w:rsidRDefault="00873D54" w:rsidP="00873D54">
      <w:pPr>
        <w:pStyle w:val="sottotitolocampionato10"/>
        <w:rPr>
          <w:color w:val="002060"/>
        </w:rPr>
      </w:pPr>
      <w:r w:rsidRPr="005B68D1">
        <w:rPr>
          <w:color w:val="002060"/>
        </w:rPr>
        <w:t>RISULTATI UFFICIALI GARE DEL 13/01/2023</w:t>
      </w:r>
    </w:p>
    <w:p w14:paraId="50E8B8DD" w14:textId="77777777" w:rsidR="00873D54" w:rsidRPr="00FF0497" w:rsidRDefault="00873D54" w:rsidP="00873D54">
      <w:pPr>
        <w:pStyle w:val="sottotitolocampionato20"/>
        <w:spacing w:before="0" w:beforeAutospacing="0" w:after="0" w:afterAutospacing="0"/>
        <w:rPr>
          <w:rFonts w:ascii="Arial" w:hAnsi="Arial" w:cs="Arial"/>
          <w:color w:val="002060"/>
          <w:sz w:val="20"/>
          <w:szCs w:val="20"/>
        </w:rPr>
      </w:pPr>
      <w:r w:rsidRPr="00FF0497">
        <w:rPr>
          <w:rFonts w:ascii="Arial" w:hAnsi="Arial" w:cs="Arial"/>
          <w:color w:val="002060"/>
          <w:sz w:val="20"/>
          <w:szCs w:val="20"/>
        </w:rPr>
        <w:t>Si trascrivono qui di seguito i risultati ufficiali delle gare disputate</w:t>
      </w:r>
    </w:p>
    <w:p w14:paraId="59353B6A" w14:textId="77777777" w:rsidR="00873D54" w:rsidRPr="005B68D1" w:rsidRDefault="00873D54" w:rsidP="00873D5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3D54" w:rsidRPr="005B68D1" w14:paraId="79624A0A" w14:textId="77777777" w:rsidTr="00D804E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3D54" w:rsidRPr="005B68D1" w14:paraId="144E4CB2" w14:textId="77777777" w:rsidTr="00D804E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5280C" w14:textId="77777777" w:rsidR="00873D54" w:rsidRPr="005B68D1" w:rsidRDefault="00873D54" w:rsidP="00D804EA">
                  <w:pPr>
                    <w:pStyle w:val="headertabella0"/>
                    <w:rPr>
                      <w:color w:val="002060"/>
                    </w:rPr>
                  </w:pPr>
                  <w:r w:rsidRPr="005B68D1">
                    <w:rPr>
                      <w:color w:val="002060"/>
                    </w:rPr>
                    <w:t>GIRONE C - 1 Giornata - R</w:t>
                  </w:r>
                </w:p>
              </w:tc>
            </w:tr>
            <w:tr w:rsidR="00873D54" w:rsidRPr="005B68D1" w14:paraId="07E88D25" w14:textId="77777777" w:rsidTr="00D804E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E11791" w14:textId="77777777" w:rsidR="00873D54" w:rsidRPr="005B68D1" w:rsidRDefault="00873D54" w:rsidP="00D804EA">
                  <w:pPr>
                    <w:pStyle w:val="rowtabella0"/>
                    <w:rPr>
                      <w:color w:val="002060"/>
                    </w:rPr>
                  </w:pPr>
                  <w:r w:rsidRPr="005B68D1">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1D36B" w14:textId="77777777" w:rsidR="00873D54" w:rsidRPr="005B68D1" w:rsidRDefault="00873D54" w:rsidP="00D804EA">
                  <w:pPr>
                    <w:pStyle w:val="rowtabella0"/>
                    <w:rPr>
                      <w:color w:val="002060"/>
                    </w:rPr>
                  </w:pPr>
                  <w:r w:rsidRPr="005B68D1">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87D20" w14:textId="77777777" w:rsidR="00873D54" w:rsidRPr="005B68D1" w:rsidRDefault="00873D54" w:rsidP="00D804EA">
                  <w:pPr>
                    <w:pStyle w:val="rowtabella0"/>
                    <w:jc w:val="center"/>
                    <w:rPr>
                      <w:color w:val="002060"/>
                    </w:rPr>
                  </w:pPr>
                  <w:r w:rsidRPr="005B68D1">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4F284" w14:textId="77777777" w:rsidR="00873D54" w:rsidRPr="005B68D1" w:rsidRDefault="00873D54" w:rsidP="00D804EA">
                  <w:pPr>
                    <w:pStyle w:val="rowtabella0"/>
                    <w:jc w:val="center"/>
                    <w:rPr>
                      <w:color w:val="002060"/>
                    </w:rPr>
                  </w:pPr>
                  <w:r w:rsidRPr="005B68D1">
                    <w:rPr>
                      <w:color w:val="002060"/>
                    </w:rPr>
                    <w:t> </w:t>
                  </w:r>
                </w:p>
              </w:tc>
            </w:tr>
            <w:tr w:rsidR="00873D54" w:rsidRPr="005B68D1" w14:paraId="0ABF9226" w14:textId="77777777" w:rsidTr="00D804E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7B7A16" w14:textId="77777777" w:rsidR="00873D54" w:rsidRPr="005B68D1" w:rsidRDefault="00873D54" w:rsidP="00D804EA">
                  <w:pPr>
                    <w:pStyle w:val="rowtabella0"/>
                    <w:rPr>
                      <w:color w:val="002060"/>
                    </w:rPr>
                  </w:pPr>
                  <w:r w:rsidRPr="005B68D1">
                    <w:rPr>
                      <w:color w:val="002060"/>
                    </w:rPr>
                    <w:t>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7A04B" w14:textId="77777777" w:rsidR="00873D54" w:rsidRPr="005B68D1" w:rsidRDefault="00873D54" w:rsidP="00D804EA">
                  <w:pPr>
                    <w:pStyle w:val="rowtabella0"/>
                    <w:rPr>
                      <w:color w:val="002060"/>
                    </w:rPr>
                  </w:pPr>
                  <w:r w:rsidRPr="005B68D1">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D324B" w14:textId="77777777" w:rsidR="00873D54" w:rsidRPr="005B68D1" w:rsidRDefault="00873D54" w:rsidP="00D804EA">
                  <w:pPr>
                    <w:pStyle w:val="rowtabella0"/>
                    <w:jc w:val="center"/>
                    <w:rPr>
                      <w:color w:val="002060"/>
                    </w:rPr>
                  </w:pPr>
                  <w:r w:rsidRPr="005B68D1">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F20F2" w14:textId="77777777" w:rsidR="00873D54" w:rsidRPr="005B68D1" w:rsidRDefault="00873D54" w:rsidP="00D804EA">
                  <w:pPr>
                    <w:pStyle w:val="rowtabella0"/>
                    <w:jc w:val="center"/>
                    <w:rPr>
                      <w:color w:val="002060"/>
                    </w:rPr>
                  </w:pPr>
                  <w:r w:rsidRPr="005B68D1">
                    <w:rPr>
                      <w:color w:val="002060"/>
                    </w:rPr>
                    <w:t> </w:t>
                  </w:r>
                </w:p>
              </w:tc>
            </w:tr>
          </w:tbl>
          <w:p w14:paraId="7256720D" w14:textId="77777777" w:rsidR="00873D54" w:rsidRPr="005B68D1" w:rsidRDefault="00873D54" w:rsidP="00D804EA">
            <w:pPr>
              <w:rPr>
                <w:color w:val="002060"/>
              </w:rPr>
            </w:pPr>
          </w:p>
        </w:tc>
      </w:tr>
    </w:tbl>
    <w:p w14:paraId="4ABF626F" w14:textId="77777777" w:rsidR="00873D54" w:rsidRPr="005B68D1" w:rsidRDefault="00873D54" w:rsidP="00873D54">
      <w:pPr>
        <w:pStyle w:val="breakline"/>
        <w:rPr>
          <w:rFonts w:eastAsiaTheme="minorEastAsia"/>
          <w:color w:val="002060"/>
        </w:rPr>
      </w:pPr>
    </w:p>
    <w:p w14:paraId="2B301F75" w14:textId="77777777" w:rsidR="00873D54" w:rsidRPr="005B68D1" w:rsidRDefault="00873D54" w:rsidP="00873D54">
      <w:pPr>
        <w:pStyle w:val="breakline"/>
        <w:rPr>
          <w:color w:val="002060"/>
        </w:rPr>
      </w:pPr>
    </w:p>
    <w:p w14:paraId="70338AE4" w14:textId="77777777" w:rsidR="00873D54" w:rsidRPr="005B68D1" w:rsidRDefault="00873D54" w:rsidP="00873D54">
      <w:pPr>
        <w:pStyle w:val="titoloprinc0"/>
        <w:rPr>
          <w:color w:val="002060"/>
        </w:rPr>
      </w:pPr>
      <w:r w:rsidRPr="005B68D1">
        <w:rPr>
          <w:color w:val="002060"/>
        </w:rPr>
        <w:t>GIUDICE SPORTIVO</w:t>
      </w:r>
    </w:p>
    <w:p w14:paraId="0464404C" w14:textId="77777777" w:rsidR="00873D54" w:rsidRPr="005B68D1" w:rsidRDefault="00873D54" w:rsidP="00873D54">
      <w:pPr>
        <w:pStyle w:val="diffida"/>
        <w:rPr>
          <w:color w:val="002060"/>
        </w:rPr>
      </w:pPr>
      <w:r w:rsidRPr="005B68D1">
        <w:rPr>
          <w:color w:val="002060"/>
        </w:rPr>
        <w:t>Il Giudice Sportivo Avv. Agnese Lazzaretti, con l'assistenza del segretario Angelo Castellana, nella seduta del 16/01/2023, ha adottato le decisioni che di seguito integralmente si riportano:</w:t>
      </w:r>
    </w:p>
    <w:p w14:paraId="150353A4" w14:textId="77777777" w:rsidR="00873D54" w:rsidRPr="005B68D1" w:rsidRDefault="00873D54" w:rsidP="00873D54">
      <w:pPr>
        <w:pStyle w:val="titolo10"/>
        <w:rPr>
          <w:color w:val="002060"/>
        </w:rPr>
      </w:pPr>
      <w:r w:rsidRPr="005B68D1">
        <w:rPr>
          <w:color w:val="002060"/>
        </w:rPr>
        <w:t xml:space="preserve">GARE DEL 13/ 1/2023 </w:t>
      </w:r>
    </w:p>
    <w:p w14:paraId="3BAC7E9D" w14:textId="77777777" w:rsidR="00873D54" w:rsidRPr="005B68D1" w:rsidRDefault="00873D54" w:rsidP="00873D54">
      <w:pPr>
        <w:pStyle w:val="titolo7a"/>
        <w:rPr>
          <w:color w:val="002060"/>
        </w:rPr>
      </w:pPr>
      <w:r w:rsidRPr="005B68D1">
        <w:rPr>
          <w:color w:val="002060"/>
        </w:rPr>
        <w:t xml:space="preserve">PROVVEDIMENTI DISCIPLINARI </w:t>
      </w:r>
    </w:p>
    <w:p w14:paraId="6382242D" w14:textId="77777777" w:rsidR="00873D54" w:rsidRPr="005B68D1" w:rsidRDefault="00873D54" w:rsidP="00873D54">
      <w:pPr>
        <w:pStyle w:val="titolo7b0"/>
        <w:rPr>
          <w:color w:val="002060"/>
        </w:rPr>
      </w:pPr>
      <w:r w:rsidRPr="005B68D1">
        <w:rPr>
          <w:color w:val="002060"/>
        </w:rPr>
        <w:t xml:space="preserve">In base alle risultanze degli atti ufficiali sono state deliberate le seguenti sanzioni disciplinari. </w:t>
      </w:r>
    </w:p>
    <w:p w14:paraId="12B2B5B5" w14:textId="77777777" w:rsidR="00873D54" w:rsidRPr="005B68D1" w:rsidRDefault="00873D54" w:rsidP="00873D54">
      <w:pPr>
        <w:pStyle w:val="titolo30"/>
        <w:rPr>
          <w:color w:val="002060"/>
        </w:rPr>
      </w:pPr>
      <w:r w:rsidRPr="005B68D1">
        <w:rPr>
          <w:color w:val="002060"/>
        </w:rPr>
        <w:t xml:space="preserve">SOCIETA' </w:t>
      </w:r>
    </w:p>
    <w:p w14:paraId="6CF18EAF" w14:textId="77777777" w:rsidR="00873D54" w:rsidRPr="005B68D1" w:rsidRDefault="00873D54" w:rsidP="00873D54">
      <w:pPr>
        <w:pStyle w:val="titolo20"/>
        <w:rPr>
          <w:color w:val="002060"/>
        </w:rPr>
      </w:pPr>
      <w:r w:rsidRPr="005B68D1">
        <w:rPr>
          <w:color w:val="002060"/>
        </w:rPr>
        <w:t xml:space="preserve">AMMENDA </w:t>
      </w:r>
    </w:p>
    <w:p w14:paraId="09FBB6AE" w14:textId="77777777" w:rsidR="00873D54" w:rsidRPr="005B68D1" w:rsidRDefault="00873D54" w:rsidP="00873D54">
      <w:pPr>
        <w:pStyle w:val="diffida"/>
        <w:spacing w:before="80" w:beforeAutospacing="0" w:after="40" w:afterAutospacing="0"/>
        <w:jc w:val="left"/>
        <w:rPr>
          <w:color w:val="002060"/>
        </w:rPr>
      </w:pPr>
      <w:r w:rsidRPr="005B68D1">
        <w:rPr>
          <w:color w:val="002060"/>
        </w:rPr>
        <w:t xml:space="preserve">Euro 50,00 FUTSAL CASELLE </w:t>
      </w:r>
      <w:r w:rsidRPr="005B68D1">
        <w:rPr>
          <w:color w:val="002060"/>
        </w:rPr>
        <w:br/>
        <w:t xml:space="preserve">per carenza di acqua calda negli spogliatoi. </w:t>
      </w:r>
    </w:p>
    <w:p w14:paraId="189BE24B" w14:textId="77777777" w:rsidR="00873D54" w:rsidRPr="005B68D1" w:rsidRDefault="00873D54" w:rsidP="00873D54">
      <w:pPr>
        <w:pStyle w:val="titolo30"/>
        <w:rPr>
          <w:color w:val="002060"/>
        </w:rPr>
      </w:pPr>
      <w:r w:rsidRPr="005B68D1">
        <w:rPr>
          <w:color w:val="002060"/>
        </w:rPr>
        <w:t xml:space="preserve">ALLENATORI </w:t>
      </w:r>
    </w:p>
    <w:p w14:paraId="2F4509C0" w14:textId="77777777" w:rsidR="00873D54" w:rsidRPr="005B68D1" w:rsidRDefault="00873D54" w:rsidP="00873D54">
      <w:pPr>
        <w:pStyle w:val="titolo20"/>
        <w:rPr>
          <w:color w:val="002060"/>
        </w:rPr>
      </w:pPr>
      <w:r w:rsidRPr="005B68D1">
        <w:rPr>
          <w:color w:val="002060"/>
        </w:rPr>
        <w:t xml:space="preserve">SQUALIFICA FINO AL 23/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3D54" w:rsidRPr="005B68D1" w14:paraId="0E9D0C33" w14:textId="77777777" w:rsidTr="00D804EA">
        <w:tc>
          <w:tcPr>
            <w:tcW w:w="2200" w:type="dxa"/>
            <w:tcMar>
              <w:top w:w="20" w:type="dxa"/>
              <w:left w:w="20" w:type="dxa"/>
              <w:bottom w:w="20" w:type="dxa"/>
              <w:right w:w="20" w:type="dxa"/>
            </w:tcMar>
            <w:vAlign w:val="center"/>
            <w:hideMark/>
          </w:tcPr>
          <w:p w14:paraId="0693CE90" w14:textId="77777777" w:rsidR="00873D54" w:rsidRPr="005B68D1" w:rsidRDefault="00873D54" w:rsidP="00D804EA">
            <w:pPr>
              <w:pStyle w:val="movimento"/>
              <w:rPr>
                <w:color w:val="002060"/>
              </w:rPr>
            </w:pPr>
            <w:r w:rsidRPr="005B68D1">
              <w:rPr>
                <w:color w:val="002060"/>
              </w:rPr>
              <w:t>VIRGULTI NICKY</w:t>
            </w:r>
          </w:p>
        </w:tc>
        <w:tc>
          <w:tcPr>
            <w:tcW w:w="2200" w:type="dxa"/>
            <w:tcMar>
              <w:top w:w="20" w:type="dxa"/>
              <w:left w:w="20" w:type="dxa"/>
              <w:bottom w:w="20" w:type="dxa"/>
              <w:right w:w="20" w:type="dxa"/>
            </w:tcMar>
            <w:vAlign w:val="center"/>
            <w:hideMark/>
          </w:tcPr>
          <w:p w14:paraId="6F682C8C" w14:textId="77777777" w:rsidR="00873D54" w:rsidRPr="005B68D1" w:rsidRDefault="00873D54" w:rsidP="00D804EA">
            <w:pPr>
              <w:pStyle w:val="movimento2"/>
              <w:rPr>
                <w:color w:val="002060"/>
              </w:rPr>
            </w:pPr>
            <w:r w:rsidRPr="005B68D1">
              <w:rPr>
                <w:color w:val="002060"/>
              </w:rPr>
              <w:t xml:space="preserve">(REAL ANCARIA) </w:t>
            </w:r>
          </w:p>
        </w:tc>
        <w:tc>
          <w:tcPr>
            <w:tcW w:w="800" w:type="dxa"/>
            <w:tcMar>
              <w:top w:w="20" w:type="dxa"/>
              <w:left w:w="20" w:type="dxa"/>
              <w:bottom w:w="20" w:type="dxa"/>
              <w:right w:w="20" w:type="dxa"/>
            </w:tcMar>
            <w:vAlign w:val="center"/>
            <w:hideMark/>
          </w:tcPr>
          <w:p w14:paraId="0A81E695" w14:textId="77777777" w:rsidR="00873D54" w:rsidRPr="005B68D1" w:rsidRDefault="00873D54" w:rsidP="00D804EA">
            <w:pPr>
              <w:pStyle w:val="movimento"/>
              <w:rPr>
                <w:color w:val="002060"/>
              </w:rPr>
            </w:pPr>
            <w:r w:rsidRPr="005B68D1">
              <w:rPr>
                <w:color w:val="002060"/>
              </w:rPr>
              <w:t> </w:t>
            </w:r>
          </w:p>
        </w:tc>
        <w:tc>
          <w:tcPr>
            <w:tcW w:w="2200" w:type="dxa"/>
            <w:tcMar>
              <w:top w:w="20" w:type="dxa"/>
              <w:left w:w="20" w:type="dxa"/>
              <w:bottom w:w="20" w:type="dxa"/>
              <w:right w:w="20" w:type="dxa"/>
            </w:tcMar>
            <w:vAlign w:val="center"/>
            <w:hideMark/>
          </w:tcPr>
          <w:p w14:paraId="34778F03" w14:textId="77777777" w:rsidR="00873D54" w:rsidRPr="005B68D1" w:rsidRDefault="00873D54" w:rsidP="00D804EA">
            <w:pPr>
              <w:pStyle w:val="movimento"/>
              <w:rPr>
                <w:color w:val="002060"/>
              </w:rPr>
            </w:pPr>
            <w:r w:rsidRPr="005B68D1">
              <w:rPr>
                <w:color w:val="002060"/>
              </w:rPr>
              <w:t> </w:t>
            </w:r>
          </w:p>
        </w:tc>
        <w:tc>
          <w:tcPr>
            <w:tcW w:w="2200" w:type="dxa"/>
            <w:tcMar>
              <w:top w:w="20" w:type="dxa"/>
              <w:left w:w="20" w:type="dxa"/>
              <w:bottom w:w="20" w:type="dxa"/>
              <w:right w:w="20" w:type="dxa"/>
            </w:tcMar>
            <w:vAlign w:val="center"/>
            <w:hideMark/>
          </w:tcPr>
          <w:p w14:paraId="69B6385C" w14:textId="77777777" w:rsidR="00873D54" w:rsidRPr="005B68D1" w:rsidRDefault="00873D54" w:rsidP="00D804EA">
            <w:pPr>
              <w:pStyle w:val="movimento2"/>
              <w:rPr>
                <w:color w:val="002060"/>
              </w:rPr>
            </w:pPr>
            <w:r w:rsidRPr="005B68D1">
              <w:rPr>
                <w:color w:val="002060"/>
              </w:rPr>
              <w:t> </w:t>
            </w:r>
          </w:p>
        </w:tc>
      </w:tr>
    </w:tbl>
    <w:p w14:paraId="39E9ADC9" w14:textId="77777777" w:rsidR="00873D54" w:rsidRPr="005B68D1" w:rsidRDefault="00873D54" w:rsidP="00873D54">
      <w:pPr>
        <w:pStyle w:val="diffida"/>
        <w:spacing w:before="80" w:beforeAutospacing="0" w:after="40" w:afterAutospacing="0"/>
        <w:jc w:val="left"/>
        <w:rPr>
          <w:rFonts w:eastAsiaTheme="minorEastAsia"/>
          <w:color w:val="002060"/>
        </w:rPr>
      </w:pPr>
      <w:r w:rsidRPr="005B68D1">
        <w:rPr>
          <w:color w:val="002060"/>
        </w:rPr>
        <w:t xml:space="preserve">espulso per proteste nei confronti dell'Arbitro. </w:t>
      </w:r>
    </w:p>
    <w:p w14:paraId="54BCC6C5" w14:textId="77777777" w:rsidR="00873D54" w:rsidRPr="005B68D1" w:rsidRDefault="00873D54" w:rsidP="00873D54">
      <w:pPr>
        <w:pStyle w:val="titolo30"/>
        <w:rPr>
          <w:color w:val="002060"/>
        </w:rPr>
      </w:pPr>
      <w:r w:rsidRPr="005B68D1">
        <w:rPr>
          <w:color w:val="002060"/>
        </w:rPr>
        <w:t xml:space="preserve">CALCIATORI NON ESPULSI </w:t>
      </w:r>
    </w:p>
    <w:p w14:paraId="692249BB" w14:textId="77777777" w:rsidR="00873D54" w:rsidRPr="005B68D1" w:rsidRDefault="00873D54" w:rsidP="00873D54">
      <w:pPr>
        <w:pStyle w:val="titolo20"/>
        <w:rPr>
          <w:color w:val="002060"/>
        </w:rPr>
      </w:pPr>
      <w:r w:rsidRPr="005B68D1">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3D54" w:rsidRPr="005B68D1" w14:paraId="57204FD5" w14:textId="77777777" w:rsidTr="00D804EA">
        <w:tc>
          <w:tcPr>
            <w:tcW w:w="2200" w:type="dxa"/>
            <w:tcMar>
              <w:top w:w="20" w:type="dxa"/>
              <w:left w:w="20" w:type="dxa"/>
              <w:bottom w:w="20" w:type="dxa"/>
              <w:right w:w="20" w:type="dxa"/>
            </w:tcMar>
            <w:vAlign w:val="center"/>
            <w:hideMark/>
          </w:tcPr>
          <w:p w14:paraId="637386CA" w14:textId="77777777" w:rsidR="00873D54" w:rsidRPr="005B68D1" w:rsidRDefault="00873D54" w:rsidP="00D804EA">
            <w:pPr>
              <w:pStyle w:val="movimento"/>
              <w:rPr>
                <w:color w:val="002060"/>
              </w:rPr>
            </w:pPr>
            <w:r w:rsidRPr="005B68D1">
              <w:rPr>
                <w:color w:val="002060"/>
              </w:rPr>
              <w:t>DE CAROLIS MATTEO</w:t>
            </w:r>
          </w:p>
        </w:tc>
        <w:tc>
          <w:tcPr>
            <w:tcW w:w="2200" w:type="dxa"/>
            <w:tcMar>
              <w:top w:w="20" w:type="dxa"/>
              <w:left w:w="20" w:type="dxa"/>
              <w:bottom w:w="20" w:type="dxa"/>
              <w:right w:w="20" w:type="dxa"/>
            </w:tcMar>
            <w:vAlign w:val="center"/>
            <w:hideMark/>
          </w:tcPr>
          <w:p w14:paraId="6206D6E3" w14:textId="77777777" w:rsidR="00873D54" w:rsidRPr="005B68D1" w:rsidRDefault="00873D54" w:rsidP="00D804EA">
            <w:pPr>
              <w:pStyle w:val="movimento2"/>
              <w:rPr>
                <w:color w:val="002060"/>
              </w:rPr>
            </w:pPr>
            <w:r w:rsidRPr="005B68D1">
              <w:rPr>
                <w:color w:val="002060"/>
              </w:rPr>
              <w:t xml:space="preserve">(FUTSAL CASELLE) </w:t>
            </w:r>
          </w:p>
        </w:tc>
        <w:tc>
          <w:tcPr>
            <w:tcW w:w="800" w:type="dxa"/>
            <w:tcMar>
              <w:top w:w="20" w:type="dxa"/>
              <w:left w:w="20" w:type="dxa"/>
              <w:bottom w:w="20" w:type="dxa"/>
              <w:right w:w="20" w:type="dxa"/>
            </w:tcMar>
            <w:vAlign w:val="center"/>
            <w:hideMark/>
          </w:tcPr>
          <w:p w14:paraId="3B6EA4B2" w14:textId="77777777" w:rsidR="00873D54" w:rsidRPr="005B68D1" w:rsidRDefault="00873D54" w:rsidP="00D804EA">
            <w:pPr>
              <w:pStyle w:val="movimento"/>
              <w:rPr>
                <w:color w:val="002060"/>
              </w:rPr>
            </w:pPr>
            <w:r w:rsidRPr="005B68D1">
              <w:rPr>
                <w:color w:val="002060"/>
              </w:rPr>
              <w:t> </w:t>
            </w:r>
          </w:p>
        </w:tc>
        <w:tc>
          <w:tcPr>
            <w:tcW w:w="2200" w:type="dxa"/>
            <w:tcMar>
              <w:top w:w="20" w:type="dxa"/>
              <w:left w:w="20" w:type="dxa"/>
              <w:bottom w:w="20" w:type="dxa"/>
              <w:right w:w="20" w:type="dxa"/>
            </w:tcMar>
            <w:vAlign w:val="center"/>
            <w:hideMark/>
          </w:tcPr>
          <w:p w14:paraId="1EB11F87" w14:textId="77777777" w:rsidR="00873D54" w:rsidRPr="005B68D1" w:rsidRDefault="00873D54" w:rsidP="00D804EA">
            <w:pPr>
              <w:pStyle w:val="movimento"/>
              <w:rPr>
                <w:color w:val="002060"/>
              </w:rPr>
            </w:pPr>
            <w:r w:rsidRPr="005B68D1">
              <w:rPr>
                <w:color w:val="002060"/>
              </w:rPr>
              <w:t>MIGLIETTA RICCARDO</w:t>
            </w:r>
          </w:p>
        </w:tc>
        <w:tc>
          <w:tcPr>
            <w:tcW w:w="2200" w:type="dxa"/>
            <w:tcMar>
              <w:top w:w="20" w:type="dxa"/>
              <w:left w:w="20" w:type="dxa"/>
              <w:bottom w:w="20" w:type="dxa"/>
              <w:right w:w="20" w:type="dxa"/>
            </w:tcMar>
            <w:vAlign w:val="center"/>
            <w:hideMark/>
          </w:tcPr>
          <w:p w14:paraId="0C132FE0" w14:textId="77777777" w:rsidR="00873D54" w:rsidRPr="005B68D1" w:rsidRDefault="00873D54" w:rsidP="00D804EA">
            <w:pPr>
              <w:pStyle w:val="movimento2"/>
              <w:rPr>
                <w:color w:val="002060"/>
              </w:rPr>
            </w:pPr>
            <w:r w:rsidRPr="005B68D1">
              <w:rPr>
                <w:color w:val="002060"/>
              </w:rPr>
              <w:t xml:space="preserve">(FUTSAL PRANDONE) </w:t>
            </w:r>
          </w:p>
        </w:tc>
      </w:tr>
    </w:tbl>
    <w:p w14:paraId="0DA385B5" w14:textId="647CC02A" w:rsidR="00873D54" w:rsidRDefault="00873D54" w:rsidP="00873D54">
      <w:pPr>
        <w:pStyle w:val="breakline"/>
        <w:rPr>
          <w:rFonts w:eastAsiaTheme="minorEastAsia"/>
          <w:color w:val="002060"/>
        </w:rPr>
      </w:pPr>
    </w:p>
    <w:p w14:paraId="099A31B9" w14:textId="77777777" w:rsidR="00873D54" w:rsidRPr="00DE1EF7" w:rsidRDefault="00873D54" w:rsidP="00873D54">
      <w:pPr>
        <w:jc w:val="center"/>
        <w:rPr>
          <w:rFonts w:ascii="Arial" w:hAnsi="Arial" w:cs="Arial"/>
          <w:noProof/>
          <w:color w:val="002060"/>
          <w:sz w:val="22"/>
          <w:szCs w:val="22"/>
        </w:rPr>
      </w:pPr>
      <w:r w:rsidRPr="00DE1EF7">
        <w:rPr>
          <w:rFonts w:ascii="Arial" w:hAnsi="Arial" w:cs="Arial"/>
          <w:noProof/>
          <w:color w:val="002060"/>
          <w:sz w:val="22"/>
          <w:szCs w:val="22"/>
        </w:rPr>
        <w:t>F.to IL SEGRETARIO                                   F.to IL GIUDICE SPORTIVO</w:t>
      </w:r>
    </w:p>
    <w:p w14:paraId="7B722CF1" w14:textId="77777777" w:rsidR="00873D54" w:rsidRPr="00DE1EF7" w:rsidRDefault="00873D54" w:rsidP="00873D54">
      <w:pPr>
        <w:pStyle w:val="breakline"/>
        <w:rPr>
          <w:rFonts w:eastAsiaTheme="minorEastAsia"/>
          <w:color w:val="002060"/>
        </w:rPr>
      </w:pPr>
      <w:r w:rsidRPr="00DE1EF7">
        <w:rPr>
          <w:rFonts w:ascii="Arial" w:hAnsi="Arial" w:cs="Arial"/>
          <w:noProof/>
          <w:color w:val="002060"/>
          <w:sz w:val="22"/>
          <w:szCs w:val="22"/>
        </w:rPr>
        <w:t xml:space="preserve">                         Angelo Castellana        </w:t>
      </w:r>
      <w:r w:rsidRPr="00DE1EF7">
        <w:rPr>
          <w:rFonts w:ascii="Arial" w:hAnsi="Arial" w:cs="Arial"/>
          <w:noProof/>
          <w:color w:val="002060"/>
          <w:sz w:val="22"/>
          <w:szCs w:val="22"/>
        </w:rPr>
        <w:tab/>
        <w:t xml:space="preserve">                                Agnese Lazzaretti</w:t>
      </w:r>
    </w:p>
    <w:p w14:paraId="20E4EE64" w14:textId="77777777" w:rsidR="00873D54" w:rsidRPr="005B68D1" w:rsidRDefault="00873D54" w:rsidP="00873D54">
      <w:pPr>
        <w:pStyle w:val="breakline"/>
        <w:rPr>
          <w:rFonts w:eastAsiaTheme="minorEastAsia"/>
          <w:color w:val="002060"/>
        </w:rPr>
      </w:pPr>
    </w:p>
    <w:p w14:paraId="554D36BC" w14:textId="77777777" w:rsidR="00873D54" w:rsidRPr="005B68D1" w:rsidRDefault="00873D54" w:rsidP="00873D54">
      <w:pPr>
        <w:pStyle w:val="titoloprinc0"/>
        <w:rPr>
          <w:color w:val="002060"/>
        </w:rPr>
      </w:pPr>
      <w:r w:rsidRPr="005B68D1">
        <w:rPr>
          <w:color w:val="002060"/>
        </w:rPr>
        <w:t>CLASSIFICA</w:t>
      </w:r>
    </w:p>
    <w:p w14:paraId="0E39BD2A" w14:textId="77777777" w:rsidR="00873D54" w:rsidRPr="005B68D1" w:rsidRDefault="00873D54" w:rsidP="00873D54">
      <w:pPr>
        <w:pStyle w:val="breakline"/>
        <w:rPr>
          <w:color w:val="002060"/>
        </w:rPr>
      </w:pPr>
    </w:p>
    <w:p w14:paraId="581AB931" w14:textId="77777777" w:rsidR="00873D54" w:rsidRPr="005B68D1" w:rsidRDefault="00873D54" w:rsidP="00873D54">
      <w:pPr>
        <w:pStyle w:val="breakline"/>
        <w:rPr>
          <w:color w:val="002060"/>
        </w:rPr>
      </w:pPr>
    </w:p>
    <w:p w14:paraId="143F6AD7" w14:textId="77777777" w:rsidR="00873D54" w:rsidRPr="005B68D1" w:rsidRDefault="00873D54" w:rsidP="00873D54">
      <w:pPr>
        <w:pStyle w:val="sottotitolocampionato10"/>
        <w:rPr>
          <w:color w:val="002060"/>
        </w:rPr>
      </w:pPr>
      <w:r w:rsidRPr="005B68D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3D54" w:rsidRPr="005B68D1" w14:paraId="31585EE6" w14:textId="77777777" w:rsidTr="00D804E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26C02" w14:textId="77777777" w:rsidR="00873D54" w:rsidRPr="005B68D1" w:rsidRDefault="00873D54" w:rsidP="00D804EA">
            <w:pPr>
              <w:pStyle w:val="headertabella0"/>
              <w:rPr>
                <w:color w:val="002060"/>
              </w:rPr>
            </w:pPr>
            <w:r w:rsidRPr="005B68D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66184" w14:textId="77777777" w:rsidR="00873D54" w:rsidRPr="005B68D1" w:rsidRDefault="00873D54" w:rsidP="00D804EA">
            <w:pPr>
              <w:pStyle w:val="headertabella0"/>
              <w:rPr>
                <w:color w:val="002060"/>
              </w:rPr>
            </w:pPr>
            <w:r w:rsidRPr="005B68D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7E828" w14:textId="77777777" w:rsidR="00873D54" w:rsidRPr="005B68D1" w:rsidRDefault="00873D54" w:rsidP="00D804EA">
            <w:pPr>
              <w:pStyle w:val="headertabella0"/>
              <w:rPr>
                <w:color w:val="002060"/>
              </w:rPr>
            </w:pPr>
            <w:r w:rsidRPr="005B68D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23341" w14:textId="77777777" w:rsidR="00873D54" w:rsidRPr="005B68D1" w:rsidRDefault="00873D54" w:rsidP="00D804EA">
            <w:pPr>
              <w:pStyle w:val="headertabella0"/>
              <w:rPr>
                <w:color w:val="002060"/>
              </w:rPr>
            </w:pPr>
            <w:r w:rsidRPr="005B68D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50D97" w14:textId="77777777" w:rsidR="00873D54" w:rsidRPr="005B68D1" w:rsidRDefault="00873D54" w:rsidP="00D804EA">
            <w:pPr>
              <w:pStyle w:val="headertabella0"/>
              <w:rPr>
                <w:color w:val="002060"/>
              </w:rPr>
            </w:pPr>
            <w:r w:rsidRPr="005B68D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756EA" w14:textId="77777777" w:rsidR="00873D54" w:rsidRPr="005B68D1" w:rsidRDefault="00873D54" w:rsidP="00D804EA">
            <w:pPr>
              <w:pStyle w:val="headertabella0"/>
              <w:rPr>
                <w:color w:val="002060"/>
              </w:rPr>
            </w:pPr>
            <w:r w:rsidRPr="005B68D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E088E" w14:textId="77777777" w:rsidR="00873D54" w:rsidRPr="005B68D1" w:rsidRDefault="00873D54" w:rsidP="00D804EA">
            <w:pPr>
              <w:pStyle w:val="headertabella0"/>
              <w:rPr>
                <w:color w:val="002060"/>
              </w:rPr>
            </w:pPr>
            <w:r w:rsidRPr="005B68D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F63F" w14:textId="77777777" w:rsidR="00873D54" w:rsidRPr="005B68D1" w:rsidRDefault="00873D54" w:rsidP="00D804EA">
            <w:pPr>
              <w:pStyle w:val="headertabella0"/>
              <w:rPr>
                <w:color w:val="002060"/>
              </w:rPr>
            </w:pPr>
            <w:r w:rsidRPr="005B68D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58D60" w14:textId="77777777" w:rsidR="00873D54" w:rsidRPr="005B68D1" w:rsidRDefault="00873D54" w:rsidP="00D804EA">
            <w:pPr>
              <w:pStyle w:val="headertabella0"/>
              <w:rPr>
                <w:color w:val="002060"/>
              </w:rPr>
            </w:pPr>
            <w:r w:rsidRPr="005B68D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D8873" w14:textId="77777777" w:rsidR="00873D54" w:rsidRPr="005B68D1" w:rsidRDefault="00873D54" w:rsidP="00D804EA">
            <w:pPr>
              <w:pStyle w:val="headertabella0"/>
              <w:rPr>
                <w:color w:val="002060"/>
              </w:rPr>
            </w:pPr>
            <w:r w:rsidRPr="005B68D1">
              <w:rPr>
                <w:color w:val="002060"/>
              </w:rPr>
              <w:t>PE</w:t>
            </w:r>
          </w:p>
        </w:tc>
      </w:tr>
      <w:tr w:rsidR="00873D54" w:rsidRPr="005B68D1" w14:paraId="4257B983" w14:textId="77777777" w:rsidTr="00D804E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3D5D19" w14:textId="77777777" w:rsidR="00873D54" w:rsidRPr="005B68D1" w:rsidRDefault="00873D54" w:rsidP="00D804EA">
            <w:pPr>
              <w:pStyle w:val="rowtabella0"/>
              <w:rPr>
                <w:color w:val="002060"/>
              </w:rPr>
            </w:pPr>
            <w:r w:rsidRPr="005B68D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3CC2" w14:textId="77777777" w:rsidR="00873D54" w:rsidRPr="005B68D1" w:rsidRDefault="00873D54" w:rsidP="00D804EA">
            <w:pPr>
              <w:pStyle w:val="rowtabella0"/>
              <w:jc w:val="center"/>
              <w:rPr>
                <w:color w:val="002060"/>
              </w:rPr>
            </w:pPr>
            <w:r w:rsidRPr="005B68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AC8E"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8167" w14:textId="77777777" w:rsidR="00873D54" w:rsidRPr="005B68D1" w:rsidRDefault="00873D54" w:rsidP="00D804EA">
            <w:pPr>
              <w:pStyle w:val="rowtabella0"/>
              <w:jc w:val="center"/>
              <w:rPr>
                <w:color w:val="002060"/>
              </w:rPr>
            </w:pPr>
            <w:r w:rsidRPr="005B68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20A4"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ED58"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4AE6" w14:textId="77777777" w:rsidR="00873D54" w:rsidRPr="005B68D1" w:rsidRDefault="00873D54" w:rsidP="00D804EA">
            <w:pPr>
              <w:pStyle w:val="rowtabella0"/>
              <w:jc w:val="center"/>
              <w:rPr>
                <w:color w:val="002060"/>
              </w:rPr>
            </w:pPr>
            <w:r w:rsidRPr="005B68D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0BD4" w14:textId="77777777" w:rsidR="00873D54" w:rsidRPr="005B68D1" w:rsidRDefault="00873D54" w:rsidP="00D804EA">
            <w:pPr>
              <w:pStyle w:val="rowtabella0"/>
              <w:jc w:val="center"/>
              <w:rPr>
                <w:color w:val="002060"/>
              </w:rPr>
            </w:pPr>
            <w:r w:rsidRPr="005B68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BFA6" w14:textId="77777777" w:rsidR="00873D54" w:rsidRPr="005B68D1" w:rsidRDefault="00873D54" w:rsidP="00D804EA">
            <w:pPr>
              <w:pStyle w:val="rowtabella0"/>
              <w:jc w:val="center"/>
              <w:rPr>
                <w:color w:val="002060"/>
              </w:rPr>
            </w:pPr>
            <w:r w:rsidRPr="005B68D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11E8" w14:textId="77777777" w:rsidR="00873D54" w:rsidRPr="005B68D1" w:rsidRDefault="00873D54" w:rsidP="00D804EA">
            <w:pPr>
              <w:pStyle w:val="rowtabella0"/>
              <w:jc w:val="center"/>
              <w:rPr>
                <w:color w:val="002060"/>
              </w:rPr>
            </w:pPr>
            <w:r w:rsidRPr="005B68D1">
              <w:rPr>
                <w:color w:val="002060"/>
              </w:rPr>
              <w:t>0</w:t>
            </w:r>
          </w:p>
        </w:tc>
      </w:tr>
      <w:tr w:rsidR="00873D54" w:rsidRPr="005B68D1" w14:paraId="77289E91"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4B453" w14:textId="77777777" w:rsidR="00873D54" w:rsidRPr="005B68D1" w:rsidRDefault="00873D54" w:rsidP="00D804EA">
            <w:pPr>
              <w:pStyle w:val="rowtabella0"/>
              <w:rPr>
                <w:color w:val="002060"/>
              </w:rPr>
            </w:pPr>
            <w:r w:rsidRPr="005B68D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B6E9" w14:textId="77777777" w:rsidR="00873D54" w:rsidRPr="005B68D1" w:rsidRDefault="00873D54" w:rsidP="00D804EA">
            <w:pPr>
              <w:pStyle w:val="rowtabella0"/>
              <w:jc w:val="center"/>
              <w:rPr>
                <w:color w:val="002060"/>
              </w:rPr>
            </w:pPr>
            <w:r w:rsidRPr="005B68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CB8F"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E84A"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59B1"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DA9FA"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AB06" w14:textId="77777777" w:rsidR="00873D54" w:rsidRPr="005B68D1" w:rsidRDefault="00873D54" w:rsidP="00D804EA">
            <w:pPr>
              <w:pStyle w:val="rowtabella0"/>
              <w:jc w:val="center"/>
              <w:rPr>
                <w:color w:val="002060"/>
              </w:rPr>
            </w:pPr>
            <w:r w:rsidRPr="005B68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B86E" w14:textId="77777777" w:rsidR="00873D54" w:rsidRPr="005B68D1" w:rsidRDefault="00873D54" w:rsidP="00D804EA">
            <w:pPr>
              <w:pStyle w:val="rowtabella0"/>
              <w:jc w:val="center"/>
              <w:rPr>
                <w:color w:val="002060"/>
              </w:rPr>
            </w:pPr>
            <w:r w:rsidRPr="005B68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3718" w14:textId="77777777" w:rsidR="00873D54" w:rsidRPr="005B68D1" w:rsidRDefault="00873D54" w:rsidP="00D804EA">
            <w:pPr>
              <w:pStyle w:val="rowtabella0"/>
              <w:jc w:val="center"/>
              <w:rPr>
                <w:color w:val="002060"/>
              </w:rPr>
            </w:pPr>
            <w:r w:rsidRPr="005B68D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6A1D" w14:textId="77777777" w:rsidR="00873D54" w:rsidRPr="005B68D1" w:rsidRDefault="00873D54" w:rsidP="00D804EA">
            <w:pPr>
              <w:pStyle w:val="rowtabella0"/>
              <w:jc w:val="center"/>
              <w:rPr>
                <w:color w:val="002060"/>
              </w:rPr>
            </w:pPr>
            <w:r w:rsidRPr="005B68D1">
              <w:rPr>
                <w:color w:val="002060"/>
              </w:rPr>
              <w:t>0</w:t>
            </w:r>
          </w:p>
        </w:tc>
      </w:tr>
      <w:tr w:rsidR="00873D54" w:rsidRPr="005B68D1" w14:paraId="0996882D"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81E2E" w14:textId="77777777" w:rsidR="00873D54" w:rsidRPr="005B68D1" w:rsidRDefault="00873D54" w:rsidP="00D804EA">
            <w:pPr>
              <w:pStyle w:val="rowtabella0"/>
              <w:rPr>
                <w:color w:val="002060"/>
              </w:rPr>
            </w:pPr>
            <w:r w:rsidRPr="005B68D1">
              <w:rPr>
                <w:color w:val="002060"/>
              </w:rPr>
              <w:t xml:space="preserve">A.S.D. </w:t>
            </w:r>
            <w:proofErr w:type="gramStart"/>
            <w:r w:rsidRPr="005B68D1">
              <w:rPr>
                <w:color w:val="002060"/>
              </w:rPr>
              <w:t>CITTA</w:t>
            </w:r>
            <w:proofErr w:type="gramEnd"/>
            <w:r w:rsidRPr="005B68D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AE25" w14:textId="77777777" w:rsidR="00873D54" w:rsidRPr="005B68D1" w:rsidRDefault="00873D54" w:rsidP="00D804EA">
            <w:pPr>
              <w:pStyle w:val="rowtabella0"/>
              <w:jc w:val="center"/>
              <w:rPr>
                <w:color w:val="002060"/>
              </w:rPr>
            </w:pPr>
            <w:r w:rsidRPr="005B68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766A"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AA74"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1E33"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603F"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22EF" w14:textId="77777777" w:rsidR="00873D54" w:rsidRPr="005B68D1" w:rsidRDefault="00873D54" w:rsidP="00D804EA">
            <w:pPr>
              <w:pStyle w:val="rowtabella0"/>
              <w:jc w:val="center"/>
              <w:rPr>
                <w:color w:val="002060"/>
              </w:rPr>
            </w:pPr>
            <w:r w:rsidRPr="005B68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700B2" w14:textId="77777777" w:rsidR="00873D54" w:rsidRPr="005B68D1" w:rsidRDefault="00873D54" w:rsidP="00D804EA">
            <w:pPr>
              <w:pStyle w:val="rowtabella0"/>
              <w:jc w:val="center"/>
              <w:rPr>
                <w:color w:val="002060"/>
              </w:rPr>
            </w:pPr>
            <w:r w:rsidRPr="005B68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6648" w14:textId="77777777" w:rsidR="00873D54" w:rsidRPr="005B68D1" w:rsidRDefault="00873D54" w:rsidP="00D804EA">
            <w:pPr>
              <w:pStyle w:val="rowtabella0"/>
              <w:jc w:val="center"/>
              <w:rPr>
                <w:color w:val="002060"/>
              </w:rPr>
            </w:pPr>
            <w:r w:rsidRPr="005B68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CC25" w14:textId="77777777" w:rsidR="00873D54" w:rsidRPr="005B68D1" w:rsidRDefault="00873D54" w:rsidP="00D804EA">
            <w:pPr>
              <w:pStyle w:val="rowtabella0"/>
              <w:jc w:val="center"/>
              <w:rPr>
                <w:color w:val="002060"/>
              </w:rPr>
            </w:pPr>
            <w:r w:rsidRPr="005B68D1">
              <w:rPr>
                <w:color w:val="002060"/>
              </w:rPr>
              <w:t>0</w:t>
            </w:r>
          </w:p>
        </w:tc>
      </w:tr>
      <w:tr w:rsidR="00873D54" w:rsidRPr="005B68D1" w14:paraId="4D38EB48"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2ED01" w14:textId="77777777" w:rsidR="00873D54" w:rsidRPr="005B68D1" w:rsidRDefault="00873D54" w:rsidP="00D804EA">
            <w:pPr>
              <w:pStyle w:val="rowtabella0"/>
              <w:rPr>
                <w:color w:val="002060"/>
              </w:rPr>
            </w:pPr>
            <w:r w:rsidRPr="005B68D1">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B2437" w14:textId="77777777" w:rsidR="00873D54" w:rsidRPr="005B68D1" w:rsidRDefault="00873D54" w:rsidP="00D804EA">
            <w:pPr>
              <w:pStyle w:val="rowtabella0"/>
              <w:jc w:val="center"/>
              <w:rPr>
                <w:color w:val="002060"/>
              </w:rPr>
            </w:pPr>
            <w:r w:rsidRPr="005B68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3EB4"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4871"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31B13"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83D6"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A413" w14:textId="77777777" w:rsidR="00873D54" w:rsidRPr="005B68D1" w:rsidRDefault="00873D54" w:rsidP="00D804EA">
            <w:pPr>
              <w:pStyle w:val="rowtabella0"/>
              <w:jc w:val="center"/>
              <w:rPr>
                <w:color w:val="002060"/>
              </w:rPr>
            </w:pPr>
            <w:r w:rsidRPr="005B68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45FF" w14:textId="77777777" w:rsidR="00873D54" w:rsidRPr="005B68D1" w:rsidRDefault="00873D54" w:rsidP="00D804EA">
            <w:pPr>
              <w:pStyle w:val="rowtabella0"/>
              <w:jc w:val="center"/>
              <w:rPr>
                <w:color w:val="002060"/>
              </w:rPr>
            </w:pPr>
            <w:r w:rsidRPr="005B68D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8F9FE" w14:textId="77777777" w:rsidR="00873D54" w:rsidRPr="005B68D1" w:rsidRDefault="00873D54" w:rsidP="00D804EA">
            <w:pPr>
              <w:pStyle w:val="rowtabella0"/>
              <w:jc w:val="center"/>
              <w:rPr>
                <w:color w:val="002060"/>
              </w:rPr>
            </w:pPr>
            <w:r w:rsidRPr="005B68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3B26" w14:textId="77777777" w:rsidR="00873D54" w:rsidRPr="005B68D1" w:rsidRDefault="00873D54" w:rsidP="00D804EA">
            <w:pPr>
              <w:pStyle w:val="rowtabella0"/>
              <w:jc w:val="center"/>
              <w:rPr>
                <w:color w:val="002060"/>
              </w:rPr>
            </w:pPr>
            <w:r w:rsidRPr="005B68D1">
              <w:rPr>
                <w:color w:val="002060"/>
              </w:rPr>
              <w:t>0</w:t>
            </w:r>
          </w:p>
        </w:tc>
      </w:tr>
      <w:tr w:rsidR="00873D54" w:rsidRPr="005B68D1" w14:paraId="4CA42273"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71821" w14:textId="77777777" w:rsidR="00873D54" w:rsidRPr="005B68D1" w:rsidRDefault="00873D54" w:rsidP="00D804EA">
            <w:pPr>
              <w:pStyle w:val="rowtabella0"/>
              <w:rPr>
                <w:color w:val="002060"/>
              </w:rPr>
            </w:pPr>
            <w:r w:rsidRPr="005B68D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5DD6" w14:textId="77777777" w:rsidR="00873D54" w:rsidRPr="005B68D1" w:rsidRDefault="00873D54" w:rsidP="00D804EA">
            <w:pPr>
              <w:pStyle w:val="rowtabella0"/>
              <w:jc w:val="center"/>
              <w:rPr>
                <w:color w:val="002060"/>
              </w:rPr>
            </w:pPr>
            <w:r w:rsidRPr="005B68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CF42"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DBD5" w14:textId="77777777" w:rsidR="00873D54" w:rsidRPr="005B68D1" w:rsidRDefault="00873D54" w:rsidP="00D804EA">
            <w:pPr>
              <w:pStyle w:val="rowtabella0"/>
              <w:jc w:val="center"/>
              <w:rPr>
                <w:color w:val="002060"/>
              </w:rPr>
            </w:pPr>
            <w:r w:rsidRPr="005B68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77CE"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B1C97"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7EFB" w14:textId="77777777" w:rsidR="00873D54" w:rsidRPr="005B68D1" w:rsidRDefault="00873D54" w:rsidP="00D804EA">
            <w:pPr>
              <w:pStyle w:val="rowtabella0"/>
              <w:jc w:val="center"/>
              <w:rPr>
                <w:color w:val="002060"/>
              </w:rPr>
            </w:pPr>
            <w:r w:rsidRPr="005B68D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50E1" w14:textId="77777777" w:rsidR="00873D54" w:rsidRPr="005B68D1" w:rsidRDefault="00873D54" w:rsidP="00D804EA">
            <w:pPr>
              <w:pStyle w:val="rowtabella0"/>
              <w:jc w:val="center"/>
              <w:rPr>
                <w:color w:val="002060"/>
              </w:rPr>
            </w:pPr>
            <w:r w:rsidRPr="005B68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9E95" w14:textId="77777777" w:rsidR="00873D54" w:rsidRPr="005B68D1" w:rsidRDefault="00873D54" w:rsidP="00D804EA">
            <w:pPr>
              <w:pStyle w:val="rowtabella0"/>
              <w:jc w:val="center"/>
              <w:rPr>
                <w:color w:val="002060"/>
              </w:rPr>
            </w:pPr>
            <w:r w:rsidRPr="005B68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819B" w14:textId="77777777" w:rsidR="00873D54" w:rsidRPr="005B68D1" w:rsidRDefault="00873D54" w:rsidP="00D804EA">
            <w:pPr>
              <w:pStyle w:val="rowtabella0"/>
              <w:jc w:val="center"/>
              <w:rPr>
                <w:color w:val="002060"/>
              </w:rPr>
            </w:pPr>
            <w:r w:rsidRPr="005B68D1">
              <w:rPr>
                <w:color w:val="002060"/>
              </w:rPr>
              <w:t>0</w:t>
            </w:r>
          </w:p>
        </w:tc>
      </w:tr>
      <w:tr w:rsidR="00873D54" w:rsidRPr="005B68D1" w14:paraId="70853E84"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A7B74" w14:textId="77777777" w:rsidR="00873D54" w:rsidRPr="005B68D1" w:rsidRDefault="00873D54" w:rsidP="00D804EA">
            <w:pPr>
              <w:pStyle w:val="rowtabella0"/>
              <w:rPr>
                <w:color w:val="002060"/>
              </w:rPr>
            </w:pPr>
            <w:r w:rsidRPr="005B68D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FDA4" w14:textId="77777777" w:rsidR="00873D54" w:rsidRPr="005B68D1" w:rsidRDefault="00873D54" w:rsidP="00D804EA">
            <w:pPr>
              <w:pStyle w:val="rowtabella0"/>
              <w:jc w:val="center"/>
              <w:rPr>
                <w:color w:val="002060"/>
              </w:rPr>
            </w:pPr>
            <w:r w:rsidRPr="005B68D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30A7"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59B8"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ECFD"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9D93"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C6F3" w14:textId="77777777" w:rsidR="00873D54" w:rsidRPr="005B68D1" w:rsidRDefault="00873D54" w:rsidP="00D804EA">
            <w:pPr>
              <w:pStyle w:val="rowtabella0"/>
              <w:jc w:val="center"/>
              <w:rPr>
                <w:color w:val="002060"/>
              </w:rPr>
            </w:pPr>
            <w:r w:rsidRPr="005B68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3B1C" w14:textId="77777777" w:rsidR="00873D54" w:rsidRPr="005B68D1" w:rsidRDefault="00873D54" w:rsidP="00D804EA">
            <w:pPr>
              <w:pStyle w:val="rowtabella0"/>
              <w:jc w:val="center"/>
              <w:rPr>
                <w:color w:val="002060"/>
              </w:rPr>
            </w:pPr>
            <w:r w:rsidRPr="005B68D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6B0D"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FAF4F" w14:textId="77777777" w:rsidR="00873D54" w:rsidRPr="005B68D1" w:rsidRDefault="00873D54" w:rsidP="00D804EA">
            <w:pPr>
              <w:pStyle w:val="rowtabella0"/>
              <w:jc w:val="center"/>
              <w:rPr>
                <w:color w:val="002060"/>
              </w:rPr>
            </w:pPr>
            <w:r w:rsidRPr="005B68D1">
              <w:rPr>
                <w:color w:val="002060"/>
              </w:rPr>
              <w:t>0</w:t>
            </w:r>
          </w:p>
        </w:tc>
      </w:tr>
      <w:tr w:rsidR="00873D54" w:rsidRPr="005B68D1" w14:paraId="5DD5FBA6"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C3F78" w14:textId="77777777" w:rsidR="00873D54" w:rsidRPr="005B68D1" w:rsidRDefault="00873D54" w:rsidP="00D804EA">
            <w:pPr>
              <w:pStyle w:val="rowtabella0"/>
              <w:rPr>
                <w:color w:val="002060"/>
              </w:rPr>
            </w:pPr>
            <w:r w:rsidRPr="005B68D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BFA0" w14:textId="77777777" w:rsidR="00873D54" w:rsidRPr="005B68D1" w:rsidRDefault="00873D54" w:rsidP="00D804EA">
            <w:pPr>
              <w:pStyle w:val="rowtabella0"/>
              <w:jc w:val="center"/>
              <w:rPr>
                <w:color w:val="002060"/>
              </w:rPr>
            </w:pPr>
            <w:r w:rsidRPr="005B68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3F94"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B0487"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A14E"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2DB0"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988C" w14:textId="77777777" w:rsidR="00873D54" w:rsidRPr="005B68D1" w:rsidRDefault="00873D54" w:rsidP="00D804EA">
            <w:pPr>
              <w:pStyle w:val="rowtabella0"/>
              <w:jc w:val="center"/>
              <w:rPr>
                <w:color w:val="002060"/>
              </w:rPr>
            </w:pPr>
            <w:r w:rsidRPr="005B68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0401" w14:textId="77777777" w:rsidR="00873D54" w:rsidRPr="005B68D1" w:rsidRDefault="00873D54" w:rsidP="00D804EA">
            <w:pPr>
              <w:pStyle w:val="rowtabella0"/>
              <w:jc w:val="center"/>
              <w:rPr>
                <w:color w:val="002060"/>
              </w:rPr>
            </w:pPr>
            <w:r w:rsidRPr="005B68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8FB3"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B119" w14:textId="77777777" w:rsidR="00873D54" w:rsidRPr="005B68D1" w:rsidRDefault="00873D54" w:rsidP="00D804EA">
            <w:pPr>
              <w:pStyle w:val="rowtabella0"/>
              <w:jc w:val="center"/>
              <w:rPr>
                <w:color w:val="002060"/>
              </w:rPr>
            </w:pPr>
            <w:r w:rsidRPr="005B68D1">
              <w:rPr>
                <w:color w:val="002060"/>
              </w:rPr>
              <w:t>0</w:t>
            </w:r>
          </w:p>
        </w:tc>
      </w:tr>
      <w:tr w:rsidR="00873D54" w:rsidRPr="005B68D1" w14:paraId="4C0FABFA"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3FAE6" w14:textId="77777777" w:rsidR="00873D54" w:rsidRPr="005B68D1" w:rsidRDefault="00873D54" w:rsidP="00D804EA">
            <w:pPr>
              <w:pStyle w:val="rowtabella0"/>
              <w:rPr>
                <w:color w:val="002060"/>
              </w:rPr>
            </w:pPr>
            <w:r w:rsidRPr="005B68D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4378" w14:textId="77777777" w:rsidR="00873D54" w:rsidRPr="005B68D1" w:rsidRDefault="00873D54" w:rsidP="00D804EA">
            <w:pPr>
              <w:pStyle w:val="rowtabella0"/>
              <w:jc w:val="center"/>
              <w:rPr>
                <w:color w:val="002060"/>
              </w:rPr>
            </w:pPr>
            <w:r w:rsidRPr="005B68D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F417"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D141"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639D"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6883"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2169" w14:textId="77777777" w:rsidR="00873D54" w:rsidRPr="005B68D1" w:rsidRDefault="00873D54" w:rsidP="00D804EA">
            <w:pPr>
              <w:pStyle w:val="rowtabella0"/>
              <w:jc w:val="center"/>
              <w:rPr>
                <w:color w:val="002060"/>
              </w:rPr>
            </w:pPr>
            <w:r w:rsidRPr="005B68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9F59" w14:textId="77777777" w:rsidR="00873D54" w:rsidRPr="005B68D1" w:rsidRDefault="00873D54" w:rsidP="00D804EA">
            <w:pPr>
              <w:pStyle w:val="rowtabella0"/>
              <w:jc w:val="center"/>
              <w:rPr>
                <w:color w:val="002060"/>
              </w:rPr>
            </w:pPr>
            <w:r w:rsidRPr="005B68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E9E1"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40B2" w14:textId="77777777" w:rsidR="00873D54" w:rsidRPr="005B68D1" w:rsidRDefault="00873D54" w:rsidP="00D804EA">
            <w:pPr>
              <w:pStyle w:val="rowtabella0"/>
              <w:jc w:val="center"/>
              <w:rPr>
                <w:color w:val="002060"/>
              </w:rPr>
            </w:pPr>
            <w:r w:rsidRPr="005B68D1">
              <w:rPr>
                <w:color w:val="002060"/>
              </w:rPr>
              <w:t>0</w:t>
            </w:r>
          </w:p>
        </w:tc>
      </w:tr>
      <w:tr w:rsidR="00873D54" w:rsidRPr="005B68D1" w14:paraId="3505EC0D"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58252" w14:textId="77777777" w:rsidR="00873D54" w:rsidRPr="005B68D1" w:rsidRDefault="00873D54" w:rsidP="00D804EA">
            <w:pPr>
              <w:pStyle w:val="rowtabella0"/>
              <w:rPr>
                <w:color w:val="002060"/>
              </w:rPr>
            </w:pPr>
            <w:r w:rsidRPr="005B68D1">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37DD" w14:textId="77777777" w:rsidR="00873D54" w:rsidRPr="005B68D1" w:rsidRDefault="00873D54" w:rsidP="00D804EA">
            <w:pPr>
              <w:pStyle w:val="rowtabella0"/>
              <w:jc w:val="center"/>
              <w:rPr>
                <w:color w:val="002060"/>
              </w:rPr>
            </w:pPr>
            <w:r w:rsidRPr="005B68D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FC57"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7465"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F18C"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842B"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0264A" w14:textId="77777777" w:rsidR="00873D54" w:rsidRPr="005B68D1" w:rsidRDefault="00873D54" w:rsidP="00D804EA">
            <w:pPr>
              <w:pStyle w:val="rowtabella0"/>
              <w:jc w:val="center"/>
              <w:rPr>
                <w:color w:val="002060"/>
              </w:rPr>
            </w:pPr>
            <w:r w:rsidRPr="005B68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8EFF" w14:textId="77777777" w:rsidR="00873D54" w:rsidRPr="005B68D1" w:rsidRDefault="00873D54" w:rsidP="00D804EA">
            <w:pPr>
              <w:pStyle w:val="rowtabella0"/>
              <w:jc w:val="center"/>
              <w:rPr>
                <w:color w:val="002060"/>
              </w:rPr>
            </w:pPr>
            <w:r w:rsidRPr="005B68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8343"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64C6" w14:textId="77777777" w:rsidR="00873D54" w:rsidRPr="005B68D1" w:rsidRDefault="00873D54" w:rsidP="00D804EA">
            <w:pPr>
              <w:pStyle w:val="rowtabella0"/>
              <w:jc w:val="center"/>
              <w:rPr>
                <w:color w:val="002060"/>
              </w:rPr>
            </w:pPr>
            <w:r w:rsidRPr="005B68D1">
              <w:rPr>
                <w:color w:val="002060"/>
              </w:rPr>
              <w:t>0</w:t>
            </w:r>
          </w:p>
        </w:tc>
      </w:tr>
      <w:tr w:rsidR="00873D54" w:rsidRPr="005B68D1" w14:paraId="15526700"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D8CAF" w14:textId="77777777" w:rsidR="00873D54" w:rsidRPr="005B68D1" w:rsidRDefault="00873D54" w:rsidP="00D804EA">
            <w:pPr>
              <w:pStyle w:val="rowtabella0"/>
              <w:rPr>
                <w:color w:val="002060"/>
              </w:rPr>
            </w:pPr>
            <w:r w:rsidRPr="005B68D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E6DF" w14:textId="77777777" w:rsidR="00873D54" w:rsidRPr="005B68D1" w:rsidRDefault="00873D54" w:rsidP="00D804EA">
            <w:pPr>
              <w:pStyle w:val="rowtabella0"/>
              <w:jc w:val="center"/>
              <w:rPr>
                <w:color w:val="002060"/>
              </w:rPr>
            </w:pPr>
            <w:r w:rsidRPr="005B68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D5EC"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A191"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018E"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822D"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A6CD" w14:textId="77777777" w:rsidR="00873D54" w:rsidRPr="005B68D1" w:rsidRDefault="00873D54" w:rsidP="00D804EA">
            <w:pPr>
              <w:pStyle w:val="rowtabella0"/>
              <w:jc w:val="center"/>
              <w:rPr>
                <w:color w:val="002060"/>
              </w:rPr>
            </w:pPr>
            <w:r w:rsidRPr="005B68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F7FC" w14:textId="77777777" w:rsidR="00873D54" w:rsidRPr="005B68D1" w:rsidRDefault="00873D54" w:rsidP="00D804EA">
            <w:pPr>
              <w:pStyle w:val="rowtabella0"/>
              <w:jc w:val="center"/>
              <w:rPr>
                <w:color w:val="002060"/>
              </w:rPr>
            </w:pPr>
            <w:r w:rsidRPr="005B68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85F1" w14:textId="77777777" w:rsidR="00873D54" w:rsidRPr="005B68D1" w:rsidRDefault="00873D54" w:rsidP="00D804EA">
            <w:pPr>
              <w:pStyle w:val="rowtabella0"/>
              <w:jc w:val="center"/>
              <w:rPr>
                <w:color w:val="002060"/>
              </w:rPr>
            </w:pPr>
            <w:r w:rsidRPr="005B68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5115" w14:textId="77777777" w:rsidR="00873D54" w:rsidRPr="005B68D1" w:rsidRDefault="00873D54" w:rsidP="00D804EA">
            <w:pPr>
              <w:pStyle w:val="rowtabella0"/>
              <w:jc w:val="center"/>
              <w:rPr>
                <w:color w:val="002060"/>
              </w:rPr>
            </w:pPr>
            <w:r w:rsidRPr="005B68D1">
              <w:rPr>
                <w:color w:val="002060"/>
              </w:rPr>
              <w:t>0</w:t>
            </w:r>
          </w:p>
        </w:tc>
      </w:tr>
      <w:tr w:rsidR="00873D54" w:rsidRPr="005B68D1" w14:paraId="4BEB7889"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632B6" w14:textId="77777777" w:rsidR="00873D54" w:rsidRPr="005B68D1" w:rsidRDefault="00873D54" w:rsidP="00D804EA">
            <w:pPr>
              <w:pStyle w:val="rowtabella0"/>
              <w:rPr>
                <w:color w:val="002060"/>
              </w:rPr>
            </w:pPr>
            <w:r w:rsidRPr="005B68D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1D13" w14:textId="77777777" w:rsidR="00873D54" w:rsidRPr="005B68D1" w:rsidRDefault="00873D54" w:rsidP="00D804EA">
            <w:pPr>
              <w:pStyle w:val="rowtabella0"/>
              <w:jc w:val="center"/>
              <w:rPr>
                <w:color w:val="002060"/>
              </w:rPr>
            </w:pPr>
            <w:r w:rsidRPr="005B68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3B24"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BABB"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6BEE"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54B1"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CBDE" w14:textId="77777777" w:rsidR="00873D54" w:rsidRPr="005B68D1" w:rsidRDefault="00873D54" w:rsidP="00D804EA">
            <w:pPr>
              <w:pStyle w:val="rowtabella0"/>
              <w:jc w:val="center"/>
              <w:rPr>
                <w:color w:val="002060"/>
              </w:rPr>
            </w:pPr>
            <w:r w:rsidRPr="005B68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0B4A7" w14:textId="77777777" w:rsidR="00873D54" w:rsidRPr="005B68D1" w:rsidRDefault="00873D54" w:rsidP="00D804EA">
            <w:pPr>
              <w:pStyle w:val="rowtabella0"/>
              <w:jc w:val="center"/>
              <w:rPr>
                <w:color w:val="002060"/>
              </w:rPr>
            </w:pPr>
            <w:r w:rsidRPr="005B68D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3C91" w14:textId="77777777" w:rsidR="00873D54" w:rsidRPr="005B68D1" w:rsidRDefault="00873D54" w:rsidP="00D804EA">
            <w:pPr>
              <w:pStyle w:val="rowtabella0"/>
              <w:jc w:val="center"/>
              <w:rPr>
                <w:color w:val="002060"/>
              </w:rPr>
            </w:pPr>
            <w:r w:rsidRPr="005B68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4E9B" w14:textId="77777777" w:rsidR="00873D54" w:rsidRPr="005B68D1" w:rsidRDefault="00873D54" w:rsidP="00D804EA">
            <w:pPr>
              <w:pStyle w:val="rowtabella0"/>
              <w:jc w:val="center"/>
              <w:rPr>
                <w:color w:val="002060"/>
              </w:rPr>
            </w:pPr>
            <w:r w:rsidRPr="005B68D1">
              <w:rPr>
                <w:color w:val="002060"/>
              </w:rPr>
              <w:t>0</w:t>
            </w:r>
          </w:p>
        </w:tc>
      </w:tr>
      <w:tr w:rsidR="00873D54" w:rsidRPr="005B68D1" w14:paraId="4E6D59EA"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BECA6" w14:textId="77777777" w:rsidR="00873D54" w:rsidRPr="005B68D1" w:rsidRDefault="00873D54" w:rsidP="00D804EA">
            <w:pPr>
              <w:pStyle w:val="rowtabella0"/>
              <w:rPr>
                <w:color w:val="002060"/>
                <w:lang w:val="en-US"/>
              </w:rPr>
            </w:pPr>
            <w:r w:rsidRPr="005B68D1">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5DB7"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2545"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C892"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504C"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437C" w14:textId="77777777" w:rsidR="00873D54" w:rsidRPr="005B68D1" w:rsidRDefault="00873D54" w:rsidP="00D804EA">
            <w:pPr>
              <w:pStyle w:val="rowtabella0"/>
              <w:jc w:val="center"/>
              <w:rPr>
                <w:color w:val="002060"/>
              </w:rPr>
            </w:pPr>
            <w:r w:rsidRPr="005B68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B7A7" w14:textId="77777777" w:rsidR="00873D54" w:rsidRPr="005B68D1" w:rsidRDefault="00873D54" w:rsidP="00D804EA">
            <w:pPr>
              <w:pStyle w:val="rowtabella0"/>
              <w:jc w:val="center"/>
              <w:rPr>
                <w:color w:val="002060"/>
              </w:rPr>
            </w:pPr>
            <w:r w:rsidRPr="005B68D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3FB6" w14:textId="77777777" w:rsidR="00873D54" w:rsidRPr="005B68D1" w:rsidRDefault="00873D54" w:rsidP="00D804EA">
            <w:pPr>
              <w:pStyle w:val="rowtabella0"/>
              <w:jc w:val="center"/>
              <w:rPr>
                <w:color w:val="002060"/>
              </w:rPr>
            </w:pPr>
            <w:r w:rsidRPr="005B68D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EBE2" w14:textId="77777777" w:rsidR="00873D54" w:rsidRPr="005B68D1" w:rsidRDefault="00873D54" w:rsidP="00D804EA">
            <w:pPr>
              <w:pStyle w:val="rowtabella0"/>
              <w:jc w:val="center"/>
              <w:rPr>
                <w:color w:val="002060"/>
              </w:rPr>
            </w:pPr>
            <w:r w:rsidRPr="005B68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EA82" w14:textId="77777777" w:rsidR="00873D54" w:rsidRPr="005B68D1" w:rsidRDefault="00873D54" w:rsidP="00D804EA">
            <w:pPr>
              <w:pStyle w:val="rowtabella0"/>
              <w:jc w:val="center"/>
              <w:rPr>
                <w:color w:val="002060"/>
              </w:rPr>
            </w:pPr>
            <w:r w:rsidRPr="005B68D1">
              <w:rPr>
                <w:color w:val="002060"/>
              </w:rPr>
              <w:t>0</w:t>
            </w:r>
          </w:p>
        </w:tc>
      </w:tr>
      <w:tr w:rsidR="00873D54" w:rsidRPr="005B68D1" w14:paraId="2A8A3BFC"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F33EF" w14:textId="77777777" w:rsidR="00873D54" w:rsidRPr="009E26D6" w:rsidRDefault="00873D54" w:rsidP="00D804EA">
            <w:pPr>
              <w:pStyle w:val="rowtabella0"/>
              <w:rPr>
                <w:color w:val="002060"/>
                <w:lang w:val="es-ES"/>
              </w:rPr>
            </w:pPr>
            <w:r w:rsidRPr="009E26D6">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82E11" w14:textId="77777777" w:rsidR="00873D54" w:rsidRPr="005B68D1" w:rsidRDefault="00873D54" w:rsidP="00D804EA">
            <w:pPr>
              <w:pStyle w:val="rowtabella0"/>
              <w:jc w:val="center"/>
              <w:rPr>
                <w:color w:val="002060"/>
              </w:rPr>
            </w:pPr>
            <w:r w:rsidRPr="005B68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1EA3"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0329A"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1FA31"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DEC7"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3BE1" w14:textId="77777777" w:rsidR="00873D54" w:rsidRPr="005B68D1" w:rsidRDefault="00873D54" w:rsidP="00D804EA">
            <w:pPr>
              <w:pStyle w:val="rowtabella0"/>
              <w:jc w:val="center"/>
              <w:rPr>
                <w:color w:val="002060"/>
              </w:rPr>
            </w:pPr>
            <w:r w:rsidRPr="005B68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116F" w14:textId="77777777" w:rsidR="00873D54" w:rsidRPr="005B68D1" w:rsidRDefault="00873D54" w:rsidP="00D804EA">
            <w:pPr>
              <w:pStyle w:val="rowtabella0"/>
              <w:jc w:val="center"/>
              <w:rPr>
                <w:color w:val="002060"/>
              </w:rPr>
            </w:pPr>
            <w:r w:rsidRPr="005B68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C258" w14:textId="77777777" w:rsidR="00873D54" w:rsidRPr="005B68D1" w:rsidRDefault="00873D54" w:rsidP="00D804EA">
            <w:pPr>
              <w:pStyle w:val="rowtabella0"/>
              <w:jc w:val="center"/>
              <w:rPr>
                <w:color w:val="002060"/>
              </w:rPr>
            </w:pPr>
            <w:r w:rsidRPr="005B68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568D" w14:textId="77777777" w:rsidR="00873D54" w:rsidRPr="005B68D1" w:rsidRDefault="00873D54" w:rsidP="00D804EA">
            <w:pPr>
              <w:pStyle w:val="rowtabella0"/>
              <w:jc w:val="center"/>
              <w:rPr>
                <w:color w:val="002060"/>
              </w:rPr>
            </w:pPr>
            <w:r w:rsidRPr="005B68D1">
              <w:rPr>
                <w:color w:val="002060"/>
              </w:rPr>
              <w:t>0</w:t>
            </w:r>
          </w:p>
        </w:tc>
      </w:tr>
      <w:tr w:rsidR="00873D54" w:rsidRPr="005B68D1" w14:paraId="3D25D31D" w14:textId="77777777" w:rsidTr="00D804E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2C0772" w14:textId="77777777" w:rsidR="00873D54" w:rsidRPr="005B68D1" w:rsidRDefault="00873D54" w:rsidP="00D804EA">
            <w:pPr>
              <w:pStyle w:val="rowtabella0"/>
              <w:rPr>
                <w:color w:val="002060"/>
                <w:lang w:val="en-US"/>
              </w:rPr>
            </w:pPr>
            <w:r w:rsidRPr="005B68D1">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4C2B"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10D1"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243A"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9A1E"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2A98" w14:textId="77777777" w:rsidR="00873D54" w:rsidRPr="005B68D1" w:rsidRDefault="00873D54" w:rsidP="00D804EA">
            <w:pPr>
              <w:pStyle w:val="rowtabella0"/>
              <w:jc w:val="center"/>
              <w:rPr>
                <w:color w:val="002060"/>
              </w:rPr>
            </w:pPr>
            <w:r w:rsidRPr="005B68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DDCF" w14:textId="77777777" w:rsidR="00873D54" w:rsidRPr="005B68D1" w:rsidRDefault="00873D54" w:rsidP="00D804EA">
            <w:pPr>
              <w:pStyle w:val="rowtabella0"/>
              <w:jc w:val="center"/>
              <w:rPr>
                <w:color w:val="002060"/>
              </w:rPr>
            </w:pPr>
            <w:r w:rsidRPr="005B68D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512C" w14:textId="77777777" w:rsidR="00873D54" w:rsidRPr="005B68D1" w:rsidRDefault="00873D54" w:rsidP="00D804EA">
            <w:pPr>
              <w:pStyle w:val="rowtabella0"/>
              <w:jc w:val="center"/>
              <w:rPr>
                <w:color w:val="002060"/>
              </w:rPr>
            </w:pPr>
            <w:r w:rsidRPr="005B68D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F24F" w14:textId="77777777" w:rsidR="00873D54" w:rsidRPr="005B68D1" w:rsidRDefault="00873D54" w:rsidP="00D804EA">
            <w:pPr>
              <w:pStyle w:val="rowtabella0"/>
              <w:jc w:val="center"/>
              <w:rPr>
                <w:color w:val="002060"/>
              </w:rPr>
            </w:pPr>
            <w:r w:rsidRPr="005B68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74B4" w14:textId="77777777" w:rsidR="00873D54" w:rsidRPr="005B68D1" w:rsidRDefault="00873D54" w:rsidP="00D804EA">
            <w:pPr>
              <w:pStyle w:val="rowtabella0"/>
              <w:jc w:val="center"/>
              <w:rPr>
                <w:color w:val="002060"/>
              </w:rPr>
            </w:pPr>
            <w:r w:rsidRPr="005B68D1">
              <w:rPr>
                <w:color w:val="002060"/>
              </w:rPr>
              <w:t>0</w:t>
            </w:r>
          </w:p>
        </w:tc>
      </w:tr>
    </w:tbl>
    <w:p w14:paraId="6F20E270" w14:textId="77777777" w:rsidR="00873D54" w:rsidRPr="005B68D1" w:rsidRDefault="00873D54" w:rsidP="00873D54">
      <w:pPr>
        <w:pStyle w:val="breakline"/>
        <w:rPr>
          <w:rFonts w:eastAsiaTheme="minorEastAsia"/>
          <w:color w:val="002060"/>
        </w:rPr>
      </w:pPr>
    </w:p>
    <w:p w14:paraId="5B9BD9E6" w14:textId="77777777" w:rsidR="00873D54" w:rsidRPr="005B68D1" w:rsidRDefault="00873D54" w:rsidP="00873D54">
      <w:pPr>
        <w:pStyle w:val="breakline"/>
        <w:rPr>
          <w:color w:val="002060"/>
        </w:rPr>
      </w:pPr>
    </w:p>
    <w:p w14:paraId="05032619" w14:textId="77777777" w:rsidR="00873D54" w:rsidRPr="005B68D1" w:rsidRDefault="00873D54" w:rsidP="00873D54">
      <w:pPr>
        <w:pStyle w:val="sottotitolocampionato10"/>
        <w:rPr>
          <w:color w:val="002060"/>
        </w:rPr>
      </w:pPr>
      <w:r w:rsidRPr="005B68D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3D54" w:rsidRPr="005B68D1" w14:paraId="45CA00EB" w14:textId="77777777" w:rsidTr="00D804E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942E1" w14:textId="77777777" w:rsidR="00873D54" w:rsidRPr="005B68D1" w:rsidRDefault="00873D54" w:rsidP="00D804EA">
            <w:pPr>
              <w:pStyle w:val="headertabella0"/>
              <w:rPr>
                <w:color w:val="002060"/>
              </w:rPr>
            </w:pPr>
            <w:r w:rsidRPr="005B68D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79B9C" w14:textId="77777777" w:rsidR="00873D54" w:rsidRPr="005B68D1" w:rsidRDefault="00873D54" w:rsidP="00D804EA">
            <w:pPr>
              <w:pStyle w:val="headertabella0"/>
              <w:rPr>
                <w:color w:val="002060"/>
              </w:rPr>
            </w:pPr>
            <w:r w:rsidRPr="005B68D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9A2C3" w14:textId="77777777" w:rsidR="00873D54" w:rsidRPr="005B68D1" w:rsidRDefault="00873D54" w:rsidP="00D804EA">
            <w:pPr>
              <w:pStyle w:val="headertabella0"/>
              <w:rPr>
                <w:color w:val="002060"/>
              </w:rPr>
            </w:pPr>
            <w:r w:rsidRPr="005B68D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5ECAD" w14:textId="77777777" w:rsidR="00873D54" w:rsidRPr="005B68D1" w:rsidRDefault="00873D54" w:rsidP="00D804EA">
            <w:pPr>
              <w:pStyle w:val="headertabella0"/>
              <w:rPr>
                <w:color w:val="002060"/>
              </w:rPr>
            </w:pPr>
            <w:r w:rsidRPr="005B68D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5A0E1" w14:textId="77777777" w:rsidR="00873D54" w:rsidRPr="005B68D1" w:rsidRDefault="00873D54" w:rsidP="00D804EA">
            <w:pPr>
              <w:pStyle w:val="headertabella0"/>
              <w:rPr>
                <w:color w:val="002060"/>
              </w:rPr>
            </w:pPr>
            <w:r w:rsidRPr="005B68D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9D77E" w14:textId="77777777" w:rsidR="00873D54" w:rsidRPr="005B68D1" w:rsidRDefault="00873D54" w:rsidP="00D804EA">
            <w:pPr>
              <w:pStyle w:val="headertabella0"/>
              <w:rPr>
                <w:color w:val="002060"/>
              </w:rPr>
            </w:pPr>
            <w:r w:rsidRPr="005B68D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CCB12" w14:textId="77777777" w:rsidR="00873D54" w:rsidRPr="005B68D1" w:rsidRDefault="00873D54" w:rsidP="00D804EA">
            <w:pPr>
              <w:pStyle w:val="headertabella0"/>
              <w:rPr>
                <w:color w:val="002060"/>
              </w:rPr>
            </w:pPr>
            <w:r w:rsidRPr="005B68D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76A9F" w14:textId="77777777" w:rsidR="00873D54" w:rsidRPr="005B68D1" w:rsidRDefault="00873D54" w:rsidP="00D804EA">
            <w:pPr>
              <w:pStyle w:val="headertabella0"/>
              <w:rPr>
                <w:color w:val="002060"/>
              </w:rPr>
            </w:pPr>
            <w:r w:rsidRPr="005B68D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243FB" w14:textId="77777777" w:rsidR="00873D54" w:rsidRPr="005B68D1" w:rsidRDefault="00873D54" w:rsidP="00D804EA">
            <w:pPr>
              <w:pStyle w:val="headertabella0"/>
              <w:rPr>
                <w:color w:val="002060"/>
              </w:rPr>
            </w:pPr>
            <w:r w:rsidRPr="005B68D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6D584" w14:textId="77777777" w:rsidR="00873D54" w:rsidRPr="005B68D1" w:rsidRDefault="00873D54" w:rsidP="00D804EA">
            <w:pPr>
              <w:pStyle w:val="headertabella0"/>
              <w:rPr>
                <w:color w:val="002060"/>
              </w:rPr>
            </w:pPr>
            <w:r w:rsidRPr="005B68D1">
              <w:rPr>
                <w:color w:val="002060"/>
              </w:rPr>
              <w:t>PE</w:t>
            </w:r>
          </w:p>
        </w:tc>
      </w:tr>
      <w:tr w:rsidR="00873D54" w:rsidRPr="005B68D1" w14:paraId="1663FACE" w14:textId="77777777" w:rsidTr="00D804E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921AA6" w14:textId="77777777" w:rsidR="00873D54" w:rsidRPr="005B68D1" w:rsidRDefault="00873D54" w:rsidP="00D804EA">
            <w:pPr>
              <w:pStyle w:val="rowtabella0"/>
              <w:rPr>
                <w:color w:val="002060"/>
                <w:lang w:val="en-US"/>
              </w:rPr>
            </w:pPr>
            <w:r w:rsidRPr="005B68D1">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45FF" w14:textId="77777777" w:rsidR="00873D54" w:rsidRPr="005B68D1" w:rsidRDefault="00873D54" w:rsidP="00D804EA">
            <w:pPr>
              <w:pStyle w:val="rowtabella0"/>
              <w:jc w:val="center"/>
              <w:rPr>
                <w:color w:val="002060"/>
              </w:rPr>
            </w:pPr>
            <w:r w:rsidRPr="005B68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0C80"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B3B35" w14:textId="77777777" w:rsidR="00873D54" w:rsidRPr="005B68D1" w:rsidRDefault="00873D54" w:rsidP="00D804EA">
            <w:pPr>
              <w:pStyle w:val="rowtabella0"/>
              <w:jc w:val="center"/>
              <w:rPr>
                <w:color w:val="002060"/>
              </w:rPr>
            </w:pPr>
            <w:r w:rsidRPr="005B68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1647"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7A36"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740FB" w14:textId="77777777" w:rsidR="00873D54" w:rsidRPr="005B68D1" w:rsidRDefault="00873D54" w:rsidP="00D804EA">
            <w:pPr>
              <w:pStyle w:val="rowtabella0"/>
              <w:jc w:val="center"/>
              <w:rPr>
                <w:color w:val="002060"/>
              </w:rPr>
            </w:pPr>
            <w:r w:rsidRPr="005B68D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D571" w14:textId="77777777" w:rsidR="00873D54" w:rsidRPr="005B68D1" w:rsidRDefault="00873D54" w:rsidP="00D804EA">
            <w:pPr>
              <w:pStyle w:val="rowtabella0"/>
              <w:jc w:val="center"/>
              <w:rPr>
                <w:color w:val="002060"/>
              </w:rPr>
            </w:pPr>
            <w:r w:rsidRPr="005B68D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3E6B" w14:textId="77777777" w:rsidR="00873D54" w:rsidRPr="005B68D1" w:rsidRDefault="00873D54" w:rsidP="00D804EA">
            <w:pPr>
              <w:pStyle w:val="rowtabella0"/>
              <w:jc w:val="center"/>
              <w:rPr>
                <w:color w:val="002060"/>
              </w:rPr>
            </w:pPr>
            <w:r w:rsidRPr="005B68D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7E24" w14:textId="77777777" w:rsidR="00873D54" w:rsidRPr="005B68D1" w:rsidRDefault="00873D54" w:rsidP="00D804EA">
            <w:pPr>
              <w:pStyle w:val="rowtabella0"/>
              <w:jc w:val="center"/>
              <w:rPr>
                <w:color w:val="002060"/>
              </w:rPr>
            </w:pPr>
            <w:r w:rsidRPr="005B68D1">
              <w:rPr>
                <w:color w:val="002060"/>
              </w:rPr>
              <w:t>0</w:t>
            </w:r>
          </w:p>
        </w:tc>
      </w:tr>
      <w:tr w:rsidR="00873D54" w:rsidRPr="005B68D1" w14:paraId="7C8CA87B"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96E81" w14:textId="77777777" w:rsidR="00873D54" w:rsidRPr="005B68D1" w:rsidRDefault="00873D54" w:rsidP="00D804EA">
            <w:pPr>
              <w:pStyle w:val="rowtabella0"/>
              <w:rPr>
                <w:color w:val="002060"/>
              </w:rPr>
            </w:pPr>
            <w:r w:rsidRPr="005B68D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1125" w14:textId="77777777" w:rsidR="00873D54" w:rsidRPr="005B68D1" w:rsidRDefault="00873D54" w:rsidP="00D804EA">
            <w:pPr>
              <w:pStyle w:val="rowtabella0"/>
              <w:jc w:val="center"/>
              <w:rPr>
                <w:color w:val="002060"/>
              </w:rPr>
            </w:pPr>
            <w:r w:rsidRPr="005B68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A0D1"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4CBD" w14:textId="77777777" w:rsidR="00873D54" w:rsidRPr="005B68D1" w:rsidRDefault="00873D54" w:rsidP="00D804EA">
            <w:pPr>
              <w:pStyle w:val="rowtabella0"/>
              <w:jc w:val="center"/>
              <w:rPr>
                <w:color w:val="002060"/>
              </w:rPr>
            </w:pPr>
            <w:r w:rsidRPr="005B68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CE31"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1E59"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E911" w14:textId="77777777" w:rsidR="00873D54" w:rsidRPr="005B68D1" w:rsidRDefault="00873D54" w:rsidP="00D804EA">
            <w:pPr>
              <w:pStyle w:val="rowtabella0"/>
              <w:jc w:val="center"/>
              <w:rPr>
                <w:color w:val="002060"/>
              </w:rPr>
            </w:pPr>
            <w:r w:rsidRPr="005B68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F583" w14:textId="77777777" w:rsidR="00873D54" w:rsidRPr="005B68D1" w:rsidRDefault="00873D54" w:rsidP="00D804EA">
            <w:pPr>
              <w:pStyle w:val="rowtabella0"/>
              <w:jc w:val="center"/>
              <w:rPr>
                <w:color w:val="002060"/>
              </w:rPr>
            </w:pPr>
            <w:r w:rsidRPr="005B68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6F3E" w14:textId="77777777" w:rsidR="00873D54" w:rsidRPr="005B68D1" w:rsidRDefault="00873D54" w:rsidP="00D804EA">
            <w:pPr>
              <w:pStyle w:val="rowtabella0"/>
              <w:jc w:val="center"/>
              <w:rPr>
                <w:color w:val="002060"/>
              </w:rPr>
            </w:pPr>
            <w:r w:rsidRPr="005B68D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7065" w14:textId="77777777" w:rsidR="00873D54" w:rsidRPr="005B68D1" w:rsidRDefault="00873D54" w:rsidP="00D804EA">
            <w:pPr>
              <w:pStyle w:val="rowtabella0"/>
              <w:jc w:val="center"/>
              <w:rPr>
                <w:color w:val="002060"/>
              </w:rPr>
            </w:pPr>
            <w:r w:rsidRPr="005B68D1">
              <w:rPr>
                <w:color w:val="002060"/>
              </w:rPr>
              <w:t>0</w:t>
            </w:r>
          </w:p>
        </w:tc>
      </w:tr>
      <w:tr w:rsidR="00873D54" w:rsidRPr="005B68D1" w14:paraId="6FE95B10"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87610" w14:textId="77777777" w:rsidR="00873D54" w:rsidRPr="005B68D1" w:rsidRDefault="00873D54" w:rsidP="00D804EA">
            <w:pPr>
              <w:pStyle w:val="rowtabella0"/>
              <w:rPr>
                <w:color w:val="002060"/>
              </w:rPr>
            </w:pPr>
            <w:r w:rsidRPr="005B68D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1590" w14:textId="77777777" w:rsidR="00873D54" w:rsidRPr="005B68D1" w:rsidRDefault="00873D54" w:rsidP="00D804EA">
            <w:pPr>
              <w:pStyle w:val="rowtabella0"/>
              <w:jc w:val="center"/>
              <w:rPr>
                <w:color w:val="002060"/>
              </w:rPr>
            </w:pPr>
            <w:r w:rsidRPr="005B68D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EF4F"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73CE" w14:textId="77777777" w:rsidR="00873D54" w:rsidRPr="005B68D1" w:rsidRDefault="00873D54" w:rsidP="00D804EA">
            <w:pPr>
              <w:pStyle w:val="rowtabella0"/>
              <w:jc w:val="center"/>
              <w:rPr>
                <w:color w:val="002060"/>
              </w:rPr>
            </w:pPr>
            <w:r w:rsidRPr="005B68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71F8"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D930"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D2B8" w14:textId="77777777" w:rsidR="00873D54" w:rsidRPr="005B68D1" w:rsidRDefault="00873D54" w:rsidP="00D804EA">
            <w:pPr>
              <w:pStyle w:val="rowtabella0"/>
              <w:jc w:val="center"/>
              <w:rPr>
                <w:color w:val="002060"/>
              </w:rPr>
            </w:pPr>
            <w:r w:rsidRPr="005B68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9860" w14:textId="77777777" w:rsidR="00873D54" w:rsidRPr="005B68D1" w:rsidRDefault="00873D54" w:rsidP="00D804EA">
            <w:pPr>
              <w:pStyle w:val="rowtabella0"/>
              <w:jc w:val="center"/>
              <w:rPr>
                <w:color w:val="002060"/>
              </w:rPr>
            </w:pPr>
            <w:r w:rsidRPr="005B68D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36D90" w14:textId="77777777" w:rsidR="00873D54" w:rsidRPr="005B68D1" w:rsidRDefault="00873D54" w:rsidP="00D804EA">
            <w:pPr>
              <w:pStyle w:val="rowtabella0"/>
              <w:jc w:val="center"/>
              <w:rPr>
                <w:color w:val="002060"/>
              </w:rPr>
            </w:pPr>
            <w:r w:rsidRPr="005B68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DE76" w14:textId="77777777" w:rsidR="00873D54" w:rsidRPr="005B68D1" w:rsidRDefault="00873D54" w:rsidP="00D804EA">
            <w:pPr>
              <w:pStyle w:val="rowtabella0"/>
              <w:jc w:val="center"/>
              <w:rPr>
                <w:color w:val="002060"/>
              </w:rPr>
            </w:pPr>
            <w:r w:rsidRPr="005B68D1">
              <w:rPr>
                <w:color w:val="002060"/>
              </w:rPr>
              <w:t>0</w:t>
            </w:r>
          </w:p>
        </w:tc>
      </w:tr>
      <w:tr w:rsidR="00873D54" w:rsidRPr="005B68D1" w14:paraId="119C844D"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75AF0" w14:textId="77777777" w:rsidR="00873D54" w:rsidRPr="005B68D1" w:rsidRDefault="00873D54" w:rsidP="00D804EA">
            <w:pPr>
              <w:pStyle w:val="rowtabella0"/>
              <w:rPr>
                <w:color w:val="002060"/>
              </w:rPr>
            </w:pPr>
            <w:r w:rsidRPr="005B68D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9935" w14:textId="77777777" w:rsidR="00873D54" w:rsidRPr="005B68D1" w:rsidRDefault="00873D54" w:rsidP="00D804EA">
            <w:pPr>
              <w:pStyle w:val="rowtabella0"/>
              <w:jc w:val="center"/>
              <w:rPr>
                <w:color w:val="002060"/>
              </w:rPr>
            </w:pPr>
            <w:r w:rsidRPr="005B68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4EEF"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0802"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FEC1"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1DA2"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C2CB" w14:textId="77777777" w:rsidR="00873D54" w:rsidRPr="005B68D1" w:rsidRDefault="00873D54" w:rsidP="00D804EA">
            <w:pPr>
              <w:pStyle w:val="rowtabella0"/>
              <w:jc w:val="center"/>
              <w:rPr>
                <w:color w:val="002060"/>
              </w:rPr>
            </w:pPr>
            <w:r w:rsidRPr="005B68D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B1CC" w14:textId="77777777" w:rsidR="00873D54" w:rsidRPr="005B68D1" w:rsidRDefault="00873D54" w:rsidP="00D804EA">
            <w:pPr>
              <w:pStyle w:val="rowtabella0"/>
              <w:jc w:val="center"/>
              <w:rPr>
                <w:color w:val="002060"/>
              </w:rPr>
            </w:pPr>
            <w:r w:rsidRPr="005B68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C6F5" w14:textId="77777777" w:rsidR="00873D54" w:rsidRPr="005B68D1" w:rsidRDefault="00873D54" w:rsidP="00D804EA">
            <w:pPr>
              <w:pStyle w:val="rowtabella0"/>
              <w:jc w:val="center"/>
              <w:rPr>
                <w:color w:val="002060"/>
              </w:rPr>
            </w:pPr>
            <w:r w:rsidRPr="005B68D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9BC3" w14:textId="77777777" w:rsidR="00873D54" w:rsidRPr="005B68D1" w:rsidRDefault="00873D54" w:rsidP="00D804EA">
            <w:pPr>
              <w:pStyle w:val="rowtabella0"/>
              <w:jc w:val="center"/>
              <w:rPr>
                <w:color w:val="002060"/>
              </w:rPr>
            </w:pPr>
            <w:r w:rsidRPr="005B68D1">
              <w:rPr>
                <w:color w:val="002060"/>
              </w:rPr>
              <w:t>0</w:t>
            </w:r>
          </w:p>
        </w:tc>
      </w:tr>
      <w:tr w:rsidR="00873D54" w:rsidRPr="005B68D1" w14:paraId="5E459515"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C2636" w14:textId="77777777" w:rsidR="00873D54" w:rsidRPr="005B68D1" w:rsidRDefault="00873D54" w:rsidP="00D804EA">
            <w:pPr>
              <w:pStyle w:val="rowtabella0"/>
              <w:rPr>
                <w:color w:val="002060"/>
              </w:rPr>
            </w:pPr>
            <w:r w:rsidRPr="005B68D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ADD9" w14:textId="77777777" w:rsidR="00873D54" w:rsidRPr="005B68D1" w:rsidRDefault="00873D54" w:rsidP="00D804EA">
            <w:pPr>
              <w:pStyle w:val="rowtabella0"/>
              <w:jc w:val="center"/>
              <w:rPr>
                <w:color w:val="002060"/>
              </w:rPr>
            </w:pPr>
            <w:r w:rsidRPr="005B68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43B91"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0C6E"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C13C"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FC81"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B54F" w14:textId="77777777" w:rsidR="00873D54" w:rsidRPr="005B68D1" w:rsidRDefault="00873D54" w:rsidP="00D804EA">
            <w:pPr>
              <w:pStyle w:val="rowtabella0"/>
              <w:jc w:val="center"/>
              <w:rPr>
                <w:color w:val="002060"/>
              </w:rPr>
            </w:pPr>
            <w:r w:rsidRPr="005B68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6660" w14:textId="77777777" w:rsidR="00873D54" w:rsidRPr="005B68D1" w:rsidRDefault="00873D54" w:rsidP="00D804EA">
            <w:pPr>
              <w:pStyle w:val="rowtabella0"/>
              <w:jc w:val="center"/>
              <w:rPr>
                <w:color w:val="002060"/>
              </w:rPr>
            </w:pPr>
            <w:r w:rsidRPr="005B68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4014"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F284" w14:textId="77777777" w:rsidR="00873D54" w:rsidRPr="005B68D1" w:rsidRDefault="00873D54" w:rsidP="00D804EA">
            <w:pPr>
              <w:pStyle w:val="rowtabella0"/>
              <w:jc w:val="center"/>
              <w:rPr>
                <w:color w:val="002060"/>
              </w:rPr>
            </w:pPr>
            <w:r w:rsidRPr="005B68D1">
              <w:rPr>
                <w:color w:val="002060"/>
              </w:rPr>
              <w:t>0</w:t>
            </w:r>
          </w:p>
        </w:tc>
      </w:tr>
      <w:tr w:rsidR="00873D54" w:rsidRPr="005B68D1" w14:paraId="00A3CC1C"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52C62" w14:textId="77777777" w:rsidR="00873D54" w:rsidRPr="005B68D1" w:rsidRDefault="00873D54" w:rsidP="00D804EA">
            <w:pPr>
              <w:pStyle w:val="rowtabella0"/>
              <w:rPr>
                <w:color w:val="002060"/>
              </w:rPr>
            </w:pPr>
            <w:r w:rsidRPr="005B68D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78B3" w14:textId="77777777" w:rsidR="00873D54" w:rsidRPr="005B68D1" w:rsidRDefault="00873D54" w:rsidP="00D804EA">
            <w:pPr>
              <w:pStyle w:val="rowtabella0"/>
              <w:jc w:val="center"/>
              <w:rPr>
                <w:color w:val="002060"/>
              </w:rPr>
            </w:pPr>
            <w:r w:rsidRPr="005B68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67B5"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6E2F"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DC56"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B238"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0C86" w14:textId="77777777" w:rsidR="00873D54" w:rsidRPr="005B68D1" w:rsidRDefault="00873D54" w:rsidP="00D804EA">
            <w:pPr>
              <w:pStyle w:val="rowtabella0"/>
              <w:jc w:val="center"/>
              <w:rPr>
                <w:color w:val="002060"/>
              </w:rPr>
            </w:pPr>
            <w:r w:rsidRPr="005B68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4605" w14:textId="77777777" w:rsidR="00873D54" w:rsidRPr="005B68D1" w:rsidRDefault="00873D54" w:rsidP="00D804EA">
            <w:pPr>
              <w:pStyle w:val="rowtabella0"/>
              <w:jc w:val="center"/>
              <w:rPr>
                <w:color w:val="002060"/>
              </w:rPr>
            </w:pPr>
            <w:r w:rsidRPr="005B68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29BF"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6EDD" w14:textId="77777777" w:rsidR="00873D54" w:rsidRPr="005B68D1" w:rsidRDefault="00873D54" w:rsidP="00D804EA">
            <w:pPr>
              <w:pStyle w:val="rowtabella0"/>
              <w:jc w:val="center"/>
              <w:rPr>
                <w:color w:val="002060"/>
              </w:rPr>
            </w:pPr>
            <w:r w:rsidRPr="005B68D1">
              <w:rPr>
                <w:color w:val="002060"/>
              </w:rPr>
              <w:t>0</w:t>
            </w:r>
          </w:p>
        </w:tc>
      </w:tr>
      <w:tr w:rsidR="00873D54" w:rsidRPr="005B68D1" w14:paraId="7D85120D"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A0E03" w14:textId="77777777" w:rsidR="00873D54" w:rsidRPr="005B68D1" w:rsidRDefault="00873D54" w:rsidP="00D804EA">
            <w:pPr>
              <w:pStyle w:val="rowtabella0"/>
              <w:rPr>
                <w:color w:val="002060"/>
              </w:rPr>
            </w:pPr>
            <w:r w:rsidRPr="005B68D1">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59A4" w14:textId="77777777" w:rsidR="00873D54" w:rsidRPr="005B68D1" w:rsidRDefault="00873D54" w:rsidP="00D804EA">
            <w:pPr>
              <w:pStyle w:val="rowtabella0"/>
              <w:jc w:val="center"/>
              <w:rPr>
                <w:color w:val="002060"/>
              </w:rPr>
            </w:pPr>
            <w:r w:rsidRPr="005B68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B1AB"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E173"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BF5D"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0A4F"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4307" w14:textId="77777777" w:rsidR="00873D54" w:rsidRPr="005B68D1" w:rsidRDefault="00873D54" w:rsidP="00D804EA">
            <w:pPr>
              <w:pStyle w:val="rowtabella0"/>
              <w:jc w:val="center"/>
              <w:rPr>
                <w:color w:val="002060"/>
              </w:rPr>
            </w:pPr>
            <w:r w:rsidRPr="005B68D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4493" w14:textId="77777777" w:rsidR="00873D54" w:rsidRPr="005B68D1" w:rsidRDefault="00873D54" w:rsidP="00D804EA">
            <w:pPr>
              <w:pStyle w:val="rowtabella0"/>
              <w:jc w:val="center"/>
              <w:rPr>
                <w:color w:val="002060"/>
              </w:rPr>
            </w:pPr>
            <w:r w:rsidRPr="005B68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9DDB"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CE52" w14:textId="77777777" w:rsidR="00873D54" w:rsidRPr="005B68D1" w:rsidRDefault="00873D54" w:rsidP="00D804EA">
            <w:pPr>
              <w:pStyle w:val="rowtabella0"/>
              <w:jc w:val="center"/>
              <w:rPr>
                <w:color w:val="002060"/>
              </w:rPr>
            </w:pPr>
            <w:r w:rsidRPr="005B68D1">
              <w:rPr>
                <w:color w:val="002060"/>
              </w:rPr>
              <w:t>0</w:t>
            </w:r>
          </w:p>
        </w:tc>
      </w:tr>
      <w:tr w:rsidR="00873D54" w:rsidRPr="005B68D1" w14:paraId="4515BDD9"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27CFF" w14:textId="77777777" w:rsidR="00873D54" w:rsidRPr="005B68D1" w:rsidRDefault="00873D54" w:rsidP="00D804EA">
            <w:pPr>
              <w:pStyle w:val="rowtabella0"/>
              <w:rPr>
                <w:color w:val="002060"/>
                <w:lang w:val="en-US"/>
              </w:rPr>
            </w:pPr>
            <w:r w:rsidRPr="005B68D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41A3" w14:textId="77777777" w:rsidR="00873D54" w:rsidRPr="005B68D1" w:rsidRDefault="00873D54" w:rsidP="00D804EA">
            <w:pPr>
              <w:pStyle w:val="rowtabella0"/>
              <w:jc w:val="center"/>
              <w:rPr>
                <w:color w:val="002060"/>
              </w:rPr>
            </w:pPr>
            <w:r w:rsidRPr="005B68D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05EC"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044E"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E872"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3B86"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62E9" w14:textId="77777777" w:rsidR="00873D54" w:rsidRPr="005B68D1" w:rsidRDefault="00873D54" w:rsidP="00D804EA">
            <w:pPr>
              <w:pStyle w:val="rowtabella0"/>
              <w:jc w:val="center"/>
              <w:rPr>
                <w:color w:val="002060"/>
              </w:rPr>
            </w:pPr>
            <w:r w:rsidRPr="005B68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7FAE" w14:textId="77777777" w:rsidR="00873D54" w:rsidRPr="005B68D1" w:rsidRDefault="00873D54" w:rsidP="00D804EA">
            <w:pPr>
              <w:pStyle w:val="rowtabella0"/>
              <w:jc w:val="center"/>
              <w:rPr>
                <w:color w:val="002060"/>
              </w:rPr>
            </w:pPr>
            <w:r w:rsidRPr="005B68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9F36D"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85CD" w14:textId="77777777" w:rsidR="00873D54" w:rsidRPr="005B68D1" w:rsidRDefault="00873D54" w:rsidP="00D804EA">
            <w:pPr>
              <w:pStyle w:val="rowtabella0"/>
              <w:jc w:val="center"/>
              <w:rPr>
                <w:color w:val="002060"/>
              </w:rPr>
            </w:pPr>
            <w:r w:rsidRPr="005B68D1">
              <w:rPr>
                <w:color w:val="002060"/>
              </w:rPr>
              <w:t>0</w:t>
            </w:r>
          </w:p>
        </w:tc>
      </w:tr>
      <w:tr w:rsidR="00873D54" w:rsidRPr="005B68D1" w14:paraId="2AF1F40F"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10665" w14:textId="77777777" w:rsidR="00873D54" w:rsidRPr="005B68D1" w:rsidRDefault="00873D54" w:rsidP="00D804EA">
            <w:pPr>
              <w:pStyle w:val="rowtabella0"/>
              <w:rPr>
                <w:color w:val="002060"/>
              </w:rPr>
            </w:pPr>
            <w:r w:rsidRPr="005B68D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455C" w14:textId="77777777" w:rsidR="00873D54" w:rsidRPr="005B68D1" w:rsidRDefault="00873D54" w:rsidP="00D804EA">
            <w:pPr>
              <w:pStyle w:val="rowtabella0"/>
              <w:jc w:val="center"/>
              <w:rPr>
                <w:color w:val="002060"/>
              </w:rPr>
            </w:pPr>
            <w:r w:rsidRPr="005B68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86DA"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4E61"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E2BD"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3E1C"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7CA8" w14:textId="77777777" w:rsidR="00873D54" w:rsidRPr="005B68D1" w:rsidRDefault="00873D54" w:rsidP="00D804EA">
            <w:pPr>
              <w:pStyle w:val="rowtabella0"/>
              <w:jc w:val="center"/>
              <w:rPr>
                <w:color w:val="002060"/>
              </w:rPr>
            </w:pPr>
            <w:r w:rsidRPr="005B68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139F" w14:textId="77777777" w:rsidR="00873D54" w:rsidRPr="005B68D1" w:rsidRDefault="00873D54" w:rsidP="00D804EA">
            <w:pPr>
              <w:pStyle w:val="rowtabella0"/>
              <w:jc w:val="center"/>
              <w:rPr>
                <w:color w:val="002060"/>
              </w:rPr>
            </w:pPr>
            <w:r w:rsidRPr="005B68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8563"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23DE" w14:textId="77777777" w:rsidR="00873D54" w:rsidRPr="005B68D1" w:rsidRDefault="00873D54" w:rsidP="00D804EA">
            <w:pPr>
              <w:pStyle w:val="rowtabella0"/>
              <w:jc w:val="center"/>
              <w:rPr>
                <w:color w:val="002060"/>
              </w:rPr>
            </w:pPr>
            <w:r w:rsidRPr="005B68D1">
              <w:rPr>
                <w:color w:val="002060"/>
              </w:rPr>
              <w:t>0</w:t>
            </w:r>
          </w:p>
        </w:tc>
      </w:tr>
      <w:tr w:rsidR="00873D54" w:rsidRPr="005B68D1" w14:paraId="50999661"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CB952" w14:textId="77777777" w:rsidR="00873D54" w:rsidRPr="005B68D1" w:rsidRDefault="00873D54" w:rsidP="00D804EA">
            <w:pPr>
              <w:pStyle w:val="rowtabella0"/>
              <w:rPr>
                <w:color w:val="002060"/>
              </w:rPr>
            </w:pPr>
            <w:r w:rsidRPr="005B68D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3869"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E1C6"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234D"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078D"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B07A"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DC5C" w14:textId="77777777" w:rsidR="00873D54" w:rsidRPr="005B68D1" w:rsidRDefault="00873D54" w:rsidP="00D804EA">
            <w:pPr>
              <w:pStyle w:val="rowtabella0"/>
              <w:jc w:val="center"/>
              <w:rPr>
                <w:color w:val="002060"/>
              </w:rPr>
            </w:pPr>
            <w:r w:rsidRPr="005B68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9D6D" w14:textId="77777777" w:rsidR="00873D54" w:rsidRPr="005B68D1" w:rsidRDefault="00873D54" w:rsidP="00D804EA">
            <w:pPr>
              <w:pStyle w:val="rowtabella0"/>
              <w:jc w:val="center"/>
              <w:rPr>
                <w:color w:val="002060"/>
              </w:rPr>
            </w:pPr>
            <w:r w:rsidRPr="005B68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1691" w14:textId="77777777" w:rsidR="00873D54" w:rsidRPr="005B68D1" w:rsidRDefault="00873D54" w:rsidP="00D804EA">
            <w:pPr>
              <w:pStyle w:val="rowtabella0"/>
              <w:jc w:val="center"/>
              <w:rPr>
                <w:color w:val="002060"/>
              </w:rPr>
            </w:pPr>
            <w:r w:rsidRPr="005B68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ACD1" w14:textId="77777777" w:rsidR="00873D54" w:rsidRPr="005B68D1" w:rsidRDefault="00873D54" w:rsidP="00D804EA">
            <w:pPr>
              <w:pStyle w:val="rowtabella0"/>
              <w:jc w:val="center"/>
              <w:rPr>
                <w:color w:val="002060"/>
              </w:rPr>
            </w:pPr>
            <w:r w:rsidRPr="005B68D1">
              <w:rPr>
                <w:color w:val="002060"/>
              </w:rPr>
              <w:t>0</w:t>
            </w:r>
          </w:p>
        </w:tc>
      </w:tr>
      <w:tr w:rsidR="00873D54" w:rsidRPr="005B68D1" w14:paraId="05E0C760"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AF9E1" w14:textId="77777777" w:rsidR="00873D54" w:rsidRPr="005B68D1" w:rsidRDefault="00873D54" w:rsidP="00D804EA">
            <w:pPr>
              <w:pStyle w:val="rowtabella0"/>
              <w:rPr>
                <w:color w:val="002060"/>
                <w:lang w:val="en-US"/>
              </w:rPr>
            </w:pPr>
            <w:r w:rsidRPr="005B68D1">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0322" w14:textId="77777777" w:rsidR="00873D54" w:rsidRPr="005B68D1" w:rsidRDefault="00873D54" w:rsidP="00D804EA">
            <w:pPr>
              <w:pStyle w:val="rowtabella0"/>
              <w:jc w:val="center"/>
              <w:rPr>
                <w:color w:val="002060"/>
              </w:rPr>
            </w:pPr>
            <w:r w:rsidRPr="005B68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F362"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F41A"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933E"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6680"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0017" w14:textId="77777777" w:rsidR="00873D54" w:rsidRPr="005B68D1" w:rsidRDefault="00873D54" w:rsidP="00D804EA">
            <w:pPr>
              <w:pStyle w:val="rowtabella0"/>
              <w:jc w:val="center"/>
              <w:rPr>
                <w:color w:val="002060"/>
              </w:rPr>
            </w:pPr>
            <w:r w:rsidRPr="005B68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2B31" w14:textId="77777777" w:rsidR="00873D54" w:rsidRPr="005B68D1" w:rsidRDefault="00873D54" w:rsidP="00D804EA">
            <w:pPr>
              <w:pStyle w:val="rowtabella0"/>
              <w:jc w:val="center"/>
              <w:rPr>
                <w:color w:val="002060"/>
              </w:rPr>
            </w:pPr>
            <w:r w:rsidRPr="005B68D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2B4CD" w14:textId="77777777" w:rsidR="00873D54" w:rsidRPr="005B68D1" w:rsidRDefault="00873D54" w:rsidP="00D804EA">
            <w:pPr>
              <w:pStyle w:val="rowtabella0"/>
              <w:jc w:val="center"/>
              <w:rPr>
                <w:color w:val="002060"/>
              </w:rPr>
            </w:pPr>
            <w:r w:rsidRPr="005B68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154B" w14:textId="77777777" w:rsidR="00873D54" w:rsidRPr="005B68D1" w:rsidRDefault="00873D54" w:rsidP="00D804EA">
            <w:pPr>
              <w:pStyle w:val="rowtabella0"/>
              <w:jc w:val="center"/>
              <w:rPr>
                <w:color w:val="002060"/>
              </w:rPr>
            </w:pPr>
            <w:r w:rsidRPr="005B68D1">
              <w:rPr>
                <w:color w:val="002060"/>
              </w:rPr>
              <w:t>0</w:t>
            </w:r>
          </w:p>
        </w:tc>
      </w:tr>
      <w:tr w:rsidR="00873D54" w:rsidRPr="005B68D1" w14:paraId="58DBECAC"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D5B49" w14:textId="77777777" w:rsidR="00873D54" w:rsidRPr="005B68D1" w:rsidRDefault="00873D54" w:rsidP="00D804EA">
            <w:pPr>
              <w:pStyle w:val="rowtabella0"/>
              <w:rPr>
                <w:color w:val="002060"/>
              </w:rPr>
            </w:pPr>
            <w:r w:rsidRPr="005B68D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B5D9" w14:textId="77777777" w:rsidR="00873D54" w:rsidRPr="005B68D1" w:rsidRDefault="00873D54" w:rsidP="00D804EA">
            <w:pPr>
              <w:pStyle w:val="rowtabella0"/>
              <w:jc w:val="center"/>
              <w:rPr>
                <w:color w:val="002060"/>
              </w:rPr>
            </w:pPr>
            <w:r w:rsidRPr="005B68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3ED64"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11F0"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7F14A"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7A34"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D9F5" w14:textId="77777777" w:rsidR="00873D54" w:rsidRPr="005B68D1" w:rsidRDefault="00873D54" w:rsidP="00D804EA">
            <w:pPr>
              <w:pStyle w:val="rowtabella0"/>
              <w:jc w:val="center"/>
              <w:rPr>
                <w:color w:val="002060"/>
              </w:rPr>
            </w:pPr>
            <w:r w:rsidRPr="005B68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6744" w14:textId="77777777" w:rsidR="00873D54" w:rsidRPr="005B68D1" w:rsidRDefault="00873D54" w:rsidP="00D804EA">
            <w:pPr>
              <w:pStyle w:val="rowtabella0"/>
              <w:jc w:val="center"/>
              <w:rPr>
                <w:color w:val="002060"/>
              </w:rPr>
            </w:pPr>
            <w:r w:rsidRPr="005B68D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7EAF" w14:textId="77777777" w:rsidR="00873D54" w:rsidRPr="005B68D1" w:rsidRDefault="00873D54" w:rsidP="00D804EA">
            <w:pPr>
              <w:pStyle w:val="rowtabella0"/>
              <w:jc w:val="center"/>
              <w:rPr>
                <w:color w:val="002060"/>
              </w:rPr>
            </w:pPr>
            <w:r w:rsidRPr="005B68D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D764" w14:textId="77777777" w:rsidR="00873D54" w:rsidRPr="005B68D1" w:rsidRDefault="00873D54" w:rsidP="00D804EA">
            <w:pPr>
              <w:pStyle w:val="rowtabella0"/>
              <w:jc w:val="center"/>
              <w:rPr>
                <w:color w:val="002060"/>
              </w:rPr>
            </w:pPr>
            <w:r w:rsidRPr="005B68D1">
              <w:rPr>
                <w:color w:val="002060"/>
              </w:rPr>
              <w:t>0</w:t>
            </w:r>
          </w:p>
        </w:tc>
      </w:tr>
      <w:tr w:rsidR="00873D54" w:rsidRPr="005B68D1" w14:paraId="7424E0AE"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3580E" w14:textId="77777777" w:rsidR="00873D54" w:rsidRPr="005B68D1" w:rsidRDefault="00873D54" w:rsidP="00D804EA">
            <w:pPr>
              <w:pStyle w:val="rowtabella0"/>
              <w:rPr>
                <w:color w:val="002060"/>
              </w:rPr>
            </w:pPr>
            <w:r w:rsidRPr="005B68D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D532"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BD46"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05A9"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1F81"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5C0C" w14:textId="77777777" w:rsidR="00873D54" w:rsidRPr="005B68D1" w:rsidRDefault="00873D54" w:rsidP="00D804EA">
            <w:pPr>
              <w:pStyle w:val="rowtabella0"/>
              <w:jc w:val="center"/>
              <w:rPr>
                <w:color w:val="002060"/>
              </w:rPr>
            </w:pPr>
            <w:r w:rsidRPr="005B68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1D70" w14:textId="77777777" w:rsidR="00873D54" w:rsidRPr="005B68D1" w:rsidRDefault="00873D54" w:rsidP="00D804EA">
            <w:pPr>
              <w:pStyle w:val="rowtabella0"/>
              <w:jc w:val="center"/>
              <w:rPr>
                <w:color w:val="002060"/>
              </w:rPr>
            </w:pPr>
            <w:r w:rsidRPr="005B68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2CCD" w14:textId="77777777" w:rsidR="00873D54" w:rsidRPr="005B68D1" w:rsidRDefault="00873D54" w:rsidP="00D804EA">
            <w:pPr>
              <w:pStyle w:val="rowtabella0"/>
              <w:jc w:val="center"/>
              <w:rPr>
                <w:color w:val="002060"/>
              </w:rPr>
            </w:pPr>
            <w:r w:rsidRPr="005B68D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8985" w14:textId="77777777" w:rsidR="00873D54" w:rsidRPr="005B68D1" w:rsidRDefault="00873D54" w:rsidP="00D804EA">
            <w:pPr>
              <w:pStyle w:val="rowtabella0"/>
              <w:jc w:val="center"/>
              <w:rPr>
                <w:color w:val="002060"/>
              </w:rPr>
            </w:pPr>
            <w:r w:rsidRPr="005B68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6D04" w14:textId="77777777" w:rsidR="00873D54" w:rsidRPr="005B68D1" w:rsidRDefault="00873D54" w:rsidP="00D804EA">
            <w:pPr>
              <w:pStyle w:val="rowtabella0"/>
              <w:jc w:val="center"/>
              <w:rPr>
                <w:color w:val="002060"/>
              </w:rPr>
            </w:pPr>
            <w:r w:rsidRPr="005B68D1">
              <w:rPr>
                <w:color w:val="002060"/>
              </w:rPr>
              <w:t>0</w:t>
            </w:r>
          </w:p>
        </w:tc>
      </w:tr>
      <w:tr w:rsidR="00873D54" w:rsidRPr="005B68D1" w14:paraId="0D00BCF3" w14:textId="77777777" w:rsidTr="00D804E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CC7630" w14:textId="77777777" w:rsidR="00873D54" w:rsidRPr="005B68D1" w:rsidRDefault="00873D54" w:rsidP="00D804EA">
            <w:pPr>
              <w:pStyle w:val="rowtabella0"/>
              <w:rPr>
                <w:color w:val="002060"/>
              </w:rPr>
            </w:pPr>
            <w:r w:rsidRPr="005B68D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ED665"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BB0E"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E42B"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4EE3"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51AC"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3350" w14:textId="77777777" w:rsidR="00873D54" w:rsidRPr="005B68D1" w:rsidRDefault="00873D54" w:rsidP="00D804EA">
            <w:pPr>
              <w:pStyle w:val="rowtabella0"/>
              <w:jc w:val="center"/>
              <w:rPr>
                <w:color w:val="002060"/>
              </w:rPr>
            </w:pPr>
            <w:r w:rsidRPr="005B68D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5968" w14:textId="77777777" w:rsidR="00873D54" w:rsidRPr="005B68D1" w:rsidRDefault="00873D54" w:rsidP="00D804EA">
            <w:pPr>
              <w:pStyle w:val="rowtabella0"/>
              <w:jc w:val="center"/>
              <w:rPr>
                <w:color w:val="002060"/>
              </w:rPr>
            </w:pPr>
            <w:r w:rsidRPr="005B68D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DC059" w14:textId="77777777" w:rsidR="00873D54" w:rsidRPr="005B68D1" w:rsidRDefault="00873D54" w:rsidP="00D804EA">
            <w:pPr>
              <w:pStyle w:val="rowtabella0"/>
              <w:jc w:val="center"/>
              <w:rPr>
                <w:color w:val="002060"/>
              </w:rPr>
            </w:pPr>
            <w:r w:rsidRPr="005B68D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00CE" w14:textId="77777777" w:rsidR="00873D54" w:rsidRPr="005B68D1" w:rsidRDefault="00873D54" w:rsidP="00D804EA">
            <w:pPr>
              <w:pStyle w:val="rowtabella0"/>
              <w:jc w:val="center"/>
              <w:rPr>
                <w:color w:val="002060"/>
              </w:rPr>
            </w:pPr>
            <w:r w:rsidRPr="005B68D1">
              <w:rPr>
                <w:color w:val="002060"/>
              </w:rPr>
              <w:t>0</w:t>
            </w:r>
          </w:p>
        </w:tc>
      </w:tr>
    </w:tbl>
    <w:p w14:paraId="705D6F25" w14:textId="77777777" w:rsidR="00873D54" w:rsidRPr="005B68D1" w:rsidRDefault="00873D54" w:rsidP="00873D54">
      <w:pPr>
        <w:pStyle w:val="breakline"/>
        <w:rPr>
          <w:rFonts w:eastAsiaTheme="minorEastAsia"/>
          <w:color w:val="002060"/>
        </w:rPr>
      </w:pPr>
    </w:p>
    <w:p w14:paraId="4B7DD979" w14:textId="77777777" w:rsidR="00873D54" w:rsidRPr="005B68D1" w:rsidRDefault="00873D54" w:rsidP="00873D54">
      <w:pPr>
        <w:pStyle w:val="breakline"/>
        <w:rPr>
          <w:color w:val="002060"/>
        </w:rPr>
      </w:pPr>
    </w:p>
    <w:p w14:paraId="360CDAB0" w14:textId="77777777" w:rsidR="00873D54" w:rsidRPr="005B68D1" w:rsidRDefault="00873D54" w:rsidP="00873D54">
      <w:pPr>
        <w:pStyle w:val="sottotitolocampionato10"/>
        <w:rPr>
          <w:color w:val="002060"/>
        </w:rPr>
      </w:pPr>
      <w:r w:rsidRPr="005B68D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3D54" w:rsidRPr="005B68D1" w14:paraId="5EAAD887" w14:textId="77777777" w:rsidTr="00D804E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E62B6" w14:textId="77777777" w:rsidR="00873D54" w:rsidRPr="005B68D1" w:rsidRDefault="00873D54" w:rsidP="00D804EA">
            <w:pPr>
              <w:pStyle w:val="headertabella0"/>
              <w:rPr>
                <w:color w:val="002060"/>
              </w:rPr>
            </w:pPr>
            <w:r w:rsidRPr="005B68D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DB29D" w14:textId="77777777" w:rsidR="00873D54" w:rsidRPr="005B68D1" w:rsidRDefault="00873D54" w:rsidP="00D804EA">
            <w:pPr>
              <w:pStyle w:val="headertabella0"/>
              <w:rPr>
                <w:color w:val="002060"/>
              </w:rPr>
            </w:pPr>
            <w:r w:rsidRPr="005B68D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A0A5A" w14:textId="77777777" w:rsidR="00873D54" w:rsidRPr="005B68D1" w:rsidRDefault="00873D54" w:rsidP="00D804EA">
            <w:pPr>
              <w:pStyle w:val="headertabella0"/>
              <w:rPr>
                <w:color w:val="002060"/>
              </w:rPr>
            </w:pPr>
            <w:r w:rsidRPr="005B68D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BE5F3" w14:textId="77777777" w:rsidR="00873D54" w:rsidRPr="005B68D1" w:rsidRDefault="00873D54" w:rsidP="00D804EA">
            <w:pPr>
              <w:pStyle w:val="headertabella0"/>
              <w:rPr>
                <w:color w:val="002060"/>
              </w:rPr>
            </w:pPr>
            <w:r w:rsidRPr="005B68D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19183" w14:textId="77777777" w:rsidR="00873D54" w:rsidRPr="005B68D1" w:rsidRDefault="00873D54" w:rsidP="00D804EA">
            <w:pPr>
              <w:pStyle w:val="headertabella0"/>
              <w:rPr>
                <w:color w:val="002060"/>
              </w:rPr>
            </w:pPr>
            <w:r w:rsidRPr="005B68D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840B4" w14:textId="77777777" w:rsidR="00873D54" w:rsidRPr="005B68D1" w:rsidRDefault="00873D54" w:rsidP="00D804EA">
            <w:pPr>
              <w:pStyle w:val="headertabella0"/>
              <w:rPr>
                <w:color w:val="002060"/>
              </w:rPr>
            </w:pPr>
            <w:r w:rsidRPr="005B68D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72BBC" w14:textId="77777777" w:rsidR="00873D54" w:rsidRPr="005B68D1" w:rsidRDefault="00873D54" w:rsidP="00D804EA">
            <w:pPr>
              <w:pStyle w:val="headertabella0"/>
              <w:rPr>
                <w:color w:val="002060"/>
              </w:rPr>
            </w:pPr>
            <w:r w:rsidRPr="005B68D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585D0" w14:textId="77777777" w:rsidR="00873D54" w:rsidRPr="005B68D1" w:rsidRDefault="00873D54" w:rsidP="00D804EA">
            <w:pPr>
              <w:pStyle w:val="headertabella0"/>
              <w:rPr>
                <w:color w:val="002060"/>
              </w:rPr>
            </w:pPr>
            <w:r w:rsidRPr="005B68D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B7772" w14:textId="77777777" w:rsidR="00873D54" w:rsidRPr="005B68D1" w:rsidRDefault="00873D54" w:rsidP="00D804EA">
            <w:pPr>
              <w:pStyle w:val="headertabella0"/>
              <w:rPr>
                <w:color w:val="002060"/>
              </w:rPr>
            </w:pPr>
            <w:r w:rsidRPr="005B68D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260F" w14:textId="77777777" w:rsidR="00873D54" w:rsidRPr="005B68D1" w:rsidRDefault="00873D54" w:rsidP="00D804EA">
            <w:pPr>
              <w:pStyle w:val="headertabella0"/>
              <w:rPr>
                <w:color w:val="002060"/>
              </w:rPr>
            </w:pPr>
            <w:r w:rsidRPr="005B68D1">
              <w:rPr>
                <w:color w:val="002060"/>
              </w:rPr>
              <w:t>PE</w:t>
            </w:r>
          </w:p>
        </w:tc>
      </w:tr>
      <w:tr w:rsidR="00873D54" w:rsidRPr="005B68D1" w14:paraId="50E6F88B" w14:textId="77777777" w:rsidTr="00D804E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18D08" w14:textId="77777777" w:rsidR="00873D54" w:rsidRPr="005B68D1" w:rsidRDefault="00873D54" w:rsidP="00D804EA">
            <w:pPr>
              <w:pStyle w:val="rowtabella0"/>
              <w:rPr>
                <w:color w:val="002060"/>
              </w:rPr>
            </w:pPr>
            <w:r w:rsidRPr="005B68D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4B83" w14:textId="77777777" w:rsidR="00873D54" w:rsidRPr="005B68D1" w:rsidRDefault="00873D54" w:rsidP="00D804EA">
            <w:pPr>
              <w:pStyle w:val="rowtabella0"/>
              <w:jc w:val="center"/>
              <w:rPr>
                <w:color w:val="002060"/>
              </w:rPr>
            </w:pPr>
            <w:r w:rsidRPr="005B68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D81A"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2C7F"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CFD0"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49F0"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3AD5" w14:textId="77777777" w:rsidR="00873D54" w:rsidRPr="005B68D1" w:rsidRDefault="00873D54" w:rsidP="00D804EA">
            <w:pPr>
              <w:pStyle w:val="rowtabella0"/>
              <w:jc w:val="center"/>
              <w:rPr>
                <w:color w:val="002060"/>
              </w:rPr>
            </w:pPr>
            <w:r w:rsidRPr="005B68D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AB29" w14:textId="77777777" w:rsidR="00873D54" w:rsidRPr="005B68D1" w:rsidRDefault="00873D54" w:rsidP="00D804EA">
            <w:pPr>
              <w:pStyle w:val="rowtabella0"/>
              <w:jc w:val="center"/>
              <w:rPr>
                <w:color w:val="002060"/>
              </w:rPr>
            </w:pPr>
            <w:r w:rsidRPr="005B68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1D0E" w14:textId="77777777" w:rsidR="00873D54" w:rsidRPr="005B68D1" w:rsidRDefault="00873D54" w:rsidP="00D804EA">
            <w:pPr>
              <w:pStyle w:val="rowtabella0"/>
              <w:jc w:val="center"/>
              <w:rPr>
                <w:color w:val="002060"/>
              </w:rPr>
            </w:pPr>
            <w:r w:rsidRPr="005B68D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A821" w14:textId="77777777" w:rsidR="00873D54" w:rsidRPr="005B68D1" w:rsidRDefault="00873D54" w:rsidP="00D804EA">
            <w:pPr>
              <w:pStyle w:val="rowtabella0"/>
              <w:jc w:val="center"/>
              <w:rPr>
                <w:color w:val="002060"/>
              </w:rPr>
            </w:pPr>
            <w:r w:rsidRPr="005B68D1">
              <w:rPr>
                <w:color w:val="002060"/>
              </w:rPr>
              <w:t>0</w:t>
            </w:r>
          </w:p>
        </w:tc>
      </w:tr>
      <w:tr w:rsidR="00873D54" w:rsidRPr="005B68D1" w14:paraId="1152BBAA"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9BE64" w14:textId="77777777" w:rsidR="00873D54" w:rsidRPr="005B68D1" w:rsidRDefault="00873D54" w:rsidP="00D804EA">
            <w:pPr>
              <w:pStyle w:val="rowtabella0"/>
              <w:rPr>
                <w:color w:val="002060"/>
                <w:lang w:val="en-US"/>
              </w:rPr>
            </w:pPr>
            <w:r w:rsidRPr="005B68D1">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F0A0" w14:textId="77777777" w:rsidR="00873D54" w:rsidRPr="005B68D1" w:rsidRDefault="00873D54" w:rsidP="00D804EA">
            <w:pPr>
              <w:pStyle w:val="rowtabella0"/>
              <w:jc w:val="center"/>
              <w:rPr>
                <w:color w:val="002060"/>
              </w:rPr>
            </w:pPr>
            <w:r w:rsidRPr="005B68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EBFE" w14:textId="77777777" w:rsidR="00873D54" w:rsidRPr="005B68D1" w:rsidRDefault="00873D54" w:rsidP="00D804EA">
            <w:pPr>
              <w:pStyle w:val="rowtabella0"/>
              <w:jc w:val="center"/>
              <w:rPr>
                <w:color w:val="002060"/>
              </w:rPr>
            </w:pPr>
            <w:r w:rsidRPr="005B68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15CA" w14:textId="77777777" w:rsidR="00873D54" w:rsidRPr="005B68D1" w:rsidRDefault="00873D54" w:rsidP="00D804EA">
            <w:pPr>
              <w:pStyle w:val="rowtabella0"/>
              <w:jc w:val="center"/>
              <w:rPr>
                <w:color w:val="002060"/>
              </w:rPr>
            </w:pPr>
            <w:r w:rsidRPr="005B68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A7CC"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0689"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B646" w14:textId="77777777" w:rsidR="00873D54" w:rsidRPr="005B68D1" w:rsidRDefault="00873D54" w:rsidP="00D804EA">
            <w:pPr>
              <w:pStyle w:val="rowtabella0"/>
              <w:jc w:val="center"/>
              <w:rPr>
                <w:color w:val="002060"/>
              </w:rPr>
            </w:pPr>
            <w:r w:rsidRPr="005B68D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62B0" w14:textId="77777777" w:rsidR="00873D54" w:rsidRPr="005B68D1" w:rsidRDefault="00873D54" w:rsidP="00D804EA">
            <w:pPr>
              <w:pStyle w:val="rowtabella0"/>
              <w:jc w:val="center"/>
              <w:rPr>
                <w:color w:val="002060"/>
              </w:rPr>
            </w:pPr>
            <w:r w:rsidRPr="005B68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C9D0" w14:textId="77777777" w:rsidR="00873D54" w:rsidRPr="005B68D1" w:rsidRDefault="00873D54" w:rsidP="00D804EA">
            <w:pPr>
              <w:pStyle w:val="rowtabella0"/>
              <w:jc w:val="center"/>
              <w:rPr>
                <w:color w:val="002060"/>
              </w:rPr>
            </w:pPr>
            <w:r w:rsidRPr="005B68D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FC2B" w14:textId="77777777" w:rsidR="00873D54" w:rsidRPr="005B68D1" w:rsidRDefault="00873D54" w:rsidP="00D804EA">
            <w:pPr>
              <w:pStyle w:val="rowtabella0"/>
              <w:jc w:val="center"/>
              <w:rPr>
                <w:color w:val="002060"/>
              </w:rPr>
            </w:pPr>
            <w:r w:rsidRPr="005B68D1">
              <w:rPr>
                <w:color w:val="002060"/>
              </w:rPr>
              <w:t>0</w:t>
            </w:r>
          </w:p>
        </w:tc>
      </w:tr>
      <w:tr w:rsidR="00873D54" w:rsidRPr="005B68D1" w14:paraId="37ECC0D9"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62B85" w14:textId="77777777" w:rsidR="00873D54" w:rsidRPr="005B68D1" w:rsidRDefault="00873D54" w:rsidP="00D804EA">
            <w:pPr>
              <w:pStyle w:val="rowtabella0"/>
              <w:rPr>
                <w:color w:val="002060"/>
              </w:rPr>
            </w:pPr>
            <w:r w:rsidRPr="005B68D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6116" w14:textId="77777777" w:rsidR="00873D54" w:rsidRPr="005B68D1" w:rsidRDefault="00873D54" w:rsidP="00D804EA">
            <w:pPr>
              <w:pStyle w:val="rowtabella0"/>
              <w:jc w:val="center"/>
              <w:rPr>
                <w:color w:val="002060"/>
              </w:rPr>
            </w:pPr>
            <w:r w:rsidRPr="005B68D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65AE"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9223"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1EF5"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7977"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A99E" w14:textId="77777777" w:rsidR="00873D54" w:rsidRPr="005B68D1" w:rsidRDefault="00873D54" w:rsidP="00D804EA">
            <w:pPr>
              <w:pStyle w:val="rowtabella0"/>
              <w:jc w:val="center"/>
              <w:rPr>
                <w:color w:val="002060"/>
              </w:rPr>
            </w:pPr>
            <w:r w:rsidRPr="005B68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CEA5" w14:textId="77777777" w:rsidR="00873D54" w:rsidRPr="005B68D1" w:rsidRDefault="00873D54" w:rsidP="00D804EA">
            <w:pPr>
              <w:pStyle w:val="rowtabella0"/>
              <w:jc w:val="center"/>
              <w:rPr>
                <w:color w:val="002060"/>
              </w:rPr>
            </w:pPr>
            <w:r w:rsidRPr="005B68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44EA" w14:textId="77777777" w:rsidR="00873D54" w:rsidRPr="005B68D1" w:rsidRDefault="00873D54" w:rsidP="00D804EA">
            <w:pPr>
              <w:pStyle w:val="rowtabella0"/>
              <w:jc w:val="center"/>
              <w:rPr>
                <w:color w:val="002060"/>
              </w:rPr>
            </w:pPr>
            <w:r w:rsidRPr="005B68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AEF6" w14:textId="77777777" w:rsidR="00873D54" w:rsidRPr="005B68D1" w:rsidRDefault="00873D54" w:rsidP="00D804EA">
            <w:pPr>
              <w:pStyle w:val="rowtabella0"/>
              <w:jc w:val="center"/>
              <w:rPr>
                <w:color w:val="002060"/>
              </w:rPr>
            </w:pPr>
            <w:r w:rsidRPr="005B68D1">
              <w:rPr>
                <w:color w:val="002060"/>
              </w:rPr>
              <w:t>0</w:t>
            </w:r>
          </w:p>
        </w:tc>
      </w:tr>
      <w:tr w:rsidR="00873D54" w:rsidRPr="005B68D1" w14:paraId="2167B6D9"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F287D" w14:textId="77777777" w:rsidR="00873D54" w:rsidRPr="009E26D6" w:rsidRDefault="00873D54" w:rsidP="00D804EA">
            <w:pPr>
              <w:pStyle w:val="rowtabella0"/>
              <w:rPr>
                <w:color w:val="002060"/>
                <w:lang w:val="es-ES"/>
              </w:rPr>
            </w:pPr>
            <w:r w:rsidRPr="009E26D6">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0D37" w14:textId="77777777" w:rsidR="00873D54" w:rsidRPr="005B68D1" w:rsidRDefault="00873D54" w:rsidP="00D804EA">
            <w:pPr>
              <w:pStyle w:val="rowtabella0"/>
              <w:jc w:val="center"/>
              <w:rPr>
                <w:color w:val="002060"/>
              </w:rPr>
            </w:pPr>
            <w:r w:rsidRPr="005B68D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CD98" w14:textId="77777777" w:rsidR="00873D54" w:rsidRPr="005B68D1" w:rsidRDefault="00873D54" w:rsidP="00D804EA">
            <w:pPr>
              <w:pStyle w:val="rowtabella0"/>
              <w:jc w:val="center"/>
              <w:rPr>
                <w:color w:val="002060"/>
              </w:rPr>
            </w:pPr>
            <w:r w:rsidRPr="005B68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3F87" w14:textId="77777777" w:rsidR="00873D54" w:rsidRPr="005B68D1" w:rsidRDefault="00873D54" w:rsidP="00D804EA">
            <w:pPr>
              <w:pStyle w:val="rowtabella0"/>
              <w:jc w:val="center"/>
              <w:rPr>
                <w:color w:val="002060"/>
              </w:rPr>
            </w:pPr>
            <w:r w:rsidRPr="005B68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C275"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E6FB"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26BE" w14:textId="77777777" w:rsidR="00873D54" w:rsidRPr="005B68D1" w:rsidRDefault="00873D54" w:rsidP="00D804EA">
            <w:pPr>
              <w:pStyle w:val="rowtabella0"/>
              <w:jc w:val="center"/>
              <w:rPr>
                <w:color w:val="002060"/>
              </w:rPr>
            </w:pPr>
            <w:r w:rsidRPr="005B68D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0EBC" w14:textId="77777777" w:rsidR="00873D54" w:rsidRPr="005B68D1" w:rsidRDefault="00873D54" w:rsidP="00D804EA">
            <w:pPr>
              <w:pStyle w:val="rowtabella0"/>
              <w:jc w:val="center"/>
              <w:rPr>
                <w:color w:val="002060"/>
              </w:rPr>
            </w:pPr>
            <w:r w:rsidRPr="005B68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EF42" w14:textId="77777777" w:rsidR="00873D54" w:rsidRPr="005B68D1" w:rsidRDefault="00873D54" w:rsidP="00D804EA">
            <w:pPr>
              <w:pStyle w:val="rowtabella0"/>
              <w:jc w:val="center"/>
              <w:rPr>
                <w:color w:val="002060"/>
              </w:rPr>
            </w:pPr>
            <w:r w:rsidRPr="005B68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69DB" w14:textId="77777777" w:rsidR="00873D54" w:rsidRPr="005B68D1" w:rsidRDefault="00873D54" w:rsidP="00D804EA">
            <w:pPr>
              <w:pStyle w:val="rowtabella0"/>
              <w:jc w:val="center"/>
              <w:rPr>
                <w:color w:val="002060"/>
              </w:rPr>
            </w:pPr>
            <w:r w:rsidRPr="005B68D1">
              <w:rPr>
                <w:color w:val="002060"/>
              </w:rPr>
              <w:t>0</w:t>
            </w:r>
          </w:p>
        </w:tc>
      </w:tr>
      <w:tr w:rsidR="00873D54" w:rsidRPr="005B68D1" w14:paraId="62B692E7"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E76D4" w14:textId="77777777" w:rsidR="00873D54" w:rsidRPr="005B68D1" w:rsidRDefault="00873D54" w:rsidP="00D804EA">
            <w:pPr>
              <w:pStyle w:val="rowtabella0"/>
              <w:rPr>
                <w:color w:val="002060"/>
              </w:rPr>
            </w:pPr>
            <w:r w:rsidRPr="005B68D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6E3E" w14:textId="77777777" w:rsidR="00873D54" w:rsidRPr="005B68D1" w:rsidRDefault="00873D54" w:rsidP="00D804EA">
            <w:pPr>
              <w:pStyle w:val="rowtabella0"/>
              <w:jc w:val="center"/>
              <w:rPr>
                <w:color w:val="002060"/>
              </w:rPr>
            </w:pPr>
            <w:r w:rsidRPr="005B68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F2873"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9B25"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AC57"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4D89"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68FF" w14:textId="77777777" w:rsidR="00873D54" w:rsidRPr="005B68D1" w:rsidRDefault="00873D54" w:rsidP="00D804EA">
            <w:pPr>
              <w:pStyle w:val="rowtabella0"/>
              <w:jc w:val="center"/>
              <w:rPr>
                <w:color w:val="002060"/>
              </w:rPr>
            </w:pPr>
            <w:r w:rsidRPr="005B68D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CB83" w14:textId="77777777" w:rsidR="00873D54" w:rsidRPr="005B68D1" w:rsidRDefault="00873D54" w:rsidP="00D804EA">
            <w:pPr>
              <w:pStyle w:val="rowtabella0"/>
              <w:jc w:val="center"/>
              <w:rPr>
                <w:color w:val="002060"/>
              </w:rPr>
            </w:pPr>
            <w:r w:rsidRPr="005B68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485D"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0795" w14:textId="77777777" w:rsidR="00873D54" w:rsidRPr="005B68D1" w:rsidRDefault="00873D54" w:rsidP="00D804EA">
            <w:pPr>
              <w:pStyle w:val="rowtabella0"/>
              <w:jc w:val="center"/>
              <w:rPr>
                <w:color w:val="002060"/>
              </w:rPr>
            </w:pPr>
            <w:r w:rsidRPr="005B68D1">
              <w:rPr>
                <w:color w:val="002060"/>
              </w:rPr>
              <w:t>0</w:t>
            </w:r>
          </w:p>
        </w:tc>
      </w:tr>
      <w:tr w:rsidR="00873D54" w:rsidRPr="005B68D1" w14:paraId="243F7735"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E9577" w14:textId="77777777" w:rsidR="00873D54" w:rsidRPr="005B68D1" w:rsidRDefault="00873D54" w:rsidP="00D804EA">
            <w:pPr>
              <w:pStyle w:val="rowtabella0"/>
              <w:rPr>
                <w:color w:val="002060"/>
              </w:rPr>
            </w:pPr>
            <w:r w:rsidRPr="005B68D1">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BF23" w14:textId="77777777" w:rsidR="00873D54" w:rsidRPr="005B68D1" w:rsidRDefault="00873D54" w:rsidP="00D804EA">
            <w:pPr>
              <w:pStyle w:val="rowtabella0"/>
              <w:jc w:val="center"/>
              <w:rPr>
                <w:color w:val="002060"/>
              </w:rPr>
            </w:pPr>
            <w:r w:rsidRPr="005B68D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7171"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B9B7" w14:textId="77777777" w:rsidR="00873D54" w:rsidRPr="005B68D1" w:rsidRDefault="00873D54" w:rsidP="00D804EA">
            <w:pPr>
              <w:pStyle w:val="rowtabella0"/>
              <w:jc w:val="center"/>
              <w:rPr>
                <w:color w:val="002060"/>
              </w:rPr>
            </w:pPr>
            <w:r w:rsidRPr="005B68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8E20"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4A26"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7CA2" w14:textId="77777777" w:rsidR="00873D54" w:rsidRPr="005B68D1" w:rsidRDefault="00873D54" w:rsidP="00D804EA">
            <w:pPr>
              <w:pStyle w:val="rowtabella0"/>
              <w:jc w:val="center"/>
              <w:rPr>
                <w:color w:val="002060"/>
              </w:rPr>
            </w:pPr>
            <w:r w:rsidRPr="005B68D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0AC0" w14:textId="77777777" w:rsidR="00873D54" w:rsidRPr="005B68D1" w:rsidRDefault="00873D54" w:rsidP="00D804EA">
            <w:pPr>
              <w:pStyle w:val="rowtabella0"/>
              <w:jc w:val="center"/>
              <w:rPr>
                <w:color w:val="002060"/>
              </w:rPr>
            </w:pPr>
            <w:r w:rsidRPr="005B68D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2E8F"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F061" w14:textId="77777777" w:rsidR="00873D54" w:rsidRPr="005B68D1" w:rsidRDefault="00873D54" w:rsidP="00D804EA">
            <w:pPr>
              <w:pStyle w:val="rowtabella0"/>
              <w:jc w:val="center"/>
              <w:rPr>
                <w:color w:val="002060"/>
              </w:rPr>
            </w:pPr>
            <w:r w:rsidRPr="005B68D1">
              <w:rPr>
                <w:color w:val="002060"/>
              </w:rPr>
              <w:t>0</w:t>
            </w:r>
          </w:p>
        </w:tc>
      </w:tr>
      <w:tr w:rsidR="00873D54" w:rsidRPr="005B68D1" w14:paraId="5CC28466"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CE80C" w14:textId="77777777" w:rsidR="00873D54" w:rsidRPr="005B68D1" w:rsidRDefault="00873D54" w:rsidP="00D804EA">
            <w:pPr>
              <w:pStyle w:val="rowtabella0"/>
              <w:rPr>
                <w:color w:val="002060"/>
              </w:rPr>
            </w:pPr>
            <w:r w:rsidRPr="005B68D1">
              <w:rPr>
                <w:color w:val="002060"/>
              </w:rPr>
              <w:t xml:space="preserve">POL.D. </w:t>
            </w:r>
            <w:proofErr w:type="gramStart"/>
            <w:r w:rsidRPr="005B68D1">
              <w:rPr>
                <w:color w:val="002060"/>
              </w:rPr>
              <w:t>U.MANDOLESI</w:t>
            </w:r>
            <w:proofErr w:type="gramEnd"/>
            <w:r w:rsidRPr="005B68D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EEC41" w14:textId="77777777" w:rsidR="00873D54" w:rsidRPr="005B68D1" w:rsidRDefault="00873D54" w:rsidP="00D804EA">
            <w:pPr>
              <w:pStyle w:val="rowtabella0"/>
              <w:jc w:val="center"/>
              <w:rPr>
                <w:color w:val="002060"/>
              </w:rPr>
            </w:pPr>
            <w:r w:rsidRPr="005B68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2F91"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78C2"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9552"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6BE4"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E279" w14:textId="77777777" w:rsidR="00873D54" w:rsidRPr="005B68D1" w:rsidRDefault="00873D54" w:rsidP="00D804EA">
            <w:pPr>
              <w:pStyle w:val="rowtabella0"/>
              <w:jc w:val="center"/>
              <w:rPr>
                <w:color w:val="002060"/>
              </w:rPr>
            </w:pPr>
            <w:r w:rsidRPr="005B68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EADC" w14:textId="77777777" w:rsidR="00873D54" w:rsidRPr="005B68D1" w:rsidRDefault="00873D54" w:rsidP="00D804EA">
            <w:pPr>
              <w:pStyle w:val="rowtabella0"/>
              <w:jc w:val="center"/>
              <w:rPr>
                <w:color w:val="002060"/>
              </w:rPr>
            </w:pPr>
            <w:r w:rsidRPr="005B68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EEE3"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42B2" w14:textId="77777777" w:rsidR="00873D54" w:rsidRPr="005B68D1" w:rsidRDefault="00873D54" w:rsidP="00D804EA">
            <w:pPr>
              <w:pStyle w:val="rowtabella0"/>
              <w:jc w:val="center"/>
              <w:rPr>
                <w:color w:val="002060"/>
              </w:rPr>
            </w:pPr>
            <w:r w:rsidRPr="005B68D1">
              <w:rPr>
                <w:color w:val="002060"/>
              </w:rPr>
              <w:t>0</w:t>
            </w:r>
          </w:p>
        </w:tc>
      </w:tr>
      <w:tr w:rsidR="00873D54" w:rsidRPr="005B68D1" w14:paraId="4BCC6D7E"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E1FD0" w14:textId="77777777" w:rsidR="00873D54" w:rsidRPr="005B68D1" w:rsidRDefault="00873D54" w:rsidP="00D804EA">
            <w:pPr>
              <w:pStyle w:val="rowtabella0"/>
              <w:rPr>
                <w:color w:val="002060"/>
                <w:lang w:val="en-US"/>
              </w:rPr>
            </w:pPr>
            <w:r w:rsidRPr="005B68D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317A" w14:textId="77777777" w:rsidR="00873D54" w:rsidRPr="005B68D1" w:rsidRDefault="00873D54" w:rsidP="00D804EA">
            <w:pPr>
              <w:pStyle w:val="rowtabella0"/>
              <w:jc w:val="center"/>
              <w:rPr>
                <w:color w:val="002060"/>
              </w:rPr>
            </w:pPr>
            <w:r w:rsidRPr="005B68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D0AA"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DE33" w14:textId="77777777" w:rsidR="00873D54" w:rsidRPr="005B68D1" w:rsidRDefault="00873D54" w:rsidP="00D804EA">
            <w:pPr>
              <w:pStyle w:val="rowtabella0"/>
              <w:jc w:val="center"/>
              <w:rPr>
                <w:color w:val="002060"/>
              </w:rPr>
            </w:pPr>
            <w:r w:rsidRPr="005B68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3F90"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6CE0" w14:textId="77777777" w:rsidR="00873D54" w:rsidRPr="005B68D1" w:rsidRDefault="00873D54" w:rsidP="00D804EA">
            <w:pPr>
              <w:pStyle w:val="rowtabella0"/>
              <w:jc w:val="center"/>
              <w:rPr>
                <w:color w:val="002060"/>
              </w:rPr>
            </w:pPr>
            <w:r w:rsidRPr="005B68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A6FE" w14:textId="77777777" w:rsidR="00873D54" w:rsidRPr="005B68D1" w:rsidRDefault="00873D54" w:rsidP="00D804EA">
            <w:pPr>
              <w:pStyle w:val="rowtabella0"/>
              <w:jc w:val="center"/>
              <w:rPr>
                <w:color w:val="002060"/>
              </w:rPr>
            </w:pPr>
            <w:r w:rsidRPr="005B68D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1B0B" w14:textId="77777777" w:rsidR="00873D54" w:rsidRPr="005B68D1" w:rsidRDefault="00873D54" w:rsidP="00D804EA">
            <w:pPr>
              <w:pStyle w:val="rowtabella0"/>
              <w:jc w:val="center"/>
              <w:rPr>
                <w:color w:val="002060"/>
              </w:rPr>
            </w:pPr>
            <w:r w:rsidRPr="005B68D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3462"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8712" w14:textId="77777777" w:rsidR="00873D54" w:rsidRPr="005B68D1" w:rsidRDefault="00873D54" w:rsidP="00D804EA">
            <w:pPr>
              <w:pStyle w:val="rowtabella0"/>
              <w:jc w:val="center"/>
              <w:rPr>
                <w:color w:val="002060"/>
              </w:rPr>
            </w:pPr>
            <w:r w:rsidRPr="005B68D1">
              <w:rPr>
                <w:color w:val="002060"/>
              </w:rPr>
              <w:t>0</w:t>
            </w:r>
          </w:p>
        </w:tc>
      </w:tr>
      <w:tr w:rsidR="00873D54" w:rsidRPr="005B68D1" w14:paraId="5D774FB0"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15E34" w14:textId="77777777" w:rsidR="00873D54" w:rsidRPr="005B68D1" w:rsidRDefault="00873D54" w:rsidP="00D804EA">
            <w:pPr>
              <w:pStyle w:val="rowtabella0"/>
              <w:rPr>
                <w:color w:val="002060"/>
              </w:rPr>
            </w:pPr>
            <w:r w:rsidRPr="005B68D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E327"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4F85"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8100"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B51E"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0AC0" w14:textId="77777777" w:rsidR="00873D54" w:rsidRPr="005B68D1" w:rsidRDefault="00873D54" w:rsidP="00D804EA">
            <w:pPr>
              <w:pStyle w:val="rowtabella0"/>
              <w:jc w:val="center"/>
              <w:rPr>
                <w:color w:val="002060"/>
              </w:rPr>
            </w:pPr>
            <w:r w:rsidRPr="005B68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5332" w14:textId="77777777" w:rsidR="00873D54" w:rsidRPr="005B68D1" w:rsidRDefault="00873D54" w:rsidP="00D804EA">
            <w:pPr>
              <w:pStyle w:val="rowtabella0"/>
              <w:jc w:val="center"/>
              <w:rPr>
                <w:color w:val="002060"/>
              </w:rPr>
            </w:pPr>
            <w:r w:rsidRPr="005B68D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9123" w14:textId="77777777" w:rsidR="00873D54" w:rsidRPr="005B68D1" w:rsidRDefault="00873D54" w:rsidP="00D804EA">
            <w:pPr>
              <w:pStyle w:val="rowtabella0"/>
              <w:jc w:val="center"/>
              <w:rPr>
                <w:color w:val="002060"/>
              </w:rPr>
            </w:pPr>
            <w:r w:rsidRPr="005B68D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BBBD" w14:textId="77777777" w:rsidR="00873D54" w:rsidRPr="005B68D1" w:rsidRDefault="00873D54" w:rsidP="00D804EA">
            <w:pPr>
              <w:pStyle w:val="rowtabella0"/>
              <w:jc w:val="center"/>
              <w:rPr>
                <w:color w:val="002060"/>
              </w:rPr>
            </w:pPr>
            <w:r w:rsidRPr="005B68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1B33" w14:textId="77777777" w:rsidR="00873D54" w:rsidRPr="005B68D1" w:rsidRDefault="00873D54" w:rsidP="00D804EA">
            <w:pPr>
              <w:pStyle w:val="rowtabella0"/>
              <w:jc w:val="center"/>
              <w:rPr>
                <w:color w:val="002060"/>
              </w:rPr>
            </w:pPr>
            <w:r w:rsidRPr="005B68D1">
              <w:rPr>
                <w:color w:val="002060"/>
              </w:rPr>
              <w:t>0</w:t>
            </w:r>
          </w:p>
        </w:tc>
      </w:tr>
      <w:tr w:rsidR="00873D54" w:rsidRPr="005B68D1" w14:paraId="5BFB3514"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8FCD0" w14:textId="77777777" w:rsidR="00873D54" w:rsidRPr="005B68D1" w:rsidRDefault="00873D54" w:rsidP="00D804EA">
            <w:pPr>
              <w:pStyle w:val="rowtabella0"/>
              <w:rPr>
                <w:color w:val="002060"/>
              </w:rPr>
            </w:pPr>
            <w:r w:rsidRPr="005B68D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844A" w14:textId="77777777" w:rsidR="00873D54" w:rsidRPr="005B68D1" w:rsidRDefault="00873D54" w:rsidP="00D804EA">
            <w:pPr>
              <w:pStyle w:val="rowtabella0"/>
              <w:jc w:val="center"/>
              <w:rPr>
                <w:color w:val="002060"/>
              </w:rPr>
            </w:pPr>
            <w:r w:rsidRPr="005B68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E4B8"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5EE0" w14:textId="77777777" w:rsidR="00873D54" w:rsidRPr="005B68D1" w:rsidRDefault="00873D54" w:rsidP="00D804EA">
            <w:pPr>
              <w:pStyle w:val="rowtabella0"/>
              <w:jc w:val="center"/>
              <w:rPr>
                <w:color w:val="002060"/>
              </w:rPr>
            </w:pPr>
            <w:r w:rsidRPr="005B68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B747" w14:textId="77777777" w:rsidR="00873D54" w:rsidRPr="005B68D1" w:rsidRDefault="00873D54" w:rsidP="00D804EA">
            <w:pPr>
              <w:pStyle w:val="rowtabella0"/>
              <w:jc w:val="center"/>
              <w:rPr>
                <w:color w:val="002060"/>
              </w:rPr>
            </w:pPr>
            <w:r w:rsidRPr="005B68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FAF5"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4C85" w14:textId="77777777" w:rsidR="00873D54" w:rsidRPr="005B68D1" w:rsidRDefault="00873D54" w:rsidP="00D804EA">
            <w:pPr>
              <w:pStyle w:val="rowtabella0"/>
              <w:jc w:val="center"/>
              <w:rPr>
                <w:color w:val="002060"/>
              </w:rPr>
            </w:pPr>
            <w:r w:rsidRPr="005B68D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30AF" w14:textId="77777777" w:rsidR="00873D54" w:rsidRPr="005B68D1" w:rsidRDefault="00873D54" w:rsidP="00D804EA">
            <w:pPr>
              <w:pStyle w:val="rowtabella0"/>
              <w:jc w:val="center"/>
              <w:rPr>
                <w:color w:val="002060"/>
              </w:rPr>
            </w:pPr>
            <w:r w:rsidRPr="005B68D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5D0D"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8D65" w14:textId="77777777" w:rsidR="00873D54" w:rsidRPr="005B68D1" w:rsidRDefault="00873D54" w:rsidP="00D804EA">
            <w:pPr>
              <w:pStyle w:val="rowtabella0"/>
              <w:jc w:val="center"/>
              <w:rPr>
                <w:color w:val="002060"/>
              </w:rPr>
            </w:pPr>
            <w:r w:rsidRPr="005B68D1">
              <w:rPr>
                <w:color w:val="002060"/>
              </w:rPr>
              <w:t>0</w:t>
            </w:r>
          </w:p>
        </w:tc>
      </w:tr>
      <w:tr w:rsidR="00873D54" w:rsidRPr="005B68D1" w14:paraId="77C8C01A"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034DA" w14:textId="77777777" w:rsidR="00873D54" w:rsidRPr="005B68D1" w:rsidRDefault="00873D54" w:rsidP="00D804EA">
            <w:pPr>
              <w:pStyle w:val="rowtabella0"/>
              <w:rPr>
                <w:color w:val="002060"/>
              </w:rPr>
            </w:pPr>
            <w:r w:rsidRPr="005B68D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8151" w14:textId="77777777" w:rsidR="00873D54" w:rsidRPr="005B68D1" w:rsidRDefault="00873D54" w:rsidP="00D804EA">
            <w:pPr>
              <w:pStyle w:val="rowtabella0"/>
              <w:jc w:val="center"/>
              <w:rPr>
                <w:color w:val="002060"/>
              </w:rPr>
            </w:pPr>
            <w:r w:rsidRPr="005B68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A60A"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AE84"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D279"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419A"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7C06" w14:textId="77777777" w:rsidR="00873D54" w:rsidRPr="005B68D1" w:rsidRDefault="00873D54" w:rsidP="00D804EA">
            <w:pPr>
              <w:pStyle w:val="rowtabella0"/>
              <w:jc w:val="center"/>
              <w:rPr>
                <w:color w:val="002060"/>
              </w:rPr>
            </w:pPr>
            <w:r w:rsidRPr="005B68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CCC2B" w14:textId="77777777" w:rsidR="00873D54" w:rsidRPr="005B68D1" w:rsidRDefault="00873D54" w:rsidP="00D804EA">
            <w:pPr>
              <w:pStyle w:val="rowtabella0"/>
              <w:jc w:val="center"/>
              <w:rPr>
                <w:color w:val="002060"/>
              </w:rPr>
            </w:pPr>
            <w:r w:rsidRPr="005B68D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6D3B" w14:textId="77777777" w:rsidR="00873D54" w:rsidRPr="005B68D1" w:rsidRDefault="00873D54" w:rsidP="00D804EA">
            <w:pPr>
              <w:pStyle w:val="rowtabella0"/>
              <w:jc w:val="center"/>
              <w:rPr>
                <w:color w:val="002060"/>
              </w:rPr>
            </w:pPr>
            <w:r w:rsidRPr="005B68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4195" w14:textId="77777777" w:rsidR="00873D54" w:rsidRPr="005B68D1" w:rsidRDefault="00873D54" w:rsidP="00D804EA">
            <w:pPr>
              <w:pStyle w:val="rowtabella0"/>
              <w:jc w:val="center"/>
              <w:rPr>
                <w:color w:val="002060"/>
              </w:rPr>
            </w:pPr>
            <w:r w:rsidRPr="005B68D1">
              <w:rPr>
                <w:color w:val="002060"/>
              </w:rPr>
              <w:t>0</w:t>
            </w:r>
          </w:p>
        </w:tc>
      </w:tr>
      <w:tr w:rsidR="00873D54" w:rsidRPr="005B68D1" w14:paraId="081A2164"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E9084" w14:textId="77777777" w:rsidR="00873D54" w:rsidRPr="005B68D1" w:rsidRDefault="00873D54" w:rsidP="00D804EA">
            <w:pPr>
              <w:pStyle w:val="rowtabella0"/>
              <w:rPr>
                <w:color w:val="002060"/>
                <w:lang w:val="en-US"/>
              </w:rPr>
            </w:pPr>
            <w:r w:rsidRPr="005B68D1">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0785" w14:textId="77777777" w:rsidR="00873D54" w:rsidRPr="005B68D1" w:rsidRDefault="00873D54" w:rsidP="00D804EA">
            <w:pPr>
              <w:pStyle w:val="rowtabella0"/>
              <w:jc w:val="center"/>
              <w:rPr>
                <w:color w:val="002060"/>
              </w:rPr>
            </w:pPr>
            <w:r w:rsidRPr="005B68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64FE" w14:textId="77777777" w:rsidR="00873D54" w:rsidRPr="005B68D1" w:rsidRDefault="00873D54" w:rsidP="00D804EA">
            <w:pPr>
              <w:pStyle w:val="rowtabella0"/>
              <w:jc w:val="center"/>
              <w:rPr>
                <w:color w:val="002060"/>
              </w:rPr>
            </w:pPr>
            <w:r w:rsidRPr="005B68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187F"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B122" w14:textId="77777777" w:rsidR="00873D54" w:rsidRPr="005B68D1" w:rsidRDefault="00873D54" w:rsidP="00D804EA">
            <w:pPr>
              <w:pStyle w:val="rowtabella0"/>
              <w:jc w:val="center"/>
              <w:rPr>
                <w:color w:val="002060"/>
              </w:rPr>
            </w:pPr>
            <w:r w:rsidRPr="005B68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1588" w14:textId="77777777" w:rsidR="00873D54" w:rsidRPr="005B68D1" w:rsidRDefault="00873D54" w:rsidP="00D804EA">
            <w:pPr>
              <w:pStyle w:val="rowtabella0"/>
              <w:jc w:val="center"/>
              <w:rPr>
                <w:color w:val="002060"/>
              </w:rPr>
            </w:pPr>
            <w:r w:rsidRPr="005B68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D461" w14:textId="77777777" w:rsidR="00873D54" w:rsidRPr="005B68D1" w:rsidRDefault="00873D54" w:rsidP="00D804EA">
            <w:pPr>
              <w:pStyle w:val="rowtabella0"/>
              <w:jc w:val="center"/>
              <w:rPr>
                <w:color w:val="002060"/>
              </w:rPr>
            </w:pPr>
            <w:r w:rsidRPr="005B68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5C23" w14:textId="77777777" w:rsidR="00873D54" w:rsidRPr="005B68D1" w:rsidRDefault="00873D54" w:rsidP="00D804EA">
            <w:pPr>
              <w:pStyle w:val="rowtabella0"/>
              <w:jc w:val="center"/>
              <w:rPr>
                <w:color w:val="002060"/>
              </w:rPr>
            </w:pPr>
            <w:r w:rsidRPr="005B68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8ED2" w14:textId="77777777" w:rsidR="00873D54" w:rsidRPr="005B68D1" w:rsidRDefault="00873D54" w:rsidP="00D804EA">
            <w:pPr>
              <w:pStyle w:val="rowtabella0"/>
              <w:jc w:val="center"/>
              <w:rPr>
                <w:color w:val="002060"/>
              </w:rPr>
            </w:pPr>
            <w:r w:rsidRPr="005B68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DB8B" w14:textId="77777777" w:rsidR="00873D54" w:rsidRPr="005B68D1" w:rsidRDefault="00873D54" w:rsidP="00D804EA">
            <w:pPr>
              <w:pStyle w:val="rowtabella0"/>
              <w:jc w:val="center"/>
              <w:rPr>
                <w:color w:val="002060"/>
              </w:rPr>
            </w:pPr>
            <w:r w:rsidRPr="005B68D1">
              <w:rPr>
                <w:color w:val="002060"/>
              </w:rPr>
              <w:t>0</w:t>
            </w:r>
          </w:p>
        </w:tc>
      </w:tr>
      <w:tr w:rsidR="00873D54" w:rsidRPr="005B68D1" w14:paraId="14F4F771" w14:textId="77777777" w:rsidTr="00D804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FAE26" w14:textId="77777777" w:rsidR="00873D54" w:rsidRPr="005B68D1" w:rsidRDefault="00873D54" w:rsidP="00D804EA">
            <w:pPr>
              <w:pStyle w:val="rowtabella0"/>
              <w:rPr>
                <w:color w:val="002060"/>
              </w:rPr>
            </w:pPr>
            <w:r w:rsidRPr="005B68D1">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EA2E"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C2A6" w14:textId="77777777" w:rsidR="00873D54" w:rsidRPr="005B68D1" w:rsidRDefault="00873D54" w:rsidP="00D804EA">
            <w:pPr>
              <w:pStyle w:val="rowtabella0"/>
              <w:jc w:val="center"/>
              <w:rPr>
                <w:color w:val="002060"/>
              </w:rPr>
            </w:pPr>
            <w:r w:rsidRPr="005B68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2F47"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6985" w14:textId="77777777" w:rsidR="00873D54" w:rsidRPr="005B68D1" w:rsidRDefault="00873D54" w:rsidP="00D804EA">
            <w:pPr>
              <w:pStyle w:val="rowtabella0"/>
              <w:jc w:val="center"/>
              <w:rPr>
                <w:color w:val="002060"/>
              </w:rPr>
            </w:pPr>
            <w:r w:rsidRPr="005B68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EC08"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CB25" w14:textId="77777777" w:rsidR="00873D54" w:rsidRPr="005B68D1" w:rsidRDefault="00873D54" w:rsidP="00D804EA">
            <w:pPr>
              <w:pStyle w:val="rowtabella0"/>
              <w:jc w:val="center"/>
              <w:rPr>
                <w:color w:val="002060"/>
              </w:rPr>
            </w:pPr>
            <w:r w:rsidRPr="005B68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14EB" w14:textId="77777777" w:rsidR="00873D54" w:rsidRPr="005B68D1" w:rsidRDefault="00873D54" w:rsidP="00D804EA">
            <w:pPr>
              <w:pStyle w:val="rowtabella0"/>
              <w:jc w:val="center"/>
              <w:rPr>
                <w:color w:val="002060"/>
              </w:rPr>
            </w:pPr>
            <w:r w:rsidRPr="005B68D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6A57" w14:textId="77777777" w:rsidR="00873D54" w:rsidRPr="005B68D1" w:rsidRDefault="00873D54" w:rsidP="00D804EA">
            <w:pPr>
              <w:pStyle w:val="rowtabella0"/>
              <w:jc w:val="center"/>
              <w:rPr>
                <w:color w:val="002060"/>
              </w:rPr>
            </w:pPr>
            <w:r w:rsidRPr="005B68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65D1" w14:textId="77777777" w:rsidR="00873D54" w:rsidRPr="005B68D1" w:rsidRDefault="00873D54" w:rsidP="00D804EA">
            <w:pPr>
              <w:pStyle w:val="rowtabella0"/>
              <w:jc w:val="center"/>
              <w:rPr>
                <w:color w:val="002060"/>
              </w:rPr>
            </w:pPr>
            <w:r w:rsidRPr="005B68D1">
              <w:rPr>
                <w:color w:val="002060"/>
              </w:rPr>
              <w:t>0</w:t>
            </w:r>
          </w:p>
        </w:tc>
      </w:tr>
      <w:tr w:rsidR="00873D54" w:rsidRPr="005B68D1" w14:paraId="21DB1CA1" w14:textId="77777777" w:rsidTr="00D804E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56ED7" w14:textId="77777777" w:rsidR="00873D54" w:rsidRPr="005B68D1" w:rsidRDefault="00873D54" w:rsidP="00D804EA">
            <w:pPr>
              <w:pStyle w:val="rowtabella0"/>
              <w:rPr>
                <w:color w:val="002060"/>
              </w:rPr>
            </w:pPr>
            <w:r w:rsidRPr="005B68D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9D7D6" w14:textId="77777777" w:rsidR="00873D54" w:rsidRPr="005B68D1" w:rsidRDefault="00873D54" w:rsidP="00D804EA">
            <w:pPr>
              <w:pStyle w:val="rowtabella0"/>
              <w:jc w:val="center"/>
              <w:rPr>
                <w:color w:val="002060"/>
              </w:rPr>
            </w:pPr>
            <w:r w:rsidRPr="005B68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339D" w14:textId="77777777" w:rsidR="00873D54" w:rsidRPr="005B68D1" w:rsidRDefault="00873D54" w:rsidP="00D804EA">
            <w:pPr>
              <w:pStyle w:val="rowtabella0"/>
              <w:jc w:val="center"/>
              <w:rPr>
                <w:color w:val="002060"/>
              </w:rPr>
            </w:pPr>
            <w:r w:rsidRPr="005B68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E613"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5127" w14:textId="77777777" w:rsidR="00873D54" w:rsidRPr="005B68D1" w:rsidRDefault="00873D54" w:rsidP="00D804EA">
            <w:pPr>
              <w:pStyle w:val="rowtabella0"/>
              <w:jc w:val="center"/>
              <w:rPr>
                <w:color w:val="002060"/>
              </w:rPr>
            </w:pPr>
            <w:r w:rsidRPr="005B68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0E60" w14:textId="77777777" w:rsidR="00873D54" w:rsidRPr="005B68D1" w:rsidRDefault="00873D54" w:rsidP="00D804EA">
            <w:pPr>
              <w:pStyle w:val="rowtabella0"/>
              <w:jc w:val="center"/>
              <w:rPr>
                <w:color w:val="002060"/>
              </w:rPr>
            </w:pPr>
            <w:r w:rsidRPr="005B68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33E1C" w14:textId="77777777" w:rsidR="00873D54" w:rsidRPr="005B68D1" w:rsidRDefault="00873D54" w:rsidP="00D804EA">
            <w:pPr>
              <w:pStyle w:val="rowtabella0"/>
              <w:jc w:val="center"/>
              <w:rPr>
                <w:color w:val="002060"/>
              </w:rPr>
            </w:pPr>
            <w:r w:rsidRPr="005B68D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8BB8" w14:textId="77777777" w:rsidR="00873D54" w:rsidRPr="005B68D1" w:rsidRDefault="00873D54" w:rsidP="00D804EA">
            <w:pPr>
              <w:pStyle w:val="rowtabella0"/>
              <w:jc w:val="center"/>
              <w:rPr>
                <w:color w:val="002060"/>
              </w:rPr>
            </w:pPr>
            <w:r w:rsidRPr="005B68D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D9A0" w14:textId="77777777" w:rsidR="00873D54" w:rsidRPr="005B68D1" w:rsidRDefault="00873D54" w:rsidP="00D804EA">
            <w:pPr>
              <w:pStyle w:val="rowtabella0"/>
              <w:jc w:val="center"/>
              <w:rPr>
                <w:color w:val="002060"/>
              </w:rPr>
            </w:pPr>
            <w:r w:rsidRPr="005B68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A96B" w14:textId="77777777" w:rsidR="00873D54" w:rsidRPr="005B68D1" w:rsidRDefault="00873D54" w:rsidP="00D804EA">
            <w:pPr>
              <w:pStyle w:val="rowtabella0"/>
              <w:jc w:val="center"/>
              <w:rPr>
                <w:color w:val="002060"/>
              </w:rPr>
            </w:pPr>
            <w:r w:rsidRPr="005B68D1">
              <w:rPr>
                <w:color w:val="002060"/>
              </w:rPr>
              <w:t>0</w:t>
            </w:r>
          </w:p>
        </w:tc>
      </w:tr>
    </w:tbl>
    <w:p w14:paraId="6DE60D26" w14:textId="77777777" w:rsidR="00873D54" w:rsidRPr="005B68D1" w:rsidRDefault="00873D54" w:rsidP="00873D54">
      <w:pPr>
        <w:pStyle w:val="breakline"/>
        <w:rPr>
          <w:rFonts w:eastAsiaTheme="minorEastAsia"/>
          <w:color w:val="002060"/>
        </w:rPr>
      </w:pPr>
    </w:p>
    <w:p w14:paraId="448BF427" w14:textId="77777777" w:rsidR="00A84320" w:rsidRPr="00CB4AB2" w:rsidRDefault="00A84320" w:rsidP="00A84320">
      <w:pPr>
        <w:pStyle w:val="breakline"/>
        <w:rPr>
          <w:color w:val="002060"/>
        </w:rPr>
      </w:pPr>
    </w:p>
    <w:p w14:paraId="3203DBE9" w14:textId="77777777" w:rsidR="00375B61" w:rsidRPr="009C4902" w:rsidRDefault="00375B61" w:rsidP="00375B61">
      <w:pPr>
        <w:pStyle w:val="titolocampionato0"/>
        <w:shd w:val="clear" w:color="auto" w:fill="CCCCCC"/>
        <w:spacing w:before="80" w:after="40"/>
        <w:rPr>
          <w:color w:val="002060"/>
        </w:rPr>
      </w:pPr>
      <w:r w:rsidRPr="009C4902">
        <w:rPr>
          <w:color w:val="002060"/>
        </w:rPr>
        <w:t>UNDER 19 CALCIO A 5 REGIONALE</w:t>
      </w:r>
    </w:p>
    <w:p w14:paraId="59183A62" w14:textId="77777777" w:rsidR="00375B61" w:rsidRPr="009C4902" w:rsidRDefault="00375B61" w:rsidP="00375B61">
      <w:pPr>
        <w:pStyle w:val="titoloprinc0"/>
        <w:rPr>
          <w:color w:val="002060"/>
        </w:rPr>
      </w:pPr>
      <w:r w:rsidRPr="009C4902">
        <w:rPr>
          <w:color w:val="002060"/>
        </w:rPr>
        <w:t>RISULTATI</w:t>
      </w:r>
    </w:p>
    <w:p w14:paraId="1184990C" w14:textId="77777777" w:rsidR="00375B61" w:rsidRPr="009C4902" w:rsidRDefault="00375B61" w:rsidP="00375B61">
      <w:pPr>
        <w:pStyle w:val="breakline"/>
        <w:rPr>
          <w:color w:val="002060"/>
        </w:rPr>
      </w:pPr>
    </w:p>
    <w:p w14:paraId="26F013DD" w14:textId="77777777" w:rsidR="00375B61" w:rsidRPr="009C4902" w:rsidRDefault="00375B61" w:rsidP="00375B61">
      <w:pPr>
        <w:pStyle w:val="sottotitolocampionato10"/>
        <w:rPr>
          <w:color w:val="002060"/>
        </w:rPr>
      </w:pPr>
      <w:r w:rsidRPr="009C4902">
        <w:rPr>
          <w:color w:val="002060"/>
        </w:rPr>
        <w:lastRenderedPageBreak/>
        <w:t>RISULTATI UFFICIALI GARE DEL 14/01/2023</w:t>
      </w:r>
    </w:p>
    <w:p w14:paraId="6336C918" w14:textId="77777777" w:rsidR="00375B61" w:rsidRPr="00FF0497" w:rsidRDefault="00375B61" w:rsidP="00FF0497">
      <w:pPr>
        <w:pStyle w:val="sottotitolocampionato20"/>
        <w:spacing w:before="0" w:beforeAutospacing="0" w:after="0" w:afterAutospacing="0"/>
        <w:rPr>
          <w:rFonts w:ascii="Arial" w:hAnsi="Arial" w:cs="Arial"/>
          <w:color w:val="002060"/>
          <w:sz w:val="20"/>
          <w:szCs w:val="20"/>
        </w:rPr>
      </w:pPr>
      <w:r w:rsidRPr="00FF0497">
        <w:rPr>
          <w:rFonts w:ascii="Arial" w:hAnsi="Arial" w:cs="Arial"/>
          <w:color w:val="002060"/>
          <w:sz w:val="20"/>
          <w:szCs w:val="20"/>
        </w:rPr>
        <w:t>Si trascrivono qui di seguito i risultati ufficiali delle gare disputate</w:t>
      </w:r>
    </w:p>
    <w:p w14:paraId="47CD8652" w14:textId="77777777" w:rsidR="00375B61" w:rsidRPr="009C4902" w:rsidRDefault="00375B61" w:rsidP="00375B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75B61" w:rsidRPr="009C4902" w14:paraId="7D6A6F73" w14:textId="77777777" w:rsidTr="007968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75B61" w:rsidRPr="009C4902" w14:paraId="424C7B9D" w14:textId="77777777" w:rsidTr="007968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6C125" w14:textId="77777777" w:rsidR="00375B61" w:rsidRPr="009C4902" w:rsidRDefault="00375B61" w:rsidP="0079682D">
                  <w:pPr>
                    <w:pStyle w:val="headertabella0"/>
                    <w:rPr>
                      <w:color w:val="002060"/>
                    </w:rPr>
                  </w:pPr>
                  <w:r w:rsidRPr="009C4902">
                    <w:rPr>
                      <w:color w:val="002060"/>
                    </w:rPr>
                    <w:t>GIRONE A - 1 Giornata - R</w:t>
                  </w:r>
                </w:p>
              </w:tc>
            </w:tr>
            <w:tr w:rsidR="00375B61" w:rsidRPr="009C4902" w14:paraId="17402EFE" w14:textId="77777777" w:rsidTr="0079682D">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2F0157" w14:textId="77777777" w:rsidR="00375B61" w:rsidRPr="009C4902" w:rsidRDefault="00375B61" w:rsidP="0079682D">
                  <w:pPr>
                    <w:pStyle w:val="rowtabella0"/>
                    <w:rPr>
                      <w:color w:val="002060"/>
                    </w:rPr>
                  </w:pPr>
                  <w:r w:rsidRPr="009C4902">
                    <w:rPr>
                      <w:color w:val="002060"/>
                    </w:rPr>
                    <w:t xml:space="preserve">AUDAX 1970 </w:t>
                  </w:r>
                  <w:proofErr w:type="gramStart"/>
                  <w:r w:rsidRPr="009C4902">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32F23" w14:textId="77777777" w:rsidR="00375B61" w:rsidRPr="009C4902" w:rsidRDefault="00375B61" w:rsidP="0079682D">
                  <w:pPr>
                    <w:pStyle w:val="rowtabella0"/>
                    <w:rPr>
                      <w:color w:val="002060"/>
                    </w:rPr>
                  </w:pPr>
                  <w:r w:rsidRPr="009C4902">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424F7" w14:textId="77777777" w:rsidR="00375B61" w:rsidRPr="009C4902" w:rsidRDefault="00375B61" w:rsidP="0079682D">
                  <w:pPr>
                    <w:pStyle w:val="rowtabella0"/>
                    <w:jc w:val="center"/>
                    <w:rPr>
                      <w:color w:val="002060"/>
                    </w:rPr>
                  </w:pPr>
                  <w:r w:rsidRPr="009C4902">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AC3A3" w14:textId="77777777" w:rsidR="00375B61" w:rsidRPr="009C4902" w:rsidRDefault="00375B61" w:rsidP="0079682D">
                  <w:pPr>
                    <w:pStyle w:val="rowtabella0"/>
                    <w:jc w:val="center"/>
                    <w:rPr>
                      <w:color w:val="002060"/>
                    </w:rPr>
                  </w:pPr>
                  <w:r w:rsidRPr="009C4902">
                    <w:rPr>
                      <w:color w:val="002060"/>
                    </w:rPr>
                    <w:t> </w:t>
                  </w:r>
                </w:p>
              </w:tc>
            </w:tr>
          </w:tbl>
          <w:p w14:paraId="14578A89" w14:textId="77777777" w:rsidR="00375B61" w:rsidRPr="009C4902" w:rsidRDefault="00375B61" w:rsidP="0079682D">
            <w:pPr>
              <w:rPr>
                <w:color w:val="002060"/>
              </w:rPr>
            </w:pPr>
          </w:p>
        </w:tc>
      </w:tr>
    </w:tbl>
    <w:p w14:paraId="77428C21" w14:textId="77777777" w:rsidR="00375B61" w:rsidRPr="009C4902" w:rsidRDefault="00375B61" w:rsidP="00375B61">
      <w:pPr>
        <w:pStyle w:val="breakline"/>
        <w:rPr>
          <w:color w:val="002060"/>
        </w:rPr>
      </w:pPr>
    </w:p>
    <w:p w14:paraId="4F06C9D8" w14:textId="77777777" w:rsidR="00375B61" w:rsidRPr="009C4902" w:rsidRDefault="00375B61" w:rsidP="00375B61">
      <w:pPr>
        <w:pStyle w:val="breakline"/>
        <w:rPr>
          <w:color w:val="002060"/>
        </w:rPr>
      </w:pPr>
    </w:p>
    <w:p w14:paraId="527A470C" w14:textId="77777777" w:rsidR="00375B61" w:rsidRPr="009C4902" w:rsidRDefault="00375B61" w:rsidP="00375B61">
      <w:pPr>
        <w:pStyle w:val="titoloprinc0"/>
        <w:rPr>
          <w:color w:val="002060"/>
        </w:rPr>
      </w:pPr>
      <w:r w:rsidRPr="009C4902">
        <w:rPr>
          <w:color w:val="002060"/>
        </w:rPr>
        <w:t>GIUDICE SPORTIVO</w:t>
      </w:r>
    </w:p>
    <w:p w14:paraId="3804808F" w14:textId="77777777" w:rsidR="00375B61" w:rsidRPr="009C4902" w:rsidRDefault="00375B61" w:rsidP="00375B61">
      <w:pPr>
        <w:pStyle w:val="diffida"/>
        <w:rPr>
          <w:color w:val="002060"/>
        </w:rPr>
      </w:pPr>
      <w:r w:rsidRPr="009C4902">
        <w:rPr>
          <w:color w:val="002060"/>
        </w:rPr>
        <w:t>Il Giudice Sportivo Avv. Agnese Lazzaretti, con l'assistenza del segretario Angelo Castellana, nella seduta del 16/01/2023, ha adottato le decisioni che di seguito integralmente si riportano:</w:t>
      </w:r>
    </w:p>
    <w:p w14:paraId="1FC4C8B1" w14:textId="77777777" w:rsidR="00375B61" w:rsidRPr="009C4902" w:rsidRDefault="00375B61" w:rsidP="00375B61">
      <w:pPr>
        <w:pStyle w:val="titolo10"/>
        <w:rPr>
          <w:color w:val="002060"/>
        </w:rPr>
      </w:pPr>
      <w:r w:rsidRPr="009C4902">
        <w:rPr>
          <w:color w:val="002060"/>
        </w:rPr>
        <w:t xml:space="preserve">GARE DEL 14/ 1/2023 </w:t>
      </w:r>
    </w:p>
    <w:p w14:paraId="5B53E080" w14:textId="77777777" w:rsidR="00375B61" w:rsidRPr="009C4902" w:rsidRDefault="00375B61" w:rsidP="00375B61">
      <w:pPr>
        <w:pStyle w:val="titolo7a"/>
        <w:rPr>
          <w:color w:val="002060"/>
        </w:rPr>
      </w:pPr>
      <w:r w:rsidRPr="009C4902">
        <w:rPr>
          <w:color w:val="002060"/>
        </w:rPr>
        <w:t xml:space="preserve">PROVVEDIMENTI DISCIPLINARI </w:t>
      </w:r>
    </w:p>
    <w:p w14:paraId="3BD8832A" w14:textId="77777777" w:rsidR="00375B61" w:rsidRPr="009C4902" w:rsidRDefault="00375B61" w:rsidP="00375B61">
      <w:pPr>
        <w:pStyle w:val="titolo7b0"/>
        <w:rPr>
          <w:color w:val="002060"/>
        </w:rPr>
      </w:pPr>
      <w:r w:rsidRPr="009C4902">
        <w:rPr>
          <w:color w:val="002060"/>
        </w:rPr>
        <w:t xml:space="preserve">In base alle risultanze degli atti ufficiali sono state deliberate le seguenti sanzioni disciplinari. </w:t>
      </w:r>
    </w:p>
    <w:p w14:paraId="7C2CB4FA" w14:textId="77777777" w:rsidR="00375B61" w:rsidRPr="009C4902" w:rsidRDefault="00375B61" w:rsidP="00375B61">
      <w:pPr>
        <w:pStyle w:val="titolo30"/>
        <w:rPr>
          <w:color w:val="002060"/>
        </w:rPr>
      </w:pPr>
      <w:r w:rsidRPr="009C4902">
        <w:rPr>
          <w:color w:val="002060"/>
        </w:rPr>
        <w:t xml:space="preserve">CALCIATORI NON ESPULSI </w:t>
      </w:r>
    </w:p>
    <w:p w14:paraId="5A27C90A" w14:textId="77777777" w:rsidR="00375B61" w:rsidRPr="009C4902" w:rsidRDefault="00375B61" w:rsidP="00375B61">
      <w:pPr>
        <w:pStyle w:val="titolo20"/>
        <w:rPr>
          <w:color w:val="002060"/>
        </w:rPr>
      </w:pPr>
      <w:r w:rsidRPr="009C490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75B61" w:rsidRPr="009C4902" w14:paraId="52BC69AB" w14:textId="77777777" w:rsidTr="0079682D">
        <w:tc>
          <w:tcPr>
            <w:tcW w:w="2200" w:type="dxa"/>
            <w:tcMar>
              <w:top w:w="20" w:type="dxa"/>
              <w:left w:w="20" w:type="dxa"/>
              <w:bottom w:w="20" w:type="dxa"/>
              <w:right w:w="20" w:type="dxa"/>
            </w:tcMar>
            <w:vAlign w:val="center"/>
            <w:hideMark/>
          </w:tcPr>
          <w:p w14:paraId="435865F7" w14:textId="77777777" w:rsidR="00375B61" w:rsidRPr="009C4902" w:rsidRDefault="00375B61" w:rsidP="0079682D">
            <w:pPr>
              <w:pStyle w:val="movimento"/>
              <w:rPr>
                <w:color w:val="002060"/>
              </w:rPr>
            </w:pPr>
            <w:proofErr w:type="gramStart"/>
            <w:r w:rsidRPr="009C4902">
              <w:rPr>
                <w:color w:val="002060"/>
              </w:rPr>
              <w:t>QUATTRINI</w:t>
            </w:r>
            <w:proofErr w:type="gramEnd"/>
            <w:r w:rsidRPr="009C4902">
              <w:rPr>
                <w:color w:val="002060"/>
              </w:rPr>
              <w:t xml:space="preserve"> LORENZO</w:t>
            </w:r>
          </w:p>
        </w:tc>
        <w:tc>
          <w:tcPr>
            <w:tcW w:w="2200" w:type="dxa"/>
            <w:tcMar>
              <w:top w:w="20" w:type="dxa"/>
              <w:left w:w="20" w:type="dxa"/>
              <w:bottom w:w="20" w:type="dxa"/>
              <w:right w:w="20" w:type="dxa"/>
            </w:tcMar>
            <w:vAlign w:val="center"/>
            <w:hideMark/>
          </w:tcPr>
          <w:p w14:paraId="314C8CB3" w14:textId="77777777" w:rsidR="00375B61" w:rsidRPr="009C4902" w:rsidRDefault="00375B61" w:rsidP="0079682D">
            <w:pPr>
              <w:pStyle w:val="movimento2"/>
              <w:rPr>
                <w:color w:val="002060"/>
              </w:rPr>
            </w:pPr>
            <w:r w:rsidRPr="009C4902">
              <w:rPr>
                <w:color w:val="002060"/>
              </w:rPr>
              <w:t xml:space="preserve">(OSIMO FIVE) </w:t>
            </w:r>
          </w:p>
        </w:tc>
        <w:tc>
          <w:tcPr>
            <w:tcW w:w="800" w:type="dxa"/>
            <w:tcMar>
              <w:top w:w="20" w:type="dxa"/>
              <w:left w:w="20" w:type="dxa"/>
              <w:bottom w:w="20" w:type="dxa"/>
              <w:right w:w="20" w:type="dxa"/>
            </w:tcMar>
            <w:vAlign w:val="center"/>
            <w:hideMark/>
          </w:tcPr>
          <w:p w14:paraId="60BE6BF1" w14:textId="77777777" w:rsidR="00375B61" w:rsidRPr="009C4902" w:rsidRDefault="00375B61" w:rsidP="0079682D">
            <w:pPr>
              <w:pStyle w:val="movimento"/>
              <w:rPr>
                <w:color w:val="002060"/>
              </w:rPr>
            </w:pPr>
            <w:r w:rsidRPr="009C4902">
              <w:rPr>
                <w:color w:val="002060"/>
              </w:rPr>
              <w:t> </w:t>
            </w:r>
          </w:p>
        </w:tc>
        <w:tc>
          <w:tcPr>
            <w:tcW w:w="2200" w:type="dxa"/>
            <w:tcMar>
              <w:top w:w="20" w:type="dxa"/>
              <w:left w:w="20" w:type="dxa"/>
              <w:bottom w:w="20" w:type="dxa"/>
              <w:right w:w="20" w:type="dxa"/>
            </w:tcMar>
            <w:vAlign w:val="center"/>
            <w:hideMark/>
          </w:tcPr>
          <w:p w14:paraId="043FF03E" w14:textId="77777777" w:rsidR="00375B61" w:rsidRPr="009C4902" w:rsidRDefault="00375B61" w:rsidP="0079682D">
            <w:pPr>
              <w:pStyle w:val="movimento"/>
              <w:rPr>
                <w:color w:val="002060"/>
              </w:rPr>
            </w:pPr>
            <w:r w:rsidRPr="009C4902">
              <w:rPr>
                <w:color w:val="002060"/>
              </w:rPr>
              <w:t> </w:t>
            </w:r>
          </w:p>
        </w:tc>
        <w:tc>
          <w:tcPr>
            <w:tcW w:w="2200" w:type="dxa"/>
            <w:tcMar>
              <w:top w:w="20" w:type="dxa"/>
              <w:left w:w="20" w:type="dxa"/>
              <w:bottom w:w="20" w:type="dxa"/>
              <w:right w:w="20" w:type="dxa"/>
            </w:tcMar>
            <w:vAlign w:val="center"/>
            <w:hideMark/>
          </w:tcPr>
          <w:p w14:paraId="23F03F62" w14:textId="77777777" w:rsidR="00375B61" w:rsidRPr="009C4902" w:rsidRDefault="00375B61" w:rsidP="0079682D">
            <w:pPr>
              <w:pStyle w:val="movimento2"/>
              <w:rPr>
                <w:color w:val="002060"/>
              </w:rPr>
            </w:pPr>
            <w:r w:rsidRPr="009C4902">
              <w:rPr>
                <w:color w:val="002060"/>
              </w:rPr>
              <w:t> </w:t>
            </w:r>
          </w:p>
        </w:tc>
      </w:tr>
    </w:tbl>
    <w:p w14:paraId="212EA183" w14:textId="77777777" w:rsidR="00375B61" w:rsidRPr="009C4902" w:rsidRDefault="00375B61" w:rsidP="00375B61">
      <w:pPr>
        <w:pStyle w:val="titolo20"/>
        <w:rPr>
          <w:color w:val="002060"/>
        </w:rPr>
      </w:pPr>
      <w:r w:rsidRPr="009C490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75B61" w:rsidRPr="009C4902" w14:paraId="4117F385" w14:textId="77777777" w:rsidTr="0079682D">
        <w:tc>
          <w:tcPr>
            <w:tcW w:w="2200" w:type="dxa"/>
            <w:tcMar>
              <w:top w:w="20" w:type="dxa"/>
              <w:left w:w="20" w:type="dxa"/>
              <w:bottom w:w="20" w:type="dxa"/>
              <w:right w:w="20" w:type="dxa"/>
            </w:tcMar>
            <w:vAlign w:val="center"/>
            <w:hideMark/>
          </w:tcPr>
          <w:p w14:paraId="14F6D0A5" w14:textId="77777777" w:rsidR="00375B61" w:rsidRPr="009C4902" w:rsidRDefault="00375B61" w:rsidP="0079682D">
            <w:pPr>
              <w:pStyle w:val="movimento"/>
              <w:rPr>
                <w:color w:val="002060"/>
              </w:rPr>
            </w:pPr>
            <w:r w:rsidRPr="009C4902">
              <w:rPr>
                <w:color w:val="002060"/>
              </w:rPr>
              <w:t>BINCI LEONARDO</w:t>
            </w:r>
          </w:p>
        </w:tc>
        <w:tc>
          <w:tcPr>
            <w:tcW w:w="2200" w:type="dxa"/>
            <w:tcMar>
              <w:top w:w="20" w:type="dxa"/>
              <w:left w:w="20" w:type="dxa"/>
              <w:bottom w:w="20" w:type="dxa"/>
              <w:right w:w="20" w:type="dxa"/>
            </w:tcMar>
            <w:vAlign w:val="center"/>
            <w:hideMark/>
          </w:tcPr>
          <w:p w14:paraId="5BAF0A4E" w14:textId="77777777" w:rsidR="00375B61" w:rsidRPr="009C4902" w:rsidRDefault="00375B61" w:rsidP="0079682D">
            <w:pPr>
              <w:pStyle w:val="movimento2"/>
              <w:rPr>
                <w:color w:val="002060"/>
              </w:rPr>
            </w:pPr>
            <w:r w:rsidRPr="009C4902">
              <w:rPr>
                <w:color w:val="002060"/>
              </w:rPr>
              <w:t xml:space="preserve">(OSIMO FIVE) </w:t>
            </w:r>
          </w:p>
        </w:tc>
        <w:tc>
          <w:tcPr>
            <w:tcW w:w="800" w:type="dxa"/>
            <w:tcMar>
              <w:top w:w="20" w:type="dxa"/>
              <w:left w:w="20" w:type="dxa"/>
              <w:bottom w:w="20" w:type="dxa"/>
              <w:right w:w="20" w:type="dxa"/>
            </w:tcMar>
            <w:vAlign w:val="center"/>
            <w:hideMark/>
          </w:tcPr>
          <w:p w14:paraId="652B2D4C" w14:textId="77777777" w:rsidR="00375B61" w:rsidRPr="009C4902" w:rsidRDefault="00375B61" w:rsidP="0079682D">
            <w:pPr>
              <w:pStyle w:val="movimento"/>
              <w:rPr>
                <w:color w:val="002060"/>
              </w:rPr>
            </w:pPr>
            <w:r w:rsidRPr="009C4902">
              <w:rPr>
                <w:color w:val="002060"/>
              </w:rPr>
              <w:t> </w:t>
            </w:r>
          </w:p>
        </w:tc>
        <w:tc>
          <w:tcPr>
            <w:tcW w:w="2200" w:type="dxa"/>
            <w:tcMar>
              <w:top w:w="20" w:type="dxa"/>
              <w:left w:w="20" w:type="dxa"/>
              <w:bottom w:w="20" w:type="dxa"/>
              <w:right w:w="20" w:type="dxa"/>
            </w:tcMar>
            <w:vAlign w:val="center"/>
            <w:hideMark/>
          </w:tcPr>
          <w:p w14:paraId="4475AA14" w14:textId="77777777" w:rsidR="00375B61" w:rsidRPr="009C4902" w:rsidRDefault="00375B61" w:rsidP="0079682D">
            <w:pPr>
              <w:pStyle w:val="movimento"/>
              <w:rPr>
                <w:color w:val="002060"/>
              </w:rPr>
            </w:pPr>
            <w:r w:rsidRPr="009C4902">
              <w:rPr>
                <w:color w:val="002060"/>
              </w:rPr>
              <w:t> </w:t>
            </w:r>
          </w:p>
        </w:tc>
        <w:tc>
          <w:tcPr>
            <w:tcW w:w="2200" w:type="dxa"/>
            <w:tcMar>
              <w:top w:w="20" w:type="dxa"/>
              <w:left w:w="20" w:type="dxa"/>
              <w:bottom w:w="20" w:type="dxa"/>
              <w:right w:w="20" w:type="dxa"/>
            </w:tcMar>
            <w:vAlign w:val="center"/>
            <w:hideMark/>
          </w:tcPr>
          <w:p w14:paraId="710AA990" w14:textId="77777777" w:rsidR="00375B61" w:rsidRPr="009C4902" w:rsidRDefault="00375B61" w:rsidP="0079682D">
            <w:pPr>
              <w:pStyle w:val="movimento2"/>
              <w:rPr>
                <w:color w:val="002060"/>
              </w:rPr>
            </w:pPr>
            <w:r w:rsidRPr="009C4902">
              <w:rPr>
                <w:color w:val="002060"/>
              </w:rPr>
              <w:t> </w:t>
            </w:r>
          </w:p>
        </w:tc>
      </w:tr>
    </w:tbl>
    <w:p w14:paraId="4EE6190C" w14:textId="278DF173" w:rsidR="00375B61" w:rsidRDefault="00375B61" w:rsidP="00375B61">
      <w:pPr>
        <w:pStyle w:val="breakline"/>
        <w:rPr>
          <w:color w:val="002060"/>
        </w:rPr>
      </w:pPr>
    </w:p>
    <w:p w14:paraId="132DC8FB" w14:textId="77777777" w:rsidR="00CB7DBC" w:rsidRPr="00DE1EF7" w:rsidRDefault="00CB7DBC" w:rsidP="00CB7DBC">
      <w:pPr>
        <w:jc w:val="center"/>
        <w:rPr>
          <w:rFonts w:ascii="Arial" w:hAnsi="Arial" w:cs="Arial"/>
          <w:noProof/>
          <w:color w:val="002060"/>
          <w:sz w:val="22"/>
          <w:szCs w:val="22"/>
        </w:rPr>
      </w:pPr>
      <w:r w:rsidRPr="00DE1EF7">
        <w:rPr>
          <w:rFonts w:ascii="Arial" w:hAnsi="Arial" w:cs="Arial"/>
          <w:noProof/>
          <w:color w:val="002060"/>
          <w:sz w:val="22"/>
          <w:szCs w:val="22"/>
        </w:rPr>
        <w:t>F.to IL SEGRETARIO                                   F.to IL GIUDICE SPORTIVO</w:t>
      </w:r>
    </w:p>
    <w:p w14:paraId="5E840060" w14:textId="77777777" w:rsidR="00CB7DBC" w:rsidRPr="00DE1EF7" w:rsidRDefault="00CB7DBC" w:rsidP="00CB7DBC">
      <w:pPr>
        <w:pStyle w:val="breakline"/>
        <w:rPr>
          <w:rFonts w:eastAsiaTheme="minorEastAsia"/>
          <w:color w:val="002060"/>
        </w:rPr>
      </w:pPr>
      <w:r w:rsidRPr="00DE1EF7">
        <w:rPr>
          <w:rFonts w:ascii="Arial" w:hAnsi="Arial" w:cs="Arial"/>
          <w:noProof/>
          <w:color w:val="002060"/>
          <w:sz w:val="22"/>
          <w:szCs w:val="22"/>
        </w:rPr>
        <w:t xml:space="preserve">                         Angelo Castellana        </w:t>
      </w:r>
      <w:r w:rsidRPr="00DE1EF7">
        <w:rPr>
          <w:rFonts w:ascii="Arial" w:hAnsi="Arial" w:cs="Arial"/>
          <w:noProof/>
          <w:color w:val="002060"/>
          <w:sz w:val="22"/>
          <w:szCs w:val="22"/>
        </w:rPr>
        <w:tab/>
        <w:t xml:space="preserve">                                Agnese Lazzaretti</w:t>
      </w:r>
    </w:p>
    <w:p w14:paraId="0B749967" w14:textId="77777777" w:rsidR="00CB7DBC" w:rsidRPr="009C4902" w:rsidRDefault="00CB7DBC" w:rsidP="00375B61">
      <w:pPr>
        <w:pStyle w:val="breakline"/>
        <w:rPr>
          <w:color w:val="002060"/>
        </w:rPr>
      </w:pPr>
    </w:p>
    <w:p w14:paraId="6C5BB221" w14:textId="77777777" w:rsidR="00375B61" w:rsidRPr="009C4902" w:rsidRDefault="00375B61" w:rsidP="00375B61">
      <w:pPr>
        <w:pStyle w:val="titoloprinc0"/>
        <w:rPr>
          <w:color w:val="002060"/>
        </w:rPr>
      </w:pPr>
      <w:r w:rsidRPr="009C4902">
        <w:rPr>
          <w:color w:val="002060"/>
        </w:rPr>
        <w:t>CLASSIFICA</w:t>
      </w:r>
    </w:p>
    <w:p w14:paraId="14CD94DA" w14:textId="77777777" w:rsidR="00375B61" w:rsidRPr="009C4902" w:rsidRDefault="00375B61" w:rsidP="00375B61">
      <w:pPr>
        <w:pStyle w:val="breakline"/>
        <w:rPr>
          <w:color w:val="002060"/>
        </w:rPr>
      </w:pPr>
    </w:p>
    <w:p w14:paraId="2DD42239" w14:textId="77777777" w:rsidR="00375B61" w:rsidRPr="009C4902" w:rsidRDefault="00375B61" w:rsidP="00375B61">
      <w:pPr>
        <w:pStyle w:val="breakline"/>
        <w:rPr>
          <w:color w:val="002060"/>
        </w:rPr>
      </w:pPr>
    </w:p>
    <w:p w14:paraId="3E31B2EF" w14:textId="77777777" w:rsidR="00375B61" w:rsidRPr="009C4902" w:rsidRDefault="00375B61" w:rsidP="00375B61">
      <w:pPr>
        <w:pStyle w:val="sottotitolocampionato10"/>
        <w:rPr>
          <w:color w:val="002060"/>
        </w:rPr>
      </w:pPr>
      <w:r w:rsidRPr="009C490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75B61" w:rsidRPr="009C4902" w14:paraId="1D1AE548" w14:textId="77777777" w:rsidTr="0079682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A4694" w14:textId="77777777" w:rsidR="00375B61" w:rsidRPr="009C4902" w:rsidRDefault="00375B61" w:rsidP="0079682D">
            <w:pPr>
              <w:pStyle w:val="headertabella0"/>
              <w:rPr>
                <w:color w:val="002060"/>
              </w:rPr>
            </w:pPr>
            <w:r w:rsidRPr="009C49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267BF" w14:textId="77777777" w:rsidR="00375B61" w:rsidRPr="009C4902" w:rsidRDefault="00375B61" w:rsidP="0079682D">
            <w:pPr>
              <w:pStyle w:val="headertabella0"/>
              <w:rPr>
                <w:color w:val="002060"/>
              </w:rPr>
            </w:pPr>
            <w:r w:rsidRPr="009C49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2C4E9" w14:textId="77777777" w:rsidR="00375B61" w:rsidRPr="009C4902" w:rsidRDefault="00375B61" w:rsidP="0079682D">
            <w:pPr>
              <w:pStyle w:val="headertabella0"/>
              <w:rPr>
                <w:color w:val="002060"/>
              </w:rPr>
            </w:pPr>
            <w:r w:rsidRPr="009C49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8CCCD" w14:textId="77777777" w:rsidR="00375B61" w:rsidRPr="009C4902" w:rsidRDefault="00375B61" w:rsidP="0079682D">
            <w:pPr>
              <w:pStyle w:val="headertabella0"/>
              <w:rPr>
                <w:color w:val="002060"/>
              </w:rPr>
            </w:pPr>
            <w:r w:rsidRPr="009C49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5AA1E" w14:textId="77777777" w:rsidR="00375B61" w:rsidRPr="009C4902" w:rsidRDefault="00375B61" w:rsidP="0079682D">
            <w:pPr>
              <w:pStyle w:val="headertabella0"/>
              <w:rPr>
                <w:color w:val="002060"/>
              </w:rPr>
            </w:pPr>
            <w:r w:rsidRPr="009C49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0BFA" w14:textId="77777777" w:rsidR="00375B61" w:rsidRPr="009C4902" w:rsidRDefault="00375B61" w:rsidP="0079682D">
            <w:pPr>
              <w:pStyle w:val="headertabella0"/>
              <w:rPr>
                <w:color w:val="002060"/>
              </w:rPr>
            </w:pPr>
            <w:r w:rsidRPr="009C49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44FD0" w14:textId="77777777" w:rsidR="00375B61" w:rsidRPr="009C4902" w:rsidRDefault="00375B61" w:rsidP="0079682D">
            <w:pPr>
              <w:pStyle w:val="headertabella0"/>
              <w:rPr>
                <w:color w:val="002060"/>
              </w:rPr>
            </w:pPr>
            <w:r w:rsidRPr="009C49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697CE" w14:textId="77777777" w:rsidR="00375B61" w:rsidRPr="009C4902" w:rsidRDefault="00375B61" w:rsidP="0079682D">
            <w:pPr>
              <w:pStyle w:val="headertabella0"/>
              <w:rPr>
                <w:color w:val="002060"/>
              </w:rPr>
            </w:pPr>
            <w:r w:rsidRPr="009C49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AB159" w14:textId="77777777" w:rsidR="00375B61" w:rsidRPr="009C4902" w:rsidRDefault="00375B61" w:rsidP="0079682D">
            <w:pPr>
              <w:pStyle w:val="headertabella0"/>
              <w:rPr>
                <w:color w:val="002060"/>
              </w:rPr>
            </w:pPr>
            <w:r w:rsidRPr="009C49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27262" w14:textId="77777777" w:rsidR="00375B61" w:rsidRPr="009C4902" w:rsidRDefault="00375B61" w:rsidP="0079682D">
            <w:pPr>
              <w:pStyle w:val="headertabella0"/>
              <w:rPr>
                <w:color w:val="002060"/>
              </w:rPr>
            </w:pPr>
            <w:r w:rsidRPr="009C4902">
              <w:rPr>
                <w:color w:val="002060"/>
              </w:rPr>
              <w:t>PE</w:t>
            </w:r>
          </w:p>
        </w:tc>
      </w:tr>
      <w:tr w:rsidR="00375B61" w:rsidRPr="009C4902" w14:paraId="552F3C4A" w14:textId="77777777" w:rsidTr="0079682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DAC02B" w14:textId="77777777" w:rsidR="00375B61" w:rsidRPr="009C4902" w:rsidRDefault="00375B61" w:rsidP="0079682D">
            <w:pPr>
              <w:pStyle w:val="rowtabella0"/>
              <w:rPr>
                <w:color w:val="002060"/>
                <w:lang w:val="en-US"/>
              </w:rPr>
            </w:pPr>
            <w:r w:rsidRPr="009C4902">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F044" w14:textId="77777777" w:rsidR="00375B61" w:rsidRPr="009C4902" w:rsidRDefault="00375B61" w:rsidP="0079682D">
            <w:pPr>
              <w:pStyle w:val="rowtabella0"/>
              <w:jc w:val="center"/>
              <w:rPr>
                <w:color w:val="002060"/>
              </w:rPr>
            </w:pPr>
            <w:r w:rsidRPr="009C490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0E7B"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8438" w14:textId="77777777" w:rsidR="00375B61" w:rsidRPr="009C4902" w:rsidRDefault="00375B61" w:rsidP="0079682D">
            <w:pPr>
              <w:pStyle w:val="rowtabella0"/>
              <w:jc w:val="center"/>
              <w:rPr>
                <w:color w:val="002060"/>
              </w:rPr>
            </w:pPr>
            <w:r w:rsidRPr="009C49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0261" w14:textId="77777777" w:rsidR="00375B61" w:rsidRPr="009C4902" w:rsidRDefault="00375B61" w:rsidP="0079682D">
            <w:pPr>
              <w:pStyle w:val="rowtabella0"/>
              <w:jc w:val="center"/>
              <w:rPr>
                <w:color w:val="002060"/>
              </w:rPr>
            </w:pPr>
            <w:r w:rsidRPr="009C49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1942" w14:textId="77777777" w:rsidR="00375B61" w:rsidRPr="009C4902" w:rsidRDefault="00375B61" w:rsidP="0079682D">
            <w:pPr>
              <w:pStyle w:val="rowtabella0"/>
              <w:jc w:val="center"/>
              <w:rPr>
                <w:color w:val="002060"/>
              </w:rPr>
            </w:pPr>
            <w:r w:rsidRPr="009C49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C089" w14:textId="77777777" w:rsidR="00375B61" w:rsidRPr="009C4902" w:rsidRDefault="00375B61" w:rsidP="0079682D">
            <w:pPr>
              <w:pStyle w:val="rowtabella0"/>
              <w:jc w:val="center"/>
              <w:rPr>
                <w:color w:val="002060"/>
              </w:rPr>
            </w:pPr>
            <w:r w:rsidRPr="009C490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0D27" w14:textId="77777777" w:rsidR="00375B61" w:rsidRPr="009C4902" w:rsidRDefault="00375B61" w:rsidP="0079682D">
            <w:pPr>
              <w:pStyle w:val="rowtabella0"/>
              <w:jc w:val="center"/>
              <w:rPr>
                <w:color w:val="002060"/>
              </w:rPr>
            </w:pPr>
            <w:r w:rsidRPr="009C490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72A7" w14:textId="77777777" w:rsidR="00375B61" w:rsidRPr="009C4902" w:rsidRDefault="00375B61" w:rsidP="0079682D">
            <w:pPr>
              <w:pStyle w:val="rowtabella0"/>
              <w:jc w:val="center"/>
              <w:rPr>
                <w:color w:val="002060"/>
              </w:rPr>
            </w:pPr>
            <w:r w:rsidRPr="009C490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3035" w14:textId="77777777" w:rsidR="00375B61" w:rsidRPr="009C4902" w:rsidRDefault="00375B61" w:rsidP="0079682D">
            <w:pPr>
              <w:pStyle w:val="rowtabella0"/>
              <w:jc w:val="center"/>
              <w:rPr>
                <w:color w:val="002060"/>
              </w:rPr>
            </w:pPr>
            <w:r w:rsidRPr="009C4902">
              <w:rPr>
                <w:color w:val="002060"/>
              </w:rPr>
              <w:t>0</w:t>
            </w:r>
          </w:p>
        </w:tc>
      </w:tr>
      <w:tr w:rsidR="00375B61" w:rsidRPr="009C4902" w14:paraId="4C9D7B0D"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8D753" w14:textId="77777777" w:rsidR="00375B61" w:rsidRPr="009C4902" w:rsidRDefault="00375B61" w:rsidP="0079682D">
            <w:pPr>
              <w:pStyle w:val="rowtabella0"/>
              <w:rPr>
                <w:color w:val="002060"/>
              </w:rPr>
            </w:pPr>
            <w:r w:rsidRPr="009C490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48F9" w14:textId="77777777" w:rsidR="00375B61" w:rsidRPr="009C4902" w:rsidRDefault="00375B61" w:rsidP="0079682D">
            <w:pPr>
              <w:pStyle w:val="rowtabella0"/>
              <w:jc w:val="center"/>
              <w:rPr>
                <w:color w:val="002060"/>
              </w:rPr>
            </w:pPr>
            <w:r w:rsidRPr="009C490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2650"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AB32" w14:textId="77777777" w:rsidR="00375B61" w:rsidRPr="009C4902" w:rsidRDefault="00375B61" w:rsidP="0079682D">
            <w:pPr>
              <w:pStyle w:val="rowtabella0"/>
              <w:jc w:val="center"/>
              <w:rPr>
                <w:color w:val="002060"/>
              </w:rPr>
            </w:pPr>
            <w:r w:rsidRPr="009C49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78CD" w14:textId="77777777" w:rsidR="00375B61" w:rsidRPr="009C4902" w:rsidRDefault="00375B61" w:rsidP="0079682D">
            <w:pPr>
              <w:pStyle w:val="rowtabella0"/>
              <w:jc w:val="center"/>
              <w:rPr>
                <w:color w:val="002060"/>
              </w:rPr>
            </w:pPr>
            <w:r w:rsidRPr="009C49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2FEE" w14:textId="77777777" w:rsidR="00375B61" w:rsidRPr="009C4902" w:rsidRDefault="00375B61" w:rsidP="0079682D">
            <w:pPr>
              <w:pStyle w:val="rowtabella0"/>
              <w:jc w:val="center"/>
              <w:rPr>
                <w:color w:val="002060"/>
              </w:rPr>
            </w:pPr>
            <w:r w:rsidRPr="009C49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A708" w14:textId="77777777" w:rsidR="00375B61" w:rsidRPr="009C4902" w:rsidRDefault="00375B61" w:rsidP="0079682D">
            <w:pPr>
              <w:pStyle w:val="rowtabella0"/>
              <w:jc w:val="center"/>
              <w:rPr>
                <w:color w:val="002060"/>
              </w:rPr>
            </w:pPr>
            <w:r w:rsidRPr="009C490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DB7C" w14:textId="77777777" w:rsidR="00375B61" w:rsidRPr="009C4902" w:rsidRDefault="00375B61" w:rsidP="0079682D">
            <w:pPr>
              <w:pStyle w:val="rowtabella0"/>
              <w:jc w:val="center"/>
              <w:rPr>
                <w:color w:val="002060"/>
              </w:rPr>
            </w:pPr>
            <w:r w:rsidRPr="009C49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0E5F" w14:textId="77777777" w:rsidR="00375B61" w:rsidRPr="009C4902" w:rsidRDefault="00375B61" w:rsidP="0079682D">
            <w:pPr>
              <w:pStyle w:val="rowtabella0"/>
              <w:jc w:val="center"/>
              <w:rPr>
                <w:color w:val="002060"/>
              </w:rPr>
            </w:pPr>
            <w:r w:rsidRPr="009C490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22B0" w14:textId="77777777" w:rsidR="00375B61" w:rsidRPr="009C4902" w:rsidRDefault="00375B61" w:rsidP="0079682D">
            <w:pPr>
              <w:pStyle w:val="rowtabella0"/>
              <w:jc w:val="center"/>
              <w:rPr>
                <w:color w:val="002060"/>
              </w:rPr>
            </w:pPr>
            <w:r w:rsidRPr="009C4902">
              <w:rPr>
                <w:color w:val="002060"/>
              </w:rPr>
              <w:t>0</w:t>
            </w:r>
          </w:p>
        </w:tc>
      </w:tr>
      <w:tr w:rsidR="00375B61" w:rsidRPr="009C4902" w14:paraId="3FBD317D"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675A4" w14:textId="77777777" w:rsidR="00375B61" w:rsidRPr="009C4902" w:rsidRDefault="00375B61" w:rsidP="0079682D">
            <w:pPr>
              <w:pStyle w:val="rowtabella0"/>
              <w:rPr>
                <w:color w:val="002060"/>
              </w:rPr>
            </w:pPr>
            <w:r w:rsidRPr="009C490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FF33" w14:textId="77777777" w:rsidR="00375B61" w:rsidRPr="009C4902" w:rsidRDefault="00375B61" w:rsidP="0079682D">
            <w:pPr>
              <w:pStyle w:val="rowtabella0"/>
              <w:jc w:val="center"/>
              <w:rPr>
                <w:color w:val="002060"/>
              </w:rPr>
            </w:pPr>
            <w:r w:rsidRPr="009C490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3393"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6566" w14:textId="77777777" w:rsidR="00375B61" w:rsidRPr="009C4902" w:rsidRDefault="00375B61" w:rsidP="0079682D">
            <w:pPr>
              <w:pStyle w:val="rowtabella0"/>
              <w:jc w:val="center"/>
              <w:rPr>
                <w:color w:val="002060"/>
              </w:rPr>
            </w:pPr>
            <w:r w:rsidRPr="009C49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A91D" w14:textId="77777777" w:rsidR="00375B61" w:rsidRPr="009C4902" w:rsidRDefault="00375B61" w:rsidP="0079682D">
            <w:pPr>
              <w:pStyle w:val="rowtabella0"/>
              <w:jc w:val="center"/>
              <w:rPr>
                <w:color w:val="002060"/>
              </w:rPr>
            </w:pPr>
            <w:r w:rsidRPr="009C49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73B5" w14:textId="77777777" w:rsidR="00375B61" w:rsidRPr="009C4902" w:rsidRDefault="00375B61" w:rsidP="0079682D">
            <w:pPr>
              <w:pStyle w:val="rowtabella0"/>
              <w:jc w:val="center"/>
              <w:rPr>
                <w:color w:val="002060"/>
              </w:rPr>
            </w:pPr>
            <w:r w:rsidRPr="009C49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CD1B" w14:textId="77777777" w:rsidR="00375B61" w:rsidRPr="009C4902" w:rsidRDefault="00375B61" w:rsidP="0079682D">
            <w:pPr>
              <w:pStyle w:val="rowtabella0"/>
              <w:jc w:val="center"/>
              <w:rPr>
                <w:color w:val="002060"/>
              </w:rPr>
            </w:pPr>
            <w:r w:rsidRPr="009C490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634C" w14:textId="77777777" w:rsidR="00375B61" w:rsidRPr="009C4902" w:rsidRDefault="00375B61" w:rsidP="0079682D">
            <w:pPr>
              <w:pStyle w:val="rowtabella0"/>
              <w:jc w:val="center"/>
              <w:rPr>
                <w:color w:val="002060"/>
              </w:rPr>
            </w:pPr>
            <w:r w:rsidRPr="009C49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0FF5" w14:textId="77777777" w:rsidR="00375B61" w:rsidRPr="009C4902" w:rsidRDefault="00375B61" w:rsidP="0079682D">
            <w:pPr>
              <w:pStyle w:val="rowtabella0"/>
              <w:jc w:val="center"/>
              <w:rPr>
                <w:color w:val="002060"/>
              </w:rPr>
            </w:pPr>
            <w:r w:rsidRPr="009C490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106E" w14:textId="77777777" w:rsidR="00375B61" w:rsidRPr="009C4902" w:rsidRDefault="00375B61" w:rsidP="0079682D">
            <w:pPr>
              <w:pStyle w:val="rowtabella0"/>
              <w:jc w:val="center"/>
              <w:rPr>
                <w:color w:val="002060"/>
              </w:rPr>
            </w:pPr>
            <w:r w:rsidRPr="009C4902">
              <w:rPr>
                <w:color w:val="002060"/>
              </w:rPr>
              <w:t>0</w:t>
            </w:r>
          </w:p>
        </w:tc>
      </w:tr>
      <w:tr w:rsidR="00375B61" w:rsidRPr="009C4902" w14:paraId="691A883C"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066F8" w14:textId="77777777" w:rsidR="00375B61" w:rsidRPr="009C4902" w:rsidRDefault="00375B61" w:rsidP="0079682D">
            <w:pPr>
              <w:pStyle w:val="rowtabella0"/>
              <w:rPr>
                <w:color w:val="002060"/>
              </w:rPr>
            </w:pPr>
            <w:r w:rsidRPr="009C490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1AC6" w14:textId="77777777" w:rsidR="00375B61" w:rsidRPr="009C4902" w:rsidRDefault="00375B61" w:rsidP="0079682D">
            <w:pPr>
              <w:pStyle w:val="rowtabella0"/>
              <w:jc w:val="center"/>
              <w:rPr>
                <w:color w:val="002060"/>
              </w:rPr>
            </w:pPr>
            <w:r w:rsidRPr="009C49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003D"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E3A0" w14:textId="77777777" w:rsidR="00375B61" w:rsidRPr="009C4902" w:rsidRDefault="00375B61" w:rsidP="0079682D">
            <w:pPr>
              <w:pStyle w:val="rowtabella0"/>
              <w:jc w:val="center"/>
              <w:rPr>
                <w:color w:val="002060"/>
              </w:rPr>
            </w:pPr>
            <w:r w:rsidRPr="009C49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14532" w14:textId="77777777" w:rsidR="00375B61" w:rsidRPr="009C4902" w:rsidRDefault="00375B61" w:rsidP="0079682D">
            <w:pPr>
              <w:pStyle w:val="rowtabella0"/>
              <w:jc w:val="center"/>
              <w:rPr>
                <w:color w:val="002060"/>
              </w:rPr>
            </w:pPr>
            <w:r w:rsidRPr="009C49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615D" w14:textId="77777777" w:rsidR="00375B61" w:rsidRPr="009C4902" w:rsidRDefault="00375B61" w:rsidP="0079682D">
            <w:pPr>
              <w:pStyle w:val="rowtabella0"/>
              <w:jc w:val="center"/>
              <w:rPr>
                <w:color w:val="002060"/>
              </w:rPr>
            </w:pPr>
            <w:r w:rsidRPr="009C49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BEA39" w14:textId="77777777" w:rsidR="00375B61" w:rsidRPr="009C4902" w:rsidRDefault="00375B61" w:rsidP="0079682D">
            <w:pPr>
              <w:pStyle w:val="rowtabella0"/>
              <w:jc w:val="center"/>
              <w:rPr>
                <w:color w:val="002060"/>
              </w:rPr>
            </w:pPr>
            <w:r w:rsidRPr="009C490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8ACF" w14:textId="77777777" w:rsidR="00375B61" w:rsidRPr="009C4902" w:rsidRDefault="00375B61" w:rsidP="0079682D">
            <w:pPr>
              <w:pStyle w:val="rowtabella0"/>
              <w:jc w:val="center"/>
              <w:rPr>
                <w:color w:val="002060"/>
              </w:rPr>
            </w:pPr>
            <w:r w:rsidRPr="009C490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B1C04" w14:textId="77777777" w:rsidR="00375B61" w:rsidRPr="009C4902" w:rsidRDefault="00375B61" w:rsidP="0079682D">
            <w:pPr>
              <w:pStyle w:val="rowtabella0"/>
              <w:jc w:val="center"/>
              <w:rPr>
                <w:color w:val="002060"/>
              </w:rPr>
            </w:pPr>
            <w:r w:rsidRPr="009C49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7FD2" w14:textId="77777777" w:rsidR="00375B61" w:rsidRPr="009C4902" w:rsidRDefault="00375B61" w:rsidP="0079682D">
            <w:pPr>
              <w:pStyle w:val="rowtabella0"/>
              <w:jc w:val="center"/>
              <w:rPr>
                <w:color w:val="002060"/>
              </w:rPr>
            </w:pPr>
            <w:r w:rsidRPr="009C4902">
              <w:rPr>
                <w:color w:val="002060"/>
              </w:rPr>
              <w:t>0</w:t>
            </w:r>
          </w:p>
        </w:tc>
      </w:tr>
      <w:tr w:rsidR="00375B61" w:rsidRPr="009C4902" w14:paraId="5BDA4D7E"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943D5" w14:textId="77777777" w:rsidR="00375B61" w:rsidRPr="009C4902" w:rsidRDefault="00375B61" w:rsidP="0079682D">
            <w:pPr>
              <w:pStyle w:val="rowtabella0"/>
              <w:rPr>
                <w:color w:val="002060"/>
              </w:rPr>
            </w:pPr>
            <w:r w:rsidRPr="009C490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1AA5" w14:textId="77777777" w:rsidR="00375B61" w:rsidRPr="009C4902" w:rsidRDefault="00375B61" w:rsidP="0079682D">
            <w:pPr>
              <w:pStyle w:val="rowtabella0"/>
              <w:jc w:val="center"/>
              <w:rPr>
                <w:color w:val="002060"/>
              </w:rPr>
            </w:pPr>
            <w:r w:rsidRPr="009C490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04BB"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5D25" w14:textId="77777777" w:rsidR="00375B61" w:rsidRPr="009C4902" w:rsidRDefault="00375B61" w:rsidP="0079682D">
            <w:pPr>
              <w:pStyle w:val="rowtabella0"/>
              <w:jc w:val="center"/>
              <w:rPr>
                <w:color w:val="002060"/>
              </w:rPr>
            </w:pPr>
            <w:r w:rsidRPr="009C49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F470" w14:textId="77777777" w:rsidR="00375B61" w:rsidRPr="009C4902" w:rsidRDefault="00375B61" w:rsidP="0079682D">
            <w:pPr>
              <w:pStyle w:val="rowtabella0"/>
              <w:jc w:val="center"/>
              <w:rPr>
                <w:color w:val="002060"/>
              </w:rPr>
            </w:pPr>
            <w:r w:rsidRPr="009C49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35AB" w14:textId="77777777" w:rsidR="00375B61" w:rsidRPr="009C4902" w:rsidRDefault="00375B61" w:rsidP="0079682D">
            <w:pPr>
              <w:pStyle w:val="rowtabella0"/>
              <w:jc w:val="center"/>
              <w:rPr>
                <w:color w:val="002060"/>
              </w:rPr>
            </w:pPr>
            <w:r w:rsidRPr="009C49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C347" w14:textId="77777777" w:rsidR="00375B61" w:rsidRPr="009C4902" w:rsidRDefault="00375B61" w:rsidP="0079682D">
            <w:pPr>
              <w:pStyle w:val="rowtabella0"/>
              <w:jc w:val="center"/>
              <w:rPr>
                <w:color w:val="002060"/>
              </w:rPr>
            </w:pPr>
            <w:r w:rsidRPr="009C490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52AE" w14:textId="77777777" w:rsidR="00375B61" w:rsidRPr="009C4902" w:rsidRDefault="00375B61" w:rsidP="0079682D">
            <w:pPr>
              <w:pStyle w:val="rowtabella0"/>
              <w:jc w:val="center"/>
              <w:rPr>
                <w:color w:val="002060"/>
              </w:rPr>
            </w:pPr>
            <w:r w:rsidRPr="009C490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FDFE3" w14:textId="77777777" w:rsidR="00375B61" w:rsidRPr="009C4902" w:rsidRDefault="00375B61" w:rsidP="0079682D">
            <w:pPr>
              <w:pStyle w:val="rowtabella0"/>
              <w:jc w:val="center"/>
              <w:rPr>
                <w:color w:val="002060"/>
              </w:rPr>
            </w:pPr>
            <w:r w:rsidRPr="009C49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D8EA" w14:textId="77777777" w:rsidR="00375B61" w:rsidRPr="009C4902" w:rsidRDefault="00375B61" w:rsidP="0079682D">
            <w:pPr>
              <w:pStyle w:val="rowtabella0"/>
              <w:jc w:val="center"/>
              <w:rPr>
                <w:color w:val="002060"/>
              </w:rPr>
            </w:pPr>
            <w:r w:rsidRPr="009C4902">
              <w:rPr>
                <w:color w:val="002060"/>
              </w:rPr>
              <w:t>0</w:t>
            </w:r>
          </w:p>
        </w:tc>
      </w:tr>
      <w:tr w:rsidR="00375B61" w:rsidRPr="009C4902" w14:paraId="236DC03D"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BB55C" w14:textId="77777777" w:rsidR="00375B61" w:rsidRPr="009E26D6" w:rsidRDefault="00375B61" w:rsidP="0079682D">
            <w:pPr>
              <w:pStyle w:val="rowtabella0"/>
              <w:rPr>
                <w:color w:val="002060"/>
                <w:lang w:val="es-ES"/>
              </w:rPr>
            </w:pPr>
            <w:r w:rsidRPr="009E26D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7B69" w14:textId="77777777" w:rsidR="00375B61" w:rsidRPr="009C4902" w:rsidRDefault="00375B61" w:rsidP="0079682D">
            <w:pPr>
              <w:pStyle w:val="rowtabella0"/>
              <w:jc w:val="center"/>
              <w:rPr>
                <w:color w:val="002060"/>
              </w:rPr>
            </w:pPr>
            <w:r w:rsidRPr="009C490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680D" w14:textId="77777777" w:rsidR="00375B61" w:rsidRPr="009C4902" w:rsidRDefault="00375B61" w:rsidP="0079682D">
            <w:pPr>
              <w:pStyle w:val="rowtabella0"/>
              <w:jc w:val="center"/>
              <w:rPr>
                <w:color w:val="002060"/>
              </w:rPr>
            </w:pPr>
            <w:r w:rsidRPr="009C49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8CB2" w14:textId="77777777" w:rsidR="00375B61" w:rsidRPr="009C4902" w:rsidRDefault="00375B61" w:rsidP="0079682D">
            <w:pPr>
              <w:pStyle w:val="rowtabella0"/>
              <w:jc w:val="center"/>
              <w:rPr>
                <w:color w:val="002060"/>
              </w:rPr>
            </w:pPr>
            <w:r w:rsidRPr="009C49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5790" w14:textId="77777777" w:rsidR="00375B61" w:rsidRPr="009C4902" w:rsidRDefault="00375B61" w:rsidP="0079682D">
            <w:pPr>
              <w:pStyle w:val="rowtabella0"/>
              <w:jc w:val="center"/>
              <w:rPr>
                <w:color w:val="002060"/>
              </w:rPr>
            </w:pPr>
            <w:r w:rsidRPr="009C49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136A" w14:textId="77777777" w:rsidR="00375B61" w:rsidRPr="009C4902" w:rsidRDefault="00375B61" w:rsidP="0079682D">
            <w:pPr>
              <w:pStyle w:val="rowtabella0"/>
              <w:jc w:val="center"/>
              <w:rPr>
                <w:color w:val="002060"/>
              </w:rPr>
            </w:pPr>
            <w:r w:rsidRPr="009C49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BD1F" w14:textId="77777777" w:rsidR="00375B61" w:rsidRPr="009C4902" w:rsidRDefault="00375B61" w:rsidP="0079682D">
            <w:pPr>
              <w:pStyle w:val="rowtabella0"/>
              <w:jc w:val="center"/>
              <w:rPr>
                <w:color w:val="002060"/>
              </w:rPr>
            </w:pPr>
            <w:r w:rsidRPr="009C490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3283" w14:textId="77777777" w:rsidR="00375B61" w:rsidRPr="009C4902" w:rsidRDefault="00375B61" w:rsidP="0079682D">
            <w:pPr>
              <w:pStyle w:val="rowtabella0"/>
              <w:jc w:val="center"/>
              <w:rPr>
                <w:color w:val="002060"/>
              </w:rPr>
            </w:pPr>
            <w:r w:rsidRPr="009C490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CD23" w14:textId="77777777" w:rsidR="00375B61" w:rsidRPr="009C4902" w:rsidRDefault="00375B61" w:rsidP="0079682D">
            <w:pPr>
              <w:pStyle w:val="rowtabella0"/>
              <w:jc w:val="center"/>
              <w:rPr>
                <w:color w:val="002060"/>
              </w:rPr>
            </w:pPr>
            <w:r w:rsidRPr="009C49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BA2B" w14:textId="77777777" w:rsidR="00375B61" w:rsidRPr="009C4902" w:rsidRDefault="00375B61" w:rsidP="0079682D">
            <w:pPr>
              <w:pStyle w:val="rowtabella0"/>
              <w:jc w:val="center"/>
              <w:rPr>
                <w:color w:val="002060"/>
              </w:rPr>
            </w:pPr>
            <w:r w:rsidRPr="009C4902">
              <w:rPr>
                <w:color w:val="002060"/>
              </w:rPr>
              <w:t>0</w:t>
            </w:r>
          </w:p>
        </w:tc>
      </w:tr>
      <w:tr w:rsidR="00375B61" w:rsidRPr="009C4902" w14:paraId="418F3AEA"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4BBFA" w14:textId="77777777" w:rsidR="00375B61" w:rsidRPr="009C4902" w:rsidRDefault="00375B61" w:rsidP="0079682D">
            <w:pPr>
              <w:pStyle w:val="rowtabella0"/>
              <w:rPr>
                <w:color w:val="002060"/>
                <w:lang w:val="en-US"/>
              </w:rPr>
            </w:pPr>
            <w:r w:rsidRPr="009C4902">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46AA" w14:textId="77777777" w:rsidR="00375B61" w:rsidRPr="009C4902" w:rsidRDefault="00375B61" w:rsidP="0079682D">
            <w:pPr>
              <w:pStyle w:val="rowtabella0"/>
              <w:jc w:val="center"/>
              <w:rPr>
                <w:color w:val="002060"/>
              </w:rPr>
            </w:pPr>
            <w:r w:rsidRPr="009C490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CC02"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6A47" w14:textId="77777777" w:rsidR="00375B61" w:rsidRPr="009C4902" w:rsidRDefault="00375B61" w:rsidP="0079682D">
            <w:pPr>
              <w:pStyle w:val="rowtabella0"/>
              <w:jc w:val="center"/>
              <w:rPr>
                <w:color w:val="002060"/>
              </w:rPr>
            </w:pPr>
            <w:r w:rsidRPr="009C49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01CD" w14:textId="77777777" w:rsidR="00375B61" w:rsidRPr="009C4902" w:rsidRDefault="00375B61" w:rsidP="0079682D">
            <w:pPr>
              <w:pStyle w:val="rowtabella0"/>
              <w:jc w:val="center"/>
              <w:rPr>
                <w:color w:val="002060"/>
              </w:rPr>
            </w:pPr>
            <w:r w:rsidRPr="009C49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617C6" w14:textId="77777777" w:rsidR="00375B61" w:rsidRPr="009C4902" w:rsidRDefault="00375B61" w:rsidP="0079682D">
            <w:pPr>
              <w:pStyle w:val="rowtabella0"/>
              <w:jc w:val="center"/>
              <w:rPr>
                <w:color w:val="002060"/>
              </w:rPr>
            </w:pPr>
            <w:r w:rsidRPr="009C49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DBF9" w14:textId="77777777" w:rsidR="00375B61" w:rsidRPr="009C4902" w:rsidRDefault="00375B61" w:rsidP="0079682D">
            <w:pPr>
              <w:pStyle w:val="rowtabella0"/>
              <w:jc w:val="center"/>
              <w:rPr>
                <w:color w:val="002060"/>
              </w:rPr>
            </w:pPr>
            <w:r w:rsidRPr="009C490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BF85" w14:textId="77777777" w:rsidR="00375B61" w:rsidRPr="009C4902" w:rsidRDefault="00375B61" w:rsidP="0079682D">
            <w:pPr>
              <w:pStyle w:val="rowtabella0"/>
              <w:jc w:val="center"/>
              <w:rPr>
                <w:color w:val="002060"/>
              </w:rPr>
            </w:pPr>
            <w:r w:rsidRPr="009C490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FF8C" w14:textId="77777777" w:rsidR="00375B61" w:rsidRPr="009C4902" w:rsidRDefault="00375B61" w:rsidP="0079682D">
            <w:pPr>
              <w:pStyle w:val="rowtabella0"/>
              <w:jc w:val="center"/>
              <w:rPr>
                <w:color w:val="002060"/>
              </w:rPr>
            </w:pPr>
            <w:r w:rsidRPr="009C49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7A78" w14:textId="77777777" w:rsidR="00375B61" w:rsidRPr="009C4902" w:rsidRDefault="00375B61" w:rsidP="0079682D">
            <w:pPr>
              <w:pStyle w:val="rowtabella0"/>
              <w:jc w:val="center"/>
              <w:rPr>
                <w:color w:val="002060"/>
              </w:rPr>
            </w:pPr>
            <w:r w:rsidRPr="009C4902">
              <w:rPr>
                <w:color w:val="002060"/>
              </w:rPr>
              <w:t>0</w:t>
            </w:r>
          </w:p>
        </w:tc>
      </w:tr>
      <w:tr w:rsidR="00375B61" w:rsidRPr="009C4902" w14:paraId="659AD09D"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3FD5F" w14:textId="77777777" w:rsidR="00375B61" w:rsidRPr="009C4902" w:rsidRDefault="00375B61" w:rsidP="0079682D">
            <w:pPr>
              <w:pStyle w:val="rowtabella0"/>
              <w:rPr>
                <w:color w:val="002060"/>
              </w:rPr>
            </w:pPr>
            <w:r w:rsidRPr="009C490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019A" w14:textId="77777777" w:rsidR="00375B61" w:rsidRPr="009C4902" w:rsidRDefault="00375B61" w:rsidP="0079682D">
            <w:pPr>
              <w:pStyle w:val="rowtabella0"/>
              <w:jc w:val="center"/>
              <w:rPr>
                <w:color w:val="002060"/>
              </w:rPr>
            </w:pPr>
            <w:r w:rsidRPr="009C49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2D7E"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E543" w14:textId="77777777" w:rsidR="00375B61" w:rsidRPr="009C4902" w:rsidRDefault="00375B61" w:rsidP="0079682D">
            <w:pPr>
              <w:pStyle w:val="rowtabella0"/>
              <w:jc w:val="center"/>
              <w:rPr>
                <w:color w:val="002060"/>
              </w:rPr>
            </w:pPr>
            <w:r w:rsidRPr="009C49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EE72" w14:textId="77777777" w:rsidR="00375B61" w:rsidRPr="009C4902" w:rsidRDefault="00375B61" w:rsidP="0079682D">
            <w:pPr>
              <w:pStyle w:val="rowtabella0"/>
              <w:jc w:val="center"/>
              <w:rPr>
                <w:color w:val="002060"/>
              </w:rPr>
            </w:pPr>
            <w:r w:rsidRPr="009C49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513D" w14:textId="77777777" w:rsidR="00375B61" w:rsidRPr="009C4902" w:rsidRDefault="00375B61" w:rsidP="0079682D">
            <w:pPr>
              <w:pStyle w:val="rowtabella0"/>
              <w:jc w:val="center"/>
              <w:rPr>
                <w:color w:val="002060"/>
              </w:rPr>
            </w:pPr>
            <w:r w:rsidRPr="009C49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766D8" w14:textId="77777777" w:rsidR="00375B61" w:rsidRPr="009C4902" w:rsidRDefault="00375B61" w:rsidP="0079682D">
            <w:pPr>
              <w:pStyle w:val="rowtabella0"/>
              <w:jc w:val="center"/>
              <w:rPr>
                <w:color w:val="002060"/>
              </w:rPr>
            </w:pPr>
            <w:r w:rsidRPr="009C490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27D1" w14:textId="77777777" w:rsidR="00375B61" w:rsidRPr="009C4902" w:rsidRDefault="00375B61" w:rsidP="0079682D">
            <w:pPr>
              <w:pStyle w:val="rowtabella0"/>
              <w:jc w:val="center"/>
              <w:rPr>
                <w:color w:val="002060"/>
              </w:rPr>
            </w:pPr>
            <w:r w:rsidRPr="009C490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2B02" w14:textId="77777777" w:rsidR="00375B61" w:rsidRPr="009C4902" w:rsidRDefault="00375B61" w:rsidP="0079682D">
            <w:pPr>
              <w:pStyle w:val="rowtabella0"/>
              <w:jc w:val="center"/>
              <w:rPr>
                <w:color w:val="002060"/>
              </w:rPr>
            </w:pPr>
            <w:r w:rsidRPr="009C49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BA66" w14:textId="77777777" w:rsidR="00375B61" w:rsidRPr="009C4902" w:rsidRDefault="00375B61" w:rsidP="0079682D">
            <w:pPr>
              <w:pStyle w:val="rowtabella0"/>
              <w:jc w:val="center"/>
              <w:rPr>
                <w:color w:val="002060"/>
              </w:rPr>
            </w:pPr>
            <w:r w:rsidRPr="009C4902">
              <w:rPr>
                <w:color w:val="002060"/>
              </w:rPr>
              <w:t>0</w:t>
            </w:r>
          </w:p>
        </w:tc>
      </w:tr>
      <w:tr w:rsidR="00375B61" w:rsidRPr="009C4902" w14:paraId="1D2ED78B"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21702" w14:textId="77777777" w:rsidR="00375B61" w:rsidRPr="009C4902" w:rsidRDefault="00375B61" w:rsidP="0079682D">
            <w:pPr>
              <w:pStyle w:val="rowtabella0"/>
              <w:rPr>
                <w:color w:val="002060"/>
              </w:rPr>
            </w:pPr>
            <w:r w:rsidRPr="009C490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B139" w14:textId="77777777" w:rsidR="00375B61" w:rsidRPr="009C4902" w:rsidRDefault="00375B61" w:rsidP="0079682D">
            <w:pPr>
              <w:pStyle w:val="rowtabella0"/>
              <w:jc w:val="center"/>
              <w:rPr>
                <w:color w:val="002060"/>
              </w:rPr>
            </w:pPr>
            <w:r w:rsidRPr="009C49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972C"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470D" w14:textId="77777777" w:rsidR="00375B61" w:rsidRPr="009C4902" w:rsidRDefault="00375B61" w:rsidP="0079682D">
            <w:pPr>
              <w:pStyle w:val="rowtabella0"/>
              <w:jc w:val="center"/>
              <w:rPr>
                <w:color w:val="002060"/>
              </w:rPr>
            </w:pPr>
            <w:r w:rsidRPr="009C49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B649" w14:textId="77777777" w:rsidR="00375B61" w:rsidRPr="009C4902" w:rsidRDefault="00375B61" w:rsidP="0079682D">
            <w:pPr>
              <w:pStyle w:val="rowtabella0"/>
              <w:jc w:val="center"/>
              <w:rPr>
                <w:color w:val="002060"/>
              </w:rPr>
            </w:pPr>
            <w:r w:rsidRPr="009C49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CC0A" w14:textId="77777777" w:rsidR="00375B61" w:rsidRPr="009C4902" w:rsidRDefault="00375B61" w:rsidP="0079682D">
            <w:pPr>
              <w:pStyle w:val="rowtabella0"/>
              <w:jc w:val="center"/>
              <w:rPr>
                <w:color w:val="002060"/>
              </w:rPr>
            </w:pPr>
            <w:r w:rsidRPr="009C49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53FB" w14:textId="77777777" w:rsidR="00375B61" w:rsidRPr="009C4902" w:rsidRDefault="00375B61" w:rsidP="0079682D">
            <w:pPr>
              <w:pStyle w:val="rowtabella0"/>
              <w:jc w:val="center"/>
              <w:rPr>
                <w:color w:val="002060"/>
              </w:rPr>
            </w:pPr>
            <w:r w:rsidRPr="009C490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8E6F" w14:textId="77777777" w:rsidR="00375B61" w:rsidRPr="009C4902" w:rsidRDefault="00375B61" w:rsidP="0079682D">
            <w:pPr>
              <w:pStyle w:val="rowtabella0"/>
              <w:jc w:val="center"/>
              <w:rPr>
                <w:color w:val="002060"/>
              </w:rPr>
            </w:pPr>
            <w:r w:rsidRPr="009C490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638C0" w14:textId="77777777" w:rsidR="00375B61" w:rsidRPr="009C4902" w:rsidRDefault="00375B61" w:rsidP="0079682D">
            <w:pPr>
              <w:pStyle w:val="rowtabella0"/>
              <w:jc w:val="center"/>
              <w:rPr>
                <w:color w:val="002060"/>
              </w:rPr>
            </w:pPr>
            <w:r w:rsidRPr="009C49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0453" w14:textId="77777777" w:rsidR="00375B61" w:rsidRPr="009C4902" w:rsidRDefault="00375B61" w:rsidP="0079682D">
            <w:pPr>
              <w:pStyle w:val="rowtabella0"/>
              <w:jc w:val="center"/>
              <w:rPr>
                <w:color w:val="002060"/>
              </w:rPr>
            </w:pPr>
            <w:r w:rsidRPr="009C4902">
              <w:rPr>
                <w:color w:val="002060"/>
              </w:rPr>
              <w:t>0</w:t>
            </w:r>
          </w:p>
        </w:tc>
      </w:tr>
      <w:tr w:rsidR="00375B61" w:rsidRPr="009C4902" w14:paraId="4537B41F" w14:textId="77777777" w:rsidTr="0079682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FBED9" w14:textId="77777777" w:rsidR="00375B61" w:rsidRPr="009C4902" w:rsidRDefault="00375B61" w:rsidP="0079682D">
            <w:pPr>
              <w:pStyle w:val="rowtabella0"/>
              <w:rPr>
                <w:color w:val="002060"/>
              </w:rPr>
            </w:pPr>
            <w:r w:rsidRPr="009C490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4C05" w14:textId="77777777" w:rsidR="00375B61" w:rsidRPr="009C4902" w:rsidRDefault="00375B61" w:rsidP="0079682D">
            <w:pPr>
              <w:pStyle w:val="rowtabella0"/>
              <w:jc w:val="center"/>
              <w:rPr>
                <w:color w:val="002060"/>
              </w:rPr>
            </w:pPr>
            <w:r w:rsidRPr="009C49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36B4" w14:textId="77777777" w:rsidR="00375B61" w:rsidRPr="009C4902" w:rsidRDefault="00375B61" w:rsidP="0079682D">
            <w:pPr>
              <w:pStyle w:val="rowtabella0"/>
              <w:jc w:val="center"/>
              <w:rPr>
                <w:color w:val="002060"/>
              </w:rPr>
            </w:pPr>
            <w:r w:rsidRPr="009C49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7DE5" w14:textId="77777777" w:rsidR="00375B61" w:rsidRPr="009C4902" w:rsidRDefault="00375B61" w:rsidP="0079682D">
            <w:pPr>
              <w:pStyle w:val="rowtabella0"/>
              <w:jc w:val="center"/>
              <w:rPr>
                <w:color w:val="002060"/>
              </w:rPr>
            </w:pPr>
            <w:r w:rsidRPr="009C49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8040" w14:textId="77777777" w:rsidR="00375B61" w:rsidRPr="009C4902" w:rsidRDefault="00375B61" w:rsidP="0079682D">
            <w:pPr>
              <w:pStyle w:val="rowtabella0"/>
              <w:jc w:val="center"/>
              <w:rPr>
                <w:color w:val="002060"/>
              </w:rPr>
            </w:pPr>
            <w:r w:rsidRPr="009C49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BEAB9" w14:textId="77777777" w:rsidR="00375B61" w:rsidRPr="009C4902" w:rsidRDefault="00375B61" w:rsidP="0079682D">
            <w:pPr>
              <w:pStyle w:val="rowtabella0"/>
              <w:jc w:val="center"/>
              <w:rPr>
                <w:color w:val="002060"/>
              </w:rPr>
            </w:pPr>
            <w:r w:rsidRPr="009C49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7C05" w14:textId="77777777" w:rsidR="00375B61" w:rsidRPr="009C4902" w:rsidRDefault="00375B61" w:rsidP="0079682D">
            <w:pPr>
              <w:pStyle w:val="rowtabella0"/>
              <w:jc w:val="center"/>
              <w:rPr>
                <w:color w:val="002060"/>
              </w:rPr>
            </w:pPr>
            <w:r w:rsidRPr="009C490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AA39" w14:textId="77777777" w:rsidR="00375B61" w:rsidRPr="009C4902" w:rsidRDefault="00375B61" w:rsidP="0079682D">
            <w:pPr>
              <w:pStyle w:val="rowtabella0"/>
              <w:jc w:val="center"/>
              <w:rPr>
                <w:color w:val="002060"/>
              </w:rPr>
            </w:pPr>
            <w:r w:rsidRPr="009C490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47D1" w14:textId="77777777" w:rsidR="00375B61" w:rsidRPr="009C4902" w:rsidRDefault="00375B61" w:rsidP="0079682D">
            <w:pPr>
              <w:pStyle w:val="rowtabella0"/>
              <w:jc w:val="center"/>
              <w:rPr>
                <w:color w:val="002060"/>
              </w:rPr>
            </w:pPr>
            <w:r w:rsidRPr="009C490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E12F" w14:textId="77777777" w:rsidR="00375B61" w:rsidRPr="009C4902" w:rsidRDefault="00375B61" w:rsidP="0079682D">
            <w:pPr>
              <w:pStyle w:val="rowtabella0"/>
              <w:jc w:val="center"/>
              <w:rPr>
                <w:color w:val="002060"/>
              </w:rPr>
            </w:pPr>
            <w:r w:rsidRPr="009C4902">
              <w:rPr>
                <w:color w:val="002060"/>
              </w:rPr>
              <w:t>0</w:t>
            </w:r>
          </w:p>
        </w:tc>
      </w:tr>
      <w:tr w:rsidR="00375B61" w:rsidRPr="009C4902" w14:paraId="6D7702B1" w14:textId="77777777" w:rsidTr="007968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5E042" w14:textId="77777777" w:rsidR="00375B61" w:rsidRPr="009C4902" w:rsidRDefault="00375B61" w:rsidP="0079682D">
            <w:pPr>
              <w:pStyle w:val="rowtabella0"/>
              <w:rPr>
                <w:color w:val="002060"/>
              </w:rPr>
            </w:pPr>
            <w:r w:rsidRPr="009C490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F308" w14:textId="77777777" w:rsidR="00375B61" w:rsidRPr="009C4902" w:rsidRDefault="00375B61" w:rsidP="0079682D">
            <w:pPr>
              <w:pStyle w:val="rowtabella0"/>
              <w:jc w:val="center"/>
              <w:rPr>
                <w:color w:val="002060"/>
              </w:rPr>
            </w:pPr>
            <w:r w:rsidRPr="009C49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5672" w14:textId="77777777" w:rsidR="00375B61" w:rsidRPr="009C4902" w:rsidRDefault="00375B61" w:rsidP="0079682D">
            <w:pPr>
              <w:pStyle w:val="rowtabella0"/>
              <w:jc w:val="center"/>
              <w:rPr>
                <w:color w:val="002060"/>
              </w:rPr>
            </w:pPr>
            <w:r w:rsidRPr="009C49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1366" w14:textId="77777777" w:rsidR="00375B61" w:rsidRPr="009C4902" w:rsidRDefault="00375B61" w:rsidP="0079682D">
            <w:pPr>
              <w:pStyle w:val="rowtabella0"/>
              <w:jc w:val="center"/>
              <w:rPr>
                <w:color w:val="002060"/>
              </w:rPr>
            </w:pPr>
            <w:r w:rsidRPr="009C49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34E6" w14:textId="77777777" w:rsidR="00375B61" w:rsidRPr="009C4902" w:rsidRDefault="00375B61" w:rsidP="0079682D">
            <w:pPr>
              <w:pStyle w:val="rowtabella0"/>
              <w:jc w:val="center"/>
              <w:rPr>
                <w:color w:val="002060"/>
              </w:rPr>
            </w:pPr>
            <w:r w:rsidRPr="009C49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5DB5" w14:textId="77777777" w:rsidR="00375B61" w:rsidRPr="009C4902" w:rsidRDefault="00375B61" w:rsidP="0079682D">
            <w:pPr>
              <w:pStyle w:val="rowtabella0"/>
              <w:jc w:val="center"/>
              <w:rPr>
                <w:color w:val="002060"/>
              </w:rPr>
            </w:pPr>
            <w:r w:rsidRPr="009C49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AFDC" w14:textId="77777777" w:rsidR="00375B61" w:rsidRPr="009C4902" w:rsidRDefault="00375B61" w:rsidP="0079682D">
            <w:pPr>
              <w:pStyle w:val="rowtabella0"/>
              <w:jc w:val="center"/>
              <w:rPr>
                <w:color w:val="002060"/>
              </w:rPr>
            </w:pPr>
            <w:r w:rsidRPr="009C49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6733A" w14:textId="77777777" w:rsidR="00375B61" w:rsidRPr="009C4902" w:rsidRDefault="00375B61" w:rsidP="0079682D">
            <w:pPr>
              <w:pStyle w:val="rowtabella0"/>
              <w:jc w:val="center"/>
              <w:rPr>
                <w:color w:val="002060"/>
              </w:rPr>
            </w:pPr>
            <w:r w:rsidRPr="009C490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258C" w14:textId="77777777" w:rsidR="00375B61" w:rsidRPr="009C4902" w:rsidRDefault="00375B61" w:rsidP="0079682D">
            <w:pPr>
              <w:pStyle w:val="rowtabella0"/>
              <w:jc w:val="center"/>
              <w:rPr>
                <w:color w:val="002060"/>
              </w:rPr>
            </w:pPr>
            <w:r w:rsidRPr="009C490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75E1" w14:textId="77777777" w:rsidR="00375B61" w:rsidRPr="009C4902" w:rsidRDefault="00375B61" w:rsidP="0079682D">
            <w:pPr>
              <w:pStyle w:val="rowtabella0"/>
              <w:jc w:val="center"/>
              <w:rPr>
                <w:color w:val="002060"/>
              </w:rPr>
            </w:pPr>
            <w:r w:rsidRPr="009C4902">
              <w:rPr>
                <w:color w:val="002060"/>
              </w:rPr>
              <w:t>0</w:t>
            </w:r>
          </w:p>
        </w:tc>
      </w:tr>
    </w:tbl>
    <w:p w14:paraId="09AF24DC" w14:textId="2D8AD59A" w:rsidR="00375B61" w:rsidRDefault="00375B61" w:rsidP="00375B61">
      <w:pPr>
        <w:pStyle w:val="breakline"/>
        <w:rPr>
          <w:color w:val="002060"/>
        </w:rPr>
      </w:pPr>
    </w:p>
    <w:p w14:paraId="42314412" w14:textId="77777777" w:rsidR="00375B61" w:rsidRPr="009C4902" w:rsidRDefault="00375B61" w:rsidP="00375B61">
      <w:pPr>
        <w:pStyle w:val="breakline"/>
        <w:rPr>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27FC0931"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30 gennaio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5DB5109F"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A84320">
        <w:rPr>
          <w:b/>
          <w:color w:val="002060"/>
          <w:u w:val="single"/>
        </w:rPr>
        <w:t>1</w:t>
      </w:r>
      <w:r w:rsidR="009E26D6">
        <w:rPr>
          <w:b/>
          <w:color w:val="002060"/>
          <w:u w:val="single"/>
        </w:rPr>
        <w:t>6</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B3443" w14:textId="77777777" w:rsidR="00734D04" w:rsidRDefault="00734D04">
      <w:r>
        <w:separator/>
      </w:r>
    </w:p>
  </w:endnote>
  <w:endnote w:type="continuationSeparator" w:id="0">
    <w:p w14:paraId="5DC668BA" w14:textId="77777777" w:rsidR="00734D04" w:rsidRDefault="00734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8EBF0DC"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84320">
      <w:rPr>
        <w:rStyle w:val="Numeropagina"/>
        <w:rFonts w:ascii="Arial" w:hAnsi="Arial" w:cs="Arial"/>
        <w:color w:val="002060"/>
      </w:rPr>
      <w:t>7</w:t>
    </w:r>
    <w:r w:rsidR="00375B61">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AEB6" w14:textId="77777777" w:rsidR="00734D04" w:rsidRDefault="00734D04">
      <w:r>
        <w:separator/>
      </w:r>
    </w:p>
  </w:footnote>
  <w:footnote w:type="continuationSeparator" w:id="0">
    <w:p w14:paraId="689CD36E" w14:textId="77777777" w:rsidR="00734D04" w:rsidRDefault="00734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2"/>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9"/>
  </w:num>
  <w:num w:numId="6" w16cid:durableId="1409227866">
    <w:abstractNumId w:val="23"/>
  </w:num>
  <w:num w:numId="7" w16cid:durableId="1703477839">
    <w:abstractNumId w:val="34"/>
  </w:num>
  <w:num w:numId="8" w16cid:durableId="1865820661">
    <w:abstractNumId w:val="27"/>
  </w:num>
  <w:num w:numId="9" w16cid:durableId="1770080403">
    <w:abstractNumId w:val="33"/>
  </w:num>
  <w:num w:numId="10" w16cid:durableId="1930651135">
    <w:abstractNumId w:val="17"/>
  </w:num>
  <w:num w:numId="11" w16cid:durableId="560559437">
    <w:abstractNumId w:val="41"/>
  </w:num>
  <w:num w:numId="12" w16cid:durableId="1712725283">
    <w:abstractNumId w:val="11"/>
  </w:num>
  <w:num w:numId="13" w16cid:durableId="2130661461">
    <w:abstractNumId w:val="13"/>
  </w:num>
  <w:num w:numId="14" w16cid:durableId="1600523497">
    <w:abstractNumId w:val="4"/>
  </w:num>
  <w:num w:numId="15" w16cid:durableId="314726150">
    <w:abstractNumId w:val="26"/>
  </w:num>
  <w:num w:numId="16" w16cid:durableId="2094011012">
    <w:abstractNumId w:val="18"/>
  </w:num>
  <w:num w:numId="17" w16cid:durableId="249898235">
    <w:abstractNumId w:val="44"/>
  </w:num>
  <w:num w:numId="18" w16cid:durableId="1803184862">
    <w:abstractNumId w:val="36"/>
  </w:num>
  <w:num w:numId="19" w16cid:durableId="1102998121">
    <w:abstractNumId w:val="21"/>
  </w:num>
  <w:num w:numId="20" w16cid:durableId="2242136">
    <w:abstractNumId w:val="28"/>
  </w:num>
  <w:num w:numId="21" w16cid:durableId="424768929">
    <w:abstractNumId w:val="29"/>
  </w:num>
  <w:num w:numId="22" w16cid:durableId="1772698854">
    <w:abstractNumId w:val="19"/>
  </w:num>
  <w:num w:numId="23" w16cid:durableId="1872261587">
    <w:abstractNumId w:val="37"/>
  </w:num>
  <w:num w:numId="24" w16cid:durableId="798693027">
    <w:abstractNumId w:val="42"/>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5"/>
  </w:num>
  <w:num w:numId="30" w16cid:durableId="1043285624">
    <w:abstractNumId w:val="7"/>
  </w:num>
  <w:num w:numId="31" w16cid:durableId="576600428">
    <w:abstractNumId w:val="2"/>
  </w:num>
  <w:num w:numId="32" w16cid:durableId="1476291970">
    <w:abstractNumId w:val="35"/>
  </w:num>
  <w:num w:numId="33" w16cid:durableId="1092553154">
    <w:abstractNumId w:val="22"/>
  </w:num>
  <w:num w:numId="34" w16cid:durableId="1971473206">
    <w:abstractNumId w:val="3"/>
  </w:num>
  <w:num w:numId="35" w16cid:durableId="542669457">
    <w:abstractNumId w:val="43"/>
  </w:num>
  <w:num w:numId="36" w16cid:durableId="1628706912">
    <w:abstractNumId w:val="15"/>
  </w:num>
  <w:num w:numId="37" w16cid:durableId="1466391385">
    <w:abstractNumId w:val="25"/>
  </w:num>
  <w:num w:numId="38" w16cid:durableId="1407267829">
    <w:abstractNumId w:val="38"/>
  </w:num>
  <w:num w:numId="39" w16cid:durableId="163591222">
    <w:abstractNumId w:val="30"/>
  </w:num>
  <w:num w:numId="40" w16cid:durableId="1344435658">
    <w:abstractNumId w:val="10"/>
  </w:num>
  <w:num w:numId="41" w16cid:durableId="722489900">
    <w:abstractNumId w:val="40"/>
  </w:num>
  <w:num w:numId="42" w16cid:durableId="494877369">
    <w:abstractNumId w:val="6"/>
  </w:num>
  <w:num w:numId="43" w16cid:durableId="2117601001">
    <w:abstractNumId w:val="31"/>
  </w:num>
  <w:num w:numId="44" w16cid:durableId="879825861">
    <w:abstractNumId w:val="12"/>
  </w:num>
  <w:num w:numId="45" w16cid:durableId="1252471219">
    <w:abstractNumId w:val="20"/>
  </w:num>
  <w:num w:numId="46" w16cid:durableId="976032630">
    <w:abstractNumId w:val="1"/>
  </w:num>
  <w:num w:numId="47" w16cid:durableId="1429622785">
    <w:abstractNumId w:val="46"/>
  </w:num>
  <w:num w:numId="48" w16cid:durableId="57946484">
    <w:abstractNumId w:val="9"/>
  </w:num>
  <w:num w:numId="49" w16cid:durableId="954599442">
    <w:abstractNumId w:val="4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4D04"/>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6D6"/>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5</Pages>
  <Words>1348</Words>
  <Characters>7685</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9015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2022-10-27T12:10:00Z</cp:lastPrinted>
  <dcterms:created xsi:type="dcterms:W3CDTF">2023-01-14T10:05:00Z</dcterms:created>
  <dcterms:modified xsi:type="dcterms:W3CDTF">2023-01-17T09:41:00Z</dcterms:modified>
</cp:coreProperties>
</file>